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35" w:rsidRDefault="00871235">
      <w:pPr>
        <w:rPr>
          <w:rFonts w:cs="Vrinda"/>
          <w:sz w:val="16"/>
          <w:szCs w:val="16"/>
        </w:rPr>
      </w:pPr>
      <w:r>
        <w:rPr>
          <w:noProof/>
        </w:rPr>
        <w:pict>
          <v:group id="_x0000_s3558" style="position:absolute;margin-left:5in;margin-top:-19.45pt;width:108.6pt;height:64.55pt;z-index:251659776" coordorigin="8467,1215" coordsize="2172,1291">
            <v:group id="_x0000_s3559" style="position:absolute;left:8467;top:1215;width:1290;height:1291" coordorigin="1304,1285" coordsize="1290,1291">
              <v:shape id="_x0000_s3560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1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2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3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4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5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6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7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8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69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0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1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2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3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4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5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6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7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8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79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0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1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2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3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4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5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6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7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8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89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0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1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2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3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4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5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6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7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8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599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0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1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2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3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4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5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6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7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8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09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0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1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2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3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4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5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6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7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8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19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0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1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2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3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4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5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6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7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8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29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0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1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2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3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4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5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6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7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8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39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0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1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2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3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4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5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6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7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8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49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0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1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2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3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4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5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6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7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8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59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0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1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2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3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4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5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6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7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8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69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0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1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2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3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4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5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6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7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8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79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0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1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2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3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4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5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6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7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8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89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0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1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2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3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4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5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6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7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8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699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0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1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2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3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4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5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6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7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8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09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0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1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2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3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4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5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6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7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8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19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0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1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2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3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4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5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6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7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8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29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0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1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2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3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4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5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6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7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8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39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0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1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2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3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4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5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6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7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8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49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0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1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2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3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4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5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6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7" style="position:absolute;left:1304;top:1285;width:1290;height:1291" coordorigin="1304,1285" coordsize="1290,1291">
                <v:group id="_x0000_s3758" style="position:absolute;left:1516;top:1503;width:915;height:915" coordorigin="1516,1503" coordsize="915,915">
                  <v:shape id="_x0000_s3759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0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1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2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3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4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5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6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7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8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69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0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1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2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3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4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5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6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7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8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79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0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1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2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3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4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5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6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7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8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89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0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1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2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3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4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5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6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7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8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799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0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1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2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3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4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5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6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7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8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09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0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1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2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3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4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5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6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7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8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19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0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1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2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3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4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5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6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7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8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29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0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1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2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3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4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5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6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7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8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39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0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1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2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3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4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5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6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7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8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49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0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1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2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3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4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5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6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7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8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59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0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1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2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3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4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5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6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7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8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69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0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1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2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3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4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5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6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7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8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79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0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1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2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3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4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5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6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7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8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89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0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1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2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3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4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5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6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7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8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899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0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1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2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3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4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5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6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7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8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09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0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1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2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3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4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5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6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7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8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19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0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1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2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3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4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5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6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7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8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29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0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1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2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3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4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5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6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7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8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39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0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1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2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3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4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5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6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7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8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49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0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1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2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3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4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5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6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7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8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59" style="position:absolute;left:1689;top:1677;width:568;height:567" coordorigin="1689,1677" coordsize="568,567">
                  <v:shape id="_x0000_s3960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1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2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3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4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5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6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7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8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69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0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1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2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3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4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5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6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7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8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79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0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1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2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3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4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5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6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7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8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89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0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1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2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3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4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5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6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7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8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3999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0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1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2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3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4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5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6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7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8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09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0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1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2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3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4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5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6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7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8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19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0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1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2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3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4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5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6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7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8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29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0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1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2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3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4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5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6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7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8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39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0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1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2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3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4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5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6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7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8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49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0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1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2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3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4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5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6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7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8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59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0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1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2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3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4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5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6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7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8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69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0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1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2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3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4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5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6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7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8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79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0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1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2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3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4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5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6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7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8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89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0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1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2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3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4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095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20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21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22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23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24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25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26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27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28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29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30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31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32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33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34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35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36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37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38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39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40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41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42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43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44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45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46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47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48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49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50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51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52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53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54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55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56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57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58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59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60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61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62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63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64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65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66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67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68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69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70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71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72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173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174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175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176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177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178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179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180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181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182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183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184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185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186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187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188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189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190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191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192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193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194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195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196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197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198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199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00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01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02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03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04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05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06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07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08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09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10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11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12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13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14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15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16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17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18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19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20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21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22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23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24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25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26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27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28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29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30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31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32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33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34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35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36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37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38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39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40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41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42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43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44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45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46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47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48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49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50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51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52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53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54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55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56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57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58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59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60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61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62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63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64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65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66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67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68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69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70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71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72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273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274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275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276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277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278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279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280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281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282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283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284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285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286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287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288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289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290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291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292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293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294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295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296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297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298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299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00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01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02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03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04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05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06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07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08" style="position:absolute;left:1972;top:1958;width:3;height:4" coordsize="6,7" path="m6,4l5,1,3,,1,1,,4,1,6,3,7,5,6,6,4xe" fillcolor="#fefefe" stroked="f">
                  <v:path arrowok="t"/>
                </v:shape>
                <v:shape id="_x0000_s5309" style="position:absolute;left:1972;top:1960;width:2;height:1" coordsize="4,3" path="m4,2l3,1,2,,1,1,,2,1,3r1,l3,3,4,2xe" stroked="f">
                  <v:path arrowok="t"/>
                </v:shape>
                <v:shape id="_x0000_s5310" style="position:absolute;left:1894;top:1955;width:585;height:559" coordsize="1171,1118" path="m329,1118l,489,934,r237,498l914,823,600,1031r-271,87xe" stroked="f">
                  <v:path arrowok="t"/>
                </v:shape>
                <v:shape id="_x0000_s5311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12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13" style="position:absolute;left:1996;top:2054;width:315;height:185" coordsize="630,370" path="m9,370l630,16,622,,,354r9,16xe" fillcolor="#1f1a17" stroked="f">
                  <v:path arrowok="t"/>
                </v:shape>
                <v:shape id="_x0000_s5314" style="position:absolute;left:2065;top:2171;width:315;height:184" coordsize="631,369" path="m9,369l631,17,622,,,354r9,15xe" fillcolor="#1f1a17" stroked="f">
                  <v:path arrowok="t"/>
                </v:shape>
                <v:shape id="_x0000_s5315" style="position:absolute;left:2099;top:2229;width:315;height:185" coordsize="630,369" path="m9,369l630,15,622,,,354r9,15xe" fillcolor="#1f1a17" stroked="f">
                  <v:path arrowok="t"/>
                </v:shape>
                <v:shape id="_x0000_s5316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17" style="position:absolute;left:2030;top:2113;width:316;height:184" coordsize="632,369" path="m9,369l632,16,622,,,353r9,16xe" fillcolor="#1f1a17" stroked="f">
                  <v:path arrowok="t"/>
                </v:shape>
                <v:shape id="_x0000_s5318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19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20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21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23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24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25" style="position:absolute;left:9360;top:1215;width:1279;height:1291" coordorigin="2235,1282" coordsize="1279,1291">
              <v:shape id="_x0000_s5326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27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28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29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30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31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32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33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34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35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36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37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38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39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40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41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42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43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44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rect id="_x0000_s5345" style="position:absolute;margin-left:-4.6pt;margin-top:-27.95pt;width:454.1pt;height:21.15pt;z-index:-251659776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46" type="#_x0000_t202" style="position:absolute;margin-left:-.35pt;margin-top:-18.05pt;width:370.45pt;height:61.5pt;z-index:251658752" stroked="f">
            <v:textbox style="mso-next-textbox:#_x0000_s5346" inset="0,0,0,0">
              <w:txbxContent>
                <w:p w:rsidR="00871235" w:rsidRDefault="00871235">
                  <w:pPr>
                    <w:spacing w:before="40" w:line="226" w:lineRule="auto"/>
                    <w:rPr>
                      <w:rFonts w:ascii="SutonnyMJ" w:hAnsi="SutonnyMJ" w:cs="SutonnyMJ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eûwbe©vPwb</w:t>
                  </w:r>
                </w:p>
              </w:txbxContent>
            </v:textbox>
          </v:shape>
        </w:pict>
      </w:r>
    </w:p>
    <w:p w:rsidR="00871235" w:rsidRDefault="00871235">
      <w:pPr>
        <w:rPr>
          <w:rFonts w:cs="Vrinda"/>
          <w:sz w:val="16"/>
          <w:szCs w:val="16"/>
        </w:rPr>
      </w:pPr>
    </w:p>
    <w:p w:rsidR="00871235" w:rsidRDefault="00871235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>
        <w:rPr>
          <w:noProof/>
        </w:rPr>
        <w:pict>
          <v:shape id="_x0000_s5347" style="position:absolute;left:0;text-align:left;margin-left:-280.35pt;margin-top:8.95pt;width:21.2pt;height:17.45pt;z-index:251655680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:rsidR="00871235" w:rsidRDefault="00871235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97. </w:t>
            </w:r>
            <w:r>
              <w:rPr>
                <w:rFonts w:ascii="SutonnyMJ" w:hAnsi="SutonnyMJ" w:cs="SutonnyMJ"/>
                <w:sz w:val="26"/>
                <w:szCs w:val="26"/>
              </w:rPr>
              <w:t>XvKv †iwm‡Wbwmqvj g‡Wj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871235">
          <w:headerReference w:type="even" r:id="rId6"/>
          <w:headerReference w:type="default" r:id="rId7"/>
          <w:footerReference w:type="default" r:id="rId8"/>
          <w:pgSz w:w="11909" w:h="16834" w:code="9"/>
          <w:pgMar w:top="1613" w:right="1267" w:bottom="1613" w:left="1267" w:header="1210" w:footer="720" w:gutter="0"/>
          <w:pgNumType w:start="133"/>
          <w:cols w:space="720"/>
          <w:docGrid w:linePitch="360"/>
        </w:sectPr>
      </w:pPr>
    </w:p>
    <w:p w:rsidR="00871235" w:rsidRDefault="00871235">
      <w:pPr>
        <w:tabs>
          <w:tab w:val="left" w:pos="450"/>
          <w:tab w:val="center" w:pos="4680"/>
          <w:tab w:val="right" w:pos="8910"/>
        </w:tabs>
        <w:spacing w:line="235" w:lineRule="auto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 I 2 bs cÖ‡kœi DËi `vI|</w:t>
      </w:r>
    </w:p>
    <w:p w:rsidR="00871235" w:rsidRDefault="00871235">
      <w:pPr>
        <w:tabs>
          <w:tab w:val="left" w:pos="450"/>
          <w:tab w:val="center" w:pos="4680"/>
          <w:tab w:val="right" w:pos="8910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Rbve dvwng Zvi GjvKvq †cvjwÆ, †WBwi BZ¨vw` dvg© M‡o IVvq Mevw`cïi Lv`¨mn wewfbœ e¨emvq M‡o †Zv‡jb| B‡Zvg‡a¨ c‡Y¨i Pvwn`v †e‡o hvIqvq wZwb e¨emvq AviI m¤úÖmviY Kivi cwiKíbv MÖnY K‡ib| evwK‡Z cY¨ mieivn Ki‡Z nq weavq Zvi evowZ g~ja‡bi cÖ‡qvRb|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Rbve dvwn‡gi †Kvb ai‡bi mnvqK †mevi cÖ‡qvRb?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msi¶Yg~jK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mg_©bg~jK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DÏxcbvg~jK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Dbœqbg~jK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Rbve dvwn‡gi Rb¨ G‡¶‡Î A_©ms¯’v‡bi †Kvb Drm m‡e©vËg n‡Z cv‡i?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wewb‡qvM †evW©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BSCIC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e¨vsK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evwYwR¨K e¨vsK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e¨emvq D‡`¨v‡Mi cÖ_g KvR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cY¨ ev  aviYv D™¢veb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bZzb evRvi m„wó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KuvPvgv‡ji Drm wPwýZKiY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Znwe‡ji Drm wba©viY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mdj D‡`¨v³vi cÖavb ¸Y wb‡Pi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A_©ms¯’vb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m„RbkxjZv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m„wó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B2C </w:t>
      </w:r>
      <w:r>
        <w:rPr>
          <w:rFonts w:ascii="SutonnyMJ" w:hAnsi="SutonnyMJ" w:cs="SutonnyMJ"/>
          <w:b/>
          <w:bCs/>
          <w:sz w:val="18"/>
          <w:szCs w:val="18"/>
        </w:rPr>
        <w:t>†Kvb ai‡bi B-weR‡bm?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B-Kgvm©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B-e¨vswKs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B-gv‡K©wUs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†gvevBj e¨vswKs cÖ_v me©cÖ_g †Kvb e¨vsK Pvjy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WvP&amp;-evsjv e¨vsK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RbZv e¨vsK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hgybv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XvKv e¨vsK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KZ mv‡ji cwi‡ek msi¶Y AvBb cÖPwjZ i‡q‡Q?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1995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1997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2000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2006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mwVKfv‡e Avw_©K weeiYx ˆZwi e¨emv‡qi mvgvwRK `vwq‡Z¡i †Kvb c‡¶i cÖwZ `vwqZ¡ cvj‡bi Aš—M©Z?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wewb‡qvMKvix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mieivnKvix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†UªW †Kvb ai‡bi evav `~i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¯’vbMZ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Z_¨MZ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e¨emv‡qi mvgvwRK ¸i“Z¡ wb‡Pi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m¤ú‡`i myôz e¨envi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mÂ‡qi Drmvn`vb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RxebhvÎvi gv‡bvbœqb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>kÖgwefv‡Mi mydj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mgy`ª n‡Z wSbyK msMÖn †Kvb wk‡íi Aš—M©Z?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cÖRbb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†mev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wb®‹vkb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hvwš¿K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Avwbjv nK GKwU eywUK cÖwZôv‡bi gvwjK| miKvwi mvnvh¨-mn‡hvwMZvq Ges GbwRI¸‡jvi wbKU n‡Z mnR k‡Z© FY cvIqvq fv‡jvfv‡e e¨emvq cwiPvjbv K‡i Avm‡Qb| wKš‘ eZ©gvb mg‡q i“wP I Pvwn`v cwieZ©b nIqvq wZwb wPwš—Z|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Avwbjv n‡Ki mvd‡j¨ cwi‡e‡ki †Kvb Dcv`vb gyL¨ f‚wgKv cvjb Ki‡Q?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ivR‰bwZK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cÖhyw³MZ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cwiewZÆZ cwiwÕ©wZGZ Avwbjv nK KiGZ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 cvGib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cs="Vrinda"/>
          <w:color w:val="000000"/>
          <w:sz w:val="14"/>
          <w:szCs w:val="14"/>
          <w:lang w:val="it-IT"/>
        </w:rPr>
        <w:tab/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e¨emvq ¸wU‡q wb‡eb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Pvwn`vgvwdK cY¨ Drcv`b Ki‡eb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c‡Y¨i ¸YMZ gvb e„w× Ki‡eb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RbmsL¨v mvgwRK cwi‡e‡ki ¸i“Z¡c~Y© Dcv`vb| evsjv‡`‡ki †cÖ¶vc‡U Gi fv‡jv w`K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cs="Vrinda"/>
          <w:color w:val="000000"/>
          <w:sz w:val="14"/>
          <w:szCs w:val="14"/>
          <w:lang w:val="it-IT"/>
        </w:rPr>
        <w:tab/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m¯—vq Rbkw³ mieivn wbwðZ K‡i‡Q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cY¨ I †mevi e¨vcK evRvi m„wó K‡i‡Q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we‡`‡k Rbkw³ ißvwbi my‡hvM m„wó K‡i‡Q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GKgvwjKvbv e¨emvq MVb Ki‡Z wb‡Pi †KvbwU me©v‡MÖ cÖ‡qvRb?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†UªW jvB‡mÝ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¯^íg~jab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e¨w³MZ D‡`¨vM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Ae¯’vbMZ myweav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Pzw³c‡Îi AeZ©gv‡b Askx`vwi e¨emv‡qi gybvdv Kxfv‡e ewÈZ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mgnv‡i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g~jab Abycv‡Z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cvi¯úwiK m¤§wZ‡Z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Av`vj‡Zi wm×v‡š—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ivnevi, Awj`, gvmy` wZb eÜy mg‡SvZvi wfwË‡Z GKwU e¨emvq ïi“ K‡ib| jvf-†jvKmvb eÈb wb‡q c~‡e©i †Kv‡bv mg‡SvZv bv _vKvq ivnevi AwaK gybvdv `vwe K‡i| Ab¨w`‡K Kwig bv‡gi GKRb †`bv`vi 50,000 UvKv †`bv cwi‡kva Ki‡Q bv| d‡j bvbv ai‡bi RwUjZv m„wó n‡”Q|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ewY©Z cÖwZôvbwU †Kvb ai‡bi e¨emvq msMVb?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†hŠ_ g~jabx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cvIbv UvKv Av`vqRwbZ mgm¨v mgvav‡b c~‡e©B †h c`‡¶c MÖnY Ri“wi wQjÑ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wjwLZ Pzw³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mvwjkKvix wb‡qvM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Pzw³ wbeÜb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†Kv¤úvwbi MVbZš¿?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cwi‡gj wbqgvewj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Kvh©vi‡¤¢i AbygwZcÎ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weeiYxcÎ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¯§viKwjwc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wjwg‡UW †Kv¤úvwbi myweav¸‡jv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wPiš—b Aw¯—Z¡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mxwgZ `vq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mnR MVb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g~j `wjj‡K Kx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wewagvjv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Dcwewa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msN¯§viK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msNwewa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g~jgš¿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GKZvB ej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mw¤§wjZ cÖ‡Póv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e¨emvq Lv‡Zi Aš—fz©³ n‡jv-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evsjv‡`k wegvb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XvKv †gwW‡Kj K‡jR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XvKv Iqvmv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hgybv mvi KviLvbv †Kvb ms¯’vi Aaxb?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ascii="SulSym" w:hAnsi="SulSym" w:cs="SulSym"/>
          <w:sz w:val="14"/>
          <w:szCs w:val="14"/>
        </w:rPr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BCIC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BSFIC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BTMC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BPC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evsjv‡`k WvK wefv‡Mi AvaywbK †mev myweav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wPwV wewj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wfwcwc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gvwb AW©vi mvwf©m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B‡jKUªwbK gvwb AW©vi mvwf©m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cÖKvwkZ KwcivBU AvBb KZ mv‡j miKvi cÖYqb K‡ib?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2003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2005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2012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BSTI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†Kvb gš¿Yvj‡qi Aaxb¯’ ms¯’v?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evwYR¨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¯^ivóª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†UªWgvK© n‡Z myweav cvq-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gvwjK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cÖwZ‡hvMx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  <w:t>†µZv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wegm‡UK †Kvb ai‡bi msMVb?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SME</w:t>
      </w:r>
      <w:r>
        <w:rPr>
          <w:rFonts w:ascii="SutonnyMJ" w:hAnsi="SutonnyMJ" w:cs="SutonnyMJ"/>
          <w:b/>
          <w:bCs/>
          <w:sz w:val="18"/>
          <w:szCs w:val="18"/>
        </w:rPr>
        <w:t xml:space="preserve"> dvD‡Ûkb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cÖKí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GbwRI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pacing w:val="-6"/>
          <w:sz w:val="14"/>
          <w:szCs w:val="14"/>
        </w:rPr>
        <w:t>M</w:t>
      </w:r>
      <w:r>
        <w:rPr>
          <w:rFonts w:ascii="SutonnyMJ" w:hAnsi="SutonnyMJ" w:cs="SutonnyMJ"/>
          <w:spacing w:val="-6"/>
          <w:sz w:val="18"/>
          <w:szCs w:val="18"/>
        </w:rPr>
        <w:tab/>
        <w:t>gybvdv‡fvMx cÖwZôvb</w:t>
      </w:r>
      <w:r>
        <w:rPr>
          <w:rFonts w:ascii="SulSym" w:hAnsi="SulSym" w:cs="SulSym"/>
          <w:spacing w:val="-6"/>
          <w:sz w:val="14"/>
          <w:szCs w:val="14"/>
        </w:rPr>
        <w:tab/>
        <w:t>N</w:t>
      </w:r>
      <w:r>
        <w:rPr>
          <w:rFonts w:ascii="SulSym" w:hAnsi="SulSym" w:cs="SulSym"/>
          <w:spacing w:val="-6"/>
          <w:sz w:val="14"/>
          <w:szCs w:val="14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Agybvdv‡fvMx cÖwZôvb</w:t>
      </w:r>
    </w:p>
    <w:p w:rsidR="00871235" w:rsidRDefault="00871235">
      <w:pPr>
        <w:rPr>
          <w:rFonts w:cs="Vrinda"/>
          <w:sz w:val="2"/>
          <w:szCs w:val="2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2"/>
          <w:szCs w:val="2"/>
        </w:rPr>
      </w:pPr>
    </w:p>
    <w:p w:rsidR="00871235" w:rsidRDefault="0087123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871235" w:rsidRDefault="00871235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98. </w:t>
            </w:r>
            <w:r>
              <w:rPr>
                <w:rFonts w:ascii="SutonnyMJ" w:hAnsi="SutonnyMJ" w:cs="SutonnyMJ"/>
                <w:sz w:val="26"/>
                <w:szCs w:val="26"/>
              </w:rPr>
              <w:t>XvKv Bgwcwiqvj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¶z`ªFY Kg©m~wPi wel‡q evsjv‡`‡ki mdj GbwRI †KvbwU</w:t>
      </w:r>
      <w:r>
        <w:rPr>
          <w:rFonts w:ascii="SutonnyMJ" w:hAnsi="SutonnyMJ" w:cs="SutonnyMJ"/>
          <w:sz w:val="18"/>
          <w:szCs w:val="18"/>
        </w:rPr>
        <w:t>?</w:t>
      </w:r>
      <w:r>
        <w:rPr>
          <w:rFonts w:ascii="SutonnyMJ" w:hAnsi="SutonnyMJ" w:cs="SutonnyMJ"/>
          <w:b/>
          <w:bCs/>
          <w:sz w:val="20"/>
          <w:szCs w:val="20"/>
        </w:rPr>
        <w:t> 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eª¨vK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cÖwkKv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gvBWvm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 I 3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mRxe, mvweK I AvwKe cÖ‡Z¨‡K mgvb g~jab Øviv wjwLZ mg‡SvZvi wfwË‡Z GKwU e¨emvq msMVb M‡o Zz‡j| mvwKe e¨emvq cwiPvjbvq AskMÖnY bv K‡iI mgvb gybvdv cvq| B‡Zvg‡a¨ mvwKe Av‡iKwU e¨emv‡q †`Dwjqv †NvwlZ nq|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mvwKe †Kvb ai‡bi Askx`vi?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Kgx©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Nygš—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bvggvÎ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AvBb Abyhvqx DÏxc‡Ki cÖwZôvbwUi Dchy³ Aemvqb c×wZ n‡Z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eva¨Zvg~jK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weÁwßi Øviv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Av`vj‡Zi wb‡`©‡k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NUbvmv‡c‡¶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GKgvwjKvbv e¨emv‡qi mv‡_ Askx`vwi e¨emv‡qi †Kvb mv`„k¨ †`Lv hvq?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Amxg `vq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mxwgZ g~jab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gybvdv AR©b I eÈb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gvwjKv I e¨e¯’vcbv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mvi Drcv`b †Kvb cÖKv‡ii wkí?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wbg©vY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ms‡hvRb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†hŠwMK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wb®‹vkb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evwYR¨ m„wó K‡i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¯^Z¡MZ Dc‡hvM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iƒcMZ Dc‡hvM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¯’vbMZ Dc‡hvM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`v‡qi w`K †_‡K †Kvb e¨emvq me‡P‡q †ewk SuywKc~Y©?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cÖvB‡fU wj. †Kvs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wj.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 mwgwZ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GKgvwjKv e¨emvq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e¨emv‡q GKRb bvevjK Askx`v‡ii `vq †Kgb?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g~jab ch©š— 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cÖwZkÖ“wZ g~j¨ ch©š— 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Zvi cvIbv ch©š— 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mnvq-m¤ú` ch©š— 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I 10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Rwmg Ggb GKwU cÖwZôv‡b PvKwi K‡ib †h cÖwZôvbwU‡K wbR¯^ †m±‡i †Kv‡bv cÖwZ‡hvwMZv †gvKvwejv Ki‡Z nq bv| ZviciI cÖwZôvbwUi †Zgb †Kv‡bv AMÖMwZ bv nIqvq wZwb gvbwmKfv‡e nZvk|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Rwmg wb‡Pi †Kvb cÖwZôv‡b PvKwi K‡ib?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>K</w:t>
      </w:r>
      <w:r>
        <w:rPr>
          <w:rFonts w:ascii="SutonnyMJ" w:hAnsi="SutonnyMJ" w:cs="SutonnyMJ"/>
          <w:sz w:val="18"/>
          <w:szCs w:val="18"/>
        </w:rPr>
        <w:tab/>
        <w:t>evsjv‡`‡k †ijI‡q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wegvb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evsjv‡`k wkwcs K‡c©v‡ikb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moK cwienb ms¯’v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Rwm‡gi Kg©iZ cÖwZôv‡bi AMÖMwZi Rb¨ KiYxq n‡Z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e¨e¯’vcbvi `¶Zvi Dbœqb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AcPq n«vm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jvfRbK i“U¸‡jv‡Z wewb‡qvM e„w×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miKv‡ii wk¶vbxwZ †Kvb cwi‡e‡ki Dcv`vb?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cwj‡UKwbK K‡jR¸‡jv e¨emv‡qi †Kvb cwi‡e‡ki Dcv`vb?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cÖhyw³MZ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13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Rvgv‡ji cÖwZôvb XvKvq Aew¯’Z GKwU we‡`wk ms¯’vq 20 Rb wbivcËv Kgx© mieivn Kv‡R wbw`©ó wdi wewbg‡q Pzw³e× n‡jv|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Rvgv‡ji KvRwUi mv‡_ †Kvb e¨emv‡qi wgj i‡q‡Q?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WvUv Gw›Uª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gv‡P©ÛvBwRs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Kj †m›Uvi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AvDU‡mvwm©s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>WTO</w:t>
      </w:r>
      <w:r>
        <w:rPr>
          <w:rFonts w:ascii="SutonnyMJ" w:hAnsi="SutonnyMJ" w:cs="SutonnyMJ"/>
          <w:b/>
          <w:bCs/>
          <w:sz w:val="18"/>
          <w:szCs w:val="18"/>
        </w:rPr>
        <w:t xml:space="preserve"> Gi cÖavb Awdm †Kv_vq Aew¯’Z?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hy³iv‡R¨i jÛ‡b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Rvcv‡bi †UvwKI‡Z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myBRvij¨v‡Ûi †R‡bfvq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gvwK©b hy³iv‡óªi wbDBq‡K©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K…wZZ¡vR©b Pvwn`v ej‡Z wb‡Pi †Kvb ai‡bi Pvwn`v‡K †evSvq?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AR©‡bi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mvdj¨ AR©‡bi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c‡`vbœwZ jv‡fi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mvg_©¨ AR©‡bi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AvBbMZ †Kvb e¨e¯’vi AeZ©gv‡b mvwnZ¨ I wkíK‡g©i gvwjKMY Zv‡`i m„wóK‡g©i bK‡ji wei“‡× cÖwZKvi jvf Ki‡Z cv‡ib bv?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†c‡U›U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KwcivBU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†UªWgvK©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cY¨ gvb wba©viYKvix cÖwZôvb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BSTI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TCB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BSFIC</w:t>
      </w:r>
      <w:r>
        <w:rPr>
          <w:rFonts w:cs="Vrinda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BSIC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e¨emvq D‡`¨v‡Mi RbK †K?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†Rv‡md G mygwcUvi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wiPvW© K¨vbwUjb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GWvg w¯§_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I‡qb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19 I 20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¯^cœv I Zvi 19 Rb eÜy wg‡j Ggb GKwU msMVb MVb K‡i hv Dcwewa Øviv cwiPvwjZ| Zviv †kqv‡ii gva¨‡g msMVbwUi Rb¨ 1,00,000 Kvi g~jab MVb Ki‡Z Pv‡”Q| Av`„Zv bv‡g Zv‡`i GKRb eÜy 30,000 UvKvi †kqvi µ‡qi cÖ¯—ve w`‡q‡Q| wKš‘ KZ©„c¶ Zv cÖZ¨vL¨vb K‡i‡Q|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DÏxcK Abymv‡i msMVbwU †Kvb ai‡bi?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mgevq mwgwZ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cÖvB‡fU wj.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cvewjK wj. †Kvs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 e¨emvq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Av`†Zv mGeÆvœP KZ UvKvi ˆkqvi KÌq KiGZ cviGe?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10,000 UvKvi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15,000 UvKvi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20,000 UvKvi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25,000 UvKvi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B-gv‡K©wUs e¨envi Kivi D‡Ïk¨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evRvi m„wói j‡¶¨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¯’vqx †µZvi cwiYZ Ki‡Z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c‡Y¨i AvKl©Y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DÏxcKwU c‡ov Ges 22 I 23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Rbve wkgyj Rxe‡b A‡bK eo e¨emvqx nIqvi ¯^cœ †`‡Lb| wZwb Ggb cÖwZôvb Mo‡eb hv G ai‡bi AviI cuvPwU cÖwZôvb MVb, cwiPvjbv I wbqš¿Y Ki‡e| wZwb Rv‡bb GKevi Av¯’v m„wó Ki‡Z cvi‡j †kqvi µ‡q gvby‡li Afve n‡e bv|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Rbve wkgyj †h cÖwZôvb Movi ¯^cœ †`‡Lb Zv †Kvb ai‡bi †Kv¤úvwb?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†nvwìs †Kv¤úvwb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mvewmwWqvwi †Kv¤úvwb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wewae× †Kv¤úvwb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wj. †Kv¤úvwb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G ai‡bi cÖwZôv‡bi †kqvi µ‡q RbMY AvMÖnx nIqvi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Aw¯—Z¡ wPiš—b cÖK…wZi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m`m¨‡`i `vq 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  <w:t>†kqvi mn‡RB n¯—vš—i‡hvM¨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†Kv‡bv Avwe®‹vi‡K †c‡U›U mb` †c‡Z n‡j Avek¨Kxq kZ©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Avwe®‹viwU Aek¨B bZzb n‡Z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AKíbxq m„Rbkxj aviYvi dj n‡Z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Gi Aek¨B wkí Dc‡hvwMZv _vK‡Z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 MV‡b D‡`¨vM MÖnYK…Z KwgwUi cÖavb KvR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Dcwewa ˆZwi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†kqvi µq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g~jab msMÖn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wbeÜbcÎ msMÖn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evRviRvZKiY cÖmvi †Kvb ai‡bi Dc‡hvM m„wó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KvjMZ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¯^Z¡MZ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g~j¨‡eva Øviv gvby‡li †KvbwU cÖfvweZ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AvPiY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Ávbeyw×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 †Kv¤úvwb me©cÖ_g B-weR‡bm Gi cÖeZ©b K‡ib?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IBM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Apple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Amazan.com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Dell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e¨emvqxiv mvgvwRK `vwq‡Z¡i cÖwZ m‡PZb nIqvi wcQ‡b me‡P‡q eo KviY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weµq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cÖwZ‡hvwMZv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†µZv m‡PZbZv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 m‡PZbZv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GKRb e¨emvqxi Rb¨ ¸YMZ gvbm¤§Z cY¨ Drcv`b I b¨vh¨g~j¨ wbwðZ Kiv wK‡mi cwiPq enb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†`kvÍ‡ev‡ai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`¶Zvi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ˆbwZKZvi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mvnwmKZvi</w:t>
      </w:r>
    </w:p>
    <w:p w:rsidR="00871235" w:rsidRDefault="00871235">
      <w:pPr>
        <w:rPr>
          <w:rFonts w:cs="Vrinda"/>
          <w:sz w:val="2"/>
          <w:szCs w:val="2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871235" w:rsidRDefault="0087123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99. </w:t>
            </w:r>
            <w:r>
              <w:rPr>
                <w:rFonts w:ascii="SutonnyMJ" w:hAnsi="SutonnyMJ" w:cs="SutonnyMJ"/>
                <w:sz w:val="26"/>
                <w:szCs w:val="26"/>
              </w:rPr>
              <w:t>knx` exi weµg iwgR DwÏb K¨v›Ub‡g›U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gybvdv AR©‡bi D‡Ï‡k¨ Drcv`b I eÈbmn mKj ˆea A_©‰bwZK KvR‡K Kx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evwYR¨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e¨emvq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wkí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cY¨ wewbgq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bvm©vwi †Kvb wk‡íi Aš—fz©³?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†mev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wb¯‹vkb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cÖ¯‘Z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cÖRbb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Kviev‡i gybvdv I ¶wZ enb K‡i †K?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e¨vsK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wegv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gvwjK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†fv³v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cvi¯úwiK Av¯’v I wek¦vm †Kvb e¨emv‡qi Ab¨Zg Dcv`vb?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†Kv¤úvwb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cvewjK wj. †Kv¤úvwb‡Z b~¨bZg cwiPvj‡Ki msL¨v KZ Rb?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2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†h Askx`vi g~jab wewb‡qvM K‡i wKš‘ cwiPvjbvq AskMÖnY K‡i bv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bvggvÎ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cÖwZeÜ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wbw®µq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mwµq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†Kvb ai‡bi e¨emvq 51%-Gi †ewk †kqvi miKv‡ii?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Askx`vi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cÖvB‡fU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cvewjK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†Kv¤úvwbi Af¨š—ixY cwiPvjbv msµvš— wbqgbxwZi D‡j­L _v‡K †KvbwU‡Z?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¯§viKwjwc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weeiYcÎ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cwi‡gj wbqgvewj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†kqvi</w:t>
      </w:r>
    </w:p>
    <w:p w:rsidR="00871235" w:rsidRDefault="0087123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9 I 10 bs cÉGk²i Dîi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bxjvPj KwZcq wkw¶Z hyeK Zv‡`i ¶z`ª ¶z`ª mÂq‡K GKwÎZ K‡i A_©‰bwZK Dbœqb Kivi j‡¶¨ GKwU mwgwZ MVb K‡i|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hyeK‡`i mwgwZ †Kvb ai‡bi mwgwZ ejv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e¨w³MZ mgevq mwgwZ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†ckvRxex mgevq mwgwZ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AvÂwjK mgevq mwgwZ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we‡kl †kÖwYi gvby‡li mwgwZ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D³ mwgwZi j¶¨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m`m¨‡`i Avw_©K Kj¨vY mvab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cvi¯úwiK mn‡hvwMZv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A_©‰bwZK cÖe„w×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ag©xq wek¦vm e¨emv‡qi †Kvb cwi‡e‡ki Aš—fz©³?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evsjv‡`‡ki g‡`i e¨emvq M‡o bv IVvi †cQ‡b †Kvb Dcv`v‡bi cÖfve me‡P‡q †ewk?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KZ mv‡j weªwUk cvj©v‡g‡›U †Kv¤úvwb AvBb cvm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1840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1941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1843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1844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XvKv kn‡ii cvwb mieivn I wb®‹vk‡bi Rb¨ †Kvb ms¯’vwU KvR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BTCL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WASA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BCIC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BJMC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BRTC</w:t>
      </w:r>
      <w:r>
        <w:rPr>
          <w:rFonts w:ascii="SutonnyMJ" w:hAnsi="SutonnyMJ" w:cs="SutonnyMJ"/>
          <w:b/>
          <w:bCs/>
          <w:sz w:val="20"/>
          <w:szCs w:val="20"/>
        </w:rPr>
        <w:t xml:space="preserve"> Gi mvwf©mmg~‡ni ewnf‚©Z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UªvK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WvK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IqvK©kc</w:t>
      </w:r>
    </w:p>
    <w:p w:rsidR="00871235" w:rsidRDefault="00871235">
      <w:pPr>
        <w:tabs>
          <w:tab w:val="left" w:pos="639"/>
          <w:tab w:val="right" w:pos="1728"/>
          <w:tab w:val="left" w:pos="1800"/>
        </w:tabs>
        <w:spacing w:line="257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16 I 17 bs cÉGk²i Dîi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bvRgyj GKRb e¨¯— DwKj| e¨¯—Zvi Kvi‡Y wZwb B›Uvi‡b‡U c‡Y¨i gvb AvKvi wWRvBb BZ¨vw` †`‡L c‡Y¨i AW©vi †`b Ges †µwWU Kv‡W©i gva¨‡g wej cwi‡kva K‡ib| GLb e¨¯—Zv AviI e„w× cvIqvq wZwb cÖ‡qvRbxq c‡Y¨i †¶‡Î N‡i e‡mB mn‡R cY¨ †c‡Z Pv‡”Qb|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bvRgyj c‡Y¨i g~j¨ cwi‡kv‡a cÖ_‡g †Kvb ai‡bi †mev MÖnY K‡i‡Q?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B-Kvgm©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B-e¨vswKs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B-gv‡K©wUs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bvRgy‡ji B”Qv c~i‡Y †Kvb gva¨gwU me©v‡c¶v h_v_©?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B-e¨vswKs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B-weR‡bm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B-gv‡K©wUs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miKvwi-†emiKvwi Askx`vi wfwËK e¨emv‡qi DËg †¶‡Î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e›`i wbg©vY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gnvmoK wbg©vY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eo †mZz wbg©vY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wegv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SuywK cÖwZ‡ivaKvix e¨e¯’v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m¤úwË SuywK †gvKv‡ejvKvix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Rxe‡bi SuywK MÖnYKvix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SuywKi wec‡¶ Avw_©K cÖwZi¶v e¨e¯’v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evsjv‡`k †h mKj Avš—R©vwZK ms¯’vi m`m¨ Zv n‡jvÑ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ASEAN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SAARC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BIMSTEC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21 I 22 bs cÉGk²i Dîi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jyevi evev evsjv‡`k moK cwienb ms¯’vi GKRb EaŸ©Zb Kg©KZ©v| jyevi B”Qv †mI eo n‡q Zvi evevi Awd‡m PvKwi Ki‡e| jyev wbivc` moK e¨e¯’v Pvq GRb¨ †mB cÖwZôv‡b RvZxq AvÂwjK gnvmoK I †Rjv moKmg~‡ni Dbœqb I m¤úÖmviY KvR Ki‡Z Pvq|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†hvMv‡hvM gš¿Yvj‡qi Aaxb †Kvb ms¯’vwU?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†Uwj‡hvMv‡hvM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moK I cwienb ms¯’v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ch©Ub ms¯’v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ivmvqwbK wkí ms¯’v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jyev Zvi evevi cÖwZôv‡bi †hvM`v‡bi gva¨‡g †`‡ki Dbœqb Ki‡Z PvqÑ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moK Dbœqb I m¤úÖmviY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wbivc` moK wbwðZKiY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A_© DcvR©b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W. ûm‡b Aviv †eMg †Kvb GbwRI cÖwZôv‡bi mv‡_ m¤úwK©Z?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TMSS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eª¨vK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cÖwkKv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D‡`¨v³v ejv nq Kv‡K?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whwb kÖg †`b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whwb g~jab †`b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whwb KvR K‡ib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whwb wm×vš— †bb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D‡`¨v³v †Kvb ai‡bi KvR Ki‡Z we‡kl Avb›` cvb?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SuywKc~Y©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Dbœqbg~jK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P¨v‡jwÄs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m„Rbkxj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c‡Y¨i evRvi w¯’wZkxj †i‡L e¨emvqxiv Kv‡`i cÖwZ mvgvwRK `vwqZ¡ cvjb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miKvi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e¨emvqx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†µZv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†fv³v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wkíbxwZ †Kvb cwi‡e‡ki Dcv`vb?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SuywK MÖnY D‡`¨v³vi †Kvb ai‡bi ¸Yvewj?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e¨w³MZ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gvbwmK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g~j¨‡eva Øviv gvby‡li †KvbwU cÖfvweZ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we‡eK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DcRxweKv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AvPiY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Ávbeyw×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cwi‡e‡ki †Kvb Dcv`v‡bi Kvi‡Y PivÂ‡j Pxbvev`vg Pvl fv‡jv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</w:t>
      </w:r>
    </w:p>
    <w:p w:rsidR="00871235" w:rsidRDefault="00871235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871235" w:rsidRDefault="00871235">
      <w:pPr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100. </w:t>
            </w:r>
            <w:r>
              <w:rPr>
                <w:rFonts w:ascii="SutonnyMJ" w:hAnsi="SutonnyMJ" w:cs="SutonnyMJ"/>
                <w:sz w:val="26"/>
                <w:szCs w:val="26"/>
              </w:rPr>
              <w:t>mwdDwÏb miKvi GKv‡Wgx GÛ K‡jR, MvRxcyi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e¨emv‡qi mvgvwRK ¸i“Z¡ wb‡Pi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m¤ú‡`i myôz e¨envi</w:t>
      </w:r>
      <w:r>
        <w:rPr>
          <w:rFonts w:ascii="SutonnyMJ" w:hAnsi="SutonnyMJ" w:cs="SutonnyMJ"/>
          <w:sz w:val="18"/>
          <w:szCs w:val="18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mÂ‡q Drmvn `vb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RxebhvÎvi gv‡bvbœqb</w:t>
      </w:r>
      <w:r>
        <w:rPr>
          <w:rFonts w:ascii="SutonnyMJ" w:hAnsi="SutonnyMJ" w:cs="SutonnyMJ"/>
          <w:sz w:val="18"/>
          <w:szCs w:val="18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kÖg wefv‡Mi mydj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miKvwi ivR¯^ e„w×‡Z mnvqK f‚wgKv cvjb K‡i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wk¶v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evwYR¨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wegv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miKvwi cÖwZôvb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cY¨`ª‡e¨i ¸Yv¸Y, is, AvKvi cÖf…wZ ˆewk‡ó¨i Ici wfwË K‡i c‡Y¨i gvb wba©viY Kiv‡K Kx ejv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†gvoKxKiY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¸`vgRvZKiY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cÖwgZKiY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ch©vwqZKiY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evwn¨K cwi‡e‡ki ewnf‚©Z n‡e?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†µZv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ga¨¯’ e¨emvqx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kÖwgK msN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cY¨ mieivnKvix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gy`ªvbxwZi j¶¨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RbM‡Yi mÂq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 KvVv‡gv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wewb‡qvM fvZv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 Av`v‡qi e¨e¯’v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e¨emvq mdjZv AR©‡b wewb‡qvM cwi‡e‡ki D‡Ïk¨ n‡jv-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wk¶ve¨e¯’vi Dbœqb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Kg©ms¯’vb m„wó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M‡elYv I Avwe®‹vi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bZzb c‡Y¨i evRvi m„wó I eÈ‡b GKgvwjKvbv e¨emvq ¸i“Z¡c~Y© †Kb?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weµq e„w×i Rb¨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 gybvdvi Rb¨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†fv³vi mv‡_ cÖZ¨¶ m¤ú‡K©i Rb¨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 eÈb e¨e¯’vi Rb¨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e¨emv‡qi Askx‡`i nIqvi †hvM¨ †K?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miKvwi Kg©KZ©v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ivóªcwZ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M„wnYx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we‡`wk bvMwiK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†Kvb ai‡bi Askx`vwi e¨emv wjwLZ weÁwß Øviv we‡jvcmvab N‡U?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we‡kl</w:t>
      </w:r>
      <w:r>
        <w:rPr>
          <w:rFonts w:ascii="SulSym" w:hAnsi="SulSym" w:cs="SulSym"/>
          <w:sz w:val="14"/>
          <w:szCs w:val="14"/>
        </w:rPr>
        <w:tab/>
        <w:t xml:space="preserve">                    L </w:t>
      </w:r>
      <w:r>
        <w:rPr>
          <w:rFonts w:ascii="SutonnyMJ" w:hAnsi="SutonnyMJ" w:cs="SutonnyMJ"/>
          <w:sz w:val="18"/>
          <w:szCs w:val="18"/>
        </w:rPr>
        <w:t>Hw”QK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wbw`©ó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mxgve×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†Kv¤úvwbi c‡¶ mvaviY †kqvi AMÖvwaKvi †kqvi A‡c¶v DËg †Kb?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G‡¶‡Î Kg jf¨vsk w`‡Z nq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306"/>
          <w:tab w:val="left" w:pos="540"/>
          <w:tab w:val="right" w:pos="1800"/>
          <w:tab w:val="left" w:pos="1872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Gi gvwjKvMY †Kv¤úvwbi e¨e¯’vcbv wel‡q wbwj©ß _v‡K</w:t>
      </w:r>
    </w:p>
    <w:p w:rsidR="00871235" w:rsidRDefault="00871235">
      <w:pPr>
        <w:tabs>
          <w:tab w:val="left" w:pos="306"/>
          <w:tab w:val="left" w:pos="540"/>
          <w:tab w:val="right" w:pos="1800"/>
          <w:tab w:val="left" w:pos="1872"/>
        </w:tabs>
        <w:spacing w:line="245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†Kv¤úvwb we‡jv‡c G‡`i‡K g~jab †diZ w`‡Z nq bv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306"/>
          <w:tab w:val="left" w:pos="540"/>
          <w:tab w:val="right" w:pos="1800"/>
          <w:tab w:val="left" w:pos="1872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G‡¶‡Î gybvdv bv n‡j c‡i jf¨vs‡k †`qvi cÖkœ Av‡m 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11 I 12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iƒcmv †U·UvBj wjwg‡UW mybv‡gi mv‡_ e¨emvq K‡i Avm‡Q| cÖwZôvbwU Zvi e¨emvq m¤úÖmvi‡Y j‡¶¨ wbeÜ‡Ki gva¨‡g †gvU g~jab evov‡Z Pvq|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cÖwZôvbwU‡K †Kvb ai‡bi g~jab evov‡Z n‡e?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ZjeK…Z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Av`vqK…Z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Aby‡gvvw`Z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Bmy¨K…Z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cÖwZôvbwUi g~jab e„w×i Rb¨ KiYxq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Av`vj‡Zi AbygwZ MÖnY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¯§viKwjwci g~jab avivi cwieZ©b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mvaviY mfvq mvaviY cÖ¯—ve cvm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mgvevq mwgwZi GKRb e¨w³i  m‡e©v”P †kqvi µ‡q mxgv KZ?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5,000 UvKv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6,000 UvKv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†gvU g~ja‡bi 15%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†gvU g~ja‡bi 20%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e¨e¯’vcbv KwgwU‡Z mvaviY m`m¨ KZRb _v‡K?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3 Rb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 Rb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 Rb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 Rb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KZ mv‡j weªwUk wegv AvBb cvm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1720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1906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1907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1908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16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I 17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m`¨ cvm Kiv wg. AvwZK miKvwi cÖwZôv‡b †hvM`vb K‡ib| †hvM`v‡bi wKQyw`b ci cÖwZôvbwU 40% †kqvi †emiKvwi Lv‡Z †Q‡o †`q| PvKwi nviv‡bvi f‡q Rbve AvwZK wPwš—Z|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40% †kqvi †Q‡o †emiKvwi Lv‡Z †`Iqvi ci Rbve AvwZ‡Ki cÖwZôvbwU †Kvb ai‡bi e¨emvq?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PPP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ivóªxq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†hŠ_ D‡`¨vM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e¨emv‡qi Dchy³ †¶Î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fvix I †gŠwjK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Rb¯^v_© m¤ú„³ cÖwZôvb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jvfRbK wewb‡qvM †¶Î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†iwRw÷ªK…Z †UªWgvK© AwaKvix †UªWgv‡K©i gva¨‡g Kx jvf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GK‡PwUqv AvwacZ¨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¯^vZš¿¨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mybvg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†gav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evsjv‡`k KwcivBU AvBb KZ mv‡j ms‡kvab Kiv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2004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2005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2006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2008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we wW we Gj ¯’vc‡bi g~j j¶¨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`ª“Z bMivqY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`ª“Z wkívqb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K…wlR Dbœqb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RvZxq Avq e„w×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†ewmK e¨vsK A_©vqb Ki‡Q-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¶z`ª wk‡í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gvSvwi wk‡í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e„n`vqZb wk‡í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me‡P‡q cyi‡bv GbwRI cÖwZôvb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eª¨vK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TMSS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cÖwkKv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>TMSS</w:t>
      </w:r>
      <w:r>
        <w:rPr>
          <w:rFonts w:ascii="SutonnyMJ" w:hAnsi="SutonnyMJ" w:cs="SutonnyMJ"/>
          <w:b/>
          <w:bCs/>
          <w:sz w:val="18"/>
          <w:szCs w:val="18"/>
        </w:rPr>
        <w:t xml:space="preserve"> Gi g~j j¶¨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gwnjv‡`i Dbœqb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gwnjv‡`i Z_¨ AwaKvi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gwnjv‡`i ¶gZvqb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24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I 25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†ivKmvbv †eMg B›Uvi‡bU cÖhyw³ e¨env‡ii gva¨‡g Zvi Mw”QZ AvgvbZ MÖnY I wewfbœ mg‡q A_© n¯—vš—‡ii myweavwUI MÖnY K‡i _v‡K|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†ivKmvbv †eM‡gi B›Uvi‡bU myweav MÖn‡Yi c×wZ‡K Kx ejv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B‡jKUªwbK e¨vswKs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B‡jKUªwbK 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B‡jKwUªK gv‡K©wUs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 Kg©vm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†ivKmvbv †eMg DÏxc‡K Dwj­wLZ †mevwU QvovI †hme myweav cvq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wewb‡qvM myweav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D‡Ëvjb myweav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wej cwi‡kv‡ai myweav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ˆbwZKZv g~jZ wK‡mi Ici cÖwZwôZ?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gvby‡li AvPvi AvPiY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g‡bvfve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mZ¨ I b¨vq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ms¯‹…wZ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†µZv‡`i Rb¨ ˆewk¦K evRvi Dš§y³ †KvbwU  ¸i“Z¡c~Y© f‚wgKv †i‡L‡Q?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B-gv‡K©wUs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B-e¨vswKs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†µwWU KvW©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Avwmqv‡bi m`i `ßi †Kv_vq?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gy¤^vB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KvVgÛz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RvKvZ©v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I‡qvwksUb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29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I 30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iwgR av‡bi e¨emvqx| ¸`v‡g avb _vKvq wewfbœfv‡e av‡bi ¶wZ n‡Z cv‡i| m¤¢ve¨ ¶wZi wecix‡Z nv‡mg GKUv wegv †Kv¤úvwbi mv‡_  wegv Pzw³ K‡ib|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iwg‡Ri m¤úvw`‡Z Pzw³wU †Kvb wel‡q Aš—M©Z?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AwMœ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`yN©Ubv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 xml:space="preserve">iwgGRi 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wegvPzwÚ mÁ·v`</w:t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Gbi dGj hv NUGe, Zv nGjv</w:t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SzuwKMZ cÖwZeÜKZv n«vm cv‡e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¶wZ n‡j cY¨ cybt¯’vwcZ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¶wZ msNwUZ nevi m¤¢vebv n«vm cv‡e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rPr>
          <w:rFonts w:cs="Vrinda"/>
          <w:sz w:val="2"/>
          <w:szCs w:val="2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101. </w:t>
            </w:r>
            <w:r>
              <w:rPr>
                <w:rFonts w:ascii="SutonnyMJ" w:hAnsi="SutonnyMJ" w:cs="SutonnyMJ"/>
                <w:sz w:val="26"/>
                <w:szCs w:val="26"/>
              </w:rPr>
              <w:t>wK‡kviMÄ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Zdwmj-1 MÖnY Ki‡Z cv‡i †Kvb †Kv¤úvwb?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cÖvB‡fU wj.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cvewjK wj.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cÖvB‡fU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mvewmwWqvwi †Kvs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ÔRvZxq mgevq w`emÕ K‡e?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02 b‡f¤^i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04 b‡f¤^i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13 b‡f¤^i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12 b‡f¤^i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mgy`ª †_‡K wSbyK msMÖn †Kvb wk‡íi Aš—M©Z?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K…wl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cÖRbb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wb®‹vkb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we‡k­lY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¸`vgRvZKiY †Kvb ai‡bi cÖwZeÜKZv `~i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SzuwKMZ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KvjMZ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ÁvbMZ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Hw”QK Askx`vwi e¨emv‡qi me©wbæ m`m¨ msL¨v KZ?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AcÖvK…wZK cwi‡e‡ki ¸i“Z¡c~Y© Dcv`vb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Rjevqy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f‚wg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†`kxq Ae¯’vb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HwZn¨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KLb mviv‡`‡k cwjw_‡bi e¨envi wbwl× Kiv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01 Rvbyqvwi 2000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01 Rvbyqvwi 2002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01 gvP© 2002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01 gvP© 2000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wegm‡UK Gi m`i `ßi †Kv_vq?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XvKv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fviZ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†bcvj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kÖxjsKv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e¨emv‡q gvwj‡Ki `vq KZUzKz?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mxwgZ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Amxg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g~ja‡bi mgcwigvY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wba©vwiZ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AvBb Abyhvqx †UªWgvK© wbeÜb m‡e©v”P KZ eQi ch©š— Kvh©Ki _v‡K?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evsjv‡`‡k KZ mv‡j </w:t>
      </w:r>
      <w:r>
        <w:rPr>
          <w:rFonts w:cs="Vrinda"/>
          <w:b/>
          <w:bCs/>
          <w:sz w:val="16"/>
          <w:szCs w:val="16"/>
        </w:rPr>
        <w:t>PPP</w:t>
      </w:r>
      <w:r>
        <w:rPr>
          <w:rFonts w:ascii="SutonnyMJ" w:hAnsi="SutonnyMJ" w:cs="SutonnyMJ"/>
          <w:b/>
          <w:bCs/>
          <w:sz w:val="20"/>
          <w:szCs w:val="20"/>
        </w:rPr>
        <w:t xml:space="preserve"> bxwZ Kvh©Ki n‡q‡Q?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2006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2010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2012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me©e„nr GbwRI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eª¨vK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cÖwkKv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mvBNi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e¨emvq D‡`¨v‡Mi RbK †K?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ievU© I‡qb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GWvg w¯§_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K¨vw›Ujb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†Rv‡md G mygwcUvi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N‡i e‡m LyPiv cY¨ µ‡qi c×wZ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B-gv‡K©wUs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B-wi‡UBwjs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B-weR‡bm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B-Kgvm©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Askx`vwi AvB‡bi KZ avivq wbeÜb c×wZ m¤ú‡K© ejv Av‡Q?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38(1)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48(1)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58(1)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68(1)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BwZnv‡m me‡P‡q cÖvPxb mf¨Zv †KvbwU?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ˆPwbK mf¨Zv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wgkixq mf¨Zv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e¨wejbxq mf¨Zv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wMÖK mf¨Zv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 GKwU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Kjv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c×wZ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Kjv I weÁvb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†nbwi †dIj DËg e¨e¯’vc‡Ki KqwU ¸‡Yi K_v e‡j‡Qb?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4wU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5wU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6wU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8wU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ˆØZ AaxbZv cwinvi Kiv DwPZ †Kvb bxwZi Av‡jv‡K?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 wefvRb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Av‡`‡ki HK¨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¯’vqx cwiKíbv bq?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bxwZ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cÖwµqv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†KŠkj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gvwëb¨vkbvj †Kv¤úvwb‡Z †Kvb ai‡bi msMVb KvVv‡gv Dc‡hvMx?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g¨vwUª·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Kgx© msMÖn ej‡Z Kx †evSvq?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wb‡qvM †`Iqv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cÖvw_©Zv wbwðZ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c`vqb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wbe©vwPZ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AvbyôvwbKZv wePv‡i †bZ…Z¡ KZ ai‡bi?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wb‡`©kbv‡K cÖkvm‡bi Kx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gw¯—®‹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øvqy‡K›`ª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n„rwcÊ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†gi“`Ê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Kv‡Ri mv‡_ gb¯—vwË¡K welqwU RwoZ?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Kgx©ms¯’vb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†hvMv‡hvM cÖwµqvi cÖ_g Dcv`vb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†cÖiK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gva¨g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msev`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cÖvcK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e¨e¯’vcbvq mgš^q ej‡Z wK‡mi mgš^q‡K †evSvq?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cÖqvm-cÖ‡Pó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Rbkw³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DcKiYvw`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KvR I KZ©e¨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wbqš¿‡Yi †Kvb c`‡¶‡c wePz¨wZi KviY wbY©q Kiv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cÖ_g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wØZxq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Z…Zxq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PZz_©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SMS</w:t>
      </w:r>
      <w:r>
        <w:rPr>
          <w:rFonts w:ascii="SutonnyMJ" w:hAnsi="SutonnyMJ" w:cs="SutonnyMJ"/>
          <w:b/>
          <w:bCs/>
          <w:sz w:val="20"/>
          <w:szCs w:val="20"/>
        </w:rPr>
        <w:t xml:space="preserve"> Gi Abyiƒc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Small Message System.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System.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Short Mail Service.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Service.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sz w:val="16"/>
          <w:szCs w:val="16"/>
        </w:rPr>
        <w:t>X-</w:t>
      </w:r>
      <w:r>
        <w:rPr>
          <w:rFonts w:ascii="SutonnyMJ" w:hAnsi="SutonnyMJ" w:cs="SutonnyMJ"/>
          <w:b/>
          <w:bCs/>
          <w:sz w:val="20"/>
          <w:szCs w:val="20"/>
        </w:rPr>
        <w:t xml:space="preserve"> Z‡Ë¡i cÖe³v †K?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gvm‡jv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g¨vK‡MÖMi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wf GBP `ª“g</w:t>
      </w:r>
    </w:p>
    <w:p w:rsidR="00871235" w:rsidRDefault="00871235">
      <w:pPr>
        <w:rPr>
          <w:rFonts w:cs="Vrinda"/>
          <w:sz w:val="2"/>
          <w:szCs w:val="2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71235" w:rsidRDefault="0087123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7123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1235" w:rsidRDefault="0087123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102. </w:t>
            </w:r>
            <w:r>
              <w:rPr>
                <w:rFonts w:ascii="SutonnyMJ" w:hAnsi="SutonnyMJ" w:cs="SutonnyMJ"/>
                <w:sz w:val="26"/>
                <w:szCs w:val="26"/>
              </w:rPr>
              <w:t>PÆMÖvg K¨v›Ub‡g›U cvewjK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71235" w:rsidRDefault="0087123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871235" w:rsidRDefault="0087123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WvK wefvM Pvjy nq KZ mv‡j?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1968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1971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1972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2010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ÒMÖv‡gvbœq‡bi gva¨‡g AvÍwbf©ikxj, `vwi`ª¨ gy³ I myLx-mg„× evsjv‡`k MVbÓ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 xml:space="preserve"> †Kvb ms¯’vwUi wfkb wgkb?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evsjv‡`k mgevq mwgwZ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evsjv‡`k cj­x Dbœqb GKv‡Wwg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evsjv‡`k mgevq cÖwk¶Y GKv‡Wwg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evsjv‡`k cj­x cÖwk¶Y GKv‡Wwg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†Kvb cÖhyw³wU e¨emv‡qi †¶‡Î †ewk e¨en„Z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TOMA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TCM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cs="Vrinda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GSM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CDMA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4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Rwjj I wg. Kwei Pzw³e× n‡q GKwU †cvjwÆ dvg© cÖwZôv K‡ib| Zviv Zv‡`i e¨emvqwU jv‡fi m‡½ cwiPvjbv KiwQj| m¤úÖwZ GKwU `yN©Ubvi Rb¨ wg. 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Rwjj e¨emvq cwiPvjbvq ¯’vqxfv‡e A¶g n‡q c‡ob|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t>wg. Rwjj eÅemvq cwiPvjbvq Õ©vqxfvGe AÞg nIqvi KviGY ˆcvjwUÇ dvgÆwUi Kx aiGbi weGjvc nGe?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we‡kl NUbvi cwi‡cÖw¶‡Z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eva¨Zvg~jKfv‡e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Av`vj‡Zi Av‡`k Abymv‡i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†¯^”Qvq we‡jvcmvab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kÖg+hš¿=?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†hŠwMK wkí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cÖwµqvwfwËK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ms‡hvRb wkí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cÖ¯‘Z wkí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KwcivBU AvBb KZ mv‡j ms‡kvwaZ nq?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2004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2005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2006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2007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†ckvavix e¨emv‡qi †¶‡Î †Kvb e¨emvq msMVb Dchy³?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†Kv¤úvwb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GKgvwjKvbv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kvwKj K`gZwj bvgK ¯’v‡b wKQy Rwg wK‡b wb‡q GKwU we‡bv`b‡K›`ª ¯’vcb K‡ib|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Rbve kvwK‡ji we‡bv`b‡K›`ª M‡o †Zvjv‡K Kx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D‡`¨vM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AvÍKg©ms¯’vb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e¨emvq D‡`¨vM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ÔwQUgnjÕ †Kvb cwi‡e‡ki Aš—M©Z?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AvBbMZ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ivR‰bwZK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Askx`vi‡`i ga¨Kvi cvi¯úwiK cÖwZwbwa‡Z¡i m¤úK© ej‡Z Kx †evSvq?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pacing w:val="-8"/>
          <w:sz w:val="18"/>
          <w:szCs w:val="18"/>
        </w:rPr>
        <w:tab/>
        <w:t>G‡Ki Abycw¯’wZ‡Z A‡b¨i KvR ZË¡veavb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pacing w:val="-4"/>
          <w:sz w:val="14"/>
          <w:szCs w:val="1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cÖwZôv‡bi G‡Ki KvR Øviv A‡b¨ `vqe× nq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GKR‡bi `vq A‡b¨ enb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†`Dwjqv Askx`v‡ii `vq mevB enb Kiv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Rbve bRi“j evRvi †_‡K 1 WRb †cqviv wK‡b G‡b Avqiv‡K ¸b‡Z w`‡q Rvb‡Z cvi‡jb Zv‡Z 10wU †cqviv Kg †`qv n‡q‡Q| G‡¶‡Î e¨emv‡qi †Kvb w`KwU D‡cw¶Z n‡q‡Q?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mvgvwRK `vqe×Zv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ˆbwZKZv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 `vwqZ¡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IqvjUb †Kv¤úvwb wj. mybv‡gi mv‡_ e¨emvq K‡i Avm‡Q| G †Kv¤úvwb Zvi e¨emvq m¤úÖmvi‡Yi j‡¶¨ wbeÜ‡bi gva¨‡g †gvU g~jab evov‡Z Pvq|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IqvjUb †Kv¤úvwb‡K †Kvb ai‡bi g~jab evov‡Z n‡e?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Aby‡gvw`Z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Bmy¨K…Z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ZjeK…Z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Av`vqK…Z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†Kv¤úvwbi g~jab e„w×i Rb¨ KiYxq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¯§viKwjwci g~jab avivi cwieZ©b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mvaviY mfvq mvaviY cÖ¯—ve cvm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Av`vj‡Zi AbygwZ MÖnY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AeKvVv‡gvMZ Dbœq‡bi mnvqZv cÖ`vb Kiv †Kvb ai‡bi mnvqZvi Aš—fz©³?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Drmvng~jK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mg_©bg~jK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msi¶Yg~jK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DÏxcbvg~jK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ˆKvbwU ÷ayB AvñKgÆmsÕ©vb, eÅemvq DG`ÅvM bq?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fvov w`‡q U¨vw·K¨ve Pvjv‡bv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Mvwo †givgZ KviLvbv cÖwZôvb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†UBjvwis kc MVb I cwiPvjbv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n¯—RvZ mvgMÖx wK‡b weµq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16 I 17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wewkó PjwPÎKvi KvRx gKeyj nvmvb Zvi wbwg©Z Ò†`k I gvwUÓ Pjw”PÎwU cÖ`k©‡bi Rb¨ †`‡ki wewfbœ wm‡bgv n‡ji gvwjK‡`i mv‡_ GKwU Pzw³ K‡ib| wm‡bgvwU cÖ`wk©Z nevi ci wZwb †ek jvfevb nb|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Pjw”PÎKvi KvRx gKeyj nvmvb †Kvb ai‡bi Pzw³ K‡ib?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†c‡U›U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†UªWgvK©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KwcivBU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KvRx gKey‡ji Pzw³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e¨emvq mvdj¨ Avbq‡b mnvqZv K‡i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e¨emv‡qi RbwcÖqZv AR©‡b mnvqZv K‡i</w:t>
      </w:r>
    </w:p>
    <w:p w:rsidR="00871235" w:rsidRDefault="00871235">
      <w:pPr>
        <w:tabs>
          <w:tab w:val="left" w:pos="306"/>
          <w:tab w:val="right" w:pos="1800"/>
          <w:tab w:val="left" w:pos="1872"/>
        </w:tabs>
        <w:spacing w:line="228" w:lineRule="auto"/>
        <w:ind w:left="540" w:hanging="540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Ab¨ Kv‡iv Øviv ¶wZMÖ¯— n‡j cÖwZKvi †c‡Z mnvqZv K‡i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wPwb I Lv`¨ wkí ms¯’v Kxfv‡e Av‡Li g~j¨ w¯’wZkxj iv‡L?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h_vh_ fZz©wKi gva¨‡g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 `v‡g weµq Kivi gva¨‡g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Kvh©Ki evRviRvZKi‡Yi gva¨‡g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BRviv †`Iqvi gva¨‡g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AbjvBb Lv‡Z †µZviv mn‡RB Zv‡`i cQ›` Abyhvqx cY¨wU Lyu‡R †ei Ki‡Z cv‡i Zvi Rb¨ Kx  ˆZwi Kiv nq?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AbjvBb wWRvBb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AbjvBb K¨vUvjM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Kw¤úDUvivBRW wWRvBb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Kw¤úDUvivBRW K¨vUvjM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>AOA</w:t>
      </w:r>
      <w:r>
        <w:rPr>
          <w:rFonts w:ascii="SutonnyMJ" w:hAnsi="SutonnyMJ" w:cs="SutonnyMJ"/>
          <w:b/>
          <w:bCs/>
          <w:sz w:val="18"/>
          <w:szCs w:val="18"/>
        </w:rPr>
        <w:t xml:space="preserve">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Association fo Article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cs="Vrinda"/>
          <w:sz w:val="14"/>
          <w:szCs w:val="14"/>
        </w:rPr>
        <w:t xml:space="preserve">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Articles of Activities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Articles of Association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Arts of Activity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21 I 22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 Ò</w:t>
      </w:r>
      <w:r>
        <w:rPr>
          <w:rFonts w:cs="Vrinda"/>
          <w:sz w:val="14"/>
          <w:szCs w:val="14"/>
        </w:rPr>
        <w:t>Look East</w:t>
      </w:r>
      <w:r>
        <w:rPr>
          <w:rFonts w:ascii="SutonnyMJ" w:hAnsi="SutonnyMJ" w:cs="SutonnyMJ"/>
          <w:sz w:val="18"/>
          <w:szCs w:val="18"/>
          <w:lang w:val="it-IT"/>
        </w:rPr>
        <w:t xml:space="preserve">Ó I  </w:t>
      </w:r>
      <w:r>
        <w:rPr>
          <w:rFonts w:cs="Vrinda"/>
          <w:sz w:val="14"/>
          <w:szCs w:val="14"/>
        </w:rPr>
        <w:t>Look West</w:t>
      </w:r>
      <w:r>
        <w:rPr>
          <w:rFonts w:ascii="SutonnyMJ" w:hAnsi="SutonnyMJ" w:cs="SutonnyMJ"/>
          <w:sz w:val="18"/>
          <w:szCs w:val="18"/>
          <w:lang w:val="it-IT"/>
        </w:rPr>
        <w:t>Ó  bxwZ‡Z wek¦vmx GKwU msMV‡bi m`m¨fz³ †`k evsjv‡`k| G msMV‡bi g~j D‡Ïk¨ n‡”Q `w¶Y I `w¶Yc~e© Gkxq AÂ‡ji †`k¸‡jvi A_©‰bwZK mg„w× AR©b|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D‡j­wLZ cÖwZôv‡bi mv‡_ wb‡æi †Kvb mnvqK †mev`vbKvix cÖwZôv‡bi wgj i‡q‡Q?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Avwmqvb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wegm‡UK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mvcUv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Wwe­IwUI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t>‰ aiGbi msMVGbi m`mÅfzÚ nIqvi KviY evsjvG`k</w:t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sym w:font="Symbol" w:char="F02D"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Drcvw`Z c‡Y¨i evRvi m„wó n‡e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gv_vwcQy Avq e„w× cv‡e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Kg©ms¯’v‡bi my‡hvM evo‡e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>GSM</w:t>
      </w:r>
      <w:r>
        <w:rPr>
          <w:rFonts w:ascii="SutonnyMJ" w:hAnsi="SutonnyMJ" w:cs="SutonnyMJ"/>
          <w:b/>
          <w:bCs/>
          <w:sz w:val="18"/>
          <w:szCs w:val="18"/>
        </w:rPr>
        <w:t>-Gi eZ©gvb bvg Kx?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Group Special Mobile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Group Social Mobile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cs="Vrinda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Group Special Multimedia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Global System for Mobile Communication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eÅemvGqi ŠbwZKZvi cÉGqvRbxqZv Acwimxg ˆKb?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my›`i I myôzfv‡e cwiPvjbvi Rb¨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 gybvdv AR©‡bi Rb¨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RbKj¨v‡Yi Rb¨</w:t>
      </w:r>
      <w:r>
        <w:rPr>
          <w:rFonts w:ascii="SulSym" w:hAnsi="SulSym" w:cs="SulSym"/>
          <w:sz w:val="14"/>
          <w:szCs w:val="14"/>
        </w:rPr>
        <w:tab/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 AvBb †g‡b Pjvi Rb¨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wewUwmGj †Kvb gš¿Yvj‡qi Aax‡b Kvh©µg cwiPvjbv K‡i?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Z_¨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pacing w:val="-8"/>
          <w:sz w:val="18"/>
          <w:szCs w:val="18"/>
        </w:rPr>
        <w:tab/>
        <w:t>WvK I †Uwj‡hvMv‡hvM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†hvMv‡hvM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Kgc‡¶ KqwU cÖv_wgK mgevq mwgwZi mgwóMZ iƒc‡K †K›`ªxq mgevq mwgwZ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10wU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15wU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20wU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bs cÖ‡kœi DËi `vI|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Rv‡e` wjwRs †Kv¤úvwb †_‡K A_© msMÖn K‡i kn‡ii KvQvKvwQ evRv‡i M‡gi e¨emvq ïi“ K‡ib|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wg. Rv‡e` †Kvb Drm †_‡K A_© msMÖn K‡ib?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e¨w³MZ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AL© evRvi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g~jab evRvi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evMvb †_‡K †cqviv msMÖn K‡i wewfbœ AvKv‡i mvRv‡bv‡K Kx e‡j?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>evRviRvZKiY cÖmvi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ch©vwqZKiY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†gvoKxKiY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cÖwgZKiY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 wbewÜZ nIqvi ci KZ w`‡bi g‡a¨ e¨emvq Avi¤¢ Ki‡Z e¨_© n‡j Av`vjZ KZ©„K eva¨Zvg~jK we‡jvcmvab NU‡e?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†Kvb ai‡bi D‡`¨v³viv b~¨bZg wewb‡qvM K‡iB B-wi‡Uwjs-Gi e¨emvq cwiPvjbv Ki‡Z cv‡i?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mg„w×kvjx D‡`¨v³viv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 D‡`¨v³viv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m„Rbkxj D‡`¨v³viv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D‡`¨v³viv</w: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348" style="position:absolute;left:0;text-align:left;margin-left:7.8pt;margin-top:8pt;width:144.6pt;height:82.55pt;z-index:251657728" coordorigin="7793,12685" coordsize="2892,1651">
            <v:shape id="_x0000_s5349" style="position:absolute;left:7793;top:12924;width:2879;height:1412" coordsize="3621,2824" path="m1329,l245,,221,1,196,4r-24,6l149,17,128,27,108,38,89,51,72,66,56,81,42,99,29,117,19,137r-9,22l4,180,,202r,23l,2599r,23l4,2644r6,21l19,2686r10,19l42,2724r14,17l72,2758r17,14l108,2785r21,12l151,2805r21,9l196,2820r25,3l245,2824r3376,e" filled="f" strokecolor="#1f1a17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50" type="#_x0000_t75" style="position:absolute;left:7832;top:12953;width:2853;height:1348">
              <v:imagedata r:id="rId9" o:title=""/>
            </v:shape>
            <v:shape id="_x0000_s5351" style="position:absolute;left:7825;top:13886;width:2850;height:277" coordsize="5699,552" path="m5,l5536,r17,l5569,1r16,3l5599,8r14,6l5628,20r11,7l5652,35r10,9l5672,53r7,10l5686,74r6,10l5696,97r2,11l5699,121r,310l5698,444r-2,11l5692,466r-6,12l5679,488r-7,10l5662,508r-10,9l5639,524r-11,7l5613,538r-14,4l5585,547r-16,3l5553,552r-17,l5,552r-3,l,552,,,2,,5,xe" stroked="f">
              <v:path arrowok="t"/>
            </v:shape>
            <v:shape id="_x0000_s5352" style="position:absolute;left:7890;top:13917;width:110;height:221" coordsize="221,441" path="m221,221l,,,441,221,221xe" fillcolor="#b6b6b5" stroked="f">
              <v:path arrowok="t"/>
            </v:shape>
            <v:shape id="_x0000_s5353" style="position:absolute;left:8526;top:12685;width:2152;height:668" coordsize="4303,1337" path="m315,l3988,r16,2l4019,3r16,2l4051,8r16,2l4081,15r14,6l4110,26r14,6l4138,39r13,7l4164,55r24,19l4210,94r21,22l4248,141r9,13l4264,167r7,12l4279,194r5,14l4289,222r4,16l4297,253r2,15l4301,284r2,16l4303,317r,705l4303,1037r-2,16l4299,1069r-2,16l4293,1099r-4,16l4284,1129r-5,14l4271,1158r-7,13l4257,1185r-9,11l4240,1209r-9,12l4221,1232r-11,12l4200,1254r-12,10l4175,1274r-11,8l4151,1291r-13,7l4124,1305r-14,6l4095,1317r-14,5l4067,1327r-16,2l4035,1332r-16,3l4004,1335r-16,2l315,1337r-16,-2l282,1335r-16,-3l252,1329r-16,-2l222,1322r-16,-5l192,1311r-13,-6l165,1298r-13,-7l139,1282r-13,-8l114,1264r-11,-10l92,1244,82,1232,71,1221r-8,-12l53,1196r-7,-11l37,1171r-6,-13l24,1143r-6,-14l14,1115r-4,-16l6,1085,3,1069,1,1053,,1037r,-15l,317,,300,1,284,3,268,6,253r4,-15l14,222r4,-14l24,194r7,-15l37,167r9,-13l53,141,63,128r8,-12l82,105,92,94,103,84,114,74,126,63r13,-8l152,46r13,-7l179,32r13,-6l206,21r16,-6l236,10,252,8,266,5,282,3,299,2,315,xe" fillcolor="#605e5d" stroked="f">
              <v:path arrowok="t"/>
            </v:shape>
            <v:shape id="_x0000_s5354" style="position:absolute;left:9615;top:12940;width:144;height:144" coordsize="288,288" path="m143,l129,,115,3,100,5,88,10,75,17,63,24,52,33,42,41,33,51,25,63,17,74,10,87,6,100,3,114,,129r,14l,159r3,14l6,186r4,13l17,212r8,13l33,235r9,10l52,255r11,8l75,270r13,6l100,280r15,5l129,286r14,2l159,286r14,-1l186,280r13,-4l212,270r13,-7l235,255r10,-10l255,235r9,-10l271,212r6,-13l281,186r4,-13l287,159r1,-16l287,129r-2,-15l281,100,277,87,271,74,264,63,255,51,245,41,235,33,225,24,212,17,199,10,186,5,173,3,159,,143,xm143,60r-8,1l128,63r-9,1l112,67r-7,3l98,74r-6,6l85,84r-5,7l75,97r-5,7l67,111r-2,8l63,127r-1,7l62,143r,9l63,160r2,7l67,176r3,7l75,190r5,6l85,202r7,5l98,212r7,4l112,219r7,3l128,225r7,1l143,226r9,l161,225r7,-3l176,219r8,-3l191,212r5,-5l202,202r6,-6l212,190r4,-7l219,176r3,-9l225,160r1,-8l226,143r,-9l225,127r-3,-8l219,111r-3,-7l212,97r-4,-6l202,84r-6,-4l191,74r-7,-4l176,67r-8,-3l161,63r-9,-2l143,60xe" stroked="f">
              <v:path arrowok="t"/>
              <o:lock v:ext="edit" verticies="t"/>
            </v:shape>
            <v:shape id="_x0000_s5355" style="position:absolute;left:9785;top:13006;width:41;height:15" coordsize="81,32" path="m70,l13,,7,1,4,4,1,7,,13r,7l1,24r3,5l7,30r6,2l70,32r4,-2l78,29r3,-5l81,20r,-7l81,7,78,4,74,1,70,xe" stroked="f">
              <v:path arrowok="t"/>
            </v:shape>
            <v:shape id="_x0000_s5356" style="position:absolute;left:9753;top:12915;width:36;height:34" coordsize="71,67" path="m47,2l4,41,1,45,,50r1,4l2,58r6,6l11,67r4,l21,67r4,-3l67,25r3,-2l71,17r,-4l68,8,64,4,60,1,55,,51,,47,2xe" stroked="f">
              <v:path arrowok="t"/>
            </v:shape>
            <v:shape id="_x0000_s5357" style="position:absolute;left:9683;top:12875;width:16;height:41" coordsize="32,82" path="m2,12l,71r,4l3,79r4,3l12,82r7,l23,82r4,-3l30,75r,-4l32,13r,-4l29,5,25,2,20,,13,,9,2,5,5,2,8r,4xe" stroked="f">
              <v:path arrowok="t"/>
            </v:shape>
            <v:shape id="_x0000_s5358" style="position:absolute;left:9591;top:12910;width:35;height:35" coordsize="71,70" path="m5,25l45,65r4,3l53,70r6,-2l62,65r6,-4l71,57r,-4l71,47,68,44,26,2,22,1,18,,13,1,9,4,5,8,2,12,,17r2,4l5,25xe" stroked="f">
              <v:path arrowok="t"/>
            </v:shape>
            <v:shape id="_x0000_s5359" style="position:absolute;left:9550;top:13003;width:41;height:17" coordsize="81,33" path="m11,31r58,2l73,33r4,-3l80,26r1,-5l81,14,80,10,79,5,74,3,70,1,13,,7,,3,3,1,7,,11r,7l,23r3,4l6,30r5,1xe" stroked="f">
              <v:path arrowok="t"/>
            </v:shape>
            <v:shape id="_x0000_s5360" style="position:absolute;left:9754;top:13079;width:34;height:36" coordsize="69,71" path="m3,25l43,67r3,3l52,71r4,-1l60,67r5,-4l67,58r2,-4l67,50,65,45,26,4,22,1,17,,13,1,9,4,3,8,,12r,5l,21r3,4xe" stroked="f">
              <v:path arrowok="t"/>
            </v:shape>
            <v:shape id="_x0000_s5361" style="position:absolute;left:8658;top:12803;width:1877;height:413" coordsize="3754,826" path="m3535,l221,,198,1,176,6r-21,4l135,18r-19,9l97,38,80,51,64,66,50,80,37,97,27,116,17,134r-7,20l4,176,1,197,,220,,607r1,23l4,651r6,20l17,693r10,19l37,730r13,16l64,762r16,14l97,789r19,11l135,809r20,9l176,822r22,4l221,826r1581,l1803,826r10,l1825,826r13,-1l1851,823r18,-5l1885,812r14,-7l1912,796r12,-10l1934,776r8,-10l1950,755r25,-48l2000,661r70,83l2067,395,1823,624r102,6l1917,656r-10,25l1902,694r-5,12l1891,719r-7,11l1876,742r-10,10l1856,762r-11,8l1832,777r-16,8l1799,790r-20,6l233,796r-21,-1l192,792r-19,-6l155,780r-19,-8l120,760,105,749,90,736,76,722,64,706,54,689,46,671,39,653,34,633,32,613,30,593r,-358l32,215r2,-20l39,174r7,-18l54,139,64,122,76,106,90,91,105,79,120,66,136,56r19,-9l173,41r19,-5l212,33r21,-2l3521,31r21,2l3562,36r19,5l3600,47r18,9l3634,66r16,13l3666,91r12,15l3690,122r10,17l3709,156r7,18l3720,195r4,20l3724,235r,358l3724,613r-4,20l3716,653r-7,18l3700,689r-10,17l3678,722r-12,14l3650,749r-16,11l3618,772r-18,8l3581,786r-19,6l3542,795r-21,1l1958,796r3,10l1967,815r5,7l1978,826r1557,l3557,826r21,-4l3600,818r20,-9l3640,800r17,-11l3674,776r16,-14l3704,746r13,-16l3727,712r10,-19l3744,671r6,-20l3753,630r1,-23l3754,220r-1,-23l3750,176r-6,-22l3737,134r-10,-18l3717,97,3704,80,3690,64,3674,51,3657,38,3640,27r-20,-9l3600,10,3578,6,3557,1,3535,xe" stroked="f">
              <v:path arrowok="t"/>
            </v:shape>
            <v:shape id="_x0000_s5362" style="position:absolute;left:8823;top:12917;width:21;height:158" coordsize="43,317" path="m41,317r-38,l3,81r38,l41,317xm43,42l,42,,,43,r,42xe" stroked="f">
              <v:path arrowok="t"/>
              <o:lock v:ext="edit" verticies="t"/>
            </v:shape>
            <v:shape id="_x0000_s5363" style="position:absolute;left:8872;top:12954;width:89;height:121" coordsize="179,242" path="m179,242r-38,l141,107r,-15l139,77,136,64,134,54r-6,-7l121,41,111,39,98,37r-7,l83,39r-8,2l68,46,53,54,38,66r,176l,242,,6r38,l38,31r8,-7l55,19r8,-6l72,9,81,4,89,1,98,r10,l115,r8,1l131,3r7,3l144,9r5,4l155,17r4,6l165,29r3,7l171,43r3,7l178,69r1,20l179,242xe" stroked="f">
              <v:path arrowok="t"/>
            </v:shape>
            <v:shape id="_x0000_s5364" style="position:absolute;left:8976;top:12923;width:68;height:154" coordsize="135,308" path="m92,308l78,307,65,304r-6,-3l53,298r-5,-4l43,290r-4,-5l36,280r-3,-8l31,265,28,250,26,231r,-130l,101,,68r26,l26,,65,r,68l135,68r,33l65,101r,111l65,228r,13l66,250r3,8l75,265r6,5l91,272r11,2l111,272r8,-1l128,268r4,-3l135,265r,36l124,304r-10,3l102,308r-10,xe" stroked="f">
              <v:path arrowok="t"/>
            </v:shape>
            <v:shape id="_x0000_s5365" style="position:absolute;left:9050;top:12954;width:98;height:123" coordsize="196,246" path="m115,246r-15,l89,245,77,242,66,239,56,235,46,229r-9,-7l30,215r-7,-9l16,198,11,188,7,178,4,165,1,153,,139,,125,,112,1,97,4,86,7,73,11,63,16,52r5,-9l29,33r7,-7l44,19r9,-6l62,9,72,4,83,1,93,r12,l115,r10,1l135,3r7,3l150,10r8,4l165,20r5,6l176,33r6,7l186,49r3,10l192,69r3,11l196,93r,13l196,127r-157,l40,147r3,18l46,172r4,7l54,185r5,5l63,196r6,4l76,203r6,5l89,209r8,1l105,212r8,l126,212r13,-3l150,206r10,-4l170,198r8,-6l185,188r4,-5l192,183r,45l185,231r-10,2l166,238r-8,3l146,243r-9,2l126,246r-11,xm159,97l158,83,155,70,152,59r-6,-9l137,43r-8,-6l117,33,103,31,89,33,77,37,66,43r-9,7l50,60,44,72,40,83,39,97r120,xe" stroked="f">
              <v:path arrowok="t"/>
              <o:lock v:ext="edit" verticies="t"/>
            </v:shape>
            <v:shape id="_x0000_s5366" style="position:absolute;left:9167;top:12957;width:61;height:118" coordsize="120,236" path="m120,43r-1,l114,41r-5,l104,41r-7,l90,41r-7,2l74,44r-7,3l60,51r-7,6l46,61r-7,7l39,236,,236,,,39,r,35l49,25r8,-7l67,13,74,8,83,4,90,3,97,1,104,r6,l114,r3,1l120,1r,42xe" stroked="f">
              <v:path arrowok="t"/>
            </v:shape>
            <v:shape id="_x0000_s5367" style="position:absolute;left:9243;top:12954;width:89;height:121" coordsize="179,242" path="m179,242r-38,l141,107r,-15l139,77,136,64,134,54r-6,-7l121,41,111,39,98,37r-7,l83,39r-7,2l68,46,53,54,39,66r,176l,242,,6r39,l39,31r9,-7l56,19r7,-6l72,9,81,4,89,1,99,r9,l116,r7,1l131,3r7,3l144,9r5,4l155,17r6,6l165,29r3,7l172,43r3,7l178,69r1,20l179,242xe" stroked="f">
              <v:path arrowok="t"/>
            </v:shape>
            <v:shape id="_x0000_s5368" style="position:absolute;left:9351;top:12954;width:99;height:123" coordsize="197,246" path="m114,246r-13,l88,245,77,242,67,239,57,235,47,229r-9,-7l30,215r-7,-9l17,198,12,188,8,178,4,165,2,153,1,139,,125,1,112,2,97,4,86,8,73,11,63,17,52r6,-9l30,33r7,-7l45,19r9,-6l63,9,73,4,83,1,94,r12,l116,r10,1l134,3r9,3l151,10r8,4l166,20r5,6l177,33r6,7l187,49r3,10l193,69r3,11l196,93r1,13l197,127r-157,l41,147r3,18l47,172r3,7l54,185r6,5l64,196r6,4l77,203r6,5l90,209r7,1l106,212r8,l127,212r12,-3l150,206r11,-4l170,198r9,-6l184,188r6,-5l193,183r,45l184,231r-8,2l166,238r-7,3l147,243r-10,2l127,246r-13,xm160,97l159,83,156,70,151,59r-4,-9l139,43r-9,-6l117,33,103,31,90,33,77,37,67,43r-9,7l50,60,45,72,41,83,40,97r120,xe" stroked="f">
              <v:path arrowok="t"/>
              <o:lock v:ext="edit" verticies="t"/>
            </v:shape>
            <v:shape id="_x0000_s5369" style="position:absolute;left:9457;top:12923;width:67;height:154" coordsize="134,308" path="m93,308l77,307,64,304r-6,-3l53,298r-5,-4l44,290r-4,-5l35,280r-2,-8l31,265,27,250,25,231r,-130l,101,,68r25,l25,,64,r,68l134,68r,33l64,101r,111l64,228r1,13l67,250r3,8l74,265r7,5l90,272r11,2l111,272r9,-1l127,268r6,-3l134,265r,36l124,304r-11,3l103,308r-10,xe" stroked="f">
              <v:path arrowok="t"/>
            </v:shape>
            <v:rect id="_x0000_s5370" style="position:absolute;left:9865;top:12911;width:19;height:164" stroked="f"/>
            <v:shape id="_x0000_s5371" style="position:absolute;left:9912;top:12917;width:21;height:158" coordsize="43,317" path="m42,317r-39,l3,81r39,l42,317xm43,42l,42,,,43,r,42xe" stroked="f">
              <v:path arrowok="t"/>
              <o:lock v:ext="edit" verticies="t"/>
            </v:shape>
            <v:shape id="_x0000_s5372" style="position:absolute;left:9960;top:12954;width:90;height:121" coordsize="179,242" path="m179,242r-39,l140,107r,-15l139,77,136,64,133,54r-6,-7l120,41,110,39,97,37r-7,l83,39r-9,2l67,46,53,54,38,66r,176l,242,,6r38,l38,31r7,-7l54,19r9,-6l71,9,80,4,88,1,97,r10,l114,r9,1l130,3r7,3l143,9r6,4l154,17r5,6l164,29r3,7l170,43r3,7l177,69r2,20l179,242xe" stroked="f">
              <v:path arrowok="t"/>
            </v:shape>
            <v:shape id="_x0000_s5373" style="position:absolute;left:10076;top:12911;width:95;height:164" coordsize="189,328" path="m189,328r-50,l54,213,38,229r,99l,328,,,38,r,192l129,92r47,l83,190,189,328xe" stroked="f">
              <v:path arrowok="t"/>
            </v:shape>
            <v:shape id="_x0000_s5374" style="position:absolute;left:10171;top:12954;width:98;height:123" coordsize="196,246" path="m114,246r-14,l89,245,77,242,66,239,56,235,46,229r-9,-7l30,215r-7,-9l17,198,11,188,7,178,4,165,1,153,,139,,125,,112,1,97,4,86,7,73,11,63,15,52r6,-9l28,33r8,-7l44,19r9,-6l63,9,71,4,83,1,93,r11,l116,r8,1l134,3r9,3l150,10r7,4l164,20r6,6l176,33r6,7l186,49r3,10l192,69r3,11l196,93r,13l196,127r-158,l40,147r3,18l46,172r4,7l54,185r4,5l64,196r6,4l76,203r7,5l89,209r8,1l104,212r9,l126,212r13,-3l150,206r10,-4l170,198r7,-6l185,188r4,-5l192,183r,45l185,231r-11,2l166,238r-9,3l146,243r-9,2l127,246r-13,xm159,97l157,83,154,70,152,59r-6,-9l139,43,129,37,117,33,103,31,89,33,77,37,67,43,57,50,50,60,44,72,40,83,38,97r121,xe" stroked="f">
              <v:path arrowok="t"/>
              <o:lock v:ext="edit" verticies="t"/>
            </v:shape>
            <v:shape id="_x0000_s5375" style="position:absolute;left:10280;top:12911;width:96;height:167" coordsize="190,334" path="m190,328r-37,l153,304r-8,7l137,317r-7,4l122,325r-9,4l104,332r-8,2l84,334r-8,l67,332r-8,-3l50,327r-7,-6l36,317r-6,-8l23,302r-4,-7l14,285,10,275,6,264,3,252,1,239,,226,,212,,196,1,183,4,169,8,158r3,-10l17,136r6,-9l29,119r7,-7l43,105r7,-6l59,95,69,90r8,-3l87,86r9,l112,86r14,3l139,95r14,7l153,r37,l190,328xm153,271r,-136l139,129r-12,-4l116,122r-13,l96,122r-7,1l82,125r-6,2l70,130r-4,5l60,139r-4,6l53,150r-4,8l46,165r-2,7l40,190r,21l40,231r3,17l47,262r6,13l56,279r4,5l64,288r5,3l74,294r6,1l87,296r6,l102,296r7,-1l116,292r9,-3l139,281r14,-10xe" stroked="f">
              <v:path arrowok="t"/>
              <o:lock v:ext="edit" verticies="t"/>
            </v:shape>
            <v:rect id="_x0000_s5376" style="position:absolute;left:7911;top:13435;width:2768;height:467" filled="f" stroked="f">
              <v:textbox style="mso-next-textbox:#_x0000_s5376" inset="0,0,0,0">
                <w:txbxContent>
                  <w:p w:rsidR="00871235" w:rsidRDefault="00871235">
                    <w:pPr>
                      <w:jc w:val="right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18"/>
                        <w:szCs w:val="18"/>
                      </w:rPr>
                      <w:t>wewfbœ K‡j‡Ri wbe©vPwb cix¶vi AviI enywbe©vPwb cÖ‡kœi Rb¨ wb‡Pi I‡qe A¨v‡WªmwU UvBc K‡iv</w:t>
                    </w:r>
                  </w:p>
                  <w:p w:rsidR="00871235" w:rsidRDefault="00871235">
                    <w:pPr>
                      <w:jc w:val="center"/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rect>
            <v:rect id="_x0000_s5377" style="position:absolute;left:7834;top:13895;width:2845;height:319" filled="f" stroked="f">
              <v:textbox style="mso-next-textbox:#_x0000_s5377" inset="0,0,0,0">
                <w:txbxContent>
                  <w:p w:rsidR="00871235" w:rsidRDefault="00871235">
                    <w:pPr>
                      <w:spacing w:before="20"/>
                      <w:jc w:val="right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</w:rPr>
                      <w:t>panjeree.com/hsc/bo1mto17.pdf</w:t>
                    </w:r>
                  </w:p>
                </w:txbxContent>
              </v:textbox>
            </v:rect>
          </v:group>
        </w:pict>
      </w: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</w:p>
    <w:p w:rsidR="00871235" w:rsidRDefault="0087123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</w:p>
    <w:p w:rsidR="00871235" w:rsidRDefault="00871235">
      <w:pPr>
        <w:rPr>
          <w:rFonts w:cs="Vrinda"/>
          <w:sz w:val="2"/>
          <w:szCs w:val="2"/>
        </w:rPr>
        <w:sectPr w:rsidR="0087123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871235" w:rsidRDefault="0087123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87123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87123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71235" w:rsidRDefault="0087123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871235" w:rsidRDefault="0087123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871235" w:rsidRDefault="0087123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220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sectPr w:rsidR="00871235" w:rsidSect="00871235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235" w:rsidRDefault="00871235">
      <w:r>
        <w:separator/>
      </w:r>
    </w:p>
  </w:endnote>
  <w:endnote w:type="continuationSeparator" w:id="1">
    <w:p w:rsidR="00871235" w:rsidRDefault="00871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anjeree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naphuli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235" w:rsidRDefault="00871235">
    <w:pPr>
      <w:pStyle w:val="Footer"/>
      <w:rPr>
        <w:rFonts w:cs="Vrinda"/>
        <w:sz w:val="14"/>
        <w:szCs w:val="14"/>
      </w:rPr>
    </w:pPr>
    <w:r>
      <w:rPr>
        <w:rFonts w:cs="Vrinda"/>
        <w:sz w:val="14"/>
        <w:szCs w:val="14"/>
      </w:rPr>
      <w:t>PP  33 / /</w:t>
    </w:r>
    <w:fldSimple w:instr=" FILENAME  \p  \* MERGEFORMAT ">
      <w:r>
        <w:rPr>
          <w:rFonts w:cs="Vrinda"/>
          <w:noProof/>
          <w:sz w:val="14"/>
          <w:szCs w:val="14"/>
        </w:rPr>
        <w:t>D:\HSC Made Easy Series Ex2018 (Covert)\11. Business Organ ME\Question Part\1st Paper\11 Bom1 Test Que</w:t>
      </w:r>
      <w:r>
        <w:rPr>
          <w:rFonts w:cs="Vrinda"/>
          <w:noProof/>
        </w:rPr>
        <w:t xml:space="preserve"> (MCQ) Part-B.docx</w:t>
      </w:r>
    </w:fldSimple>
    <w:r>
      <w:rPr>
        <w:rFonts w:cs="Vrinda"/>
        <w:sz w:val="14"/>
        <w:szCs w:val="14"/>
      </w:rPr>
      <w:t xml:space="preserve">  3rd  Proof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235" w:rsidRDefault="00871235">
      <w:r>
        <w:separator/>
      </w:r>
    </w:p>
  </w:footnote>
  <w:footnote w:type="continuationSeparator" w:id="1">
    <w:p w:rsidR="00871235" w:rsidRDefault="00871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235" w:rsidRDefault="00871235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149.8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871235" w:rsidRDefault="00871235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138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cÉ^g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235" w:rsidRDefault="00871235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150.2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871235" w:rsidRDefault="00871235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139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378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235"/>
    <w:rsid w:val="0087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78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60</TotalTime>
  <Pages>7</Pages>
  <Words>4020</Words>
  <Characters>22917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70</cp:revision>
  <cp:lastPrinted>2017-12-20T13:00:00Z</cp:lastPrinted>
  <dcterms:created xsi:type="dcterms:W3CDTF">2017-12-17T05:39:00Z</dcterms:created>
  <dcterms:modified xsi:type="dcterms:W3CDTF">2018-02-04T09:22:00Z</dcterms:modified>
</cp:coreProperties>
</file>