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C8" w:rsidRDefault="00567EC8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noProof/>
        </w:rPr>
        <w:pict>
          <v:rect id="_x0000_s3557" style="position:absolute;left:0;text-align:left;margin-left:-5pt;margin-top:-41.55pt;width:448.55pt;height:39.15pt;z-index:251646464" stroked="f"/>
        </w:pict>
      </w:r>
    </w:p>
    <w:p w:rsidR="00567EC8" w:rsidRDefault="00567EC8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</w:p>
    <w:p w:rsidR="00567EC8" w:rsidRDefault="00567EC8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2"/>
          <w:szCs w:val="32"/>
        </w:rPr>
      </w:pPr>
      <w:r>
        <w:rPr>
          <w:noProof/>
        </w:rPr>
        <w:pict>
          <v:shape id="_x0000_s3558" style="position:absolute;left:0;text-align:left;margin-left:36.75pt;margin-top:14.45pt;width:22.3pt;height:21.5pt;z-index:251647488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</w:p>
    <w:p w:rsidR="00567EC8" w:rsidRDefault="00567EC8">
      <w:pPr>
        <w:tabs>
          <w:tab w:val="left" w:pos="1260"/>
        </w:tabs>
        <w:spacing w:after="2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rFonts w:ascii="SutonnyMJ" w:hAnsi="SutonnyMJ" w:cs="SutonnyMJ"/>
          <w:sz w:val="30"/>
          <w:szCs w:val="30"/>
        </w:rPr>
        <w:tab/>
        <w:t>mKj †ev‡W©i kxl©¯’vbxq K‡j‡Ri 2017 mv‡ji wbe©vPwb cix¶vi cÖkœcÎ</w:t>
      </w:r>
    </w:p>
    <w:p w:rsidR="00567EC8" w:rsidRDefault="00567EC8">
      <w:pPr>
        <w:tabs>
          <w:tab w:val="left" w:pos="1260"/>
        </w:tabs>
        <w:spacing w:after="20" w:line="216" w:lineRule="auto"/>
        <w:jc w:val="both"/>
        <w:rPr>
          <w:rFonts w:ascii="SutonnyMJ" w:hAnsi="SutonnyMJ" w:cs="SutonnyMJ"/>
          <w:b/>
          <w:bCs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17. </w:t>
            </w:r>
            <w:r>
              <w:rPr>
                <w:rFonts w:ascii="SutonnyMJ" w:hAnsi="SutonnyMJ" w:cs="SutonnyMJ"/>
                <w:sz w:val="26"/>
                <w:szCs w:val="26"/>
              </w:rPr>
              <w:t>ivRDK DËiv g‡Wj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noProof/>
        </w:rPr>
        <w:pict>
          <v:group id="_x0000_s3559" style="position:absolute;left:0;text-align:left;margin-left:359.15pt;margin-top:-109.4pt;width:109.35pt;height:64.55pt;z-index:251667968;mso-position-horizontal-relative:text;mso-position-vertical-relative:text" coordorigin="8450,1215" coordsize="2187,1291">
            <v:group id="_x0000_s3560" style="position:absolute;left:8450;top:1215;width:1290;height:1291" coordorigin="1304,1285" coordsize="1290,1291">
              <v:shape id="_x0000_s3561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2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3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4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5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6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7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8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69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70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1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2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3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4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5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6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7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8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79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80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1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2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3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4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5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6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7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8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89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90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1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2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3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4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5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6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7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8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599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00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1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2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3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4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5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6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7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8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09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10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1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2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3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4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5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6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7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8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19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20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1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2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3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4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5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6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7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8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29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30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1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2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3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4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5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6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7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8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39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40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1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2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3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4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5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6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7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8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49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50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1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2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3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4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5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6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7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8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59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60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1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2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3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4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5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6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7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8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69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70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1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2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3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4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5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6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7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8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79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80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1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2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3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4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5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6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7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8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89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90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1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2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3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4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5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6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7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8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699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00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1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2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3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4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5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6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7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8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09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10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1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2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3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4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5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6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7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8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19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20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1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2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3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4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5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6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7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8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29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30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1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2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3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4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5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6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7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8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39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40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1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2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3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4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5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6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7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8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49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50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1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2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3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4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5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6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7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8" style="position:absolute;left:1304;top:1285;width:1290;height:1291" coordorigin="1304,1285" coordsize="1290,1291">
                <v:group id="_x0000_s3759" style="position:absolute;left:1516;top:1503;width:915;height:915" coordorigin="1516,1503" coordsize="915,915">
                  <v:shape id="_x0000_s3760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1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2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3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4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5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6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7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8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69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70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1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2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3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4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5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6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7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8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79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80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1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2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3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4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5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6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7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8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89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90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1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2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3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4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5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6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7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8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799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00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1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2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3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4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5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6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7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8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09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10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1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2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3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4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5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6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7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8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19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20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1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2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3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4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5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6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7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8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29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30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1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2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3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4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5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6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7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8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39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40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1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2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3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4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5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6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7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8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49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50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1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2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3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4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5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6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7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8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59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60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1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2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3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4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5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6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7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8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69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70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1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2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3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4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5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6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7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8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79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80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1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2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3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4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5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6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7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8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89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90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1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2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3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4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5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6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7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8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899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00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1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2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3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4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5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6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7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8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09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10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1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2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3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4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5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6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7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8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19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20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1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2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3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4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5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6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7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8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29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30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1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2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3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4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5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6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7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8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39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40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1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2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3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4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5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6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7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8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49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50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1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2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3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4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5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6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7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8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59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60" style="position:absolute;left:1689;top:1677;width:568;height:567" coordorigin="1689,1677" coordsize="568,567">
                  <v:shape id="_x0000_s3961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2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3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4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5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6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7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8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69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70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1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2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3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4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5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6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7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8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79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80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1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2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3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4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5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6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7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8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89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90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1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2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3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4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5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6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7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8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3999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00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1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2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3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4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5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6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7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8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09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10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1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2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3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4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5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6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7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8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19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20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1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2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3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4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5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6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7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8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29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30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1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2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3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4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5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6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7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8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39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40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1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2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3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4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5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6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7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8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49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50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1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2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3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4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5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6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7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8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59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60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1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2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3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4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5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6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7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8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69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70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1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2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3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4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5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6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7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8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79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80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1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2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3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4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5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6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7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8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89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90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1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2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3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4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5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5120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5121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5122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5123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5124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5125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5126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5127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5128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5129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5130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5131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5132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5133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5134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5135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5136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5137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5138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5139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5140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5141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5142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5143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5144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5145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5146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5147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5148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5149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5150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5151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5152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5153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5154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5155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5156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5157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5158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5159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5160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5161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5162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5163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5164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5165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5166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5167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5168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5169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5170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5171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5172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5173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5174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5175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5176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5177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5178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5179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5180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5181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5182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5183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5184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5185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5186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5187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5188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5189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5190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5191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5192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5193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5194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5195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5196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5197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5198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5199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5200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5201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5202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5203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5204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5205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5206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5207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5208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5209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5210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5211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5212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5213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5214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5215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5216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5217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5218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5219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5220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5221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5222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5223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5224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5225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5226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5227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5228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5229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5230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5231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5232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5233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5234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5235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5236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5237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5238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5239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5240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5241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5242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5243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5244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5245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5246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5247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5248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5249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5250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5251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5252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5253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5254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5255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5256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5257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5258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5259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5260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5261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5262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5263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5264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5265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5266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5267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5268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5269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5270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5271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5272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5273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5274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5275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5276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5277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5278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5279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5280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5281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5282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5283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5284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5285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5286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5287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5288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5289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5290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5291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5292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5293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5294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5295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5296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5297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5298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5299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5300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5301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5302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5303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5304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5305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5306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5307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5308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5309" style="position:absolute;left:1972;top:1958;width:3;height:4" coordsize="6,7" path="m6,4l5,1,3,,1,1,,4,1,6,3,7,5,6,6,4xe" fillcolor="#fefefe" stroked="f">
                  <v:path arrowok="t"/>
                </v:shape>
                <v:shape id="_x0000_s5310" style="position:absolute;left:1972;top:1960;width:2;height:1" coordsize="4,3" path="m4,2l3,1,2,,1,1,,2,1,3r1,l3,3,4,2xe" stroked="f">
                  <v:path arrowok="t"/>
                </v:shape>
                <v:shape id="_x0000_s5311" style="position:absolute;left:1894;top:1955;width:585;height:559" coordsize="1171,1118" path="m329,1118l,489,934,r237,498l914,823,600,1031r-271,87xe" stroked="f">
                  <v:path arrowok="t"/>
                </v:shape>
                <v:shape id="_x0000_s5312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5313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5314" style="position:absolute;left:1996;top:2054;width:315;height:185" coordsize="630,370" path="m9,370l630,16,622,,,354r9,16xe" fillcolor="#1f1a17" stroked="f">
                  <v:path arrowok="t"/>
                </v:shape>
                <v:shape id="_x0000_s5315" style="position:absolute;left:2065;top:2171;width:315;height:184" coordsize="631,369" path="m9,369l631,17,622,,,354r9,15xe" fillcolor="#1f1a17" stroked="f">
                  <v:path arrowok="t"/>
                </v:shape>
                <v:shape id="_x0000_s5316" style="position:absolute;left:2099;top:2229;width:315;height:185" coordsize="630,369" path="m9,369l630,15,622,,,354r9,15xe" fillcolor="#1f1a17" stroked="f">
                  <v:path arrowok="t"/>
                </v:shape>
                <v:shape id="_x0000_s5317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5318" style="position:absolute;left:2030;top:2113;width:316;height:184" coordsize="632,369" path="m9,369l632,16,622,,,353r9,16xe" fillcolor="#1f1a17" stroked="f">
                  <v:path arrowok="t"/>
                </v:shape>
                <v:shape id="_x0000_s5319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5320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5321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5322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5323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5324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5325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5326" style="position:absolute;left:9358;top:1215;width:1279;height:1291" coordorigin="2235,1282" coordsize="1279,1291">
              <v:shape id="_x0000_s5327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5328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5329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5330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5331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5332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5333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5334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5335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5336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5337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5338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5339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5340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5341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5342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5343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5344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5345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46" type="#_x0000_t202" style="position:absolute;left:0;text-align:left;margin-left:-.8pt;margin-top:-110.25pt;width:370.45pt;height:65.4pt;z-index:251666944;mso-position-horizontal-relative:text;mso-position-vertical-relative:text" stroked="f">
            <v:textbox style="mso-next-textbox:#_x0000_s5346" inset="0,0,0,0">
              <w:txbxContent>
                <w:p w:rsidR="00567EC8" w:rsidRDefault="00567EC8">
                  <w:pPr>
                    <w:spacing w:line="233" w:lineRule="auto"/>
                    <w:ind w:left="72"/>
                    <w:rPr>
                      <w:rFonts w:ascii="SutonnyMJ" w:hAnsi="SutonnyMJ" w:cs="SutonnyMJ"/>
                      <w:sz w:val="54"/>
                      <w:szCs w:val="54"/>
                    </w:rPr>
                  </w:pPr>
                  <w:r>
                    <w:rPr>
                      <w:rFonts w:ascii="SutonnyMJ" w:hAnsi="SutonnyMJ" w:cs="SutonnyMJ"/>
                      <w:sz w:val="54"/>
                      <w:szCs w:val="54"/>
                    </w:rPr>
                    <w:t>†miv K‡j‡Ri 2017 mv‡ji wbe©vPwb cix¶vi cÖkœcÎ: m„Rbkxj iPbvg~jK</w:t>
                  </w:r>
                </w:p>
                <w:p w:rsidR="00567EC8" w:rsidRDefault="00567EC8">
                  <w:pPr>
                    <w:rPr>
                      <w:rFonts w:cs="Vrinda"/>
                    </w:rPr>
                  </w:pPr>
                </w:p>
              </w:txbxContent>
            </v:textbox>
          </v:shape>
        </w:pict>
      </w: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567EC8">
          <w:headerReference w:type="even" r:id="rId6"/>
          <w:headerReference w:type="default" r:id="rId7"/>
          <w:footerReference w:type="default" r:id="rId8"/>
          <w:pgSz w:w="11909" w:h="16834" w:code="9"/>
          <w:pgMar w:top="1613" w:right="1267" w:bottom="1613" w:left="1267" w:header="1210" w:footer="720" w:gutter="0"/>
          <w:pgNumType w:start="173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Avmjvg Ges wg. cvi‡fR GKwU Drcv`bKvix cÖwZôv‡b wb‡qvwRZ Av‡Qb| Df‡qi Kg©Kv‡Êi Ici cÖwZôv‡bi mdjZv A‡bKvs‡k wbf©ikxj| cÖvqB wg. Avmjvg‡K cÖwZôv‡bi wewfbœ ¸i“Z¡c~Y© wel‡q bxwZgvjv I cwiKíbv cÖYqb Ki‡Z nq| Ab¨w`‡K wg. cvi‡fR cÖwZôv‡bi kÖwgK Kg©Pvix‡`i ZË¡veav‡bi ev¯—evq‡bi Rb¨ wZwb Aaxb¯’ Kg©Pvix‡`i Dc‡`k, wb‡`©k w`‡q _v‡Kb| wZwbI mgq mgq Awc©Z `vwqZ¡ cvj‡bi Rb¨ wbR¯^ cwiKíbv cÖYqb K‡i _v‡Kb|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Pµ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†nbwi †dqj‡K AvaywbK e¨e¯’vcbvi RbK ejv nq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wg. Avmjvg e¨e¯’vcbvi †Kvb ¯—‡i Kg©iZ?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ÒmvsMVwbK ¯—i we‡ePbvq wg. cvi‡fR wm×vš— MÖn‡Yi †P‡q wm×vš— ev¯—evq‡bi mv‡_ mwVK gvÎvq m¤ú„³ÓÑ Zzwg wK Gi mv‡_ GKgZ?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wemwgj­vn G›UvicÖvB‡Ri KY©avi Rbve Iqvwmd Zvi cÖwZôv‡b Kvh©vw` myôzfv‡e m¤úv`‡bi Rb¨ e¨e¯’vcbvi Kvh©vewj‡K Kv‡Ri cÖK…wZ Abyhvqx wewfbœ fv‡M fvM K‡i G‡`i GK GKwU Kv‡Ri Rb¨ GKRb we‡klÁ wba©viY K‡i Zvi msMVb KvVv‡gv wba©viY K‡ib Ges wbe©vnxi mivmwi ZË¡veav‡b Kx cwigvY Aa¯—b b¨¯— Ki‡j cÖwZôv‡bi e¨e¯’vcbv KvR mdj n‡e Zvi mwVK ev¯—evqb K‡ib e‡j wZwb mdj e¨e¯’vcK|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wcZ…myjf 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AvbyôvwbK I AbvbyôvwbK †bZ…‡Z¡i cv_©K¨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†Kvb ai‡bi msMV‡bi K_v ejv n‡q‡Q?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Rbve Iqvwm‡di mdj nIqvi †cQ‡b msMV‡bi †Kvb bxwZgvjv e¨en„Z n‡”Q e‡j Zzwg g‡b K‡iv?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pacing w:val="-4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3.</w:t>
      </w:r>
      <w:r>
        <w:rPr>
          <w:rFonts w:ascii="SutonnyMJ" w:hAnsi="SutonnyMJ" w:cs="SutonnyMJ"/>
          <w:spacing w:val="-4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Rbve kvIb Ôcwjgvi BÛvw÷ªRÕ-Gi Drcv`K e¨e¯’vcK| wZwb Kg©x‡`i Ges cÖwZôv‡b mgq Kg †`b| Kg©x‡`i KiYxq Kx Zv eywS‡q †`b Ges civgk© w`‡q evB‡i Ab¨vb¨ Kv‡R e¨¯— n‡q c‡ob| G‡Z Kg©xiv Kvh©m¤úv`bKv‡j †Kv‡bv Kv‡R mgm¨v †`Lv w`‡j Rbve kvI‡bi mv‡_ civgk© Ki‡Z cv‡ib bv weavq Kvh©m¤úv`‡b m„ó mgm¨v mgvav‡b †Kv‡bv Dcvq cvq bv e‡j cÖwZôvbwU w`b w`b Avw_©K mgm¨vi m¤§yLxb n‡”Q|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MÖnY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Kg©x wbe©vPb‡K †bwZevPK c×wZ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Rbve kvI‡bi †bZ…‡Z¡i aib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mgm¨v mgvav‡b wb‡`©kbvi †Kvb c×wZ cÖ‡qvRb e‡j Zzwg g‡b K‡iv?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Avb›` d¨vkbm wjwg‡UW GKwU 100% ißvwbgyLx ˆZwi †cvkvK KviLvbv| cÖwZôvbwUi Kg©xiv Zv‡`i EaŸ©Zb Kg©KZ©v‡`i wbKU †_‡K GKB mg‡q wfbœ wfbœ Av‡`k cvIqvq wbw`©ó j¶¨ AR©b Ki‡Z evavq m¤§yLxb n‡”Qb| GQvov EaŸ©Zb Kg©KZ©v‡`i Kvh©fvi †ewk nIqvq wm×vš— MÖn‡Y mgq‡¶cY n‡”Q| d‡j cÖwZôvbwUi mybvg w`b w`b ¶zYœ n‡”Q|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KZ…©Z¡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cÖkvmb‡K msMV‡bi gw¯—®‹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8"/>
          <w:sz w:val="18"/>
          <w:szCs w:val="18"/>
        </w:rPr>
      </w:pPr>
      <w:r>
        <w:rPr>
          <w:rFonts w:ascii="SutonnyMJ" w:hAnsi="SutonnyMJ" w:cs="SutonnyMJ"/>
          <w:spacing w:val="-8"/>
          <w:sz w:val="18"/>
          <w:szCs w:val="18"/>
        </w:rPr>
        <w:t>M.</w:t>
      </w:r>
      <w:r>
        <w:rPr>
          <w:rFonts w:ascii="SutonnyMJ" w:hAnsi="SutonnyMJ" w:cs="SutonnyMJ"/>
          <w:spacing w:val="-8"/>
          <w:sz w:val="18"/>
          <w:szCs w:val="18"/>
        </w:rPr>
        <w:tab/>
        <w:t xml:space="preserve">DÏxc‡K ewY©Z cÖ_gw`‡K e¨e¯’vcbvi †Kvb g~j bxwZwU jw•NZ n‡q‡Q? eY©bv K‡iv| </w:t>
      </w:r>
      <w:r>
        <w:rPr>
          <w:rFonts w:ascii="SutonnyMJ" w:hAnsi="SutonnyMJ" w:cs="SutonnyMJ"/>
          <w:spacing w:val="-8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Dwj­wLZ EaŸ©Zb Kg©KZ©v‡`i Kvh©fvi jvN‡e e¨e¯’vcbv KZ…©c‡¶i Kx KiYxq Av‡Q e‡j Zzwg g‡b K‡iv? hyw³mn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AvKivg Avn‡g` †`‡ki GKRb ¯^bvgab¨ †cvkvK ißvwbKviK| m¤úÖwZ wZwb BD‡iv‡ci GKwU †`k †_‡K wecyj cwigv‡Y wewfbœ wWRvB‡bi †cvkvK ißvwbi GKwU digv‡qk cvb| wZwb cÖvwZôvwbK I evwn¨K wewfbœ my‡hvM-myweav I w`K we‡ePbvq cÖ¯—vewU MÖnY Kivi wm×vš— wb‡jb Ges h_vh_ Kg©m~wP cÖYqb Ki‡jb| h_vmg‡q cY¨ †cÖiY Kivq Zvi e¨emv‡qi mybvg †e‡o‡Q|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iY‰bwZK 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cwiKíbvq bgbxqZv †Kb cÖ‡qvRb?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Dwj­wLZ Rbve AvKivg Avn‡g‡`i cY¨ mieivn msµvš— M„nxZ cwiKíbvwU †Kvb ai‡bi cwiKíbv?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Rbve AvKivg Avn‡g‡`i †Kvb ai‡bi `¶Zvi Kvi‡Y mdj n‡q‡Qb e‡j Zzwg g‡b K‡iv?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†ew·g‡Kv dvg©v wj. Jla cÖ¯‘ZKvix GKwU cÖwZôvb| cÖwZôvbwU Kg©x‡`i Kvh©`¶Zvi c~Y© e¨env‡ii j‡¶¨ Zv‡`i wk¶v, wPwKrmv, hvZvqvZ e¨e¯’vmn wewfbœ myweav cÖ`vb K‡ib| G‡Z Kg©xiv mš‘ówP‡Ë KvR Ki‡jI Kvh©cwi‡e‡k Zviv wb‡R‡`i wbivc` g‡b K‡ib bv Ges PvKwii ¯’vwqZ¡ wb‡qI Zviv wPwš—Z _v‡Kb|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†evbvm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†cÖlYv gvbe g‡bi mv‡_ Kxfv‡e m¤ú„³?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†ew·g‡Kv dvg©v wj. Kg©x‡`i †Kvb ai‡bi †cÖlYv cÖ`vb K‡i?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cÖwZôv‡b mvd‡j¨i Pvwn`v †mvcvb Z‡Ë¡i †Kvb ¯—iwU Abycw¯’Z?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†Mv‡ìb †mv‡qUv‡ii e¨e¯’vcbv KZ…©c¶ Drcv`b wefv‡Mi Rb¨ cÖwZgv‡m 22,000 wcm †mv‡qUvi ˆZwii j¶¨gvÎv wba©viY K‡i| cÖvß my‡hvM-myweavi c~Y© e¨envi K‡i MZ wZb gv‡m Drcv`‡bi cwigvY wQj h_vµ‡g 19000, 19500 Ges 20,000 wcm| mvwe©K welq we‡ePbv K‡i KZ…©c¶ gvwmK Drcv`b j¶¨gvÎv 20,000 wcm cybtwba©viY Kivi wPš—v K‡i|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cvU©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wbqš¿Y Kxfv‡e `¶Zv e„w× K‡i?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wbqš¿Y e¨e¯’vq e¨en„Z Av`k©gvb †KvbwU?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DÏxc‡K Dwj­wLZ j¶¨gvÎv cybtwba©viY Kivi wPš—vi †hŠw³KZv we‡k­lY K‡iv| 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gwbi mycvi ÷vi wUDem&amp;-Gi gvwjK| cÖwZôv‡bi wewfbœ wel‡q wm×vš— MÖnY K‡i wZwb wewfbœ wefv‡Mi cÖavb‡`i wb‡`©kbv cÖ`vb K‡ib| cieZ©x‡Z wefvMxq cÖavbiv Zv‡`i Aaxb¯’‡`i wb‡`©kbv cÖ`vb K‡ib| G‡Z K‡i Av‡`k-wb‡`©k cÖ`vb A‡bK mgq wej¤^ N‡U Ges KvR mwVK mg‡q m¤úv`b m¤¢e nq bv| ZvB cÖwZôv‡bi DbœwZi Rb¨ wb‡`©k cÖ`v‡bi †¶‡Î bZzb cÖhyw³ e¨env‡ii wPš—v Ki‡Qb hv‡Z `~i †_‡K K_v ejv Kvh©µg ch©‡e¶Y Kiv hvq|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Gb‡KvwWs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Ôe¨e¯’vcbv GKwU Pjgvb cÖwµqvÕÑ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Rbve gwb‡ii cÖwZôv‡b wb‡`©k cÖ`v‡b †Kvb ai‡bi †hvMv‡hvM cwijw¶Z nq?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cÖwZôv‡bi DbœwZi Rb¨ bZzb cÖhyw³ e¨env‡ii h_v_©Zv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nvmvb GKwU cÖwZôv‡bi EaŸ©Zb c‡` Kg©iZ| Zvi cÖwZôv‡bi msMVb KvVv‡gv‡Z wKQy wel‡q A¯úóZv i‡q‡Q| A‡bK mgq Aa¯—biv †K Kvi KvQ †_‡K wb‡`©kbv †b‡e Zv †evS‡Z bv cvivq mivmwi gnve¨e¯’vc‡Ki Kv‡Q †`Šov‡”Qb| gnve¨e¯’vcK Kv‡R fvivµvš— nIqvq wVKg‡Zv cÖwZôvb cwiPvjbv Ki‡Z cvi‡Qb bv| ZvQvov wewfbœ wefv‡Mi Kv‡R mgš^‡qi Afve †`Lv hv‡”Q| gnve¨e¯’vcK G Ae¯’v †_‡K DËi‡Yi R‡b¨ msMVb KvVv‡gv cwieZ©‡bi wPš—v Ki‡Qb|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†gwUª· msMVb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†bZ…Z¡ Qvov `je× cÖ‡Póv Am¤¢e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mgš^‡qi †Kvb bxwZi Afv‡e Aa¯—biv mivmwi gnve¨e¯’vc‡Ki Kv‡Q hv‡”Qb?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D³ bxwZ AbymiY Ki‡j cÖwZôv‡bi mewKQy wVKg‡Zv Pj‡e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Zzwg wK mg_©b K‡iv? DË‡ii mc‡¶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347" style="position:absolute;left:0;text-align:left;margin-left:18.6pt;margin-top:7.8pt;width:199.65pt;height:64.75pt;z-index:251648512" coordorigin="1521,3784" coordsize="3993,1462">
            <v:shape id="_x0000_s5348" type="#_x0000_t202" style="position:absolute;left:1521;top:3784;width:1663;height:540">
              <v:textbox style="mso-next-textbox:#_x0000_s5348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gnve¨e¯’vcK Drcv`b wefvM</w:t>
                    </w:r>
                  </w:p>
                </w:txbxContent>
              </v:textbox>
            </v:shape>
            <v:shape id="_x0000_s5349" type="#_x0000_t202" style="position:absolute;left:3924;top:3785;width:1590;height:545">
              <v:textbox style="mso-next-textbox:#_x0000_s5349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gnve¨e¯’vcK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evRviRvZKiY wefvM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350" type="#_x0000_t32" style="position:absolute;left:4745;top:4325;width:2;height:403" o:connectortype="straight">
              <v:stroke endarrow="classic" endarrowwidth="narrow" endarrowlength="short"/>
            </v:shape>
            <v:shape id="_x0000_s5351" type="#_x0000_t32" style="position:absolute;left:2355;top:4330;width:2;height:398" o:connectortype="straight">
              <v:stroke endarrow="classic" endarrowwidth="narrow" endarrowlength="short"/>
            </v:shape>
            <v:shape id="_x0000_s5352" type="#_x0000_t202" style="position:absolute;left:1521;top:4724;width:1663;height:500">
              <v:textbox style="mso-next-textbox:#_x0000_s5352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 xml:space="preserve">mnKvix gnve¨e¯’vcK 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A_© I wnmve wefvM</w:t>
                    </w:r>
                  </w:p>
                </w:txbxContent>
              </v:textbox>
            </v:shape>
            <v:shape id="_x0000_s5353" type="#_x0000_t202" style="position:absolute;left:3924;top:4731;width:1590;height:515">
              <v:textbox style="mso-next-textbox:#_x0000_s5353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gnve¨e¯’vcK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gvbem¤ú` wefvM</w:t>
                    </w:r>
                  </w:p>
                </w:txbxContent>
              </v:textbox>
            </v:shape>
            <v:shape id="_x0000_s5354" type="#_x0000_t32" style="position:absolute;left:3182;top:4064;width:744;height:0" o:connectortype="straight">
              <v:stroke endarrow="classic" endarrowwidth="narrow" endarrowlength="short"/>
            </v:shape>
            <v:shape id="_x0000_s5355" type="#_x0000_t32" style="position:absolute;left:3182;top:5005;width:744;height:0;flip:x" o:connectortype="straight">
              <v:stroke endarrow="classic" endarrowwidth="narrow" endarrowlength="short"/>
            </v:shape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</w:rPr>
      </w:pP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djveZ©b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wfwWI Kbdv‡iÝ I †UwjKbdv‡i‡Ýi g‡a¨ cv_©K¨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wPÎwU †Kvb ai‡bi †hvMv‡hvM wb‡`©k K‡i?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†hvMv‡hvM c×wZwU wK Avš—tm¤úK© Dbœq‡b mnvqK? †Zvgvi DË‡ii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mvqgb GKwU †cvkvK KviLvbvi gvwjK| wZwb 2016 mv‡ji Rb¨ weMZ eQ‡ii †P‡q 15% †ewk Drcv`b j¶¨gvÎv wba©viY K‡ib| 2016 mv‡ji ïi“‡Z †ek wKQy `¶ kÖwgK PvKwi †Q‡o P‡j hvb Ges Aemi MÖnY K‡ib| ZvQvov ZLb evRv‡i KuvPvgv‡ji `y®úÖvc¨ZvI wQj| eQi †k‡l †`Lv hvq †h, Drcv`b Kvw•¶Z j¶¨gvÎvq AwR©Z bv nIqvq e¨emv‡qi †jvKmvb n‡q‡Q|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cÖKí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D‡Ïk¨ I cwiKíbvi g‡a¨ m¤úK© Kx?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8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8"/>
          <w:sz w:val="18"/>
          <w:szCs w:val="18"/>
        </w:rPr>
        <w:t xml:space="preserve">DÏxc‡K ewY©Z cÖwZôvb cwiKíbv cÖYq‡b †Kvb welqwU D‡c¶v K‡i‡Q? eY©bv K‡iv| </w:t>
      </w:r>
      <w:r>
        <w:rPr>
          <w:rFonts w:ascii="SutonnyMJ" w:hAnsi="SutonnyMJ" w:cs="SutonnyMJ"/>
          <w:spacing w:val="-8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ewY©Z eZ©gvb Ae¯’v DËi‡Y cÖwZôvbwUi KiYxq Kx? hyw³mn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12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299 c†Ó¤vi 16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350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248 c†Ó¤vi 16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273 c†Ó¤vi 16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377 c†Ó¤vi 15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443 c†Ó¤vi 17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402 c†Ó¤vi 17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424 c†Ó¤vi 16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403 c†Ó¤vi 18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273 c†Ó¤vi 17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18. </w:t>
            </w:r>
            <w:r>
              <w:rPr>
                <w:rFonts w:ascii="SutonnyMJ" w:hAnsi="SutonnyMJ" w:cs="SutonnyMJ"/>
                <w:sz w:val="26"/>
                <w:szCs w:val="26"/>
              </w:rPr>
              <w:t>wfKvi“bwbmv b~b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iƒcg MÖ“‡ci e¨e¯’vcK kv‡n`yi ingvb Kv‡h©i cÖK…wZ Abyhvqx Kvh©wefvRb K‡ib| wZwb †hvM¨ Kgx© wbe©vPb K‡i Dchyy³ K‡g© wb‡qvwRZ K‡ib| kv‡n`yi ingvb Kgx©‡`i‡K †Kej `vwqZ¡B cÖ`vb K‡ib bv mv‡_ mv‡_ h_vh_ KZ©„Z¡I cÖ`vb K‡ib| cÖwZôv‡bi e¯‘MZ I Ae¯‘MZ Dcv`vbmg~n GKwÎZ K‡i G‡KK Kgx©‡`i Dci Awc©Z `vwq‡Z¡i memgq †LuvR-Lei †bb| Kgx©ivI cÖ‡kœi m¤§yLxb n‡Z n‡e †f‡e g‡bv‡hvM w`‡q KvR K‡ib| G‡Z cÖwZôvbwU mdjZv AR©‡bi c‡_ av‡c av‡c GwM‡q hv‡”Q|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¯—i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e¨e¯’vcbvq †cÖlYv GZ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 kv‡n`yi ingvb e¨e¯’vcbvi †Kvb Kv‡h©i mv‡_ RwoZ?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iƒcg MÖ“‡ci mdjZvi wcQ‡b Kx‡mi f‚wgKv Acwimxg? †Zvgvi DË‡ii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2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cÙv d¨vkb GKwU Drcv`bKvix cÖwZôvb| GwU XvKvi DËiv GjvKvq Aew¯’Z| cÖwZôvbwU cÖwZeQi ˆZwi †cvkvK wewfbœ †`‡k ißvwb K‡i ˆe‡`wkK gy`ªv AR©b Ki‡Q| wewfbœ Kvh©µg cwiPvjbvi Rb¨ cÖwZôv‡b wbhy³ me©¯—‡ii Kgx©‡`i wm×vš— MÖn‡Y cÖvavb¨ †`q| wKš‘ eZ©gv‡b Giƒc Kvh©µ‡gi Rb¨ cÖwZôv‡bi Af¨š—‡i Kgx©‡`i g‡a¨ Am‡š—vl †`Lv w`‡q‡Q| G Ae¯’v †gvKv‡ejvi Rb¨ cÙv d¨vkb cÖ‡qvRbxq c`‡¶c MÖnY K‡i‡Q|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P‡µi me‡P‡q ¸i“Z¡c~Y© Kvh© Kx?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e¨e¯’vcbvq wb‡`©kbvq wb‡`©kbvi HK¨ cvwjZ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DÏxc‡Ki cÙv d¨vk‡b †Kvb bxwZi Abycw¯’wZ †`Lv w`‡q‡Q?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Av‡jvwPZ DÏxc‡K cÙv d¨vk‡bi Kgx©‡`i Am‡š—vl `~ixKi‡Y D³ bxwZi cÖ‡qvRbxqZv Av‡Q wK? cwVZ wel‡qi Av‡jv‡K †Zvgvi gZvgZ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  <w:lang w:val="it-IT"/>
        </w:rPr>
        <w:t>ARK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 wm×vš— Abymv‡i 2012 †_‡K 2016 mv‡ji g‡a¨ wewfbœ ch©v‡q 1,000 Kgx© wb‡qvM I cÖwk¶‡Yi Kvh© mdjfv‡e m¤úv`b K‡i| Lyjbvq †Kv¤úvwbi bZzb kvLv ¯’vc‡bi d‡j `ª“Z mfv †_‡K Kg©iZ Kg©Pvix I Kg©KZ©v‡`i ga¨ n‡Z 10 Rb‡K c‡`vbœwZ w`‡q †mLv‡b †cÖiY Kiv n‡jv| c‡`vbœwZ ewÂZiv mywbw`©ó ixwZ, bxwZ I cÖwµqv AbymiYc~e©K c‡`vbœwZi  `vwe Zzjj| Ae‡k‡l KZ©„c‡¶i Avk¦v‡m cwiw¯’wZ ¯^vfvweK n‡jv|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cÖkvmb msMV‡bi Kx m„wó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wbqš¿‡Yi e¨vwß cÖwZôv‡bi KZ`~i ch©š— cwie¨ß?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DÏxc‡Ki </w:t>
      </w:r>
      <w:r>
        <w:rPr>
          <w:rFonts w:cs="Vrinda"/>
          <w:sz w:val="14"/>
          <w:szCs w:val="14"/>
          <w:lang w:val="it-IT"/>
        </w:rPr>
        <w:t>ARK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†Kv¤úvwbi wb‡qvM I cÖwk¶Y mgqwfwËK †Kvb cwiKíbvi Aš—M©Z?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 c‡`vbœwZ ewÂZiv †Kvb ai‡bi cwiKíbvi Rb¨ Av‡›`vjb K‡i‡Q? †Zvgvi DË‡ii mc‡¶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Ò†PŠayix GÛ †PŠayix mÝÓ GKwU ¯^bvgab¨ cÖwZôvb| eZ©gv‡b cÖwZôvbwU‡Z 30 Rb bZzb Kgx©i cÖ‡qvRb| miKvwi e¨e¯’vcK I kÖwgK BDwbqb KZ©„c¶ Zv‡`i cwiwPwZi ga¨ †_‡K 20 Rb I 10 Rb Kgx© evQvB K‡i Ges GKB w`‡b Zv‡`i Kg©¯’‡j †hvM w`‡Z e‡j| cuvP eQi ci KZ©„c¶ GB 30 R‡bi ga¨ †_‡K †d¬vi BbPv‡R©i wZbwU k~b¨c‡` wZb Rb‡K c‡`vbœwZ †`qvi cÖ‡qvRbxqZv Abyfe K‡ib| G‡¶‡Î cÖwZôv‡bi `¶Zv Dbœqb‡KB Zuviv m‡e©v”P cÖvavb¨ w`‡Z Pvb|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ev‡RU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Kgx© ms¯’vb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†PŠayix GÛ †PŠayix mÝ †Kvb Drm †_‡K Kgx© msMÖn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k~b¨ c`mg~‡n wK‡mi wfwË‡Z c‡`vbœwZ †`Iqv DwPZ e‡j Zzwg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Avjx AvRg Zuvi cÖwZôvb ÒAvRg MÖ“cÓ-G wbe©vnx Kg©KZ©vi cvkvcvwk mnKvix wb‡qvM K‡ib| G‡Z wbe©vnxMY wbR wbR †¶‡Î kw³ I ¶gZv cÖ‡qvM Ki‡Z cv‡ib| m¤úÖwZ Zv‡`i cÖwZôvb m¤úÖmviY K‡i eûgyLx c‡Y¨i Drcv`‡bi j¶¨gvÎv w¯’i Kivq cwiPvjK Zv‡`i msMVb KvVv‡gvi cwieZ©‡bi K_v fve‡Qb|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msMVb KvVv‡gv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iY‰bwZK cwiKív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Avjx AvR‡gi cÖv_wgK Ae¯’vq mvsMVwbK KvVv‡gvi aibwU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eûgyLx cY¨ Drcv`‡bi †¶‡Î cwiPvjK †Kvb ai‡bi msMVb KvVv‡gv cÖYqb Ki‡j cÖwZôv‡bi Rb¨ g½jRbK n‡e? hyw³ w`‡q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Ò÷vi †U·UvBj wj.Ó GKwU Drcv`bgyLx cÖwZôvb| G cÖwZôv‡bi cÖvq 1,500 Rb Kgx© KvR K‡i| cÖwZôv‡bi e¨e¯’vcK g‡b K‡ib KZ©„c‡¶i AwaK mnvbyf‚wZkxjZvi myev‡` Kgx©iv Ajm n‡q c‡o‡Q Ges Kgx©iv KvR Gwo‡q Pjvq cÖwZôv‡bi Drcv`b ¶gZv n«vm †c‡q‡Q| ZvB wZwb kvw¯—g~jK e¨e¯’v MÖn‡Yi gva¨‡g Kgx©‡`i †_‡K KvR Av`vq Ki‡Z Pvb Ges †Kv‡bv cwiKíbv cÖYq‡b Kgx©‡`i AskMÖn‡Yi my‡hvM bv †`qvi wm×vš— MÖnY K‡ib|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j¶¨ AR©‡b ÒGKZvB ejÓ bxwZ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¶gZv cÖ‡qv‡Mi aib wePv‡i Ò÷vi †U·UvBj wj.-G †Kvb ai‡bi †bZ…Z¡ we`¨gvb Av‡Q?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eZ©gvb cwiw¯’wZ‡Z Dwj­wLZ cÖwZôvb †h ai‡bi †bZ…Z¡ MÖn‡Yi K_v fve‡Q Zv Kx? Zzwg wK D³ c`‡¶c MÖnY †hŠw³K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wg›Uz wgqv GKwU cÖwZôv‡bi B‡jKwUªwkqvb| cÖwZw`b SzuwK wb‡q Zv‡K cÖwZôv‡b wewfbœ ai‡bi KvR Ki‡Z nq| cwiev‡ii m`m¨iv Zvi KvR wb‡q memgq DwØMœ _v‡K| wg›Uz wgqv welqwU wb‡q cÖwZôv‡bi gvbem¤ú` e¨e¯’vc‡Ki mv‡_ Avjvc Kij| cÖwZôvb Zvi welq wPš—v K‡i wm×vš— wbj †h, G eQi Zvi †eZb bv evwo‡q cÖwZôv‡bi Li‡P GKwU Rxeb wegvcÎ Ly‡j †`‡e| G‡Z wg›Uz wgqvi Kv‡R AvMÖn †e‡o †Mj|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  <w:lang w:val="it-IT"/>
        </w:rPr>
        <w:t>I</w:t>
      </w:r>
      <w:r>
        <w:rPr>
          <w:rFonts w:cs="Vrinda"/>
          <w:sz w:val="14"/>
          <w:szCs w:val="14"/>
        </w:rPr>
        <w:t xml:space="preserve"> Y</w:t>
      </w:r>
      <w:r>
        <w:rPr>
          <w:rFonts w:ascii="SutonnyMJ" w:hAnsi="SutonnyMJ" w:cs="SutonnyMJ"/>
          <w:sz w:val="18"/>
          <w:szCs w:val="18"/>
          <w:lang w:val="it-IT"/>
        </w:rPr>
        <w:t xml:space="preserve"> Z‡Ë¡i cÖeZ©K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 FYvÍK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DÏxc‡Ki wg›Uz wgqv‡K †Kvb ai‡bi †cÖlYv cÖ`vb Kiv n‡q‡Q?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wg›Uz wgqv‡K wegvi myweav cÖ`v‡b-gvm‡jvi †cÖlYv Z‡Ë¡i †Kvb Pvwn`v c~iY n‡q‡Q? Zv wK Zvi Rb¨ mwVK n‡q‡Q? hyw³mn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XY</w:t>
      </w:r>
      <w:r>
        <w:rPr>
          <w:rFonts w:ascii="SutonnyMJ" w:hAnsi="SutonnyMJ" w:cs="SutonnyMJ"/>
          <w:sz w:val="18"/>
          <w:szCs w:val="18"/>
        </w:rPr>
        <w:t xml:space="preserve"> †Kv¤úvwb wj. GKwU mvB‡Kj Drcv`bKvix cÖwZôvb| Zviv mvB‡K‡ji wewfbœ cvU©m Ab¨ cÖwZôvb †_‡K µq K‡i Av‡b| †Kv¤úvwbi e¨e¯’vcK †`L‡jb cvU©m †kl n‡q hvIqvi Av‡M cybivq µq Ki‡Z bv cvivi Kvi‡Y Drcv`b wKQy mgq †_‡g _v‡K| ZvB wZwb G †¶‡Î GKwU Kw¤úDUvi mdUIq¨vi e¨envi Ki‡jb †hLv‡b ¯^qswµqfv‡e KLb KZwU cvU©m e¨en„Z n‡”Q G msµvš— Z_¨ msiw¶Z nq †hb Av‡M †_‡K cybivq digv‡qk cÖ`v‡bi e¨vcv‡i e¨e¯’vcK mZK© n‡Z cv‡ib|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EaŸ©Mvgx †hvMv‡hvM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†Kv¤úvwb‡Z †Kvb ai‡bi cÖhyw³ e¨envi Kiv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†Kv¤úvwbi e¨emvq wK AbjvBb e¨emvq? †Zvgvi DË‡ii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ÒZvR †Kv¤úvwbiÓ †evW© mfvq †Kv¤úvwbi cieZx© eQ‡ii j¶¨gvÎv wba©viY K‡i Zv wefvMxq e¨e¯’vcK‡`i AewnZ Kiv nq| wefvMxq e¨e¯’vcKMY wbR wbR wefv‡Mi cwiKíbv Ki‡jI Avš—twefvMxq cwiKíbvq cvi¯úwiK msnwZi Afv‡e wek„•Ljv †`Lv †`q| welqwU †ev‡W©i bR‡i G‡j Drcv`b e¨e¯’vcK‡K cÖavb K‡i wefvMxq Kg©Kv‡Êi g‡a¨ msnwZ i¶vi Rb¨ GKwU ¯’vqx Kwgkb MVb K‡i †`q|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Òmgwš^Z cwiKíbv mgš^‡qi KvR‡K Kx mnR K‡i|Ó eywS‡q wjL|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†Kv¤úvwb‡Z mgš^‡qi †Kvb bxwZ Abym„Z bv nIqvi Kvi‡Y wek„•Ljv †`Lv †`q?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Ò†evW© KZ©„K ¯’vqx Kwgkb MVb Kivq fwel¨‡Z wek„•Ljv n«vm cv‡e|Ó- G wel‡q Zzwg wK GKgZ? hyw³mn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wknve GKwU wkí cÖwZôv‡bi wRGg wn‡m‡e Kg©iZ i‡q‡Qb| Zuvi cÖwZôv‡bi mKj e¨w³, wefvM I DcwefvM¸‡jv m¤úK©hy³ n‡q KvR K‡i| wKš‘ weµq wefv‡Mi e¨e¯’vcK AwZwi³ Kv‡Ri Pv‡c _vKvi Kvi‡Y cÖwZôv‡bi gvwjK D³ wel‡q `¶ GKRb Kgx© wb‡qvM †`b| Gi d‡j weµq wefv‡Mi e¨e¯’vcKMY †h‡Kv‡bv mgm¨v `ª“Z mgvavb Ki‡Z cv‡i|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KwgwU msMVb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wknv‡ei cÖwZôv‡b msMV‡bi †Kvb bxwZi cÖwZdjb N‡U‡Q?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wknv‡ei cÖwZôv‡b bZzb wm×v‡š— †h ai‡bi msMVb KvVv‡gv M‡o DV‡e Zv Kx? Zvi Kvh©KvwiZv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AvwkK ÔmvbkvBb Mv‡g©›UmÕ-Gi GKRb gvwjK I cwiPvjK| wZwb Zuvi cÖwZôv‡bi wbqš¿‡Yi †KŠkj wn‡m‡e wewfbœ Kv‡Ri ïi“ I †k‡li mgq‡K ZvwjKvi gva¨‡g cÖ`k©b K‡ib| Z‡e wZwb cÖwZôv‡bi †cvkv‡Ki gvb </w:t>
      </w:r>
      <w:r>
        <w:rPr>
          <w:rFonts w:cs="Vrinda"/>
          <w:sz w:val="14"/>
          <w:szCs w:val="14"/>
          <w:lang w:val="it-IT"/>
        </w:rPr>
        <w:t>IS0-9000</w:t>
      </w:r>
      <w:r>
        <w:rPr>
          <w:rFonts w:ascii="SutonnyMJ" w:hAnsi="SutonnyMJ" w:cs="SutonnyMJ"/>
          <w:sz w:val="18"/>
          <w:szCs w:val="18"/>
        </w:rPr>
        <w:t xml:space="preserve"> AbymiY K‡i msi¶Y K‡ibÓ| Gi d‡j Zuvi cÖwZôv‡bi †cvkvK †`‡k-we‡`‡k mgv`„Z n‡q‡Q|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†eªK-B‡fb we›`y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wbqš¿Y‡K †Kb cieZx© cwiKíbvi wfwË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Avwkd Zuvi cÖwZôv‡b wbqš¿‡Yi †Kvb †KŠkj e¨envi K‡ib?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  <w:lang w:val="it-IT"/>
        </w:rPr>
        <w:t>N.   Rbve Avwk‡Ki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cs="Vrinda"/>
          <w:sz w:val="14"/>
          <w:szCs w:val="14"/>
          <w:lang w:val="it-IT"/>
        </w:rPr>
        <w:t>IS0-9000</w:t>
      </w:r>
      <w:r>
        <w:rPr>
          <w:rFonts w:ascii="SutonnyMJ" w:hAnsi="SutonnyMJ" w:cs="SutonnyMJ"/>
          <w:sz w:val="18"/>
          <w:szCs w:val="18"/>
          <w:lang w:val="it-IT"/>
        </w:rPr>
        <w:t xml:space="preserve"> AbymiY Kivq Zvi cÖwZôv‡b wbqš¿‡Yi †Kvb bxwZi cÖ‡qvM n‡q‡Q e‡j Zzwg g‡b K‡iv? DÏxc‡Ki A‡jv‡K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300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249 c†Ó¤vi 17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274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324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300 c†Ó¤vi 18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351 c†Ó¤vi 20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191 c†Ó¤vi 12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424 c†Ó¤vi 17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299 c†Ó¤vi 17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444 c†Ó¤vi 18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19. </w:t>
            </w:r>
            <w:r>
              <w:rPr>
                <w:rFonts w:ascii="SutonnyMJ" w:hAnsi="SutonnyMJ" w:cs="SutonnyMJ"/>
                <w:sz w:val="26"/>
                <w:szCs w:val="26"/>
              </w:rPr>
              <w:t>bUi †Wg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†h‡Kv‡bv cÖwZôv‡bi mvdj¨ jv‡fi Dcvq n‡”Q  GKwU mwVK †hvMv‡hvM e¨e¯’v, hv mevB‡K cÖwZôv‡bi wbqg-bxwZ I Ab¨vb¨ me welq m¤ú‡K© ÁvZ K‡i| m¤úÖwZ GKwU K‡j‡Ri Aa¨¶ bexbeiY Abyôv‡b bevMZ wk¶v_x©‡`i D‡Ï‡k¨ GKwU ¯^vMZ e³e¨ cÖ`vb K‡ib| †hLv‡b cÖ_g w`bB QvÎ-QvÎx AwffveK mevB K‡j‡Ri j¶¨, D‡Ïk¨, Av`k© Ges wbqg-bxwZ m¤ú‡K© GKwU ¯^”Q aviYv cvq| QvÎ, wk¶K I AwffveK mevi mnvqZvq cÖwZôvbwU DË‡ivËi DbœwZ Ki‡Q|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n¨v‡jv cÖfve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cÖwµqvwU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AvbyôvwbKZvi wfwË‡Z †Kvb ai‡bi †hvMv‡hvM m¤úvw`Z n‡q‡Q e‡j Zzwg g‡b K‡iv? Gi ¸i“Z¡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Ò†h‡Kv‡bv cÖwZôv‡bi Rb¨ GKwU mwVK †hvMv‡hvM e¨e¯’v mvdj¨ jv‡fi c~e©kZ©Ó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DÏxc‡Ki Av‡jv‡K e³‡e¨i mwVKZv hvPvB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Ôcv`yKvÕ GKwU ¯^bvgab¨ RyZvi eª¨vÊ| B`vbxs Zv‡`i KviLvbvi kÖwgK‡`i g‡a¨ Am‡š—vl †`Lv w`‡q‡Q| cÖvqB †`Lv hvq gv‡K©wUs wefv‡Mi Kgx©iv mviv¶YB Kg©e¨¯—, gv‡S gv‡S Awdm UvB‡gi c‡iI Zv‡`i‡K KvR Ki‡Z n‡”Q| Aciw`‡K Drcv`b wefv‡Mi Kgx©‡`i Kg©e¨¯—Zv †bB| A‡bK mgq Mí¸Re K‡iB Zviv mgq KvUvq| A‡b‡K Avevi Awdm UvB‡gi Av‡MB P‡j hvq| hv Ab¨ wefv‡Mi Kgx©‡`i kÖg-Am‡š—v‡li GKUv KviY n‡q `uvwo‡q‡Q|</w:t>
      </w:r>
      <w:r>
        <w:rPr>
          <w:rFonts w:ascii="SutonnyMJ" w:hAnsi="SutonnyMJ" w:cs="SutonnyMJ"/>
          <w:sz w:val="18"/>
          <w:szCs w:val="18"/>
          <w:lang w:val="it-IT"/>
        </w:rPr>
        <w:tab/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mgš^qmvab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fzj †evSveywSi Aemv‡b wjwLZ †hvMv‡hvM ¸i“Z¡c~Y© †Kb?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gv‡K©wUs wefv‡Mi Kgx©‡`i g‡a¨ kÖg-Am‡š—v‡li Rb¨ mgš^‡qi †Kvb bxwZwU `vqx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Zzwg wK g‡b K‡iv mwVK mgš^qmvabB GKwU cÖwZôv‡bi j¶¨ AR©b mwVKfv‡e wbwðZ Ki‡Z cv‡i| DÏxc‡Ki Av‡jv‡K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81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wknve wek¦we`¨vjq †_‡K cvm K‡i Avkvbyiƒc PvKwi bv †c‡q e¨emvq Kivi wm×vš— wbj| †hLv‡b Zvi †Kv‡bv weµq‡K›`ª _vK‡e bv| I‡qemvBU I †dvb K‡ji gva¨‡g †m LyPiv c‡Y¨i AW©vi wb‡e Ges Zvi weµqKg©xiv †µZv‡`i evmvq cY¨wU †cuŠ‡Q †`‡e| G‡Z GKw`‡K †hgb Zvi LiP euvP‡e Ab¨w`‡K †µZvI N‡i e‡m Zv‡`i cQ‡›`i cY¨wU cv‡e|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PIN</w:t>
      </w:r>
      <w:r>
        <w:rPr>
          <w:rFonts w:ascii="SutonnyMJ" w:hAnsi="SutonnyMJ" w:cs="SutonnyMJ"/>
          <w:sz w:val="18"/>
          <w:szCs w:val="18"/>
        </w:rPr>
        <w:t>-Gi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B-e¨vswKs-Gi aviYvwU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wknve †Kvb ai‡bi e¨emv‡qi wPš—v Ki‡Qb e‡j Zzwg g‡b K‡iv? gZvg‡Zi mc‡¶ hyw³ †`LvI| 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Z_¨cÖhyw³i G hy‡M wg. wknv‡ei G D‡`¨vM KZUzKz hyw³hy³ e‡j Zzwg g‡b K‡iv? †Zvgvi gZvgZ we‡k­lY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81"/>
        </w:tabs>
        <w:spacing w:line="204" w:lineRule="auto"/>
        <w:jc w:val="both"/>
        <w:rPr>
          <w:rFonts w:ascii="SutonnyMJ" w:hAnsi="SutonnyMJ" w:cs="SutonnyMJ"/>
          <w:i/>
          <w:iCs/>
          <w:color w:val="000000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AwgZ GKRb Pvj e¨emvqx| wZwb b¨vh¨g~‡j¨ Ges mwVK IR‡b Pvj wewµ K‡i _v‡Kb| Ab¨w`‡K iZb bv‡g Av‡iKRb Pvj e¨emvqx AwaK jv‡fi Avkvq Pv‡ji mv‡_ †QvU †QvU cv_i wgwk‡q, cÖwZ e¯—vq cwigv‡Y wKQy Pvj Kg w`‡q Avevi KLbI †ewk `v‡gi Pv‡ji mv‡_ Kg `v‡gi Pvj wgwk‡q †µZv‡`i Kv‡Q wewµ K‡ib| welqwU AvBb cÖ‡qvMKvix ms¯’vi bR‡i Avmvq Zvi jvB‡mÝ evwZj Kiv nq|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ˆbwZKZv ej‡Z Kx †evS?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CSR</w:t>
      </w:r>
      <w:r>
        <w:rPr>
          <w:rFonts w:ascii="SutonnyMJ" w:hAnsi="SutonnyMJ" w:cs="SutonnyMJ"/>
          <w:sz w:val="18"/>
          <w:szCs w:val="18"/>
        </w:rPr>
        <w:t>-Gi aviYvwU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Rbve AwgZ mgv‡Ri †Kvb c‡¶i cÖwZ `vwqZ¡ cvjb K‡i‡Qb? e¨vL¨v K‡iv| 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e¨emvqx wn‡m‡e Rbve iZ‡bi Kg©KvÊ ˆbwZKZv I g~j¨‡ev‡ai `„wó‡KvY †_‡K g~j¨vqb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i/>
          <w:i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wg. nv‡mg 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4"/>
          <w:szCs w:val="14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†Kv¤úvwbi wmBI| iwdK bv‡g Zvi Aaxb¯’ GKRb Kgx© Kv‡Ri GKwU bZzb c×wZ D™¢ve‡bi Kvi‡Y Drcv`‡bi gvÎv c~‡e©i Zzjbvq A‡bK †e‡o‡Q| ZvB wZwb iwdK‡K GKwU c‡`vbœwZ w`‡q‡Qb| Ab¨w`‡K Kwei bv‡g Av‡iKRb KviLvbv Kgx©‡K AmZK©ZvekZ GKwU †gwkb cywo‡q †djvi Kvi‡Y evwl©K †eZb evov‡bv ¯’wMZ K‡i‡Qb|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†cÖlYv Kx?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wbqš¿Y‡K cieZx© cwiKíbvi wfwË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nv‡mg, iwdK‡K †cÖwlZ Kivi Rb¨ †h ai‡bi Dcvq Aej¤^b K‡i‡Qb Bnvi Kvh©KvwiZv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D‡j­L cÖwZôv‡b KLbI KLbI kvw¯—g~jK e¨e¯’v MÖn‡YiI cÖ‡qvRbxqZv</w:t>
      </w:r>
      <w:r>
        <w:rPr>
          <w:rFonts w:ascii="SutonnyMJ" w:hAnsi="SutonnyMJ" w:cs="SutonnyMJ"/>
          <w:sz w:val="18"/>
          <w:szCs w:val="18"/>
          <w:lang w:val="it-IT"/>
        </w:rPr>
        <w:t xml:space="preserve"> i‡q‡Q| g¨vK‡MÖM‡ii </w:t>
      </w:r>
      <w:r>
        <w:rPr>
          <w:rFonts w:cs="Vrinda"/>
          <w:sz w:val="14"/>
          <w:szCs w:val="14"/>
          <w:lang w:val="it-IT"/>
        </w:rPr>
        <w:t>X</w:t>
      </w:r>
      <w:r>
        <w:rPr>
          <w:rFonts w:cs="Vrinda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Y</w:t>
      </w:r>
      <w:r>
        <w:rPr>
          <w:rFonts w:ascii="SutonnyMJ" w:hAnsi="SutonnyMJ" w:cs="SutonnyMJ"/>
          <w:sz w:val="18"/>
          <w:szCs w:val="18"/>
          <w:lang w:val="it-IT"/>
        </w:rPr>
        <w:t xml:space="preserve"> Z‡Ë¡i wfwË‡Z Bnv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ascii="SutonnyMJ" w:hAnsi="SutonnyMJ" w:cs="SutonnyMJ"/>
          <w:sz w:val="18"/>
          <w:szCs w:val="18"/>
        </w:rPr>
        <w:t xml:space="preserve">wg. wec­e Zvi cÖwZôv‡bi Drcv`b j¶¨gvÎv c~‡e©i Zzjbvq e„w× AvMvgx 3 gv‡mi Rb¨ h_vµ‡g 10%, 15% Ges 20% wba©viY K‡i w`‡jb| wKš‘ †`Lv †Mj cÖ_g gv‡m j¶¨gvÎv gvÎ 5% e„w× †c‡q‡Q| G Ae¯’v DËi‡Yi Rb¨ wZwb Ggb GKwU cÖwµqv AbymiY Ki‡jb †hLv‡b wePz¨wZi KviY wba©vi‡Yi cÖ‡qvRbxqZv i‡q‡Q| cwi‡k‡l j¶¨gvÎv AR©b Kiv m¤¢e n‡q‡Q| 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Av`k©gvb ej‡Z Kx †evS? 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gvm‡jvi Pvwn`v †mvcvb Z‡Ë¡i g~j cÖwZcv`¨ Kx?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e¨e¯’vcbv cÖwµqvi †Kvb ai‡bi Kvh© m¤úvw`Z n‡q‡Q e‡j Zzwg g‡b K‡iv? †Zvgvi mc‡¶ gZvgZ `vI|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DÏxc‡K Dwj­wLZ wg. wec­‡ei Abym„Z cÖwµqvi mwVK AbymiY Qvov GKwU cÖwZôvb j‡¶¨ †cuŠQv‡Z cv‡i bv? †Zvgvi gZvgZ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i/>
          <w:i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wg. ev‡iK GKwU cÖwZôv‡bi GgwW| B`vbxs wZwb j¶¨ Ki‡Qb Zvi cÖwZôv‡bi Kgx©iv Kv‡Ri e¨vcv‡i LyeB D`vmxb| Zv‡`i mv‡_ K_v e‡j Rvbv †Mj G cÖwZôv‡b Zv‡`i †Kv‡bv AMÖMwZ †bB, †Kv‡bv ¯^xK…wZ †bB Ges e¨w³K Dbœq‡bi my‡hvMI Lye Kg| ZvB Kgx©‡`i Kv‡R ¯^Ztù~Z©Zv Kxfv‡e wdwi‡q Avbv hvq, Zv wb‡q wZwb fve‡Qb| GmKj Pvwn`v ch©vqµ‡g c~i‡Y Kvh©Ki c`‡¶c MÖn‡Yi cwiKíbv K‡i‡Qb| wZwb Avkv K‡i‡Qb, Kgx©‡`i g‡a¨ ¯^Ztù~Z©Zv wd‡i Avm‡e|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‘Z’</w:t>
      </w:r>
      <w:r>
        <w:rPr>
          <w:rFonts w:cs="Vrinda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ZË¡ Kx?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Ògvby‡li Afve‡evaB †cÖlYvi wfwËÓÑ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wgÓ ev‡iK †cÖlYvi †Kvb ZË¡wU we‡ePbv K‡i Kvh©Ki c`‡¶c wb‡q‡Qb e‡j Zzwg g‡b K‡iv? †Zvgvi e³‡e¨i h_v_©Zv wbiƒcY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DÏxc‡K Dwj­wLZ ev¯—eZvB Avgv‡`i †`‡ki †ewkifvM cÖwZôv‡b weivRgvb weavq Drcv`bkxjZv Kg? †Zvgvi e³‡e¨i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tabs>
          <w:tab w:val="right" w:pos="4579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  <w:lang w:val="it-IT"/>
        </w:rPr>
        <w:t xml:space="preserve"> Rbve ivnvZ GKRb D‡`¨v³v| eZ©gvb I fwel¨‡Zi K_v wPš—v K‡i Ges gvby‡li Kg©e¨¯—Zvi w`‡K j¶ †i‡L wZwb GKwU wcÖRvwf©s dzW ˆZwii KviLvbv ¯’vcb Ki‡jb| gvbyl †hfv‡e Kg©e¨¯— n‡q co‡Q Zv‡Z A`~i fwel¨‡Z evRv‡i wM‡q gvQ gvsm †Kbvi I ivbœv Kivi g‡Zv mgq gvby‡li nv‡Z _vK‡e bv| ZLb gvbyl G ai‡bi Lv‡`¨i cÖwZ AwZgvÎvq wbf©ikxj n‡q co‡e|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D‡`¨v³v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Ôme AvÍKg©ms¯’vb D‡`¨vM bqÕ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>aviYvwU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ivnv‡Zi g‡a¨ GKRb D‡`¨v³vi †Kvb ¸YwU cÖKU e‡j Zzwg g‡b K‡iv? GKRb mdj D‡`¨v³vi Rb¨ ¸YwUi ¸i“Z¡ g~j¨vqb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Rbve ivnv‡Zi g‡Zv AviI A‡bK D‡`¨v³vB cv‡i †`‡ki A_©bxwZ‡K MwZkxj Ki‡Z </w:t>
      </w:r>
      <w:r>
        <w:rPr>
          <w:rFonts w:ascii="Symbol" w:hAnsi="Symbol" w:cs="Symbol"/>
          <w:sz w:val="18"/>
          <w:szCs w:val="18"/>
        </w:rPr>
        <w:t></w:t>
      </w:r>
      <w:r>
        <w:rPr>
          <w:rFonts w:ascii="SutonnyMJ" w:hAnsi="SutonnyMJ" w:cs="SutonnyMJ"/>
          <w:sz w:val="18"/>
          <w:szCs w:val="18"/>
        </w:rPr>
        <w:t xml:space="preserve">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left" w:pos="639"/>
          <w:tab w:val="right" w:pos="4572"/>
          <w:tab w:val="right" w:pos="855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cÙv d¨vkb wjwg‡UW GKwU ¯^bvgab¨ †cvkvK cÖ¯‘ZKvix cÖwZôvb| m¤úÖwZ Zviv AviI GKwU bZzb KviLvbv ¯’vcb Kivq †mLv‡b wKQy wbivcËvKgx©, `v‡ivqvb I wcqb wb‡qv‡Mi cÖ‡qvRbxqZv †`Lv w`‡q‡Q| GRb¨ Zviv Ô†KqviÕ bvgK GKwU cÖwZôv‡bi gva¨‡g Pzw³i wfwË‡Z G wb‡qvM Kvh©m¤úv`b K‡i| Aciw`‡K cÖwZôvbwU Zv‡`i ¯’vqx Kgx©‡`i cÖwk¶‡Yi c×wZ wn‡m‡e evsjv‡`k wegv‡bi GKwU mywbw`©©ó mgm¨v Kxfv‡e mgvavb Kiv hvq Zvi cÖ¯—ve Ki‡Z e‡j| cÖ¯—v‡e †ek K‡qKwU gZvgZ Av‡m hvi gva¨‡g Zv‡`i `¶Zv e„w× cvq|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Kgx© wb‡qvM ej‡Z Kx †evS?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cÖwk¶‡Yi cÖ‡qvRbxqZv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cÖwZôvbwU Kgx© wb‡qv‡M †Kvb Drm e¨envi K‡i‡Q e‡j Zzwg g‡b K‡iv? †mB Drm †_‡K Kgx© wb‡qv‡Mi †hŠw³KZv wba©viY Kiv|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DÏxc‡K cÖwk¶‡Yi †h c×wZ AbymiY Kiv n‡q‡Q Zv h‡_ó Kvh©Kix? †Zvgvi gZvgZ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ascii="SutonnyMJ" w:hAnsi="SutonnyMJ" w:cs="SutonnyMJ"/>
          <w:sz w:val="18"/>
          <w:szCs w:val="18"/>
        </w:rPr>
        <w:t>Rbve kwdK I kvwnb `yRb `yÕwU cÖwZôv‡bi mvaviY e¨e¯’vcK| Rbve kwdK Aa¯—b‡`i mv‡_ iƒp AvPiY K‡ib, Kv‡iv gZvg‡Zi †Kv‡bv ¸i“Z¡ bv w`‡q wb‡Ri Lvg‡Lqvwjcbv PwiZv_© K‡ib| Kg©xiv LyeB Amš‘ó| Ab¨w`‡K Rbve kvwnb Kg©x‡`i mv‡_ Kv‡Ri wel‡q Avjvc-Av‡jvPbv K‡i wm×vš— †bb, Amyweavi K_v †kv‡bb Ges mgvav‡bi †Póv K‡ib| wm×vš— MÖn‡Yi gZvgZ †`Iqvq my‡hvM †c‡q Kg©xivI mš‘ó|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jvMvgnxb †bZ…Z¡ Kx? 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civgk©g~jK wb‡`©kbv Kx?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kwdK Zvi cÖwZôv‡b †Kvb ai‡bi †bZ…Z¡`vb Ki‡Qb e‡j Zzwg g‡b K‡iv? G ai‡bi †bZ…‡Z¡i cÖfv‡e g~j¨vqb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ÒAvaywbK e¨e¯’vcbvq Rbve kvwn‡bi †bZ…Z¡ cÖwZôvb‡K DbœZ I cÖwZ‡hvwMZvkxj Ki‡Z cv‡i|ÓÑG e³‡e¨i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ascii="SutonnyMJ" w:hAnsi="SutonnyMJ" w:cs="SutonnyMJ"/>
          <w:sz w:val="18"/>
          <w:szCs w:val="18"/>
        </w:rPr>
        <w:t>ÔBZ¨vw`Õ GKwU wbZ¨cY¨ Drcv`b I weµqKvix cÖwZôvb| 2016 mv‡ji wW‡m¤^i gv‡m cÖwZ GKK cY¨ 40 UvKv nv‡i 5,00,000 UvKvi cY¨ wewµq K‡i| hvi Rb¨ 60,000 UvKv KviLvbv wewìs fvov Ges 1,70,000 UvKv Kg©KZ©v I Kg©Pvix‡`i †eZb eve` cÖ`vb K‡i| c¶vš—‡i cÖwZ GKK cY¨ Drcv`‡b 12 UvKvi KuvPvgvj Ges 3 UvKvi gRywi LiP cÖ‡qvRb nq|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ev‡RU Kx? 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Òwbqš¿Y GKwU Aweivg cÖwµqvÓ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>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ÒBZ¨vw`Ó †Kv¤úvwb KZ GKK cY¨ Drcv`b I weµq Ki‡j Zv‡`i weµq Avq I †gvU e¨q mgvb n‡e? Zv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Dwj­wLZ wbqš¿Y e¨e¯’v ÒBZ¨vw`Ó †Kv¤úvwbi Rb¨ KZUzKz Kvh©Kix e‡j Zzwg g‡b K‡iv? †Zvgvi gZvgZ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ind w:left="3960" w:right="3960"/>
        <w:jc w:val="center"/>
        <w:rPr>
          <w:rFonts w:ascii="SutonnyMJ" w:hAnsi="SutonnyMJ" w:cs="SutonnyMJ"/>
          <w:color w:val="FFFFFF"/>
          <w:sz w:val="2"/>
          <w:szCs w:val="2"/>
        </w:rPr>
      </w:pPr>
    </w:p>
    <w:p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404 c†Ó¤vi 20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425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191 c†Ó¤vi 13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205 c†Ó¤vi 11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378 c†Ó¤vi 17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445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378 c†Ó¤vi 18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178 c†Ó¤vi 10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326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352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445 c†Ó¤vi 20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cs="Vrinda"/>
                <w:sz w:val="2"/>
                <w:szCs w:val="2"/>
              </w:rPr>
              <w:br w:type="page"/>
            </w: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20. </w:t>
            </w:r>
            <w:r>
              <w:rPr>
                <w:rFonts w:ascii="SutonnyMJ" w:hAnsi="SutonnyMJ" w:cs="SutonnyMJ"/>
                <w:sz w:val="26"/>
                <w:szCs w:val="26"/>
              </w:rPr>
              <w:t>AvBwWqvj ¯‹zj A¨vÛ K‡jR, gwZwSj,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Uz-÷vi MÖ“‡ci e¨e¯’vcK nvwdRyi ingvb Kv‡h©i cÖK…wZ Abyhvqx Kvh©wefvRb K‡ib| wZwb †hvM¨ Kg©x wbe©vPb K‡i Dchy³ Kg©x wb‡qvwRZ K‡ib| nvwdRyi ingvb Kg©x‡`i‡K †Kej `vwqZ¡B cÖ`vb K‡ib bv, mv‡_ mv‡_ h_vh_ KZ…©Z¡I cÖ`vb K‡ib| cÖwZôv‡bi e¯‘MZ I Ae¯‘MZ Dcv`vbmg~n GKwÎZ K‡i G‡K Kg©x‡`i Ici Awc©Z `vwq‡Z¡i †LuvRLei wb‡q wZwb Revew`wnZv wbwðZ K‡ib| Gfv‡e cÖwZôvbwU mdjZv AR©‡bi c‡_ av‡c av‡c GwM‡q hv‡”Q| 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e¨e¯’vcbv‡K GKwU Pjgvb cÖwµqv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nvwdRyi ingvb e¨e¯’vcbvi †Kvb Kv‡h©i mv‡_ RwoZ?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Uz-÷vi MÖ“‡ci mdjZvq Kg©x‡`i Revew`wnZvi f‚wgKv KZUzKz? Zv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BwjqvQ Avn‡g` †mv‡qUvi cÖ¯‘ZKvix †Kv¤úvwbi gvwjK| wZwb Zvi †mv‡qUvi ˆZwi KviLvbvq GK mßv‡n 40,000 wcm †mv‡qUvi ˆZwii j¶¨gvÎv cÖ¯‘‡Zi 50wU †gwkb i‡q‡Q| cÖwZwU †gwk‡bi Drcv`b ¶gZv GKB iKg| cÖwZwU †gwk‡bi gvwmK Drcv`b mgq 200 NÈv| wg. Bwjqvm Avn‡g` 40,000 †mv‡qUvi mgqg‡Zv Drcv`‡bi Rb¨ ˆ`wbK `yBevi Drcv`b Kvh©µg ZË¡veavb I cÖ‡qvRbxq wb‡`©kbv †`b|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wbqš¿Y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Òwbqš¿YKvh© e¨e¯’vcbvi D”P¯—‡i AwaK gvÎvq m¤ú„³ÓÑe¨vL¨v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wg. BwjqvQ Avn‡g‡`i †mv‡qUvi ˆZwii KviLvbvq mg‡qi wfwË‡Z cÖwZwU †gwk‡bi Drcv`‡bi Av`k©gvb KZ?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wg. BwjqvQ Avn‡g‡`i †mv‡qUvi ˆZwii KviLvbvq j¶¨gvÎv AR©‡b wbqš¿‡Yi M„nxZ †KŠkj cÖ‡qv‡Mi †hŠw³KZv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356" style="position:absolute;left:0;text-align:left;margin-left:12.7pt;margin-top:.1pt;width:200.85pt;height:49.2pt;z-index:251668992" coordorigin="1521,6472" coordsize="4017,984">
            <v:shape id="_x0000_s5357" type="#_x0000_t202" style="position:absolute;left:1521;top:6472;width:1663;height:284" o:regroupid="3">
              <v:textbox style="mso-next-textbox:#_x0000_s5357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gvbe m¤ú` e¨e¯’vcK</w:t>
                    </w:r>
                  </w:p>
                </w:txbxContent>
              </v:textbox>
            </v:shape>
            <v:shape id="_x0000_s5358" type="#_x0000_t202" style="position:absolute;left:3948;top:6473;width:1590;height:284" o:regroupid="3">
              <v:textbox style="mso-next-textbox:#_x0000_s5358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A_© e¨e¯’vcK</w:t>
                    </w:r>
                  </w:p>
                </w:txbxContent>
              </v:textbox>
            </v:shape>
            <v:shape id="_x0000_s5359" type="#_x0000_t32" style="position:absolute;left:4745;top:6757;width:2;height:403" o:connectortype="straight" o:regroupid="3">
              <v:stroke endarrow="classic" endarrowwidth="narrow" endarrowlength="short"/>
            </v:shape>
            <v:shape id="_x0000_s5360" type="#_x0000_t32" style="position:absolute;left:2355;top:6757;width:2;height:398" o:connectortype="straight" o:regroupid="3">
              <v:stroke startarrow="classic" startarrowwidth="narrow" startarrowlength="short" endarrowwidth="narrow" endarrowlength="short"/>
            </v:shape>
            <v:shape id="_x0000_s5361" type="#_x0000_t202" style="position:absolute;left:1521;top:7171;width:1663;height:284" o:regroupid="3">
              <v:textbox style="mso-next-textbox:#_x0000_s5361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Drcv`b e¨e¯’vcK</w:t>
                    </w:r>
                  </w:p>
                </w:txbxContent>
              </v:textbox>
            </v:shape>
            <v:shape id="_x0000_s5362" type="#_x0000_t202" style="position:absolute;left:3948;top:7172;width:1590;height:284" o:regroupid="3">
              <v:textbox style="mso-next-textbox:#_x0000_s5362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weµq e¨e¯’vcK</w:t>
                    </w:r>
                  </w:p>
                </w:txbxContent>
              </v:textbox>
            </v:shape>
            <v:shape id="_x0000_s5363" type="#_x0000_t32" style="position:absolute;left:3182;top:6600;width:744;height:0" o:connectortype="straight" o:regroupid="3">
              <v:stroke endarrow="classic" endarrowwidth="narrow" endarrowlength="short"/>
            </v:shape>
            <v:shape id="_x0000_s5364" type="#_x0000_t32" style="position:absolute;left:3182;top:7305;width:744;height:0;flip:x" o:connectortype="straight" o:regroupid="3">
              <v:stroke endarrow="classic" endarrowwidth="narrow" endarrowlength="short"/>
            </v:shape>
          </v:group>
        </w:pict>
      </w: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0"/>
          <w:szCs w:val="10"/>
        </w:rPr>
      </w:pP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B-†gBj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†Uwj Kbdv‡iÝ Kx?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DÏxc‡Ki wPÎwU †Kvb ai‡bi †hvMv‡hvM c×wZ wb‡`©k K‡i?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†hvMv‡hvM c×wZwU Avš—tm¤úK© Dbœq‡b mnvqK wKbv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¯‹vB‡bU †Kv¤úvwb wm×vš— †gvZv‡eK 2009 †_‡K 2013 mv‡ji g‡a¨ wewfbœ ch©v‡q 2,000 Rb Kg©x wb‡qvM I cÖwk¶‡Yi Kvh© mdjfv‡e m¤úv`b K‡i| Kzwóqvq †Kv¤úvwb bZzb kvLv ¯’vc‡bi d‡j `ª“Z mfv †W‡K we`¨gvb Kg©Pvix-Kg©KZ©v‡`i ga¨ n‡Z 100 Rb‡K c‡`vbœwZ w`‡q †mLv‡b †cÖiY Kiv n‡jv| c‡`vbœwZ ewÂZiv ixwZ, bxwZ I cÖwµqv AbymiYc~e©K c‡`vbœwZi `vwe Zzjj| Ae‡k‡l KZ…©c‡¶i Avk¦v‡m cwiw¯’wZ ¯^vfvweK n‡jv|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cwiKíbv‡K e¨e¯’vcbv wPš—b cÖwµqv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¯‹vB‡b‡Ui wb‡qvM I cÖwk¶Y cÖwµqv mgqwfwËK †Kvb cwiKíbvi Aš—M©Z?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c‡`vbœwZ ewÂZiv †Kvb cwiKíbvi Rb¨ Av‡›`vjb Ki‡Q?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ÔKÕ I ÔLÕ `ywU Drcv`bgyLx cÖwZôvb| ÔKÕ †Kv¤úvwbi e¨e¯’vcK KvD‡K `vwqZ¡ w`‡j Zviv Zv Gwo‡q P‡j, †KD †KD Avevi Kv‡R duvwKI w`‡”Q, PvKwi i¶vi Rb¨ hZUzKz `iKvi Kg©xiv Zvi †ewk KvR K‡i bv| Aciw`‡K ÔLÕ †Kv¤úvwb‡Z Kg©xiv fv‡jv KvR Ki‡j Gi ¯^xK…wZ cÖ`vb Kiv nq| mvdj¨ AR©bI GLv‡b mnR| Kg©xiv e¨w³K Dbœq‡biI my‡hvM cv‡”Q| G †Kv¤úvwb‡Z KvR K‡i Zviv LyeB mš‘ó|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†cÖlYv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wP‡Îi gva¨‡g †cÖlYv PµwU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ÔKÕ †Kv¤úvwb‡Z †cÖlYvi †Kvb Z‡Ë¡i ewntcÖKvk N‡U‡Q e‡j Zzwg g‡b K‡iv?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Av‡jv‡K ÔKÕ I ÔLÕ †Kv¤úvwbi g‡a¨ †cÖlYvi ZË¡MZ cv_©K¨ Av‡Q Kx? †Zvgvi gZvgZ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ÔfvwU©K¨vj wWRvBbÕ GKwU Drcv`bgyLx cÖwZôvb| G‡Z cÖvq 2,000 Rb Kg©x Kg©iZ Av‡Qb| D³ cÖwZôv‡bi gnve¨e¯’vcK g‡b K‡ib †h, KZ…©c‡¶i h_vh_ Z`viwKi Afv‡e Kg©xiv Ajm n‡q hv‡”Q| d‡j cÖwZôv‡bi Drcv`bkxjZvI n«vm cv‡”Q| ZvB wZwb Kg©x‡`i Kv‡R bRi`vwi e„w× I cÖ‡qvR‡b kvw¯—g~jK e¨e¯’v MÖn‡Yi gva¨‡g KvR Av`vq Ki‡Z Pvb| GQvovI cwiKíbv cÖYq‡b Kg©x‡`i †Kv‡bv cÖKvi my‡hvM bv w`‡q KZ…©c‡¶i GKK wm×vš— ev¯—evq‡b gbw¯’i K‡i‡Qb|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 xml:space="preserve">Ôcivgk©g~jK wb‡`©kbv Kg©x‡`i †gav weKv‡ki my‡hvM e„w× K‡iÓÑ e¨vL¨v K‡iv| </w:t>
      </w:r>
      <w:r>
        <w:rPr>
          <w:rFonts w:ascii="SutonnyMJ" w:hAnsi="SutonnyMJ" w:cs="SutonnyMJ"/>
          <w:spacing w:val="-6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 xml:space="preserve">ÔfvwU©K¨vj wWRvBbÕ KZ…©c¶ †Kvb ai‡bi †bZ…Z¡ MÖnY Ki‡Z hv‡”Q? e¨vL¨v K‡iv| </w:t>
      </w:r>
      <w:r>
        <w:rPr>
          <w:rFonts w:ascii="SutonnyMJ" w:hAnsi="SutonnyMJ" w:cs="SutonnyMJ"/>
          <w:spacing w:val="-6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cwiw¯’wZB wkí cÖwZôv‡bi ev¯—e bgybv we‡ePbv K‡i, evsjv‡`‡ki Rb¨ Dchy³ †bZ…‡Z¡i aib hyw³mn Dc¯’vcb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Ôgvqvi †U·UvBj wj.Õ gv‡m 30 nvRvi wgUi Kvco Drcv`‡bi j¶¨gvÎv wba©viY K‡i| cÖ_g 10 w`‡b 12 nvRvi wgUvi Kvco Drcv`b Kiv †M‡jI 30 w`‡b †`Lv †Mj 29 nvRvi wgUvi Kvco Drcbœ n‡q‡Q| G e¨_©Zv KvwU‡q DV‡Z fwel¨‡Z cÖwZôvbwU mKj wefv‡Mi Kv‡Ri g‡a¨ mgZv ivLvi wPš—v Ki‡Q|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 mgš^‡qi †¶‡Î HK¨ ¯’vcb Ri“wi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†Kvb bxwZi AeZ©gv‡b Ôgvqvi †U·UvBj wjwg‡UWÕ Drcv`‡b j¶¨gvÎv AR©‡b e¨_© nq?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fwel¨‡Z cÖZ¨vwkZ djvdj AR©‡b gvqvi †U·UvBj wjwg‡UW‡K Zzwg Kx civgk© †`‡e? AwfgZ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365" style="position:absolute;left:0;text-align:left;margin-left:6.95pt;margin-top:3.4pt;width:198.95pt;height:94.15pt;z-index:251649536" coordorigin="1440,1670" coordsize="4320,1883">
            <v:shape id="_x0000_s5366" type="#_x0000_t202" style="position:absolute;left:2866;top:1670;width:1440;height:249">
              <v:textbox style="mso-next-textbox:#_x0000_s5366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b/>
                        <w:bCs/>
                        <w:sz w:val="18"/>
                        <w:szCs w:val="18"/>
                      </w:rPr>
                      <w:t>mfvcwZ</w:t>
                    </w:r>
                  </w:p>
                </w:txbxContent>
              </v:textbox>
            </v:shape>
            <v:shape id="_x0000_s5367" type="#_x0000_t202" style="position:absolute;left:2866;top:2210;width:1440;height:249">
              <v:textbox style="mso-next-textbox:#_x0000_s5367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mn-mfvcwZ</w:t>
                    </w:r>
                  </w:p>
                </w:txbxContent>
              </v:textbox>
            </v:shape>
            <v:shape id="_x0000_s5368" type="#_x0000_t202" style="position:absolute;left:1440;top:2750;width:1800;height:249">
              <v:textbox style="mso-next-textbox:#_x0000_s5368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wefvMxq cÖavb (weµq)</w:t>
                    </w:r>
                  </w:p>
                </w:txbxContent>
              </v:textbox>
            </v:shape>
            <v:shape id="_x0000_s5369" type="#_x0000_t202" style="position:absolute;left:3960;top:2750;width:1800;height:249">
              <v:textbox style="mso-next-textbox:#_x0000_s5369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wefvMxq cÖavb (µq)</w:t>
                    </w:r>
                  </w:p>
                </w:txbxContent>
              </v:textbox>
            </v:shape>
            <v:shape id="_x0000_s5370" type="#_x0000_t202" style="position:absolute;left:1440;top:3304;width:1800;height:249">
              <v:textbox style="mso-next-textbox:#_x0000_s5370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Kg©Pvixe„›`</w:t>
                    </w:r>
                  </w:p>
                </w:txbxContent>
              </v:textbox>
            </v:shape>
            <v:shape id="_x0000_s5371" type="#_x0000_t202" style="position:absolute;left:3960;top:3304;width:1800;height:249">
              <v:textbox style="mso-next-textbox:#_x0000_s5371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Kg©Pvixe„›`</w:t>
                    </w:r>
                  </w:p>
                </w:txbxContent>
              </v:textbox>
            </v:shape>
            <v:shape id="_x0000_s5372" type="#_x0000_t32" style="position:absolute;left:3420;top:1913;width:0;height:288" o:connectortype="straight">
              <v:stroke endarrow="classic"/>
            </v:shape>
            <v:shape id="_x0000_s5373" type="#_x0000_t32" style="position:absolute;left:3649;top:1920;width:0;height:288;flip:y" o:connectortype="straight">
              <v:stroke endarrow="classic"/>
            </v:shape>
            <v:shape id="_x0000_s5374" type="#_x0000_t32" style="position:absolute;left:2160;top:3005;width:0;height:288" o:connectortype="straight">
              <v:stroke endarrow="classic"/>
            </v:shape>
            <v:shape id="_x0000_s5375" type="#_x0000_t32" style="position:absolute;left:2389;top:3005;width:0;height:288;flip:y" o:connectortype="straight">
              <v:stroke endarrow="classic"/>
            </v:shape>
            <v:shape id="_x0000_s5376" type="#_x0000_t32" style="position:absolute;left:4701;top:3005;width:0;height:288" o:connectortype="straight">
              <v:stroke endarrow="classic"/>
            </v:shape>
            <v:shape id="_x0000_s5377" type="#_x0000_t32" style="position:absolute;left:4930;top:3005;width:0;height:288;flip:y" o:connectortype="straight">
              <v:stroke endarrow="classic"/>
            </v:shape>
            <v:group id="_x0000_s5378" style="position:absolute;left:2781;top:2408;width:251;height:379" coordorigin="7468,11531" coordsize="251,379">
              <v:shape id="_x0000_s5379" type="#_x0000_t32" style="position:absolute;left:7468;top:11531;width:0;height:360;rotation:2291641fd" o:connectortype="straight">
                <v:stroke endarrow="classic"/>
              </v:shape>
              <v:shape id="_x0000_s5380" type="#_x0000_t32" style="position:absolute;left:7719;top:11550;width:0;height:360;rotation:-2291641fd;flip:y" o:connectortype="straight">
                <v:stroke endarrow="classic"/>
              </v:shape>
            </v:group>
            <v:shape id="_x0000_s5381" type="#_x0000_t32" style="position:absolute;left:4405;top:2422;width:0;height:360;rotation:2291641fd;flip:x" o:connectortype="straight">
              <v:stroke endarrow="classic"/>
            </v:shape>
            <v:shape id="_x0000_s5382" type="#_x0000_t32" style="position:absolute;left:4147;top:2420;width:0;height:360;rotation:-2291641fd;flip:x y" o:connectortype="straight">
              <v:stroke endarrow="classic"/>
            </v:shape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0"/>
          <w:szCs w:val="10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4"/>
          <w:szCs w:val="14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Av‡`‡ki HK¨ 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e¨e¯’vcbvq cÖkvmb gw¯—‡®‹i mv‡_ Zzjbxq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</w:rPr>
        <w:t>M.</w:t>
      </w:r>
      <w:r>
        <w:rPr>
          <w:rFonts w:ascii="SutonnyMJ" w:hAnsi="SutonnyMJ" w:cs="SutonnyMJ"/>
          <w:spacing w:val="-4"/>
          <w:sz w:val="18"/>
          <w:szCs w:val="18"/>
        </w:rPr>
        <w:tab/>
        <w:t xml:space="preserve">DÏxc‡K Dwj­wLZ wPÎwU e¨e¯’vcbvi †Kvb bxwZ Dc¯’vcb K‡i? e¨vL¨v K‡iv| 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cÖwZôvb cwiPvjbvq D³ bxwZ h_vh_? e¨vL¨v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ÒwcK‡Rj wj.Ó GKwU ¯^bvgab¨ cÖwZôvb| Zvi e¨emvq µgvMZ e„w× cvIqvq bZzb 30wU c` m„wó Kiv nq| cÖwZôv‡b `¶ Kg©xi Afv‡e weÁvc‡bi gva¨‡g wewfbœ cix¶vi wfwË‡Z D³ c‡` bZzb Kg©x wbe©vPb Kiv nq| Zv‡`i‡K cÖwZôv‡bi Af¨š—‡i Pvi gv‡mi cÖwk¶Y m¤úbœ Kivi ci ¯’vqx wb‡qvM †`Iqv nq| cÖwZôvbwU µgvMZ DbœwZ KiwQj| K‡qK eQi ci Kvh©`¶Zv I cÖwZôv‡bi cÖwZ AvbyMZ¨ we‡ePbv K‡i 20 Rb‡K c‡`vbœwZ †`Iqv nq| c‡`vbœwZcÖvß mK‡jB wb‡qvMcÖvß Kg©x| G‡Z cÖwZôv‡bi kÖg Am‡š—vl I wek„•Ljvi m„wó nq|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wk¶vbwek cÖwk¶Y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gvbe m¤ú` e¨e¯’vcbvq Kg©xms¯’vb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wcK‡Rj wj. †Kv¤úvwb‡Z †Kvb cÖwk¶Y c×wZi e¨envi Kiv n‡q‡Q?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cÖwZôv‡b wK‡mi wfwË‡Z c‡`vbœwZ w`‡j ¯^vfvweK Ae¯’v weivR Ki‡e?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Avjg †PŠayix Mv‡g©›Um-Gi e¨e¯’vcbv cwiPvjK| cÖwZôvbwU hv‡Z ißvwb j¶¨gvÎv AR©b Ki‡Z cv‡i, †mRb¨ Rbve Avjg cÖwZôv‡bi Kg©x‡`i mivmwi ZË¡veavb, wb‡`©kbv I wbqš¿Y K‡i Kvh©m¤úv`b K‡ib| Aciw`‡K, g¨vw·g wj.-Gi KY©avi Rbve nvi“b †PŠayix cÖwZôv‡bi Kg©x‡`i ZË¡veavb, wb‡`©kbv I wbqš¿‡Y mnvqZv Kivi Rb¨ we‡klÁ Kg©x wb‡qvM cÖ`vb K‡ib| Rbve nvi“b †PŠayix we‡klÁ Kg©x‡K cÖwZôvb cwiPvjbvi Rb¨ wbe©vnxi `vwqZ¡ cÖ`vb K‡ib|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†gwUª· msMVb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msMVb KvVv‡gvwU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Avjg †PŠayixi cÖwZôv‡b msMVb KvVv‡gv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e„n`vqZb KvwiMwi cÖwZôv‡bi Rb¨ DÏxc‡Ki msMVb `yBwUi g‡a¨ †KvbwU AwaKZi DËg e‡j Zzwg g‡b K‡iv? hyw³ cÖ`k©b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mvgx †PŠayix PvKwi n‡Z Aem‡ii ci cÖvß A_© I RgvK…Z A_© wb‡q XvKvq GKwU †i÷z‡i›U ¯’vcb Ki‡Z Pvb| G j‡¶¨ wZwb XvKvi †K›`ª¯’j gwZwSj I ¸jkvb AvevwmK GjvKvi K_v wPš—v K‡ib| Ae‡k‡l wZwb †i÷z‡i‡›Ui Rb¨ gwZwSj‡K †e‡Q †bb| Awdm PjvKvjxb mg‡q †ek mvov †c‡jI Awdm QywUi c‡i †Zgb GKUv wewµ n‡”Q bv| welqwU wb‡q wZwb wPwš—Z|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MY‡hvMv‡hvM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ÔZ_¨ I †hvMv‡hvM cÖhyw³ wek¦vqb‡K Z¡ivwš^Z K‡i‡QÕÑ eywS‡q †j‡Lv|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¯’vb †e‡Q †bIqvi KvRwU‡K e¨e¯’vcbvi `„wó‡KvY †_‡K Kx ejv nq?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cwiKíbvi AvwObv wba©vi‡Yi mgm¨vi Kvi‡Y †i÷z‡i‡›Ui </w:t>
      </w:r>
      <w:r>
        <w:rPr>
          <w:rFonts w:ascii="SutonnyMJ" w:hAnsi="SutonnyMJ" w:cs="SutonnyMJ"/>
          <w:spacing w:val="-6"/>
          <w:sz w:val="18"/>
          <w:szCs w:val="18"/>
        </w:rPr>
        <w:t xml:space="preserve">e¨emvqwU Kvw•¶Z gybvdv AR©‡b e¨_© n‡”Q? DÏxc‡Ki Av‡jv‡K g~j¨vqb K‡iv| </w:t>
      </w:r>
      <w:r>
        <w:rPr>
          <w:rFonts w:ascii="SutonnyMJ" w:hAnsi="SutonnyMJ" w:cs="SutonnyMJ"/>
          <w:spacing w:val="-6"/>
          <w:sz w:val="18"/>
          <w:szCs w:val="18"/>
        </w:rPr>
        <w:tab/>
        <w:t>4</w:t>
      </w:r>
    </w:p>
    <w:p w:rsidR="00567EC8" w:rsidRDefault="00567EC8">
      <w:pPr>
        <w:rPr>
          <w:rFonts w:cs="Vrinda"/>
          <w:spacing w:val="-6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225 c†Ó¤vi 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444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403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274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377 c†Ó¤vi 16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351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425 c†Ó¤vi 18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250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325 c†Ó¤vi 20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301 c†Ó¤vi 20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275 c†Ó¤vi 20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21. </w:t>
            </w:r>
            <w:r>
              <w:rPr>
                <w:rFonts w:ascii="SutonnyMJ" w:hAnsi="SutonnyMJ" w:cs="SutonnyMJ"/>
                <w:sz w:val="26"/>
                <w:szCs w:val="26"/>
              </w:rPr>
              <w:t>gvBj‡÷vb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216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ebjZv Mv‡g©›Um-Gi gvwjK gywbœ GKRb mdj bvix D‡`¨v³v| Zvi cÖwZôvbwU MZ eQi ißvwb‡Z D‡j­L‡hvM¨ f‚wgKv ivLvq †kÖô ißvwbKviK wn‡m‡e ¯^xK…wZ cvq| gywbœi `yB mš—vb| eowU BwÄwbqvi, miKvwi PvKwi K‡i| †QvU mš—vb Zvi gv‡qi Mv‡g©›Um-Gi †Rbv‡ij g¨v‡bRvi| `yRbB mdjZvi mv‡_ Zv‡`i Kg©‡¶‡Î mgvb Ae`vb ivL‡Qb|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ˆeÁvwbK e¨e¯’vcbv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gywbœi †QvU mš—vb e¨e¯’vcbvi †Kvb ¯—‡i Ae¯’vb Ki‡Q?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gywbœi mvgwMÖK Kg©Kv‡Ê Kx e¨e¯’vcbvi me©RbxbZv cÖgvY K‡i? †Zvgvi gZvgZ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cs="Vrinda"/>
          <w:sz w:val="22"/>
          <w:szCs w:val="22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Av‡iwdb </w:t>
      </w:r>
      <w:r>
        <w:rPr>
          <w:rFonts w:cs="Vrinda"/>
          <w:sz w:val="14"/>
          <w:szCs w:val="14"/>
        </w:rPr>
        <w:t>SQR</w:t>
      </w:r>
      <w:r>
        <w:rPr>
          <w:rFonts w:ascii="SutonnyMJ" w:hAnsi="SutonnyMJ" w:cs="SutonnyMJ"/>
          <w:sz w:val="14"/>
          <w:szCs w:val="14"/>
        </w:rPr>
        <w:t xml:space="preserve"> </w:t>
      </w:r>
      <w:r>
        <w:rPr>
          <w:rFonts w:ascii="SutonnyMJ" w:hAnsi="SutonnyMJ" w:cs="SutonnyMJ"/>
          <w:sz w:val="18"/>
          <w:szCs w:val="18"/>
        </w:rPr>
        <w:t>†Kv¤úvwbi mwPe| wZwb cÖwZôv‡bi D‡Ïk¨ I bxwZ wba©viY Z_v wPš—b-gbb Kvh© cÖwµqvi mv‡_ mswk­ó| Rbve nK Ges Avjg †Kv¤úvwbi `yBRb Gwiqv g¨v‡bRvi| Zviv cÖwZôv‡bi j¶¨ I bxwZ ev¯—evq‡bi Rb¨ cwiKíbv cÖYq‡b †bZ…Z¡ cÖ`vb I wbqš¿‡Yi g‡Zv Kvh©vewj m¤úv`b K‡i _v‡Kb| Rbve wUUz D³ †Kv¤úvwbi GKRb mycvifvBRvi|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wkí wec­‡ei m~ÎcvZ me©cÖ_g †Kv_vq N‡U?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e¨e¯’vcbvi mvg¨Zv bxwZwU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nK Ges Rbve Avjg GKB mv‡_ Rbve wUUz‡K `yÕai‡bi Kv‡Ri wb‡`©k w`‡j e¨e¯’vcbvi †Kvb bxwZ jw•NZ n‡e?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e¨e¯’vcbvi ¯—‡ii wfwË‡Z Rbve Av‡iwdb I Rbve nK-Gi Kv‡Ri cÖK…wZ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3.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†WjUv †Kv¤úvwb wjwg‡U‡Wi †Pqvig¨vb cÖwZôv‡bi gvbe m¤ú` e¨e¯’vcbv wefvM‡K B-†gB‡ji gva¨‡g 5 (cuvP) Rb Drcv`b Kgx© wb‡qv‡Mi civgk© †`b| Avevi gvbe m¤ú` e¨e¯’vcK Z_¨ cÖvwß Ges Kgx© wb‡qv‡Mi msev` B-†gB‡ji gva¨‡g †Pqvig¨vb‡K Rvwb‡q †`b| d‡j †Pqvig¨vb Kgx© wb‡qv‡Mi e¨vcv‡i wbwðZ nb|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cwiKíbv ev¯—evq‡b wb‡`©kbvi ¸i“Z¡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†Pqvig¨vb B-†gB‡ji  gva¨‡g e¨e¯’vcbvi †Kvb KvRwU m¤úv`b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†hvMv‡hv‡Mi D‡Ïk¨ AR©‡b gvbe m¤ú` e¨e¯’vc‡Ki †cÖwiZ B-†gB‡ji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my›`ieb K‡j‡Ri myeY©Rqš—x cvj‡bi Rb¨ GKwU cwiKíbv cÖYqb Kiv nq| Abyôvb †k‡l cwiKíbvwUi cwimgvwß NU‡e| c¶vš—‡i K‡jRwU GKv`k †kÖwY‡Z cÖwZeQi fwZ©i †¶Î Abymi‡Yi Rb¨ GKwU cwiKíbv MÖnY Ki‡Z Pvq| Zviv fwZ©i Rb¨ QvÎ-QvÎx evQvB‡qi wfwË wn‡m‡e fwZ© cix¶v Ges GmGmwm cix¶vi djvdj G `ywU weKí w¯’i K‡i|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cwiKíbvi bgbxqZv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wm×vš— MÖnY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K‡j‡Ri fwZ© cwiKíbvq weKí w¯’iKiY cieZx© c`‡¶cwU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`yB ai‡bi cwiKíbvi cv_©K¨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ivwRe I ivwKe `yBwU cÖwZôv‡bi gvwjK| ivwR‡ei cÖwZôv‡bi Kgx©iv wbe©vnxi cÖZ¨¶ ZË¡veavb I wbqš¿Yvaxb †_‡K Kvh© m¤úv`b K‡i| Ab¨w`‡K Zvi eÜy ivwKe cÖwZôv‡b wbe©vnx‡K mnvqZv Kivi Rb¨ Kv‡Ri cÖK…wZ Abyhvqx K‡qKRb we‡klÁ e¨w³ KvR K‡ib| Zzjbvg~jK e¨vL¨v K‡i †`Lv hvq ivwK‡ei cÖwZôvbwUi mdjZv DË‡ivËi e„w× cv‡”Q|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msMVb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msMVb PvU©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wg. ivwR‡ei cÖwZôv‡bi mvsMVwbK KvVv‡gv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ivwK‡ei cÖwZôv‡bi mdjZvi DË‡ivËi e„w×i KviY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Zv‡ni, gUi wjwg‡U‡Wi  e¨e¯’vcbv cwiPvjK| wZwb AZ¨š— `¶Zv I mybv‡gi mv‡_ cÖwZôvb cwiPvjbv K‡ib| Zvi cÖwZôv‡bi wewfbœ kvLvq Kgx©‡`i k~b¨c` c~i‡Yi Rb¨ `¶ I †hvM¨ Kgx© wbe©vP‡bi Rb¨ wZwb wb‡qvM cÖwµqv m¤úbœ K‡ib| wba©vwiZ Kg©x‡`i‡K cÖwZôv‡bi Af¨š—‡i Qq gv‡mi cÖwk¶Y w`‡q ¯’vqxfv‡e wb‡qvM †`b| G‡Z Zv‡`i `¶Zv e„w× cvq Ges cÖwZôv‡bi mdjZv Av‡m|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Kgx©ms¯’vb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Kv‡Ri evB‡i cÖwk¶Y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pacing w:val="-6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DÏxc‡K ewY©Z cÖwZôvb cÖwk¶‡Yi †Kvb c×wZ e¨envi Kiv n‡q‡Q|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cÖwk¶YB D³ cÖwZôv‡bi Drcv`b e„w×i g~j KviY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G Dw³i mv‡_ Zzwg wK GKgZ?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AvdZve wdW&amp;m wj. cÖwZw`b 20,000 wK‡jvMÖvg †cvjwÆ wdW Drcv`‡bi Av`k©gvb wba©viY K‡i| Drcv`b e¨e¯’vcK ch©‡e¶Y K‡i †`L‡Z †c‡jb G Av`k©gvb Abyhvqx NÈvcÖwZ †h nv‡i cY¨ Drcvw`Z nIqv DwPZ wQj Zv n‡”Q bv| ZvB wZwb mg¯— Drcv`b cÖwµqvwU d‡jvAvc Ki‡jb Ges j¶ Ki‡jb †h, GKwU Drcv`b †gwkb AKvh©Ki n‡q Av‡Q|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PERT</w:t>
      </w:r>
      <w:r>
        <w:rPr>
          <w:rFonts w:ascii="SutonnyMJ" w:hAnsi="SutonnyMJ" w:cs="SutonnyMJ"/>
          <w:sz w:val="18"/>
          <w:szCs w:val="18"/>
          <w:lang w:val="it-IT"/>
        </w:rPr>
        <w:t>-Gi c~Y©iƒc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ev‡RUvwi wbqš¿Y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AvdZve wdWm wjwg‡U‡Wi cÖwZw`‡bi Av`k©gvb wba©vi‡Yi wfwË Kx nIqv DwPZ wQj?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AvdZve wdWm wjwg‡U‡Wi †cvjwUª wdW Drcv`‡bi wbqš¿Y cÖwµqvwU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Avw`j GKwU Drcv`bgyLx Jlya †Kv¤úvwbi Drcv`b e¨e¯’vcK| cÖwZôvbwU Rbve Avw`‡ji Rb¨ †eZb, evm¯’vb, wPwKrmv I Ab¨vb¨ fvZvw` cÖ`vb K‡i Avm‡Q| Rbve Avw`j wewfbœ mvgvwRK Kg©Kv‡Ê AskMÖnY Kiv QvovI Avw_©K mnvqZv K‡i _v‡Kb| Zvi G mg¯— Kg©Kv‡Êi g~j j¶¨ n‡jv mybvg, myL¨vwZ I hk AR©b Kiv| GKRb `¶ I D`¨gkxj Drcv`b e¨e¯’vcK nIqv m‡Ë¡I eZ©gv‡b cÖwZôvbwU Rbve Avw`‡ji Pvwn`v †gvZv‡eK my‡hvM-myweavw` e„w× bv Kivq wZwb cÖwZôvb cwieZ©‡bi K_v fve‡Qb|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Pvwn`v †mvcvb Z‡Ë¡i cÖeZ©K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AvÍ-Z…wßi Pvwn`v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Avw`j Pvwn`v Z‡Ë¡i †Kvb av‡c Ae¯’vb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Avw`‡ji eZ©gvb cÖwZôvb cwieZ©‡bi wPš—v-fvebv †hŠw³KZvmn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AvRv` I Rbve Avkivd `yBwU cÖwZôv‡bi mvaviY e¨e¯’vcK| Rbve AvRv` mKj wm×vš— GKvB MÖnY K‡ib Ges K‡Vvi kvm‡bi gva¨‡g Kgx©‡`i KvR Ki‡Z eva¨ K‡ib| G‡Z Kgx©‡`i g‡bvej I Kvh©`¶Zv n«vm cvq| cwiYv‡g cÖwZôvb Avkvbyiƒc mvdj¨ AR©b Ki‡Z cv‡i bv| Ab¨w`‡K Rbve Avkivd cwiKíbv cÖYqb I wb‡`©k cÖ`v‡bi c~‡e© Kgx©‡`i mv‡_ Avjvc-Av‡jvPbv K‡ib| G‡Z Kgx©iv mš‘ó _v‡K| Zv‡`i g‡bvej I Kvh©`¶ZvI †e‡o hvq| d‡j Rbve Avkivd cÖvwZôvwbK j¶¨ AR©‡b mdj nb|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Kxfv‡e e¨e¯’vcbvi `¶Zv evov‡Z cv‡i?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Rbve Avkiv‡di wb‡`©kbvi aib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AvRv‡`i †bZ…‡Z¡i aibwU Zzwg wK mg_©b K‡iv? aib D‡j­Lc~e©K hyyw³mn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21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10.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m„wói Avw` †_‡K e¨e¯’vcbvi DrcwË| mf¨Zv weKv‡ki mv‡_ mv‡_ Zv e¨w³, cwievi, mgvR I ivóªxq Rxe‡b e¨vcKfv‡e e¨en„Z n‡q Avm‡Q| GRb¨ GKRb wewkó wPš—vwe` I `vk©wbK e‡j‡Qb, e¨e¯’vcbv me©Rbxb| wewfbœ e¨e¯’vcbv wekvi` I gbxlx‡`i M‡elYv I cix¶v-wbix¶vi ci AvaywbKKv‡j GKRb e¨e¯’vcbv wekvi‡`i 14wU bxwZ e¨e¯’vcbvi cÖ‡qv‡Mi †¶Î‡K cÖmvwiZ K‡i‡Q|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ˆeÁvwbK e¨e¯’vcbvi Rb‡Ki bvg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wPÎmn e¨e¯’vcbvi Pµ A¼b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me©Rbxb-G K_vwU †K Ges †Kb e‡j‡Qb?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cÖ`Ë 14wU bxwZ Kxfv‡e e¨e¯’vcbvi cÖ‡qvM I cÖmv‡i f‚wgKv ivL‡Q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</w:t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†Kv¤úvwb wj.Õ-Gi e¨e¯’vcbv cwiPvjK †evW© mfvq cieZx© eQ‡ii mvgwMÖK j¶¨ wba©viY K‡i Zv wefvMxq cÖavb‡`i AewnZ K‡ib| wefvMxq cÖavbMY ¯^-¯^ wefv‡Mi j¶¨ wba©vi‡Yi cwiKíbv wb‡jI AvÍtwefvMxq cwiKíbvq cvi¯úwiK msnwZ ¯’vc‡bi †Kv‡bv D‡`¨vM †bqv nqwb| d‡j wek„•Ljv m„wó nq| welqwU †ev‡W©i bR‡i G‡j †evW© Drcv`b wefv‡Mi e¨e¯’vcK‡K cÖavb I Ab¨ wefv‡Mi cÖavb‡`i m`m¨ K‡i wefvMxq Kg©Kv‡Ê msnwZ cÖwZôvi Rb¨ GKwU ¯’vqx Kwgkb MVb K‡ib|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`jxq cÖ‡Póv GwM‡q wb‡Z mgš^q Acwinvh©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†Kv¤úvwb‡Z mgš^‡qi †Kvb bxwZ AbymiY bv nIqvq wek„•Ljv †`Lv †`q?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†evW© KZ©„K mgš^q KwgwU MVb K‡i †`Iqvq fwel¨‡Z wek„•Ljv Kg‡e- Zzwg wK GKgZ?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11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244 c†Ó¤vi 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398 c†Ó¤vi 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269 c†Ó¤vi 10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295 c†Ó¤vi 10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321 c†Ó¤vi 12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440 c†Ó¤vi 12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373 c†Ó¤vi 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348 c†Ó¤vi 14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226 c†Ó¤vi 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421 c†Ó¤vi 10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22. </w:t>
            </w:r>
            <w:r>
              <w:rPr>
                <w:rFonts w:ascii="SutonnyMJ" w:hAnsi="SutonnyMJ" w:cs="SutonnyMJ"/>
                <w:sz w:val="26"/>
                <w:szCs w:val="26"/>
              </w:rPr>
              <w:t>nwj µm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202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 xml:space="preserve">Skill Development Ltd. </w:t>
      </w:r>
      <w:r>
        <w:rPr>
          <w:rFonts w:ascii="SutonnyMJ" w:hAnsi="SutonnyMJ" w:cs="SutonnyMJ"/>
          <w:sz w:val="18"/>
          <w:szCs w:val="18"/>
        </w:rPr>
        <w:t xml:space="preserve">GKwU cÖwm× †ckvavix e¨e¯’vcK‡`i wbewÜZ cÖwZôvb| cÖwZôvbwUÓ Aciƒcv wj. bvgK cÖwZôvbmn wewfbœ msMV‡bi e¨e¯’vcK‡`i e¨e¯’vcKxq cÖwk¶Y, cvi¯úwiK mgš^q I Avš—t‰elg¨ `~ixKi‡Y KvR K‡i| Aciƒcv wj. cÖwZôvbwUi EaŸ©Zb Kg©KZ©viv mK‡jB †ek `¶ I cÖwk¶Y cÖvß| mvaviYZ wk¶vbwek wbe©vnxiv H cÖwZôv‡bi mvaviY e¨e¯’vcK wn‡m‡e EaŸ©Z‡bi bxwZ ev¯—evq‡b m‡Pó _v‡Kb| †dvig¨vb I kÖwg‡Kiv cÖwZôvbwU‡Z †ek `¶ n‡jI Aciƒcv wj. †Kv¤úvwbwU mvdj¨ jvf Ki‡Z cvi‡Q bv|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AvaywbK kÖwgK Kg©x e¨e¯’vcbvi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Pµ ej‡Z Kx †evSvq (wPÎ mn)?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Skill Development Ltd. </w:t>
      </w:r>
      <w:r>
        <w:rPr>
          <w:rFonts w:ascii="SutonnyMJ" w:hAnsi="SutonnyMJ" w:cs="SutonnyMJ"/>
          <w:sz w:val="18"/>
          <w:szCs w:val="18"/>
        </w:rPr>
        <w:t>Kvh©vewji wfwË‡Z †Kvb ai‡bi e¨e¯’vcbv Kvh© cwiPvjbv K‡i?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ÒAciƒcv wj.Ó †Kv¤úvwb‡Z †Kvb ¯—‡ii e¨e¯’vcK‡`i e¨_©Zvi Kvi‡Y cÖwZôvbwU mvdj¨ cv‡”Q bv?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2.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e„n`vqZb e¨emvq cwiPvjbv Ki‡Z wM‡q wg. Lv‡qi cÖwZôv‡bi †hvM¨ Kg©x‡`i mwVK ¯’v‡b c`vqb Ki‡Z m¶g n‡q‡Qb| ZvQvov †h‡¶‡Î wewb‡qvM Kiv DwPZ ZvI wZwb m¤úv`b K‡i‡Qb mwVKfv‡e| Z‡e cÖwZôv‡bi ¸i“Z¡c~Y© KvR¸‡jv mwVKfv‡e cvj‡bi Rb¨ †h cwigvY ¶gZv Kg©x‡`i nv‡Z _vKv DwPZ Zv wZwb cÖ`vb K‡ibwb| G wb‡q Kg©KZ©v‡`i g‡a¨ wKQy †¶vf i‡q‡Q, hv Zv‡`i g‡a¨ nZvkv e„w× Ki‡Q|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cÖkvmb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†Rvov gB wkKj bxwZ ej‡Z Kx †evSvq|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wg. Lv‡qi cÖwZôvb cwiPvjbvq e¨e¯’vcbvi †Kvb bxwZi cÖwZ AwaK g‡bvwb‡ek K‡i‡Qb?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†Kvb bxwZi myôz ev¯—evqb Kg©KZ©v‡`i g‡a¨ nZvkv `~ixKi‡Y mnvqK n‡e e‡j g‡b K‡iv?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mvbgyb Mv‡g©›Um wjwg‡UW 2017 mv‡j `k j¶ wcm ˆZwi †cvkvK cÖ¯‘‡Zi cwiKíbv K‡i| eQ‡ii ïi“‡Z wewfbœ Kvi‡Y cÖvq wZbkZ kÖwgK KvR †Q‡o P‡j hvq| GQvov weKí ˆe`y¨wZK e¨e¯’vi myweav bv _vKvq ˆe`y¨wZK †jvW‡kwWs‡qi Kvi‡Y cÖvqB KvR eÜ ivL‡Z n‡q‡Q| G‡Z RyjvB 1 Zvwi‡L †`Lv hvq gvÎ Pvi j¶ wcm †cvkvK Drcvw`Z n‡q‡Q| Giƒc cwiw¯’wZ‡Z wba©vwiZ mg‡q KvR m¤úbœ Kivi e¨vcv‡i cÖwZôvbwUi KZ…©c¶ wPwš—Z| 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SWOT </w:t>
      </w:r>
      <w:r>
        <w:rPr>
          <w:rFonts w:ascii="SutonnyMJ" w:hAnsi="SutonnyMJ" w:cs="SutonnyMJ"/>
          <w:sz w:val="18"/>
          <w:szCs w:val="18"/>
        </w:rPr>
        <w:t>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GKv_©K cwiKíbv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mvbgyb Mv‡g©›Um wjwg‡U‡Wi M„nxZ cwiKíbvwU cÖK…wZwfwËK †Kvb ai‡bi cwiKíbv?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cwiw¯’wZ‡Z wba©vwiZ mg‡qi g‡a¨ j¶¨gvÎv AR©b Ki‡Z n‡j cÖwZôvbwUi Kx KiYxq?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wg‡mm mvqgv GKwU Drcv`bgyLx cÖwZôv‡bi cÖwZôvZv †Pqvig¨vb| wZwb ïi“‡Z cÖwZôv‡bi Drcv`b, µq-weµq, A_©ms¯’vb BZ¨vw` Kvh© GKvB †`L‡Zb| Aa¯—biv webv wØavq Zvi Av‡`k-wb‡la †g‡b wb‡Zb| G‡Z Aí mg‡qi e¨eav‡b Zvi cÖwZôv‡b e¨vcK mdjZv Av‡m| ZvB wZwb Zvi e¨emvwqK mdjZv a‡i ivLvi Rb¨ cÖwZôvb m¤úÖmviY K‡ib Ges wewfbœ Kv‡R we‡klÁ e¨w³‡`i wbe©vnx Kg©KZ©v wn‡m‡e wb‡qvM cÖ`vb K‡ib|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KwgwU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msMVb KvVv‡gv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cÖ_g ch©v‡qi msMVb KvVv‡gvi aib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wg‡mm mvqgv KZ©©„K cwiewZ©Z msMV‡bi bvgmn cwieZ©‡bi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wUDwjc wjwg‡UW cÖwZôvbwU bZzb K‡i msMVb KvVv‡gv cÖYqb K‡i| G‡Z wKQy msL¨K Kg©xi c` k~b¨ nq| ZvB gvbe m¤ú` e¨e¯’vcK wefvMwfwËK Lvwj c‡`i msL¨v msMÖn K‡i cÖwZôv‡b hviv †¯^”Qvq Rxebe„Ëvš— Rgv w`‡qwQj Zv‡`i ga¨ †_‡K cix¶vi gva¨‡g wb‡qvM †`b| bZzb Kg©x wb‡qvM cvIqvq wbe©vnx‡`i Kv‡Ri cwiwa †e‡o hvIqvq Zv‡`i Kg©`¶Zv e„w×i Rb¨ mßvne¨vcx cÖwk¶‡Yi Rb¨ cÖwZw`b GKwU K‡i †mk‡bi Av‡qvRb K‡ib| G‡Z cÖwk¶Yv_©x‡`i D‡Ï‡k¨ GK ev GKvwaK cÖeÜ Dc¯’vcb K‡i cÖwk¶Yv_©x‡`i gZvgZ w`‡Z ev Av‡jvPbv Ki‡Z ejv nq|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 msMÖn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cÖwk¶Y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wUDwjc wj.-Gi gvbe m¤ú` e¨e¯’vcK †Kvb evwn¨K Drm n‡Z Kg©x msMÖn K‡i‡Qb? e¨vL¨v `vI|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wUDwjc wj. Kg©`¶Zv e„w×i Rb¨ †Kvb ai‡bi cÖwk¶‡Yi e¨e¯’v MÖnY K‡ib|</w:t>
      </w:r>
      <w:r>
        <w:rPr>
          <w:rFonts w:ascii="SutonnyMJ" w:hAnsi="SutonnyMJ" w:cs="SutonnyMJ"/>
          <w:sz w:val="18"/>
          <w:szCs w:val="18"/>
        </w:rPr>
        <w:t xml:space="preserve"> D³ cÖwk¶Y c×wZ `¶Zv Dbœq‡b KZUzKz mnvqK n‡e e‡j Zzwg g‡b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AvRv` †PŠayix gWvb© wm‡g‡›U BÛvw÷ªR-Gi e¨e¯’vcbv cwiPvjK| kÖwgK Kg©x‡`i gZvg‡Zi cÖwZ ¸i“Z¡v‡ivc K‡i wZwb Kvh© cwiPvjbv K‡i _v‡Kb| Kg©x‡`i Afve-Awf‡hvM ï‡b Zv mgvav‡bi †Póv wZwb K‡i _v‡Kb| bxwZ wba©viY I wm×vš— MÖn‡Y gZvgZ †`qvi my‡hvM †c‡q Kg©xivI KZ…©c‡¶i cÖwZ mš‘ó| Kg©x e¨e¯’vcbv I c‡Y¨i gv‡bi Kvi‡Y cÖwZôvbwU </w:t>
      </w:r>
      <w:r>
        <w:rPr>
          <w:rFonts w:cs="Vrinda"/>
          <w:sz w:val="14"/>
          <w:szCs w:val="14"/>
        </w:rPr>
        <w:t xml:space="preserve">ISO </w:t>
      </w:r>
      <w:r>
        <w:rPr>
          <w:rFonts w:ascii="SutonnyMJ" w:hAnsi="SutonnyMJ" w:cs="SutonnyMJ"/>
          <w:sz w:val="18"/>
          <w:szCs w:val="18"/>
        </w:rPr>
        <w:t xml:space="preserve">mb` jvf K‡i‡Q| Z‡e m¤úÖwZ cÖwZ‡hvMx cÖwZôv‡bi BÜ‡b wKQy kÖwgK D³ cÖwZôv‡b wek„•Ljv m„wói †Póv Ki‡Q| 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wb‡`©kbv‡K cÖkvm‡bi n„rwcÊ ejv nq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cÖwZôv‡b †Kvb ai‡bi wb‡`©kbv we`¨gvb?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D™¢‚Z cwiw¯’wZ †gvKvwejvq †Kvb ai‡bi †bZ…Z¡ AwaK Kvh©Ki e‡j Zzwg g‡b K‡iv?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spacing w:line="202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</w:t>
      </w:r>
    </w:p>
    <w:p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cwiw¯’wZ we‡ePbv K‡i wg. Avn‡g` memgq Zvi cÖwZôv‡bi wm×vš— wb‡q _v‡Kb| 2017 mv‡ji RyjvB gv‡m Drcv`b j¶¨gvÎv wQj 500 GKK Ges cÖK…Z Kvh©dj 450 GKK| AvM÷ gv‡m Drcv`b j¶¨gvÎv wQj 450 GKK| Gi cÖK…Z Kvh©dj wQj 490 GKK| cwiw¯’wZ we‡ePbvq A‡±vei gv‡m wZwb j¶¨gvÎv wba©viY Ki‡jb 500 GKK| 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PERT </w:t>
      </w:r>
      <w:r>
        <w:rPr>
          <w:rFonts w:ascii="SutonnyMJ" w:hAnsi="SutonnyMJ" w:cs="SutonnyMJ"/>
          <w:sz w:val="18"/>
          <w:szCs w:val="18"/>
        </w:rPr>
        <w:t>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wbqš¿Y †KŠkj wn‡m‡e mg‡”Q` we›`y we‡k­lY c×wZwU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RyjvB n‡Z AvM÷ gvm ch©š— wePz¨wZ wba©viY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wbqš¿‡Yi †Kvb avc Aej¤^‡b wg. Avn‡g` A‡±vei gv‡mi j¶¨gvÎv 500 GKK wba©viY K‡ib?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wn‡gj we‡Kvwe GÛ mÝ-Gi e¨e¯’vcbv cwiPvjK| `xN©w`b hver wZwb AZ¨š— `¶Zvi mv‡_ e¨emvwqK Kvh© cwiPvjbv Kivq e¨emvwqKfv‡e wZwb †ek mdj| XvKvq Zvi e¨emvq cÖwZôv‡bi †nW Awdm _vK‡jI we‡k¦i wewfbœ †`‡k Zvi e¨emvq we¯—…Z| cÖwZwU †`‡k Zvi cÖwZwbwa i‡q‡Q| memgq Kw¤úDUvi †bUIqv‡K©i gva¨‡g cÖwZwbwa‡`i mv‡_ Z_¨ Av`vb-cÖ`vb K‡ib| e¨emv‡qi mvwe©K Ae¯’v ch©v‡jvPbv I KiYxq wb‡`©kbvi Rb¨ gv‡Sg‡a¨ Ae¯’vbMZ `~iZ¡ _vKv m‡Ë¡I B‡jKUªwbK †KŠkj e¨envi K‡i Av‡jvPbv Abyôv‡bi e¨e¯’v K‡ib| G ai‡bi Av‡jvPbv Zvi e¨emv‡K GwM‡q wb‡q hv‡”Q| 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Gb‡KvwWs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†hvMv‡hvM cÖwµqv ej‡Z Kx †evSvq (wPÎ mn)?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we‡Kvwe GÛ mÝ-Gi e¨e¯’vcbv cwiPvjK Kxfv‡e evZ©v Av`vb-cÖ`vb K‡ib?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e„n`vqZb e¨emvq cÖwZôvb cwiPvjbvq †h Av‡jvPbv Abyôv‡bi K_v ejv n‡q‡Q Zv D‡j­L K‡i DÏxc‡Ki Av‡jv‡K Zvi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pacing w:val="-4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9.</w:t>
      </w:r>
      <w:r>
        <w:rPr>
          <w:rFonts w:ascii="SutonnyMJ" w:hAnsi="SutonnyMJ" w:cs="SutonnyMJ"/>
          <w:spacing w:val="-4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wg. †Rv‡md Zvi cÖwZôv‡b Ggb GK msMVb KvVv‡gv M‡o Zz‡j‡Qb †hLv‡b wewfbœ wefv‡Mi Kv‡Ri cwigvY I Kg©x msL¨vi †Kv‡bv wgj †bB| †h Kvi‡Y †Kv‡bv wefvM Kg©fvivµvš— Avevi †Kv‡bv wefvM Kg©nxb| djkÖ“wZ‡Z Kvh©‡¶‡Î mgm¨vi Aš— †bB| ZvB wg. †Rv‡md GKRb mvsMVwbK we‡kl‡Ái mv‡_ Av‡jvPbv K‡i Rbej cybwe©b¨vm K‡ib| G‡Z K‡i cÖwZwU wefv‡Mi wefvMxq cÖavb wbR D‡`¨v‡M `jxq cÖ‡Póv †Rvi`vi K‡i mevB‡K DrmvwnZ K‡ib| GKvš— cÖ‡qvRb n‡j wZwb G‡¶‡Î n¯—‡¶c K‡ib| 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mgš^qmvab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 †hvMv‡hv‡M djveZ©b †Kb cÖ‡qvRb?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†hv‡md mgš^‡qi †Kvb bxwZ j•Nb K‡i‡Qb?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†hv‡md cieZ©x‡Z Kvh©Ki mgš^‡qi †h c~e©kZ© AbymiY K‡i‡Qb Zvi Kvh©KvwiZv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iZ‡bi †QvU‡ejv †_‡K ¯^cœ wQj we.wm.Gm cix¶v w`‡q miKvwi Kg©KZ©v n‡eb| †eZb Kg n‡jI †mLv‡b fwel¨r my‡hvM-myweav A‡bK| Aciw`‡K wg. iZ‡bi eÜy wg. AvRg g‡b K‡ib †h †Kv‡bv Kv‡RB `¶Zv, Avš—wiKZv I wbôvi cwiPq w`‡Z cvi‡j DbœwZ n‡eB| ZvB †m eûRvwZK †Kv¤úvwbi gv‡K©wUs wefv‡M KvR Ki‡Z Pvq| †mLv‡b P¨v‡jÄ _vK‡e|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</w:rPr>
        <w:t xml:space="preserve">I </w:t>
      </w:r>
      <w:r>
        <w:rPr>
          <w:rFonts w:cs="Vrinda"/>
          <w:sz w:val="14"/>
          <w:szCs w:val="14"/>
        </w:rPr>
        <w:t xml:space="preserve">Y </w:t>
      </w:r>
      <w:r>
        <w:rPr>
          <w:rFonts w:ascii="SutonnyMJ" w:hAnsi="SutonnyMJ" w:cs="SutonnyMJ"/>
          <w:sz w:val="18"/>
          <w:szCs w:val="18"/>
        </w:rPr>
        <w:t>Z‡Ë¡i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†cÖlYvi Pµ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wg. iZ‡bi eZ©gvb cÖZ¨vkv gvm‡jvi Pvwn`v †mvcvb Z‡Ë¡i †Kvb Pvwn`vi Aš—f©y³?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AvR‡gi cÖZ¨vkv nvR©ev‡M©i ZË¡ Abyhvqx †h Dcv`v‡bi Aaxb Zv Zvi `¶Zvi Dbœq‡b mnvqK n‡eÑ Dw³wUi h_v_©Zv DÏxc‡Ki Av‡jv‡K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wg‡jwbqvg †Kv¤úvwb AvMvgx 15 w`b Zv‡`i Kg©x‡`i cÖwZw`b 2 NÈv AwZwi³ KvR Kivi Rb¨ cwiKíbv cÖYqb K‡i‡Qb Ges h_vixwZ Zv Kg©x‡`i Rvwb‡qI w`‡q‡Qb| cwiKíbv MÖn‡Y fwel¨r we‡ePbv bv Kivq Kg©xiv welqwU‡K mnRfv‡e †bqwb| d‡j cwiKíbvwU ev¯—evq‡b gvivÍK mgm¨v n‡e e‡j Zviv g‡b K‡i| Ab¨w`‡K mvb †Kv¤úvwb Zv‡`i Kvh©µg cwiPvjbvq cÖwZwU †Rjvi Rb¨ wfbœ wfbœ cwiKíbv MÖnY K‡i‡Q| G‡Z  †`‡ki cÖwZwU †Rjvi gvbyl Zv‡`i myweavg‡Zv †Kv¤úvwbi Kvh©µg Z_v †mev MÖnY Ki‡Z cvi‡e e‡j Zviv g‡b K‡i| 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n¨v‡jv cÖfve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wm×vš— MÖnY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cwiKíbv cÖYq‡b cwiKíbvi †Kv‡bv ˆewkó¨ we‡ePbv bv Kivq wg‡jwbqvg †Kv¤úvwbi cwiKíbv ev¯—evq‡b mgm¨v n‡”Q?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mvb †Kv¤úvwbi M„nxZ cwiKíbvi aib D‡j­Lc~e©K Gi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2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230 c†Ó¤vi 15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251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275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295 c†Ó¤vi 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326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352 c†Ó¤vi 23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446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404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426 c†Ó¤vi 20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379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276 c†Ó¤vi 22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23. </w:t>
            </w:r>
            <w:r>
              <w:rPr>
                <w:rFonts w:ascii="SutonnyMJ" w:hAnsi="SutonnyMJ" w:cs="SutonnyMJ"/>
                <w:sz w:val="26"/>
                <w:szCs w:val="26"/>
              </w:rPr>
              <w:t>XvKv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†gNbv †UwjKg BÛvw÷ª AvaywbK gvbm¤úbœ †Uwj‡dvb †mU ˆZwi K‡i| cÖavb wbe©vnx nvwjg mv‡n‡ei weP¶YZv I `~i`wk©Zvq 2007 mv‡j cÖwZwôZ cÖwZôvbwU eZ©gv‡b evRv‡i fv‡jv Ae¯’v‡b Av‡Q| Drcv`b Kvh©µg hv‡Z AviI wbwe©Nœ nq ZvB wZwb cÖ‡Z¨K Kgx©i kÖgN›Uv wbw`©ó K‡i w`‡q‡Qb Ges kÖwgK‡`i mgm¨v mgvav‡b kÖgKj¨vY KwgwU MVb K‡i‡Qb| m¤úÖwZ wZwb GKwU gvb wbqš¿Y `j cÖwZôv K‡i‡Qb| Giv wbqwgZ Drcv`‡bi ïi“ †_‡K P‚ovš— cY¨ gRy‡Zi c~e© ch©š— cÖwZwU c‡Y¨i gvb wbwðZKiY I cÖ‡qvR‡b ms‡kvabg~jK e¨e¯’v MÖnY K‡i _v‡K|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Kv‡K AvaywbK e¨e¯’vcbvi RbK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nvwjg mv‡ne e¨e¯’vcbvi †Kvb ¯—‡i Ae¯’vb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m¤úÖwZ ms‡hvwRZ bZzb Kvh©µ‡gi d‡j D³ cÖwZôv‡bi Drcv`bkxjZv e„w× cv‡e Kx? †Zvgvi gZvg‡Zi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bqb m`¨ we.we.G cvm K‡i GKwU †emiKvwi cÖwZôv‡b PvKwi †c‡q‡Q| cÖ_g w`b Awd‡m wM‡q †m †`‡L‡Q cÖwZwU Kgx©‡KB Zvi wk¶v I `¶Zv Abymv‡i wbw`©ó wefv‡M c`vqb Kiv n‡q‡Q| †m fvej G bxwZ‡K mwZ¨B Kv‡Ri MwZ I gvb e„w× cv‡”Q| GKw`b Zvi wefvMxq cÖavb Zv‡K †W‡K ej‡jb, Zv‡`i cÖwZôv‡b c`gh©v`v Abymv‡i wfbœ wfbœ wbw`©ó †eZb KvVv‡gv Av‡Q †hb Kgx©‡`i g‡a¨ †Kv‡bv Amš‘wó bv Rv‡M|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e¨e¯’vcbvi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Av‡`‡ki  HK¨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 bqb cÖ_gZ e¨e¯’vcbvi †Kvb bxwZi K_v †f‡ewQj?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wefvMxq cÖav‡bi K_vwU e¨e¯’vcbvi †h bxwZ‡K Bw½Z K‡i‡Q Zv wK mwZ¨B Kgx© mš—wó AR©‡b mnvqK? †Zvgvi g‡Zi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†ivwRqv we¯‹zU d¨v±wi‡Z bvbv iKg KvR| cÖwZôv‡bi e¨e¯’vcK cwiKíbvi KvRwU Lye ¸i“Z¡ mnKv‡i m¤úv`b K‡ib| we¯‹zU ˆZwii Dcv`vb †Kv_v †_‡K KZUzKz mieivn n‡e †mB msµvš— cwiKíbv wZwb cÖwZôv‡bi ïi“‡ZB m¤úv`b K‡i‡Qb Ges †mBfv‡e KvR Pj‡Q| cieZx©‡Z Avi G wel‡q cwiKíbv Kivi cÖ‡qvRb nq bv| eZ©gv‡b d¨v±wi‡Z Kg©iZ gwnjv kÖwgK‡`i ev”Pv‡`i †`Lv‡kvbvi Rb¨ KviLvbvi cv‡kB wkï ch©‡e¶Y †K›`ª †Lvjvi Rb¨ cwiKíbv Ki‡Qb| Zvi g‡Z, cÖK…wZ Abyhvqx GB cwiKíbvwUi †h aib Zv‡Z c~‡e©i cwiKíbvwUi †P‡q GwU ev¯—evqb KwVb|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wm×vš— MÖnY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ÒcwiKíbv e¨e¯’vcbvi Ab¨vb¨ Kv‡Ri wfwË?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cÖwZôv‡bi cÖ_g cwiKíbvwU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wewb‡qv‡Mi †¶Î P‚ovš— Kiv †Kvb ai‡bi e¨e¯’vcKxq Kvh©µ‡gi Aš—M©Z?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e„n`vqZb cÖwZôvb Kv‡Ri Dci wfwË K‡i wefvM ˆZwi K‡i‡Q| mvsMVwbK KvVv‡gv Abymv‡i GK wefv‡Mi Kgx©‡K Ab¨ wefvM‡KI †mev cÖ`vb Ki‡Z nq| d‡j A‡bK mgq wek„•Ljv †`Lv †`q| ZvB wm×vš— n‡jv msMVb KvVv‡gv cwieZ©b K‡i Ggb Kiv n‡e †hb GKR‡bi Av‡`k`vZv GKvwaK bv nq| ¶gZv †iLv Dci †_‡K wb‡P bvg‡jI cÖwZôv‡b we‡klÁ Kgx©i Dcw¯’wZ _v‡K|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KwgwU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g¨vwUª· msMVb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D‡j­wLZ cÖwZôv‡b cÖ_gZ †Kvb ai‡bi msMVb KvVv‡gv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msMVb KvVv‡gv cwieZ©b K‡i bZzb KvVv‡gv RwUjZv Kgv‡Z mvnvh¨ Ki‡e bZzb msMV‡bi aib D‡j­Lc~e©K welqwU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Avwei GKRb gvbem¤ú` e¨e¯’vcK| wZwb Lyb mZK©Zvi mv‡_ Zvi cÖwZôv‡bi Rb¨ Dchy³ Kgx© Luy‡R †ei K‡ib| GRb¨ wZwb cwÎKv Ges AbjvBb weÁvcb‡KB gva¨g wn‡m‡e †e‡Q †bb| wZwb j¶ Ki‡jb Zvi GZ hvPvB evQvB K‡i Dchy³ Kgx©`j wb‡qvM †`qvi ciI cÖwZôv‡bi Drcv`bkxjZv evo‡Q bv eis e¨q e„w× cv‡”Q| wZwb fve‡jb, ïay Dchy³ Kgx© wb‡qvM w`‡jB n‡e bv Zv‡`i `¶Zv evov‡bvi Rb¨ †Póv KivI DwPZ wQj|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 wbe©vPb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ÒKgx©ms¯’vb I gvbem¤ú` e¨e¯’vcbv ci¯úi m¤úK©hy³Ó-e¨vL¨v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Avwei †Kvb ai‡bi Drm †_‡K Kgx© msMÖn K‡ib?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Avwe‡ii cÖwZôv‡bi mgm¨v mgvav‡b wZwb hv fve‡Qb Zzwg wK Zvi mv‡_ GKgZ? †Zvgvi gZvg‡Zi 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mvMi GKwU †QvU †cÖ‡mi gvwjK Ges Zvi eÜy  gv‡jK GKwU Mv‡g©›Um wkí cÖwZôv‡bi gvwjK| mvM‡ii cÖwZôv‡bi Kgx©iv Zvi cÖZ¨¶ ZË¡veav‡b †_‡K cwiPvwjZ nq Ges GKvB wm×vš— †bq| gv‡j‡Ki cÖwZôv‡bi Kgx©‡`i ZË¡veavb, wb‡`©kbv I wbqš¿‡Yi Rb¨ wefvM Abyhvqx wbe©vnx KZ©„Z¡m¤úbœ we‡klÁ Kg©KZ©v wbhy³ Av‡Q| mvMi g‡b K‡ib gv‡j‡Ki cÖwZôv‡bi g‡Zv e¨e¯’v Zvi cÖwZôv‡b AbymiY Kiv †M‡j fv‡jvB n‡Zv| wKš‘ gv‡jK g‡b K‡ib cÖwZôv‡bi cÖK…wZ we‡ePbvq Zv m¤¢e  bq|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 msMÖn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 Kgx©‡`i g‡bvej e„w×i mnvqK-e¨vL¨v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mvM‡ii cÖwZôv‡bi msMVb KvVv‡gv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gv‡j‡Ki fvebvi mv‡_ wK Zzwg GKgZ? DÏxc‡Ki Av‡jv‡K †Zvgvi g‡Zi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pacing w:val="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2"/>
          <w:sz w:val="20"/>
          <w:szCs w:val="20"/>
          <w:lang w:val="it-IT"/>
        </w:rPr>
        <w:t>7.</w:t>
      </w:r>
      <w:r>
        <w:rPr>
          <w:rFonts w:ascii="SutonnyMJ" w:hAnsi="SutonnyMJ" w:cs="SutonnyMJ"/>
          <w:spacing w:val="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2"/>
          <w:sz w:val="18"/>
          <w:szCs w:val="18"/>
        </w:rPr>
        <w:t xml:space="preserve"> myigv †Kv¤úvwbi </w:t>
      </w:r>
      <w:r>
        <w:rPr>
          <w:rFonts w:cs="Vrinda"/>
          <w:spacing w:val="2"/>
          <w:sz w:val="14"/>
          <w:szCs w:val="14"/>
        </w:rPr>
        <w:t>CEO</w:t>
      </w:r>
      <w:r>
        <w:rPr>
          <w:rFonts w:ascii="SutonnyMJ" w:hAnsi="SutonnyMJ" w:cs="SutonnyMJ"/>
          <w:spacing w:val="2"/>
          <w:sz w:val="18"/>
          <w:szCs w:val="18"/>
        </w:rPr>
        <w:t xml:space="preserve"> Rbve myjZvb Zvi Kgx©‡`i Kv‡Q AZ¨š— kÖ×vi| cÖwZôv‡bi mKj wm×vš— Zvi K_v Abyhvqx n‡jI mevB Zv Avš—wiKfv‡e †g‡b †bq| wZwb ¶gZvai n‡jI Kgx©‡`i ¶gZvi fq †`wL‡q KvR Kivb bv| mePvB‡Z ¸i“Z¡c~Y© welq n‡jv wZwb Kgx©‡`i Afve Awf‡hvM Rvbvi †Póv K‡ib Ges †m Abyhvqx wb‡RB mKj wel‡q c`‡¶c MÖnY K‡i Kgx©‡`i w`‡q KvR Kwi‡q †bb|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civgk©g~jK wb‡`©kbv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myjZv‡bi Kg©KvÊ e¨e¯’vcbvi †Kvb Kv‡Ri mv‡_ m¤úK©hy³?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myjZv‡bi †bZ…‡Z¡i aib we‡k­lY K‡i Gi BwZevPK w`KwU Zz‡j ai|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iwdK GKUv bvgKiv weÁvcb  ms¯’vq KvR K‡i| fv‡jv †eZb I Avw_©K myweav cvq| GQvov Zvi PvKwiI ¯’vqx cÖK…wZi Ges me mnKg©x‡`i mv‡_ my›`i m¤úK©| cÖwZôv‡bi Kvh©cwi‡ek I wbqg-bxwZI BwZevPK| GZ wKQy m‡Ë¡I iwdK mš‘ó bq| †m Pvq bZzb ai‡bi Kv‡Ri `vwqZ¡ I mdjZv| Ab¨‡`i PvB‡Z wb‡R‡K Ab¨ D”PZvq †`L‡Z Pvq iwdK|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†cÖlYv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wbæ‡kÖwYi Kgx©‡`i Rb¨ †Kvb ai‡bi †cÖlYv †`qvi Dcvq AwaK ¸i“Z¡c~Y©?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gvm‡jvi Pvwn`v ZË¡ Abyhvqx iwdK Pvwn`v †mvcv‡bi †Kvb ¯—‡i Ae¯’vb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iwd‡Ki mš‘wó Ges Amš‘wói Av‡jv‡K nvR©ev‡M©i Z‡Ë¡i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e¨e¯’vcK wgm †mvnvbv Drcv`b wefv‡Mi mewKQy †`Lv‡kvbv K‡ib| wZwb weµq wefv‡Mi GKRb Kgx©‡K †W‡K Zvi wefv‡Mi †h RvqMv¸‡jv‡Z mgš^‡qi Afve mgm¨v †`Lv w`‡q‡Q Zv fv‡jv K‡i eywS‡q w`‡jb Ges cieZx© KiYxq e‡j w`‡jb| G‡ZI hLb mgm¨vi mgvavb n‡jv bv ZLb weµq wefv‡Mi Kgx© Zvi fzj ¯^xKvi Kij bv eis Rvbvj GiKg †Kv‡bv wb‡`©kbv Zv‡K †`qv nqwb|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djveZ©b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†hvMv‡hvM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msMV‡bi ¯—i wePv‡i wgm †mvnvbv †Kvb ai‡bi †hvMv‡hvM m¤úbœ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†Kvb ai‡bi †hvMv‡hvM m¤úv`b Kiv n‡j DÏxc‡Ki mgm¨vwU mgvavb n‡Zv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mvevb Drcv`bKvix cÖwZôv‡b mycvifvBRvi cÖwZw`b Kg©NÈv †kl n‡j cwigvc K‡i †`‡Lb KZ¸‡jv mvevb ˆZwi n‡q‡Q| †h cwigvY Ges †h gv‡bi mvevb ˆZwi nevi K_v Zvi mv‡_ Zzjbvg~jK we‡k­lY K‡i cieZx©© w`‡bi Kg©cš’vq cwieZ©b Avb‡Z n‡jI wZwb Zv K‡ib| G KvR wZwb †h wfwË a‡i wb‡q Zzjbv K‡ib Zv‡K msL¨vÍKfv‡e cÖKvk K‡ib Ges †mB cwiKíbv Abyhvqx Zvi Kv‡Ri djvdj Zzjbv K‡i mgvavb K‡ib|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PERT-</w:t>
      </w:r>
      <w:r>
        <w:rPr>
          <w:rFonts w:ascii="SutonnyMJ" w:hAnsi="SutonnyMJ" w:cs="SutonnyMJ"/>
          <w:sz w:val="18"/>
          <w:szCs w:val="18"/>
          <w:lang w:val="it-IT"/>
        </w:rPr>
        <w:t>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cwiKíbv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cÖwZôv‡bi mycvifvBRv‡ii KvR e¨e¯’vcbvi †Kvb Kv‡Ri mv‡_ mswk­ó?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†h †KŠk‡j DÏxc‡Ki KvRwU m¤úvw`Z n‡”Q Zvi †hŠw³KZv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cÖwZôv‡b Drcv`b wefvM h‡_ó Drcv`b Ki‡jI weµq wefvM wcwQ‡q c‡o‡Q| gRy` cY¨ R‡g hvIqvq A_© wefvMI Avw_©K ms‡KU Av‡Q| e¨e¯’vcK Rbve †mb g‡b K‡ib cÖ‡Z¨KwU wefvM I Dcwefv‡Mi cÖ`vb KZ©e¨iZ e¨w³iv wb‡R‡`i g‡a¨ cÖ‡qvRbxq Z_¨ Av`vb-cÖ`vb K‡i wb‡j G mgm¨v n‡Zv bv|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j¶¨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†Rvo gB wkK‡ji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cÖwZôvbwU‡K e¨e¯’vcbv †Kvb Kv‡h© A`¶Zvi Kvi‡Y  mgm¨v n‡q‡Q?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†mb e¨e¯’vcbv KvRwUi mv‡_ m¤ú„³ †Kvb bxwZi jsNb‡K mgm¨vi KviY wPwýZ K‡i‡Qb? Zvi e³‡e¨i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230 c†Ó¤vi 14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241 c†Ó¤vi 3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276 c†Ó¤vi 23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302 c†Ó¤vi 22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327 c†Ó¤vi 23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303 c†Ó¤vi 23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353 c†Ó¤vi 24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380 c†Ó¤vi 20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405 c†Ó¤vi 22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446 c†Ó¤vi 23 bÁ¼i m†Rbkxj cÉGk²vîi `ËÓ¡eÅ|</w:t>
      </w:r>
    </w:p>
    <w:p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427 c†Ó¤vi 21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24. </w:t>
            </w:r>
            <w:r>
              <w:rPr>
                <w:rFonts w:ascii="SutonnyMJ" w:hAnsi="SutonnyMJ" w:cs="SutonnyMJ"/>
                <w:sz w:val="26"/>
                <w:szCs w:val="26"/>
              </w:rPr>
              <w:t>XvKv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after="2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‘i‚gv dzWm wj.’ wk÷ Lv`Å Drcv`bKvix ‰KwU cÉwZÓ¤vb| DÚ cÉwZÓ¤vGbi Drcv`b KgxÆMY ˆK, Kx KvR KiGe, KxfvGe KiGe Zv wbaÆviY KGib Rbve ivdvZ| AbÅw`GK wgGmm ivGk`v DÚ cÉwZÓ¤vGbi KwÁ·DUvi AcvGiUi wnGmGe KvR KGib| wZwb cÉvqkB ‰KB mgGq Drcv`b wefvM ‰es weKÌq wefvGMi WKzGg´Ÿm KGÁ·vR Kiv wbGq mgmÅvq cGob | ‰ wbGq wZwb gvbwmKfvGe `ywø¯¦vMÉÕ¦|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eÅeÕ©vcbv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“eÅeÕ©vcbv meÆRbxb” </w:t>
      </w:r>
      <w:r>
        <w:rPr>
          <w:rFonts w:ascii="PanjereeC" w:hAnsi="PanjereeC" w:cs="PanjereeC"/>
          <w:sz w:val="18"/>
          <w:szCs w:val="18"/>
          <w:lang w:val="it-IT"/>
        </w:rPr>
        <w:sym w:font="Symbol" w:char="F02D"/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Rbve ivdvZ eÅeÕ©vcbvi ˆKvb Õ¦Gi AeÕ©vb KiGQb?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DóxcGK wgGmm ivGk`vi gvbwmK Pvc `ƒixKiGY ˆZvgvi mycvwik ZzGj ai|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2.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wg. ˆivRvwiI ‘ˆUKwfjv evsjvG`k’-‰i KÌq eÅeÕ©vcK| wZwb cÉwZÓ¤vbwUi RbÅ wewf®² Drm ˆ^GK mdUIqÅvi, gvBGKÌv wPc&amp;m I AvbylwãK DcKiY KÌq Kivi RbÅ Zvi AaxbÕ© 5 Rb eÅeÕ©vcGKi Ici `vwqZ½ e´Ÿb KGi ˆ`b| Zviv wg. ˆivRvwiIi wbG`Ækbv ˆgvZvGeK KvhÆmÁ·v`b KGib ‰es wbqwgZ ZvG`i KvhÆ mÁ·wKÆZ cÉwZGe`b ZuvGK cÉ`vb KGib| ˆivRvwiI mvGne SvGgjvcƒYÆ mieivnKvixG`iGK wbGRB ˆ`Lfvj KGib ‰es AZÅ¯¦ ˆKŒkGj cwiwÕ©wZ mvgvj ˆ`b| Zuvi wbijm cÉGPÓ¡vq cÉwZÓ¤vbwU KÌGgB ˆ`Gki kxlÆÕ©vbxq Z^ÅcÉhywÚ dvGgÆ i…c wbGZ hvGœQ|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ŠeævwbK eÅeÕ©vcbvi RbK ˆK?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eÅeÕ©vcbv I cÉkvmGbi gGaÅ KvhÆMZ cv^ÆKÅ ˆ`LvI|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wg. ˆivRvwiIi KvhÆKÌGg eÅeÕ©vcGKi ˆKvb `ÞZv cwijwÞZ nGœQ?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“cÉvwZÓ¤vwbK djcÉ`Zv ARÆGb wg. ˆivRvwiIi f„wgKv gyLÅ” eÅeÕ©vcGKi f„wgKvi AvGjvGK hywÚmn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3.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‘cÉMwZ wÕ¡j wgjm wj.’ ˆ`Gk wÕ¡jwkU Drcv`bKvix ‰Kgvò cÉwZÓ¤vb| ZvG`i Drcvw`Z wÕ¡jwkU D®²ZgvGbi nIqvq eZÆgvGb weG`k ˆ^GK ‰ aiGbi wkU Avg`vwbi cwigvY eüjvsGk nËvm ˆcGqGQ| ˆKvÁ·vwbi wmBI Rbve ivGKk wm«¬v¯¦ wbGqGQb AvMvgx cuvP (5) eQGii gGaÅ ‰ nvi kƒGbÅi (0) ˆKvVvq bvwgGq wbGq AvmGeb| AbÅw`GK ˆ`Gk iwOb wÕ¡jwkGUi Pvwn`v KÌGgB ˆeGo hvIqvq DÚ ˆKvÁ·vwb ZvG`i we`Ågvb µÏvG´ŸB bZzb cÉhywÚ msGhvRGbi gvaÅGg mvaviY wÕ¡jwkGUi cvkvcvwk eZÆgvGb wewf®² iGOi wÕ¡jwkUI Drcv`b KiGQ|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cwiKÍ¸bv Avwãbv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ˆKŒkjMZ cwiKÍ¸bv ejGZ Kx ˆevSvq?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Rbve ivGKk cÉK‡wZ Abyhvqx ˆKvb aiGbi cwiKÍ¸bv MÉnY KGiGQb?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cÉMwZ wÕ¡j wgjm wj.-‰i µÏv´Ÿ Õ©vcbGK Dîg cwiKÍ¸bv ejv hvq wK?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4.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wg. AvqvR </w:t>
      </w:r>
      <w:r>
        <w:rPr>
          <w:rFonts w:cs="Vrinda"/>
          <w:sz w:val="14"/>
          <w:szCs w:val="14"/>
        </w:rPr>
        <w:t>‘Rabbithole Ltd.’</w:t>
      </w:r>
      <w:r>
        <w:rPr>
          <w:rFonts w:ascii="PanjereeC" w:hAnsi="PanjereeC" w:cs="PanjereeC"/>
          <w:sz w:val="18"/>
          <w:szCs w:val="18"/>
        </w:rPr>
        <w:t xml:space="preserve"> ‰i cÉavb wbeÆvnx| ÷i‚GZ Zuvi AaxGb 10 Rb KgxÆ wQj| 2015 mvGj cÉwZÓ¤vbwU ZuvGK mnvqZv Kivi RbÅ ‰KRb  Z^Å I cÉhywÚ weGklæ wbGqvM ˆ`q| ‰GZ wg. AvqvR ‰i KvGR MwZkxjZv e†w«¬ cvq| ‰w`GK 2017 mvGji Rvbyqvwi gvm ˆ^GK cÉwZÓ¤vbwUi KGjei e†w«¬ cvIqvq ‰i KYÆavi wg. Avgvb weGklvqGYi wfwîGZ mvsMVwbK KvVvGgv wbGÁ²vÚfvGe webÅvm KGib|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noProof/>
        </w:rPr>
        <w:pict>
          <v:group id="_x0000_s5383" style="position:absolute;left:0;text-align:left;margin-left:.35pt;margin-top:2.15pt;width:226.8pt;height:115.55pt;z-index:251650560" coordorigin="6504,6893" coordsize="3660,2311">
            <v:shape id="_x0000_s5384" type="#_x0000_t202" style="position:absolute;left:7881;top:6893;width:1095;height:259" filled="f" strokeweight=".5pt">
              <v:textbox style="mso-next-textbox:#_x0000_s5384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b/>
                        <w:bCs/>
                        <w:sz w:val="18"/>
                        <w:szCs w:val="18"/>
                      </w:rPr>
                      <w:t>cÉavb wbeÆvnx KgÆKZÆv</w:t>
                    </w:r>
                  </w:p>
                </w:txbxContent>
              </v:textbox>
            </v:shape>
            <v:line id="_x0000_s5385" style="position:absolute" from="8429,7154" to="8429,7384" strokeweight=".5pt">
              <v:stroke startarrow="classic" startarrowwidth="narrow" startarrowlength="short" endarrow="classic" endarrowwidth="narrow" endarrowlength="short"/>
            </v:line>
            <v:shape id="_x0000_s5386" type="#_x0000_t202" style="position:absolute;left:8000;top:7406;width:858;height:259" filled="f" strokeweight=".5pt">
              <v:textbox style="mso-next-textbox:#_x0000_s5386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gnveÅeÕ©vcK</w:t>
                    </w:r>
                  </w:p>
                </w:txbxContent>
              </v:textbox>
            </v:shape>
            <v:line id="_x0000_s5387" style="position:absolute" from="8431,7658" to="8431,7888" strokeweight=".5pt">
              <v:stroke endarrow="classic" endarrowwidth="narrow" endarrowlength="short"/>
            </v:line>
            <v:line id="_x0000_s5388" style="position:absolute" from="6835,7908" to="9749,7908" strokeweight=".5pt"/>
            <v:shape id="_x0000_s5389" type="#_x0000_t202" style="position:absolute;left:6549;top:8144;width:600;height:432" filled="f" strokeweight=".5pt">
              <v:textbox style="mso-next-textbox:#_x0000_s5389" inset=".72pt,.72pt,.72pt,.72pt">
                <w:txbxContent>
                  <w:p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(KÌq)</w:t>
                    </w:r>
                  </w:p>
                </w:txbxContent>
              </v:textbox>
            </v:shape>
            <v:shape id="_x0000_s5390" type="#_x0000_t202" style="position:absolute;left:7509;top:8144;width:720;height:432" filled="f" strokeweight=".5pt">
              <v:textbox style="mso-next-textbox:#_x0000_s5390" inset=".72pt,.72pt,.72pt,.72pt">
                <w:txbxContent>
                  <w:p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(Drcv`b)</w:t>
                    </w:r>
                  </w:p>
                </w:txbxContent>
              </v:textbox>
            </v:shape>
            <v:shape id="_x0000_s5391" type="#_x0000_t202" style="position:absolute;left:8445;top:8144;width:676;height:432" filled="f" strokeweight=".5pt">
              <v:textbox style="mso-next-textbox:#_x0000_s5391" inset=".72pt,.72pt,.72pt,.72pt">
                <w:txbxContent>
                  <w:p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(weKÌq)</w:t>
                    </w:r>
                  </w:p>
                </w:txbxContent>
              </v:textbox>
            </v:shape>
            <v:shape id="_x0000_s5392" type="#_x0000_t202" style="position:absolute;left:9338;top:8133;width:826;height:432" filled="f" strokeweight=".5pt">
              <v:textbox style="mso-next-textbox:#_x0000_s5392" inset=".72pt,.72pt,.72pt,.72pt">
                <w:txbxContent>
                  <w:p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 xml:space="preserve">eÅeÕ©vcK </w:t>
                    </w:r>
                  </w:p>
                  <w:p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(A^Æ I wnmve)</w:t>
                    </w:r>
                  </w:p>
                </w:txbxContent>
              </v:textbox>
            </v:shape>
            <v:line id="_x0000_s5393" style="position:absolute" from="6833,7908" to="6833,8138" strokeweight=".5pt">
              <v:stroke endarrow="classic" endarrowwidth="narrow" endarrowlength="short"/>
            </v:line>
            <v:line id="_x0000_s5394" style="position:absolute" from="7879,7908" to="7879,8138" strokeweight=".5pt">
              <v:stroke endarrow="classic" endarrowwidth="narrow" endarrowlength="short"/>
            </v:line>
            <v:line id="_x0000_s5395" style="position:absolute" from="8789,7908" to="8789,8138" strokeweight=".5pt">
              <v:stroke endarrow="classic" endarrowwidth="narrow" endarrowlength="short"/>
            </v:line>
            <v:line id="_x0000_s5396" style="position:absolute" from="9749,7908" to="9749,8138" strokeweight=".5pt">
              <v:stroke endarrow="classic" endarrowwidth="narrow" endarrowlength="short"/>
            </v:line>
            <v:line id="_x0000_s5397" style="position:absolute" from="9756,8568" to="9756,8754" strokeweight=".5pt">
              <v:stroke endarrow="classic" endarrowwidth="narrow" endarrowlength="short"/>
            </v:line>
            <v:shape id="_x0000_s5398" type="#_x0000_t202" style="position:absolute;left:9403;top:8995;width:318;height:209" filled="f" strokeweight=".5pt">
              <v:textbox style="mso-next-textbox:#_x0000_s5398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399" style="position:absolute" from="9565,8775" to="9933,8775" strokeweight=".5pt"/>
            <v:line id="_x0000_s5400" style="position:absolute" from="9562,8779" to="9562,8981" strokeweight=".5pt">
              <v:stroke endarrow="classic" endarrowwidth="narrow" endarrowlength="short"/>
            </v:line>
            <v:shape id="_x0000_s5401" type="#_x0000_t202" style="position:absolute;left:9798;top:8995;width:318;height:209" filled="f" strokeweight=".5pt">
              <v:textbox style="mso-next-textbox:#_x0000_s5401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402" style="position:absolute" from="9934,8779" to="9934,8981" strokeweight=".5pt">
              <v:stroke endarrow="classic" endarrowwidth="narrow" endarrowlength="short"/>
            </v:line>
            <v:line id="_x0000_s5403" style="position:absolute" from="8799,8574" to="8799,8760" strokeweight=".5pt">
              <v:stroke endarrow="classic" endarrowwidth="narrow" endarrowlength="short"/>
            </v:line>
            <v:shape id="_x0000_s5404" type="#_x0000_t202" style="position:absolute;left:8446;top:8995;width:318;height:209" filled="f" strokeweight=".5pt">
              <v:textbox style="mso-next-textbox:#_x0000_s5404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405" style="position:absolute" from="8608,8775" to="8976,8775" strokeweight=".5pt"/>
            <v:line id="_x0000_s5406" style="position:absolute" from="8605,8779" to="8605,8981" strokeweight=".5pt">
              <v:stroke endarrow="classic" endarrowwidth="narrow" endarrowlength="short"/>
            </v:line>
            <v:shape id="_x0000_s5407" type="#_x0000_t202" style="position:absolute;left:8841;top:8995;width:318;height:209" filled="f" strokeweight=".5pt">
              <v:textbox style="mso-next-textbox:#_x0000_s5407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408" style="position:absolute" from="8977,8779" to="8977,8981" strokeweight=".5pt">
              <v:stroke endarrow="classic" endarrowwidth="narrow" endarrowlength="short"/>
            </v:line>
            <v:line id="_x0000_s5409" style="position:absolute" from="7879,8574" to="7879,8760" strokeweight=".5pt">
              <v:stroke endarrow="classic" endarrowwidth="narrow" endarrowlength="short"/>
            </v:line>
            <v:shape id="_x0000_s5410" type="#_x0000_t202" style="position:absolute;left:7526;top:8995;width:318;height:209" filled="f" strokeweight=".5pt">
              <v:textbox style="mso-next-textbox:#_x0000_s5410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411" style="position:absolute" from="7688,8775" to="8056,8775" strokeweight=".5pt"/>
            <v:line id="_x0000_s5412" style="position:absolute" from="7685,8779" to="7685,8981" strokeweight=".5pt">
              <v:stroke endarrow="classic" endarrowwidth="narrow" endarrowlength="short"/>
            </v:line>
            <v:shape id="_x0000_s5413" type="#_x0000_t202" style="position:absolute;left:7921;top:8995;width:318;height:209" filled="f" strokeweight=".5pt">
              <v:textbox style="mso-next-textbox:#_x0000_s5413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414" style="position:absolute" from="8057,8779" to="8057,8981" strokeweight=".5pt">
              <v:stroke endarrow="classic" endarrowwidth="narrow" endarrowlength="short"/>
            </v:line>
            <v:line id="_x0000_s5415" style="position:absolute" from="6857,8574" to="6857,8760" strokeweight=".5pt">
              <v:stroke endarrow="classic" endarrowwidth="narrow" endarrowlength="short"/>
            </v:line>
            <v:shape id="_x0000_s5416" type="#_x0000_t202" style="position:absolute;left:6504;top:8995;width:318;height:209" filled="f" strokeweight=".5pt">
              <v:textbox style="mso-next-textbox:#_x0000_s5416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417" style="position:absolute" from="6666,8775" to="7034,8775" strokeweight=".5pt"/>
            <v:line id="_x0000_s5418" style="position:absolute" from="6663,8779" to="6663,8981" strokeweight=".5pt">
              <v:stroke endarrow="classic" endarrowwidth="narrow" endarrowlength="short"/>
            </v:line>
            <v:shape id="_x0000_s5419" type="#_x0000_t202" style="position:absolute;left:6899;top:8995;width:318;height:209" filled="f" strokeweight=".5pt">
              <v:textbox style="mso-next-textbox:#_x0000_s5419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5420" style="position:absolute" from="7035,8779" to="7035,8981" strokeweight=".5pt">
              <v:stroke endarrow="classic" endarrowwidth="narrow" endarrowlength="short"/>
            </v:line>
          </v:group>
        </w:pic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20"/>
          <w:szCs w:val="20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spacing w:line="214" w:lineRule="auto"/>
        <w:jc w:val="both"/>
        <w:rPr>
          <w:rFonts w:ascii="PanjereeC" w:hAnsi="PanjereeC" w:cs="PanjereeC"/>
          <w:sz w:val="8"/>
          <w:szCs w:val="8"/>
        </w:rPr>
      </w:pP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msMwVZKiY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KwgwU ˆKb eÅenvi Kiv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cÉv^wgK chÆvGq DóxcGK ewYÆZ cÉwZÓ¤vGb ˆKvb aiGbi mvsMVwbK KvVvGgv KvhÆKi wQj?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bZzb cÉewZÆZ msMVb KvVvGgv cÉwZÓ¤vGb BwZevPK cÉfve ˆdjGe wK? ˆZvgvi DîGii mcGÞ hywÚ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5.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gÅvK dvgÆv wj. PëMÉvGgi LyjmxGZ ‰KwU bZzb kvLv LyjGZ hvGœQ| ‰ ˆcÉwÞGZ 4 Rb mr I KgÆV weKÌqKgxÆ wbGqvGMi RbÅ MZ 30 AGÙvei ˆ`Gki Š`wbK cwòKvq ‰wU weævcb cÉPvi KGi| ‰Qvov cÉwZÓ¤vbwU DÚ kvLv cwiPvjbvi RbÅ ZvG`i XvKvÕ© cÉavb KvhÆvjGqi mnKvix eÅeÕ©vcK wknve mvGneGK ‘kvLv eÅeÕ©vcK’ wnGmGe wbGqvM w`GqGQ|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KgxÆmsÕ©vb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“KgxÆ wbeÆvPb ‰KwU ˆbwZevPK cÉwKÌqv”-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gÅvK dvgÆv wj. LeGii KvMGRi gvaÅGg KgxÆ LuyGR ˆei KivGK eÅeÕ©vcbvi fvlvq Kx eGj?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Zzwg wK gGb KGiv ˆh, wg. wknve mÁ·wKÆZ wm«¬v¯¦wU cÉwZÓ¤vGbi AbÅ KgxÆG`i gGaÅ Dóxcbv m†wÓ¡ KiGe?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6.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 xml:space="preserve">PRL </w:t>
      </w:r>
      <w:r>
        <w:rPr>
          <w:rFonts w:ascii="PanjereeC" w:hAnsi="PanjereeC" w:cs="PanjereeC"/>
          <w:sz w:val="18"/>
          <w:szCs w:val="18"/>
        </w:rPr>
        <w:t>gvwÎŸbÅvkbvj ˆKvÁ·vwbi gnveÅeÕ©vcK wg. ivGRk evwlÆK mvaviY mfvq wefvMxq eÅeÕ©vcKG`i KvQ ˆ^GK wefvMxq KvGRi cÉwZGe`Gb Rgv ˆbb| ‰Qvov wewf®² wefvMxq KvGRi AeÕ©v I KvGRi MwZkxjZv e†w«¬i RbÅ eÅeÕ©vcKG`i civgkÆ MÉnY KGib | meGkGl wg. ivGRk ˆKvÁ·vwbi jÞÅgvòv ARÆGbi RbÅ wewf®² ˆKŒkj mÁ·GKÆ KgxÆG`iGK w`K wbG`Ækbv cÉ`vb KGib ‰es ˆKvÁ·vwbi cieZxÆ KiYxq mÁ·GKÆ KgÆcwiKÍ¸bv wbaÆviY KGib|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ˆhvMvGhvM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‘Z^Å I ˆhvMvGhvM cÉhywÚ wek¼vqbGK Z½ivw®¼Z KGiGQ’-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Z^Å cÉevGni wfwîGZ ˆKvb aiGbi ˆhvMvGhvM jÞÅ Kiv hvq?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cÉwZÓ¤vGbi jÞÅvRÆGb wg. ivGRGki Abym†Z ˆhvMvGhvM c«¬wZi ˆhŒwÚKZv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7.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Avwjd nvmvb ‘ŠekvLx eÅvsK wj.’-‰i Rywbqi Awdmvi cG` MZ eQi wbGqvM cvq| ˆhvM`vGbi ci ˆ^GK ZvGK wKQyw`b KvR KiGZ nGqGQ ‘eÅvsK wnmve’ ˆLvjvi wbaÆvwiZ ˆWGÕ•| Zvici wKQyw`b ˆm KvR KGiGQ ˆiwgUÅv´Ö wefvGM| ‰fvGe wewf®² wefvGM KvR KGi eZÆgvGb Avwjd ‰KRb `Þ Awdmvi| mÁ·ÉwZ DÚ eÅvsK AvaywbK cÉhywÚmÁ·®² ˆKÌwWU KvWÆ Pvjy KGiGQ| DÚ KvGWÆi MÉvnK msLÅv e†w«¬i RbÅ eÅvsKwU 100 Rb ‘ˆmjm Awdmvi’ wbGqvM w`GqGQ| ZvG`i mKjGK ‰KmvG^ mswÞµ¦Zg mgGqi gGaÅ Õ¼Í¸ eÅGq KxfvGe cÉwkÞY ˆ`qv hvq </w:t>
      </w:r>
      <w:r>
        <w:rPr>
          <w:rFonts w:ascii="PanjereeC" w:hAnsi="PanjereeC" w:cs="PanjereeC"/>
          <w:sz w:val="18"/>
          <w:szCs w:val="18"/>
        </w:rPr>
        <w:sym w:font="Symbol" w:char="F02D"/>
      </w:r>
      <w:r>
        <w:rPr>
          <w:rFonts w:ascii="PanjereeC" w:hAnsi="PanjereeC" w:cs="PanjereeC"/>
          <w:sz w:val="18"/>
          <w:szCs w:val="18"/>
        </w:rPr>
        <w:t>‰ welGq eÅvsK KZÆ†cÞ wP¯¦vfvebv KiGQ|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cÉwkÞY KvGK eGj?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cÉwkÞY I KvhÆ m¯§wÓ¡i gGaÅ mÁ·KÆ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‘ŠekvLx eÅvsK wj.’ AvwjGdi RbÅ cÉwkÞGYi ˆKvb c«¬wZ AbymiY KGiGQ?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DóxcGK ˆmjm AwdmviG`i cÉwkÞGYi welGq ˆZvgvi mycvwik DcÕ©vcb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8.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‘MÉxb MvGgÆ´Ÿ aviYv’i cw^K‡r Rbve wgbnvR weMZ `yB `kK hver evsjvG`Gki ŠZwi ˆcvkvK LvGZ KvR KGi hvGœQb| eZÆgvGb Zuvi gvwjKvbvaxb QqwU cÉwZÓ¤vGb cÉvq 5 nvRvi kÉwgK-KgxÆ wbGqvwRZ iGqGQ| cÉwZÓ¤vGb KvhÆ mswkÏÓ¡ wewf®² welGq wm«¬v¯¦ MÉnY I evÕ¦evqGb wZwb kÉwgK-KgxÆG`i gZvgZ eÅÚ Kivi myGhvM ˆ`b| wZwb wek¼vm KGib, KgxÆG`i Õ¼ZtÕ¹„ZÆ AskMÉnGY cÉwZÓ¤vb cwiPvjbv mnR nGq IGV| Zvi wbijm KgÆcÉGPÓ¡v, AKÑv¯¦ cwikÉg, `ƒi`kxÆ gGbvfve, Av¯¦wiKZvcƒYÆ eÅenvi AaxbÕ© cÉwZÓ¤vbmgƒGn DœP gybvdvi cvkvcvwk kÉwgK KgxÆG`i AvÕ©v ARÆGb weGklfvGe mnvqK nGqGQ| djkÉ‚wZGZ Zuvi Drcvw`Z cYÅ BDGivc, AvGgwiKv, Rvcvbmn D®²Z weGk¼i ˆ`kmgƒGn mgv`†Z nGœQ|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ˆbZv ˆK?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ˆbZ‡Z½ I eÅeÕ©vcbv wK Awf®²?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Rbve wgbnvR ÞgZvi wfwîGZ ˆKvb aiGbi ˆbZ‡Z½ AbymiY KiGQb?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Rbve wgbnvRGK mdj ˆbZv ejv hvq Kx? DóxcGKi AvGjvGK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9.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‘mvwgU KwgDwbGKkb’-‰i wPd gvGKÆwUs Awdmvi Rbve RybvGq` iwk` ‘wm‰gI Ae `Å Bqvi 2017- ˆUKGbvjwR’ AÅvIqvGWÆ f„wlZ nGqGQb| mÁ·ÉwZ mvD^ ‰wkqvb cvUÆbviwkc mvwgU ‰es IqvÎ£Æ ‰BPAviwW KsGMÉGmi ˆhŒ^ DG`ÅvGM XvKvÕ© ‘`Å ˆgwiwWqvb ˆnvGUj’-‰ ZuvGK ‰ mÁÃvbbv ˆ`Iqv nq| Rbve iwk` wewf®² mgGq cÉwZGhvMx cÉwZÓ¤vb ˆ^GK DœP ˆeZGb PvKwii Advi ˆcGqwQGjb| ZGe ‰LvbKvi Av¯¦wiKZvcƒYÆ KvGRi cwiGeGki KviGY wZwb AbÅ cÉwZÓ¤vGb  hvbwb|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ˆcÉlYv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ˆcÉlYvi mvG^ Drcv`bkxjZvi mÁ·KÆ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Rbve RybvGq` iwk`GK ˆh mÁÃvbbv ˆ`Iqv nGqGQ Zv «¼viv gvmGjv’i Pvwn`v ˆmvcvb Zî½ AbymvGi ˆKvb Õ¦Gii Pvwn`v cƒiY nGqGQ?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Zzwg wK gGb KGiv DœP ˆeZGbi PvKwii cÉÕ¦ve MÉnY bv KGi iwk` mvGne fzj KGiGQb?  hywÚmn ˆZvgvi gZvgZ eÅÚ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10.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mvG`K ‘mZZv ˆKwgKÅvj B´£vwÕ¡ÈR’-‰i eÅeÕ©vcbv cwiPvjK| wZwb Zvi cÉwZÓ¤vGbi KgxÆG`i mGã Avjvc-AvGjvPbv KGi wm«¬v¯¦ cÉ`vbv KGi ^vGKb| dGj cÉwZÓ¤vbwU kZfvM jÞÅgvòv ARÆb KiGZ mÞg nq| Aciw`GK, ivbvi AGUvGgvevBjm-‰i cÉavb wbeÆvnx Rbve kvnxb Zuvi cÉwZÓ¤vGbi mKj wm«¬v¯¦ ‰KvB wbaÆviY KGib ‰es KgxÆG`i Zv gvbGZ evaÅ KGib| ‰GZ KLGbv KLGbv cÉwZÓ¤vGbi jÞÅgvòv AwRÆZ nGjI kƒbÅc` cƒiGYi RbÅ cÉvq wbqwgZfvGeB msev`cGò wbGqvM weæwµ¦ cÉKvwkZ nGZ ˆ`Lv hvq|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wbG`Ækbv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wbG`ÆkbvGK cÉkvmGbi n†rwcí ejv nq ˆKb?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ewYÆZ Rbve mvG`K Zvi cÉwZÓ¤vGb ˆKvb aiGbi wbG`Ækbv cÉGqvM KGiGQb?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ascii="PanjereeC" w:hAnsi="PanjereeC" w:cs="PanjereeC"/>
          <w:spacing w:val="-2"/>
          <w:sz w:val="18"/>
          <w:szCs w:val="18"/>
          <w:lang w:val="it-IT"/>
        </w:rPr>
        <w:t>Rbve kvnxGbi wbG`Ækbv ˆKŒkj cÉvwZÓ¤vwbK mybvGgi Ici ˆKvGbv cÉfve ˆdjGQ Kx? hywÚ `vI|</w:t>
      </w:r>
      <w:r>
        <w:rPr>
          <w:rFonts w:ascii="PanjereeC" w:hAnsi="PanjereeC" w:cs="PanjereeC"/>
          <w:spacing w:val="-2"/>
          <w:sz w:val="18"/>
          <w:szCs w:val="18"/>
          <w:lang w:val="it-IT"/>
        </w:rPr>
        <w:tab/>
        <w:t>4</w:t>
      </w:r>
    </w:p>
    <w:p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Avmjvg ‰KwU Jla Drcv`bKvix cÉwZÓ¤vGbi weKÌq eÅeÕ©vcK| cÉwZÓ¤vGbi KvGRi myweavG^Æ wZwb Zvi AaxbÕ© 10 Rb weKÌq KgÆKZÆvGK cÉwZgvGm hvZvqvZ eve` 3 nvRvi UvKv eivó ˆ`b| ‰GZ cÉwZÓ¤vGbi Avw^ÆK k†›Ljv iÞv Kiv nq| ZGe eivóK‡Z AG^Æ ˆh mKj KgÆKZÆvi hvZvqvZ eÅq msKzjvb nq bv Zviv ˆKvGbv ˆKvGbv ˆÞGò AmG¯¦vl cÉKvk KGi|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wbq¯¨Y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mgGœQ` we±`y weGkÏlY ejGZ Kx ˆevSvq?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Rbve Avmjvg hvZvqvZ eÅq wbq¯¨GY ˆKvb ˆKŒkj AejÁ¼b KGiGQb?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Zzwg wK gGb KGiv ˆh DóxcGKi D«¿„Z cwiwÕ©wZ cÉwZÓ¤vGbi weKÌq jÞÅgvòvGK cÉfvweZ KiGe?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:rsidR="00567EC8" w:rsidRDefault="00567EC8">
      <w:pPr>
        <w:rPr>
          <w:rFonts w:ascii="PanjereeC" w:hAnsi="PanjereeC" w:cs="PanjereeC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252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252 c†Ó¤vi 23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277 c†Ó¤vi 24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303 c†Ó¤vi 24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327 c†Ó¤vi 24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405 c†Ó¤vi 23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328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354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380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354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447 c†Ó¤vi 24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25. </w:t>
            </w:r>
            <w:r>
              <w:rPr>
                <w:rFonts w:ascii="SutonnyMJ" w:hAnsi="SutonnyMJ" w:cs="SutonnyMJ"/>
                <w:sz w:val="26"/>
                <w:szCs w:val="26"/>
              </w:rPr>
              <w:t>†ecRv cvewjK ¯‹zj GÛ K‡jR, mvfvi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194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Zvwni Gwewm †Kv¤úvwbi Gi mvaviY e¨e¯’vcK| 2017 mv‡j Zvi cÖwZôv‡bi Drcv`vb I weµq msµvš— Z_¨ wbæiƒc: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/>
      </w:tblPr>
      <w:tblGrid>
        <w:gridCol w:w="1530"/>
        <w:gridCol w:w="1530"/>
        <w:gridCol w:w="1530"/>
      </w:tblGrid>
      <w:tr w:rsidR="00567EC8"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gvm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Drcv`b (GKK)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weµq(GKK)</w:t>
            </w:r>
          </w:p>
        </w:tc>
      </w:tr>
      <w:tr w:rsidR="00567EC8"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Rvbyqvwi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600</w:t>
            </w:r>
          </w:p>
        </w:tc>
      </w:tr>
      <w:tr w:rsidR="00567EC8"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†deª“qvwi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700</w:t>
            </w:r>
          </w:p>
        </w:tc>
      </w:tr>
      <w:tr w:rsidR="00567EC8"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gvP©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650</w:t>
            </w:r>
          </w:p>
        </w:tc>
      </w:tr>
      <w:tr w:rsidR="00567EC8"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GwcÖj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675</w:t>
            </w:r>
          </w:p>
        </w:tc>
      </w:tr>
      <w:tr w:rsidR="00567EC8"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†g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995</w:t>
            </w:r>
          </w:p>
        </w:tc>
      </w:tr>
      <w:tr w:rsidR="00567EC8"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Ryb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</w:tr>
    </w:tbl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2017 mv‡ji 30 Ry‡bi wnmve †_‡K †`Lv hvq, Rvbyqvwi-GwcÖj gv‡m AweµxZ c‡Y¨i Kvi‡Y 10 j¶ UvKv ¶wZ nq| †g gv‡mi ïi“‡Z weµq wefv‡M 25 Rb Kg©x wb‡qvM w`‡j Ae¯’v ¯^vfvweK nq| wKš‘ RyjvB gv‡m Drcv`b wefv‡Mi 10 Rb `¶ Kg©x PvKwi †Q‡o †M‡j cÖwZôvbwU bZzb mgm¨vi m¤§yLxb nq|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Pµ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Òe¨e¯’vcbv me©RbxbÓÑe¨vL¨v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DÏxc‡K Dwj­wLZ ¶wZi Rb¨ e¨e¯’vcbvi †Kvb Kv‡Ri e¨Z¨q `vqx? e¨vL¨v K‡iv|</w:t>
      </w:r>
      <w:r>
        <w:rPr>
          <w:rFonts w:ascii="SutonnyMJ" w:hAnsi="SutonnyMJ" w:cs="SutonnyMJ"/>
          <w:spacing w:val="-6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bZzb mgm¨v mgvav‡b Kg©x wb‡qv‡Mi cvkvcvwk cÖwk¶YI w`‡Z n‡eÑ Zzwg wK GKgZ?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Ryev‡qi Avkv GÛ †Kvs-Gi e¨e¯’vcK| wZwb Zvi Aaxb¯’‡`i Ici wbf©ikxj| d‡j Kg©xiv wb‡R‡`i B”QvgvwdK KvR K‡i| Ryev‡q‡ii wbw®µqZvi Kvi‡Y cÖwZôv‡b GK ai‡bi wek„•Ljvi m„wó nq| G Ae¯’vq dvi“K bv‡g GK Kg©x ¯^D‡`¨v‡M mevB‡K KvR m¤úv`‡bi wb‡`©k †`q| dvi“K wmwbqi Kg©x nIqvq mK‡j Zv‡K gvb¨ K‡i|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j¶¨vR©‡b †bZ…Z¡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Ryev‡q‡ii Kg©Kv‡Ê DÏxc‡Ki cÖwZôv‡b †Kvb ai‡bi †bZ…‡Z¡i m„wó n‡q‡Q?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Dwj­wLZ cwiw¯’wZ‡Z dvi“‡Ki †bZ…‡Z¡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wZZvm wj. cÖwZ GKK cY¨ Drcv`‡b wbæewY©Z e¨qmg~n cÖv°jb K‡iÑ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/>
      </w:tblPr>
      <w:tblGrid>
        <w:gridCol w:w="2289"/>
        <w:gridCol w:w="2301"/>
      </w:tblGrid>
      <w:tr w:rsidR="00567EC8">
        <w:tc>
          <w:tcPr>
            <w:tcW w:w="2289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e¨‡qi Dcv`vb</w:t>
            </w:r>
          </w:p>
        </w:tc>
        <w:tc>
          <w:tcPr>
            <w:tcW w:w="2301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GKK cÖwZ e¨q (UvKv)</w:t>
            </w:r>
          </w:p>
        </w:tc>
      </w:tr>
      <w:tr w:rsidR="00567EC8">
        <w:tc>
          <w:tcPr>
            <w:tcW w:w="2289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KuvPvgvj</w:t>
            </w:r>
          </w:p>
        </w:tc>
        <w:tc>
          <w:tcPr>
            <w:tcW w:w="2301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1,000</w:t>
            </w:r>
          </w:p>
        </w:tc>
      </w:tr>
      <w:tr w:rsidR="00567EC8">
        <w:tc>
          <w:tcPr>
            <w:tcW w:w="2289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kÖg e¨q</w:t>
            </w:r>
          </w:p>
        </w:tc>
        <w:tc>
          <w:tcPr>
            <w:tcW w:w="2301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150</w:t>
            </w:r>
          </w:p>
        </w:tc>
      </w:tr>
      <w:tr w:rsidR="00567EC8">
        <w:tc>
          <w:tcPr>
            <w:tcW w:w="2289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c‡iv¶ e¨q</w:t>
            </w:r>
          </w:p>
        </w:tc>
        <w:tc>
          <w:tcPr>
            <w:tcW w:w="2301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100</w:t>
            </w:r>
          </w:p>
        </w:tc>
      </w:tr>
      <w:tr w:rsidR="00567EC8">
        <w:tc>
          <w:tcPr>
            <w:tcW w:w="2289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†gvU e¨q</w:t>
            </w:r>
          </w:p>
        </w:tc>
        <w:tc>
          <w:tcPr>
            <w:tcW w:w="2301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1,250</w:t>
            </w:r>
          </w:p>
        </w:tc>
      </w:tr>
    </w:tbl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wZZvm wj. Zv‡`i Drcv`b msµvš— e¨q I weµq g~‡j¨i wfwË‡Z wbqš¿Y K‡i _v‡K|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msL¨vÍK DcvË we‡k­lY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Ôwbqš¿Y e¨e¯’vcbv cÖwµqvi me©‡kl avcÕÑ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Q‡K cÖv°wjZ Kvh©µgwU wbqš¿Y cÖwµqvi †Kvb av‡ci mv‡_ mswk­ó?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wZZvm wj. KZ…©K e¨en„Z wbqš¿Y †KŠkjwUi h_v_©Zv DÏxc‡Ki Av‡jv‡K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AvRgvBb GgweG cvm K‡i GKwU †emiKvwi cÖwZôv‡b PvKwi †c‡q‡Qb| cÖ_g w`b Awd‡m wM‡q †m †`L‡jv cÖwZwU Kg©xiB KvR wbw`©ó K‡i †`qv Av‡Q| †m fve‡jv G bxwZ‡Z mwZ¨B Kv‡R MwZ I gvb e„w× cv‡”Q| GKw`b Zvi wefvMxq cÖavb Zv‡K †W‡K ej‡jb, Zv‡`i cÖwZôv‡b c` gh©v`v Abymv‡i wfbœ wfbœ wbw`©ó †eZb KvVv‡gv Av‡Q, †hb Kg©x‡`i g‡a¨ Kvh©mš‘wó weivR K‡i|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ˆeÁvwbK e¨e¯’vcbvi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j¶¨ AR©‡b ÔGKZvB ejÕ bxwZ ¸i“Z¡c~Y©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AvRgvBb cÖ_gZ e¨e¯’vcbvi †Kvb bxwZi K_v †f‡ewQ‡jb?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wefvMxq cÖavb †h bxwZ‡K Bw½Z K‡i‡Qb Zv Kg©x mš‘wó AR©‡b mnvqK-we‡k­lY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pacing w:val="-4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5.</w:t>
      </w:r>
      <w:r>
        <w:rPr>
          <w:rFonts w:ascii="SutonnyMJ" w:hAnsi="SutonnyMJ" w:cs="SutonnyMJ"/>
          <w:spacing w:val="-4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wg. iwng GKwU cÖwZôv‡bi GKRb B‡jKwUªwkqvb| cÖwZw`b SuywK wb‡q Zv‡K wewfbœ ai‡bi KvR Ki‡Z nq| wg. iwn‡gi cwievi Zvi KvR wb‡q me mgq DwØMœ _v‡K| iwng welqwU cÖwZôv‡bi gvbe m¤ú` e¨e¯’vcK‡K AewnZ K‡ib| G †cÖw¶‡Z cÖwZôvb Zvi †eZb bv evwo‡q GKwU wegv K‡i †`q| G‡Z iwn‡gi Kv‡Ri cÖwZ AvMÖn †e‡o hvq| 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†cÖlYv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cyi¯‹vi Kx cÖ‡Yv`bv?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iwng‡K †Kvb ai‡bi †cÖlYv †`qv n‡q‡Q?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iwng‡K cÖ`Ë myweav gvm‡jvi †cÖlYv Z‡Ë¡i †Kvb ¯—‡ii Pvwn`v c~iY n‡q‡Q e‡j Zzwg g‡b K‡iv?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wb‡Pi wPÎwU j¶ K‡iv: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/>
      </w:tblPr>
      <w:tblGrid>
        <w:gridCol w:w="658"/>
        <w:gridCol w:w="657"/>
        <w:gridCol w:w="659"/>
        <w:gridCol w:w="657"/>
        <w:gridCol w:w="661"/>
        <w:gridCol w:w="494"/>
        <w:gridCol w:w="822"/>
      </w:tblGrid>
      <w:tr w:rsidR="00567EC8"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Z‡_¨i Drm</w:t>
            </w:r>
          </w:p>
        </w:tc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E"/>
            </w:r>
          </w:p>
        </w:tc>
        <w:tc>
          <w:tcPr>
            <w:tcW w:w="663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†cÖiK</w:t>
            </w:r>
          </w:p>
        </w:tc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E"/>
            </w:r>
          </w:p>
        </w:tc>
        <w:tc>
          <w:tcPr>
            <w:tcW w:w="663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Gb‡KvwWs</w:t>
            </w:r>
          </w:p>
        </w:tc>
        <w:tc>
          <w:tcPr>
            <w:tcW w:w="497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E"/>
            </w:r>
          </w:p>
        </w:tc>
        <w:tc>
          <w:tcPr>
            <w:tcW w:w="828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msev` ev Z_¨</w:t>
            </w:r>
          </w:p>
        </w:tc>
      </w:tr>
      <w:tr w:rsidR="00567EC8">
        <w:trPr>
          <w:cantSplit/>
        </w:trPr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D"/>
            </w:r>
          </w:p>
        </w:tc>
        <w:tc>
          <w:tcPr>
            <w:tcW w:w="1822" w:type="dxa"/>
            <w:gridSpan w:val="3"/>
            <w:vMerge w:val="restart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828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F"/>
            </w:r>
          </w:p>
        </w:tc>
      </w:tr>
      <w:tr w:rsidR="00567EC8">
        <w:trPr>
          <w:cantSplit/>
        </w:trPr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D"/>
            </w:r>
          </w:p>
        </w:tc>
        <w:tc>
          <w:tcPr>
            <w:tcW w:w="1822" w:type="dxa"/>
            <w:gridSpan w:val="3"/>
            <w:vMerge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828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gva¨g</w:t>
            </w:r>
          </w:p>
        </w:tc>
      </w:tr>
      <w:tr w:rsidR="00567EC8">
        <w:trPr>
          <w:cantSplit/>
        </w:trPr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D"/>
            </w:r>
          </w:p>
        </w:tc>
        <w:tc>
          <w:tcPr>
            <w:tcW w:w="1822" w:type="dxa"/>
            <w:gridSpan w:val="3"/>
            <w:vMerge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828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F"/>
            </w:r>
          </w:p>
        </w:tc>
      </w:tr>
      <w:tr w:rsidR="00567EC8"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cs="Vrinda"/>
                <w:sz w:val="14"/>
                <w:szCs w:val="14"/>
                <w:lang w:val="it-IT"/>
              </w:rPr>
            </w:pPr>
            <w:r>
              <w:rPr>
                <w:rFonts w:cs="Vrinda"/>
                <w:sz w:val="14"/>
                <w:szCs w:val="14"/>
                <w:lang w:val="it-IT"/>
              </w:rPr>
              <w:t>A</w:t>
            </w:r>
          </w:p>
        </w:tc>
        <w:tc>
          <w:tcPr>
            <w:tcW w:w="662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C"/>
            </w:r>
          </w:p>
        </w:tc>
        <w:tc>
          <w:tcPr>
            <w:tcW w:w="663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wW‡KvwWs</w:t>
            </w:r>
          </w:p>
        </w:tc>
        <w:tc>
          <w:tcPr>
            <w:tcW w:w="497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C"/>
            </w:r>
          </w:p>
        </w:tc>
        <w:tc>
          <w:tcPr>
            <w:tcW w:w="828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cÖvcK</w:t>
            </w:r>
          </w:p>
        </w:tc>
      </w:tr>
    </w:tbl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ÔcwiKíbv e¨e¯’vcbvi Ab¨vb¨ Kv‡Ri wfwËÕÑ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cÖ`Ë wPÎwU †Kvb cÖwµqv wb‡`©k K‡i?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DÏxc‡K Dwj­wLZ cÖwµqvq (wP‡Î) </w:t>
      </w:r>
      <w:r>
        <w:rPr>
          <w:rFonts w:cs="Vrinda"/>
          <w:spacing w:val="-4"/>
          <w:sz w:val="14"/>
          <w:szCs w:val="14"/>
        </w:rPr>
        <w:t xml:space="preserve">'A' </w:t>
      </w:r>
      <w:r>
        <w:rPr>
          <w:rFonts w:ascii="SutonnyMJ" w:hAnsi="SutonnyMJ" w:cs="SutonnyMJ"/>
          <w:spacing w:val="-4"/>
          <w:sz w:val="18"/>
          <w:szCs w:val="18"/>
        </w:rPr>
        <w:t>wPwýZ Dcv`vbwUi f‚wgKv g~j¨vb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:rsidR="00567EC8" w:rsidRDefault="00567EC8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¯‹qvi MÖ“c 20 Rb gvV Kg©KZ©v wb‡qvM †`‡e| weÁvwß †`qvi ci cÖ_gZ wjwLZ cix¶v w`‡q 75 Rb‡K evQvB Kiv nj| hviv DËxY© n‡q‡Q Zv‡`i 3 w`‡bi GKwU K¨v‡¤ú †i‡L wewfbœ wel‡q Av‡jvPbv I cix¶v †bqv nq| Gi Av‡jv‡K 20 Rb‡K wb‡qvMcÎ Bmy¨ Kiv nq| wØZxqZ, Kv‡R †hvM`v‡bi c~‡e© GKw`‡bi Rb¨ Zv‡`i‡K wb‡q Av‡jvPbvi e¨e¯’v Kiv nq| G‡Z EaŸ©Zb Kg©KZ©vMY cÖwZôv‡bi BwZnvm, HwZn¨, KiYxq BZ¨vw` wel‡qi Ici e³…Zv †`b| 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c` AveZ©b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†hvM¨Zvi wfwË‡Z c‡`vbœwZ DËg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 cÖ_g ch©v‡qi KvR¸‡jv Kg©xms¯’vb cÖwµqvi †Kvb ch©v‡qi Aš—f©y³?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wØZxq ch©v‡qi KvR cÖwZôv‡bi mdjZvq KZUzKz ¸i“Z¡en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kvnxb Avn‡g` evsjv‡`k Awjw¤úK BÛvw÷ª‡Ri wmBI| mK‡ji mv‡_ Av‡jvPbv K‡i wZwb Zvi cÖwZôv‡bi Kvh© cwiPvjbv K‡ib| Kg©x‡`i wewfbœ Amyweavi K_v wZwb †kv‡bb Ges mgvav‡bi †Póv K‡ib| bxwZ wba©viY I wm×vš— MÖn‡Y gZvgZ †`qvi my‡hvM †c‡q Kg©xivI e¨e¯’vcbvi cÖwZ mš‘ó| Kg©x e¨e¯’vcbv I c‡Y¨i gv‡bi Kvi‡Y cÖwZôvbwU </w:t>
      </w:r>
      <w:r>
        <w:rPr>
          <w:rFonts w:cs="Vrinda"/>
          <w:sz w:val="14"/>
          <w:szCs w:val="14"/>
        </w:rPr>
        <w:t xml:space="preserve">ISO </w:t>
      </w:r>
      <w:r>
        <w:rPr>
          <w:rFonts w:ascii="SutonnyMJ" w:hAnsi="SutonnyMJ" w:cs="SutonnyMJ"/>
          <w:sz w:val="18"/>
          <w:szCs w:val="18"/>
        </w:rPr>
        <w:t xml:space="preserve">mb` jvf K‡i wKš‘ m¤úÖwZ wKQy cÖwZ‡hvMx cÖwZôv‡bi BÜ‡b wKQy kÖwgK D³ cÖwZôv‡b wek„•Ljvi †Póv Ki‡Q|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wb‡`©kbv‡K cÖkvm‡bi n„rwcÊ ejv nq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cÖwZôv‡b †Kvb ai‡bi wb‡`©kbv we`¨gvb?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eZ©gvb cwiw¯’wZ †gvKv‡ejvq †Kvb ai‡bi †bZ…Z¡ AwaKZi cÖ‡qvM‡hvM¨ e‡j Zzwg g‡b Ki? hyw³mn †jL|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gykwd‡Ki msMVb KvVv‡gv‡Z †`Lv hvq GKwU wefv‡M Kg©xi msL¨v Kg nIqvq H wefv‡Mi Kg©xiv Kg©fviMÖ¯— n‡q c‡o‡Q| Avevi Ab¨ GKwU wefv‡M Kg©xi msL¨v †ewk _vKvq Zviv `ª“Z KvR †kl K‡i Ajm mgq KvUv‡”Q| G‡Z cÖwZôv‡bi wek„•Ljv m„wó n‡q‡Q| GRb¨ Rbve gykwdK Rbej cybtweb¨vm K‡i‡Qb| cieZ©x‡Z cÖwZwU wefvM †hb wbR †_‡KB mKj wefv‡Mi mv‡_ mn‡hvwMZvi gva¨‡g cÖvwZôvwbK j¶¨vR©‡b KvR K‡i Zvi e¨e¯’vI K‡ib|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 mgš^‡qi †¶‡Î D‡Ï‡k¨i HK¨ ¯’vcb Ri“wi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Rbve gykwd‡Ki msMV‡b mgš^‡qi †Kvb bxwZi Afv‡e wek„•Ljv m„wó n‡qwQj?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cieZ©x‡Z mgš^‡qi †h bxwZi K_v ejv n‡q‡Q cÖvwZôvwbK j¶¨vR©‡b Zvi f‚wgKv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kvgxg GKRb wVKv`vi e¨emvqx| wZwb cÖ‡KŠkjxi bKkv Abyhvqx wewìs-Gi wbg©vY KvR K‡ib| h_vmg‡qi g‡a¨B wZwb GKwU wewìs wbg©v‡Yi KvR mgvß K‡ib| cieZ©x‡Z wZwb AviI GKwU wewìs‡q D³ bKkv Abyhvqx wbg©vY Ki‡Z †h‡q mgm¨vq c‡ob| ZvB wZwb bKkv cwieZ©‡bi wm×vš— †bb|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kã-ewnf©~Z †hvMv‡hvM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wfwWI Kbdv‡iwÝs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 cÖ_g cwiKíbvwU cÖK…wZMZ †kÖwYwefvM Abyhvqx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cwiw¯’wZ‡Z bKkv cwieZ©‡bi gva¨‡g cwiKíbvi †h ˆewkó¨ dz‡U D‡V‡Q Zvi Kvh©KvwiZv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wb‡Pi wPÎwU j¶ K‡iv: </w:t>
      </w: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>
          <v:group id="_x0000_s5421" style="position:absolute;left:0;text-align:left;margin-left:3.7pt;margin-top:.9pt;width:225pt;height:94.1pt;z-index:251651584" coordorigin="6136,11328" coordsize="4500,1882">
            <v:shape id="_x0000_s5422" type="#_x0000_t202" style="position:absolute;left:6136;top:12130;width:1980;height:1080" o:regroupid="1" filled="f" stroked="f">
              <v:textbox style="mso-next-textbox:#_x0000_s5422" inset="0,0,0,0">
                <w:txbxContent>
                  <w:tbl>
                    <w:tblPr>
                      <w:tblW w:w="0" w:type="auto"/>
                      <w:tblInd w:w="-27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CellMar>
                        <w:left w:w="29" w:type="dxa"/>
                        <w:right w:w="29" w:type="dxa"/>
                      </w:tblCellMar>
                      <w:tblLook w:val="0000"/>
                    </w:tblPr>
                    <w:tblGrid>
                      <w:gridCol w:w="997"/>
                      <w:gridCol w:w="998"/>
                    </w:tblGrid>
                    <w:tr w:rsidR="00567EC8">
                      <w:tc>
                        <w:tcPr>
                          <w:tcW w:w="1995" w:type="dxa"/>
                          <w:gridSpan w:val="2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Dcgnve¨e¯’vcK-1</w:t>
                          </w:r>
                        </w:p>
                      </w:tc>
                    </w:tr>
                    <w:tr w:rsidR="00567EC8">
                      <w:tc>
                        <w:tcPr>
                          <w:tcW w:w="997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</w:tr>
                    <w:tr w:rsidR="00567EC8">
                      <w:tc>
                        <w:tcPr>
                          <w:tcW w:w="997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gvbem¤ú`</w:t>
                          </w:r>
                        </w:p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e¨e¯’vcK</w:t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Drcv`b e¨e¯’vcK</w:t>
                          </w:r>
                        </w:p>
                      </w:tc>
                    </w:tr>
                  </w:tbl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5423" type="#_x0000_t202" style="position:absolute;left:8656;top:12130;width:1980;height:1080" o:regroupid="1" filled="f" stroked="f">
              <v:textbox style="mso-next-textbox:#_x0000_s5423" inset="0,0,0,0">
                <w:txbxContent>
                  <w:tbl>
                    <w:tblPr>
                      <w:tblW w:w="0" w:type="auto"/>
                      <w:tblInd w:w="-27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CellMar>
                        <w:left w:w="29" w:type="dxa"/>
                        <w:right w:w="29" w:type="dxa"/>
                      </w:tblCellMar>
                      <w:tblLook w:val="0000"/>
                    </w:tblPr>
                    <w:tblGrid>
                      <w:gridCol w:w="997"/>
                      <w:gridCol w:w="998"/>
                    </w:tblGrid>
                    <w:tr w:rsidR="00567EC8">
                      <w:tc>
                        <w:tcPr>
                          <w:tcW w:w="1995" w:type="dxa"/>
                          <w:gridSpan w:val="2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Dcgnve¨e¯’vcK-2</w:t>
                          </w:r>
                        </w:p>
                      </w:tc>
                    </w:tr>
                    <w:tr w:rsidR="00567EC8">
                      <w:tc>
                        <w:tcPr>
                          <w:tcW w:w="997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</w:tr>
                    <w:tr w:rsidR="00567EC8">
                      <w:tc>
                        <w:tcPr>
                          <w:tcW w:w="997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evRviRvZKiY</w:t>
                          </w:r>
                        </w:p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e¨e¯’vcK</w:t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A_© I wnmve e¨e¯’vcK</w:t>
                          </w:r>
                        </w:p>
                      </w:tc>
                    </w:tr>
                  </w:tbl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5424" type="#_x0000_t202" style="position:absolute;left:7828;top:11328;width:1080;height:262" o:regroupid="1" filled="f">
              <v:textbox style="mso-next-textbox:#_x0000_s5424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gnve¨e¯’vcK</w:t>
                    </w:r>
                  </w:p>
                </w:txbxContent>
              </v:textbox>
            </v:shape>
            <v:shape id="_x0000_s5425" type="#_x0000_t32" style="position:absolute;left:8368;top:11590;width:0;height:259" o:connectortype="straight" o:regroupid="1">
              <v:stroke endarrow="classic" endarrowwidth="narrow" endarrowlength="short"/>
            </v:shape>
            <v:shape id="_x0000_s5426" type="#_x0000_t32" style="position:absolute;left:7036;top:11860;width:2520;height:0" o:connectortype="straight" o:regroupid="1"/>
            <v:shape id="_x0000_s5427" type="#_x0000_t32" style="position:absolute;left:7036;top:11858;width:0;height:259" o:connectortype="straight" o:regroupid="1">
              <v:stroke endarrow="classic" endarrowwidth="narrow" endarrowlength="short"/>
            </v:shape>
            <v:shape id="_x0000_s5428" type="#_x0000_t32" style="position:absolute;left:9556;top:11860;width:0;height:259" o:connectortype="straight" o:regroupid="1">
              <v:stroke endarrow="classic" endarrowwidth="narrow" endarrowlength="short"/>
            </v:shape>
          </v:group>
        </w:pict>
      </w: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cs="Vrinda"/>
          <w:sz w:val="14"/>
          <w:szCs w:val="14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0"/>
          <w:szCs w:val="10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4"/>
          <w:szCs w:val="14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7" w:lineRule="auto"/>
        <w:jc w:val="both"/>
        <w:rPr>
          <w:rFonts w:cs="Vrinda"/>
          <w:sz w:val="14"/>
          <w:szCs w:val="14"/>
          <w:lang w:val="it-IT"/>
        </w:rPr>
      </w:pPr>
    </w:p>
    <w:p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msMwVZKiY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Kvg¨ ZË¡veavb cwimi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DÏxc‡Ki wP‡Î †Kvb ai‡bi msMV‡bi K_v D‡j­L Kiv n‡q‡Q?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Dwj­wLZ msMV‡bi Kg©x‡`i gv‡S ˆØZ AaxbZv m„wó n‡Z cv‡iÑ Zzwg wK Gi mv‡_ GKgZ?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328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355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448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241 c†Ó¤vi 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407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329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355 c†Ó¤vi 28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427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278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296 c†Ó¤vi 11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26. </w:t>
            </w:r>
            <w:r>
              <w:rPr>
                <w:rFonts w:ascii="SutonnyMJ" w:hAnsi="SutonnyMJ" w:cs="SutonnyMJ"/>
                <w:sz w:val="26"/>
                <w:szCs w:val="26"/>
              </w:rPr>
              <w:t>MvRxcyi K¨v›Ub‡g›U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iwdK XvKvq GKwU KviLvbvi kÖwgK wn‡m‡e Kg©iZ Av‡Qb| wZwb †h †eZb cvb Zv w`‡q †gvUvgywU Zvi msmv‡ii e¨q wbe©vn K‡ib| ZvB †eZb wb‡q Zvi †Kv‡bv wPš—v †bB| Z‡e wZwb PvKwii fwel¨r wb‡q wPwš—Z| KviY D³ KviLvbvq kÖg N~Y©vqgvbZvi nvi †ewk| EaŸ©Zb Kg©KZ©v mvwK‡ei †øn I gvqvggZvc~Y© AvPi‡Y Aek¨ iwdK Zvi PvKwii fwel¨r wb‡q wKQyUv Avk¦¯— n‡q‡Qb|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j¶¨vR©‡b †bZ…Z¡ ¸i“Z¡cyY©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mvwK‡ei AvPi‡Y †Kvb ai‡bi †bZ…‡Z¡i cÖKvk cvq?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iwd‡Ki g‡a¨ gvm‡jvi Pvwn`v †mvcvb Z‡Ë¡ ewY©Z †Kvb ¯—‡ii Pvwn`v cwijw¶Z nq e‡j Zzwg g‡b K‡iv?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2.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wg. iwb GKwU †Kv¤úvwbi e¨e¯’vcbv cwiPvjK| Zvi Aax‡b 3 Rb e¨e¯’vcK I 6 Rb kvLv e¨e¯’vcK Av‡Qb| Kg©fvi †ewk nIqvq †Kv¤úvwb Zvi Rb¨ GKRb civgk©K wb‡qvM †`b| d‡j w`b w`b †Kv¤úvwbi Ae¯’vi DbœwZ n‡”Q|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KwgwU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msMVb PvU©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cÖv_wgK ch©v‡q †Kv¤úvwbi msMVb KvVv‡gvi aib Kxiƒc 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civgk©K wb‡qv‡Mi Kvi‡Y †Kv¤úvwb msMVb KvVv‡gvi †Kv‡bv cwieZ©b N‡U‡Q wK?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Zvwgg GKwU K…wl dv‡g©i Kg©KZ©v| Zvi dv‡g© c~‡e© jv½j w`‡q Pvl nZ| wZwb jv½‡ji cwie‡Z© Uªv±i e¨envi K‡ib| Zvwgg K…wl kÖwgK‡`i KvQvKvwQ †_‡K Zv‡`i Kv‡Ri †LuvR-Lei †bb| ZvQvov dv‡g©i D”Pc`¯’ Kg©KZ©v‡`i wm×vš— wZwb kÖwgK‡`i Kv‡Q †cŠ‡Q †`b|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cÖkvmb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wb‡`©kbvi HK¨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Zvwg‡gi KvR e¨emvq †¶‡Î msMwVZ †Kvb wec­‡ei mv‡_ mvgÄm¨c~Y©?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Zvwg‡gi e¨e¯’vcbvi ga¨¯—‡i Ae¯’vb Kiv KZUzKz †hŠw³K? †Zvgvi DË‡ii 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wZZvm wj. cÖwZ GKK cY¨ Drcv`‡b wbæewY©Z e¨qmg~n cÖv°vjb K‡i:</w:t>
      </w:r>
    </w:p>
    <w:p w:rsidR="00567EC8" w:rsidRDefault="00567EC8">
      <w:pPr>
        <w:tabs>
          <w:tab w:val="center" w:pos="1170"/>
          <w:tab w:val="center" w:pos="3240"/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e¨‡qi Dcv`vb</w:t>
      </w:r>
      <w:r>
        <w:rPr>
          <w:rFonts w:ascii="SutonnyMJ" w:hAnsi="SutonnyMJ" w:cs="SutonnyMJ"/>
          <w:b/>
          <w:bCs/>
          <w:sz w:val="18"/>
          <w:szCs w:val="18"/>
        </w:rPr>
        <w:tab/>
        <w:t>GKKcÖwZ e¨q (UvKvq)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KuvPvgvj</w:t>
      </w:r>
      <w:r>
        <w:rPr>
          <w:rFonts w:ascii="SutonnyMJ" w:hAnsi="SutonnyMJ" w:cs="SutonnyMJ"/>
          <w:sz w:val="18"/>
          <w:szCs w:val="18"/>
        </w:rPr>
        <w:tab/>
        <w:t>1,000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kÖg e¨q</w:t>
      </w:r>
      <w:r>
        <w:rPr>
          <w:rFonts w:ascii="SutonnyMJ" w:hAnsi="SutonnyMJ" w:cs="SutonnyMJ"/>
          <w:sz w:val="18"/>
          <w:szCs w:val="18"/>
        </w:rPr>
        <w:tab/>
        <w:t>150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c‡iv¶ e¨q</w:t>
      </w:r>
      <w:r>
        <w:rPr>
          <w:rFonts w:ascii="SutonnyMJ" w:hAnsi="SutonnyMJ" w:cs="SutonnyMJ"/>
          <w:sz w:val="18"/>
          <w:szCs w:val="18"/>
        </w:rPr>
        <w:tab/>
        <w:t>100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Ab¨vb¨ e¨q</w:t>
      </w:r>
      <w:r>
        <w:rPr>
          <w:rFonts w:ascii="SutonnyMJ" w:hAnsi="SutonnyMJ" w:cs="SutonnyMJ"/>
          <w:sz w:val="18"/>
          <w:szCs w:val="18"/>
        </w:rPr>
        <w:tab/>
        <w:t>5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†gvU e¨q</w:t>
      </w:r>
      <w:r>
        <w:rPr>
          <w:rFonts w:ascii="SutonnyMJ" w:hAnsi="SutonnyMJ" w:cs="SutonnyMJ"/>
          <w:sz w:val="18"/>
          <w:szCs w:val="18"/>
        </w:rPr>
        <w:tab/>
        <w:t>1,300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weµq g~j¨</w:t>
      </w:r>
      <w:r>
        <w:rPr>
          <w:rFonts w:ascii="SutonnyMJ" w:hAnsi="SutonnyMJ" w:cs="SutonnyMJ"/>
          <w:sz w:val="18"/>
          <w:szCs w:val="18"/>
        </w:rPr>
        <w:tab/>
        <w:t>1,350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GKKcÖwZ kÖgNÈv 20 wgwbU</w:t>
      </w:r>
    </w:p>
    <w:p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</w:rPr>
        <w:t xml:space="preserve">wZZvm wj. Zv‡`i Drcv`b msµvš— e¨q I weµq g~‡j¨iwfwË‡Z wbqš¿Y K‡i _v‡K|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wbqš¿Y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wbqš¿Y Kxfv‡e `¶Zv e„w×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GKKcÖwZ e¨q wba©viY wbqš¿Y cÖwµqvi †Kvb avc?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wZZvm wj. KZ…©K e¨en„Z †KŠkjwU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429" style="position:absolute;left:0;text-align:left;margin-left:57.7pt;margin-top:6.45pt;width:77.95pt;height:49.65pt;z-index:251652608" coordorigin="2421,7564" coordsize="1732,1103">
            <v:shape id="_x0000_s5430" type="#_x0000_t202" style="position:absolute;left:3186;top:7564;width:185;height:180" filled="f" stroked="f">
              <v:textbox style="mso-next-textbox:#_x0000_s5430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5431" type="#_x0000_t5" style="position:absolute;left:2680;top:7728;width:1256;height:810"/>
            <v:shape id="_x0000_s5432" type="#_x0000_t202" style="position:absolute;left:3967;top:8487;width:186;height:180" filled="f" stroked="f">
              <v:textbox style="mso-next-textbox:#_x0000_s5432" inset="0,0,0,0">
                <w:txbxContent>
                  <w:p w:rsidR="00567EC8" w:rsidRDefault="00567EC8">
                    <w:pPr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V</w:t>
                    </w:r>
                  </w:p>
                </w:txbxContent>
              </v:textbox>
            </v:shape>
            <v:shape id="_x0000_s5433" type="#_x0000_t202" style="position:absolute;left:2684;top:8020;width:302;height:180" filled="f" stroked="f">
              <v:textbox style="mso-next-textbox:#_x0000_s5433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R</w:t>
                    </w:r>
                  </w:p>
                </w:txbxContent>
              </v:textbox>
            </v:shape>
            <v:shape id="_x0000_s5434" type="#_x0000_t202" style="position:absolute;left:3517;top:7821;width:179;height:179" filled="f" stroked="f">
              <v:textbox style="mso-next-textbox:#_x0000_s5434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T</w:t>
                    </w:r>
                  </w:p>
                </w:txbxContent>
              </v:textbox>
            </v:shape>
            <v:shape id="_x0000_s5435" type="#_x0000_t202" style="position:absolute;left:2421;top:8487;width:185;height:180" filled="f" stroked="f">
              <v:textbox style="mso-next-textbox:#_x0000_s5435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oval id="_x0000_s5436" style="position:absolute;left:2621;top:8460;width:144;height:144" filled="f"/>
            <v:oval id="_x0000_s5437" style="position:absolute;left:3836;top:8436;width:144;height:144" filled="f"/>
            <v:oval id="_x0000_s5438" style="position:absolute;left:3046;top:7903;width:144;height:144" filled="f"/>
            <v:oval id="_x0000_s5439" style="position:absolute;left:2902;top:8083;width:144;height:144" filled="f"/>
            <v:shape id="_x0000_s5440" type="#_x0000_t202" style="position:absolute;left:2828;top:7812;width:302;height:180" filled="f" stroked="f">
              <v:textbox style="mso-next-textbox:#_x0000_s5440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shape>
            <v:oval id="_x0000_s5441" style="position:absolute;left:3238;top:7668;width:144;height:144" filled="f"/>
            <v:oval id="_x0000_s5442" style="position:absolute;left:3414;top:7896;width:144;height:144" filled="f"/>
            <v:oval id="_x0000_s5443" style="position:absolute;left:3545;top:8067;width:144;height:144" filled="f"/>
            <v:shape id="_x0000_s5444" type="#_x0000_t202" style="position:absolute;left:3650;top:8028;width:179;height:179" filled="f" stroked="f">
              <v:textbox style="mso-next-textbox:#_x0000_s5444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U</w:t>
                    </w:r>
                  </w:p>
                </w:txbxContent>
              </v:textbox>
            </v:shape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6"/>
          <w:szCs w:val="16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 xml:space="preserve">wP‡Î </w:t>
      </w:r>
      <w:r>
        <w:rPr>
          <w:rFonts w:cs="Vrinda"/>
          <w:sz w:val="14"/>
          <w:szCs w:val="14"/>
        </w:rPr>
        <w:t xml:space="preserve">P </w:t>
      </w:r>
      <w:r>
        <w:rPr>
          <w:rFonts w:ascii="SutonnyMJ" w:hAnsi="SutonnyMJ" w:cs="SutonnyMJ"/>
          <w:sz w:val="18"/>
          <w:szCs w:val="18"/>
        </w:rPr>
        <w:t xml:space="preserve">n‡”Q wjgv wj.-Gi kxl© Kg©KZ©v| </w:t>
      </w:r>
      <w:r>
        <w:rPr>
          <w:rFonts w:cs="Vrinda"/>
          <w:sz w:val="14"/>
          <w:szCs w:val="14"/>
        </w:rPr>
        <w:t xml:space="preserve">S </w:t>
      </w:r>
      <w:r>
        <w:rPr>
          <w:rFonts w:ascii="SutonnyMJ" w:hAnsi="SutonnyMJ" w:cs="SutonnyMJ"/>
          <w:sz w:val="18"/>
          <w:szCs w:val="18"/>
        </w:rPr>
        <w:t xml:space="preserve">Ges </w:t>
      </w:r>
      <w:r>
        <w:rPr>
          <w:rFonts w:cs="Vrinda"/>
          <w:sz w:val="14"/>
          <w:szCs w:val="14"/>
        </w:rPr>
        <w:t xml:space="preserve">V </w:t>
      </w:r>
      <w:r>
        <w:rPr>
          <w:rFonts w:ascii="SutonnyMJ" w:hAnsi="SutonnyMJ" w:cs="SutonnyMJ"/>
          <w:sz w:val="18"/>
          <w:szCs w:val="18"/>
        </w:rPr>
        <w:t xml:space="preserve">n‡”Q wbæ¯—‡ii Kg©x| </w:t>
      </w:r>
      <w:r>
        <w:rPr>
          <w:rFonts w:cs="Vrinda"/>
          <w:sz w:val="14"/>
          <w:szCs w:val="14"/>
        </w:rPr>
        <w:t xml:space="preserve">T </w:t>
      </w:r>
      <w:r>
        <w:rPr>
          <w:rFonts w:ascii="SutonnyMJ" w:hAnsi="SutonnyMJ" w:cs="SutonnyMJ"/>
          <w:sz w:val="18"/>
          <w:szCs w:val="18"/>
        </w:rPr>
        <w:t>n‡”Q wbivcËv wefv‡Mi e¨e¯’vcK|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e¨e¯’vcbv‡K me©Rbxb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wP‡Î </w:t>
      </w:r>
      <w:r>
        <w:rPr>
          <w:rFonts w:cs="Vrinda"/>
          <w:sz w:val="14"/>
          <w:szCs w:val="14"/>
        </w:rPr>
        <w:t xml:space="preserve">Q </w:t>
      </w:r>
      <w:r>
        <w:rPr>
          <w:rFonts w:ascii="SutonnyMJ" w:hAnsi="SutonnyMJ" w:cs="SutonnyMJ"/>
          <w:sz w:val="18"/>
          <w:szCs w:val="18"/>
        </w:rPr>
        <w:t xml:space="preserve">Ges </w:t>
      </w:r>
      <w:r>
        <w:rPr>
          <w:rFonts w:cs="Vrinda"/>
          <w:sz w:val="14"/>
          <w:szCs w:val="14"/>
        </w:rPr>
        <w:t xml:space="preserve">R </w:t>
      </w:r>
      <w:r>
        <w:rPr>
          <w:rFonts w:ascii="SutonnyMJ" w:hAnsi="SutonnyMJ" w:cs="SutonnyMJ"/>
          <w:sz w:val="18"/>
          <w:szCs w:val="18"/>
        </w:rPr>
        <w:t xml:space="preserve">GKB mv‡_ </w:t>
      </w:r>
      <w:r>
        <w:rPr>
          <w:rFonts w:cs="Vrinda"/>
          <w:sz w:val="14"/>
          <w:szCs w:val="14"/>
        </w:rPr>
        <w:t xml:space="preserve">S </w:t>
      </w:r>
      <w:r>
        <w:rPr>
          <w:rFonts w:ascii="SutonnyMJ" w:hAnsi="SutonnyMJ" w:cs="SutonnyMJ"/>
          <w:sz w:val="18"/>
          <w:szCs w:val="18"/>
        </w:rPr>
        <w:t>†K wfbœ wfbœ Kvh© m¤úv`‡bi wb‡`©k cÖ`vb Ki‡j e¨e¯’vcbvi †Kvb bxwZi j•Nb n‡e?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Dwj­wLZ wjgv wj.-Gi ¸`v‡g Av¸b jvM‡j </w:t>
      </w:r>
      <w:r>
        <w:rPr>
          <w:rFonts w:cs="Vrinda"/>
          <w:sz w:val="14"/>
          <w:szCs w:val="14"/>
        </w:rPr>
        <w:t xml:space="preserve">V </w:t>
      </w:r>
      <w:r>
        <w:rPr>
          <w:rFonts w:ascii="SutonnyMJ" w:hAnsi="SutonnyMJ" w:cs="SutonnyMJ"/>
          <w:sz w:val="18"/>
          <w:szCs w:val="18"/>
        </w:rPr>
        <w:t xml:space="preserve">mivmwi </w:t>
      </w:r>
      <w:r>
        <w:rPr>
          <w:rFonts w:cs="Vrinda"/>
          <w:sz w:val="14"/>
          <w:szCs w:val="14"/>
        </w:rPr>
        <w:t xml:space="preserve">T </w:t>
      </w:r>
      <w:r>
        <w:rPr>
          <w:rFonts w:ascii="SutonnyMJ" w:hAnsi="SutonnyMJ" w:cs="SutonnyMJ"/>
          <w:sz w:val="18"/>
          <w:szCs w:val="18"/>
        </w:rPr>
        <w:t>†K Av¸b jvMvi msev` w`‡Z cvi‡e wK-bv? †Zvgvi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cÙv wj. g¨v‡bRvi wb‡qv‡Mi Rb¨ cwÎKvq weÁwß †`q| gvbe m¤ú` e¨e¯’vcbv wefvM weÁwßi †cÖw¶‡Z cÖvß  Av‡e`bcÎ evQvB K‡i| Gw`‡K g¨v‡bRvi c‡` †jvK wb‡qv‡Mi weÁwß †`qvq D³ c‡`i wbæ¯—‡ii Kg©KZ©v‡`i g‡a¨ Am‡š—vl I †¶vf †`Lv †`q|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Kg©xms¯’vb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Kg©‡Kw›`ªK †bZ…Z¡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cÙv wj. eZ©gv‡b Kg©x wbe©vP‡bi †Kvb avc AbymiY Ki‡e?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g¨v‡bRvi c‡` †jvK wb‡qv‡Mi weÁvwß‡Z Aa¯—b‡`i Am‡š—v‡li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wgRvb GKRb †Rbv‡ij g¨v‡bRvi| wZwb Zvi KviLvbvq wefvMxq cÖavb‡`i mv‡_ cÖvqB mfv K‡ib| mK‡ji civgk© †kv‡bb Ges KiYxq wbe©vPb K‡ib| wKš‘ KviLvbvi Drcv`b e¨e¯’vcK KviI mv‡_ Avjvc bv K‡i wb‡R GKvB Uv‡M©U wba©viY K‡i †`b Ges fq-fxwZ cÖ`k©‡bi gva¨‡g KvR Av`vq K‡ib| cÖ_g w`‡K KviLvbvi Drcv`b wKQyUv e„w× †c‡jI c‡i Zv n«vm †c‡Z _v‡K|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civgk©g~jK 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GKRb †bZvi SuywK MÖnY ¶gZv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wgR‡bi †bZ…‡Z¡i aib Kx?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Drcv`b e¨e¯’vc‡Ki †bZ…‡Z¡i aibwU Zzwg wK mg_©b K‡iv? hyw³mn e¨vL¨v K‡iv|</w:t>
      </w:r>
      <w:r>
        <w:rPr>
          <w:rFonts w:ascii="SutonnyMJ" w:hAnsi="SutonnyMJ" w:cs="SutonnyMJ"/>
          <w:spacing w:val="-6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 xml:space="preserve">XYZ </w:t>
      </w:r>
      <w:r>
        <w:rPr>
          <w:rFonts w:ascii="SutonnyMJ" w:hAnsi="SutonnyMJ" w:cs="SutonnyMJ"/>
          <w:sz w:val="18"/>
          <w:szCs w:val="18"/>
        </w:rPr>
        <w:t xml:space="preserve">wj. GKwU †cvkvK cÖ¯‘ZKvix cÖwZôvb| GLv‡b kÖwgK‡`i Rb¨ i‡q‡Q myôz Kg©cwi‡ek, PvKwii wbivcËv I cÖwk¶Y myweav| wKš‘ b¨vh¨ cvwikÖwgK I cwienb myweav bv _vKvq cÖvqB Kg©xiv Kv‡R Ag‡bv‡hvMx _v‡K| d‡j cÖvqB gvwjK-kÖwgK Am‡š—vl †`Lv †`q|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†evbvm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AvÍc~Y©Zvi Pvwn`v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XYZ </w:t>
      </w:r>
      <w:r>
        <w:rPr>
          <w:rFonts w:ascii="SutonnyMJ" w:hAnsi="SutonnyMJ" w:cs="SutonnyMJ"/>
          <w:sz w:val="18"/>
          <w:szCs w:val="18"/>
        </w:rPr>
        <w:t>wj. G †Kvb ai‡bi †cÖlYv`vb c×wZ we`¨gvb?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Dwj­wLZ mgm¨v mgvav‡b †Kvb ai‡bi †cÖlYv mnvqK e‡j Zzwg g‡b K‡iv? hyw³mn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†gix GKwU †cvkvK KviLvbvi cwiKíbv cÖYqb I wm×vš— MÖnY Kv‡Ri mv‡_ RwoZ KviLvbvwU 2015 mv‡j 11 j¶ wcm c¨v›U ˆZwii j¶¨gvÎv wba©viY K‡i| wb‡qvwRZ kÖwgKiv w`b-ivZ cwikÖg K‡i 31 †g ch©š— gvÎ 3 j¶ wcm c¨v›U ˆZwi‡Z m¶g nq| cwiPvjbv cl©` Kg©iZ Kg©KZ©v-Kg©Pvix‡`i †Kv‡bv Ae‡njvi cÖgvY Luy‡R cvbwb| GgZve¯’vq wba©vwiZ mg‡qi g‡a¨ j¶¨gvÎv AR©‡bi Rb¨ KZ…©c¶ wPwš—Z|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 GKwU wbiew”Qbœ cÖwµqv-e¨vL¨v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†gix †Kvb ¯—‡ii e¨e¯’vcK?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wba©vwiZ mg‡q cwiKíbv ev¯—evq‡b cÖwZôvbwUi KiYxq m¤ú‡K©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dvwng </w:t>
      </w:r>
      <w:r>
        <w:rPr>
          <w:rFonts w:cs="Vrinda"/>
          <w:sz w:val="14"/>
          <w:szCs w:val="14"/>
        </w:rPr>
        <w:t xml:space="preserve">"Z" </w:t>
      </w:r>
      <w:r>
        <w:rPr>
          <w:rFonts w:ascii="SutonnyMJ" w:hAnsi="SutonnyMJ" w:cs="SutonnyMJ"/>
          <w:sz w:val="18"/>
          <w:szCs w:val="18"/>
        </w:rPr>
        <w:t>wj.-Gi Gg.wW| cÖwZôvbwUi mvsMVwbK KvVv‡gv wbæiƒcÑ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>
          <v:group id="_x0000_s5445" style="position:absolute;left:0;text-align:left;margin-left:-.25pt;margin-top:2.4pt;width:228.45pt;height:109.95pt;z-index:251653632" coordorigin="6057,8955" coordsize="4569,2199">
            <v:shape id="_x0000_s5446" type="#_x0000_t202" style="position:absolute;left:7977;top:8955;width:720;height:262" filled="f">
              <v:textbox style="mso-next-textbox:#_x0000_s5446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Chairman</w:t>
                    </w:r>
                  </w:p>
                </w:txbxContent>
              </v:textbox>
            </v:shape>
            <v:shape id="_x0000_s5447" type="#_x0000_t202" style="position:absolute;left:8177;top:9478;width:330;height:205" filled="f">
              <v:textbox style="mso-next-textbox:#_x0000_s5447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MD</w:t>
                    </w:r>
                  </w:p>
                </w:txbxContent>
              </v:textbox>
            </v:shape>
            <v:shape id="_x0000_s5448" type="#_x0000_t202" style="position:absolute;left:6069;top:10176;width:780;height:367" filled="f">
              <v:textbox style="mso-next-textbox:#_x0000_s5448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Production</w:t>
                    </w:r>
                  </w:p>
                </w:txbxContent>
              </v:textbox>
            </v:shape>
            <v:shape id="_x0000_s5449" type="#_x0000_t202" style="position:absolute;left:6965;top:10176;width:780;height:367" filled="f">
              <v:textbox style="mso-next-textbox:#_x0000_s5449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Sales</w:t>
                    </w:r>
                  </w:p>
                </w:txbxContent>
              </v:textbox>
            </v:shape>
            <v:shape id="_x0000_s5450" type="#_x0000_t202" style="position:absolute;left:7913;top:10176;width:780;height:367" filled="f">
              <v:textbox style="mso-next-textbox:#_x0000_s5450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Purchase</w:t>
                    </w:r>
                  </w:p>
                </w:txbxContent>
              </v:textbox>
            </v:shape>
            <v:shape id="_x0000_s5451" type="#_x0000_t202" style="position:absolute;left:8831;top:10176;width:926;height:367" filled="f">
              <v:textbox style="mso-next-textbox:#_x0000_s5451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 Human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Resources</w:t>
                    </w:r>
                  </w:p>
                </w:txbxContent>
              </v:textbox>
            </v:shape>
            <v:shape id="_x0000_s5452" type="#_x0000_t202" style="position:absolute;left:9866;top:10176;width:760;height:367" filled="f">
              <v:textbox style="mso-next-textbox:#_x0000_s5452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 xml:space="preserve">GM </w:t>
                    </w:r>
                  </w:p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Finance</w:t>
                    </w:r>
                  </w:p>
                </w:txbxContent>
              </v:textbox>
            </v:shape>
            <v:shape id="_x0000_s5453" type="#_x0000_t32" style="position:absolute;left:8337;top:9233;width:0;height:230" o:connectortype="straight">
              <v:stroke endarrow="classic" endarrowwidth="narrow" endarrowlength="short"/>
            </v:shape>
            <v:shape id="_x0000_s5454" type="#_x0000_t32" style="position:absolute;left:8337;top:9687;width:0;height:230" o:connectortype="straight">
              <v:stroke endarrow="classic" endarrowwidth="narrow" endarrowlength="short"/>
            </v:shape>
            <v:shape id="_x0000_s5455" type="#_x0000_t32" style="position:absolute;left:6437;top:10542;width:0;height:216" o:connectortype="straight">
              <v:stroke endarrow="classic" endarrowwidth="narrow" endarrowlength="short"/>
            </v:shape>
            <v:shape id="_x0000_s5456" type="#_x0000_t32" style="position:absolute;left:6381;top:9939;width:3884;height:0" o:connectortype="straight"/>
            <v:shape id="_x0000_s5457" type="#_x0000_t32" style="position:absolute;left:6377;top:9936;width:0;height:230" o:connectortype="straight">
              <v:stroke endarrow="classic" endarrowwidth="narrow" endarrowlength="short"/>
            </v:shape>
            <v:shape id="_x0000_s5458" type="#_x0000_t32" style="position:absolute;left:7361;top:9939;width:0;height:230" o:connectortype="straight">
              <v:stroke endarrow="classic" endarrowwidth="narrow" endarrowlength="short"/>
            </v:shape>
            <v:shape id="_x0000_s5459" type="#_x0000_t32" style="position:absolute;left:8337;top:9932;width:0;height:230" o:connectortype="straight">
              <v:stroke endarrow="classic" endarrowwidth="narrow" endarrowlength="short"/>
            </v:shape>
            <v:shape id="_x0000_s5460" type="#_x0000_t32" style="position:absolute;left:9309;top:9939;width:0;height:230" o:connectortype="straight">
              <v:stroke endarrow="classic" endarrowwidth="narrow" endarrowlength="short"/>
            </v:shape>
            <v:shape id="_x0000_s5461" type="#_x0000_t32" style="position:absolute;left:10265;top:9939;width:0;height:230" o:connectortype="straight">
              <v:stroke endarrow="classic" endarrowwidth="narrow" endarrowlength="short"/>
            </v:shape>
            <v:group id="_x0000_s5462" style="position:absolute;left:6057;top:10756;width:1044;height:398" coordorigin="6021,9496" coordsize="1044,398">
              <v:shape id="_x0000_s5463" type="#_x0000_t202" style="position:absolute;left:6021;top:9715;width:330;height:179" filled="f">
                <v:textbox style="mso-next-textbox:#_x0000_s5463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64" type="#_x0000_t202" style="position:absolute;left:6381;top:9715;width:330;height:179" filled="f">
                <v:textbox style="mso-next-textbox:#_x0000_s5464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65" type="#_x0000_t202" style="position:absolute;left:6735;top:9715;width:330;height:179" filled="f">
                <v:textbox style="mso-next-textbox:#_x0000_s5465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66" type="#_x0000_t32" style="position:absolute;left:6173;top:9498;width:720;height:0" o:connectortype="straight"/>
              <v:shape id="_x0000_s5467" type="#_x0000_t32" style="position:absolute;left:6169;top:9498;width:0;height:216" o:connectortype="straight">
                <v:stroke endarrow="classic" endarrowwidth="narrow" endarrowlength="short"/>
              </v:shape>
              <v:shape id="_x0000_s5468" type="#_x0000_t32" style="position:absolute;left:6561;top:9499;width:0;height:216" o:connectortype="straight">
                <v:stroke endarrow="classic" endarrowwidth="narrow" endarrowlength="short"/>
              </v:shape>
              <v:shape id="_x0000_s5469" type="#_x0000_t32" style="position:absolute;left:6897;top:9496;width:0;height:216" o:connectortype="straight">
                <v:stroke endarrow="classic" endarrowwidth="narrow" endarrowlength="short"/>
              </v:shape>
            </v:group>
            <v:shape id="_x0000_s5470" type="#_x0000_t32" style="position:absolute;left:7525;top:10542;width:0;height:216" o:connectortype="straight">
              <v:stroke endarrow="classic" endarrowwidth="narrow" endarrowlength="short"/>
            </v:shape>
            <v:group id="_x0000_s5471" style="position:absolute;left:7145;top:10756;width:1044;height:398" coordorigin="6021,9496" coordsize="1044,398">
              <v:shape id="_x0000_s5472" type="#_x0000_t202" style="position:absolute;left:6021;top:9715;width:330;height:179" filled="f">
                <v:textbox style="mso-next-textbox:#_x0000_s5472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73" type="#_x0000_t202" style="position:absolute;left:6381;top:9715;width:330;height:179" filled="f">
                <v:textbox style="mso-next-textbox:#_x0000_s5473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74" type="#_x0000_t202" style="position:absolute;left:6735;top:9715;width:330;height:179" filled="f">
                <v:textbox style="mso-next-textbox:#_x0000_s5474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75" type="#_x0000_t32" style="position:absolute;left:6173;top:9498;width:720;height:0" o:connectortype="straight"/>
              <v:shape id="_x0000_s5476" type="#_x0000_t32" style="position:absolute;left:6169;top:9498;width:0;height:216" o:connectortype="straight">
                <v:stroke endarrow="classic" endarrowwidth="narrow" endarrowlength="short"/>
              </v:shape>
              <v:shape id="_x0000_s5477" type="#_x0000_t32" style="position:absolute;left:6561;top:9499;width:0;height:216" o:connectortype="straight">
                <v:stroke endarrow="classic" endarrowwidth="narrow" endarrowlength="short"/>
              </v:shape>
              <v:shape id="_x0000_s5478" type="#_x0000_t32" style="position:absolute;left:6897;top:9496;width:0;height:216" o:connectortype="straight">
                <v:stroke endarrow="classic" endarrowwidth="narrow" endarrowlength="short"/>
              </v:shape>
            </v:group>
            <v:shape id="_x0000_s5479" type="#_x0000_t32" style="position:absolute;left:8565;top:10545;width:0;height:216" o:connectortype="straight">
              <v:stroke endarrow="classic" endarrowwidth="narrow" endarrowlength="short"/>
            </v:shape>
            <v:shape id="_x0000_s5480" type="#_x0000_t32" style="position:absolute;left:9427;top:10545;width:0;height:216" o:connectortype="straight">
              <v:stroke endarrow="classic" endarrowwidth="narrow" endarrowlength="short"/>
            </v:shape>
            <v:shape id="_x0000_s5481" type="#_x0000_t32" style="position:absolute;left:10245;top:10550;width:0;height:216" o:connectortype="straight">
              <v:stroke endarrow="classic" endarrowwidth="narrow" endarrowlength="short"/>
            </v:shape>
            <v:group id="_x0000_s5482" style="position:absolute;left:8265;top:10756;width:710;height:398" coordorigin="8265,10756" coordsize="710,398">
              <v:shape id="_x0000_s5483" type="#_x0000_t202" style="position:absolute;left:8265;top:10975;width:330;height:179" filled="f">
                <v:textbox style="mso-next-textbox:#_x0000_s5483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84" type="#_x0000_t202" style="position:absolute;left:8645;top:10975;width:330;height:179" filled="f">
                <v:textbox style="mso-next-textbox:#_x0000_s5484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85" type="#_x0000_t32" style="position:absolute;left:8409;top:10758;width:389;height:0" o:connectortype="straight"/>
              <v:shape id="_x0000_s5486" type="#_x0000_t32" style="position:absolute;left:8413;top:10758;width:0;height:216" o:connectortype="straight">
                <v:stroke endarrow="classic" endarrowwidth="narrow" endarrowlength="short"/>
              </v:shape>
              <v:shape id="_x0000_s5487" type="#_x0000_t32" style="position:absolute;left:8795;top:10756;width:0;height:216" o:connectortype="straight">
                <v:stroke endarrow="classic" endarrowwidth="narrow" endarrowlength="short"/>
              </v:shape>
            </v:group>
            <v:group id="_x0000_s5488" style="position:absolute;left:9078;top:10756;width:710;height:398" coordorigin="8265,10756" coordsize="710,398">
              <v:shape id="_x0000_s5489" type="#_x0000_t202" style="position:absolute;left:8265;top:10975;width:330;height:179" filled="f">
                <v:textbox style="mso-next-textbox:#_x0000_s5489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90" type="#_x0000_t202" style="position:absolute;left:8645;top:10975;width:330;height:179" filled="f">
                <v:textbox style="mso-next-textbox:#_x0000_s5490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91" type="#_x0000_t32" style="position:absolute;left:8409;top:10758;width:389;height:0" o:connectortype="straight"/>
              <v:shape id="_x0000_s5492" type="#_x0000_t32" style="position:absolute;left:8413;top:10758;width:0;height:216" o:connectortype="straight">
                <v:stroke endarrow="classic" endarrowwidth="narrow" endarrowlength="short"/>
              </v:shape>
              <v:shape id="_x0000_s5493" type="#_x0000_t32" style="position:absolute;left:8795;top:10756;width:0;height:216" o:connectortype="straight">
                <v:stroke endarrow="classic" endarrowwidth="narrow" endarrowlength="short"/>
              </v:shape>
            </v:group>
            <v:group id="_x0000_s5494" style="position:absolute;left:9916;top:10756;width:710;height:398" coordorigin="8265,10756" coordsize="710,398">
              <v:shape id="_x0000_s5495" type="#_x0000_t202" style="position:absolute;left:8265;top:10975;width:330;height:179" filled="f">
                <v:textbox style="mso-next-textbox:#_x0000_s5495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96" type="#_x0000_t202" style="position:absolute;left:8645;top:10975;width:330;height:179" filled="f">
                <v:textbox style="mso-next-textbox:#_x0000_s5496" inset="0,0,0,0">
                  <w:txbxContent>
                    <w:p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5497" type="#_x0000_t32" style="position:absolute;left:8409;top:10758;width:389;height:0" o:connectortype="straight"/>
              <v:shape id="_x0000_s5498" type="#_x0000_t32" style="position:absolute;left:8413;top:10758;width:0;height:216" o:connectortype="straight">
                <v:stroke endarrow="classic" endarrowwidth="narrow" endarrowlength="short"/>
              </v:shape>
              <v:shape id="_x0000_s5499" type="#_x0000_t32" style="position:absolute;left:8795;top:10756;width:0;height:216" o:connectortype="straight">
                <v:stroke endarrow="classic" endarrowwidth="narrow" endarrowlength="short"/>
              </v:shape>
            </v:group>
          </v:group>
        </w:pic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cs="Vrinda"/>
          <w:sz w:val="14"/>
          <w:szCs w:val="14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cÖwZôvbwU‡Z mvsMVwbK wPÎ †gvZv‡eK wewfbœ wefv‡Mi m‡½ †hvM‡hvM Kiv nq| weµq wefv‡Mi cÖ‡Z¨K </w:t>
      </w:r>
      <w:r>
        <w:rPr>
          <w:rFonts w:cs="Vrinda"/>
          <w:sz w:val="14"/>
          <w:szCs w:val="14"/>
          <w:lang w:val="it-IT"/>
        </w:rPr>
        <w:t xml:space="preserve">AGM </w:t>
      </w:r>
      <w:r>
        <w:rPr>
          <w:rFonts w:ascii="SutonnyMJ" w:hAnsi="SutonnyMJ" w:cs="SutonnyMJ"/>
          <w:sz w:val="18"/>
          <w:szCs w:val="18"/>
          <w:lang w:val="it-IT"/>
        </w:rPr>
        <w:t xml:space="preserve">-Gi Aax‡b 20 Rb K‡i gv‡K©wUs Awdmvi Av‡Q| wKš‘ B`vbxs Z`viwKi Afv‡e weµq n«vm cv‡”Q Ges j¶¨gvÎv Abyhvqx weµq wefvM KvR Ki‡Z cvi‡Q bv|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djveZ©b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†hvMv‡hvM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'Z' </w:t>
      </w:r>
      <w:r>
        <w:rPr>
          <w:rFonts w:ascii="SutonnyMJ" w:hAnsi="SutonnyMJ" w:cs="SutonnyMJ"/>
          <w:sz w:val="18"/>
          <w:szCs w:val="18"/>
        </w:rPr>
        <w:t xml:space="preserve">wj.-Gi </w:t>
      </w:r>
      <w:r>
        <w:rPr>
          <w:rFonts w:cs="Vrinda"/>
          <w:sz w:val="14"/>
          <w:szCs w:val="14"/>
        </w:rPr>
        <w:t xml:space="preserve">G. M. </w:t>
      </w:r>
      <w:r>
        <w:rPr>
          <w:rFonts w:ascii="SutonnyMJ" w:hAnsi="SutonnyMJ" w:cs="SutonnyMJ"/>
          <w:sz w:val="18"/>
          <w:szCs w:val="18"/>
        </w:rPr>
        <w:t xml:space="preserve">Drcv`b I </w:t>
      </w:r>
      <w:r>
        <w:rPr>
          <w:rFonts w:cs="Vrinda"/>
          <w:sz w:val="14"/>
          <w:szCs w:val="14"/>
        </w:rPr>
        <w:t xml:space="preserve">G. M. </w:t>
      </w:r>
      <w:r>
        <w:rPr>
          <w:rFonts w:ascii="SutonnyMJ" w:hAnsi="SutonnyMJ" w:cs="SutonnyMJ"/>
          <w:sz w:val="18"/>
          <w:szCs w:val="18"/>
        </w:rPr>
        <w:t>weµq Gi g‡a¨ †Kvb ai‡bi †hvMv‡hvM cwijw¶Z nq?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'Z' </w:t>
      </w:r>
      <w:r>
        <w:rPr>
          <w:rFonts w:ascii="SutonnyMJ" w:hAnsi="SutonnyMJ" w:cs="SutonnyMJ"/>
          <w:sz w:val="18"/>
          <w:szCs w:val="18"/>
        </w:rPr>
        <w:t>wj.-Gi weµq evov‡bvi Rb¨ mgš^‡qi †Kvb †KŠkj MÖnY Kiv †h‡Z cv‡i?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ingvb MÖ“c-Gi †evW© mfvq 2013 mv‡j 5 j¶ BDwbU cY¨ Drcv`b I wecY‡bi Rb¨ wm×vš— M„nxZ nq| Ryb gv‡m †`Lv hvq, Drcv`b wefvM 2.5 j¶ BDwbU cY¨ Drcv`b K‡i‡Q| wKš‘ weµq wefv‡M Rbkw³ Kg _vKvq †Póv K‡iI Zvi gvÎ 1.5 j¶ BDwbU cY¨ weµq Ki‡Z mg_© nq| Z`š— K‡i Rvbv hvq, mvgwMÖK welq †hfv‡e we‡ePbv Kiv `iKvi wQj Zv nqwb| welqwU wb‡q KZ…©c¶ wPwýZ|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B›Uvi‡bU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†h‡Kv‡bv `jxq cÖ‡Póvq mgš^q Acwinvh©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e¨e¯’vcbvi †Kvb Kv‡Ri djkÖ“wZ‡Z KZ…©c‡¶i wbKU mgm¨v wPwýZ n‡q‡Q?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mgš^‡qi †Kvb bxwZ h_vh_fv‡e AbymiY Ki‡j cÖwZôvbwU eZ©gvb mgm¨v Gov‡Z cvi‡e?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356 c†Ó¤vi 29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304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232 c†Ó¤vi 18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448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253 c†Ó¤vi 24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330 c†Ó¤vi 28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356 c†Ó¤vi 30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278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407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428 c†Ó¤vi 23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27. </w:t>
            </w:r>
            <w:r>
              <w:rPr>
                <w:rFonts w:ascii="SutonnyMJ" w:hAnsi="SutonnyMJ" w:cs="SutonnyMJ"/>
                <w:sz w:val="26"/>
                <w:szCs w:val="26"/>
              </w:rPr>
              <w:t>ivRkvnx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Av‡idzj Bmjvg GKwU †emiKvwi cÖwZôv‡bi gnve¨e¯’vcK| wZwb cÖwZôvbwUi Dbœq‡bi ¯^v‡_© me©`v KvR K‡i hvb| cÖwZôv‡bi Dbœq‡bi K_v gv_vq †i‡L wewfbœ ¯—‡i `vwqZ¡cÖvß Kg©KZ©v I Kg©Pvix‡`i mv‡_ Av‡jvPbv K‡i †hwU cÖwZôv‡bi Rb¨ g½jKi †m wel‡q wm×vš— †bb| mvaviY kÖwgK‡`i †Kv‡bv Afve Awf‡hvM _vK‡j †m wel‡qI †LuvRLei †bb| d‡j cÖwZôv‡bi Dci †_‡K wbP ch©š— mK‡j Lywk| 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ZË¡veavb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Ôwb‡`©kbv memgqB wbæMvgx cÖwµqvÕÑ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GKRb †bZv wn‡m‡e Rbve Av‡idzj Bmjvg †Kvb ai‡bi †bZ…‡Z¡ wek¦vmx?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Av‡idzj Bmjv‡gi g‡a¨ †bZ…‡Z¡i †h ¸Y¸‡jv j¶Yxq †m¸‡jv wb‡Ri g‡Zv K‡i Zz‡j a‡iv|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kvwKj Lvb kvwKj G›UvicÖvB‡Ri KY©avi| wZwb cÖwZôvb‡K myôzfv‡e cwiPvjbvi Rb¨ cwiPvjK, mwPemn wewfbœ wefv‡Mi Kv‡R ¯^ ¯^ Kg©KZ©v I Kg©Pvix wb‡qvM †`b| Zv‡`i Kv‡Ri Rb¨ †hme hš¿cvwZ, KuvPvgvj I g~ja‡bi cÖ‡qvRb nq Zv mgqg‡Zv mieivn K‡ib| bxwZwba©viKiv cÖwZôv‡bi Rb¨ †h wm×vš— MÖnY K‡ib Zv mK‡j wg‡j ev¯—evq‡bi Rb¨ KvR K‡ib| d‡j cÖwZôvbwU mvdj¨ cvq| 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we‡K›`ªxKiY Kv‡K e‡j?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kvwKj Lvb †Kvb ¯—‡ii e¨e¯’vcK?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cÖwZôvbwU‡Z bxwZwba©viK †K Ges Kviv †mwU ev¯—evqb K‡ib?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72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ebjZv †mb GKwU eywUK k‡ci gvwjK| 10 Rb weµqKg©x H cÖwZôv‡b mKvj 8Uv n‡Z weKvj 5Uv ch©š— KvR K‡i| C‡`i mgq Kg©x‡`i ivZ 12Uv Aewa weµ‡q e¨¯— _vK‡Z nq| ZvB ebjZv †mb D³ mg‡q Kg©x‡`i weµ‡qi Ici 5% Kwgkb cÖ`v‡bi wm×vš— MÖnY K‡ib|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</w:rPr>
        <w:t>ZË¡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ÔAfve †_‡KB †cÖlYv m„wóÕÑe¨vL¨v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ebjZv †mb C‡`i mgq Kg©x‡`i KvR myôzfv‡e Av`v‡q †Kvb ai‡bi †cÖlYvi e¨e¯’v wb‡q‡Qb?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ebjZv †m‡bi Dwj­wLZ wm×vš—wUi h_v_©Zv g~j¨vqb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wb‡Pi wP‡Î GKwU Pµ †`Lv‡bv n‡q‡Q| PµwU fv‡jv K‡i j¶ K‡iv Ges (M) I (N) bs cÖ‡kœi DËi wP‡Îi Av‡jv‡K cÖ`vb K‡iv:</w:t>
      </w:r>
    </w:p>
    <w:p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>
          <v:group id="_x0000_s5500" style="position:absolute;left:0;text-align:left;margin-left:42.95pt;margin-top:1.15pt;width:116.25pt;height:93.4pt;z-index:251654656" coordorigin="2393,7153" coordsize="2325,1868">
            <v:oval id="_x0000_s5501" style="position:absolute;left:2670;top:7236;width:1785;height:1785" filled="f" strokeweight=".5pt"/>
            <v:shape id="_x0000_s5502" type="#_x0000_t202" style="position:absolute;left:3293;top:7153;width:585;height:218" strokeweight=".5pt">
              <v:textbox style="mso-next-textbox:#_x0000_s5502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cwiKíbv</w:t>
                    </w:r>
                  </w:p>
                </w:txbxContent>
              </v:textbox>
            </v:shape>
            <v:shape id="_x0000_s5503" type="#_x0000_t202" style="position:absolute;left:3983;top:7535;width:585;height:218" strokeweight=".5pt">
              <v:textbox style="mso-next-textbox:#_x0000_s5503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msMVb</w:t>
                    </w:r>
                  </w:p>
                </w:txbxContent>
              </v:textbox>
            </v:shape>
            <v:shape id="_x0000_s5504" type="#_x0000_t202" style="position:absolute;left:4133;top:8150;width:585;height:218" strokeweight=".5pt">
              <v:textbox style="mso-next-textbox:#_x0000_s5504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5505" type="#_x0000_t202" style="position:absolute;left:3746;top:8705;width:585;height:218" strokeweight=".5pt">
              <v:textbox style="mso-next-textbox:#_x0000_s5505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†bZ…Z¡ `vb</w:t>
                    </w:r>
                  </w:p>
                </w:txbxContent>
              </v:textbox>
            </v:shape>
            <v:shape id="_x0000_s5506" type="#_x0000_t202" style="position:absolute;left:2748;top:8695;width:585;height:218" strokeweight=".5pt">
              <v:textbox style="mso-next-textbox:#_x0000_s5506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†cÖlYv</w:t>
                    </w:r>
                  </w:p>
                </w:txbxContent>
              </v:textbox>
            </v:shape>
            <v:shape id="_x0000_s5507" type="#_x0000_t202" style="position:absolute;left:2393;top:8060;width:630;height:218" strokeweight=".5pt">
              <v:textbox style="mso-next-textbox:#_x0000_s5507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mgš^q mvab</w:t>
                    </w:r>
                  </w:p>
                </w:txbxContent>
              </v:textbox>
            </v:shape>
            <v:shape id="_x0000_s5508" type="#_x0000_t202" style="position:absolute;left:2513;top:7475;width:630;height:218" strokeweight=".5pt">
              <v:textbox style="mso-next-textbox:#_x0000_s5508" inset=".72pt,.72pt,.72pt,.72pt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</v:shape>
            <v:line id="_x0000_s5509" style="position:absolute;flip:y" from="3166,7270" to="3293,7330" strokeweight=".5pt">
              <v:stroke endarrow="classic" endarrowwidth="narrow" endarrowlength="short"/>
            </v:line>
            <v:line id="_x0000_s5510" style="position:absolute" from="4106,7420" to="4238,7530" strokeweight=".5pt">
              <v:stroke endarrow="classic" endarrowwidth="narrow" endarrowlength="short"/>
            </v:line>
            <v:line id="_x0000_s5511" style="position:absolute" from="4451,8050" to="4463,8165" strokeweight=".5pt">
              <v:stroke endarrow="classic" endarrowwidth="narrow" endarrowlength="short"/>
            </v:line>
            <v:line id="_x0000_s5512" style="position:absolute;flip:x" from="4258,8595" to="4326,8700" strokeweight=".5pt">
              <v:stroke endarrow="classic" endarrowwidth="narrow" endarrowlength="short"/>
            </v:line>
            <v:line id="_x0000_s5513" style="position:absolute;flip:x y" from="3163,8920" to="3291,8990" strokeweight=".5pt">
              <v:stroke endarrow="classic" endarrowwidth="narrow" endarrowlength="short"/>
            </v:line>
            <v:line id="_x0000_s5514" style="position:absolute;flip:y" from="2726,7705" to="2773,7825" strokeweight=".5pt">
              <v:stroke endarrow="classic" endarrowwidth="narrow" endarrowlength="short"/>
            </v:line>
            <v:line id="_x0000_s5515" style="position:absolute;flip:x y" from="2683,8305" to="2726,8425" strokeweight=".5pt">
              <v:stroke endarrow="classic" endarrowwidth="narrow" endarrowlength="short"/>
            </v:line>
          </v:group>
        </w:pict>
      </w:r>
    </w:p>
    <w:p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6M-</w:t>
      </w:r>
      <w:r>
        <w:rPr>
          <w:rFonts w:ascii="SutonnyMJ" w:hAnsi="SutonnyMJ" w:cs="SutonnyMJ"/>
          <w:sz w:val="18"/>
          <w:szCs w:val="18"/>
        </w:rPr>
        <w:t>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Ôe¨e¯’vcbv me©RbxbÕÑ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P‡µi </w:t>
      </w:r>
      <w:r>
        <w:rPr>
          <w:rFonts w:cs="Vrinda"/>
          <w:sz w:val="16"/>
          <w:szCs w:val="16"/>
        </w:rPr>
        <w:t xml:space="preserve">X </w:t>
      </w:r>
      <w:r>
        <w:rPr>
          <w:rFonts w:ascii="SutonnyMJ" w:hAnsi="SutonnyMJ" w:cs="SutonnyMJ"/>
          <w:sz w:val="18"/>
          <w:szCs w:val="18"/>
        </w:rPr>
        <w:t>wPwýZ N‡i †Kvb KvRwUi Abycw¯’wZ i‡q‡Q? e¨vL¨v K‡iv|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6"/>
          <w:szCs w:val="16"/>
        </w:rPr>
        <w:t>Y</w:t>
      </w:r>
      <w:r>
        <w:rPr>
          <w:rFonts w:cs="Vrinda"/>
          <w:sz w:val="14"/>
          <w:szCs w:val="14"/>
        </w:rPr>
        <w:t xml:space="preserve"> </w:t>
      </w:r>
      <w:r>
        <w:rPr>
          <w:rFonts w:ascii="SutonnyMJ" w:hAnsi="SutonnyMJ" w:cs="SutonnyMJ"/>
          <w:sz w:val="18"/>
          <w:szCs w:val="18"/>
        </w:rPr>
        <w:t>wPwýZ N‡ii Kv‡Ri mv‡_ cwiKíbvi m¤úK© Kx?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BmgvBj †nv‡mb Zvi cÖwZôv‡bi Drcv`b, cwiKíbv Abyhvqx m¤úv`b Ki‡Qb| wZwb ¸i“Z¡c~Y© KvR¸‡jv‡K wPwýZ K‡i mgq wba©viY K‡ib| G‡Z cÖ‡qvRbxq A‡_©i †hvMvb Kg nIqvq mdjZvi mv‡_ Kvh© m¤úv`‡b wKQyUv Î“wU †`Lv w`‡q‡Q| wZwb wbqš¿Y AviI djcÖm~ Kivi j‡¶¨ fwel¨‡Z wba©vwiZ KvR¸‡jv‡K msL¨vMZfv‡e cÖKv‡ki wm×vš— MÖnY Ki‡Qb| 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AwWU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ev‡RU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BmgvBj †nv‡mb wbqš¿‡Yi †Kvb †KŠkj e¨envi Ki‡Qb?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wbqš¿Y AviI Kvh©Ki Ki‡Z Rbve BmgvBj †nv‡mb KZ…©K wm×v‡š—i †hŠw³KZv e¨vL¨v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†gNbv MÖ“c Ae †Kv¤úvwb GKwU we‡`wk †Kv¤úvwbi KvQ †_‡K cY¨ ißvwbi AW©vi †c‡q‡Q| wKš‘ †Kv¤úvwbi gvwjK H mgq Amy¯’Zvi Kvi‡Y wPwKrmvi Rb¨ †`‡ki evB‡i Ae¯’vb KiwQ‡jb| †Kv¤úvwbi e¨e¯’vcK ZvB H gyn~‡Z© cY¨ ißvwb msµvš— †Kv‡bv wm×vš— Zv‡`i Rvbv‡Z cviwQ‡jb bv| Gw`‡K cÖwZ‡hvwMZvg~jK evRv‡ii Kvi‡Y ißvwbi AW©vi nvZQvov nIqvi Avk¼v i‡q‡Q| 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MÖnY †Kvb ai‡bi cÖwµqv?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ÔcwiKíbv me©`vB fwel¨rgyLxÕÑ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c‡Y¨i AW©vi MÖnY ev evwZ‡j †gNbv MÖ“‡ci e¨e¯’vc‡Ki f‚wgKv Kx n‡Z cv‡i e‡j Zzwg g‡b K‡iv?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Av‡jv‡K GKRb e¨e¯’vc‡Ki mwVK mg‡q mwVK wm×vš— MÖn‡Yi cÖ‡qvRbxqZv Av‡jvPbv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Zv‡ni GKwU †mevmvgMÖx Drcv`b cÖwZôv‡bi gvwjK| wZwb Drcv`bKvh© cwiPvjbvi mgq Drcv`b mswk­ó mKj wefv‡Mi mv‡_ mvgÄm¨ weavb K‡ib| mK‡ji cwiKíbvi Av‡jv‡K Zv ev¯—evqb K‡ib| d‡j †`Lv hvq wg. Zv‡ni cÖwZ eQi Zvi cÖwZôv‡bi Drcv`b e„w×i cwiKíbv †bb Ges mK‡ji mn‡hvwMZvq Zv ev¯—evqb K‡ib| 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D‡Ï‡k¨i HK¨ 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¯^Ztù‚Z© mgš^q DËg mgš^‡q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wg. Zv‡ni mgš^q‡K Kvh©Ki Kivi Rb¨ mgš^‡qi †Kvb c~e©kZ©wU MÖnY K‡ib?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wg. Zv‡n‡ii cÖwZôv‡b Drcv`b e„w×‡Z mgš^‡qi ¸i“Z¡ KZUzKz? we‡k­lY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Drcv`b e¨e¯’vcK Kg©x‡`i mgfv‡e g~j¨vqb bv Kivq Kg©xivI Zvi Av‡`k cvj‡b †Zgb AvMÖnx n‡jv bv| d‡j Drcv`bKvh© e¨vnZ n‡”Q| GgZve¯’vq cÖwZôvbwU cÖ‡qvRbxq c`‡¶c MÖn‡Yi cvkvcvwk mywbw`©ófv‡e e¨e¯’vcbv cwiPvj‡Ki ¶gZv cÖ‡qv‡Mi wm×vš— MÖnY K‡i‡Qb| 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AvaywbK e¨e¯’vcbvi RbK m¤ú‡K©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Drcv`b e¨e¯’vc‡Ki †Kvb bxwZ jw•NZ nIqvq Drcv`bKvh© e¨vnZ n‡q‡Q?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cÖvwZôvwbK j¶¨vR©‡b e¨e¯’vcbv cwiPvj‡Ki KZ…©Z¡ evov‡bvi wm×vš— KZUzKz ¸i“Z¡c~Y©?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9.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†Kwg‡Kv dvg©v wj. Drcv`b wefv‡M GKRb e¨e¯’vcK I K‡qKRb kÖwgK </w:t>
      </w:r>
      <w:r>
        <w:rPr>
          <w:rFonts w:ascii="SutonnyMJ" w:hAnsi="SutonnyMJ" w:cs="SutonnyMJ"/>
          <w:spacing w:val="-4"/>
          <w:sz w:val="18"/>
          <w:szCs w:val="18"/>
        </w:rPr>
        <w:t>wb‡qv‡Mi wm×vš— MÖnY K‡i| †Kv¤úvwb e¨e¯’vcK c‡`i †¶‡Î cÖwZôvb m¤ú‡K© aviYv</w:t>
      </w:r>
      <w:r>
        <w:rPr>
          <w:rFonts w:ascii="SutonnyMJ" w:hAnsi="SutonnyMJ" w:cs="SutonnyMJ"/>
          <w:spacing w:val="-2"/>
          <w:sz w:val="18"/>
          <w:szCs w:val="18"/>
        </w:rPr>
        <w:t xml:space="preserve"> Av‡Q Ggb e¨w³ wb‡qvM w`‡Z Pvb wKš‘ kÖwg‡Ki †¶‡Î cÖwZôvb Zv‡`i cQ›` bq| 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 msMÖn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ÔcÖwk¶Y Kg©x‡`i `¶Zv e„w× K‡iÕÑ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e¨e¯’vcK wb‡qv‡Mi †¶‡Î Kg©x msMÖ‡ni †Kvb Drm e¨en„Z n‡e?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†Kwg‡Kv dvg©v wj. kÖwgK wbe©vP‡b Kg©ms¯’v‡bi †Kvb cÖwµqv Aej¤^b Ki‡e?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wKiY I wg. wniY `ywU cÖwZôv‡bi gvwjK| wKi‡Yi cÖwZôv‡bi Kg©xiv Zvi cÖZ¨¶ ZË¡veavb, wb‡`©kbv I wbqš¿Yvaxb †_‡K Kvh© m¤úv`b K‡ib| wg. wni‡Yi cÖwZôv‡b Kg©x‡`i‡K ZË¡veavb, wb‡`©kbv I wbqš¿‡Y mnvqZv Kivi Rb¨ GKRb we‡klÁ Kg©x Av‡Qb| wg. wniY we‡klÁ Kg©x‡K wbe©vnxi `vwqZ¡ Ac©Y K‡i‡Qb| 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msMVb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Kvh©wfwËK msMVb Kv‡K e‡j?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wg. wKi‡Yi msMVb KvVv‡gv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GKwU e„n`vqZb KvwiMwi cÖwZôv‡bi Rb¨ DÏxc‡Ki msMVb `ywUi †KvbwU AwaKZi DËg n‡e e‡j Zzwg g‡b K‡iv? aib D‡j­Lc~e©K hyw³ †`LvI|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11.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wg. †kvfb †hvMv‡hv‡M B‡jKUªwbK cÖhyw³‡K memgq AMÖvwaKvi †`b| wZwb Zvi e¨emvwqK c¶¸‡jvi mv‡_ B›Uvi‡bU cÖhyw³i mvnv‡h¨ wbR¯^ I‡qe wVKvbv e¨envi K‡i Z_¨ Av`vb-cÖ`vb K‡ib| B`vbxs wZwb cY¨ Avg`vwb Kivi wm×vš— wb‡q‡Qb| 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MY‡hvMv‡hvM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wØgyLx †hvMv‡hvM m¤ú‡K©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e¨en„Z B‡jKUªwbK †hvMv‡hvM c×wZwU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wg. †kvfb Zvi cQ›`g‡Zv †hvMv‡hvM gva¨g e¨envi K‡i Avg`vwb cÖwµqv m¤úbœ Ki‡Z cvi‡e?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357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233 c†Ó¤vi 20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382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234 c†Ó¤vi 21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449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279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428 c†Ó¤vi 24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254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330 c†Ó¤vi 29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304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408 c†Ó¤vi 27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28. </w:t>
            </w:r>
            <w:r>
              <w:rPr>
                <w:rFonts w:ascii="SutonnyMJ" w:hAnsi="SutonnyMJ" w:cs="SutonnyMJ"/>
                <w:sz w:val="26"/>
                <w:szCs w:val="26"/>
              </w:rPr>
              <w:t>cvebv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1.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>Rbve Kgj GKwU cÖwZôv‡bi Drcv`b e¨e¯’vcK| wZwb Kg©x‡`i mgfv‡e g~j¨vqb K‡ib bv| GRb¨ Kg©xiv Rbve Kg‡ji Av‡`k cvj‡b †Zgb AvMÖnx nq bv| d‡j Drcv`bKv‡h© †Zgb AMÖMwZ n‡”Q bv| GgZve¯’vq cÖwZôvbwU cÖ‡qvRbxq c`‡¶c MÖn‡Yi cvkvcvwk mywbw`©ófv‡e e¨e¯’vcK‡`i ¶gZv cÖ`v‡bi wm×vš— MÖnY K‡i‡Q|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e¨e¯’vcbv Pµ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e¨e¯’vcbv GKwU †ckv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Drcv`b e¨e¯’vi †Kvb bxwZ jw•NZ nIqvq Drcv`bKvh© e¨vnZ n‡q‡Q?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e¨e¯’vcbv cwiPvj‡Ki KZ©„Z¡ evov‡bvi wm×vš— cÖvwZôvwbK j¶¨vR©‡b KZUzKz ¸i“Z¡c~Y©?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2.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mv‡qg GKwU †Kvì wWª¼m †Kv¤úvwbi µq e¨e¯’vcK| cÖwZôvbwUi cwiPvjbv cl©` Kg©KZ©v‡`i `¶Zv I Kg©KzkjZvi cÖwZ m¤§vb †`Lvb| cÖwZôv‡bi ¯^v‡_© †h‡Kv‡bv wm×vš— †bIqvi ¶gZv Kg©KZ©v‡`i †`Iqv Av‡Q| `vg Zzjbvg~jK Kg nIqvq wg. mv‡qg we‡`k †_‡K 15 Ub †Kvì wWª¼m Avg`vwb K‡ib| wKš‘ 1 gv‡mi g‡a¨ kxZ G‡m hvIqvq †Kvì wWª¼m Gi wewµ K‡g hvq| d‡j †Kv¤úvwbwU ¶wZi m¤§yLxb nq|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wb‡`©kbvi HK¨ bxwZ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ˆeÁvwbK e¨e¯’vcbv ej‡Z Kx †evS?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e¨e¯’vcbvi †Kvb bxwZi cÖwZdjb N‡U‡Q?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ewY©Z cÖwZôvbwUi †jvKmv‡bi Rb¨ µq e¨e¯’vc‡Ki †Kvb ¸‡Yi Afve `vqx e‡j Zzwg g‡b K‡iv?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3.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Kv‡`i GKRb e¨emvqx| wZwb bZzb Av‡iKwU e¨emvq Kivi wPš—v Ki‡Qb| ivRkvnx‡Z †h‡nZz Avg Drcbœ nq †ewk ZvB Rbve Kv‡`i ivRkvnx‡Z GKwU Rym ˆZwii KviLvbv MVb Ki‡jb| †h‡nZz Rbve Kv‡`‡ii Ab¨ †Kvb †Rjv †_‡K Avg msMÖn Ki‡Z n‡”Q bv| ZvB wZwb mn‡RB mdj n‡Z cvi‡jb|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Af¨š—ixY Av‡qi nvi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¯^vaxb cÖK‡íi †¶‡Î wewb‡qvM wm×vš— Kxfv‡e †bIqv nq?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Rbve Kv‡`i cwiKíbv cÖYq‡b †Kvb avcwU AbymiY K‡i‡Qb?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Rbve Kv‡`‡ii ivRkvnx‡Z Ry‡mi e¨emvq Kivi cwiKíbv Kiv KZUv hyw³hy³ e‡j g‡b K‡iv?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t>4.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>Rbve Bg‡bi cÖwZôv‡b cuvP ai‡bi cY¨ Drcv`b K‡ib| Drcv`b e¨e¯’vcK Rbve mygb `¶Zvi mv‡_B Drcv`b Kvh©vewj m¤úv`b KiwQ‡jb| eZ©gv‡b Rbve Bgb Rbve myg‡bi Kv‡Ri Pvc Kgv‡bvi cvkvcvwk c‡Y¨i ¸YMZ gvb DbœZ Kivi wm×vš— †bb| GRb¨ wZwb GKRb `¶ I AwfÁ Kg©KZ©v wb‡qvM K‡ib| Zviv cÖ‡Z¨‡KB Drcv`b e¨e¯’vcK Rbve myg‡bi wbKU Zv‡`i Kv‡Ri Revew`wn K‡ib|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msMVb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msMVb PvU©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Bg‡bi cÖwZôv‡b cÖ_‡g †Kvb ai‡bi msMVb KvVv‡gv we`¨gvb wQj?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cÖwZôvbwU‡Z cieZ©x‡Z M„nxZ msMV‡bi h_v_©Zv DÏxc‡Ki Av‡jv‡K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>Rbve nvwme GKwU ¯^bvgab¨ e„n`vqZb e¨emvq cÖwZôv‡bi cÖavb wbe©vnx Kg©KZ©v| wZwb Kg©x‡`i Lywk †i‡L KvR Ki‡Z cQ›` K‡ib| ZvB wZwb cÖwZôv‡b Kg©x wb‡qv‡Mi †¶‡Î kÖwgK BDwbqb I Kg©iZ Kg©KZ©v‡`i mycvwik‡K cÖvavb¨ †`b|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c‡`vbœwZ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Kg©x wbe©vPb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Kg©x wb‡qv‡Mi †¶‡Î †Kvb Drm e¨envi Kiv n‡q‡Q?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Rbve nvwme KZ…©K M„nxZ Kg©x msMÖ‡ni Dr‡mi †hŠw³KZv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6.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Avwk‡Ki m`¨ cÖwZwôZ e¨emv‡q wZwb K‡Vvi cwikÖg K‡ib| wZwb Kg©x‡`i mv‡_ DËg e¨envi K‡ib Ges Zvi AvÍwek¦vm I `~i`wk©Zvi Rb¨ wZwb `ª“Z e¨emv‡q mdjZv †c‡jb| wZwb wm×vš— MÖn‡Yi †¶‡Î Kg©x‡`i AskMÖn‡Yi my‡hvM †`Iqvq cÖwZôv‡bi Drcv`bkxjZv I c‡Y¨i ¸YMZ gvb e„w× †c‡q‡Q Ges c‡Y¨i evRvi m¤úÖmvwiZ n‡q‡Q|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†bZ…Z¡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MYZvwš¿K †bZ…Z¡ DËg †Kb?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</w:r>
      <w:r>
        <w:rPr>
          <w:rFonts w:ascii="SutonnyMJ" w:eastAsia="Batang" w:hAnsi="SutonnyMJ" w:cs="SutonnyMJ"/>
          <w:spacing w:val="-2"/>
          <w:sz w:val="18"/>
          <w:szCs w:val="18"/>
        </w:rPr>
        <w:t>cÖwZôvbwU‡Z †Kvb ai‡bi †bZ…Z¡ we`¨gvb? DÏxc‡Ki Av‡jv‡K e¨vL¨v K‡iv|</w:t>
      </w:r>
      <w:r>
        <w:rPr>
          <w:rFonts w:ascii="SutonnyMJ" w:eastAsia="Batang" w:hAnsi="SutonnyMJ" w:cs="SutonnyMJ"/>
          <w:spacing w:val="-2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†bZ…‡Z¡i mvd‡j¨i Rb¨ DÏxc‡K Dwj­wLZ ¸YvewjB wK h‡_ó? †Zvgvi g‡Z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t>7.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>Rbve ivbv wgZvwj Mv‡g©›U‡mi e¨e¯’vcK| wZwb Zvi cÖwZôv‡bi Kg©Pvix‡`i me ai‡bi Avw_©K my‡hvM-myweav w`‡q _v‡Kb| wKš‘ Zv‡`i weiƒc I A¯^v¯’¨Ki cwi‡e‡k KvR Ki‡Z nq Ges Zv‡`i †Kvb cÖKvi gZvgZ cÖ`v‡bi my‡hvM-myweavI †bB| d‡j cÖwZôv‡bi Kg©x‡`i †fZ‡i Zxeª Am‡š—vl I †¶v‡fi Ae¯’v weivR Ki‡Q|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†cÖlYv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Ò†cÖlYv Drcv`bkxjZv e„w× K‡iÓ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ivbv †Kvb cÖKvi †cÖlYv c×wZi Dci ¸i“Z¡v‡ivc K‡i‡Qb?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Kg©x‡`i †¶vf I Am‡š—vl wbim‡b Rbve ivbvi †Kvb ai‡bi †cÖlYv c×wZ cÖeZ©b Kiv mgxPxb n‡e e‡j Zzwg g‡b K‡iv? DÏxc‡Ki Av‡jv‡K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8.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RvwKi GKwU †Kv¤úvwbi Kg©Pvix| wZwb cÖwZôv‡bi wewfbœ mgm¨v I m¤¢vebv wb‡q EaŸ©Z‡bi m‡½ †hvMv‡hvM K‡ib| Avevi cÖwZôvbwU Zv‡`i G‡R›U‡`i mv‡_ †gvevBj †dv‡b †h‡Kv‡bv wel‡q civgk© K‡i| Dciš‘ we‡`wk e¨emvqx‡`i mv‡_ Z_¨ Av`vb-cÖ`v‡b B›Uvi‡bU e¨envi K‡i| d‡j `ª“Z Z_¨ cvIqv m¤¢e nq| hv cÖwZôv‡bi j¶¨vR©‡b mnvqK|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†hvMv‡hvM cÖwµqv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djveZ©b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RvwK‡ii †hvMv‡hvM cÖwµqv AvbyôvwbKZvi wfwË‡Z †Kvb ai‡bi?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Òhvwš¿K †hvMv‡hvM DÏxc‡Ki cÖwZôvb‡K MwZkxj K‡i‡QÓ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9.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wicb GKwU †Kv¤úvwbi gyL¨ wbe©vnx| wZwb cÖwZôv‡bi wm×vš— MÖn‡Yi ¶gZv wb‡Ri nv‡Z †i‡L‡Qb| G‡Z Ab¨vb¨ wefvMxq e¨e¯’vcKiv ¯^vaxbfv‡e †Kv‡bv wm×vš— wb‡Z cv‡i bv| d‡j Ab¨vb¨ cÖwZ‡hvMx cÖwZôv‡bi †P‡q Rbve wic‡bi cÖwZôv‡b weµq K‡g †M‡Q| ZvB wZwb bZzb cwiKíbv MÖnY Kivi wPš—v K‡i‡Qb| GLb wZwb Zvi Aaxb¯’ mKj wefvM-Dcwefv‡Mi Kvh©µ‡gi wbqwgZ †LuvR iv‡Lb Ges KviI †Kv‡bv mgm¨v n‡j wZwb e¨w³MZfv‡e †hvMv‡hvM K‡ib| d‡j Kg©xiv GLb wbR `vwq‡Z¡ `jxqfv‡e KvR K‡i Ges cÖwZôvbwU GLb myk„•Ljfv‡e cwiPvwjZ n‡”Q|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mgš^q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mgš^‡q fvimv‡g¨i bxwZwU eY©bv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mgš^‡qi †Kvb bxwZi e¨Z¨q NUvq Rbve wic‡bi cÖwZôv‡bi weµq n«vm †c‡q‡Q?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 xml:space="preserve">ÔRbve wic‡bi cieZ©x‡Z M„nxZ mgš^q DcvqwU HK¨ I fvimvg¨ m„wó‡Z mnvqKÕ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†Zvgvi g‡Z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10.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Av‡bvqvi Zvi cÖwZôv‡bi Drcv`b cwiKíbv Abyhvqx Kvh© m¤úv`b K‡i‡Qb| wZwb ¸i“Z¡c~Y© KvR¸‡jv‡K wPwýZ K‡i mgq wba©viY K‡ib| G‡Z cÖ‡qvRbxq A‡_©i †hvMvb Kg nIqvq mdjZvi mv‡_ Kvh©m¤úv`‡b wKQyUv Î“wU †`Lv w`‡q‡Q| wZwb wbqš¿Y AviI djcÖm~ Kivi j‡¶¨ fwel¨‡Z wba©vwiZ KvR¸‡jv‡K msL¨vMZfv‡e cÖKv‡ki wm×vš— MÖnY K‡i‡Qb|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ev‡RUxq wbqš¿Y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wbqš¿Y‡K †Kb cieZ©x cwiKíbvi wfwË ejv nq?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Av‡bvqvi wbqš¿‡Yi †Kvb †KŠkj e¨envi K‡i‡Qb?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wbqš¿Y AviI Kvh©Ki Ki‡Z Rbve Av‡bvqvi KZ…©K wm×vš— MÖn‡Yi †hŠw³KZv e¨vL¨v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¯‹vB †Kv¤úvwb 2010 mvj †_‡K 2020 mvj ch©š— cÖwZ‡hvMx‡`i kx‡l© Ae¯’vb Ki‡Z Pvq| ZvB †Kv¤úvwb G mg‡qi Rb¨ bZzb weµq cwiKíbv MÖnY K‡i‡Q| GRb¨ c‡Y¨i KuvPvgvj, Drcv`b c×wZ, Pvwn`v, cÖwZ‡hvMxi msL¨v BZ¨vw` m¤ú‡K© Z_¨ msMÖn K‡i Zv we‡k­lY Kiv n‡q‡Q| GK eQi ci Zviv j¶¨ Ki‡jb KuvPvgv‡ji msL¨v I cÖwZ‡hvMxi msL¨v †e‡o wM‡q‡Q| d‡j e¨e¯’vcK cwiKíbvq wKQyUv cwieZ©b G‡b Kvh©µg ïi“ K‡i mdj n‡q‡Q|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cwiKíbv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 xml:space="preserve">ÔcwiKíbv GKwU wbiew”Qbœ cÖwµqvÕ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¯‹vB †Kv¤úvwb KZ…©K †gqv‡`i wfwË‡Z M„nxZ cwiKíbvwU †Kvb ai‡bi 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DÏxc‡Ki ¯‹vB †Kv¤úvwbwU cwiKíbvi †h we‡kl ˆewk‡ó¨i Kvi‡Y mdj n‡q‡Q Zvi h_v_©Zv DÏxc‡Ki Av‡jv‡K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spacing w:line="221" w:lineRule="auto"/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spacing w:line="221" w:lineRule="auto"/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 w:line="221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254 c†Ó¤vi 26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246 c†Ó¤vi 13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279 c†Ó¤vi 28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305 c†Ó¤vi 27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331 c†Ó¤vi 30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358 c†Ó¤vi 33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383 c†Ó¤vi 26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408 c†Ó¤vi 28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429 c†Ó¤vi 25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449 c†Ó¤vi 28 bÁ¼i m†Rbkxj cÉGk²vîi `ËÓ¡eÅ|</w:t>
      </w:r>
    </w:p>
    <w:p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280 c†Ó¤vi 29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29. </w:t>
            </w:r>
            <w:r>
              <w:rPr>
                <w:rFonts w:ascii="SutonnyMJ" w:hAnsi="SutonnyMJ" w:cs="SutonnyMJ"/>
                <w:sz w:val="26"/>
                <w:szCs w:val="26"/>
              </w:rPr>
              <w:t>w`bvRcyi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mwRe Ges Rbve gvgyb GKwU cÖwZôv‡b Kg©iZ| Df‡qi Kg©Kv‡Êi Ici cÖwZôv‡bi mdjZv eûjvs‡k wbf©ikxj| Rbve mwRe‡K cÖwZôv‡bi wewfbœ ¸i“Z¡c~Y© wel‡q bxwZgvjv I `xN©‡gqvw` cwiKíbv cÖYqb Ki‡Z nq| Ab¨w`‡K Rbve gvgyb cÖwZôv‡bi kÖwgK-Kg©Pvix‡`i ZË¡veav‡bi mv‡_ RwoZ| cÖwZôv‡bi mvgwMÖK cwiKíbv ev¯—evq‡bi Rb¨ wZwb Aaxb¯’ Kg©Pvix‡`i Dc‡`k, wb‡`©k w`‡q _v‡Kb| wZwbI mg‡q mg‡q Awc©Z `vwqZ¡ cvj‡bi Rb¨ wbR¯^ cwiKíbv cÖYqb K‡i _v‡Kb| 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wkí wec­e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gvbem¤ú` Dbœq‡b e¨e¯’vcbvi ¸i“Z¡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mwRe e¨e¯’vcbvi †Kvb ¯—‡i Kg©iZ?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ÒmvsMVwbK ¯—i we‡ePbvq Rbve gvgyb wm×vš— MÖn‡Yi †P‡q wm×vš— ev¯—evq‡bi mv‡_ AwaK gvÎvq m¤ú„³ÓÑ gš—e¨wU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Zv‡iK Zvi cÖwZôv‡bi mg¯— KvR‡K Kv‡Ri cÖK…wZ Abyhvqx wef³ K‡ib| wewfbœ wel‡q we‡klÁ Kg©x‡`i‡K wZwb wefvMxq Kv‡R wb‡qvwRZ K‡ib| wg. Rvnvb mg‡q mg‡q Zv‡`i AMÖMwZi LeivLei †bb| cÖwZôv‡bi j¶¨ Abyhvqx Kvh©vewj m¤úv`‡b wZwb memgq gvbwmKfv‡e cÖ¯‘Z _v‡Kb| G‡Z cÖwZôvbwU w`b w`b mdjZv AR©b Ki‡Q| 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mgš^qmvab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Pµ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Zv‡iK †Kvb ¯—‡ii e¨e¯’vcK?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Kvh©wfwËK msMVb KvVv‡gvi AbymiYB wg. Zv‡i‡Ki cÖwZôv‡b mdjZvi g~j KviYÑ Zzwg wK GKgZ?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dinv` wmjfvi G‡MÖv dzW wjwg‡UW-Gi GKRb Kg©KZ©v| wZwb cÖwZôv‡bi j¶¨ wba©viY I bxwZ cÖYq‡bi mv‡_ m¤ú„³| cÖwZôv‡bi wba©vwiZ j¶¨ wbw`©ó mg‡qi g‡a¨ AR©‡bi Rb¨ wZwb kÖwgK‡`i‡K cÖwZw`b GK NÈv K‡i AwZwi³ KvR Kivi Rb¨ wb‡`©k †`b| wKš‘ GRb¨ wZwb †Kv‡bv cvwikÖwgK w`‡eb bv e‡j †NvlYv †`b| G‡Z gvwjK c¶ mš‘ó n‡jI kÖwgK‡`i gv‡S Am‡š—vl `vbv euva‡Z ïi“ K‡i| 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wb‡`©kbvi HK¨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†Rvov gB wkKj bxwZ ej‡Z Kx †evSvq?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wg. dinv` wK cÖkvmK bvwK e¨e¯’vcK? eywS‡q †j‡Lv|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cÖwZôv‡bi kÖwgK Am‡š—v‡li Rb¨ e¨e¯’vcbvi †Kvb bxwZi e¨Z¨q `vqx e‡j Zzwg g‡b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Kv‡kg 7 ermi hver Avw`Z¨ wbUIqv‡i Kg©iZ wQ‡jb| m¤úÖwZ wZwb iRbx †nvg‡U· wj.-G Drcv`b e¨e¯’vcK wn‡m‡e †hvM`vb K‡i‡Qb| †hvM`v‡bi ciw`bB Zv‡K GKwU ¯^qswµq †gwkb µ‡qi wel‡q wm×vš— MÖnY Ki‡Z ejv n‡jv| wZwb G m¤úwK©Z wewfbœ Z_¨ ch©v‡jvPbv K‡i †`L‡jb †h †gwkbwU wbtm‡›`‡n e¨q mvkÖqx| wZwb kÖwgK-Kg©x‡`i gZvgZ wb‡jb| Zv‡`i AwaKvsk AvMÖnx bq KviY Zviv Gi e¨envi Rv‡b bv| Z‡e Rbve Kv‡k‡gi g‡b n‡jv cÖwk¶‡Yi e¨e¯’v Ki‡j G Ae¯’v _vK‡e bv| SuywK _vKv m‡Ë¡I wZwb †gwkb µ‡qi BwZevPK wm×vš— wb‡jb| cieZ©x‡Z †`Lv †Mj Zvi wm×vš—wU mwVK wQj| 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MÖnY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wm×vš— ev¯—evq‡b mn‡hvwMZv ¸i“Z¡c~Y©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weiƒc cwiw¯’wZ‡Z Rbve Kv‡k‡gi BwZevPK wm×vš— MÖn‡Y mnvqZvKvix g~j Dcv`vbwU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Òwm×vš— MÖn‡Y we‡eP¨ welq¸‡jvi h_vh_ we‡ePbvB Rbve Kv‡k‡gi mwVK wm×v‡š—i g~j wfwËÓÑ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Abycg Km‡gwUK KviLvbvq mvevb, k¨v¤úy I ewW †jvkb wZb ai‡bi cY¨ Drcv`b nq| cÖwZwU cY¨ Drcv`‡bi Rb¨ KviLvbvq GKwU K‡i wefvM Av‡Q| cÖwZ wefv‡Mi Aax‡b Avevi `ywU K‡i †mKkb Av‡Q| KviLvbvi cÖavb wnmv‡e GKRb KviLvbv e¨e¯’vcK `vwqZ¡ cvjb K‡ib| cÖwZ wefv‡Mi Rb¨ GKRb K‡i †dvig¨vb Av‡Q Zviv KviLvbv e¨e¯’vc‡Ki wbKU Revew`wn K‡ib| cÖwZ wefv‡Mi Aax‡b †mKk‡bi `vwq‡Z¡ Av‡Q GKRb K‡i ZË¡veavqK| Zviv ¯^ ¯^ wefv‡Mi †dvig¨v‡bi wb‡`©‡k KvR K‡i| m¤úÖwZ we`¨gvb msMVb KvVv‡gv‡Z we‡klÁ e¨w³‡K Kvh© Dc‡`óv wn‡m‡e wb‡qvM †`Iqv n‡q‡Q| Kvh© Dc‡`óv wewfbœ wel‡q KviLvbv e¨e¯’vcK‡K civgk© mnvqZv †`‡eb| 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Kvh©wefvM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ÒAv`k© msMV‡b `vwqZ¡ I KZ…©Z¡ fvimvg¨c~Y© nqÓÑ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eZ©gv‡b Abycg Km‡gwUK-Gi msMVb KvVv‡gvi aib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Abycg Km‡gwUK-Gi c~e©eZ©x KvVv‡gvi KZ…©Z¡ cÖevn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†gŠmywg Gcv‡ijm cÖavb wbe©vnx Kg©KZ©v wb‡qv‡Mi Rb¨ cwÎKvq weÁwß †`q| 13 Rb cÖv_©xi `iLv¯— evQvB K‡i 9 Rb‡K wbhyw³ cix¶vq Ask MÖn‡Yi Rb¨ g‡bvbxZ K‡i| Giv mevB GKwU eyw×gËv cix¶vq AskMÖnY Ki‡jI AwaK †hvM¨Zvm¤úbœ 5 Rb‡K mv¶vrKv‡ii Rb¨ WvKv nq|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c‡`vbœwZ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gvbem¤ú`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Kg©xms¯’v‡bi †Kvb ai‡bi †gŠwjK Drm e¨envi Kiv n‡q‡Q?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cÖvw_©Z c‡`i Rb¨ eyw×gËv cix¶v h_vh_ wQj?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7.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†Kqv wjwg‡UW-Gi e¨e¯’vcbv cwiPvjK Rbve Kwei wek¦vm K‡ib †h, Kg©xiv e¨w³MZ Amyweav Qvov Kv‡R duvwK †`q bv| wm×vš— MÖn‡Y Zv‡`i AskMÖn‡Yi my‡hvM w`‡j Kv‡Ri cÖwZ Zv‡`i A½xKvi e„w× cvq| Z‡e cÖwZôv‡bi ¯^v‡_© †h‡Kv‡bv ai‡bi wm×vš— wb‡Z wZwb KzÉv‡eva K‡ib bv| Z‡e Av‡e‡Mi ekeZ©x n‡q wZwb †Kv‡bv KvR K‡ib bv| †h‡Kv‡bv wm×v‡š—i Zvr¶wYK cÖvwßi †P‡q `xN©‡gqvw` cÖvwß‡K AwaK ¸i“Z¡ †`b| wgófvlx Rbve Kwei‡K A‡b‡KB e¨w³MZfv‡e cQ›` K‡i|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AvbyôvwbK 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†bZ…‡Z¡i Ici Av¯’v‡eva m„wó †Kb ¸i“Z¡c~Y©?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¶gZv cÖ‡qv‡Mi wfwË‡Z Rbve Kwe‡ii †bZ…‡Z¡i aib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GKRb Av`k© †bZvi ¸Yvewji Av‡jv‡K Rbve Kwei‡K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AvwRR </w:t>
      </w:r>
      <w:r>
        <w:rPr>
          <w:rFonts w:cs="Vrinda"/>
          <w:sz w:val="14"/>
          <w:szCs w:val="14"/>
        </w:rPr>
        <w:t>'XY'</w:t>
      </w:r>
      <w:r>
        <w:rPr>
          <w:rFonts w:cs="Vrinda"/>
          <w:sz w:val="12"/>
          <w:szCs w:val="12"/>
        </w:rPr>
        <w:t xml:space="preserve"> </w:t>
      </w:r>
      <w:r>
        <w:rPr>
          <w:rFonts w:ascii="SutonnyMJ" w:hAnsi="SutonnyMJ" w:cs="SutonnyMJ"/>
          <w:sz w:val="18"/>
          <w:szCs w:val="18"/>
        </w:rPr>
        <w:t xml:space="preserve">bvgK cÖwZôv‡bi Dcgnve¨e¯’vcK| wZwb cÖwZôv‡bi Rb¨ wb‡ew`ZcÖvY| wZwb nVvr nvU© A¨vUv‡K Avµvš— n‡j KZ…©c¶ Zv‡K cÖvwZôvwbK Li‡P e¨vsKK †_‡K wPwKrmv Kwi‡q Av‡bb| </w:t>
      </w:r>
      <w:r>
        <w:rPr>
          <w:rFonts w:cs="Vrinda"/>
          <w:sz w:val="14"/>
          <w:szCs w:val="14"/>
        </w:rPr>
        <w:t xml:space="preserve">'XY' </w:t>
      </w:r>
      <w:r>
        <w:rPr>
          <w:rFonts w:ascii="SutonnyMJ" w:hAnsi="SutonnyMJ" w:cs="SutonnyMJ"/>
          <w:sz w:val="18"/>
          <w:szCs w:val="18"/>
        </w:rPr>
        <w:t xml:space="preserve">†Kv¤úvwbi Ggb e¨e¯’v Kg©x‡`i gv‡S cÖksmv Kzwo‡q‡Q| wKš‘ </w:t>
      </w:r>
      <w:r>
        <w:rPr>
          <w:rFonts w:cs="Vrinda"/>
          <w:sz w:val="14"/>
          <w:szCs w:val="14"/>
        </w:rPr>
        <w:t xml:space="preserve">'XY' </w:t>
      </w:r>
      <w:r>
        <w:rPr>
          <w:rFonts w:ascii="SutonnyMJ" w:hAnsi="SutonnyMJ" w:cs="SutonnyMJ"/>
          <w:sz w:val="18"/>
          <w:szCs w:val="18"/>
        </w:rPr>
        <w:t xml:space="preserve">†Kv¤úvwbi KviLvbvq ¯^í Av‡jv‡Z kÖwgK‡`i KvR Ki‡Z nq| ˆe`y¨wZK cvLvi Afv‡e ch©vß evZvm cv‡”Q bv| G wb‡q kÖwgK‡`i gv‡S Am‡š—vl m„wó n‡”Q|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†evbvm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cyi¯‹vi wK cÖ‡Yv`bv?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nvR©ev‡M©i Pvwn`v ZË¡ g‡Z </w:t>
      </w:r>
      <w:r>
        <w:rPr>
          <w:rFonts w:cs="Vrinda"/>
          <w:sz w:val="14"/>
          <w:szCs w:val="14"/>
        </w:rPr>
        <w:t xml:space="preserve">'XY' </w:t>
      </w:r>
      <w:r>
        <w:rPr>
          <w:rFonts w:ascii="SutonnyMJ" w:hAnsi="SutonnyMJ" w:cs="SutonnyMJ"/>
          <w:sz w:val="18"/>
          <w:szCs w:val="18"/>
        </w:rPr>
        <w:t xml:space="preserve">bvgK cÖwZôv‡b †Kvb ai‡bi cÖ‡Yv`bv Dcv`vb we`¨gvb?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ÒDÏxc‡K kÖwgK Am‡š—v‡li Rb¨ Avw_©K †cÖlYvi AfveB `vqxÓÑ Zzwg wK GKgZ? hyw³mn DËi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Kvjvg RbZv my †Kv¤úvwbi Drcv`b gnve¨e¯’vcK| wZwb EaŸ©Zb KZ…©c¶ KZ…©K M„nxZ wm×v‡š—i Av‡jv‡K Dcgnve¨e¯’vcK‡K 10,000 †Rvov Av¸b cÖwZ‡ivax RyZv Drcv`‡bi wb‡`©k w`‡jb| wb‡`©kwU Dcgnve¨e¯’vcK, A_© gnve¨e¯’vcK, µq gnve¨e¯’vcK Ggb †Z‡ivwU ¯—i cvi n‡q kÖwg‡Ki Kv‡Q †cuŠ‡Q| RyZv Drcv`‡bi wb‡`©‡ki ¯’‡j kÖwgKiv Rvb‡Z cv‡i 10,000 †Rvov †m‡Ûj ˆZwii Av‡`k EaŸ©Zb KZ…©c¶ Zv‡`i w`‡q‡Q| cy‡iv e¨vcviwU Aby‡iva K‡i †Kv¤úvwbi cÖavb wbe©vnx mvsMVwbK KvVv‡gv I cY¨ Drcv`b bxwZ ms‡kvab Ki‡jb| †h‡Kv‡bv wm×vš— ev¯—evq‡bi Rb¨ m‡e©v”P wZb Rb Kg©KZ©vi gZvgZ jvM‡e e‡j wm×vš— M„nxZ n‡jv| cÖwZôvbwU Kvjµ‡g mvdj¨ jvf Ki‡Z jvMj|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wW‡KvwWs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djveZ©b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†Kvb ai‡bi mvsMVwbK KvVv‡gvMZ mgm¨vi Kvi‡Y RbZv my †Kv¤úvwb‡Z Z_¨ weK…wZ N‡U‡Q?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ÒcieZ©x ch©v‡q cÖavb wbe©vnx KZ…©K M„nxZ c`‡¶c cÖwZôvbwUi mdjZv AR©‡b mnvqK n‡q‡QÓÑ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iwng †U·UvBjm wj.-Gi †nW Awdm MvRxcy‡i| wZbwU KviLvbv h_vµ‡g MvRxcyi, KvwjMÄ Ges bvivqYM‡Ä Aew¯’Z| cÖwZôvbwUi Drcv`b e¨e¯’vcK Drcv`b m¤úwK©Z †h mg¯— wb‡`©kbv Rvwi K‡ib †m¸‡jv cÖvqB KvwjMÄ I bvivqYMÄ BDwb‡U †cuŠQv‡Z wejw¤^Z nq| d‡j Drcv`b mgš^‡q evavMÖ¯— nq| eZ©gv‡b cÎ evnK ev Kzwiqv‡ii gva¨‡g wb‡`©kbvi Av‡`k cvVv‡bv nq| Drcv`b e¨e¯’vcK wm×vš— †bb †h wZb BDwb‡Ui Rb¨ wZbwU d¨v· †gwkb µq Kiv n‡e| †gwkb µ‡qi Rb¨ wZwb EaŸ©Zb KZ…©c‡¶i Aby‡gv`b Pvq| `xN©w`b hver KZ…©c¶ welqwU wejw¤^Z Ki‡Q| KviY we`¨gvb bxwZgvjvq mgš^‡qi Rb¨ d¨v· †gwkb µ‡qi my‡hvM †bB| d‡j Drcv`b e¨e¯’vcK wm×vš— ev¯—evqb Ki‡Z cvi‡Qb bv| 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ïi“‡ZB mgš^q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wb‡`©‡ki HK¨ cÖwZôvq mgš^‡qi ¸i“Z¡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mgš^‡qi †Kvb †gŠwjK bxwZi Abycw¯’wZi Rb¨ e¨e¯’vc‡Ki wm×vš— ev¯—evqb n‡”Q bv?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 xml:space="preserve">Kvh©Ki mgš^‡qi Dcvq wnmv‡e Drcv`b e¨e¯’vc‡Ki wm×vš— g~j¨vqb K‡iv| </w:t>
      </w:r>
      <w:r>
        <w:rPr>
          <w:rFonts w:ascii="SutonnyMJ" w:hAnsi="SutonnyMJ" w:cs="SutonnyMJ"/>
          <w:spacing w:val="-2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BmgvBj GKRb Drcv`b e¨e¯’vcK| wZwb ¯^kix‡i Dcw¯’Z †_‡K Drcv`b KvR ZË¡veavb K‡ib| cÖ‡qvR‡b Dc‡`k I civgk© †`b| wZwb m¤úÖwZ Pjgvb wbqš¿Y e¨e¯’vi wKQy Î“wU kbv³ K‡i‡Qb| wKš‘ EaŸ©Zb KZ…©c‡¶i Abo Ae¯’v‡bi Rb¨ c~‡e©i cÖwµqvB Ae¨vnZ †i‡L‡Qb| 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Av`k©gvb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Òwbqš¿Y mgš^qmva‡b mnvqKÓÑe¨vL¨v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BmgvB‡ji wbqš¿Y †KŠkjwU Kxiƒc?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Av`k© wbqš¿Y e¨e¯’vi †Kvb bxwZ jw•NZ n‡q‡Q e‡j Zzwg g‡b K‡iv? hyw³mn DËi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12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306 c†Ó¤vi 29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255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280 c†Ó¤vi 30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305 c†Ó¤vi 28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331 c†Ó¤vi 31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359 c†Ó¤vi 34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383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306 c†Ó¤vi 30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429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450 c†Ó¤vi 29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30. </w:t>
            </w:r>
            <w:r>
              <w:rPr>
                <w:rFonts w:ascii="SutonnyMJ" w:hAnsi="SutonnyMJ" w:cs="SutonnyMJ"/>
                <w:sz w:val="26"/>
                <w:szCs w:val="26"/>
              </w:rPr>
              <w:t>Kzwgj­v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†PŠayix †Kv¤úvwbi Drcv`b e¨e¯’vcK cÖYe Kzgvi Kg©x‡`i mgfv‡e g~j¨vqb bv Kivq Kg©xivI Zvi Av‡`k cvj‡b †Zgb AvMÖnx nb bv e‡j cwiKíbv Abyhvqx Drcv`bKv‡h© h_vh_ AMÖMwZ AwR©Z n‡”Q bv| GgZve¯’vq cÖwZôvbwU cÖ‡qvRbxq c`‡¶c MÖn‡Yi cvkvcvwk mywbw`©ófv‡e e¨e¯’vcK‡`i ¶gZv cÖ`v‡bi wm×vš— MÖnY K‡i‡Q| 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Kíbv msµvš— `¶Zv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Av‡`‡ki HK¨ bxwZ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Drcv`b e¨e¯’vcbvi †Kvb bxwZ jw•NZ nIqvq Drcv`bKvh© e¨vnZ n‡q‡Q?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cÖvwZôvwbK j¶¨vR©‡b e¨e¯’vcbv cwiPvj‡Ki KZ…©Z¡ evov‡bvi wm×vš— KZUzKz ¸i“Z¡c~Y©? hyw³mn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2.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Kzwgj­v Kgvm© K‡j‡Ri wk¶K I wk¶v_©xiv eb‡fvR‡b hv‡e| Aa¨¶ m¨vi wk¶K‡`i mfvq Puv`vi cwigvY, ZvwiL I ¯’vb wVK K‡i Puv`v msMÖn, evm †RvMvo, Lvev‡ii e¨e¯’v Gfv‡e KvR‡K K‡qKwU fv‡M fvM K‡ib Ges Kv‡iv †Kv‡bv Amyweav _vK‡j Zv `~i Kivi †Póv K‡ib| mK‡ji mn‡hvwMZvg~jK g‡bvfve I m¤ú„³Zvi Kvi‡Y eb‡fvRb mdjfv‡e †kl nq| 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gvbe m¤ú` e¨e¯’vcbv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Ôe¨e¯’vcbv n‡jv KvR Av`v‡qi †KŠkjÕ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eywS‡q †j‡Lv|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Aa¨¶ m¨v‡ii wewfbœ wk¶KM‡Yi g‡a¨ KvR fvM K‡i †`qv e¨e¯’vcbvi †Kvb KvR mswk­ó?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pacing w:val="-2"/>
          <w:sz w:val="18"/>
          <w:szCs w:val="18"/>
        </w:rPr>
      </w:pPr>
      <w:r>
        <w:rPr>
          <w:rFonts w:ascii="SutonnyMJ" w:eastAsia="Batang" w:hAnsi="SutonnyMJ" w:cs="SutonnyMJ"/>
          <w:spacing w:val="-2"/>
          <w:sz w:val="18"/>
          <w:szCs w:val="18"/>
        </w:rPr>
        <w:t>N.</w:t>
      </w:r>
      <w:r>
        <w:rPr>
          <w:rFonts w:ascii="SutonnyMJ" w:eastAsia="Batang" w:hAnsi="SutonnyMJ" w:cs="SutonnyMJ"/>
          <w:spacing w:val="-2"/>
          <w:sz w:val="18"/>
          <w:szCs w:val="18"/>
        </w:rPr>
        <w:tab/>
        <w:t>`vwqZ¡cÖvß wk¶KMY e¨e¯’vcbvi Ômgš^qÕ KvR ïi“‡ZB Kivi Kvi‡Y eb‡fvRb mdj n‡q‡Q</w:t>
      </w:r>
      <w:r>
        <w:rPr>
          <w:rFonts w:ascii="SutonnyMJ" w:eastAsia="Batang" w:hAnsi="SutonnyMJ" w:cs="Vrinda"/>
          <w:spacing w:val="-2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 e³‡e¨i h_v_©Zv DÏxc‡Ki Av‡jv‡K we‡k­lY K‡iv|</w:t>
      </w:r>
      <w:r>
        <w:rPr>
          <w:rFonts w:ascii="SutonnyMJ" w:eastAsia="Batang" w:hAnsi="SutonnyMJ" w:cs="SutonnyMJ"/>
          <w:spacing w:val="-2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3.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eastAsia="Batang" w:cs="Times New Roman"/>
          <w:sz w:val="14"/>
          <w:szCs w:val="14"/>
        </w:rPr>
        <w:t>ASC</w:t>
      </w:r>
      <w:r>
        <w:rPr>
          <w:rFonts w:ascii="SutonnyMJ" w:eastAsia="Batang" w:hAnsi="SutonnyMJ" w:cs="SutonnyMJ"/>
          <w:sz w:val="18"/>
          <w:szCs w:val="18"/>
        </w:rPr>
        <w:t xml:space="preserve"> wjwg‡UW weMZ K‡qK eQi a‡i e¨emvq cwiPvjbv Ki‡Q| `¶ Kg©xi Afv‡e cÖwZôvbwU‡Z bZzb m„ó c‡` weÁvc‡bi gva¨‡g 50 Rb Kg©x‡K wbe©vwPZ Kiv nq| Zv‡`i cÖwZôv‡bi Af¨š—‡i wZb gv‡mi cÖwk¶Ym¤úbœ Kivi ci ¯’vqxfv‡e wb‡qvM †`qv nq| eZ©gv‡b cÖwZôvbwU µgvš^‡q mdjZvi c‡_ GwM‡q P‡j‡Q|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e„wËg~jK cix¶v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Ôgvbe m¤ú` e¨e¯’vcbv cÖwZôv‡bi g~j PvwjKvkw³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ewY©Z cÖwZôvbwU‡Z cÖwk¶‡Yi †Kvb c×wZ cÖ‡qvM Kiv n‡q‡Q? eY©bv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ÔcÖwk¶YB D³ cÖwZôv‡bi mvd‡j¨i g~j KviYÕ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G e³‡e¨i mv‡_ Zzwg wK GKgZ? hyw³mn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4.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†PŠayix nvDwRs wj.-Gi Kvh©µ‡gi we¯—…wZ NUvq e¨e¯’vcbv cwiPvj‡Ki c‡¶ GKKfv‡e mKj KvR m¤úv`b m¤¢e n‡”Q bv| wbg©vY msµvš— Kv‡R mn‡hvwMZv I civgk© †`qvi Rb¨ wZwb GKRb ¯’vcZ¨ cÖ‡KŠkjx wb‡qvM †`b| G‡Z Zvi Kvh©fvi wKQy jvNe nq| cÖwZôv‡b 3 Rb mnKvix wecYb e¨e¯’vcK Av‡Q hv‡`i m¤úvw`Z KvR wbæiƒc: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/>
      </w:tblPr>
      <w:tblGrid>
        <w:gridCol w:w="2250"/>
        <w:gridCol w:w="720"/>
        <w:gridCol w:w="760"/>
        <w:gridCol w:w="864"/>
      </w:tblGrid>
      <w:tr w:rsidR="00567EC8">
        <w:trPr>
          <w:tblHeader/>
        </w:trPr>
        <w:tc>
          <w:tcPr>
            <w:tcW w:w="2250" w:type="dxa"/>
          </w:tcPr>
          <w:p w:rsidR="00567EC8" w:rsidRDefault="00567EC8">
            <w:pPr>
              <w:tabs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b/>
                <w:bCs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b/>
                <w:bCs/>
                <w:sz w:val="18"/>
                <w:szCs w:val="18"/>
              </w:rPr>
              <w:t>mnKvix e¨e¯’vcK‡`i bvg</w:t>
            </w:r>
          </w:p>
        </w:tc>
        <w:tc>
          <w:tcPr>
            <w:tcW w:w="2344" w:type="dxa"/>
            <w:gridSpan w:val="3"/>
          </w:tcPr>
          <w:p w:rsidR="00567EC8" w:rsidRDefault="00567EC8">
            <w:pPr>
              <w:tabs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b/>
                <w:bCs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b/>
                <w:bCs/>
                <w:sz w:val="18"/>
                <w:szCs w:val="18"/>
              </w:rPr>
              <w:t>d¬¨vU weµ‡qi cwigvY (GKK)</w:t>
            </w:r>
          </w:p>
        </w:tc>
      </w:tr>
      <w:tr w:rsidR="00567EC8">
        <w:tc>
          <w:tcPr>
            <w:tcW w:w="2250" w:type="dxa"/>
          </w:tcPr>
          <w:p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</w:p>
        </w:tc>
        <w:tc>
          <w:tcPr>
            <w:tcW w:w="720" w:type="dxa"/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2015</w:t>
            </w:r>
          </w:p>
        </w:tc>
        <w:tc>
          <w:tcPr>
            <w:tcW w:w="760" w:type="dxa"/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2016</w:t>
            </w:r>
          </w:p>
        </w:tc>
        <w:tc>
          <w:tcPr>
            <w:tcW w:w="864" w:type="dxa"/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2017</w:t>
            </w:r>
          </w:p>
        </w:tc>
      </w:tr>
      <w:tr w:rsidR="00567EC8">
        <w:tc>
          <w:tcPr>
            <w:tcW w:w="2250" w:type="dxa"/>
            <w:tcBorders>
              <w:bottom w:val="nil"/>
            </w:tcBorders>
          </w:tcPr>
          <w:p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Zvwgg †PŠayix</w:t>
            </w:r>
          </w:p>
        </w:tc>
        <w:tc>
          <w:tcPr>
            <w:tcW w:w="720" w:type="dxa"/>
            <w:tcBorders>
              <w:bottom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50</w:t>
            </w:r>
          </w:p>
        </w:tc>
        <w:tc>
          <w:tcPr>
            <w:tcW w:w="760" w:type="dxa"/>
            <w:tcBorders>
              <w:bottom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55</w:t>
            </w:r>
          </w:p>
        </w:tc>
        <w:tc>
          <w:tcPr>
            <w:tcW w:w="864" w:type="dxa"/>
            <w:tcBorders>
              <w:bottom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57</w:t>
            </w:r>
          </w:p>
        </w:tc>
      </w:tr>
      <w:tr w:rsidR="00567EC8">
        <w:tc>
          <w:tcPr>
            <w:tcW w:w="2250" w:type="dxa"/>
            <w:tcBorders>
              <w:top w:val="nil"/>
              <w:bottom w:val="nil"/>
            </w:tcBorders>
          </w:tcPr>
          <w:p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mvgv` †PŠayix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70</w:t>
            </w:r>
          </w:p>
        </w:tc>
        <w:tc>
          <w:tcPr>
            <w:tcW w:w="760" w:type="dxa"/>
            <w:tcBorders>
              <w:top w:val="nil"/>
              <w:bottom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80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90</w:t>
            </w:r>
          </w:p>
        </w:tc>
      </w:tr>
      <w:tr w:rsidR="00567EC8">
        <w:tc>
          <w:tcPr>
            <w:tcW w:w="2250" w:type="dxa"/>
            <w:tcBorders>
              <w:top w:val="nil"/>
            </w:tcBorders>
          </w:tcPr>
          <w:p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Avwid †PŠayix</w:t>
            </w:r>
          </w:p>
        </w:tc>
        <w:tc>
          <w:tcPr>
            <w:tcW w:w="720" w:type="dxa"/>
            <w:tcBorders>
              <w:top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49</w:t>
            </w:r>
          </w:p>
        </w:tc>
        <w:tc>
          <w:tcPr>
            <w:tcW w:w="760" w:type="dxa"/>
            <w:tcBorders>
              <w:top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57</w:t>
            </w:r>
          </w:p>
        </w:tc>
        <w:tc>
          <w:tcPr>
            <w:tcW w:w="864" w:type="dxa"/>
            <w:tcBorders>
              <w:top w:val="nil"/>
            </w:tcBorders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60</w:t>
            </w:r>
          </w:p>
        </w:tc>
      </w:tr>
    </w:tbl>
    <w:p w:rsidR="00567EC8" w:rsidRDefault="00567EC8">
      <w:pPr>
        <w:tabs>
          <w:tab w:val="right" w:pos="4590"/>
        </w:tabs>
        <w:spacing w:line="214" w:lineRule="auto"/>
        <w:jc w:val="both"/>
        <w:rPr>
          <w:rFonts w:ascii="SutonnyMJ" w:eastAsia="Batang" w:hAnsi="SutonnyMJ" w:cs="SutonnyMJ"/>
          <w:sz w:val="18"/>
          <w:szCs w:val="18"/>
          <w:lang w:val="it-IT"/>
        </w:rPr>
      </w:pPr>
      <w:r>
        <w:rPr>
          <w:rFonts w:ascii="SutonnyMJ" w:eastAsia="Batang" w:hAnsi="SutonnyMJ" w:cs="SutonnyMJ"/>
          <w:sz w:val="18"/>
          <w:szCs w:val="18"/>
          <w:lang w:val="it-IT"/>
        </w:rPr>
        <w:t>2017 mv‡j weµq e¨e¯’vc‡Ki c` k~b¨ n‡j e¨e¯’vcbv cwiPvjK Zvi fv‡Mœ Rbve Avãyi iwng‡K wb‡qvM †`q| G‡Z ¶zä n‡q Ab¨ mnKvix weµq e¨e¯’vcK mvgv` †PŠayix PvKwi †Q‡o †`b|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e¨e¯’vcbvi Kvg¨ cwimi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Kvh©Ki †hvMv‡hvM djveZ©b †Kb cÖ‡qvRb?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cÖwZôv‡b we`¨gvb mvsMVwbK KvVv‡gvi aib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†hvM¨Zv bq eis ¯^RbcÖxwZi Kvi‡YB mvgv` †PŠayix PvKwi †Q‡o‡QbÕ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Zzwg wK GKgZ? hyw³mn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SutonnyMJ" w:eastAsia="Batang" w:hAnsi="SutonnyMJ" w:cs="Vrinda"/>
          <w:spacing w:val="-2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Kgvm© K‡jR KZ…©c¶ Zv‡`i Af¨š—ixY cix¶v c×wZ‡Z cwieZ©b Avb‡Z Pv‡”Q| GLb cÖwZ wel‡q cÖwZ e‡l© 4wU †kÖwY cix¶v I eQi †k‡l 100 b¤^‡ii mgvcbx cix¶v AbywôZ nq| KZ…©c¶ wm×vš— wbj †h, cÖ_g A‡a© cÖwZ wel‡q `ywU †kÖwY cix¶v †k‡l 60 b¤^‡ii GKwU †mwg÷vi cix¶v Ges wØZxq A‡a© Avevi `ywU †kÖwY cix¶v †k‡l 100 b¤^‡ii mgvcbx cix¶v n‡e| †mwg÷v‡i †KD Lvivc Ki‡j Zv‡K cybivq </w:t>
      </w:r>
      <w:r>
        <w:rPr>
          <w:rFonts w:eastAsia="Batang" w:cs="Times New Roman"/>
          <w:spacing w:val="-2"/>
          <w:sz w:val="14"/>
          <w:szCs w:val="14"/>
        </w:rPr>
        <w:t>Re-Exam</w:t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 w`‡Z Ges AwffveK‡`i mv¶v‡Zi gva¨‡g DËxY© n‡Z n‡e|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weKí D™¢veb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wm×vš— MÖn‡Y M‡elYv cÖ‡qvRb nq †Kb?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K‡jR KZ…©c‡¶i bZzb M„nxZ cwiKíbvi aib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K‡jR KZ…©c¶ KZ…©K M„nxZ cwiKíbvq DËg cwiKíbvi †h ¸Y iw¶Z n‡q‡Q Zv‡K Kvh©Ki dj cvIqv hv‡eÑ DÏxc‡Ki Av‡jv‡K Dw³wU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6.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ÔKÕ I wg. ÔLÕ `yÕRb eÜy `ywU cÖwZôv‡bi KY©avi| wg. ÔKÕ Gi cÖwZôv‡bi wb‡Pi w`‡Ki Z…Zxq †kÖwYi Kg©Pvixi msL¨v Kg _vKvi cÖwZwU Dcwefv‡Mi Rb¨ Kg©x wbw`©ó Kiv hvqwb| ZvB GKRb Kg©x GKvwaK wefv‡M KvR Ki‡Z wM‡q Ôbvbvb wb‡`©kÕ gvb‡Z cÖvqkB wec‡` c‡o| Ab¨w`‡K wg. ÔLÕ e¨e¯’vcbvi bxwZ †g‡b KvR Kivi wel‡q LyeB mZ©K| †Kv‡bv Av‡`k †`qvi c~‡e© wZwb Av‡Mi Av‡`k, Kvh©dj BZ¨vw` g~j¨vqb K‡ib| Zvi Aax‡b KvR Ki‡Z Aa¯—b wbe©vnxiv ¯^v”Q›`¨‡eva K‡i|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Avš—te¨w³K `¶Zv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e¨e¯’vcbvq cÖkvmb gw¯—‡®‹i mv‡_ Zzjbxq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ÔKÕ-Gi cÖwZôv‡bi e¨e¯’vcbvi †Kvb bxwZ gvb¨ bv Kivq cÖvqkB Kg©x‡`i wec‡` co‡Z nq? Zv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wg. ÔLÕ G e¨e¯’vcbvi wb‡`©kbvi HK¨ bxwZ †g‡b Pjvq Aa¯—b wbe©vnxiv ¯^v”Q›`¨‡eva K‡i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DÏxc‡Ki Av‡jv‡K e³e¨wU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7.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 xml:space="preserve">MÖxb wjwg‡U‡Wi e¨e¯’vcbv cwiPvjK Rbve Kwei wek¦vm K‡ib †h Kg©xiv e¨w³MZ Amyweav Qvov Kv‡R duvwK †`q bv| wm×vš— MÖn‡Y Zv‡`i AskMÖn‡Yi my‡hvM w`‡j Kv‡Ri </w:t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cÖwZ Zv‡`i A½xKvi e„w× cvq| Z‡e cÖwZôv‡bi ¯^v‡_© †h †Kv‡bv ai‡bi wm×vš— wb‡Z </w:t>
      </w:r>
      <w:r>
        <w:rPr>
          <w:rFonts w:ascii="SutonnyMJ" w:eastAsia="Batang" w:hAnsi="SutonnyMJ" w:cs="SutonnyMJ"/>
          <w:spacing w:val="-4"/>
          <w:sz w:val="18"/>
          <w:szCs w:val="18"/>
        </w:rPr>
        <w:t xml:space="preserve">wZwb KzÉv‡eva K‡ib bv| Z‡e Av‡e‡Mi ekeZ©x n‡q wZwb KvR K‡ib bv| †h †Kv‡bv </w:t>
      </w:r>
      <w:r>
        <w:rPr>
          <w:rFonts w:ascii="SutonnyMJ" w:eastAsia="Batang" w:hAnsi="SutonnyMJ" w:cs="SutonnyMJ"/>
          <w:spacing w:val="-2"/>
          <w:sz w:val="18"/>
          <w:szCs w:val="18"/>
        </w:rPr>
        <w:t>wm×v‡š—i Zvr¶wYK cÖvwßi †P‡q `xN©‡gqvw` cÖvwß‡K wZwb AwaK ¸i“Z¡ †`b|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ZË¡veavb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wb‡`©kbv‡K cÖkvm‡bi n„rwcÊ ejv nq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¶gZv cÖ‡qv‡Mi wfwË‡Z Rbve Kwe‡ii †bZ…‡Z¡i aib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GKRb Av`k© †bZvi ¸Yvewji Av‡jv‡K Rbve Kwei‡K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8.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>wg. meyR GKRb LyPiv hš¿vsk cÖ¯‘ZKvix| wZwb wbR nv‡Z A‡bK‡KB KvR wkwL‡q‡Qb| Zviv GLb `¶ KvwiMi| cÖwZôv‡bi ZvivB g~jkw³| Kg©xiv hv‡Z fv‡jv cwi‡e‡k KvR Ki‡Z cv‡i †m wel‡q wZwb mZK© _v‡Kb| cÖwZ eQi mevB‡K mv‡_ wb‡q XvKvi evB‡i †eov‡Z hvb| wZwb B`vbxs j¶ Ki‡Qb, Zvi `xN©w`‡bi wek¦¯— wKQy KvwiMi cÖwZôvb †Q‡o P‡j hv‡”Q| G‡Z wZwb `vi“Yfv‡e ¶zä| me ï‡b g›Uz nvRx ej‡jb, RxebhvÎvi e¨q †hfv‡e †e‡o‡Q Zvi cÖwZ bRi w`‡Z g‡b nq Zzwg fzj KiQ|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i¶Yv‡e¶Yg~jK  Dcv`vb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†cÖlYvi mv‡_ Kg©xi g‡bve‡ji m¤úK©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wg. meyR Zvi cÖwZôv‡bi Kg©x‡`i †cÖlYv`v‡b †Kvb c×wZi wel‡q hZœevb?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Kg©x‡`i a‡i ivL‡Z wg. meyR‡K †cÖlYv`v‡bi Ab¨ c×wZi cÖwZ bRi w`‡Z n‡e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G e³‡e¨i h_v_©Zv DÏxc‡Ki Av‡j‡K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9.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 wg. </w:t>
      </w:r>
      <w:r>
        <w:rPr>
          <w:rFonts w:eastAsia="Batang" w:cs="Times New Roman"/>
          <w:sz w:val="14"/>
          <w:szCs w:val="14"/>
        </w:rPr>
        <w:t xml:space="preserve">M </w:t>
      </w:r>
      <w:r>
        <w:rPr>
          <w:rFonts w:ascii="SutonnyMJ" w:eastAsia="Batang" w:hAnsi="SutonnyMJ" w:cs="SutonnyMJ"/>
          <w:sz w:val="18"/>
          <w:szCs w:val="18"/>
        </w:rPr>
        <w:t>I wg.</w:t>
      </w:r>
      <w:r>
        <w:rPr>
          <w:rFonts w:eastAsia="Batang" w:cs="Times New Roman"/>
          <w:sz w:val="14"/>
          <w:szCs w:val="14"/>
        </w:rPr>
        <w:t xml:space="preserve"> P</w:t>
      </w:r>
      <w:r>
        <w:rPr>
          <w:rFonts w:ascii="SutonnyMJ" w:eastAsia="Batang" w:hAnsi="SutonnyMJ" w:cs="SutonnyMJ"/>
          <w:sz w:val="18"/>
          <w:szCs w:val="18"/>
        </w:rPr>
        <w:t xml:space="preserve"> Avš—R©vwZK evwY‡R¨i mv‡_ RwoZ| Zviv Mv‡g©›Um mvgMÖx ißvwb I hš¿mvgMÖx Avg`vwb K‡ib| wb‡R‡`i Kg©x‡`i mv‡_ cÖwZôvbwU †h‡Kv‡bv civgk©, wfwWI Kbdv‡iÝ I AwWI Kbdv‡i‡Ý cÖhyw³ e¨envi K‡i _v‡Kb| we‡`wk e¨emvqx‡`i mv‡_ cÖ‡qvR‡b Zviv Z_¨ Av`vb-cÖ`v‡bi †¶‡Î d¨v· I B-†gBj e¨envi K‡ib|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¶z‡` evZ©v †mev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djveZ©b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cÖwZôv‡b wb‡R‡`i Kg©x‡`i g‡a¨ †Kvb ai‡bi kvwãK †hvMv‡hvM msMwVZ n‡q‡Q?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we‡`wk e¨emvqx‡`i mv‡_ Z_¨ Av`vb-cÖ`v‡b e¨en„Z †hvMv‡hvM c×wZi aib D‡j­Lc~e©K ¸i“Z¡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10.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Avwid G‡MÖv wjwg‡U‡Wi e¨e¯’vcbv cwiPvjK Rbve Avwid ewikvj wefv‡Mi Kg©x‡`i wb‡`©k w`‡q‡Qb gvP© gv‡m Zv‡`i weµq 20% e„w× Ki‡Z n‡e| ewikvj wefv‡Mi Kg©xiv Uv‡M©U ev¯—evqb Ki‡Z cvi‡e bv e‡j Rvbvq| KviY GKgv‡m G weµq e„w× m¤¢e bq| welqwU wb‡q D”P ch©v‡qi Kg©xiv Ges ewikvj wefv‡Mi Kg©xiv GKmv‡_ Av‡jvPbv K‡i A‡bK weZ©‡Ki ci j¶¨gvÎv 10% wba©viY K‡i| AZtci j¶¨gvÎv AwR©Z nq|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mgš^‡qi c~e©kZ©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¯^Ztù‚Z© mgš^q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weµq e„w× 10% wba©vi‡Y EaŸ©Zb Kg©xiv mgš^‡qi †Kvb bxwZ Aej¤^b K‡i‡Q?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civgk©g~jK wb‡`©kbvB j¶¨vR©‡b DËg-DÏxc‡Ki Av‡jv‡K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eastAsia="Batang" w:cs="Times New Roman"/>
          <w:sz w:val="14"/>
          <w:szCs w:val="14"/>
        </w:rPr>
        <w:t>'Red'</w:t>
      </w:r>
      <w:r>
        <w:rPr>
          <w:rFonts w:ascii="SutonnyMJ" w:eastAsia="Batang" w:hAnsi="SutonnyMJ" w:cs="SutonnyMJ"/>
          <w:sz w:val="18"/>
          <w:szCs w:val="18"/>
        </w:rPr>
        <w:t xml:space="preserve"> wcÖw›Us †cÖ‡mi gvwjK wg. bxj cÖ‡Z¨K Kg©xi KvR e¨w³MZfv‡e Z`viwK K‡ib| G‡Z †Kv‡bv Kg©xB Kv‡R duvwK w`‡Z cv‡i bv| cÖ‡Z¨‡Ki Kv‡Ri Î“wU mv‡_ mv‡_ aiv c‡o Ges Zr¶Yvr ms‡kvab Kiv n‡q _v‡K| d‡j wg. bxj-Gi cÖwZôv‡b Drcv`‡bi †Kvb e¨vNvZ nq bv Ges w`b w`b Zvi e¨emv‡qi m¤úÖmviY N‡U‡Q|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ev‡RU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Af¨š—ixY wbix¶v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wg. bxj-Gi wbqš¿Y c×wZwU †Kvb ai‡bi?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ewY©Z wg. bxj-Gi wbqš¿Y c×wZi ¸i“Z¡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254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233 c†Ó¤vi 19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332 c†Ó¤vi 33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332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281 c†Ó¤vi 31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253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359 c†Ó¤vi 35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382 c†Ó¤vi 24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409 c†Ó¤vi 29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430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450 c†Ó¤vi 30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31. </w:t>
            </w:r>
            <w:r>
              <w:rPr>
                <w:rFonts w:ascii="SutonnyMJ" w:hAnsi="SutonnyMJ" w:cs="SutonnyMJ"/>
                <w:sz w:val="26"/>
                <w:szCs w:val="26"/>
              </w:rPr>
              <w:t>Puv`cyi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216" w:lineRule="auto"/>
        <w:jc w:val="center"/>
        <w:rPr>
          <w:rFonts w:ascii="PanjereeC" w:hAnsi="PanjereeC" w:cs="PanjereeC"/>
          <w:b/>
          <w:bCs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K wefvM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  <w:r>
        <w:rPr>
          <w:noProof/>
        </w:rPr>
        <w:pict>
          <v:group id="_x0000_s5516" style="position:absolute;left:0;text-align:left;margin-left:71.7pt;margin-top:2.75pt;width:84.5pt;height:81.3pt;z-index:251657728" coordorigin="2701,4597" coordsize="1690,16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5517" type="#_x0000_t136" style="position:absolute;left:3088;top:4898;width:401;height:159;rotation:4578587fd" fillcolor="black" stroked="f">
              <v:shadow color="#868686"/>
              <v:textpath style="font-family:&quot;Panjeree&quot;;font-size:8pt;v-text-kern:t" trim="t" fitpath="t" string="wbq¯¨Y"/>
            </v:shape>
            <v:shape id="_x0000_s5518" type="#_x0000_t136" style="position:absolute;left:3795;top:5214;width:401;height:212" fillcolor="black" stroked="f">
              <v:shadow color="#868686"/>
              <v:textpath style="font-family:&quot;Panjeree&quot;;font-size:8pt;v-text-kern:t" trim="t" fitpath="t" string="msMVb"/>
            </v:shape>
            <v:shape id="_x0000_s5519" type="#_x0000_t136" style="position:absolute;left:3244;top:5855;width:475;height:159;rotation:270" fillcolor="black" stroked="f">
              <v:shadow color="#868686"/>
              <v:textpath style="font-family:&quot;Panjeree&quot;;font-size:8pt;v-text-kern:t" trim="t" fitpath="t" string="wbG`Ækbv"/>
            </v:shape>
            <v:shape id="_x0000_s5520" type="#_x0000_t136" style="position:absolute;left:2889;top:5676;width:360;height:143;rotation:-49273695fd" fillcolor="black" stroked="f">
              <v:shadow color="#868686"/>
              <v:textpath style="font-family:&quot;Panjeree&quot;;font-size:8pt;v-text-kern:t" trim="t" fitpath="t" string="ˆcÉlYv"/>
            </v:shape>
            <v:shape id="_x0000_s5521" type="#_x0000_t136" style="position:absolute;left:2739;top:5249;width:547;height:130;rotation:-46545199fd" fillcolor="black" stroked="f">
              <v:shadow color="#868686"/>
              <v:textpath style="font-family:&quot;Panjeree&quot;;font-size:8pt;v-text-kern:t" trim="t" fitpath="t" string="mg®¼q mvab"/>
            </v:shape>
            <v:shape id="_x0000_s5522" type="#_x0000_t136" style="position:absolute;left:3572;top:4844;width:318;height:159;rotation:-46545199fd" fillcolor="black" stroked="f">
              <v:shadow color="#868686"/>
              <v:textpath style="font-family:&quot;Panjeree&quot;;font-size:8pt;v-text-kern:t" trim="t" fitpath="t" string="1 (?)"/>
            </v:shape>
            <v:shape id="_x0000_s5523" type="#_x0000_t136" style="position:absolute;left:3708;top:5647;width:318;height:159;rotation:-45814167fd" fillcolor="black" stroked="f">
              <v:shadow color="#868686"/>
              <v:textpath style="font-family:&quot;Panjeree&quot;;font-size:8pt;v-text-kern:t" trim="t" fitpath="t" string="3 (?)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5524" type="#_x0000_t19" style="position:absolute;left:3544;top:4597;width:847;height:846;rotation:293799fd">
              <v:stroke endarrow="classic" endarrowwidth="narrow" endarrowlength="short"/>
            </v:shape>
            <v:group id="_x0000_s5525" style="position:absolute;left:2701;top:4635;width:1590;height:1588" coordorigin="2701,4635" coordsize="1590,1588">
              <v:oval id="_x0000_s5526" style="position:absolute;left:2701;top:4635;width:1590;height:1588" filled="f">
                <v:stroke joinstyle="miter"/>
              </v:oval>
              <v:line id="_x0000_s5527" style="position:absolute" from="3496,4635" to="3496,5429">
                <v:stroke joinstyle="miter"/>
              </v:line>
              <v:line id="_x0000_s5528" style="position:absolute;flip:x" from="3496,4935" to="4117,5429">
                <v:stroke joinstyle="miter"/>
              </v:line>
              <v:line id="_x0000_s5529" style="position:absolute;flip:x y" from="3496,5429" to="4271,5605">
                <v:stroke joinstyle="miter"/>
              </v:line>
              <v:line id="_x0000_s5530" style="position:absolute;flip:x y" from="3496,5429" to="3841,6146">
                <v:stroke joinstyle="miter"/>
              </v:line>
              <v:line id="_x0000_s5531" style="position:absolute;flip:y" from="3151,5429" to="3496,6146">
                <v:stroke joinstyle="miter"/>
              </v:line>
              <v:line id="_x0000_s5532" style="position:absolute;flip:y" from="2720,5429" to="3496,5608">
                <v:stroke joinstyle="miter"/>
              </v:line>
              <v:line id="_x0000_s5533" style="position:absolute" from="2875,4935" to="3496,5429">
                <v:stroke joinstyle="miter"/>
              </v:line>
            </v:group>
          </v:group>
        </w:pict>
      </w:r>
      <w:r>
        <w:rPr>
          <w:rFonts w:ascii="PanjereeC" w:hAnsi="PanjereeC" w:cs="PanjereeC"/>
          <w:b/>
          <w:bCs/>
          <w:sz w:val="18"/>
          <w:szCs w:val="18"/>
        </w:rPr>
        <w:t>1.</w:t>
      </w:r>
      <w:r>
        <w:rPr>
          <w:rFonts w:ascii="PanjereeC" w:hAnsi="PanjereeC" w:cs="PanjereeC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eÅeÕ©vcbv ejGZ Kx ˆevS?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eÅeÕ©vcbv meÆRbxb-eÅvLÅv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1bs(?) wPwn×Z Õ©vGb Kx emGe?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‘1bs (?) wPwn×Z ‰i evÕ¦evqGb 3bs (?) wPwn×Z KvGhÆi ài‚Z½ meÆvwaK’@ hywÚmn gZvgZ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2.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Rbve ivqnvb ‰KwU wkÍ¸cÉwZÓ¤vGbi eÅeÕ©vcK| wZwb wkÍ¸cÉwZÓ¤vGb ˆh mKj KvR nGe Zv wPwn×Z KGi wewf®² wefvGM fvM KGi Zvi AaxGb DcwifvM cÉwZÓ¤v KGib| Zvici ˆhLvGb ˆh gvGbi RbkwÚ cÉGqvRb Zv wbGqvM cÉ`vb KGi ZvG`i `vwqZ½ eywSGq ˆ`b| ÷ay eÅwÚ wbGqvMB bq Dcvq DcKiYI Õ©vcb KGib| ‰GZ KvR PjvKvGj wZwb myweav cvGœQb| 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ŠeævwbK eÅeÕ©vcbvi RbK ˆK?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eÅeÕ©vcbvi ˆRvov gB wkKj bxwZ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Rbve ivqnvb cÉ^gZ ˆnbwi ˆdqGji ˆKvb bxwZ AbymiY KGiGQb Zv eÅvLÅv KGiv?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cÉwZÓ¤vGb w«¼ZxqZ ˆh bxwZi AbymiY Kiv nGqGQ Zv cÉwZÓ¤vbGK MwZgq KGi ZzGjGQ@ weGkÏlY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3.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gÅvÝ ‰cvGijm wj. 2017 mvGj 12 jÞ BDwbU ŠZwi ˆcvkvK cÉÕ§GZi cwiKÍ¸bv KGi| eQGii ÷i‚GZ wewf®² KviGY cÉvq ‰K nvRvi kÉwgK KvR ˆQGo PGj hvb| ‰Qvov weKÍ¸ Še`yÅwZK eÅeÕ©vi myweav bv ^vKvq Še`yÅwZK ˆjvWGkwWs-‰i KviGY cÉvqB KvR e®¬ ivLGZ nq| ‰GZ 30 Ryb ˆ`Lv hvq gvò 4 jÞ BDwbU cYÅ Drcvw`Z nGqGQ| ‰gZveÕ©vq wbaÆvwiZ mgGq KvR mÁ·®² Kivi eÅvcvGi KZ‡ÆcÞ wPw¯¦Z| 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cÉKÍ¸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Õ©vqx cwiKÍ¸bv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gÅvÝ ‰cvGijGmi M†nxZ cwiKÍ¸bvwUi cÉK‡wZwfwîK ˆKvb aiGbi cwiKÍ¸bv?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wbaÆvwiZ mgGqi gGaÅ jÞÅgvòv ARÆb KiGZ nGj DóxcGKi cÉwZÓ¤vGbi KiYxq eÅvLÅv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4.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Rbve widvZ ‰KwU ˆKvÁ·vwbi eÅeÕ©vcK| cÉwZÓ¤vbwUGZ eZÆgvGb 2 ˆKvwU UvKv bM` A^Æ iGqGQ| Zvi wbKU wewbGqvGMi myGhvMàGjv nGjv@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/>
      </w:tblPr>
      <w:tblGrid>
        <w:gridCol w:w="1620"/>
        <w:gridCol w:w="996"/>
        <w:gridCol w:w="996"/>
        <w:gridCol w:w="996"/>
      </w:tblGrid>
      <w:tr w:rsidR="00567EC8">
        <w:tc>
          <w:tcPr>
            <w:tcW w:w="162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cs="Vrinda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cÉKÍ¸ </w:t>
            </w:r>
            <w:r>
              <w:rPr>
                <w:rFonts w:cs="Vrinda"/>
                <w:sz w:val="16"/>
                <w:szCs w:val="16"/>
                <w:lang w:val="it-IT"/>
              </w:rPr>
              <w:t>A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cs="Vrinda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cÉKÍ¸ </w:t>
            </w:r>
            <w:r>
              <w:rPr>
                <w:rFonts w:cs="Vrinda"/>
                <w:sz w:val="16"/>
                <w:szCs w:val="16"/>
                <w:lang w:val="it-IT"/>
              </w:rPr>
              <w:t>B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cs="Vrinda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cÉKÍ¸ </w:t>
            </w:r>
            <w:r>
              <w:rPr>
                <w:rFonts w:cs="Vrinda"/>
                <w:sz w:val="16"/>
                <w:szCs w:val="16"/>
                <w:lang w:val="it-IT"/>
              </w:rPr>
              <w:t>C</w:t>
            </w:r>
          </w:p>
        </w:tc>
      </w:tr>
      <w:tr w:rsidR="00567EC8">
        <w:tc>
          <w:tcPr>
            <w:tcW w:w="162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cÉGqvRbxq gƒjab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1.5 ˆKvwU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1.60 ˆKvwU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1.65 ˆKvwU</w:t>
            </w:r>
          </w:p>
        </w:tc>
      </w:tr>
      <w:tr w:rsidR="00567EC8">
        <w:tc>
          <w:tcPr>
            <w:tcW w:w="162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mgqKvj (eQi)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7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7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7</w:t>
            </w:r>
          </w:p>
        </w:tc>
      </w:tr>
      <w:tr w:rsidR="00567EC8">
        <w:tc>
          <w:tcPr>
            <w:tcW w:w="162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AG^Æi Av¯¦tcÉevGni nvi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45%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44%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48%</w:t>
            </w:r>
          </w:p>
        </w:tc>
      </w:tr>
      <w:tr w:rsidR="00567EC8">
        <w:tc>
          <w:tcPr>
            <w:tcW w:w="1620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SuywKi nvi 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13%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12%</w:t>
            </w:r>
          </w:p>
        </w:tc>
        <w:tc>
          <w:tcPr>
            <w:tcW w:w="996" w:type="dxa"/>
            <w:vAlign w:val="center"/>
          </w:tcPr>
          <w:p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C" w:hAnsi="PanjereeC" w:cs="PanjereeC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15%</w:t>
            </w:r>
          </w:p>
        </w:tc>
      </w:tr>
    </w:tbl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wZwb cÉKÍ</w:t>
      </w:r>
      <w:r>
        <w:rPr>
          <w:rFonts w:ascii="PanjereeC" w:hAnsi="PanjereeC" w:cs="PanjereeC"/>
          <w:sz w:val="14"/>
          <w:szCs w:val="14"/>
          <w:lang w:val="it-IT"/>
        </w:rPr>
        <w:t xml:space="preserve">¸ </w:t>
      </w:r>
      <w:r>
        <w:rPr>
          <w:rFonts w:cs="Vrinda"/>
          <w:sz w:val="14"/>
          <w:szCs w:val="14"/>
          <w:lang w:val="it-IT"/>
        </w:rPr>
        <w:t>'C'-</w:t>
      </w:r>
      <w:r>
        <w:rPr>
          <w:rFonts w:ascii="PanjereeC" w:hAnsi="PanjereeC" w:cs="PanjereeC"/>
          <w:sz w:val="18"/>
          <w:szCs w:val="18"/>
          <w:lang w:val="it-IT"/>
        </w:rPr>
        <w:t xml:space="preserve">ˆZ wewbGqvGMi wm«¬v¯¦ ˆbb| 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wm«¬v¯¦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c«¬wZ ejGZ Kx ˆevS?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 ewYÆZ widvGZi wm«¬v¯¦ MÉnGYi wfwî Kx wQj? eYÆbv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ewYÆZ cwiwÕ©wZGZ wm«¬v¯¦ MÉnGYi ˆhŒwÚKZv weGkÏlY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5.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KvRx dvgÆm wj. ‰KwU Õ¼bvgabÅ I e†n`vqZb Drcv`bKvix cÉwZÓ¤vb| DÚ cÉwZÓ¤vGbi msMVb KvVvGgv PvUÆwU nGjv wbÁ²i…c: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noProof/>
        </w:rPr>
        <w:pict>
          <v:group id="_x0000_s5534" style="position:absolute;left:0;text-align:left;margin-left:79.35pt;margin-top:1.85pt;width:72.05pt;height:99.65pt;z-index:251655680" coordorigin="7801,2936" coordsize="1441,2270">
            <v:shape id="_x0000_s5535" type="#_x0000_t202" style="position:absolute;left:7802;top:2936;width:1440;height:262" filled="f">
              <v:textbox style="mso-next-textbox:#_x0000_s5535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†Pqvig¨vb</w:t>
                    </w:r>
                  </w:p>
                </w:txbxContent>
              </v:textbox>
            </v:shape>
            <v:shape id="_x0000_s5536" type="#_x0000_t202" style="position:absolute;left:7801;top:3271;width:1440;height:262" filled="f">
              <v:textbox style="mso-next-textbox:#_x0000_s5536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e¨e¯’vcK cwiPvjK</w:t>
                    </w:r>
                  </w:p>
                </w:txbxContent>
              </v:textbox>
            </v:shape>
            <v:shape id="_x0000_s5537" type="#_x0000_t202" style="position:absolute;left:7801;top:3611;width:1440;height:262" filled="f">
              <v:textbox style="mso-next-textbox:#_x0000_s5537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mvaviY e¨e¯’vcK</w:t>
                    </w:r>
                  </w:p>
                </w:txbxContent>
              </v:textbox>
            </v:shape>
            <v:shape id="_x0000_s5538" type="#_x0000_t202" style="position:absolute;left:7801;top:3956;width:1440;height:262" filled="f">
              <v:textbox style="mso-next-textbox:#_x0000_s5538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Dc-e¨e¯’vcK</w:t>
                    </w:r>
                  </w:p>
                </w:txbxContent>
              </v:textbox>
            </v:shape>
            <v:shape id="_x0000_s5539" type="#_x0000_t202" style="position:absolute;left:7801;top:4297;width:1440;height:262" filled="f">
              <v:textbox style="mso-next-textbox:#_x0000_s5539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mycvi fvBRvi</w:t>
                    </w:r>
                  </w:p>
                </w:txbxContent>
              </v:textbox>
            </v:shape>
            <v:shape id="_x0000_s5540" type="#_x0000_t202" style="position:absolute;left:7802;top:4620;width:1440;height:262" filled="f">
              <v:textbox style="mso-next-textbox:#_x0000_s5540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5541" type="#_x0000_t202" style="position:absolute;left:7802;top:4944;width:1440;height:262" filled="f">
              <v:textbox style="mso-next-textbox:#_x0000_s5541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Kg©x</w:t>
                    </w:r>
                  </w:p>
                </w:txbxContent>
              </v:textbox>
            </v:shape>
          </v:group>
        </w:pic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cs="Vrinda"/>
          <w:sz w:val="14"/>
          <w:szCs w:val="14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28"/>
          <w:szCs w:val="2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4"/>
          <w:szCs w:val="14"/>
          <w:lang w:val="it-IT"/>
        </w:rPr>
      </w:pP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KwgwU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gÅvwUÇKm msMVb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ewYÆZ msMVb KvVvGgvi aibwU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ewYÆZ cÉwZÓ¤vGb ‰ aiGbi msMVb KvVvGgv eÅenvi mwVK eGj Zzwg gGb KGiv wK? hywÚ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  <w:r>
        <w:rPr>
          <w:noProof/>
        </w:rPr>
        <w:pict>
          <v:group id="_x0000_s5542" style="position:absolute;left:0;text-align:left;margin-left:14.9pt;margin-top:6.85pt;width:131.95pt;height:51.1pt;z-index:251658752" coordorigin="6360,6369" coordsize="2639,1022">
            <v:shape id="_x0000_s5543" type="#_x0000_t202" style="position:absolute;left:7313;top:6753;width:1074;height:262" filled="f">
              <v:textbox style="mso-next-textbox:#_x0000_s5543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Drm wba©viY</w:t>
                    </w:r>
                  </w:p>
                </w:txbxContent>
              </v:textbox>
            </v:shape>
            <v:shape id="_x0000_s5544" type="#_x0000_t202" style="position:absolute;left:7313;top:6369;width:1686;height:262" filled="f">
              <v:textbox style="mso-next-textbox:#_x0000_s5544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wefvMxq Pvwn`vcÎ msMÖn</w:t>
                    </w:r>
                  </w:p>
                </w:txbxContent>
              </v:textbox>
            </v:shape>
            <v:shape id="_x0000_s5545" type="#_x0000_t202" style="position:absolute;left:7313;top:7129;width:1192;height:262" filled="f">
              <v:textbox style="mso-next-textbox:#_x0000_s5545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weÁwß cÖ`vb</w:t>
                    </w:r>
                  </w:p>
                </w:txbxContent>
              </v:textbox>
            </v:shape>
            <v:shape id="_x0000_s5546" type="#_x0000_t32" style="position:absolute;left:6749;top:6497;width:540;height:0" o:connectortype="straight">
              <v:stroke endarrow="classic" endarrowwidth="narrow" endarrowlength="short"/>
            </v:shape>
            <v:shape id="_x0000_s5547" type="#_x0000_t32" style="position:absolute;left:6749;top:6885;width:540;height:0" o:connectortype="straight">
              <v:stroke endarrow="classic" endarrowwidth="narrow" endarrowlength="short"/>
            </v:shape>
            <v:shape id="_x0000_s5548" type="#_x0000_t32" style="position:absolute;left:6749;top:7269;width:540;height:0" o:connectortype="straight">
              <v:stroke endarrow="classic" endarrowwidth="narrow" endarrowlength="short"/>
            </v:shape>
            <v:shape id="_x0000_s5549" type="#_x0000_t32" style="position:absolute;left:6749;top:6497;width:0;height:772" o:connectortype="straight"/>
            <v:oval id="_x0000_s5550" style="position:absolute;left:6360;top:6708;width:350;height:350" filled="f"/>
            <v:shape id="_x0000_s5551" type="#_x0000_t202" style="position:absolute;left:6368;top:6763;width:299;height:262" filled="f" stroked="f">
              <v:textbox style="mso-next-textbox:#_x0000_s5551" inset="0,0,0,0">
                <w:txbxContent>
                  <w:p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22"/>
                        <w:szCs w:val="22"/>
                      </w:rPr>
                    </w:pPr>
                    <w:r>
                      <w:rPr>
                        <w:rFonts w:ascii="SutonnyMJ" w:hAnsi="SutonnyMJ" w:cs="SutonnyMJ"/>
                        <w:sz w:val="22"/>
                        <w:szCs w:val="22"/>
                      </w:rPr>
                      <w:t>?</w:t>
                    </w:r>
                  </w:p>
                </w:txbxContent>
              </v:textbox>
            </v:shape>
          </v:group>
        </w:pict>
      </w:r>
      <w:r>
        <w:rPr>
          <w:rFonts w:ascii="PanjereeC" w:hAnsi="PanjereeC" w:cs="PanjereeC"/>
          <w:b/>
          <w:bCs/>
          <w:sz w:val="18"/>
          <w:szCs w:val="18"/>
        </w:rPr>
        <w:t>6.</w:t>
      </w:r>
      <w:r>
        <w:rPr>
          <w:rFonts w:ascii="PanjereeC" w:hAnsi="PanjereeC" w:cs="PanjereeC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cÉwkÞY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ˆhvMÅZvi wfwîGZ cG`v®²qb Dîg ˆKb? 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‘wPGò’ (?) wPwn×Z Õ©vbwU ˆKvb welqGK wbG`Æk KGi?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DÚ welqwU mÁ·®² nGjB cÉwZÓ¤vGbi KvhÆmgƒn myÓ¤zfvGe evÕ¦evwqZ nq-ˆhŒwÚKZv wePvi 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spacing w:line="228" w:lineRule="auto"/>
        <w:jc w:val="center"/>
        <w:rPr>
          <w:rFonts w:ascii="PanjereeC" w:hAnsi="PanjereeC" w:cs="PanjereeC"/>
          <w:b/>
          <w:bCs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L wefvM</w:t>
      </w:r>
    </w:p>
    <w:p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7.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m`i‚wób `xNÆw`b Zvi cÉwZÓ¤vGbi KgÆxG`i gZvgGZi gƒjÅvqb KGi AvmGQb| dGj Drcv`b gvb e†w«¬ ˆcGqGQ, ˆeGoGQ cÉwZÓ¤vGbi mybvg| ZGe wKQyw`b hver KgÆxG`i gvGS wKQy AevaÅZv m†wÓ¡i mÁ¿vebv ˆ`Lv ˆ`Iqvq wZwb ˆbZ‡GZ½i aiGb wKQyUv cwieZÆb Avbvi wP¯¦v KiGQb| 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civgkÆgƒjK wbG`kÆbv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KvhÆKi ˆbZ‡GZ½ ˆhvMvGhvM ˆKb AcwinvhÆ?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wg. m`i‚wób `xNÆw`b hver cÉwZÓ¤vGb Kxi…c ˆbZ‡Z½ AbymiY KGiGQb?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KgÆxG`i AevaÅZv ˆivaKGÍ¸ wg. m`i‚wóGbi RbÅ ˆKvb aiGbi ˆbZ‡Z½ DcGhvMx eGj Zzwg gGb KGiv? hywÚ ˆ`LvI|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8.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Avwgb dÅvkb nvDR KgÆxG`i ˆcÉlYv `vGbi ˆÞGò wbGÁ² DGÍÏL Pvwn`vi Õ¦iàGjv weGePbv KGib|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/>
      </w:tblPr>
      <w:tblGrid>
        <w:gridCol w:w="1530"/>
      </w:tblGrid>
      <w:tr w:rsidR="00567EC8">
        <w:tc>
          <w:tcPr>
            <w:tcW w:w="1530" w:type="dxa"/>
          </w:tcPr>
          <w:p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5. AvñcƒYÆZvi Pvwn`v</w:t>
            </w:r>
          </w:p>
        </w:tc>
      </w:tr>
      <w:tr w:rsidR="00567EC8">
        <w:tc>
          <w:tcPr>
            <w:tcW w:w="1530" w:type="dxa"/>
          </w:tcPr>
          <w:p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noProof/>
              </w:rPr>
              <w:pict>
                <v:group id="_x0000_s5552" style="position:absolute;margin-left:-5.7pt;margin-top:2.45pt;width:85.5pt;height:27pt;z-index:251656704;mso-position-horizontal-relative:text;mso-position-vertical-relative:text" coordorigin="6921,11122" coordsize="1620,540">
                  <v:shape id="_x0000_s5553" type="#_x0000_t32" style="position:absolute;left:6921;top:11122;width:0;height:540" o:connectortype="straight">
                    <v:stroke startarrow="classic" startarrowwidth="narrow" startarrowlength="short"/>
                  </v:shape>
                  <v:shape id="_x0000_s5554" type="#_x0000_t32" style="position:absolute;left:8541;top:11122;width:0;height:540" o:connectortype="straight">
                    <v:stroke startarrow="classic" startarrowwidth="narrow" startarrowlength="short"/>
                  </v:shape>
                </v:group>
              </w:pict>
            </w: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4. .....................</w:t>
            </w:r>
          </w:p>
        </w:tc>
      </w:tr>
      <w:tr w:rsidR="00567EC8">
        <w:tc>
          <w:tcPr>
            <w:tcW w:w="1530" w:type="dxa"/>
          </w:tcPr>
          <w:p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3. mvgvwRK Rvwn`v</w:t>
            </w:r>
          </w:p>
        </w:tc>
      </w:tr>
      <w:tr w:rsidR="00567EC8">
        <w:tc>
          <w:tcPr>
            <w:tcW w:w="1530" w:type="dxa"/>
          </w:tcPr>
          <w:p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2. .....................</w:t>
            </w:r>
          </w:p>
        </w:tc>
      </w:tr>
      <w:tr w:rsidR="00567EC8">
        <w:tc>
          <w:tcPr>
            <w:tcW w:w="1530" w:type="dxa"/>
          </w:tcPr>
          <w:p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C" w:hAnsi="PanjereeC" w:cs="PanjereeC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 ŠRweK Pvwn`v</w:t>
            </w:r>
          </w:p>
        </w:tc>
      </w:tr>
    </w:tbl>
    <w:p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4"/>
          <w:szCs w:val="4"/>
          <w:lang w:val="it-IT"/>
        </w:rPr>
      </w:pP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Avw^ÆK ˆcÉlYv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ˆcÉlYv PKÌ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2 bÁ¼Gii Pvwn`v ˆKvbwU nGe?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AvgvG`i gGZv ˆ`Gk wPGò DGÍÏL 4 bÁ¼Gii cÉGhvRÅ Pvwn`v mvaviY KgÆxG`i RbÅ cÉGhvRÅ bq@ hywÚ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9.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‘fvB fvB BGjKUÇwbÝ KYÆvi’ BsjÅvG´£i mvwgU BGjKUÇwbÝ nGZ cYÅ Avg`vwb KiGZ Pvq| cÉwZÓ¤vbwUi eÅeÕ©vcbv cwiPvjK Rbve ügvqyb cGYÅi ZvwjKv ŠZwi KGi KwÁ·DUvGii gvaÅGg </w:t>
      </w:r>
      <w:r>
        <w:rPr>
          <w:rFonts w:cs="Vrinda"/>
          <w:sz w:val="14"/>
          <w:szCs w:val="14"/>
        </w:rPr>
        <w:t xml:space="preserve">sumit.eng@yahoo.com </w:t>
      </w:r>
      <w:r>
        <w:rPr>
          <w:rFonts w:ascii="PanjereeC" w:hAnsi="PanjereeC" w:cs="PanjereeC"/>
          <w:sz w:val="18"/>
          <w:szCs w:val="18"/>
        </w:rPr>
        <w:t xml:space="preserve">-digvGqk cvVvb| mvwgU BGjKUÇwbÝ digvGqk cvIqvi 10 w`Gbi gGaÅ cYÅ ˆcÉiGYi Avk¼vm ˆ`q| 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evwnÅK ˆhvMvGhvM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ˆhvMvGhvGMi djveZÆb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fvB fvB BGjKUÇwbÝ KYÆvi ˆKvb c«¬wZGZ digvGqk cÉ`vb KGiGQ?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DÚ c«¬wZi eÅenvi fvB fvB BGjKUÇwbÝ KYÆvGii RbÅ KZUzKz hywÚhyÚ eGj Zzwg gGb KGiv?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10.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Rbve BKevj ‰KwU cÉwZÓ¤vGbi cÉavb wbeÆvnx| wZwb cwiKÍ¸bv Abyhvqx cÉwZÓ¤vGbi mKj KvR cwiPvjbv KGib ‰es cÉwZwU wefvM I KgÆxG`i mvG^ ˆhvMvGhvM iÞv KGib| wK¯§ KgÆxG`i gGaÅ mymÁ·KÆ bv ^vKvq Kvw›ÞZ cwigvY cYÅ Drcv`b I weKÌq mÁ¿e nGœQ bv| 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mg®¼q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“wbG`Ækbv meÆ`v wbGPi w`GK cÉevwnZ nq”@ 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Rbve BKevj Zvi cÉwZÓ¤vGbi mg®¼Gqi ˆKvb bxwZ AbymiY KGiGQb?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m†Ó¡ mgmÅv ˆ^GK cwiòvY ˆcGZ Rbve BKevGji mg®¼Gqi ˆKvb bxwZ MÉnY evèbxq? gZvgZ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11.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wg. kvwnb Zvi h¯¨vsk ŠZwii KviLvbvq bZzb ‰KUv cYÅ Drcv`Gb ‰KK cÉwZ KwZcq DcKiY eÅenvGii cwigvY wbÁ²i…c avhÆ KGiGQb@</w:t>
      </w:r>
    </w:p>
    <w:p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ab/>
        <w:t>KuvPvgvj = 500 MÉvg</w:t>
      </w:r>
    </w:p>
    <w:p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ab/>
        <w:t>kÉg = 1 N¥Ÿv</w:t>
      </w:r>
    </w:p>
    <w:p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ab/>
        <w:t>we`yÅr eÅq</w:t>
      </w:r>
      <w:r>
        <w:rPr>
          <w:rFonts w:ascii="PanjereeC" w:hAnsi="PanjereeC" w:cs="PanjereeC"/>
          <w:sz w:val="18"/>
          <w:szCs w:val="18"/>
        </w:rPr>
        <w:tab/>
        <w:t>= 1.00 UvKv</w:t>
      </w:r>
    </w:p>
    <w:p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sz w:val="18"/>
          <w:szCs w:val="18"/>
        </w:rPr>
        <w:t xml:space="preserve">Drcv`b ÷i‚i ‰Kgvm ci ˆ`Lv ˆMj KuvPvgvGji cwigvY wVK ^vKGjI kÉg eÅq wgjGQ bv| kÉwgKG`i `ÞZv e†w«¬i RbÅ weGkl KgÆmƒwP ˆbIqv nGqGQ| 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‘</w:t>
      </w:r>
      <w:r>
        <w:rPr>
          <w:rFonts w:cs="Vrinda"/>
          <w:sz w:val="14"/>
          <w:szCs w:val="14"/>
        </w:rPr>
        <w:t xml:space="preserve">PERT' </w:t>
      </w:r>
      <w:r>
        <w:rPr>
          <w:rFonts w:ascii="PanjereeC" w:hAnsi="PanjereeC" w:cs="PanjereeC"/>
          <w:sz w:val="18"/>
          <w:szCs w:val="18"/>
        </w:rPr>
        <w:t>Kx?</w:t>
      </w:r>
      <w:r>
        <w:rPr>
          <w:rFonts w:ascii="PanjereeC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mgGœQ` we±`y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wg. kvwnb KZ‡ÆK DcKiY eÅenvGii cwigvY wbaÆviY wbq¯¨Y cÉwKÌqvi ˆKvb c`GÞc? Zv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pacing w:val="-2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wg. kvwnGbi weGkl KgÆmƒwPi wP¯¦v wbq¯¨Y cÉwKÌqvi ˆKvb avc mswkÏÓ¡? ‰i h^v^ÆZv weGkÏlY KGiv|</w:t>
      </w:r>
      <w:r>
        <w:rPr>
          <w:rFonts w:ascii="PanjereeC" w:hAnsi="PanjereeC" w:cs="PanjereeC"/>
          <w:spacing w:val="-2"/>
          <w:sz w:val="18"/>
          <w:szCs w:val="18"/>
        </w:rPr>
        <w:tab/>
        <w:t>4</w:t>
      </w:r>
    </w:p>
    <w:p w:rsidR="00567EC8" w:rsidRDefault="00567EC8">
      <w:pPr>
        <w:spacing w:line="216" w:lineRule="auto"/>
        <w:rPr>
          <w:rFonts w:cs="Vrinda"/>
          <w:spacing w:val="-2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234 c†Ó¤vi 22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255 c†Ó¤vi 28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281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282 c†Ó¤vi 33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307 c†Ó¤vi 31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333 c†Ó¤vi 34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360 c†Ó¤vi 36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384 c†Ó¤vi 28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409 c†Ó¤vi 30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422 c†Ó¤vi 13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451 c†Ó¤vi 31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32. </w:t>
            </w:r>
            <w:r>
              <w:rPr>
                <w:rFonts w:ascii="SutonnyMJ" w:hAnsi="SutonnyMJ" w:cs="SutonnyMJ"/>
                <w:sz w:val="26"/>
                <w:szCs w:val="26"/>
              </w:rPr>
              <w:t>miKvwi wmwU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1.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wbMvi ‰KwU evwYwRÅK eÅvsGKi cÉGekbvwi Awdmvi wnGmGe PvKwiGZ ˆhvM`vb KGiGQ| cÉwkÞGYi Ask wnGmGe ZvGK KÅvk kvLv, FY kvLv, wiGUj eÅvswKs BZÅvw` kvLvq KvR KiGZ nGqGQ| Qq gvGmi cÉwkÞY ˆkGl ZvGK PvKzwiGZ ˆeZb ˆÕ•j cÉ`vb Kiv nq|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KgÆx msMÉn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cG`v®²wZ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cÉwkÞGYi ˆKvb c«¬wZ AbymiY Kiv nGqGQ?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 ewYÆZ cÉwkÞY KvhÆKÌgwU djcÉmƒ wKbv? ˆZvgvi gZvgZ `vI|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>
          <v:group id="_x0000_s5555" style="position:absolute;left:0;text-align:left;margin-left:61.9pt;margin-top:1.85pt;width:118.95pt;height:93.4pt;z-index:251659776" coordorigin="7300,9331" coordsize="2379,1868">
            <v:oval id="_x0000_s5556" style="position:absolute;left:7577;top:9414;width:1785;height:1785" filled="f" strokeweight=".5pt"/>
            <v:roundrect id="_x0000_s5557" style="position:absolute;left:8200;top:9331;width:585;height:218" arcsize="10923f" strokeweight=".5pt">
              <v:textbox style="mso-next-textbox:#_x0000_s5557" inset="0,0,0,0">
                <w:txbxContent>
                  <w:p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K</w:t>
                    </w:r>
                  </w:p>
                </w:txbxContent>
              </v:textbox>
            </v:roundrect>
            <v:roundrect id="_x0000_s5558" style="position:absolute;left:8890;top:9713;width:585;height:218" arcsize="10923f" strokeweight=".5pt">
              <v:textbox style="mso-next-textbox:#_x0000_s5558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msMVb</w:t>
                    </w:r>
                  </w:p>
                </w:txbxContent>
              </v:textbox>
            </v:roundrect>
            <v:roundrect id="_x0000_s5559" style="position:absolute;left:8991;top:10328;width:688;height:218" arcsize="10923f" strokeweight=".5pt">
              <v:textbox style="mso-next-textbox:#_x0000_s5559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Kg©xms¯’vb</w:t>
                    </w:r>
                  </w:p>
                </w:txbxContent>
              </v:textbox>
            </v:roundrect>
            <v:roundrect id="_x0000_s5560" style="position:absolute;left:8653;top:10883;width:585;height:218" arcsize="10923f" strokeweight=".5pt">
              <v:textbox style="mso-next-textbox:#_x0000_s5560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L</w:t>
                    </w:r>
                  </w:p>
                </w:txbxContent>
              </v:textbox>
            </v:roundrect>
            <v:roundrect id="_x0000_s5561" style="position:absolute;left:7655;top:10873;width:585;height:218" arcsize="10923f" strokeweight=".5pt">
              <v:textbox style="mso-next-textbox:#_x0000_s5561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†cÖlYv</w:t>
                    </w:r>
                  </w:p>
                </w:txbxContent>
              </v:textbox>
            </v:roundrect>
            <v:roundrect id="_x0000_s5562" style="position:absolute;left:7300;top:10238;width:630;height:218" arcsize="10923f" strokeweight=".5pt">
              <v:textbox style="mso-next-textbox:#_x0000_s5562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mgš^q mvab</w:t>
                    </w:r>
                  </w:p>
                </w:txbxContent>
              </v:textbox>
            </v:roundrect>
            <v:roundrect id="_x0000_s5563" style="position:absolute;left:7420;top:9653;width:630;height:218" arcsize="10923f" strokeweight=".5pt">
              <v:textbox style="mso-next-textbox:#_x0000_s5563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wbqš¿Y</w:t>
                    </w:r>
                  </w:p>
                </w:txbxContent>
              </v:textbox>
            </v:roundrect>
            <v:line id="_x0000_s5564" style="position:absolute;flip:y" from="8073,9448" to="8200,9508" strokeweight=".5pt">
              <v:stroke endarrow="classic" endarrowwidth="narrow" endarrowlength="short"/>
            </v:line>
            <v:line id="_x0000_s5565" style="position:absolute" from="9013,9598" to="9145,9708" strokeweight=".5pt">
              <v:stroke endarrow="classic" endarrowwidth="narrow" endarrowlength="short"/>
            </v:line>
            <v:line id="_x0000_s5566" style="position:absolute" from="9358,10228" to="9370,10343" strokeweight=".5pt">
              <v:stroke endarrow="classic" endarrowwidth="narrow" endarrowlength="short"/>
            </v:line>
            <v:line id="_x0000_s5567" style="position:absolute;flip:x" from="9165,10773" to="9233,10878" strokeweight=".5pt">
              <v:stroke endarrow="classic" endarrowwidth="narrow" endarrowlength="short"/>
            </v:line>
            <v:line id="_x0000_s5568" style="position:absolute;flip:x y" from="8070,11098" to="8198,11168" strokeweight=".5pt">
              <v:stroke endarrow="classic" endarrowwidth="narrow" endarrowlength="short"/>
            </v:line>
            <v:line id="_x0000_s5569" style="position:absolute;flip:y" from="7633,9883" to="7680,10003" strokeweight=".5pt">
              <v:stroke endarrow="classic" endarrowwidth="narrow" endarrowlength="short"/>
            </v:line>
            <v:line id="_x0000_s5570" style="position:absolute;flip:x y" from="7590,10483" to="7633,10603" strokeweight=".5pt">
              <v:stroke endarrow="classic" endarrowwidth="narrow" endarrowlength="short"/>
            </v:line>
          </v:group>
        </w:pict>
      </w:r>
      <w:r>
        <w:rPr>
          <w:rFonts w:ascii="PanjereeC" w:eastAsia="Batang" w:hAnsi="PanjereeC" w:cs="PanjereeC"/>
          <w:b/>
          <w:bCs/>
          <w:sz w:val="18"/>
          <w:szCs w:val="18"/>
        </w:rPr>
        <w:t>2.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</w:p>
    <w:p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eÅeÕ©vcbv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eÅeÕ©vcbv ˆ^GK cÉkvmb KxfvGe Avjv`v?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eÅeÕ©vcbv PGKÌ ‘L’ wPwn×Z ˆKvb KvRwUi Afve Abyf„Z nGœQ?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</w:r>
      <w:r>
        <w:rPr>
          <w:rFonts w:ascii="PanjereeC" w:eastAsia="Batang" w:hAnsi="PanjereeC" w:cs="PanjereeC"/>
          <w:spacing w:val="-4"/>
          <w:sz w:val="18"/>
          <w:szCs w:val="18"/>
        </w:rPr>
        <w:t>DóxcGK ewYÆZ “eÅeÕ©vcbv PGKÌ K wPwn×Z KvRwU AbÅvbÅ KvGRi gƒj wfwî|” ˆZvgvi gZvgZ `vI|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3.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Rbve kviwgb ‰KwU cÉmvawbmvgMÉx Drcv`b cÉwZÓ¤vGbi gvwjK| wZwb jÞÅ cƒiGYi RbÅ Zvi Drcv`b cwiKÍ¸bvq cÉvqk cwieZÆb AvGbb| ‰GZ cGYÅi àYMZ gvb e†w«¬ cvq ‰es ˆfvÚvG`i i‚wP-cQ±` I Pvwn`v ˆgvZvGeK cYÅ I ˆmevKgÆ mieivn Kiv hvq| dGj gybvdv ARÆGbi mvG^ mvG^ cÉwZÓ¤vGbi AbÅvbÅ jÞÅI AwRÆZ nq| Nb Nb cwiKÍ¸bvq i`e`Gji dGj kÉg AmG¯¦vGli m†wÓ¡ nq|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Õ©vqx cwiKÍ¸bv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cwiKÍ¸bvi bgbxqZv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ˆKvb aiGbi cwiKÍ¸bvi eÅenvi cwijwÞZ nq?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 ewYÆZ cÉwZÓ¤vGbi RbÅ ˆKvb aiGbi cwiKÍ¸bv AwaKZi DcGhvMx eGj Zzwg gGb KGiv? ˆZvgvi gZvgZ eÅÚ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4.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Rbve ˆ`Œjv PëMÉvg iµ¦vwb cÉwKÌqvRvZKiY ‰jvKvi ‰KwU wkÍ¸ cÉwZÓ¤vGbi eÅeÕ©vcK| wZwb Zvi cÉwZÓ¤vGb KgÆPvixG`i me aiGbi Avw^ÆK myGhvM-myweav w`Gq ^vGKb| wK¯§ ZvG`i wei…c I AÕ¼vÕ©ÅKi KgÆ cwiGeGk KvR KiGZ nq| ‰gbwK ZvG`i ˆKvGbv cÉKvi gZvgZ cÉKvGki myGhvM ˆ`qv nq bv| dGj cÉwZÓ¤vGb KgÆxG`i ˆfZi AmG¯¦vl I ˆÞvGfi AeÕ©v weivR KiGQ| dGj Drcv`b eÅvnGZi cvkvcvwk cÉwZÓ¤vb ˆjvKmvGbi mÁÃyLxb nGœQ|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gvRGjv cÉ`î ˆcÉlYv ZGî½i bvg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ˆcÉlYv ejGZ Kx ˆevSvq?</w:t>
      </w:r>
      <w:r>
        <w:rPr>
          <w:rFonts w:ascii="PanjereeC" w:eastAsia="Batang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Rbve ˆ`Œjv ˆKvb cÉKvi ˆcÉlYv c«¬wZi Ici ài‚Z½ AvGivc KGiGQb?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</w:r>
      <w:r>
        <w:rPr>
          <w:rFonts w:ascii="PanjereeC" w:eastAsia="Batang" w:hAnsi="PanjereeC" w:cs="PanjereeC"/>
          <w:spacing w:val="-2"/>
          <w:sz w:val="18"/>
          <w:szCs w:val="18"/>
        </w:rPr>
        <w:t>Drcv`b I gybvdv e†w«¬KGÍ¸ ˆ`Œjv mvGnGei wKi…c ˆcÉlYv cÉeZÆb Kiv DwPZ? ˆZvgvi gZvgZ eÅÚ KGiv|</w:t>
      </w:r>
      <w:r>
        <w:rPr>
          <w:rFonts w:ascii="PanjereeC" w:eastAsia="Batang" w:hAnsi="PanjereeC" w:cs="PanjereeC"/>
          <w:spacing w:val="-2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5.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ˆiRv mvGne ‰KwU e†n`vqZb cÉwZÓ¤vGbi gvwjK| wZwb cÉwZÓ¤vGb KgÆx wbGqvGMi RbÅ kÉwgK msGNi I KgÆiZ KgÆKZÆvG`i mycvwikGK cÉvavbÅ w`Gq ^vGKb| ‰Z KGi Kg mgq jvGM I Kg SvGgjv ˆcvnvGZ nq| ‰GZ KGi KgÆiZ kÉwgK I wbeÆvnxivI Lywk ^vGK|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KgÆxmsÕ©vb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KgÆx msMÉn ˆ^GK KgÆx wbeÆvPb KxfvGe Avjv`v?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KgÆx wbGqvGMi RbÅ ˆKvb Drm eÅenvi Kiv nGqGQ?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ˆiRv mvGne KgÆx msMÉGni RbÅ ˆh Drm eÅenvi KGiGQb Zv KZLvwb hywÚhyÚ? ˆZvgvi gZvgZ `vI|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6.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Rbve Avdmvi 7 ermi hver Avw`ZÅ wbUIqvi-‰ KgÆiZ wQGjb| mÁ·ÉwZ wZwb iRbx ˆnvgGUÝ wj. ‰ Drcv`b eÅeÕ©vcK wnmvGe ˆhvMv`vb KGiGQb| ˆhvM`vGbi ciw`bB ZvGK ‰KwU Õ¼qswKÌq ˆgwkb KÌGqi welGq wm«¬v¯¦ MÉnY KiGZ ejv nq| wZwb ‰ mÁ·wKÆZ wewf®² Z^Å chÆvGjvPbv KGi ˆ`LGjb ˆh ˆgwkbwU wbtmG±`Gn eÅq mvkÉqx| wZwb kÉwgK-KgÆxG`i gZvgZ wbGjb| ZvG`i AwaKvskB AvMÉnx bq KviY Zviv ‰i eÅenvi RvGb bv| ZGe Rbve AvdmvGii gGb nGjv cÉwkÞGYi eÅeÕ©v KiGj ‰B AeÕ©v ^vKGe bv| SzuwK ^vKv mGî½I wZwb ˆgwkb KÌGqi BwZevPK wm«¬v¯¦ wbGjb| cieZÆxGZ ˆ`Lv ˆMj Zvi wm«¬v¯¦wU mwVK wQj|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wm«¬v¯¦ MÉnY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“‰KK wm«¬v¯¦ MÉnY AGcÞv `jMZ wm«¬v¯¦ MÉnY ˆkÉq”</w:t>
      </w:r>
      <w:r>
        <w:rPr>
          <w:rFonts w:ascii="PanjereeC" w:eastAsia="Batang" w:hAnsi="PanjereeC" w:cs="Vrinda"/>
          <w:sz w:val="18"/>
          <w:szCs w:val="18"/>
        </w:rPr>
        <w:sym w:font="Symbol" w:char="F02D"/>
      </w:r>
      <w:r>
        <w:rPr>
          <w:rFonts w:ascii="PanjereeC" w:eastAsia="Batang" w:hAnsi="PanjereeC" w:cs="PanjereeC"/>
          <w:sz w:val="18"/>
          <w:szCs w:val="18"/>
        </w:rPr>
        <w:t xml:space="preserve">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wei…c cwiwÕ©wZGZ Rbve AvdmvGii BwZevPK wm«¬v¯¦ MÉnY mnvqZKvix gƒj Dcv`vbwU Kx?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wm«¬v¯¦ MÉnGY weGePÅ welqàGjvi h^vh^ weGePbvq Rbve AvdmvGii mwVK wm«¬vG¯¦i gƒjÅ wfwî gƒjÅvqb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7.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eastAsia="Batang" w:cs="Times New Roman"/>
          <w:sz w:val="14"/>
          <w:szCs w:val="14"/>
        </w:rPr>
        <w:t xml:space="preserve">AB </w:t>
      </w:r>
      <w:r>
        <w:rPr>
          <w:rFonts w:ascii="PanjereeC" w:eastAsia="Batang" w:hAnsi="PanjereeC" w:cs="PanjereeC"/>
          <w:sz w:val="18"/>
          <w:szCs w:val="18"/>
        </w:rPr>
        <w:t>wj.-‰i msMVb KvVvGgv</w: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>
          <v:group id="_x0000_s5571" style="position:absolute;left:0;text-align:left;margin-left:57.95pt;margin-top:.95pt;width:119.9pt;height:78.3pt;z-index:251660800" coordorigin="2426,11654" coordsize="2131,1975">
            <v:shape id="_x0000_s5572" type="#_x0000_t202" style="position:absolute;left:2656;top:12624;width:1590;height:284">
              <v:textbox style="mso-next-textbox:#_x0000_s5572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gnveÅeÕ©vcK</w:t>
                    </w:r>
                  </w:p>
                </w:txbxContent>
              </v:textbox>
            </v:shape>
            <v:line id="_x0000_s5573" style="position:absolute;mso-wrap-edited:f" from="2868,13101" to="4092,13101" wrapcoords="0 0 21600 0 21600 0 0 0 0 0"/>
            <v:roundrect id="_x0000_s5574" style="position:absolute;left:2426;top:13297;width:933;height:324;mso-wrap-edited:f" arcsize="0" filled="f">
              <v:textbox style="mso-next-textbox:#_x0000_s5574" inset="0,0,0,0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kvLv eÅeÕ©vcK</w:t>
                    </w:r>
                  </w:p>
                </w:txbxContent>
              </v:textbox>
            </v:roundrect>
            <v:shape id="_x0000_s5575" type="#_x0000_t32" style="position:absolute;left:3453;top:12908;width:2;height:181" o:connectortype="straight">
              <v:stroke endarrow="classic" endarrowwidth="narrow" endarrowlength="short"/>
            </v:shape>
            <v:shape id="_x0000_s5576" type="#_x0000_t32" style="position:absolute;left:2866;top:13101;width:2;height:181" o:connectortype="straight">
              <v:stroke endarrow="classic" endarrowwidth="narrow" endarrowlength="short"/>
            </v:shape>
            <v:shape id="_x0000_s5577" type="#_x0000_t32" style="position:absolute;left:4090;top:13101;width:2;height:181" o:connectortype="straight">
              <v:stroke endarrow="classic" endarrowwidth="narrow" endarrowlength="short"/>
            </v:shape>
            <v:shape id="_x0000_s5578" type="#_x0000_t202" style="position:absolute;left:2656;top:12135;width:1590;height:284">
              <v:textbox style="mso-next-textbox:#_x0000_s5578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eÅeÕ©vcbv cwiPvjK</w:t>
                    </w:r>
                  </w:p>
                </w:txbxContent>
              </v:textbox>
            </v:shape>
            <v:shape id="_x0000_s5579" type="#_x0000_t32" style="position:absolute;left:3453;top:12419;width:2;height:181" o:connectortype="straight">
              <v:stroke endarrow="classic" endarrowwidth="narrow" endarrowlength="short"/>
            </v:shape>
            <v:shape id="_x0000_s5580" type="#_x0000_t202" style="position:absolute;left:2656;top:11654;width:1590;height:284">
              <v:textbox style="mso-next-textbox:#_x0000_s5580" inset=".72pt,.72pt,.72pt,.72pt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cwiPvjbv clÆ`</w:t>
                    </w:r>
                  </w:p>
                </w:txbxContent>
              </v:textbox>
            </v:shape>
            <v:shape id="_x0000_s5581" type="#_x0000_t32" style="position:absolute;left:3453;top:11938;width:2;height:181" o:connectortype="straight">
              <v:stroke endarrow="classic" endarrowwidth="narrow" endarrowlength="short"/>
            </v:shape>
            <v:roundrect id="_x0000_s5582" style="position:absolute;left:3624;top:13305;width:933;height:324;mso-wrap-edited:f" arcsize="0" filled="f">
              <v:textbox style="mso-next-textbox:#_x0000_s5582" inset="0,0,0,0">
                <w:txbxContent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kvLv eÅeÕ©vcK</w:t>
                    </w:r>
                  </w:p>
                </w:txbxContent>
              </v:textbox>
            </v:roundrect>
          </v:group>
        </w:pic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  <w:lang w:val="it-IT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>
          <v:group id="_x0000_s5583" style="position:absolute;left:0;text-align:left;margin-left:14.25pt;margin-top:5pt;width:177.8pt;height:93pt;z-index:251662848" coordorigin="1867,13770" coordsize="3556,2262">
            <v:group id="_x0000_s5584" style="position:absolute;left:1867;top:14121;width:3556;height:1911" coordorigin="1867,14121" coordsize="3556,1911">
              <v:shape id="_x0000_s5585" type="#_x0000_t202" style="position:absolute;left:2690;top:14795;width:727;height:524">
                <v:textbox style="mso-next-textbox:#_x0000_s5585" inset=".72pt,.72pt,.72pt,.72pt">
                  <w:txbxContent>
                    <w:p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(cÉkvmb)</w:t>
                      </w:r>
                    </w:p>
                  </w:txbxContent>
                </v:textbox>
              </v:shape>
              <v:shape id="_x0000_s5586" type="#_x0000_t32" style="position:absolute;left:3062;top:14588;width:1;height:182" o:connectortype="straight">
                <v:stroke endarrow="classic" endarrowwidth="narrow" endarrowlength="short"/>
              </v:shape>
              <v:shape id="_x0000_s5587" type="#_x0000_t202" style="position:absolute;left:3841;top:14787;width:727;height:524">
                <v:textbox style="mso-next-textbox:#_x0000_s5587" inset=".72pt,.72pt,.72pt,.72pt">
                  <w:txbxContent>
                    <w:p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(Drcv`b)</w:t>
                      </w:r>
                    </w:p>
                  </w:txbxContent>
                </v:textbox>
              </v:shape>
              <v:shape id="_x0000_s5588" type="#_x0000_t32" style="position:absolute;left:5056;top:14579;width:1;height:182" o:connectortype="straight">
                <v:stroke endarrow="classic" endarrowwidth="narrow" endarrowlength="short"/>
              </v:shape>
              <v:shape id="_x0000_s5589" type="#_x0000_t202" style="position:absolute;left:4696;top:14771;width:727;height:524">
                <v:textbox style="mso-next-textbox:#_x0000_s5589" inset=".72pt,.72pt,.72pt,.72pt">
                  <w:txbxContent>
                    <w:p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(wecYb)</w:t>
                      </w:r>
                    </w:p>
                  </w:txbxContent>
                </v:textbox>
              </v:shape>
              <v:line id="_x0000_s5590" style="position:absolute;mso-wrap-edited:f" from="3417,15504" to="4857,15504" wrapcoords="0 0 21600 0 21600 0 0 0 0 0"/>
              <v:roundrect id="_x0000_s5591" style="position:absolute;left:2700;top:15700;width:1424;height:324;mso-wrap-edited:f" arcsize="0" filled="f">
                <v:textbox style="mso-next-textbox:#_x0000_s5591" inset="0,0,0,0">
                  <w:txbxContent>
                    <w:p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eÅeÕ©vcK (h¯¨ cÉGKŒkj)</w:t>
                      </w:r>
                    </w:p>
                  </w:txbxContent>
                </v:textbox>
              </v:roundrect>
              <v:shape id="_x0000_s5592" type="#_x0000_t32" style="position:absolute;left:4218;top:15311;width:2;height:181" o:connectortype="straight">
                <v:stroke endarrow="classic" endarrowwidth="narrow" endarrowlength="short"/>
              </v:shape>
              <v:shape id="_x0000_s5593" type="#_x0000_t32" style="position:absolute;left:3423;top:15504;width:2;height:181" o:connectortype="straight">
                <v:stroke endarrow="classic" endarrowwidth="narrow" endarrowlength="short"/>
              </v:shape>
              <v:shape id="_x0000_s5594" type="#_x0000_t32" style="position:absolute;left:4855;top:15504;width:2;height:181" o:connectortype="straight">
                <v:stroke endarrow="classic" endarrowwidth="narrow" endarrowlength="short"/>
              </v:shape>
              <v:roundrect id="_x0000_s5595" style="position:absolute;left:4341;top:15708;width:1034;height:324;mso-wrap-edited:f" arcsize="0" filled="f">
                <v:textbox style="mso-next-textbox:#_x0000_s5595" inset="0,0,0,0">
                  <w:txbxContent>
                    <w:p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eÅeÕ©vcK (gvb)</w:t>
                      </w:r>
                    </w:p>
                  </w:txbxContent>
                </v:textbox>
              </v:roundrect>
              <v:shape id="_x0000_s5596" type="#_x0000_t32" style="position:absolute;left:2287;top:14579;width:2770;height:2;flip:y" o:connectortype="straight"/>
              <v:shape id="_x0000_s5597" type="#_x0000_t202" style="position:absolute;left:2900;top:14121;width:1441;height:259">
                <v:textbox style="mso-next-textbox:#_x0000_s5597" inset=".72pt,.72pt,.72pt,.72pt">
                  <w:txbxContent>
                    <w:p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eÅeÕ©vcbv cwiPvjK</w:t>
                      </w:r>
                    </w:p>
                  </w:txbxContent>
                </v:textbox>
              </v:shape>
              <v:shape id="_x0000_s5598" type="#_x0000_t202" style="position:absolute;left:1867;top:14795;width:727;height:524">
                <v:textbox style="mso-next-textbox:#_x0000_s5598" inset=".72pt,.72pt,.72pt,.72pt">
                  <w:txbxContent>
                    <w:p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(A^Æ)</w:t>
                      </w:r>
                    </w:p>
                  </w:txbxContent>
                </v:textbox>
              </v:shape>
              <v:shape id="_x0000_s5599" type="#_x0000_t32" style="position:absolute;left:3626;top:14381;width:1;height:182" o:connectortype="straight">
                <v:stroke endarrow="classic" endarrowwidth="narrow" endarrowlength="short"/>
              </v:shape>
              <v:shape id="_x0000_s5600" type="#_x0000_t32" style="position:absolute;left:2287;top:14588;width:1;height:182" o:connectortype="straight">
                <v:stroke endarrow="classic" endarrowwidth="narrow" endarrowlength="short"/>
              </v:shape>
              <v:shape id="_x0000_s5601" type="#_x0000_t32" style="position:absolute;left:4201;top:14595;width:1;height:182" o:connectortype="straight">
                <v:stroke endarrow="classic" endarrowwidth="narrow" endarrowlength="short"/>
              </v:shape>
            </v:group>
            <v:shape id="_x0000_s5602" type="#_x0000_t202" style="position:absolute;left:2485;top:13770;width:2270;height:259" filled="f" stroked="f">
              <v:textbox style="mso-next-textbox:#_x0000_s5602" inset=".72pt,.72pt,.72pt,.72pt">
                <w:txbxContent>
                  <w:p w:rsidR="00567EC8" w:rsidRDefault="00567EC8">
                    <w:pPr>
                      <w:spacing w:line="216" w:lineRule="auto"/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cs="Vrinda"/>
                        <w:sz w:val="12"/>
                        <w:szCs w:val="12"/>
                      </w:rPr>
                      <w:t xml:space="preserve">CD </w:t>
                    </w: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wj.-Gi msMVb KvVv‡gv</w:t>
                    </w:r>
                  </w:p>
                </w:txbxContent>
              </v:textbox>
            </v:shape>
          </v:group>
        </w:pic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4"/>
          <w:szCs w:val="4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cÉwkÞY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msMVb KvVvGgv ejGZ Kx ˆevSvq?</w:t>
      </w:r>
      <w:r>
        <w:rPr>
          <w:rFonts w:ascii="PanjereeC" w:eastAsia="Batang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</w:t>
      </w:r>
      <w:r>
        <w:rPr>
          <w:rFonts w:eastAsia="Batang" w:cs="Times New Roman"/>
          <w:sz w:val="14"/>
          <w:szCs w:val="14"/>
        </w:rPr>
        <w:t>CD</w:t>
      </w:r>
      <w:r>
        <w:rPr>
          <w:rFonts w:ascii="PanjereeC" w:eastAsia="Batang" w:hAnsi="PanjereeC" w:cs="PanjereeC"/>
          <w:sz w:val="18"/>
          <w:szCs w:val="18"/>
        </w:rPr>
        <w:t xml:space="preserve"> wj.-‰i msMVb KvVvGgv ˆKvb aiGbi?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 xml:space="preserve">msMVb KvVvGgvi w`K ˆ^GK </w:t>
      </w:r>
      <w:r>
        <w:rPr>
          <w:rFonts w:eastAsia="Batang" w:cs="Times New Roman"/>
          <w:sz w:val="14"/>
          <w:szCs w:val="14"/>
        </w:rPr>
        <w:t>AB</w:t>
      </w:r>
      <w:r>
        <w:rPr>
          <w:rFonts w:ascii="PanjereeC" w:eastAsia="Batang" w:hAnsi="PanjereeC" w:cs="PanjereeC"/>
          <w:sz w:val="18"/>
          <w:szCs w:val="18"/>
        </w:rPr>
        <w:t xml:space="preserve"> wj.-‰i Amyweav eYÆbv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8.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wgGmm KvKjx BGqGjv AGié bvgK cÉwZÓ¤vGbi KÌq eÅeÕ©vcK| cÉwZÓ¤vGbi cwiPvjbv clÆ` KgÆKZÆvG`i `ÞZv I KgÆKzkjZvi cÉwZ mÁÃvb cÉ`kÆb KGi| cÉwZÓ¤vGbi Õ¼vG^Æ ˆhGKvGbv wm«¬v¯¦ ˆbqvi ÞgZv KgÆKZÆvG`i ˆ`qv AvGQ| `vg ZzjbvgƒjK Kg nIqvq KÌq eÅeÕ©vcK wgGmm byi‚®²vnvi weG`k ˆ^GK 5 Ub Rym Avg`vwb KGi| Avg`vwbi gvò 1 gvGmi gGaÅ kxZ ‰Gm hvIqvq RyGmi wewKÌ KGg hvq| ‰GZ H eQi cÉwZÓ¤vbwU ˆjvKmvGbi mÁÃyLxb nq|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bxwZ KvGK eGj?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wbG`Ækbvi HKÅ bxwZ ejGZ Kx ˆevSvq?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eÅeÕ©vcbvi ˆKvb bxwZi cÉwZdjb cvIqv hvq?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DóxcGKi cÉwZÓ¤vGb ˆjvKmvGbi RbÅ KÌq eÅeÕ©vcGKi ˆKvb àGYi Afve `vqx eGj Zzwg gGb KGiv| hywÚmn gZvgZ `vI|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>
          <v:group id="_x0000_s5603" style="position:absolute;left:0;text-align:left;margin-left:-.1pt;margin-top:.4pt;width:228.35pt;height:54.35pt;z-index:251663872" coordorigin="6060,7457" coordsize="4567,1170">
            <v:roundrect id="_x0000_s5604" style="position:absolute;left:6060;top:7648;width:992;height:234;mso-wrap-edited:f" arcsize="0" o:regroupid="1" filled="f">
              <v:textbox style="mso-next-textbox:#_x0000_s5604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msGkvabgƒjK eÅeÕ©v</w:t>
                    </w:r>
                  </w:p>
                </w:txbxContent>
              </v:textbox>
            </v:roundrect>
            <v:roundrect id="_x0000_s5605" style="position:absolute;left:10208;top:8210;width:380;height:177;mso-wrap-edited:f" arcsize="0" o:regroupid="1" filled="f" stroked="f">
              <v:textbox style="mso-next-textbox:#_x0000_s5605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oundrect>
            <v:roundrect id="_x0000_s5606" style="position:absolute;left:7052;top:7839;width:1200;height:230;mso-wrap-edited:f" arcsize="0" o:regroupid="1" filled="f">
              <v:textbox style="mso-next-textbox:#_x0000_s5606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wePzÅwZ cwigvc</w:t>
                    </w:r>
                  </w:p>
                </w:txbxContent>
              </v:textbox>
            </v:roundrect>
            <v:roundrect id="_x0000_s5607" style="position:absolute;left:8252;top:8032;width:1070;height:230;mso-wrap-edited:f" arcsize="0" o:regroupid="1" filled="f">
              <v:textbox style="mso-next-textbox:#_x0000_s5607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mÁ·vw`Z KvGRi Zzjbv</w:t>
                    </w:r>
                  </w:p>
                </w:txbxContent>
              </v:textbox>
            </v:roundrect>
            <v:roundrect id="_x0000_s5608" style="position:absolute;left:9322;top:8211;width:877;height:230;mso-wrap-edited:f" arcsize="0" o:regroupid="1" filled="f">
              <v:textbox style="mso-next-textbox:#_x0000_s5608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KvhÆ cwigvY</w:t>
                    </w:r>
                  </w:p>
                </w:txbxContent>
              </v:textbox>
            </v:roundrect>
            <v:roundrect id="_x0000_s5609" style="position:absolute;left:10199;top:8397;width:428;height:230;mso-wrap-edited:f" arcsize="0" o:regroupid="1" filled="f">
              <v:textbox style="mso-next-textbox:#_x0000_s5609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roundrect>
            <v:roundrect id="_x0000_s5610" style="position:absolute;left:6264;top:7457;width:380;height:177;mso-wrap-edited:f" arcsize="0" o:regroupid="1" filled="f" stroked="f">
              <v:textbox style="mso-next-textbox:#_x0000_s5610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oundrect>
            <v:roundrect id="_x0000_s5611" style="position:absolute;left:7452;top:7657;width:381;height:177;mso-wrap-edited:f" arcsize="0" o:regroupid="1" filled="f" stroked="f">
              <v:textbox style="mso-next-textbox:#_x0000_s5611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oundrect>
            <v:roundrect id="_x0000_s5612" style="position:absolute;left:8583;top:7843;width:380;height:178;mso-wrap-edited:f" arcsize="0" o:regroupid="1" filled="f" stroked="f">
              <v:textbox style="mso-next-textbox:#_x0000_s5612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oundrect>
            <v:roundrect id="_x0000_s5613" style="position:absolute;left:9522;top:8023;width:381;height:178;mso-wrap-edited:f" arcsize="0" o:regroupid="1" filled="f" stroked="f">
              <v:textbox style="mso-next-textbox:#_x0000_s5613" inset="0,0,0,0">
                <w:txbxContent>
                  <w:p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oundrect>
          </v:group>
        </w:pict>
      </w:r>
      <w:r>
        <w:rPr>
          <w:rFonts w:ascii="PanjereeC" w:eastAsia="Batang" w:hAnsi="PanjereeC" w:cs="PanjereeC"/>
          <w:b/>
          <w:bCs/>
          <w:sz w:val="18"/>
          <w:szCs w:val="18"/>
        </w:rPr>
        <w:t>9.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2"/>
          <w:szCs w:val="12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evGRU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wbq¯¨Y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DóxcGKi QKwU eÅeÕ©vcbv cÉwKÌqvi ˆKvb KvGRi cÉwKÌqv/avGci mvG^ mãwZcƒYÆ eGj gGb nq?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“DóxcGKi QKwU ‰KwU AmÁ·ƒYÆ cÉwKÌqv ‰es ‘A’ wPwn×Z avcwU ewYÆZ cÉwKÌqvwUi AZÅ¯¦ ài‚Z½cƒYÆ Ask”</w:t>
      </w:r>
      <w:r>
        <w:rPr>
          <w:rFonts w:ascii="PanjereeC" w:eastAsia="Batang" w:hAnsi="PanjereeC" w:cs="Vrinda"/>
          <w:sz w:val="18"/>
          <w:szCs w:val="18"/>
        </w:rPr>
        <w:sym w:font="Symbol" w:char="F02D"/>
      </w:r>
      <w:r>
        <w:rPr>
          <w:rFonts w:ascii="PanjereeC" w:eastAsia="Batang" w:hAnsi="PanjereeC" w:cs="PanjereeC"/>
          <w:sz w:val="18"/>
          <w:szCs w:val="18"/>
        </w:rPr>
        <w:t xml:space="preserve"> ˆZvgvi gZvgZmn gƒjÅvqb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10.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>
          <v:group id="_x0000_s5614" style="position:absolute;left:0;text-align:left;margin-left:1.05pt;margin-top:.45pt;width:226.7pt;height:33.35pt;z-index:251661824" coordorigin="1293,3990" coordsize="4534,832">
            <v:shape id="_x0000_s5615" type="#_x0000_t202" style="position:absolute;left:1293;top:3990;width:1214;height:475">
              <v:textbox style="mso-next-textbox:#_x0000_s5615" inset="0,0,0,0">
                <w:txbxContent>
                  <w:p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eÅeÕ©vcK</w:t>
                    </w:r>
                  </w:p>
                  <w:p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Drcv`b wefvM</w:t>
                    </w:r>
                  </w:p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  <v:shape id="_x0000_s5616" type="#_x0000_t202" style="position:absolute;left:4665;top:3990;width:1162;height:475">
              <v:textbox style="mso-next-textbox:#_x0000_s5616" inset="0,0,0,0">
                <w:txbxContent>
                  <w:p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 xml:space="preserve">eÅeÕ©vcK </w:t>
                    </w:r>
                  </w:p>
                  <w:p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KÌq wefvM</w:t>
                    </w:r>
                  </w:p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  <v:shape id="_x0000_s5617" type="#_x0000_t202" style="position:absolute;left:2979;top:3990;width:1214;height:475">
              <v:textbox style="mso-next-textbox:#_x0000_s5617" inset="0,0,0,0">
                <w:txbxContent>
                  <w:p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eÅeÕ©vcK</w:t>
                    </w:r>
                  </w:p>
                  <w:p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weKÌq wefvM</w:t>
                    </w:r>
                  </w:p>
                  <w:p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  <v:shape id="_x0000_s5618" type="#_x0000_t32" style="position:absolute;left:2507;top:4130;width:472;height:0" o:connectortype="straight">
              <v:stroke endarrow="block" endarrowwidth="narrow" endarrowlength="short"/>
            </v:shape>
            <v:shape id="_x0000_s5619" type="#_x0000_t32" style="position:absolute;left:2507;top:4296;width:472;height:0;flip:x" o:connectortype="straight">
              <v:stroke endarrow="block" endarrowwidth="narrow" endarrowlength="short"/>
            </v:shape>
            <v:shape id="_x0000_s5620" type="#_x0000_t32" style="position:absolute;left:4193;top:4130;width:472;height:0" o:connectortype="straight">
              <v:stroke endarrow="block" endarrowwidth="narrow" endarrowlength="short"/>
            </v:shape>
            <v:shape id="_x0000_s5621" type="#_x0000_t32" style="position:absolute;left:4193;top:4296;width:472;height:0;flip:x" o:connectortype="straight">
              <v:stroke endarrow="block" endarrowwidth="narrow" endarrowlength="short"/>
            </v:shape>
            <v:shape id="_x0000_s5622" style="position:absolute;left:2098;top:4463;width:2958;height:197" coordsize="2780,197" path="m2780,2r,195l3,197,,e" filled="f">
              <v:stroke endarrow="block" endarrowwidth="narrow" endarrowlength="short"/>
              <v:path arrowok="t"/>
            </v:shape>
            <v:shape id="_x0000_s5623" style="position:absolute;left:1851;top:4468;width:3452;height:354;flip:x" coordsize="2780,197" path="m2780,2r,195l3,197,,e" filled="f">
              <v:stroke endarrow="block" endarrowwidth="narrow" endarrowlength="short"/>
              <v:path arrowok="t"/>
            </v:shape>
          </v:group>
        </w:pic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</w:rPr>
      </w:pP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wWGKvwWs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djveZÆb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ewYÆZ wPòwU ˆKvb aiGbi ˆhvMvGhvM wbG`Æk KGi?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 ewYÆZ wefvMmgƒGni Av¯¦twbfÆikxj KvhÆKi ˆhvMvGhvM cÉwZÓ¤vGbi DGókÅ ARÆGb mnvqK</w:t>
      </w:r>
      <w:r>
        <w:rPr>
          <w:rFonts w:ascii="PanjereeC" w:eastAsia="Batang" w:hAnsi="PanjereeC" w:cs="Vrinda"/>
          <w:sz w:val="18"/>
          <w:szCs w:val="18"/>
        </w:rPr>
        <w:sym w:font="Symbol" w:char="F02D"/>
      </w:r>
      <w:r>
        <w:rPr>
          <w:rFonts w:ascii="PanjereeC" w:eastAsia="Batang" w:hAnsi="PanjereeC" w:cs="PanjereeC"/>
          <w:sz w:val="18"/>
          <w:szCs w:val="18"/>
        </w:rPr>
        <w:t xml:space="preserve"> Zzwg wK ‰i mvG^ ‰KgZ? ˆZvgvi gZvgGZi mcGÞ hywÚ ˆ`LvI|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11.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dvwng ‰´ŸvicÉvBGRi eÅeÕ©vcbv cwiPvjK Rbve Ai…c ‰KKfvGe cÉwZÓ¤vGbi wewf®² ài‚Z½cƒYÆ wm«¬v¯¦ wbGq ^vGKb| AaxbÕ©G`i gZvgZ AvgGj ˆbb bv ‰es ˆRvicƒeÆK wm«¬v¯¦ evÕ¦evqb KGib| cÉwZÓ¤vbwUi gybvdv wbÁ²gyLx| ‰i…c cwiwÕ©wZGZ dvwng ‰´ŸvicÉvBGRi KgÆxiv PvKwi ZÅvM KGi cvk¼ÆeZÆx ‰bvg ‰´ŸvicÉvBGR ˆhvM`vGbi K^v fveGQ| ˆmLvGb wm«¬v¯¦ MÉnGY KgÆxG`i gZvgZ I AskMÉnYGK ài‚Z½ ˆ`qv nq| dGj cÉwZÓ¤vbwUi D®²qb e†w«¬ cvGœQ|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ˆbZ‡Z½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‰KRb ˆbZvi `ƒi`wkÆZv ^vKGZ nq ˆKb?</w:t>
      </w:r>
      <w:r>
        <w:rPr>
          <w:rFonts w:ascii="PanjereeC" w:eastAsia="Batang" w:hAnsi="PanjereeC" w:cs="PanjereeC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dvwng ‰´ŸvicÉvBGRi eÅeÕ©vcbv cwiPvjK KgÆxG`i Dci ˆKvb aiGbi ˆbZ‡Z½ cÉGqvM KGi ^vGKb?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‰bvg ‰´ŸvicÉvBGRi wm«¬v¯¦ MÉnGY KgÆxG`i gZvgGZi ài‚Z½ ˆ`Iqvq cÉwZÓ¤vGbi D®²qb I gybvdv e†w«¬ ˆcGqGQ@ gƒjÅvqb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333 c†Ó¤vi 35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235 c†Ó¤vi 24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283 c†Ó¤vi 35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370 c†Ó¤vi 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335 c†Ó¤vi 38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280 c†Ó¤vi 30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308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246 c†Ó¤vi 13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452 c†Ó¤vi 33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400 c†Ó¤vi 13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348 c†Ó¤vi 15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33. </w:t>
            </w:r>
            <w:r>
              <w:rPr>
                <w:rFonts w:ascii="SutonnyMJ" w:hAnsi="SutonnyMJ" w:cs="SutonnyMJ"/>
                <w:sz w:val="26"/>
                <w:szCs w:val="26"/>
              </w:rPr>
              <w:t>PÆMÖvg wmwU K‡c©v‡ikb Avš—tK‡jR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  <w:r>
        <w:rPr>
          <w:noProof/>
        </w:rPr>
        <w:pict>
          <v:group id="_x0000_s5624" style="position:absolute;left:0;text-align:left;margin-left:61.85pt;margin-top:1.5pt;width:67.45pt;height:67.4pt;z-index:251665920" coordorigin="2459,2448" coordsize="1312,1311">
            <v:shape id="_x0000_s5625" type="#_x0000_t202" style="position:absolute;left:3171;top:2566;width:237;height:209" o:regroupid="1" stroked="f">
              <v:textbox style="mso-next-textbox:#_x0000_s5625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K</w:t>
                    </w:r>
                  </w:p>
                </w:txbxContent>
              </v:textbox>
            </v:shape>
            <v:group id="_x0000_s5626" style="position:absolute;left:2459;top:2448;width:1312;height:1311" coordorigin="6307,3868" coordsize="3404,3404" o:regroupid="2">
              <v:oval id="_x0000_s5627" style="position:absolute;left:6307;top:3868;width:3404;height:3404" filled="f">
                <v:stroke joinstyle="miter"/>
              </v:oval>
              <v:line id="_x0000_s5628" style="position:absolute" from="8009,3868" to="8010,5570">
                <v:stroke joinstyle="miter"/>
              </v:line>
              <v:line id="_x0000_s5629" style="position:absolute;flip:x" from="8009,4512" to="9338,5570">
                <v:stroke joinstyle="miter"/>
              </v:line>
              <v:line id="_x0000_s5630" style="position:absolute;flip:x y" from="8009,5570" to="9669,5948">
                <v:stroke joinstyle="miter"/>
              </v:line>
              <v:line id="_x0000_s5631" style="position:absolute;flip:x y" from="8009,5570" to="8748,7107">
                <v:stroke joinstyle="miter"/>
              </v:line>
              <v:line id="_x0000_s5632" style="position:absolute;flip:y" from="7270,5570" to="8009,7107">
                <v:stroke joinstyle="miter"/>
              </v:line>
              <v:line id="_x0000_s5633" style="position:absolute;flip:y" from="6348,5570" to="8009,5954">
                <v:stroke joinstyle="miter"/>
              </v:line>
              <v:line id="_x0000_s5634" style="position:absolute" from="6679,4512" to="8009,5570">
                <v:stroke joinstyle="miter"/>
              </v:line>
            </v:group>
            <v:shape id="_x0000_s5635" type="#_x0000_t136" style="position:absolute;left:2778;top:2666;width:331;height:131;rotation:4578587fd" o:regroupid="2" fillcolor="black" stroked="f">
              <v:shadow color="#868686"/>
              <v:textpath style="font-family:&quot;Panjeree&quot;;font-size:8pt;v-text-kern:t" trim="t" fitpath="t" string="wbq¯¨Y"/>
            </v:shape>
            <v:shape id="_x0000_s5636" type="#_x0000_t136" style="position:absolute;left:3368;top:2939;width:331;height:175" o:regroupid="2" fillcolor="black" stroked="f">
              <v:shadow color="#868686"/>
              <v:textpath style="font-family:&quot;Panjeree&quot;;font-size:8pt;v-text-kern:t" trim="t" fitpath="t" string="msMVb"/>
            </v:shape>
            <v:shape id="_x0000_s5637" type="#_x0000_t136" style="position:absolute;left:2909;top:3441;width:357;height:131;rotation:-28876176fd" o:regroupid="2" fillcolor="black" stroked="f">
              <v:shadow color="#868686"/>
              <v:textpath style="font-family:&quot;Panjeree&quot;;font-size:8pt;v-text-kern:t" trim="t" fitpath="t" string="wbG`Ækbv"/>
            </v:shape>
            <v:shape id="_x0000_s5638" type="#_x0000_t136" style="position:absolute;left:2594;top:3288;width:297;height:118;rotation:-49273695fd" o:regroupid="2" fillcolor="black" stroked="f">
              <v:shadow color="#868686"/>
              <v:textpath style="font-family:&quot;Panjeree&quot;;font-size:8pt;v-text-kern:t" trim="t" fitpath="t" string="ˆcÉlYv"/>
            </v:shape>
            <v:shape id="_x0000_s5639" type="#_x0000_t136" style="position:absolute;left:2504;top:2947;width:428;height:107;rotation:-46545199fd" o:regroupid="2" fillcolor="black" stroked="f">
              <v:shadow color="#868686"/>
              <v:textpath style="font-family:&quot;Panjeree&quot;;font-size:8pt;v-text-kern:t" trim="t" fitpath="t" string="mg®¼q mvab"/>
            </v:shape>
            <v:shape id="_x0000_s5640" type="#_x0000_t202" style="position:absolute;left:3321;top:3251;width:237;height:209" stroked="f">
              <v:textbox style="mso-next-textbox:#_x0000_s5640" inset="0,0,0,0">
                <w:txbxContent>
                  <w:p w:rsidR="00567EC8" w:rsidRDefault="00567EC8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L</w:t>
                    </w:r>
                  </w:p>
                </w:txbxContent>
              </v:textbox>
            </v:shape>
          </v:group>
        </w:pict>
      </w:r>
      <w:r>
        <w:rPr>
          <w:rFonts w:ascii="SutonnyMJ" w:eastAsia="Batang" w:hAnsi="SutonnyMJ" w:cs="SutonnyMJ"/>
          <w:b/>
          <w:bCs/>
          <w:sz w:val="18"/>
          <w:szCs w:val="18"/>
        </w:rPr>
        <w:t>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0"/>
          <w:szCs w:val="10"/>
        </w:rPr>
      </w:pP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we‡K›`ªxKiY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e¨e¯’vcbv Kx GKwU †ckv?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ÔLÕ Dwj­wLZ ¯’v‡b e¨e¯’vcbvi †Kvb KvR i‡q‡Q? Zv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DÏxc‡Ki Dwj­wLZ ÔKÕ P‡µi me‡P‡q ¸i“Z¡c~Y©| e³e¨wU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2.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Avjfv wj. GKwU ißvwbgyLx wmivwgK KviLvbv| Zv‡`i cÖwZôv‡bi Kg©xiv GKB mg‡q wfbœ wfbœ Kg©KZ©vi Av‡`k cvjb Ki‡Z wM‡q mgm¨vi m¤§yLxb n‡”Q| GQvov EaŸ©Zb Kg©KZ©v‡`i Kg©fvi †ewk nIqvq wm×vš— MÖn‡Yi mgq‡¶cY n‡”Q|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†Uwj Kbdv‡iÝ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wbqš¿Y‡K cieZ©x cwiKíbvi wfwË ejv nq †Kb?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cÖwZôv‡bi Kg©x‡`i wfbœ wfbœ Kg©KZ©vi Av‡`k cvjb e¨e¯’vcbvq †Kvb bxwZi j•NY?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 xml:space="preserve">Dwj­wLZ cwiw¯’wZ‡Z EaŸ©Zb e¨e¯’vcK‡`i KiYxq Kx? †Zvgvi gZvgZ `vI| 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pacing w:val="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2"/>
          <w:sz w:val="18"/>
          <w:szCs w:val="18"/>
        </w:rPr>
        <w:t>3.</w:t>
      </w:r>
      <w:r>
        <w:rPr>
          <w:rFonts w:ascii="SutonnyMJ" w:eastAsia="Batang" w:hAnsi="SutonnyMJ" w:cs="Vrinda"/>
          <w:spacing w:val="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2"/>
          <w:sz w:val="18"/>
          <w:szCs w:val="18"/>
        </w:rPr>
        <w:t>Rbve Kwig GKwU †cvkvK wk‡íi e¨e¯’vcbv cwiPvjK| wZwb 2013 mv‡ji wW‡m¤^‡i 2014 mv‡ji Drcv`b j¶¨gvÎv wba©viY K‡ib Ges mdjZvI cvb| ZvB 2014 mv‡ji wW‡m¤^‡i 2015 Ges 2016 mv‡ji Drcv`b j¶¨gvÎv wba©viY K‡ib| wKš‘ Z`viwKRwbZ mgm¨vi Kvi‡Y H eQi¸‡jv‡Z j¶¨gvÎv AwR©Z nqwb|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mvgwMÖK cwiKíbv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j¶¨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Kwig 2013 mv‡j †h cwiKíbv cÖYqb K‡ib Zv †Kvb ai‡bi cwiKíbv? e¨vL¨v K‡iv|</w:t>
      </w:r>
      <w:r>
        <w:rPr>
          <w:rFonts w:ascii="SutonnyMJ" w:eastAsia="Batang" w:hAnsi="SutonnyMJ" w:cs="Vrinda"/>
          <w:sz w:val="20"/>
          <w:szCs w:val="20"/>
        </w:rPr>
        <w:tab/>
      </w:r>
      <w:r>
        <w:rPr>
          <w:rFonts w:ascii="SutonnyMJ" w:eastAsia="Batang" w:hAnsi="SutonnyMJ" w:cs="SutonnyMJ"/>
          <w:sz w:val="20"/>
          <w:szCs w:val="20"/>
        </w:rPr>
        <w:t>3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e¨e¯’vcbvi †Kvb cÖwµqvi Dci †Rvi †`qwb e‡j Rbve Kwi‡gi c‡ii eQ‡ii cwiKíbv mdj nqwb e‡j Zzwg g‡b K‡iv? DË‡ii mc‡¶ hyw³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  <w:r>
        <w:rPr>
          <w:noProof/>
        </w:rPr>
        <w:pict>
          <v:group id="_x0000_s5641" style="position:absolute;left:0;text-align:left;margin-left:.6pt;margin-top:5.95pt;width:227.1pt;height:89.4pt;z-index:251664896" coordorigin="1279,12563" coordsize="4542,2128">
            <v:group id="_x0000_s5642" style="position:absolute;left:1286;top:12563;width:4535;height:988" coordorigin="1286,12563" coordsize="4535,988">
              <v:shape id="_x0000_s5643" type="#_x0000_t32" style="position:absolute;left:1794;top:13061;width:3520;height:1" o:connectortype="straight"/>
              <v:shape id="_x0000_s5644" type="#_x0000_t202" style="position:absolute;left:2831;top:12563;width:1346;height:259">
                <v:textbox style="mso-next-textbox:#_x0000_s5644" inset=".72pt,.72pt,.72pt,.72pt">
                  <w:txbxContent>
                    <w:p w:rsidR="00567EC8" w:rsidRDefault="00567EC8">
                      <w:pPr>
                        <w:spacing w:before="20" w:line="216" w:lineRule="auto"/>
                        <w:jc w:val="center"/>
                        <w:rPr>
                          <w:rFonts w:cs="Vrinda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mvaviY e¨e¯’vcK</w:t>
                      </w:r>
                    </w:p>
                  </w:txbxContent>
                </v:textbox>
              </v:shape>
              <v:shape id="_x0000_s5645" type="#_x0000_t202" style="position:absolute;left:1286;top:13269;width:1169;height:259">
                <v:textbox style="mso-next-textbox:#_x0000_s5645" inset=".72pt,.72pt,.72pt,.72pt">
                  <w:txbxContent>
                    <w:p w:rsidR="00567EC8" w:rsidRDefault="00567EC8">
                      <w:pPr>
                        <w:spacing w:before="20" w:line="216" w:lineRule="auto"/>
                        <w:jc w:val="center"/>
                        <w:rPr>
                          <w:rFonts w:ascii="SutonnyMJ" w:hAnsi="SutonnyMJ" w:cs="SutonnyMJ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µq e¨e¯’vcK</w:t>
                      </w:r>
                    </w:p>
                  </w:txbxContent>
                </v:textbox>
              </v:shape>
              <v:shape id="_x0000_s5646" type="#_x0000_t202" style="position:absolute;left:2720;top:13252;width:1471;height:299">
                <v:textbox style="mso-next-textbox:#_x0000_s5646" inset=".72pt,.72pt,.72pt,.72pt">
                  <w:txbxContent>
                    <w:p w:rsidR="00567EC8" w:rsidRDefault="00567EC8">
                      <w:pPr>
                        <w:spacing w:before="20" w:line="216" w:lineRule="auto"/>
                        <w:jc w:val="center"/>
                        <w:rPr>
                          <w:rFonts w:ascii="SutonnyMJ" w:hAnsi="SutonnyMJ" w:cs="SutonnyMJ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Drcv`b e¨e¯’vcK</w:t>
                      </w:r>
                    </w:p>
                  </w:txbxContent>
                </v:textbox>
              </v:shape>
              <v:shape id="_x0000_s5647" type="#_x0000_t202" style="position:absolute;left:4508;top:13262;width:1313;height:259">
                <v:textbox style="mso-next-textbox:#_x0000_s5647" inset=".72pt,.72pt,.72pt,.72pt">
                  <w:txbxContent>
                    <w:p w:rsidR="00567EC8" w:rsidRDefault="00567EC8">
                      <w:pPr>
                        <w:spacing w:before="20" w:line="216" w:lineRule="auto"/>
                        <w:jc w:val="center"/>
                        <w:rPr>
                          <w:rFonts w:ascii="SutonnyMJ" w:hAnsi="SutonnyMJ" w:cs="SutonnyMJ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weµq e¨e¯’vcK</w:t>
                      </w:r>
                    </w:p>
                  </w:txbxContent>
                </v:textbox>
              </v:shape>
              <v:shape id="_x0000_s5648" type="#_x0000_t32" style="position:absolute;left:3509;top:12823;width:1;height:182" o:connectortype="straight">
                <v:stroke endarrow="classic" endarrowwidth="narrow" endarrowlength="short"/>
              </v:shape>
              <v:shape id="_x0000_s5649" type="#_x0000_t32" style="position:absolute;left:1794;top:13062;width:1;height:182" o:connectortype="straight">
                <v:stroke endarrow="classic" endarrowwidth="narrow" endarrowlength="short"/>
              </v:shape>
              <v:shape id="_x0000_s5650" type="#_x0000_t32" style="position:absolute;left:3452;top:13062;width:1;height:182" o:connectortype="straight">
                <v:stroke endarrow="classic" endarrowwidth="narrow" endarrowlength="short"/>
              </v:shape>
              <v:shape id="_x0000_s5651" type="#_x0000_t32" style="position:absolute;left:5314;top:13062;width:1;height:182" o:connectortype="straight">
                <v:stroke endarrow="classic" endarrowwidth="narrow" endarrowlength="short"/>
              </v:shape>
            </v:group>
            <v:shape id="_x0000_s5652" type="#_x0000_t32" style="position:absolute;left:3431;top:13551;width:1;height:182" o:connectortype="straight">
              <v:stroke endarrow="classic" endarrowwidth="narrow" endarrowlength="short"/>
            </v:shape>
            <v:shape id="_x0000_s5653" type="#_x0000_t32" style="position:absolute;left:1787;top:13760;width:3520;height:1" o:connectortype="straight"/>
            <v:shape id="_x0000_s5654" type="#_x0000_t202" style="position:absolute;left:1279;top:13968;width:820;height:259">
              <v:textbox style="mso-next-textbox:#_x0000_s5654" inset=".72pt,.72pt,.72pt,.72pt">
                <w:txbxContent>
                  <w:p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5655" type="#_x0000_t32" style="position:absolute;left:1787;top:13761;width:1;height:182" o:connectortype="straight">
              <v:stroke endarrow="classic" endarrowwidth="narrow" endarrowlength="short"/>
            </v:shape>
            <v:shape id="_x0000_s5656" type="#_x0000_t32" style="position:absolute;left:3445;top:13761;width:1;height:182" o:connectortype="straight">
              <v:stroke endarrow="classic" endarrowwidth="narrow" endarrowlength="short"/>
            </v:shape>
            <v:shape id="_x0000_s5657" type="#_x0000_t32" style="position:absolute;left:5307;top:13761;width:1;height:182" o:connectortype="straight">
              <v:stroke endarrow="classic" endarrowwidth="narrow" endarrowlength="short"/>
            </v:shape>
            <v:shape id="_x0000_s5658" type="#_x0000_t202" style="position:absolute;left:3033;top:13976;width:820;height:259">
              <v:textbox style="mso-next-textbox:#_x0000_s5658" inset=".72pt,.72pt,.72pt,.72pt">
                <w:txbxContent>
                  <w:p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5659" type="#_x0000_t202" style="position:absolute;left:4905;top:13968;width:820;height:259">
              <v:textbox style="mso-next-textbox:#_x0000_s5659" inset=".72pt,.72pt,.72pt,.72pt">
                <w:txbxContent>
                  <w:p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5660" type="#_x0000_t32" style="position:absolute;left:5315;top:14235;width:1;height:182" o:connectortype="straight">
              <v:stroke endarrow="classic" endarrowwidth="narrow" endarrowlength="short"/>
            </v:shape>
            <v:shape id="_x0000_s5661" type="#_x0000_t32" style="position:absolute;left:3492;top:14235;width:1;height:182" o:connectortype="straight">
              <v:stroke endarrow="classic" endarrowwidth="narrow" endarrowlength="short"/>
            </v:shape>
            <v:shape id="_x0000_s5662" type="#_x0000_t32" style="position:absolute;left:1632;top:14235;width:1;height:182" o:connectortype="straight">
              <v:stroke endarrow="classic" endarrowwidth="narrow" endarrowlength="short"/>
            </v:shape>
            <v:shape id="_x0000_s5663" type="#_x0000_t202" style="position:absolute;left:1334;top:14432;width:569;height:259">
              <v:textbox style="mso-next-textbox:#_x0000_s5663" inset=".72pt,.72pt,.72pt,.72pt">
                <w:txbxContent>
                  <w:p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kÖwgK</w:t>
                    </w:r>
                  </w:p>
                </w:txbxContent>
              </v:textbox>
            </v:shape>
            <v:shape id="_x0000_s5664" type="#_x0000_t202" style="position:absolute;left:3202;top:14425;width:569;height:259">
              <v:textbox style="mso-next-textbox:#_x0000_s5664" inset=".72pt,.72pt,.72pt,.72pt">
                <w:txbxContent>
                  <w:p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kÖwgK</w:t>
                    </w:r>
                  </w:p>
                </w:txbxContent>
              </v:textbox>
            </v:shape>
            <v:shape id="_x0000_s5665" type="#_x0000_t202" style="position:absolute;left:5025;top:14432;width:569;height:259">
              <v:textbox style="mso-next-textbox:#_x0000_s5665" inset=".72pt,.72pt,.72pt,.72pt">
                <w:txbxContent>
                  <w:p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kÖwgK</w:t>
                    </w:r>
                  </w:p>
                </w:txbxContent>
              </v:textbox>
            </v:shape>
          </v:group>
        </w:pict>
      </w:r>
      <w:r>
        <w:rPr>
          <w:rFonts w:ascii="SutonnyMJ" w:eastAsia="Batang" w:hAnsi="SutonnyMJ" w:cs="SutonnyMJ"/>
          <w:b/>
          <w:bCs/>
          <w:sz w:val="18"/>
          <w:szCs w:val="18"/>
        </w:rPr>
        <w:t>4.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2"/>
          <w:szCs w:val="2"/>
        </w:rPr>
      </w:pP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g¨vwUª· msMVb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†cÖlYvi mv‡_ Kg©xi g‡bve‡ji m¤úK© Kx?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Dc‡ii wP‡Î Dwj­wLZ msMVbwU †Kvb ai‡bi? eY©bv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wP‡Î Dwj­wLZ msMVbwU ¶z`ª I gvSvwi AvKv‡ii cÖwZôv‡bi Dchy³Zv †c‡jI e„n`vqZb cÖwZôv‡bi †¶‡Î Dc‡hvMx bq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5.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gvmy` DÏxb †PŠayix Ô†Kv‡WKÕ GbwRI cÖwZôv‡bi gvbem¤ú` e¨e¯’vcK| wZwb cÖwZôv‡bi wb‡Pi ¯—‡i gvVKg©x I mycvifvBRvi wb‡qv‡Mi †¶‡Î cwÎKvq weÁwß cÖ`vb K‡ib| Z‡e cÖwZôv‡bi ga¨ I D”P ch©v‡qi wbe©vnx wb‡qv‡M wZwb cÖwZôv‡b Kg©iZ Kg©x‡`i cÖvavb¨ †`b| G‡¶‡Î KviI eqm I PvKwiKvj we‡ePbv Ki‡Z wZwb bvivR|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msMVb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c‡`vbœwZ I c`vebwZi g‡a¨ †Kvb ai‡bi m¤úK© we`¨gvb?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gvmy` DÏxb †PŠayix Ô†Kv‡WKÕ GbwRI‡Z Kg©x msMÖ‡ni †¶‡Î †Kvb Drm e¨envi K‡ib? Zv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gvmy` DÏxb †PŠayix c‡`vbœwZ cÖ`v‡bi †¶‡Î †h c×wZ e¨envi K‡ib Zvi h_v_©Zv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6.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kvgxg Zvi cÖwZôv‡bi Kg©Pvix‡`i Av‡`k-wb‡`©k cÖ`v‡bi c~‡e© ev¯—evqbKvix Kg©KZ©v-Kg©Pvix‡`i mv‡_ civgk© K‡i wewfbœ wm×vš— cÖ`vb K‡i _v‡Kb| G‡Z Zvi cÖwZôvbwU kZfvM j¶¨gvÎv AR©b K‡i _v‡K| Aciw`‡K wg. Rwmg memgq Kg©Pvixiv hv e‡j ev †hfv‡e civgk© †`q I KvR Ki‡Z Pvq †mfv‡e Zv‡`i KvR Ki‡Z †`b| wm×v‡š—i e¨vcv‡i wZwb _v‡Kb wbwj©ß| G‡Z j¶¨gvÎv AR©‡b memgq Zvi cÖwZôvb wcwQ‡q _v‡K|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†bZ…Z¡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Òwb‡`©kbv me©`vB wb‡Pi w`‡K cÖevwnZ nqÓ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Rmxg-Gi cÖwZôv‡bi wb‡`©kbvi aib Kx?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wg. Rmxg-Gi wb‡`©kbvi ai‡bi †P‡q wg. kvgxg-Gi aib DËgÑ †Zvgvi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7.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6"/>
          <w:szCs w:val="16"/>
        </w:rPr>
        <w:t xml:space="preserve"> </w:t>
      </w:r>
      <w:r>
        <w:rPr>
          <w:rFonts w:ascii="SutonnyMJ" w:eastAsia="Batang" w:hAnsi="SutonnyMJ" w:cs="SutonnyMJ"/>
          <w:sz w:val="18"/>
          <w:szCs w:val="18"/>
        </w:rPr>
        <w:t>wg. wkejy we. Gm MÖ“‡ci Drcv`b e¨e¯’vcK wn‡m‡e wb‡qvMcÖvß nb| Zvi cÖwZôv‡bi Kg©x‡`i fvj †eZb, PvKwi wbivcËv I myôz Kvh©cwi‡ek wbwðZ Kiv m‡Ë¡I Zuvi g‡b nq Kg©xiv mš‘ó bb| wZwb Kg©x‡`i mv‡_ Av‡jvPbv K‡i Rvb‡Z cvi‡jb †h, cÖwZôv‡bi m„RbkxjZv‡K DrmvwnZ Kiv nq bv, mdjZvi ¯^xK…wZ Ges e¨w³K Dbœq‡bi we‡kl my‡hvM †bB| wZwb welqwU‡K Lye ¸i“‡Z¡i mv‡_ we‡ePbv Ki‡Qb|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Pvwn`v †mvcvb Z‡Ë¡i cÖeZ©K †K?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†cÖlYv Pµ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†cÖlYvi †Kvb Z‡Ë¡i K_v ejv n‡q‡Q?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Kg©x‡`i †cÖwlZ bv nIqvi KviYwU wg. wkejyi ¸i“‡Z¡i mv‡_ we‡ePbv Kivi †hŠw³KZv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8.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wg. BKevj †hvMv‡hv‡M B‡jKUªwbK cÖhyw³‡K memgq AMÖvwaKvi †`b| wZwb Zvi wewfbœ e¨emvwqK c¶¸‡jvi mv‡_ B›Uvi‡bU cÖhyw³i mvnv‡h¨ wbR¯^ I‡qe wVKvbv e¨envi K‡i Z_¨ Av`vb-cÖ`vb K‡ib| B`vbxs wZwb cY¨ Avg`vwb Kivi wm×vš— wb‡q‡Qb| cY¨ Avg`vwb‡Z wZwb Zvi I‡qe wVKvbv </w:t>
      </w:r>
      <w:r>
        <w:rPr>
          <w:rFonts w:eastAsia="Batang" w:cs="Times New Roman"/>
          <w:sz w:val="14"/>
          <w:szCs w:val="14"/>
        </w:rPr>
        <w:t>Ikbal 2015@gmail.com</w:t>
      </w:r>
      <w:r>
        <w:rPr>
          <w:rFonts w:ascii="SutonnyMJ" w:eastAsia="Batang" w:hAnsi="SutonnyMJ" w:cs="SutonnyMJ"/>
          <w:sz w:val="18"/>
          <w:szCs w:val="18"/>
        </w:rPr>
        <w:t xml:space="preserve"> e¨envi K‡i mKj KvR m¤úv`b Ki‡Z Pvb|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ˆeÁvwbK e¨e¯’vcbvi RbK †K?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ÒcwiKíbv me©`vB fwel¨rgyLxÓ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e¨en„Z B‡jKUªwbK †hvMv‡hvM c×wZwU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Zzwg wK g‡b K‡iv, wg. BKevj Zvi cQ›`g‡Zv †hvMv‡hvM gva¨‡g e¨envi K‡i Avg`vwb cÖwµqv m¤úbœ Ki‡Z cvi‡e? hyw³mn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9.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>wg. Amx‡gi cÖwZôv‡b msMVb KvVv‡gv‡Z wKQy A¯úóZv _vKvq †Kvb KvR †K Ki‡e Zv wb‡q mgm¨v †`Lv †`q| Kg©xiv †K Kvi KvQ †_‡K wb‡`©kbv wb‡e Zv A¯úó| G‡Z cÖwZôv‡b cÖwZwbqZ wek„•Ljv m„wó n‡”Q| wZwb Zuvi eÜyi cÖwZôv‡b †LuvR wb‡q †`L‡jb †mLv‡b G ai‡bi mgm¨v bvB| †Kv‡bv mgm¨v n‡j Zviv G‡K A‡b¨i mv‡_ †hvMv‡hvM K‡i Zv mgvavb Ki‡Q| G wb‡q EaŸ©Zb‡K Zviv wei³ K‡ib bv|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B-†gBj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mgš^‡q fvimv‡g¨i bxwZ ej‡Z Kx †evS?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Amxg mgš^‡qi †Kvb bxwZ AbymiY K‡iwb?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ÔcÖZ¨¶ †hvMv‡hvM bxwZ Abym„Z nIqvq eÜyi cÖwZôv‡b †Kv‡bv mgm¨v m„wó nqwbÕ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Zzwg wK GKgZ? hyw³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8"/>
          <w:szCs w:val="18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10.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6"/>
          <w:szCs w:val="16"/>
        </w:rPr>
        <w:t xml:space="preserve"> 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/>
      </w:tblPr>
      <w:tblGrid>
        <w:gridCol w:w="810"/>
        <w:gridCol w:w="1432"/>
        <w:gridCol w:w="1178"/>
        <w:gridCol w:w="1174"/>
      </w:tblGrid>
      <w:tr w:rsidR="00567EC8">
        <w:tc>
          <w:tcPr>
            <w:tcW w:w="810" w:type="dxa"/>
          </w:tcPr>
          <w:p w:rsidR="00567EC8" w:rsidRDefault="00567EC8">
            <w:pPr>
              <w:tabs>
                <w:tab w:val="right" w:pos="3452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1. Kvh©dj cwigvc</w:t>
            </w:r>
          </w:p>
        </w:tc>
        <w:tc>
          <w:tcPr>
            <w:tcW w:w="1432" w:type="dxa"/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2. Av`k©gv‡bi mv‡_ m¤úvw`Z Kv‡Ri Zzjbv</w:t>
            </w:r>
          </w:p>
        </w:tc>
        <w:tc>
          <w:tcPr>
            <w:tcW w:w="1178" w:type="dxa"/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3. wePz¨wZ wbiƒcY I g~j¨vqb</w:t>
            </w:r>
          </w:p>
        </w:tc>
        <w:tc>
          <w:tcPr>
            <w:tcW w:w="1174" w:type="dxa"/>
          </w:tcPr>
          <w:p w:rsidR="00567EC8" w:rsidRDefault="00567EC8">
            <w:pPr>
              <w:tabs>
                <w:tab w:val="right" w:pos="3587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4. ms‡kvabg~jK e¨e¯’v MÖnY|</w:t>
            </w:r>
          </w:p>
        </w:tc>
      </w:tr>
    </w:tbl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ev‡RU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wb‡`©kbv‡K cÖkvm‡bi n„`wcÛ ejv nq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Dc‡ii †iLvwPÎwU e¨e¯’vcbv cÖwµqvi †Kvb Kv‡Ri mv‡_ msMwVZc~Y© e‡j g‡b nq?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 xml:space="preserve">ÒDc‡ii †iLvwPÎwU Am¤ú~Y© Ges †m Kvi‡YB AKvh©KiÓ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G Dw³wUi h_v_©Zv †Zvgvi cvV¨ eB‡qi Av‡j‡K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Òc¨vivMb †Kv¤úvwb wj.Ó 6 gv‡mi cÖwk¶Y cÖ`v‡bi ci cÖwZôv‡bB Kgc‡¶ 5 eQi PvKwii k‡Z© wKQy Kg©x wb‡qvM †`q| Aciw`‡K cÖwZôv‡bi e¨e¯’vcK‡`i gvb Dbœq‡b j‡¶¨ c~e©wba©vwiZ Av‡jvPbvi gva¨‡g cÖ‡kœvËi cÖwµqvq mgm¨v mgvavb Kivi cÖwk¶Y c×wZ Pvjy K‡i|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6"/>
          <w:szCs w:val="16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c` AveZ©b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Kg©x ms¯’vb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pacing w:val="-4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Vrinda"/>
          <w:spacing w:val="-4"/>
          <w:sz w:val="18"/>
          <w:szCs w:val="18"/>
        </w:rPr>
        <w:tab/>
      </w:r>
      <w:r>
        <w:rPr>
          <w:rFonts w:ascii="SutonnyMJ" w:eastAsia="Batang" w:hAnsi="SutonnyMJ" w:cs="SutonnyMJ"/>
          <w:spacing w:val="-4"/>
          <w:sz w:val="18"/>
          <w:szCs w:val="18"/>
        </w:rPr>
        <w:t>Òc¨vivMb †Kv¤úvwb wj.Ó Gi Kg©x‡`i cÖwk¶Y c×wZ Kxiƒc wQj? e¨vL¨v K‡iv|</w:t>
      </w:r>
      <w:r>
        <w:rPr>
          <w:rFonts w:ascii="SutonnyMJ" w:eastAsia="Batang" w:hAnsi="SutonnyMJ" w:cs="SutonnyMJ"/>
          <w:spacing w:val="-4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D‡j­wLZ cÖwZôvbwU e¨e¯’vcK‡`i Rb¨ †h cÖwk¶Y c×wZ Pvjy K‡i‡Q Zv Kx h_v_©? †Zvgvi gZvgZ Zz‡j a‡iv|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235 c†Ó¤vi 23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256 c†Ó¤vi 29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282 c†Ó¤vi 34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308 c†Ó¤vi 33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334 c†Ó¤vi 36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360 c†Ó¤vi 37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384 c†Ó¤vi 29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408 c†Ó¤vi 27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430 c†Ó¤vi 28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451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334 c†Ó¤vi 37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34. </w:t>
            </w:r>
            <w:r>
              <w:rPr>
                <w:rFonts w:ascii="SutonnyMJ" w:hAnsi="SutonnyMJ" w:cs="SutonnyMJ"/>
                <w:sz w:val="26"/>
                <w:szCs w:val="26"/>
              </w:rPr>
              <w:t>Rvjvjvev` K¨v›Ub‡g›U cvewjK ¯‹zj GÛ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`„k¨Kí-1: </w:t>
      </w:r>
      <w:r>
        <w:rPr>
          <w:rFonts w:ascii="SutonnyMJ" w:hAnsi="SutonnyMJ" w:cs="SutonnyMJ"/>
          <w:sz w:val="18"/>
          <w:szCs w:val="18"/>
        </w:rPr>
        <w:t xml:space="preserve">Avãym mvjvg GKwU †Kv¤úvwbi e¨e¯’vcbv cwiPvjK| wZwb cÖwZôv‡bi ¸i“Z¡c~Y© wm×vš—mg~n cÖYqb I ev¯—evqb K‡i _v‡Kb| Z‡e cÖwZôv‡bi wKQy Kg ¸i“Z¡c~Y© wm×vš— wbæc`¯’ Kg©KZ©vi gva¨‡g M„nxZ nq| 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`„k¨Kí-2: </w:t>
      </w:r>
      <w:r>
        <w:rPr>
          <w:rFonts w:ascii="SutonnyMJ" w:hAnsi="SutonnyMJ" w:cs="SutonnyMJ"/>
          <w:sz w:val="18"/>
          <w:szCs w:val="18"/>
        </w:rPr>
        <w:t xml:space="preserve">Aveyj Kvjvg Ab¨ GKwU eûRvwZK †Kv¤úvwbi †Pqvig¨vb| wm×vš— cÖYq‡bi †¶‡Î wZwb wbR ¯^v_©‡K ¸i“Z¡ mnKv‡i we‡ePbv K‡ib| G‡¶‡Î cÖwZôv‡bi Ab¨vb¨ m`‡m¨i myweav-Amyweavi welq wZwb AMÖvn¨ K‡ib|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Gd Wwe­D †Uji‡K ˆeÁvwbK e¨e¯’vcbvi RbK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`„k¨Kí-2-G †nbwi †dI‡ji †Kvb bxwZwU Abycw¯’Z i‡q‡Q?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Dfq cÖwZôv‡bi g‡a¨ †nbwi †dI‡ji †Kvb bxwZi mv`„k¨ i‡q‡Q?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cÖwZôv‡bi cwiKíbv I wm×vš— gvV ch©v‡q ev¯—evqb Kivi Rb¨ `vwqZ¡cÖvß e¨w³ Rbve Zvbwfi Avng`| `xN©w`b cÖwZôv‡b KvR K‡i wZwb cÖwZôv‡bi D‡Ïk¨ m¤ú‡K© A‡bKUvB `¶| ZË¡veav‡bi cvkvcvwk wZwb KviLvbvi hš¿cvwZ¸‡jvi mwVK cwiPvjbv wbqš¿Y K‡ib| wKš‘ AvaywbK Kw¤úDUvi cÖhyw³m¤úbœ ¯^qswµq hš¿cvwZ hy³ nIqvq mwVKfv‡e cwiPvjbv Kiv Zvi Rb¨ Kómva¨ n‡q c‡o‡Q| 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ˆeÁvwbK 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cÖwZôv‡bi DcKiYvw`i myôz e¨e¯’v wbwðZ K‡i Kxfv‡e?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Zvbwfi Avng` †Kvb ¯—‡ii e¨e¯’vcK?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 e¨w³MZ mgm¨v wbim‡b Rbve Zvbwfi‡K †Kvb e¨e¯’vcKxq `¶Zvi Dbœqb Kiv cÖ‡qvRb?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BQvgwZ RyU wgj&amp;m wZb eQi mgq we‡ePbvq wb‡q GKwU weµq cwiKíbv cÖYqb K‡i‡Qb| cwiKíbv Abymv‡i cÖ_g `yB eQi weµq j¶¨gvÎv AwR©Z n‡q‡Q| wKš‘ Z…Zxq eQ‡i G‡m cÖwZ‡hvMx‡`i †KŠk‡ji Kv‡Q Zviv †c‡i DV‡Z cv‡ibwb| cÖwZ‡hvMx cÖwZôvb Aí `v‡g fv‡jv cvU †µZv‡`i Kv‡Q weµq Ki‡Z m¶g n‡”Q| cwiKíbvi cwieZ©‡bi my‡hvM bv _vKvq Z…Zxq eQ‡ii ¶wZ cÖ_g `yÕeQ‡ii gybvdvq cÖfve †d‡j|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j¶¨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cwiKíbv‡K †Kb wPš—b gbb cÖwµqv ejv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Dwj­wLZ cwiKíbvwU †gqv‡`i wfwË‡Z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cwiKíbvq Av`k© cwiKíbvi †Kvb ˆewk‡ó¨i Afv‡e Giƒc cwiw¯’wZ m„wó n‡q‡Q?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kiwgZv Mv‡g©›Um A‡±vei gv‡m 1 j¶ wcm †mv‡qUvi ˆZwii cwiKíbv MÖnY K‡i‡Qb| †m j‡¶¨B cÖ‡qvRbxq KuvPvgvj, hš¿cvwZ Ges Ab¨vb¨ `ª‡e¨i Av‡qvRb Kiv n‡q‡Q| gv‡mi 10 ZvwiL Avigvb mv‡n‡ei ch©‡e¶‡Y aiv co‡jv, G ch©š— 15,000 wcm cY¨ Drcvw`Z n‡q‡Q| wZwb Kv‡Ri MwZ wb‡q Amš‘ó Ges Gi KviY †ei Kivi †Póv Ki‡Qb| fwel¨‡Z hv‡Z G ai‡bi †Kv‡bv wePz¨wZ bv _v‡K Zv ms‡kva‡bi e¨e¯’v wb‡jb| G‡¶‡Î `¶ Rbej e„w× Ges AvaywbK hš¿cvwZ ¯’vc‡bi Ici †Rvi w`‡jb|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6"/>
          <w:szCs w:val="16"/>
        </w:rPr>
        <w:t xml:space="preserve">BEP </w:t>
      </w:r>
      <w:r>
        <w:rPr>
          <w:rFonts w:ascii="SutonnyMJ" w:hAnsi="SutonnyMJ" w:cs="SutonnyMJ"/>
          <w:sz w:val="20"/>
          <w:szCs w:val="20"/>
        </w:rPr>
        <w:t>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`jxq cÖ‡Póv GwM‡q wb‡Z mgš^‡qi cÖ‡qvRb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Rbve Avigvb mv‡ne e¨e¯’vcbv cÖwµqvi †Kvb Kv‡Ri m‡½ m¤ú„³?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M„nxZ c`‡¶c Giƒc mgm¨v mgvav‡b KZUzKz mnvqK f‚wgKv cvjb Ki‡e e‡j Zzwg g‡b K‡iv? †Zvgvi gZvgZ Zz‡j a‡iv|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cÖwZôv‡bi cÖavb e¨e¯’vcK Rbve gywnZ‡K GKUv Pjgvb eo bZzb cÖ‡R‡±i `vwqZ¡ w`‡jb| Zv‡K ejv n‡jv Zzwg cÖ_‡g wewfbœ wefvM-Dcwefv‡Mi KvR¸‡jv fvM K‡i KZ…©‡Z¡i cÖevn †iLv Kx n‡e Zv wb‡`©k Ki‡e Ges wewfbœ ch©v‡q Kg©iZ </w:t>
      </w:r>
      <w:r>
        <w:rPr>
          <w:rFonts w:ascii="SutonnyMJ" w:hAnsi="SutonnyMJ" w:cs="SutonnyMJ"/>
          <w:spacing w:val="-2"/>
          <w:sz w:val="18"/>
          <w:szCs w:val="18"/>
        </w:rPr>
        <w:t>wbe©vnx‡`i g‡a¨ m¤ú‡K©i iƒc‡iLv wbw`©ó Ki‡e| Zzwg _vK‡e e¨e¯’vcbv cwiPvjK|</w:t>
      </w:r>
      <w:r>
        <w:rPr>
          <w:rFonts w:ascii="SutonnyMJ" w:hAnsi="SutonnyMJ" w:cs="SutonnyMJ"/>
          <w:sz w:val="18"/>
          <w:szCs w:val="18"/>
        </w:rPr>
        <w:t xml:space="preserve"> Rbve gywnZ fve‡Qb GKRb mvaviY e¨e¯’vcK ivL‡eb Ges Drcv`b I weµq wefv‡Mi wefvMxq e¨e¯’vcK‡`i Aax‡b GKRb K‡i mnKvix e¨e¯’vcK †`‡eb|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KwgwU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msMVb cÖwµqvq cvi¯úwiK m¤úK© wba©viY cÖ‡qvRb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gywnZ wb‡`©kbv Abyhvqx †h m¤ú‡K©i iƒc‡iLv M‡o Zzj‡eb Zv Kx‡mi wb‡`©kK?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G ai‡bi KvR cÖwZôv‡bi e¨q n«v‡mi †¶‡Î Kx ai‡bi f‚wgKv iv‡L?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†eMg †nvm‡b Aviv GKRb eo wkícwZ| †`‡ki wewfbœ ¯’v‡b Zvi †ek K‡qKwU wkíKviLvbv i‡q‡Q| wZwb AZ¨š— DbœZ gvbm¤úbœ Rxebhvc‡b Af¨¯—| B`vbxs wZwb wewfbœ mgvR‡mevg~jK Kg©Kv‡Ê AskMÖnY K‡ib| wewfbœ ivR‰bwZK I ivóªxq D”Pc`¯’ e¨w³‡`i m‡½ †hvMv‡hvM i¶ K‡ib| wewfbœ RvqMvq mfv-mgv‡ek G AskMÖnY K‡ib| wbR GjvKvq wKQy RbKj¨vYg~jK cÖwZôvb ¯’vcb Ki‡Z Pvb|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†cÖlYv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†cÖlYv Kxfv‡e kÖgN~Y©vqgvbZv n«vm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†eMg †nvm‡b Aviv g¨vm‡jvi Pvwn`v †mvcvb Z‡Ë¡i †Kvb ¯—‡i Ae¯’vb Ki‡Qb?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†eMg †nvm‡b Aviv RbKj¨vYg~jK cÖwZôvb ¯’vc‡b Kx ai‡bi †¶Î mycvwik Ki‡e?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NUbv-1: </w:t>
      </w:r>
      <w:r>
        <w:rPr>
          <w:rFonts w:ascii="SutonnyMJ" w:hAnsi="SutonnyMJ" w:cs="SutonnyMJ"/>
          <w:sz w:val="18"/>
          <w:szCs w:val="18"/>
        </w:rPr>
        <w:t>kixd Mv‡g©›Um-G cÖvq 1000 Kg©x KvR K‡ib| Zv‡`i w`‡q me©`v †Rvi K‡i KvR Kwi‡q wb‡Z nq| G‡Z †Kv¤úvwbi Drcv`‡bi gvÎv e¨vcKfv‡e K‡g hvIqvq †jvKmvb n‡”Q|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NUbv-2: </w:t>
      </w:r>
      <w:r>
        <w:rPr>
          <w:rFonts w:ascii="SutonnyMJ" w:hAnsi="SutonnyMJ" w:cs="SutonnyMJ"/>
          <w:sz w:val="18"/>
          <w:szCs w:val="18"/>
        </w:rPr>
        <w:t xml:space="preserve">Rbve wknve DwÏb GKwU cÖwZôv‡bi KY©avi| wZwb me©`v Kg©x‡`i Kj¨v‡Yi K_vB fv‡eb| Kg©x‡`i gv‡S Am‡š—vl †e‡o hvq Ges Drcv`b n«vm cvq| wZwb wm×vš— wb‡q‡Qb Kg©x‡`i g‡Zi g~j¨vqb Ki‡eb|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†bZv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MYZvwš¿K †bZ…Z¡ DËg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wknve DwÏb Zvi cÖwZôv‡b †Kvb ai‡bi †bZ…Z¡ AbymiY Ki‡Qb?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Dfq cÖwZôv‡bi †bZ…‡Z¡i aib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ÔKÕ wjwg‡UW GKwU e„nr myMvi wgj| Amy¯’ZvRwbZ Kvi‡Y cÖwZôvbwUi e¨e¯’vcK PvKwi †_‡K Aemi †bb| cÖwZôv‡b Kg©iZ 55 eQi eqmx Rbve gvneye MZ 2 eQi †miv mn-e¨e¯’vcK wbe©vwPZ n‡q‡Qb| Z‡e 60 eQi eqmx Rbve b~i Bmjvg‡K e¨e¯’vcK wn‡m‡e wb‡qvM †`Iqv nq| Gw`‡K evRv‡i cÖPzi Pvwn`v _vKv m‡Ë¡I we`y¨r weåv‡Ui Kvi‡Y cÖwZôv‡bi Drcv`b e¨vnZ n‡”Q| G mgm¨v mgvav‡b KZ…©c¶ GKwU we`y¨r mve‡÷kb wbg©vY K‡ib Ges mvwe©K Z`viwKi Rb¨ GKRb we`y¨r cÖ‡KŠkjx wb‡qv‡Mi wPš—v Ki‡Qb|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cÖwk¶Y †Kb cÖ`vb Kiv nq? eywS‡q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cÖwZôv‡b c‡`vbœwZi †Kvb wfwË AbymiY Kiv nq?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cÖwZôv‡b we`y¨r cÖ‡KŠkjx wb‡qv‡M Kg©x msMÖ‡ni †Kvb Drm e¨envi hyw³hy³?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myigv wjwg‡UW XvKv kn‡ii GKwU cÖwZwôZ AvevwmK †nv‡Uj| cÖwZôv‡bi wefvMxq e¨e¯’vcKMY mn‡RB G‡K A‡b¨i mv‡_ †hvMv‡hvM K‡ib| GK wefv‡Mi e¨e¯’vcK cÖ‡qvR‡b Ab¨ wefv‡Mi Aaxb Kg©KZ©v‡`i mv‡_I mn‡RB †hvMv‡hvM K‡i _v‡K| wKš‘ wewfbœ cÖwZôv‡bi m‡½ †hvMv‡hv‡Mi mgq †Rbv‡ij g¨v‡bRvi Rbve Avneve wb‡RB m¤úbœ K‡ib| G‡Z cÖwZôvb¸‡jv Zvi K_v‡K ¸i“Z¡ †`q| Ab¨ cÖwZôv‡bi mv‡_ Zvi wb‡Ri m¤úK© M‡o IVvq cÖwZôvb Pvjv‡Z Zvi myweav n‡”Q|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djveZ©b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†Uwjwfk‡b cÖPvwiZ weÁvcb †Kvb ai‡bi †hvMv‡hvM? eywS‡q †j‡Lv|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c¶mg~‡ni AskMÖn‡Yi wfwË‡Z DÏxc‡Ki †hvMv‡hvM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†Rbv‡ij g¨v‡bRv‡ii †hvMv‡hvM †Kvb ai‡bi cÖwZeÜKZv ˆZwi Ki‡Z cv‡i?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Lyjbv kn‡ii mycÖwZwôZ KvMR K‡ji Kg©xiv Lyjbv Ges Gi cvk¦©eZ©x GjvKvq emevm K‡ib| Lyjbv kn‡i evwo fvov LyeB Pov| gvm †k‡l Gme Kg©x †h †eZb cvb Zv w`‡q msmvi Pvjv‡bv LyeB mgm¨v nq| cÖwZôv‡bi gvwjK bvwmi mv‡ne welqwU †evS‡Z cv‡ib Ges Kg©x‡`i †cÖlYv`v‡bi j‡¶¨ GK Avb›` åg‡Yi Av‡qvRb K‡ib| cieZ©x mßv‡n bvwmi mv‡ne j¶ K‡ib G‡Z Kg©x‡`i g‡bvfv‡ei †Zgb †Kv‡bv cwieZ©b nqwb|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kÖg N~Y©vqgvbZv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†cÖlYv P‡µ DÏxcK kbv³KiY ej‡Z Kx †evSv‡bv n‡q‡Q?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M„nxZ †cÖlYv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m„ó cwiw¯’wZ wbqš¿‡Y Zzwg †Kvb ai‡bi †cÖlYv `vb c×wZi mycvwik Ki‡e? weeiY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Avnmvb nvwee c~e© †_‡K g~jab I e¨q m¤ú‡K© mg¨K aviYv bv wb‡q GKwU †i÷z‡i›U ¯’vcb K‡ib| †i÷z‡i›U Pvjy nIqvi ïi“‡ZB wZwb Avw_©K msK‡U c‡ob| eÜy-evÜ‡ei mnvqZvq wZwb bZzbfv‡e g~jab wewb‡qvM K‡ib I Z`viwK evwo‡q †i÷z‡i›U mPj Kivi wPš—v Ki‡Qb| 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mvgwMÖK 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cwiKíbvq †Kb AvwObv ¯’vcb Ri“wi?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Avnmvb nvwe‡ei †i÷z‡i›U e¨emvq ¯’vc‡b cwiKíbvi †Kvb avcwU AbymiY Kiv nqwb?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Rbve Avnmvb nvwee Kx c`‡¶c MÖnY K‡i mdjZvi gyL †`L‡Z cv‡ib e‡j Zzwg g‡b K‡iv?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256 c†Ó¤vi 30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236 c†Ó¤vi 25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284 c†Ó¤vi 37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452 c†Ó¤vi 34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309 c†Ó¤vi 34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385 c†Ó¤vi 30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361 c†Ó¤vi 38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335 c†Ó¤vi 39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410 c†Ó¤vi 31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385 c†Ó¤vi 31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283 c†Ó¤vi 36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35. </w:t>
            </w:r>
            <w:r>
              <w:rPr>
                <w:rFonts w:ascii="SutonnyMJ" w:hAnsi="SutonnyMJ" w:cs="SutonnyMJ"/>
                <w:sz w:val="26"/>
                <w:szCs w:val="26"/>
              </w:rPr>
              <w:t>h‡kvi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after="2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26"/>
          <w:szCs w:val="26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wg‡mm iIkb GKwU w÷j wg‡j Kg©iZ Av‡Qb| wZwb 2013 mv‡ji ïi“‡Z cÖwZôv‡bi cyuywR mieivnKvix I ¸i“Z¡c~Y© Kg©KZ©v‡`i GKwU †hŠ_ mfvq AskMÖnY K‡ib| 2013 mv‡ji Rb¨ Drcv`b j¶¨gvÎv 1 j¶ Ub wba©viY Kivi cÖ¯—ve K‡ib| G AR©‡bi Rb¨ bZzb 50 Rb Kgx© wb‡qvM Kivi Rb¨ wZwb Kgx© e¨e¯’vcK‡K wb‡`©k †`b| Drcv`b I wecYbKvh© myôzfv‡e m¤úv`‡bi Rb¨ wg‡mm iIkb cÖwZôv‡b Drcv`b, wecYb, µq, A_© I wnmve wefvM bv‡g PviwU wefvM cÖwZôv K‡ib| ¯^-¯^ wefvMxq Kgx©iv H wefv‡Mi cÖavb KZ©„K cÖ`Ë Av‡`k cvjb K‡i Ges Zvi wbKU Revew`wn  K‡i| cÖwZôvbwU 2013 mv‡j wba©vwiZ j¶¨gvÎv AR©‡b m¶g nq|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we‡K›`ªxKiY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e¨e¯’vcbv‡K wK †ckv ejv hvq?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wg‡mm iIkb †Kvb ¯—‡ii e¨e¯’vcK?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DÏxc‡Ki cÖwZôvbwU Kvh©wefvR‡bi bxwZ h_vh_fv‡e Abymi‡Yi Kvi‡Y mdjZv †c‡q‡Q?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Ôgyb Mv‡g©›Um©Õ d¨v±wi‡Z ivwd I bvCg GKB c‡` Kg©iZ `yRb Kgx©| Zv‡`i em iwng| Rbve Avjx †nv‡mb cÖwZôv‡bi EaŸZ©b Kg©KZ©v| GKw`b ivwd I bvC‡gi we‡iva †`Lv †`Iqvq bvC‡gi wei“‡× ivwd Rbve Avjx †nv‡m‡bi Kv‡Q Awf‡hvM K‡ib| wZwb ivwdi Ici †PvL ivwO‡q †W‡K Zvi Aa¯—b Kgx©‡`i wbqg-Kvbyb †kLv‡bvi wb‡`©k †`b|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we‡K›`ªxKiY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e¨e¯’vcbvq wb‡`©kbvi HK¨ bxwZ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Ôgyb Mv‡g©›UmÕ d¨v±wi‡Z e¨e¯’vcbvi †Kvb bxwZwU jw•NZ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cÖwZôvbwUi EaŸ©Zb Kg©KZ©vi f‚wgKv wK mwVK wQj? †Zvgvi DË‡ii mc‡¶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PQS</w:t>
      </w:r>
      <w:r>
        <w:rPr>
          <w:rFonts w:ascii="SutonnyMJ" w:hAnsi="SutonnyMJ" w:cs="SutonnyMJ"/>
          <w:sz w:val="14"/>
          <w:szCs w:val="14"/>
        </w:rPr>
        <w:t xml:space="preserve"> </w:t>
      </w:r>
      <w:r>
        <w:rPr>
          <w:rFonts w:ascii="SutonnyMJ" w:hAnsi="SutonnyMJ" w:cs="SutonnyMJ"/>
          <w:sz w:val="18"/>
          <w:szCs w:val="18"/>
        </w:rPr>
        <w:t>mdU wWªsKm wjwg‡UW Rvg©vbwfwËK GKwU eûRvwZK †Kv¤úvwb| cÖwZôvbwU evsjv‡`‡k evRvi m¤úÖmviY Kivi j‡¶¨ c„_K cwiKíbv cÖYqb K‡i| G‡`‡ki  AwaKvsk RbmsL¨v gymwjg Ges Dbœqbkxj †`k nIqvq cÖwZôvbwU mn‡RB mdjZv AR©b Ki‡Z m¶g n‡q‡Q|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AbvbyôvwbK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†cÖlYvi wØ-Dcv`vbi ZË¡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cÖwZôvbwU evsjv‡`‡ki Rb¨ †Kvb ai‡bi cwiKíbv cÖYqb K‡i‡Q?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K‡iv, DÏxc‡Ki ewY©Z cÖwZôvbwU cwiKíbvi AvwObv wba©viY Ki‡Z †c‡i‡Q? †Zvgvi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bvmwib GKwU cÖwZôv‡bi e¨e¯’vcbv cwiPvjK| GZw`b cÖwZôv‡bi mKj wm×vš— wZwb GKvB MÖnY Ki‡jI eZ©gv‡b cÖwZôvb eo nIqvq Ges Kv‡Ri RwUjZv e„w× cvIqvq mvsMVwbK Ae¯’vi DbœwZi Rb¨ mvsMVwbK KvVv‡gv cwieZ©‡bi wm×vš— wb‡jb| wewfbœ wefv‡M e¨e¯’vcK wb‡qvM w`‡jb| G‡Z Rbve bvmwi‡bi Kv‡Ri Pvc Kgvi cvkvcvwk cÖwZôv‡bi k„•Ljv e„w× †c‡Z jvMj|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msMVb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g¨vwUª· msMVb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bvmwi‡bi cÖwZôv‡b cÖ_‡g †Kvb ai‡bi msMVb KvVv‡gv we`¨gvb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bvmwi‡bi cÖwZôv‡bi mvsMVwbK KvVv‡gv cwieZ©‡bi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ÒwmivR †UªwWs G›UvicÖvB‡RiÓ Drcv`b wefv‡Mi wefvMxq e¨e¯’vc‡Ki k~b¨c` c~i‡Yi Rb¨ cÖwZôvbwU msev`c‡Î weÁvcb w`‡q GKRb `¶ e¨e¯’vcK wb‡qvM †`q| wKš‘ e¨e¯’vcK †hvM`v‡bi mgq D³ wefv‡Mi Kgx©‡`i †¶vf I Amš‘‡ói m¤§yLxb nq|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Kgx©ms¯’vb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gvbem¤ú`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wmivR †UªwWs †Kvb Drm †_‡K Kgx© msMÖn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wmivR †UªwWs †Kv¤úvwbi Aa¯—b Kgx©‡`i Am‡š—vl I †¶v‡fi m¤¢ve¨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†gvQv‡ÏK GKwU Drcv`bgyLx cÖwZôv‡bi e¨e¯’vcbv cwiPvjK| Zvi †Kv¤úvwb‡Z Drcv`b gvÎv Kxfv‡e e„w× Kiv hvq Zv wb‡q Av‡jvPbvi Rb¨ GKwU mfvi AvnŸvb Ki‡jb| †mLv‡b Drcv`bKv‡h© wb‡qvwRZ mK‡jB Dcw¯’Z wQj| Zv‡`i mv‡_ Avjvc-Av‡jvPbvi †cÖw¶‡Z wKQy wm×vš— MÖnY Ki‡jb| Aí mg‡qi g‡a¨B wZwb BwZevPK djvdj j¶ Ki‡jb|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wb‡`©kbv‡K cÖkvm‡bi n„rwcÊ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ai‡bi wb‡`©kbv m¤ú‡K© ejv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M„nxZ wb‡`©kbv †KŠkj mKj cÖwZôv‡bi memgq mydj e‡q Avb‡e †Kv‡bv wbðqZv †bB-G wel‡q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Avevnb wj. †Kv¤úvwb GKwU Avš—R©vwZK gv‡bi Jlya cÖ¯‘ZKvix cÖwZôvb| cÖwZôvbwU Kgx©‡`i e¨vcv‡i LyeB hZœkxj| cÖwZôvbwU Kgx©‡`i wk¶v, wPwKrmv I evm¯’v‡bi bvbvwea myweav w`‡q _v‡K| wKš‘ Kgx©iv mgmgq PvKwii wbivcËvRwbZ AwbðqZvq †fv‡M| hvi Kvi‡Y fv‡jv my‡hvM-myweav _vKvi ciI Kgx©‡`i g‡a¨ cÖwZôvb †Q‡o hvIqvi cÖeYZv j¶ Kiv hvq| welqwU wb‡q Avevnb wj. †Kv¤úvwb Zvi Kgx©‡`i mv‡_ Avjvc-Av‡jvPbvi wm×vš— wb‡q‡Qb|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†cÖlYvi wfwË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nvR©ev‡M©i wØ-Dcv`vb Z‡Ë¡i i¶Yv‡e¶Y Dcv`vb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Avevnb wj. Kgx©‡`i Kx ai‡bi †cÖlYv cÖ`vb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Kx e¨e¯’v MÖnY Ki‡j Avevnb wj.-Gi cÖwZ Kgx©‡`i AvKwl©Z Kiv hv‡e e‡j Zzwg g‡b K‡iv?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Avw`e I wg. mvwKe Avš—R©vwZK evwY‡R¨i mv‡_ RwoZ| Zuviv Mv‡g©›Um mvgMÖxi ißvwb I hš¿ mvgMÖx Avg`vwb K‡ib| wb‡R‡`i Kgx©‡`i mv‡_ cÖwZôvbwU †h‡Kv‡bv cigk© wfwWI Kbdv‡iÝ I AwWI Kbdv‡iÝ cÖhyw³i gva¨‡g MÖnY K‡i| we‡`wk e¨emvqxi mv‡_ cÖ‡qvR‡b Zviv Z_¨ Av`vb-cÖ`v‡bi †¶‡Î d¨v· I B-†gBj e¨envi K‡ib|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cÖwµqv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djveZ©b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cÖwZôv‡bi wb‡R‡`i Kgx©‡`i g‡a¨ †Kvb ai‡bi Av¶wiK/kvwãK †hvMv‡hvM msNwUZ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we‡`wk e¨emvqx‡`i mv‡_ Z_¨ Av`vb-cÖ`v‡b e¨en„Z †hvMv‡hvM c×wZi aib D‡j­Lc~e©K ¸i“Z¡ g~j¨vqY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BKevj GKwU cÖwZôv‡bi cÖavb wbe©vnx| wZwb cwiKíbv Abyhvqx cÖwZôv‡bi KvR cwiPvjbv K‡ib Ges cÖwZwU wefvM I Kgx©‡`i mv‡_ †hvMv‡hvM i¶v K‡ib| Kgx©‡`i g‡a¨ mym¤úK© bv _vKvq Kvw•¶Z cwigvY cY¨ Drcv`b I weµq m¤¢e n‡”Q bv|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 me©`v wb‡Pi w`‡K cÖevwnZ nqÑ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BKevj Zvi cÖwZôv‡bi mgš^‡qi †Kvb bxwZ AbymiY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m„ó mgm¨v †_‡K cwiÎvY †c‡Z Rbve BKev‡ji †Kvb ai‡bi c`‡¶c MÖnY evÃbxq?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g¨v· Kb÷ªvKkb †Kvs 2013 mv‡ji 1 Rvbyqvwi PÆMÖv‡g GKwU d¬vBIfvi ˆZwii KvR ïi“ K‡i| d¬vBIfviwU 2016 mv‡ji 31 wW‡m¤^i †kl Kivi K_v _vK‡jI 2014 mv‡ji 31 wW‡m¤^i †`Lv hvq †h, d¬vBIfviwUi gvÎ 35 kZvsk KvR †kl n‡q‡Q| Kv‡Ri cwigvY j¶¨gvÎvi †P‡q Kg nIqvq cÖKí e¨e¯’vcK Zvi KviY D`NvUb Ges wbw`©ó mg‡qi g‡a¨ d¬vBIfviwUi KvR mgvß Kivi j‡¶¨ KiYxq e¨e¯’v m¤ú‡K© civgk©`v‡bi Rb¨ GKRb AwfÁ cÖ‡KŠkjx‡K `vwqZ¡ cÖ`vb K‡ib| cÖ‡KŠkjx j¶¨gvÎv AR©‡b e¨_© nIqvi Rb¨ `¶ kÖwgK ¯^íZv, KuvPvgv‡ji Ach©vßZv, AvaywbK wbg©vY mvgMÖxi AcÖvc¨Zv, el©vKv‡j wbg©vY Kv‡Ri weNœ nIqv BZ¨vw` wewfbœ welq wPwýZ K‡i mycvwikmn cÖKí e¨e¯’vc‡Ki Kv‡Q GKwU cÖwZ‡e`b †ck K‡ib|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M¨v›U PvU©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Ôwbqš¿Y GKwU AweiZ cÖwµqvÕ-e¨vL¨v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Ò2014 mv‡ji 31 wW‡m¤^i ch©š— 35 kZvsk KvR †kl n‡q‡QÓ-K_vwU wbqš¿Y cÖwµqvi †Kvb Kv‡Ri mv‡_ m¤úwK©Z?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cÖ‡KŠkjxi cÖwZ‡e`bwU h_vmg‡q cÖK‡íi KvR †kl Kivi †¶‡Î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KZUzKz f‚wgKv ivL‡e e‡j Zzwg g‡b K‡iv? †Zvgvi gZvg‡Zi c‡¶ hyw³ `vI|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nvwg` †Kvs wj. GKwU RyZv ißvwbKvix cÖwZôvb| cÖwZôvbwU cÖwZeQi Rvbyqvwi gv‡m mviv eQ‡ii Kg©Kv‡Êi we¯—vwiZ cwiKíbv ˆZwi K‡i| wek¦e¨vcx cÖwZ‡hvwMZvi d‡j Zv‡`i cY¨ ißvwbi cwigvY n«vm cv‡”Q| nvwg` †Kvs wj. bZzb evRvi m„wói Rb¨ BD‡iv‡ci wewfbœ †`‡k cY¨ ißvwbi †Póv Ki‡Q| cÖwZôvbwU cÖ‡Póvi d‡j Zv‡`i ißvwb µgk e„w× cv‡”Q|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cwiKíbv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cwiKíbv‡K e¨e¯’vcbvi cÖv_wgK KvR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nvwg` †Kvs wj. KZ©„K M„nxZ cwiKíbvwU †Kvb ai‡bi?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nvwg` †Kvs wj.-†K ißvwb e„w× Ki‡Z n‡j Kx Kx c`‡¶c MÖnY Ki‡Z n‡e e‡j Zzwg g‡b K‡iv?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257 c†Ó¤vi 31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258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284 c†Ó¤vi 38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309 c†Ó¤vi 35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320 c†Ó¤vi 10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361 c†Ó¤vi 39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386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410 c†Ó¤vi 32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422 c†Ó¤vi 13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453 c†Ó¤vi 35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285 c†Ó¤vi 39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567EC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36. </w:t>
            </w:r>
            <w:r>
              <w:rPr>
                <w:rFonts w:ascii="SutonnyMJ" w:hAnsi="SutonnyMJ" w:cs="SutonnyMJ"/>
                <w:sz w:val="26"/>
                <w:szCs w:val="26"/>
              </w:rPr>
              <w:t>ewikvj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Avwmd BDwbwjfvi evsjv‡`‡ki GKRb wecYb Kg©KZ©v| PvKwii `yB eQi ci kÖxjsKv‡Z `yB w`‡bi GK cÖwk¶‡Y AskMÖnY Kivi my‡hvM cvq| cÖwk¶YwUi welq wQ‡jv- ÒwecY‡b gvb wbwðZKiYÓ| Kxfv‡e gvb eRvq †i‡L wecYb KvR m¤úv`b Kiv hvq ZvB wb‡q `yBw`‡b PviwU Awa‡ek‡b cÖwk¶YwU cwiPvjbv K‡ib BDwbwjfvi `w¶Y Gwkqvi †KvqvwjwU A¨vmy‡iÝ wefv‡Mi cÖavb| D³ cÖwk¶‡Y AskMÖn‡Yi d‡j Avwmd welqwU m¤ú‡K© my¯úó w`Kwb‡`©kbv †c‡jb| ZvB †m be D`¨‡g KvR Kivi B”Qv †cvlY K‡ib|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 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ï®‹ c‡`vbœwZ ej‡Z Kx †evSvq?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wg. Avwm‡di cÖwk¶Y c×wZwU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cÖwk¶Y Kxfv‡e beZi wPš—v-†PZbvi Dbœqb NUvq? DÏxc‡Ki Av‡jv‡K †hŠw³K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ivBmy dvg©v wj. GKwU †QvU e¨emvq cÖwZôvb| cÖwZôvbwUi wm×vš— MÖn‡Yi mKj ¶gZv cwiPvjbv cl©‡`i Kv‡Q msi¶Y Kiv nq| wg. †iRv cÖwZôvbwUi mnKvix weµq e¨e¯’vcK| †QvULv‡Uv wm×vš— wb‡Z †M‡jI Zv‡K Dc‡ii gn‡ji Aby‡gv`‡bi Rb¨ A‡c¶v Ki‡Z nq| wm×vš— MÖn‡Y wej¤^ I AwaK AvbyôvwbKZvi Kvi‡Y cÖwZôvbwU‡Z GK ai‡bi wek„•Lj Ae¯’v weivR Ki‡Q|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†nbwi †dqj e¨e¯’vcbv cÖwµqvi KZwU KvR wbw`©ó K‡ib?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aviYvMZ `¶Zv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ivBmy dvg©v wj. G e¨e¯’vcbvi †Kvb bxwZwU cÖwZdwjZ n‡q‡Q?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Kxfv‡e cÖwZôvbwU‡Z k„•Ljv wdwi‡q Avbv m¤¢e e‡j Zzwg g‡b K‡iv?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cÖhyw³ `ywbqvi AwaKvsk †gavexi cÖ_g cQ›` ¸Mj K‡c©v‡ikb| ¸M‡ji wekvj †nW‡KvqvU©vi Avi Zvi Kg©cwi‡ek GK K_vq ej‡Z †M‡j AmvaviY| Aa¯—b‡`i mv‡_ wbe©vnxi m¤úK© I mnKg©x‡`i mv‡_ mym¤úK© mevB‡K GKm~‡Î MÖw_Z K‡i| ZvQvov †mLv‡b Kg©xiv e¨w³MZ cÖ‡qvR‡b h‡_ó mgq †c‡q _v‡Kb| ZvB Zviv mš‘ó _v‡Kb| Ab¨w`‡K evsjv‡`‡ki MvRxcy‡i GKwU ˆZwi †cvkvK KviLvbvq `yB gvm †eZb e‡Kqv _vKvq kÖwgKiv Kg©weiwZ w`‡q Av‡›`vjb Ki‡Qb|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AwMÖg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†cÖlYv Kxfv‡e kÖg N~Y©vqgvbZv n«vm K‡i?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DÏxcKwU wØ-Dcv`vb Z‡Ë¡i †Kvb Dcv`v‡bi mv‡_ m¤úwK©Z?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Ô†cÖlYvi dj AvPi‡Yi gva¨g cÖKvwkZ nqÕ-DÏxc‡Ki Av‡jv‡K †hŠw³K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gCb GKwU civgk©K cÖwZôv‡bi cÖavb wbe©vnx Kg©KZ©v| wZwb D”P cÖhyw³m¤úbœ I GKvwaK cY¨ Drcv`‡bi j¶¨ wb‡q cÖwZwôZ GKwU bZzb †Kv¤úvwbi KvVv‡gv ˆZwii Rb¨ `vwqZ¡cÖvß nb| wg. gCb Zvi M‡elYv `‡ji mv‡_ GKvwaK Av‡jvPbvi ci GKwU KvVv‡gvi aviYv ˆZwi Ki‡jb| †h‡nZz cÖwZôvbwU D”P cÖhyw³m¤úbœ I GKvwaK cY¨ Drcv`bKvix ZvB wZwb cÖwZôvbwUi Kg©x‡`i we‡kl Ávb I `¶Zv AR©‡bi welqwU‡K we‡ePbvq wb‡q KvVv‡gv ˆZwi Ki‡jb| G‡¶‡Î wZwb cÖ‡Z¨KwU cY¨‡K Avj`vfv‡e ¸i“Z¡ †`Iqvi Rb¨ cÖKí e¨e¯’vcK Ges cÖKí e¨e¯’vcK‡`i mvwe©K mn‡hvwMZv Kivi Rb¨ Kvwh©K e¨e¯’vcK‡`i wb‡qvM †`Iqvi mycvwik K‡ib| 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wefvMxqKiY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Òmij‰iwLK msMV‡b ˆ¯^iZ‡š¿i cÖwZ †SuvK i‡q‡QÕÑ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cÖwZôvbwUi KvVv‡gv MV‡b msMV‡bi †Kvb bxwZi cÖvavb¨ i‡q‡Q?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wg. gCb cÖwZôvbwUi mwVK KvVv‡gv ˆZwi K‡i‡Qb?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eykiv XvKv wek¦we`¨vj‡qi e¨e¯’vcbv wefv‡Mi wk¶v_©x| †m †kÖwYK‡¶ e¨e¯’vcbv m¤úwK©Z ZvwË¡K Ávb AR©‡bi cvkvcvwk gv‡S g‡a¨ wek¦we`¨vjq †_‡K wewfbœ wkí-KviLvbv cwi`k©‡bi gva¨‡g e¨e¯’vcbvi KvR¸‡jv Kxfv‡e ev¯—‡e m¤úvw`Z nq ZvI Rvb‡Z cvi‡Q| Zvi Dcjwä n‡jv, e¨e¯’vcbv ïay GKwU wbw`©ó KvR bq eis avivevwnKfv‡e m¤úvw`Z Kv‡Ri mgwó| G‡¶‡Î GKwU Kv‡Ri mv‡_ Ab¨ Kv‡Ri m¤úK© i‡q‡Q| eykiv e¨e¯’vcbv wel‡qi Dci we.we.G I Gg.we.G wWwMÖ m¤úbœ K‡i eûRvwZK cÖwZôv‡b e¨e¯’vcbv  Kg©KZ©v wn‡m‡e KvR Kivi ¯^cœ †`L‡Q| 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ZË¡veavqb ch©vq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c×wZ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e¨e¯’vcbvi †Kvb ˆewkó¨ dz‡U I‡V‡Q?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Ôeykivi †¶‡Î e¨e¯’vcbv GKwU †ckv wn‡m‡e we‡ewPZ n‡eÕÑ DÏxc‡Ki Av‡jv‡K Dw³wUi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wd‡ivR †cvkvK ißvwbKviK GKwU cÖwZôv‡bi mycvifvBRvi| Zvi Aaxb¯’ 50 Rb kÖwgK‡`i †m cÖ‡qvRbxq wb‡`©kbv w`‡q KvR Kwi‡q †bq| wg. wd‡ivR ïay wb‡`©kbv w`‡q ¶vš— nb bv eis KvR¸‡jv hv‡Z mwVKfv‡e ev¯—evqb nq Zv wb‡R `uvwo‡q †_‡K ch©‡e¶Y K‡ib| d‡j Kg©xiv Zv‡`i Kv‡R hv‡Z fzj Kg nq †mw`‡K bRi iv‡Lb| Avi fzj n‡q M‡jI wg. wd‡ivR Zv ms‡kvab K‡i †`b| 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†Kvb †bZ…‡Z¡i †¶‡Î Aa¯—biv Aeva ¯^vaxbZv †fvM K‡i?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GKRb †bZv Kxfv‡e KZ…©Z¡evb nb?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wd‡iv‡Ri wb‡`©kbvi aib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ÔKvh©Ki wb‡`©kbv Kg©x‡`i gvb I `¶Zvi Dbœqb NUvqÕÑZzwg wK G e³‡e¨i mv‡_ GKgZ? †hŠw³K g~j¨vqb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fu~Bqv G¨vcv‡ijm wj. 2013 mv‡j 20% Drcv`b e„w×i j¶¨ wba©viY K‡ib| †m j¶¨ ev¯—evq‡bi Rb¨ cÖwZôvbwUi e¨e¯’cbv cwiPvjK mKj wefvMxq cÖavb‡`i Kv‡Q cwiKíbv AvnŸvb K‡ib| wefvMxq cÖavbMY mywbw`©ó mycvwikmn Zv‡`i cÖYxZ cwiKíbv Rgv †`b| cieZ©x‡Z cwiPvjbv cl©‡`i GK mfvq mKj cwiKíbv GKwÎZ K‡i Zv ev¯—evq‡bi Rb¨ mKj wefvM‡K wb‡`©k †`Iqv nq| 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†KŠkj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cwiKíbv‡K e¨e¯’vcbvi `c©Y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f‚uBqv G¨vcv‡ijm wj. †Kvb ai‡bi cwiKíbv cÖYqb K‡i‡Qb?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f‚uBqv G¨vcv‡ijm wj. GKwU DËg cwiKíbv cÖYqb K‡i‡Q? †Zvgvi g‡Zi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kvwš—cyi MÖv‡gi gvbyl `xN©w`b GKwU D”P gva¨wgK we`¨vj‡qi Afve †eva Ki‡Qb| MÖv‡gi mKj †kÖwYi gvbyl welqwU wb‡q GZ w`b K_v ej‡jI wb‡Riv msMwVZ n‡Z cv‡iwb| MÖv‡gi e‡qv‡R¨ô e¨w³ wg. ÔKÕ welqwU Dcjwä K‡i GwM‡q Av‡mb| wZwb Zvi cÖÁv w`‡q mevB‡K †evSv‡Z m¶g nb Ges msMwVZ nIqvi Rb¨ Avnevb Rvbvb| Zvi gZvgZ‡K ¸i“Z¡ w`‡q mevB Zvi wb‡`©kbv †g‡b P‡jb| Ab¨w`‡K XvKvi BDwbfvm©vj cvewj‡KkÝÕi e¨e¯’vcbv cwiPvjK †h‡Kv‡bv wm×vš— Kg©x‡`i mv‡_ Av‡jvPbv K‡i MÖnY K‡ib| m¤úÖwZ Kg©x‡`i `ycy‡ii Lvev‡ii mgm¨v mgvav‡bi Rb¨ Kg©x‡`i cÖ¯—ve Abyhvqx cÖwZôvbwUi cÖavb Kvh©vj‡q GKwU †Kw›Ub ¯’vcb K‡ib †hLvb †_‡K Kg©xiv webvg~‡j¨ Lvevi MÖnY Ki‡Z cvi‡eb| 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Kg©x‡Kw›`ªK 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AvÍc~Y©Zvi Pvwn`v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ÔKÕ †Kvb ai‡bi †bZ…‡Z¡i D`vniY?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BDwbfvm©vj cvewj‡KkÝ-Gi †Kw›Ub ¯’vcb kÖwgK‡`i‡K BwZevPKfv‡e †cÖwlZ Ki‡e? DÏxc‡Ki Av‡jv‡K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kvcjv K‡c©v‡ikb 2016 mv‡j cÖYxZ cwiKíbvq 10,00,000 BDwbU Jla Drcv`‡bi j¶¨gvÎv wba©viY K‡ib| wKš‘ eQi †k‡l †`Lv †Mj cÖwZôvbwU gvÎ 8,00,000 BDwbU Jla Drcv`b K‡i‡Q| ZvB cwiPvjbv cl©` GLb cÖwZôvbwUi Kvh© djvd‡ji we¯—vwiZ Z_¨ DcvË msMÖn K‡i we‡k­l‡Yi gva¨‡g wePz¨wZ wba©viY K‡ib Ges cieZ©x ms‡kvabg~jK e¨e¯’v MÖn‡Yi mycvwikI K‡i‡Qb| 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6"/>
          <w:szCs w:val="16"/>
        </w:rPr>
        <w:t>BEP-</w:t>
      </w:r>
      <w:r>
        <w:rPr>
          <w:rFonts w:ascii="SutonnyMJ" w:hAnsi="SutonnyMJ" w:cs="SutonnyMJ"/>
          <w:sz w:val="20"/>
          <w:szCs w:val="20"/>
        </w:rPr>
        <w:t>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wbqš¿‡Yi fwel¨r `k©‡bi bxwZwU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kvcjv K‡c©v‡ikb †Kvb ai‡bi wbqš¿Y †KŠkj AbymiY K‡ib? e¨vL¨v K‡iv| 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Ôe¨e¯’vcbvq wbqš¿Y Kvh© e¨wZ‡i‡K cwiKíbv ev¯—evqb Am¤¢eÕÑZzwg wK G e³‡e¨i mv‡_ GKgZ? †Zvgvi g‡Zi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†gŠwj d¨vkbm wj. Zv‡`i wbe©vnx‡`i Rb¨ cÖwZ gv‡m cuvP ZviKv †i÷z‡i‡›U GKwU wWbv‡ii Av‡qvRb K‡ib| wWbv‡i mKj wefv‡Mi wbe©vnxMY Dcw¯’Z _v‡Kb Ges Zv‡`i g‡a¨ GKwU n„`¨Zvc~Y© m¤úK© ˆZwi nq| cvi¯úwiK Av‡jvPbvq mevB Kv‡Ri †¶‡Î hvi hvi mgm¨v I m¤¢vebv¸‡jv mn‡RB Rvbv‡Z cv‡i| d‡j wbe©vnx‡`i ga¨Kvi m¤ú‡K©i Dbœqb NUvi Kvi‡Y mgš^q mnR nq| 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CPM-</w:t>
      </w:r>
      <w:r>
        <w:rPr>
          <w:rFonts w:ascii="SutonnyMJ" w:hAnsi="SutonnyMJ" w:cs="SutonnyMJ"/>
          <w:sz w:val="20"/>
          <w:szCs w:val="20"/>
        </w:rPr>
        <w:t>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¯^Ztù‚Z© mgš^q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†gŠwj d¨vkbm wj. mgš^‡qi †¶‡Î †Kvb bxwZwU †g‡b P‡j‡Qb?  e¨vL¨v K‡iv| 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Kvh©Ki mgš^q cÖwZôv‡bi j¶¨vR©b‡K mnR K‡i †Zv‡j? †Zvgvi g‡Zi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†mBR B›Uvib¨vkbvj wj. GKwU Avš—R©vwZK gv‡bi wmivwgKm Drcv`bKvix cÖwZôvb| cÖwZôv‡bi weµq wefv‡Mi e¨e¯’vcK †Uwj‡dv‡b Drcv`b wefv‡Mi GKRb mnKvix e¨e¯’vc‡Ki Kv‡Q Drcv`b msµvš— Z_¨ Rvb‡Z Pvq| wKš‘ Drcv`b wefv‡Mi mnKvix e¨e¯’vcK weµq e¨e¯’vc‡K h‡_ó Z_¨ w`‡q mnvqZv K‡iwb| d‡j weµq wefvM I Drcv`b wefv‡Mi g‡a¨ `~iZ¡ m„wó nq| ZvQvov cÖwZôv‡bi Ab¨vb¨ wefvM¸‡jvi g‡a¨I cvi¯úwiK Z_¨ Av`vb cÖ`v‡bi †¶‡Î mn‡hvwMZvi Afve cwijw¶Z n‡”Q| 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mvsMVwbK †hvMv‡hvM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Ô†cÖwiZ evZ©vi mgiƒcZv eRvq ivLvi †¶‡Î wjwLZ †hvMv‡hv‡Mi †Kv‡bv weKí †bBÕÑ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†mBR B›Uvib¨vkbvj-Gi weµq wefv‡Mi e¨e¯’vc‡Ki mv‡_ Drcv`b wefv‡Mi mnKvix e¨e¯’v‡Ki g‡a¨ msMwVZ †hvMv‡hvMwU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wewfbœ wefv‡Mi g‡a¨ m„ó `~iZ¡ NywP‡q †djvi Rb¨ †mBR B›Uvib¨vkbvj wj.-Gi KiYxq Kx?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336 c†Ó¤vi 40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258 c†Ó¤vi 33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387 c†Ó¤vi 33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310 c†Ó¤vi 36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237 c†Ó¤vi 26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362 c†Ó¤vi 40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285 c†Ó¤vi 40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387 c†Ó¤vi 34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454 c†Ó¤vi 36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431 c†Ó¤vi 29 bÁ¼i m†Rbkxj cÉGk²vîi `ËÓ¡eÅ|</w:t>
      </w:r>
    </w:p>
    <w:p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411 c†Ó¤vi 33 bÁ¼i m†Rbkxj cÉGk²vîi `ËÓ¡eÅ|</w:t>
      </w: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sectPr w:rsidR="00567EC8" w:rsidSect="00567EC8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EC8" w:rsidRDefault="00567EC8">
      <w:r>
        <w:separator/>
      </w:r>
    </w:p>
  </w:endnote>
  <w:endnote w:type="continuationSeparator" w:id="1">
    <w:p w:rsidR="00567EC8" w:rsidRDefault="00567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njereeC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EC8" w:rsidRDefault="00567EC8">
    <w:pPr>
      <w:pStyle w:val="Footer"/>
      <w:rPr>
        <w:rFonts w:cs="Vrinda"/>
        <w:sz w:val="14"/>
        <w:szCs w:val="14"/>
      </w:rPr>
    </w:pPr>
    <w:r>
      <w:rPr>
        <w:rFonts w:cs="Vrinda"/>
        <w:sz w:val="14"/>
        <w:szCs w:val="14"/>
      </w:rPr>
      <w:t xml:space="preserve">PP  33 / / </w:t>
    </w:r>
    <w:fldSimple w:instr=" FILENAME  \p  \* MERGEFORMAT ">
      <w:r>
        <w:rPr>
          <w:rFonts w:cs="Vrinda"/>
          <w:noProof/>
          <w:sz w:val="14"/>
          <w:szCs w:val="14"/>
        </w:rPr>
        <w:t>D:\HSC Made Easy Series Ex2018 (Covert)\11. Business Organ ME\Question Part\2nd Paper\4 Bom2 Test</w:t>
      </w:r>
      <w:r>
        <w:rPr>
          <w:rFonts w:cs="Vrinda"/>
          <w:noProof/>
        </w:rPr>
        <w:t xml:space="preserve"> Que (Srijon).docx</w:t>
      </w:r>
    </w:fldSimple>
    <w:r>
      <w:rPr>
        <w:rFonts w:cs="Vrinda"/>
        <w:sz w:val="14"/>
        <w:szCs w:val="14"/>
      </w:rPr>
      <w:t xml:space="preserve">   2nd  Proof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EC8" w:rsidRDefault="00567EC8">
      <w:r>
        <w:separator/>
      </w:r>
    </w:p>
  </w:footnote>
  <w:footnote w:type="continuationSeparator" w:id="1">
    <w:p w:rsidR="00567EC8" w:rsidRDefault="00567E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EC8" w:rsidRDefault="00567EC8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189.05pt;width:59.65pt;height:192.3pt;z-index:251659776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562;width:243;height:2423" filled="f" stroked="f">
            <v:textbox style="layout-flow:vertical;mso-layout-flow-alt:bottom-to-top;mso-next-textbox:#_x0000_s2800" inset="0,0,0,0">
              <w:txbxContent>
                <w:p w:rsidR="00567EC8" w:rsidRDefault="00567EC8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2q cò</w:t>
                  </w: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704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680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192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w«¼Zxq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>KGjGRi 2017 mvGji wbeÆvPwb cixÞvi cÉk²cò: m†Rbkxj iPbvgƒjK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EC8" w:rsidRDefault="00567EC8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188.75pt;width:59.5pt;height:191.7pt;z-index:251658752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31;top:10570;width:243;height:2395" filled="f" stroked="f">
            <v:textbox style="layout-flow:vertical;mso-layout-flow-alt:bottom-to-top;mso-next-textbox:#_x0000_s4578" inset="0,0,0,0">
              <w:txbxContent>
                <w:p w:rsidR="00567EC8" w:rsidRDefault="00567EC8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2q cò</w:t>
                  </w: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63.2pt;margin-top:38.4pt;width:18.15pt;height:512.15pt;z-index:251657728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w«¼Zxq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>KGjGRi 2017 mvGji wbeÆvPwb cixÞvi cÉk²cò: m†Rbkxj iPbvgƒjK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193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666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7EC8"/>
    <w:rsid w:val="00567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66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320</TotalTime>
  <Pages>21</Pages>
  <Words>20827</Words>
  <Characters>-32766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189</cp:revision>
  <cp:lastPrinted>2017-12-20T13:04:00Z</cp:lastPrinted>
  <dcterms:created xsi:type="dcterms:W3CDTF">2017-12-12T09:12:00Z</dcterms:created>
  <dcterms:modified xsi:type="dcterms:W3CDTF">2018-02-04T09:35:00Z</dcterms:modified>
</cp:coreProperties>
</file>