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EE1" w:rsidRDefault="008E6EE1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  <w:r>
        <w:rPr>
          <w:noProof/>
        </w:rPr>
        <w:pict>
          <v:rect id="_x0000_s3558" style="position:absolute;left:0;text-align:left;margin-left:443.95pt;margin-top:-7.15pt;width:35.9pt;height:12.5pt;z-index:251654144" stroked="f"/>
        </w:pict>
      </w:r>
      <w:r>
        <w:rPr>
          <w:noProof/>
        </w:rPr>
        <w:pict>
          <v:rect id="_x0000_s3559" style="position:absolute;left:0;text-align:left;margin-left:-18pt;margin-top:-45.5pt;width:467.25pt;height:45pt;z-index:251652096" stroked="f"/>
        </w:pict>
      </w:r>
    </w:p>
    <w:p w:rsidR="008E6EE1" w:rsidRDefault="008E6EE1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:rsidR="008E6EE1" w:rsidRDefault="008E6EE1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:rsidR="008E6EE1" w:rsidRDefault="008E6EE1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:rsidR="008E6EE1" w:rsidRDefault="008E6EE1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:rsidR="008E6EE1" w:rsidRDefault="008E6EE1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  <w:r>
        <w:rPr>
          <w:noProof/>
        </w:rPr>
        <w:pict>
          <v:group id="_x0000_s3560" style="position:absolute;left:0;text-align:left;margin-left:101.7pt;margin-top:5.35pt;width:249.75pt;height:69pt;z-index:251653120" coordorigin="3301,4830" coordsize="4995,13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61" type="#_x0000_t202" style="position:absolute;left:3301;top:4970;width:2671;height:1240" stroked="f">
              <v:textbox style="mso-next-textbox:#_x0000_s3561" inset="0,0,0,0">
                <w:txbxContent>
                  <w:p w:rsidR="008E6EE1" w:rsidRDefault="008E6EE1">
                    <w:pPr>
                      <w:jc w:val="right"/>
                      <w:rPr>
                        <w:rFonts w:cs="Vrinda"/>
                        <w:sz w:val="100"/>
                        <w:szCs w:val="100"/>
                      </w:rPr>
                    </w:pPr>
                    <w:r>
                      <w:rPr>
                        <w:rFonts w:ascii="SutonnyMJ" w:hAnsi="SutonnyMJ" w:cs="SutonnyMJ"/>
                        <w:sz w:val="100"/>
                        <w:szCs w:val="100"/>
                      </w:rPr>
                      <w:t>cvU©-we</w:t>
                    </w:r>
                  </w:p>
                </w:txbxContent>
              </v:textbox>
            </v:shape>
            <v:group id="_x0000_s3562" style="position:absolute;left:7065;top:4830;width:1231;height:1239;rotation:180;flip:x" coordorigin="2114,1318" coordsize="1231,1239">
              <v:shape id="_x0000_s3563" style="position:absolute;left:2114;top:1318;width:1231;height:26" coordsize="9847,210" path="m3058,r692,1l4423,2r650,3l5696,8r593,5l6849,18r523,6l7855,31r438,7l8685,46r341,9l9312,64r122,5l9541,74r91,5l9708,83r61,6l9812,94r27,5l9847,105r-8,5l9812,115r-43,5l9708,126r-76,5l9541,136r-107,4l9312,146r-136,4l9026,155r-164,4l8685,164r-392,7l7855,178r-483,8l6849,192r-560,5l5696,202r-623,3l4423,208r-673,1l3058,210r-173,l2714,209r-170,l2375,209r-167,l2041,208r-166,l1711,208r-162,-1l1389,207r-160,-1l1071,205,914,204r-154,l606,203,455,202,400,175,344,150,287,126,231,101,173,78,115,55,58,33,,12,173,10,350,8,529,7,711,6,895,5,1082,4r188,l1462,3,1654,2r196,l2047,1r199,l2446,r202,l2852,r206,xe" fillcolor="#848282" stroked="f">
                <v:path arrowok="t"/>
              </v:shape>
              <v:shape id="_x0000_s3564" style="position:absolute;left:2248;top:1385;width:1097;height:27" coordsize="8778,210" path="m1989,r692,1l3354,2r650,3l4627,8r593,4l5780,18r523,6l6786,31r438,8l7616,46r341,9l8243,64r122,5l8472,74r91,5l8639,84r61,5l8743,95r27,5l8778,105r-8,6l8743,116r-43,5l8639,126r-76,5l8472,136r-107,5l8243,145r-136,6l7957,155r-164,4l7616,163r-392,9l6786,179r-483,7l5780,192r-560,5l4627,201r-623,4l3354,208r-673,1l1989,210r-110,l1770,210r-109,l1553,210r-108,l1337,209r-107,l1123,209r-106,l912,209,806,208r-103,l599,208,495,207r-102,l290,207,255,180,219,154,183,128,147,103,111,78,74,53,37,29,,5,118,4r120,l358,3r121,l601,3,724,2r123,l971,2,1095,1r126,l1347,1r127,l1602,1,1731,r129,l1989,xe" fillcolor="#848282" stroked="f">
                <v:path arrowok="t"/>
              </v:shape>
              <v:shape id="_x0000_s3565" style="position:absolute;left:2335;top:1453;width:1010;height:26" coordsize="8083,209" path="m1294,r692,l2659,2r650,3l3932,9r593,4l5085,18r523,7l6091,31r438,7l6921,47r341,8l7548,65r122,4l7777,74r91,4l7944,84r61,5l8048,94r27,6l8083,105r-8,5l8048,115r-43,6l7944,126r-76,5l7777,137r-107,4l7548,146r-136,4l7262,155r-164,5l6921,163r-392,8l6091,179r-483,7l5085,191r-560,6l3932,201r-623,4l2659,207r-673,2l1294,209r-69,l1156,209r-69,l1020,209r-69,l883,209r-68,l748,209r-67,l613,209r-67,l480,208r-67,l346,208r-66,l214,208,188,182,162,156,136,129,108,104,82,78,55,52,28,27,,2,80,1r78,l237,1r80,l397,1r80,l557,r82,l719,r82,l882,r82,l1046,r83,l1211,r83,xe" fillcolor="#848282" stroked="f">
                <v:path arrowok="t"/>
              </v:shape>
              <v:shape id="_x0000_s3566" style="position:absolute;left:2399;top:1520;width:946;height:26" coordsize="7569,210" path="m780,r692,1l2145,2r650,3l3418,8r593,5l4571,18r523,6l5577,31r438,7l6407,46r341,9l7034,64r122,5l7263,74r91,5l7430,84r61,5l7534,94r27,5l7569,105r-8,6l7534,116r-43,5l7430,126r-76,5l7263,136r-107,5l7034,146r-136,4l6748,155r-164,4l6407,164r-392,8l5577,179r-483,7l4571,192r-560,5l3418,202r-623,3l2145,208r-673,1l780,210r-79,l624,210r-77,l471,210r-78,l317,209r-77,l165,209,145,183,124,156,103,130,83,105,62,78,42,52,21,26,,1r47,l96,1r48,l192,1r49,l290,r48,l387,r49,l484,r49,l583,r49,l681,r49,l780,xe" fillcolor="#848282" stroked="f">
                <v:path arrowok="t"/>
              </v:shape>
              <v:shape id="_x0000_s3567" style="position:absolute;left:2448;top:1588;width:897;height:26" coordsize="7177,209" path="m388,r692,l1753,2r650,2l3026,7r593,5l4179,18r523,5l5185,30r438,8l6015,45r341,10l6642,63r122,5l6871,73r91,5l7038,83r61,5l7142,94r27,5l7177,104r-8,5l7142,115r-43,5l7038,125r-76,6l6871,135r-107,5l6642,144r-136,6l6356,154r-164,4l6015,162r-392,9l5185,178r-483,6l4179,191r-560,5l3026,200r-623,5l1753,207r-673,2l388,209r-33,l322,209r-33,l258,209r-33,l192,209r-33,l127,209,112,182,97,156,81,130,65,103,49,77,33,51,16,25,,,48,,97,r48,l193,r49,l290,r49,l388,xe" fillcolor="#848282" stroked="f">
                <v:path arrowok="t"/>
              </v:shape>
              <v:shape id="_x0000_s3568" style="position:absolute;left:2485;top:1655;width:860;height:26" coordsize="6876,209" path="m87,l779,r673,2l2102,4r623,5l3318,13r560,5l4401,25r483,6l5322,38r392,9l6055,55r286,10l6463,69r107,5l6661,79r76,5l6798,89r43,5l6868,100r8,5l6868,110r-27,5l6798,121r-61,5l6662,131r-92,6l6463,141r-122,5l6206,150r-150,4l5893,160r-177,4l5324,171r-437,8l4404,186r-521,5l3324,197r-593,5l2109,205r-649,2l788,209r-692,l85,183,73,157,61,131,49,105,37,78,25,52,13,27,,,22,,43,,65,,87,xe" fillcolor="#848282" stroked="f">
                <v:path arrowok="t"/>
              </v:shape>
              <v:shape id="_x0000_s3569" style="position:absolute;left:2514;top:1722;width:831;height:27" coordsize="6652,210" path="m,l681,1r661,2l1980,5r611,4l3172,14r549,5l4232,25r472,7l5134,39r382,8l5850,56r280,8l6249,70r105,5l6442,79r75,5l6576,90r42,5l6644,100r8,6l6644,111r-26,5l6576,120r-57,6l6446,131r-89,5l6254,140r-119,6l6004,150r-145,4l5701,158r-171,5l5152,171r-424,7l4260,185r-506,6l3211,196r-576,5l2031,205r-632,2l745,209,69,210,62,184,53,157,45,131,36,104,27,78,18,53,10,26,,xe" fillcolor="#848282" stroked="f">
                <v:path arrowok="t"/>
              </v:shape>
              <v:shape id="_x0000_s3570" style="position:absolute;left:2533;top:1790;width:812;height:26" coordsize="6493,209" path="m,l666,1r648,2l1937,5r597,4l3103,13r534,6l4137,25r460,6l5015,39r373,8l5713,56r272,8l6100,69r102,5l6290,79r72,5l6419,88r40,6l6485,99r8,5l6485,109r-25,6l6419,120r-56,4l6291,130r-86,5l6103,139r-114,4l5719,153r-322,8l5027,169r-415,7l4155,183r-496,7l3127,195r-563,4l1970,203r-620,3l707,208,45,209,39,182,34,156,29,130,23,104,17,78,12,51,5,25,,xe" fillcolor="#848282" stroked="f">
                <v:path arrowok="t"/>
              </v:shape>
              <v:shape id="_x0000_s3571" style="position:absolute;left:2546;top:1857;width:799;height:26" coordsize="6395,209" path="m,l658,1r638,2l1911,7r589,4l3060,15r527,5l4078,27r453,6l4943,40r366,9l5628,57r268,9l6010,71r99,4l6195,80r71,5l6322,90r40,5l6387,100r8,5l6387,110r-25,5l6322,121r-55,5l6196,130r-86,5l6011,140r-113,5l5631,153r-318,9l4948,170r-410,7l4087,184r-490,6l3071,196r-556,4l1927,204r-613,2l678,208,22,209,20,183,18,158,14,131,12,105,9,78,6,53,3,27,,xe" fillcolor="#848282" stroked="f">
                <v:path arrowok="t"/>
              </v:shape>
              <v:shape id="_x0000_s3572" style="position:absolute;left:2551;top:1924;width:794;height:27" coordsize="6354,209" path="m,l654,1r635,2l1900,6r585,3l3041,15r524,5l4054,25r450,8l4912,40r364,7l5593,56r266,9l5972,70r98,4l6156,79r70,5l6281,89r40,5l6346,99r8,5l6346,110r-25,5l6281,119r-55,6l6156,130r-86,4l5972,139r-113,5l5593,152r-317,8l4912,169r-408,7l4054,183r-488,6l3042,194r-556,4l1901,203r-612,3l655,208,1,209r,-20l1,170,2,151r,-20l2,98,1,65,1,33,,xe" fillcolor="#848282" stroked="f">
                <v:path arrowok="t"/>
              </v:shape>
              <v:shape id="_x0000_s3573" style="position:absolute;left:2546;top:1992;width:799;height:26" coordsize="6389,209" path="m21,l676,1r636,2l1924,6r588,3l3068,14r526,6l4083,26r452,6l4944,40r364,8l5626,57r267,8l6006,69r99,6l6190,79r71,5l6316,89r40,5l6381,99r8,5l6381,109r-25,6l6316,120r-56,4l6189,129r-85,6l6004,139r-114,4l5623,153r-318,8l4939,169r-412,7l4075,183r-491,6l3057,194r-559,5l1909,202r-614,3l657,208,,209,3,182,6,157,8,131r4,-27l14,79,17,52,19,26,21,xe" fillcolor="#848282" stroked="f">
                <v:path arrowok="t"/>
              </v:shape>
              <v:shape id="_x0000_s3574" style="position:absolute;left:2535;top:2059;width:810;height:26" coordsize="6481,210" path="m43,l705,1r642,2l1965,7r593,4l3121,15r531,5l4147,27r456,6l5018,40r370,9l5708,57r270,9l6093,71r100,4l6280,80r71,5l6407,90r41,5l6473,101r8,4l6473,110r-25,5l6407,121r-57,5l6278,131r-87,4l6089,141r-115,4l5845,149r-143,5l5546,159r-167,4l5007,170r-418,8l4130,184r-498,6l3097,196r-566,5l1934,204r-623,3l666,209,,210,6,184r5,-26l17,132r6,-26l28,79,34,53,38,27,43,xe" fillcolor="#848282" stroked="f">
                <v:path arrowok="t"/>
              </v:shape>
              <v:shape id="_x0000_s3575" style="position:absolute;left:2516;top:2127;width:829;height:26" coordsize="6633,209" path="m67,l740,1r653,1l2023,5r604,3l3201,14r541,5l4248,25r466,7l5137,39r377,7l5842,56r277,8l6236,70r103,4l6427,79r73,4l6558,89r41,5l6625,99r8,5l6625,110r-26,5l6557,120r-58,6l6424,130r-88,5l6231,140r-119,5l5980,149r-146,5l5674,158r-173,5l5120,170r-428,7l4222,185r-512,5l3164,195r-580,6l1975,204r-637,3l680,208,,209,10,183r8,-26l27,131r8,-27l43,78,51,53,59,26,67,xe" fillcolor="#848282" stroked="f">
                <v:path arrowok="t"/>
              </v:shape>
              <v:shape id="_x0000_s3576" style="position:absolute;left:2489;top:2194;width:856;height:26" coordsize="6851,209" path="m94,l784,1r670,1l2100,5r621,3l3311,12r557,5l4389,24r480,6l5306,38r389,8l6034,54r285,10l6440,68r106,5l6638,79r75,4l6773,88r43,5l6843,99r8,5l6843,109r-27,6l6773,120r-61,5l6636,130r-91,6l6438,140r-122,5l6180,149r-150,6l5866,159r-177,4l5297,171r-438,7l4376,185r-523,7l3293,197r-593,4l2077,204r-650,3l754,209r-692,l46,209r-15,l16,209,,209,13,183,25,157,36,132,48,105,60,79,71,52,83,26,94,xe" fillcolor="#848282" stroked="f">
                <v:path arrowok="t"/>
              </v:shape>
              <v:shape id="_x0000_s3577" style="position:absolute;left:2452;top:2261;width:893;height:27" coordsize="7143,210" path="m354,r692,1l1719,2r650,3l2992,9r593,4l4145,18r523,6l5151,31r438,8l5981,47r341,8l6608,65r122,5l6837,74r91,5l7004,85r61,5l7108,95r27,5l7143,106r-8,5l7108,116r-43,6l7004,127r-76,4l6837,136r-107,6l6608,146r-136,5l6322,155r-164,5l5981,164r-392,8l5151,180r-483,6l4145,192r-560,6l2992,202r-623,3l1719,208r-673,1l354,210r-45,l265,210r-45,l176,210r-43,l88,210r-43,l,210,16,184,32,159,48,132,63,106,79,79,93,54,108,27,124,r29,l181,r29,l238,r29,l296,r29,l354,xe" fillcolor="#848282" stroked="f">
                <v:path arrowok="t"/>
              </v:shape>
              <v:shape id="_x0000_s3578" style="position:absolute;left:2404;top:2329;width:941;height:26" coordsize="7525,209" path="m736,r692,l2101,2r650,2l3374,8r593,4l4527,18r523,6l5533,30r438,8l6363,46r341,9l6990,63r122,5l7219,74r91,4l7386,83r61,6l7490,94r27,5l7525,104r-8,6l7490,115r-43,5l7386,126r-76,5l7219,136r-107,4l6990,146r-136,4l6704,154r-164,5l6363,162r-392,9l5533,178r-483,8l4527,191r-560,5l3374,200r-623,5l2101,207r-673,2l736,209r-93,l549,209r-92,l365,209r-92,l182,209r-91,l,209,20,183,40,157,62,131,82,105,102,79,121,53,141,26,160,r72,l303,r72,l447,r72,l591,r72,l736,xe" fillcolor="#848282" stroked="f">
                <v:path arrowok="t"/>
              </v:shape>
              <v:shape id="_x0000_s3579" style="position:absolute;left:2342;top:2396;width:1003;height:26" coordsize="8024,211" path="m1235,r692,2l2600,3r650,3l3873,9r593,4l5026,18r523,7l6032,31r438,7l6862,47r341,8l7489,65r122,4l7718,74r91,6l7885,84r61,5l7989,94r27,6l8024,105r-8,6l7989,117r-43,5l7885,126r-76,5l7718,137r-107,5l7489,146r-136,4l7203,156r-164,4l6862,164r-392,9l6032,180r-483,6l5026,193r-560,5l3873,202r-623,3l2600,209r-673,1l1235,211r-80,l1077,211r-78,l920,211r-78,l765,210r-79,l609,210r-77,l456,210r-78,l302,210r-76,l151,209r-76,l,209,27,183,53,158,79,132r26,-26l132,81,157,54,183,28,209,2r63,l334,2r64,l461,2r64,l588,2r65,l716,r65,l845,r65,l974,r65,l1105,r64,l1235,xe" fillcolor="#848282" stroked="f">
                <v:path arrowok="t"/>
              </v:shape>
              <v:shape id="_x0000_s3580" style="position:absolute;left:2258;top:2463;width:1087;height:27" coordsize="8696,210" path="m1907,r692,1l3272,3r650,2l4545,9r593,5l5698,19r523,5l6704,32r438,7l7534,47r341,9l8161,65r122,5l8390,74r91,5l8557,85r61,5l8661,95r27,5l8696,106r-8,5l8661,116r-43,6l8557,127r-76,5l8390,136r-107,6l8161,146r-136,5l7875,155r-164,5l7534,164r-392,8l6704,180r-483,6l5698,192r-560,6l4545,202r-623,4l3272,208r-673,2l1907,210r-124,l1659,210r-123,l1415,210r-122,l1172,209r-120,l932,209r-119,l695,208r-118,l461,208,344,207r-115,l114,206,,206,36,182,71,157r36,-25l142,107,177,81,211,56,246,30,280,3r98,l477,3,576,2r100,l775,2r101,l977,1r102,l1181,1r102,l1386,1r104,l1593,1r104,l1802,1,1907,xe" fillcolor="#848282" stroked="f">
                <v:path arrowok="t"/>
              </v:shape>
              <v:shape id="_x0000_s3581" style="position:absolute;left:2132;top:2531;width:1213;height:26" coordsize="9706,209" path="m2917,r692,l4282,2r650,2l5555,8r593,4l6708,18r523,6l7714,30r438,8l8544,46r341,9l9171,64r122,4l9400,74r91,4l9567,83r61,5l9671,94r27,5l9706,104r-8,6l9671,115r-43,5l9567,125r-76,6l9400,136r-107,4l9171,146r-136,4l8885,155r-164,4l8544,163r-392,8l7714,178r-483,8l6708,191r-560,5l5555,201r-623,4l4282,207r-673,2l2917,209r-195,l2528,209r-192,l2145,209r-189,-1l1768,208r-185,-1l1399,207r-182,-1l1036,205r-178,l682,204,508,203,336,201,167,200,,199,55,177r54,-22l163,132r54,-24l269,83,322,58,375,33,427,7,573,6,720,5,869,4r150,l1170,3r153,l1477,2r155,l1788,1r158,l2106,1,2266,r161,l2590,r163,l2917,xe" fillcolor="#848282" stroked="f">
                <v:path arrowok="t"/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82" type="#_x0000_t75" style="position:absolute;left:6187;top:4833;width:1460;height:1230">
              <v:imagedata r:id="rId6" o:title=""/>
            </v:shape>
          </v:group>
        </w:pict>
      </w:r>
    </w:p>
    <w:p w:rsidR="008E6EE1" w:rsidRDefault="008E6EE1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:rsidR="008E6EE1" w:rsidRDefault="008E6EE1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  <w:r>
        <w:rPr>
          <w:noProof/>
        </w:rPr>
        <w:pict>
          <v:rect id="_x0000_s3583" style="position:absolute;left:0;text-align:left;margin-left:461.9pt;margin-top:5.1pt;width:81pt;height:256.3pt;z-index:251651072" stroked="f"/>
        </w:pict>
      </w:r>
    </w:p>
    <w:p w:rsidR="008E6EE1" w:rsidRDefault="008E6EE1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</w:p>
    <w:p w:rsidR="008E6EE1" w:rsidRDefault="008E6EE1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b/>
          <w:bCs/>
          <w:color w:val="808080"/>
          <w:sz w:val="40"/>
          <w:szCs w:val="40"/>
        </w:rPr>
      </w:pPr>
      <w:r>
        <w:rPr>
          <w:rFonts w:ascii="SutonnyMJ" w:hAnsi="SutonnyMJ" w:cs="SutonnyMJ"/>
          <w:sz w:val="56"/>
          <w:szCs w:val="56"/>
        </w:rPr>
        <w:t>AviI Abykxj‡bi Rb¨</w:t>
      </w: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64"/>
          <w:szCs w:val="64"/>
        </w:rPr>
      </w:pPr>
      <w:r>
        <w:rPr>
          <w:rFonts w:ascii="SutonnyMJ" w:hAnsi="SutonnyMJ" w:cs="SutonnyMJ"/>
          <w:b/>
          <w:bCs/>
          <w:color w:val="808080"/>
          <w:sz w:val="38"/>
          <w:szCs w:val="38"/>
        </w:rPr>
        <w:sym w:font="Wingdings 2" w:char="F0A2"/>
      </w:r>
      <w:r>
        <w:rPr>
          <w:rFonts w:ascii="SutonnyMJ" w:hAnsi="SutonnyMJ" w:cs="SutonnyMJ"/>
          <w:b/>
          <w:bCs/>
          <w:color w:val="808080"/>
          <w:sz w:val="38"/>
          <w:szCs w:val="38"/>
        </w:rPr>
        <w:tab/>
      </w:r>
      <w:r>
        <w:rPr>
          <w:rFonts w:ascii="SutonnyMJ" w:hAnsi="SutonnyMJ" w:cs="SutonnyMJ"/>
          <w:sz w:val="44"/>
          <w:szCs w:val="44"/>
        </w:rPr>
        <w:t>wbe©vPwb cix¶vi cÖkœcÎ-2017: m„Rbkxj iPbvg~jK</w:t>
      </w: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  <w:r>
        <w:rPr>
          <w:rFonts w:ascii="SutonnyMJ" w:hAnsi="SutonnyMJ" w:cs="SutonnyMJ"/>
          <w:b/>
          <w:bCs/>
          <w:color w:val="808080"/>
          <w:sz w:val="38"/>
          <w:szCs w:val="38"/>
        </w:rPr>
        <w:sym w:font="Wingdings 2" w:char="F0A2"/>
      </w:r>
      <w:r>
        <w:rPr>
          <w:rFonts w:ascii="SutonnyMJ" w:hAnsi="SutonnyMJ" w:cs="SutonnyMJ"/>
          <w:b/>
          <w:bCs/>
          <w:color w:val="808080"/>
          <w:sz w:val="38"/>
          <w:szCs w:val="38"/>
        </w:rPr>
        <w:tab/>
      </w:r>
      <w:r>
        <w:rPr>
          <w:rFonts w:ascii="SutonnyMJ" w:hAnsi="SutonnyMJ" w:cs="SutonnyMJ"/>
          <w:sz w:val="44"/>
          <w:szCs w:val="44"/>
        </w:rPr>
        <w:t>wbe©vPwb cix¶vi cÖkœcÎ-2017: m„Rbkxj eûwbe©vPwb</w:t>
      </w: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8E6EE1" w:rsidRDefault="008E6EE1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8E6EE1" w:rsidRDefault="008E6EE1">
      <w:pPr>
        <w:rPr>
          <w:rFonts w:cs="Vrinda"/>
          <w:sz w:val="16"/>
          <w:szCs w:val="16"/>
        </w:rPr>
      </w:pPr>
      <w:r>
        <w:rPr>
          <w:noProof/>
        </w:rPr>
        <w:pict>
          <v:rect id="_x0000_s3584" style="position:absolute;margin-left:31.6pt;margin-top:-35.15pt;width:438.8pt;height:27.75pt;z-index:-251666432" stroked="f"/>
        </w:pict>
      </w:r>
      <w:r>
        <w:rPr>
          <w:noProof/>
        </w:rPr>
        <w:pict>
          <v:group id="_x0000_s3585" style="position:absolute;margin-left:.05pt;margin-top:-20.35pt;width:109.1pt;height:64.55pt;z-index:251656192" coordorigin="372,1505" coordsize="2182,1291">
            <v:group id="_x0000_s3586" style="position:absolute;left:1264;top:1505;width:1290;height:1291" coordorigin="1304,1285" coordsize="1290,1291">
              <v:shape id="_x0000_s3587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3588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3589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3590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3591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3592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3593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3594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3595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3596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3597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3598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3599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3600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3601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3602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3603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3604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3605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3606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3607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3608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3609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3610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3611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3612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3613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3614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3615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3616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3617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3618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3619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3620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3621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3622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3623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3624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3625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3626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3627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3628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3629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3630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3631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3632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3633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3634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3635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3636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3637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3638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3639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3640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3641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3642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3643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3644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3645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3646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3647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3648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3649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3650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3651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3652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3653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3654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3655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3656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3657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3658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3659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3660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3661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3662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3663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3664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3665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3666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3667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3668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3669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3670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3671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3672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3673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3674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3675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3676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3677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3678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3679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3680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3681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3682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3683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3684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3685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3686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3687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3688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3689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3690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3691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3692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3693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3694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3695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3696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3697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3698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3699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3700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3701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3702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3703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3704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3705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3706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3707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3708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3709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3710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3711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3712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3713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3714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3715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3716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3717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3718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3719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3720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3721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3722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3723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3724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3725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3726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3727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3728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3729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3730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3731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3732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3733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3734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3735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3736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3737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3738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3739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3740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3741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3742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3743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3744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3745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3746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3747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3748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3749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3750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3751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3752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3753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3754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3755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3756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3757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3758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3759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3760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3761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3762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3763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3764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3765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3766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3767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3768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3769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3770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3771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3772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3773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3774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3775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3776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3777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3778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3779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3780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3781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3782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3783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3784" style="position:absolute;left:1304;top:1285;width:1290;height:1291" coordorigin="1304,1285" coordsize="1290,1291">
                <v:group id="_x0000_s3785" style="position:absolute;left:1516;top:1503;width:915;height:915" coordorigin="1516,1503" coordsize="915,915">
                  <v:shape id="_x0000_s3786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3787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3788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3789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3790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3791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3792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3793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3794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3795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3796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3797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3798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3799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3800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3801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3802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3803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3804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3805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3806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3807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3808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3809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3810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3811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3812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3813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3814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3815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3816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3817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3818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3819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3820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3821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3822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3823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3824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3825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3826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3827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3828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3829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3830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3831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3832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3833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3834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3835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3836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3837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3838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3839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3840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3841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3842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3843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3844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3845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3846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3847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3848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3849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3850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3851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3852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3853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3854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3855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3856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3857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3858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3859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3860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3861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3862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3863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3864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3865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3866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3867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3868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3869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3870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3871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3872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3873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3874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3875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3876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3877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3878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3879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3880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3881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3882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3883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3884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3885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3886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3887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3888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3889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3890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3891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3892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3893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3894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3895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3896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3897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3898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3899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3900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3901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3902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3903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3904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3905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3906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3907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3908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3909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3910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3911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3912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3913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3914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3915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3916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3917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3918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3919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3920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3921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3922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3923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3924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3925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3926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3927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3928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3929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3930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3931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3932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3933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3934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3935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3936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3937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3938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3939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3940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3941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3942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3943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3944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3945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3946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3947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3948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3949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3950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3951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3952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3953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3954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3955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3956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3957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3958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3959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3960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3961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3962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3963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3964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3965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3966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3967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3968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3969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3970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3971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3972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3973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3974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3975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3976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3977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3978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3979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3980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3981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3982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3983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3984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3985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3986" style="position:absolute;left:1689;top:1677;width:568;height:567" coordorigin="1689,1677" coordsize="568,567">
                  <v:shape id="_x0000_s3987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3988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3989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3990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3991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3992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3993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3994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3995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3996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3997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3998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3999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4000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4001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4002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4003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4004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4005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4006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4007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4008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4009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4010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4011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4012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4013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4014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4015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4016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4017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4018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4019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4020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4021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4022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4023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4024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4025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4026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4027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4028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4029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4030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4031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4032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4033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4034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4035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4036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4037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4038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4039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4040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4041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4042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4043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4044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4045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4046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4047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4048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4049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4050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4051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4052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4053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4054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4055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4056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4057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4058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4059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4060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4061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4062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4063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4064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4065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4066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4067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4068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4069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4070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4071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4072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4073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4074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4075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4076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4077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4078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4079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4080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4081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4082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4083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4084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4085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4086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4087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4088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4089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4090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4091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4092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4093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4094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4095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5120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5121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5122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5123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5124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5125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5126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5127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5128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5129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5130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5131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5132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5133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5134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5135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5136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5137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5138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5139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5140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5141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5142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5143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5144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5145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5146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5147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5148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5149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5150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5151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5152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5153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5154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5155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5156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5157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5158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5159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5160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5161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5162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5163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5164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5165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5166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5167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5168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5169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5170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5171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5172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5173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5174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5175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5176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5177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5178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5179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5180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5181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5182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5183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5184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5185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5186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5187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5188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5189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5190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5191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5192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5193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5194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5195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5196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5197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5198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5199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5200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5201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5202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5203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5204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5205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5206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5207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5208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5209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5210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5211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5212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5213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5214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5215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5216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5217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5218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5219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5220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5221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5222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5223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5224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5225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5226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5227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5228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5229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5230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5231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5232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5233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5234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5235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5236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5237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5238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5239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5240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5241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5242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5243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5244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5245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5246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5247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5248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5249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5250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5251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5252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5253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5254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5255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5256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5257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5258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5259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5260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5261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5262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5263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5264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5265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5266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5267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5268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5269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5270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5271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5272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5273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5274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5275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5276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5277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5278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5279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5280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5281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5282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5283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5284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5285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5286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5287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5288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5289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5290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5291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5292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5293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5294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5295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5296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5297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5298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5299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5300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5301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5302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5303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5304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5305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5306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5307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5308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5309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5310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5311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5312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5313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5314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5315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5316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5317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5318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5319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5320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5321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5322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5323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5324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5325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5326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5327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5328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5329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5330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5331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5332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5333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5334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5335" style="position:absolute;left:1972;top:1958;width:3;height:4" coordsize="6,7" path="m6,4l5,1,3,,1,1,,4,1,6,3,7,5,6,6,4xe" fillcolor="#fefefe" stroked="f">
                  <v:path arrowok="t"/>
                </v:shape>
                <v:shape id="_x0000_s5336" style="position:absolute;left:1972;top:1960;width:2;height:1" coordsize="4,3" path="m4,2l3,1,2,,1,1,,2,1,3r1,l3,3,4,2xe" stroked="f">
                  <v:path arrowok="t"/>
                </v:shape>
                <v:shape id="_x0000_s5337" style="position:absolute;left:1894;top:1955;width:585;height:559" coordsize="1171,1118" path="m329,1118l,489,934,r237,498l914,823,600,1031r-271,87xe" stroked="f">
                  <v:path arrowok="t"/>
                </v:shape>
                <v:shape id="_x0000_s5338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5339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5340" style="position:absolute;left:1996;top:2054;width:315;height:185" coordsize="630,370" path="m9,370l630,16,622,,,354r9,16xe" fillcolor="#1f1a17" stroked="f">
                  <v:path arrowok="t"/>
                </v:shape>
                <v:shape id="_x0000_s5341" style="position:absolute;left:2065;top:2171;width:315;height:184" coordsize="631,369" path="m9,369l631,17,622,,,354r9,15xe" fillcolor="#1f1a17" stroked="f">
                  <v:path arrowok="t"/>
                </v:shape>
                <v:shape id="_x0000_s5342" style="position:absolute;left:2099;top:2229;width:315;height:185" coordsize="630,369" path="m9,369l630,15,622,,,354r9,15xe" fillcolor="#1f1a17" stroked="f">
                  <v:path arrowok="t"/>
                </v:shape>
                <v:shape id="_x0000_s5343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5344" style="position:absolute;left:2030;top:2113;width:316;height:184" coordsize="632,369" path="m9,369l632,16,622,,,353r9,16xe" fillcolor="#1f1a17" stroked="f">
                  <v:path arrowok="t"/>
                </v:shape>
                <v:shape id="_x0000_s5345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5346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5347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5348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5349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5350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5351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5352" style="position:absolute;left:372;top:1505;width:1279;height:1291;flip:x" coordorigin="2235,1282" coordsize="1279,1291">
              <v:shape id="_x0000_s5353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5354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5355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5356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5357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5358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5359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5360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5361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5362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5363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5364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5365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5366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5367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5368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5369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5370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5371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  <w:r>
        <w:rPr>
          <w:noProof/>
        </w:rPr>
        <w:pict>
          <v:shape id="_x0000_s5372" type="#_x0000_t202" style="position:absolute;margin-left:98.1pt;margin-top:-21.2pt;width:370.45pt;height:61.5pt;z-index:251655168" stroked="f">
            <v:textbox style="mso-next-textbox:#_x0000_s5372" inset="0,0,0,0">
              <w:txbxContent>
                <w:p w:rsidR="008E6EE1" w:rsidRDefault="008E6EE1">
                  <w:pPr>
                    <w:jc w:val="right"/>
                    <w:rPr>
                      <w:rFonts w:cs="Vrinda"/>
                      <w:sz w:val="52"/>
                      <w:szCs w:val="52"/>
                    </w:rPr>
                  </w:pPr>
                  <w:r>
                    <w:rPr>
                      <w:rFonts w:ascii="SutonnyMJ" w:hAnsi="SutonnyMJ" w:cs="SutonnyMJ"/>
                      <w:sz w:val="52"/>
                      <w:szCs w:val="52"/>
                    </w:rPr>
                    <w:t>AviI Abykxj‡bi Rb¨ wbe©vPwb cix¶vi cÖkœcÎ-2017: m„Rbkxj iPbvg~jK</w:t>
                  </w:r>
                </w:p>
                <w:p w:rsidR="008E6EE1" w:rsidRDefault="008E6EE1">
                  <w:pPr>
                    <w:ind w:left="72"/>
                    <w:jc w:val="right"/>
                    <w:rPr>
                      <w:rFonts w:ascii="SutonnyMJ" w:hAnsi="SutonnyMJ" w:cs="SutonnyMJ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8E6EE1" w:rsidRDefault="008E6EE1">
      <w:pPr>
        <w:rPr>
          <w:rFonts w:cs="Vrinda"/>
          <w:sz w:val="16"/>
          <w:szCs w:val="16"/>
        </w:rPr>
      </w:pPr>
    </w:p>
    <w:p w:rsidR="008E6EE1" w:rsidRDefault="008E6EE1">
      <w:pPr>
        <w:tabs>
          <w:tab w:val="left" w:pos="360"/>
          <w:tab w:val="right" w:pos="8640"/>
        </w:tabs>
        <w:spacing w:line="202" w:lineRule="auto"/>
        <w:jc w:val="center"/>
        <w:rPr>
          <w:rFonts w:ascii="SutonnyMJ" w:hAnsi="SutonnyMJ" w:cs="SutonnyMJ"/>
          <w:b/>
          <w:bCs/>
          <w:sz w:val="56"/>
          <w:szCs w:val="56"/>
        </w:rPr>
      </w:pPr>
      <w:r>
        <w:rPr>
          <w:noProof/>
        </w:rPr>
        <w:pict>
          <v:shape id="_x0000_s5373" style="position:absolute;left:0;text-align:left;margin-left:-280.35pt;margin-top:8.95pt;width:21.2pt;height:17.45pt;z-index:251649024" coordsize="848,699" path="m848,62r-338,l510,110r14,-2l538,109r16,2l570,116r16,7l603,132r18,11l638,155r18,14l667,180r10,9l687,200r8,11l704,222r7,12l717,246r7,12l729,270r5,13l737,296r4,14l743,323r2,14l746,352r,14l746,377r-1,11l742,398r-3,11l735,419r-5,9l724,437r-6,9l711,455r-8,6l694,467r-8,6l676,477r-11,2l656,481r-12,2l635,481r-8,-1l619,478r-9,-4l602,469r-9,-6l585,456r-7,-8l564,426r-3,-20l562,392r4,-12l570,370r9,-11l584,354r14,-13l635,335r8,l649,336r6,1l661,340r12,6l685,354r10,12l700,355r-1,-15l697,325r-4,-13l687,298r-6,-13l673,272,662,260,651,248,635,235,619,223,603,213r-16,-7l572,200r-15,-3l542,194r-16,l509,195r,504l486,676,467,621r-2,-9l460,603r-6,-10l448,582,431,559,411,534,389,510,369,490,349,474,333,462r-14,-8l300,443r-11,-6l277,432r-13,-5l250,422r-16,-4l217,414r-17,-4l181,408,95,301r28,-23l152,258r30,-21l211,219r29,-18l269,186r29,-16l327,157r25,-11l382,135r32,-12l450,111r,-49l65,62,,,786,r62,62xm448,527r,-330l424,205r-21,8l385,221r-14,8l303,266r-81,57l240,331r17,7l272,347r14,8l318,377r28,23l359,412r12,12l383,434r11,12l406,463r13,20l433,503r15,24xe" stroked="f">
            <v:path arrowok="t"/>
            <o:lock v:ext="edit" verticies="t"/>
          </v:shape>
        </w:pict>
      </w: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E6EE1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EE1" w:rsidRDefault="008E6EE1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88. </w:t>
            </w:r>
            <w:r>
              <w:rPr>
                <w:rFonts w:ascii="SutonnyMJ" w:hAnsi="SutonnyMJ" w:cs="SutonnyMJ"/>
                <w:sz w:val="26"/>
                <w:szCs w:val="26"/>
              </w:rPr>
              <w:t>Av`gRx K¨v›Ub‡g›U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8E6EE1" w:rsidRDefault="008E6EE1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8E6EE1" w:rsidRDefault="008E6EE1">
      <w:pPr>
        <w:tabs>
          <w:tab w:val="right" w:pos="4581"/>
        </w:tabs>
        <w:spacing w:line="221" w:lineRule="auto"/>
        <w:ind w:left="270" w:hanging="270"/>
        <w:jc w:val="both"/>
        <w:rPr>
          <w:rFonts w:ascii="SutonnyMJ" w:hAnsi="SutonnyMJ" w:cs="SutonnyMJ"/>
        </w:rPr>
        <w:sectPr w:rsidR="008E6EE1">
          <w:headerReference w:type="even" r:id="rId7"/>
          <w:headerReference w:type="default" r:id="rId8"/>
          <w:pgSz w:w="11909" w:h="16834" w:code="9"/>
          <w:pgMar w:top="1613" w:right="1267" w:bottom="1613" w:left="1267" w:header="1210" w:footer="720" w:gutter="0"/>
          <w:pgNumType w:start="257"/>
          <w:cols w:space="720"/>
          <w:docGrid w:linePitch="360"/>
        </w:sectPr>
      </w:pPr>
    </w:p>
    <w:p w:rsidR="008E6EE1" w:rsidRDefault="008E6EE1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†ZŠwdK eûRvwZK †Kv¤úvwbi GKRb cÖavb wbe©vnx| wZwb cÖwZôv‡bi ¯^v‡_© cÖkvmwbK ¸i“Z¡c~Y© wm×vš—mg~n wb‡R MÖnY K‡i Ges A‡c¶vK…Z Kg ¸i“Z¡c~Y© wm×vš— MÖn‡Yi ¶gZv Aa¯—b wZbwU wefv‡Mi Dci †Q‡o †`b| cvkvcvwk Zv‡`i wKQy `vwqZ¡I Ac©Y K‡ib| wZwb wewfbœ wefv‡Mi Kg©x‡`i mv‡_ wbweo †hvMv‡hv‡Mi gva¨‡g e¨e¯’vcKxq †KŠkj ev¯—evq‡b Zv‡`i mg_©b Av`vq K‡ib|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cÖkvmb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Òe¨e¯’vcbv mve©RbxbÓ-e¨vL¨v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wg. †ZŠwd‡Ki `vwqZ¡ I ¶gZv Ac©‡Yi  †¶‡Î e¨e¯’vcbvi †Kvb bxwZ cwijw¶Z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DÏxc‡K wg. †ZŠwd‡Ki Kxiƒc `¶Zvi cÖwZdjb N‡U‡Q 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02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¯‹qvi MÖ“‡ci e¨e¯’vcbv cwiPvjK (Gg.wW) kxZvZ©‡`i gv‡S kxZe¯¿ weZi‡Yi wm×vš— †bb| GRb¨ ïay 2016 mv‡j 15% AwZwi³ kxZe¯¿ Drcv`‡bi cwiKíbv MÖnY K‡i| wKš‘ Drcv`b wefvM h_vmg‡q µq wefvM‡K I gvbem¤ú` wefvM‡K welqwU AewnZ bv Kivq KuvPvgvj I kÖwg‡Ki Afv‡e Drcv`b j¶¨gvÎv AwR©Z nqwb |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wm×vš— MÖnY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cwiKíbvi A½b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DÏxc‡Ki ¯‹qvi MÖ“‡ci cwiKíbvwU cÖK…wZ‡f‡` †Kvb ai‡bi?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cÖwZôvbwUi Drcv`b j¶¨gvÎv AwR©Z bv nIqvi KviY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0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S›Uz I Rbve g›Uz miKvwi wek¦we`¨vjq †_‡K Gg.we.G wWMÖx m¤úbœ K‡i cÖwZwôZ GKwU †Kv¤úvwb‡Z h_vµ‡g wnmve I A_© wefv‡Mi e¨e¯’vcK wn‡m‡e Kv‡R †hvM †`b| Zviv cÖ_‡gB AvMvgx 6 gv‡m Zv‡`i KiYxq Kvh©µg wba©viY K‡ib | Aaxb¯’ Kgx©‡`i `¶Zv I †hvM¨Zv Abyhvqx KvR eÈb K‡ib Ges †K, †Kvb KvR, KLb m¤úbœ Ki‡e †m m¤ú‡K© Dc‡`k †`b| mve©¶wYK †hvMv‡hv‡Mi gva¨‡g Kgx©iv †Kv‡bv mgm¨vi m¤§yLxb n‡j Zvr¶wYK mgvav‡bi e¨e¯’v K‡ib | 6 gvm ci †`Lv hvq Zv‡`i j¶¨ AwR©Z n‡q‡Q| ZvB Zviv Kgx©‡`i Kv‡Ri cÖksmv K‡ib|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g¨vwUª· msMVb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c‡`vbœwZ †Kb †`qv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cÖwZôvbwUi mvsMVwbK KvVv‡gvi aib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S›Uz I g›Uz e¨e¯’vcbvi hveZxq Kvh©vewj mwVKfv‡e m¤úv`b K‡i‡Qb- Zzwg wK G e³‡e¨i mv‡_ GKgZ?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ivBmyj Bmjvg GKwU Drcv`bkxj cÖwZôv‡bi ¸i“Z¡c~Y© `vwqZ¡ cvjb Ki‡Qb| wZwb cÖwZôv‡bi j¶¨ wba©viY, bxwZgvjv cÖ¯‘Z, cwiKíbv MÖnY Ges evRviRvZKiY †KŠkj wba©vi‡Yi mv‡_ m¤ú„³| m¤úÖwZ wZwb KviLvbvq AZ¨vaywbK wZbwU †gwkb ¯’vcb K‡ib| cyivZb †gwkb PvjKMY bZzb †gwkb Pvjv‡bvq cvi`kx© bq| G‡Z Drcv`b e„w×i cwie‡Z© Drcv`b Kv‡R weNœ NU‡Q| hvi Kvi‡Y wZwb †gwkb PvjK‡`i R‡b¨ `¶Zv e„w×i wPš—v Ki‡Qb|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Pµ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wK GKwU †ckv?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ivBmyj Bmjvg e¨e¯’vcbvi †Kvb ¯—‡ii `vwqZ¡ cvjb Ki‡Qb?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Rbve ivBmyj Bmjvg †gwkb PvjK‡`i Rb¨ †h e¨e¯’v MÖn‡Yi wm×vš— wb‡q‡Qb</w:t>
      </w:r>
      <w:r>
        <w:rPr>
          <w:rFonts w:ascii="SutonnyMJ" w:hAnsi="SutonnyMJ" w:cs="SutonnyMJ"/>
          <w:sz w:val="18"/>
          <w:szCs w:val="18"/>
          <w:lang w:val="it-IT"/>
        </w:rPr>
        <w:t xml:space="preserve"> Zv‡Z wZwb mdj n‡eb e‡j wK Zzwg g‡b K‡iv?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0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Zzwnb Mv‡g©›Um cÖwZôvb m¤úwK©Z Z_¨vw` wbæiƒc-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289"/>
        <w:gridCol w:w="2301"/>
      </w:tblGrid>
      <w:tr w:rsidR="008E6EE1">
        <w:tc>
          <w:tcPr>
            <w:tcW w:w="2289" w:type="dxa"/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  <w:lang w:val="it-IT"/>
              </w:rPr>
              <w:t>mvj</w:t>
            </w:r>
          </w:p>
        </w:tc>
        <w:tc>
          <w:tcPr>
            <w:tcW w:w="2301" w:type="dxa"/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b/>
                <w:bCs/>
                <w:sz w:val="18"/>
                <w:szCs w:val="18"/>
                <w:lang w:val="it-IT"/>
              </w:rPr>
              <w:t>Drcv`‡bi cwigvY</w:t>
            </w:r>
          </w:p>
        </w:tc>
      </w:tr>
      <w:tr w:rsidR="008E6EE1">
        <w:tc>
          <w:tcPr>
            <w:tcW w:w="2289" w:type="dxa"/>
            <w:tcBorders>
              <w:bottom w:val="dotted" w:sz="4" w:space="0" w:color="auto"/>
            </w:tcBorders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2012</w:t>
            </w:r>
          </w:p>
        </w:tc>
        <w:tc>
          <w:tcPr>
            <w:tcW w:w="2301" w:type="dxa"/>
            <w:tcBorders>
              <w:bottom w:val="dotted" w:sz="4" w:space="0" w:color="auto"/>
            </w:tcBorders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3 j¶</w:t>
            </w:r>
          </w:p>
        </w:tc>
      </w:tr>
      <w:tr w:rsidR="008E6EE1">
        <w:tc>
          <w:tcPr>
            <w:tcW w:w="2289" w:type="dxa"/>
            <w:tcBorders>
              <w:top w:val="dotted" w:sz="4" w:space="0" w:color="auto"/>
              <w:bottom w:val="dotted" w:sz="4" w:space="0" w:color="auto"/>
            </w:tcBorders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2013</w:t>
            </w:r>
          </w:p>
        </w:tc>
        <w:tc>
          <w:tcPr>
            <w:tcW w:w="2301" w:type="dxa"/>
            <w:tcBorders>
              <w:top w:val="dotted" w:sz="4" w:space="0" w:color="auto"/>
              <w:bottom w:val="dotted" w:sz="4" w:space="0" w:color="auto"/>
            </w:tcBorders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4 j¶</w:t>
            </w:r>
          </w:p>
        </w:tc>
      </w:tr>
      <w:tr w:rsidR="008E6EE1">
        <w:tc>
          <w:tcPr>
            <w:tcW w:w="2289" w:type="dxa"/>
            <w:tcBorders>
              <w:top w:val="dotted" w:sz="4" w:space="0" w:color="auto"/>
              <w:bottom w:val="dotted" w:sz="4" w:space="0" w:color="auto"/>
            </w:tcBorders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2014</w:t>
            </w:r>
          </w:p>
        </w:tc>
        <w:tc>
          <w:tcPr>
            <w:tcW w:w="2301" w:type="dxa"/>
            <w:tcBorders>
              <w:top w:val="dotted" w:sz="4" w:space="0" w:color="auto"/>
              <w:bottom w:val="dotted" w:sz="4" w:space="0" w:color="auto"/>
            </w:tcBorders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5 j¶</w:t>
            </w:r>
          </w:p>
        </w:tc>
      </w:tr>
      <w:tr w:rsidR="008E6EE1">
        <w:tc>
          <w:tcPr>
            <w:tcW w:w="2289" w:type="dxa"/>
            <w:tcBorders>
              <w:top w:val="dotted" w:sz="4" w:space="0" w:color="auto"/>
              <w:bottom w:val="dotted" w:sz="4" w:space="0" w:color="auto"/>
            </w:tcBorders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2015</w:t>
            </w:r>
          </w:p>
        </w:tc>
        <w:tc>
          <w:tcPr>
            <w:tcW w:w="2301" w:type="dxa"/>
            <w:tcBorders>
              <w:top w:val="dotted" w:sz="4" w:space="0" w:color="auto"/>
              <w:bottom w:val="dotted" w:sz="4" w:space="0" w:color="auto"/>
            </w:tcBorders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 j¶</w:t>
            </w:r>
          </w:p>
        </w:tc>
      </w:tr>
      <w:tr w:rsidR="008E6EE1">
        <w:tc>
          <w:tcPr>
            <w:tcW w:w="2289" w:type="dxa"/>
            <w:tcBorders>
              <w:top w:val="dotted" w:sz="4" w:space="0" w:color="auto"/>
            </w:tcBorders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2016</w:t>
            </w:r>
          </w:p>
        </w:tc>
        <w:tc>
          <w:tcPr>
            <w:tcW w:w="2301" w:type="dxa"/>
            <w:tcBorders>
              <w:top w:val="dotted" w:sz="4" w:space="0" w:color="auto"/>
            </w:tcBorders>
          </w:tcPr>
          <w:p w:rsidR="008E6EE1" w:rsidRDefault="008E6EE1">
            <w:pPr>
              <w:spacing w:line="202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1 j¶</w:t>
            </w:r>
          </w:p>
        </w:tc>
      </w:tr>
    </w:tbl>
    <w:p w:rsidR="008E6EE1" w:rsidRDefault="008E6EE1">
      <w:pPr>
        <w:tabs>
          <w:tab w:val="right" w:pos="4572"/>
        </w:tabs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cÖwZôvbwUi gnve¨e¯’vcK Kgx©-Kg©KZ©v‡`i mv‡_ gZwewbgq K‡i †h‡Kv‡bv wm×vš— wb‡Zb| 2014 mv‡ji ïi“‡Z bZzb gnve¨e¯’vcK `vwqZ¡fvi MÖnY K‡ib| wKš‘ bZzb gnve¨e¯’vcK Kvh© m¤úv`‡b Kv‡iv gZvgZ‡K ¸i“Z¡ bv w`‡q e¨w³MZ B”Qv Abyhvqx e¨emvq Kvh© cwiPvjbv K‡ib| G‡Z Kgx©iv Drmvn nvwi‡q †d‡jb| d‡j Drcv`‡bi cwigvY ax‡i ax‡i n«vm cvq|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wb‡`©kbv‡K cÖkvm‡bi n„rwcÊ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eZ©gvb Zzwnb Mv‡g©›Um bvgK cÖwZôv‡b †Kvb ai‡bi †bZ…Z¡ we`¨gvb?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cÖwZôvbwU‡K 2015 mv‡ji c~e©eZx© Ae¯’v‡b wdwi‡q Avb‡Z bZzb gnve¨e¯’vc‡Ki KiYxq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AbvwgKv GÛ †Kvs 50 Rb gvV Kg©KZ©v wb‡qv‡Mi D‡Ï‡k¨ Zv‡`i wbR¯^ I‡qemvBU I cwÎKvq weÁwß †`q| PvKwicÖv_x©‡`i wjwLZ cix¶v wb‡q Av‡e`bKvix‡`i ga¨ †_‡K 100 Rb‡K evQvB Kiv nq| G‡`i 10 w`‡bi Rb¨ GKUv K¨v‡¤ú †i‡L bvbvb welq †kLv‡bvi cvkvcvwk ch©‡e¶Y Kiv nq| Gici 50 Rb‡K wb‡qvMcÎ †`qv nq|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gvbem¤ú` e¨e¯’vcbv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c‡`vbœwZ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AbvwgKv GÛ †Kvs †Kvb Drm n‡Z Kgx© msMÖn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PvKwi cÖv_x©‡`i K¨v‡¤ú ivLv Kgx©ms¯’vb cÖwµqvi †Kvb ch©v‡q c‡o Zv g~j¨vqb K‡iv?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mv¾v` mv‡ne </w:t>
      </w:r>
      <w:r>
        <w:rPr>
          <w:rFonts w:cs="Vrinda"/>
          <w:sz w:val="14"/>
          <w:szCs w:val="14"/>
        </w:rPr>
        <w:t>ABC</w:t>
      </w:r>
      <w:r>
        <w:rPr>
          <w:rFonts w:ascii="SutonnyMJ" w:hAnsi="SutonnyMJ" w:cs="SutonnyMJ"/>
          <w:sz w:val="18"/>
          <w:szCs w:val="18"/>
        </w:rPr>
        <w:t xml:space="preserve"> e¨vsK wj.-G mnKvix †Rbv‡ij g¨v‡bRvi c‡` `xN©w`b a‡i Kg©iZ Av‡Qb| wZwb MZ 5 eQi G cÖwZôv‡b mybv‡gi mv‡_ KvR K‡i Avm‡Qb| G eQi wZwb c‡`vbœwZ cÖZ¨vkv Ki‡Qb| wKš‘ eQi †k‡l g¨v‡bwRs wW‡i±i Zv‡K c‡`vbœwZ bv w`‡q 5000 UvKv †eZb evwo‡q w`‡q‡Qb| G‡Z mv¾v` mv‡n‡ei Kv‡Ri cÖwZ AvMÖn wKQyUv n«vm cvq|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cÖwZôv‡bi mybvg †Kvb RvZxq †cÖlYv?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Ògybvdvi Ask cÖ`vb gv‡bB Drcv`b e„w×ÕÑ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DÏxc‡K mv¾v` mv‡ne †Kvb ai‡bi †cÖlYv cÖZ¨vkv K‡iwQ‡jb?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wg. mv¾v` mv‡n‡ei c‡`vbœwZi cÖZ¨vkv gvm‡jvi ÒPvwn`v †mvcvb Z‡Ë¡iÓ †Kvb ¯—i ev Pvwn`vi mv‡_ mswk­ó wek­lY K‡iv?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02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8.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Rbve Avbvd wbUIq¨vi wj.-Gi 2013 mv‡j 1 j¶ GKK Drcv`‡bi j¶¨gvÎv wQj| j¶¨gvÎv Abyhvqx cÖ_g wZb gvm KvR n‡j KuvPvgvj I we`y¨r mieivn NvUwZ _vKvq cieZx© bq gv‡m 15% Drcv`b Kg nq| ch©vß Rbej I Zv‡`i Avš—wiKZv _vKv m‡Ë¡I wZwb †µZv‡`i‡K mgqg‡Zv gvj mieivn Ki‡Z e¨_© nb| ZvB †jvKmv‡bi Avk¼vq wg. Avbvd wPwš—Z| GgZve¯’vq wZwb Drcv`b e„w×i Rb¨ ch©vß KuvPvgvj Avg`vwb Ges wbR¯^ †Rbv‡iUi emv‡bvi D‡`¨vM wb‡q‡Qb|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PERT</w:t>
      </w:r>
      <w:r>
        <w:rPr>
          <w:rFonts w:ascii="SutonnyMJ" w:hAnsi="SutonnyMJ" w:cs="SutonnyMJ"/>
          <w:sz w:val="18"/>
          <w:szCs w:val="18"/>
          <w:lang w:val="it-IT"/>
        </w:rPr>
        <w:t>-Gi c~Y©iƒc wjL|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ev‡RUxq wbqš¿Y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Dwj­wLZ eQ‡i wbqš¿Y cÖwµqvq wg. Avbv‡di cÖwZôv‡bi Drcv`‡bi KZUv wePz¨wZ N‡U‡Q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cieZx© cwiKíbvi ga¨ w`‡qB 2013 mv‡ji wePz¨wZ ms‡kva‡b Kvh©Ki e¨e¯’v wb‡Z n‡eÑ G e³‡e¨i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iwdK GKUv cÖwZôv‡bi gnv-e¨e¯’vcK| wZwb wewfbœ wefv‡Mi cÖavb‡`i mv‡_ mfv K‡i AvMvgx eQ‡ii cÖvwZôvwbK j¶¨ wba©viY Ki‡jb| Gici Zvi Av‡jv‡K wewfbœ wefv‡Mi evwl©K j¶¨gvÎv w¯’i K‡i cwiKíbv cÖYxZ n‡jv| AZtci Zvi Av‡jv‡K cÖ‡Z¨K wefvM ˆÎgvwmK cwiKíbv MÖnY K‡i KvR ïi“ Ki‡jv| cÖwZ gv‡mi †k‡l wefvMxq cÖavbMY †¯^”Qvq GK‡Î e‡m cÖ‡Z¨‡Ki Kv‡Ri Ae¯’vi AMÖMwZ I KiYxq wba©viY Kivq Kv‡R mg‡SvZv I msnwZ cwijw¶Z nq| wg. iwdK wefvMxq cÖavb‡`i G Kv‡R mš‘ó|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mgš^q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`jxq cÖ‡Póv GwM‡q wb‡Z mgš^q Acwinvh©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wg. Avwi‡di cÖwZôv‡b Kv‡Ri ïi“‡Z mgš^‡qi †Kvb bxwZgvjvi cÖ‡qvM N‡U‡Q?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¯^Ztù‚Z© mgš^q e¨e¯’v M‡o IVvq wg. iwd‡Ki cÖwZôvb mvg‡b GwM‡q hv‡e-e³‡e¨i h_v_©Zv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XvKvi dvg©‡MU GjvKvq Aew¯’Z gaygwZ wj. exR, mvi I KxUbvk‡Ki </w:t>
      </w:r>
      <w:r>
        <w:rPr>
          <w:rFonts w:ascii="SutonnyMJ" w:hAnsi="SutonnyMJ" w:cs="SutonnyMJ"/>
          <w:spacing w:val="-4"/>
          <w:sz w:val="18"/>
          <w:szCs w:val="18"/>
        </w:rPr>
        <w:t>e¨emvq K‡i| cÖwZôvbwUi ÒAvBwU wefvMÓ ivRkvnx †Rjvi K…lK‡`i mv‡_ Kw¤úDUvi</w:t>
      </w:r>
      <w:r>
        <w:rPr>
          <w:rFonts w:ascii="SutonnyMJ" w:hAnsi="SutonnyMJ" w:cs="SutonnyMJ"/>
          <w:sz w:val="18"/>
          <w:szCs w:val="18"/>
        </w:rPr>
        <w:t xml:space="preserve"> I B›Uvi‡bU cÖhyw³ e¨envi K‡i †hvMv‡hvM ¯’vcb K‡i| K…lKiv Zv‡`i †¶‡Zi eZ©gvb Ae¯’v cÖhyw³i mnvqZvq XvKvi dvg©‡M‡U Lvgvievoxi K…wl we‡klÁ‡`i Kv‡Q Zz‡j a‡ib| we‡klÁMY XvKvq e‡mB †¶‡Zi Ae¯’v mivmwi ch©‡e¶Y K‡i cÖ‡qvRbxq civgk© †`b| G‡Z K…lK m¤úÖ`vq DcK…Z nq|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B›Uvi‡bU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AvbyôvwbK †hvMv‡hvM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†Kvb ai‡bi †hvMv‡hvM cÖhyw³ c×wZ e¨en„Z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we‡klÁ‡`i civgk©©`vb, †hvMv‡hvM cÖwµqvi †hiƒc avc cÖwZdwjZ n‡q‡Q Zvi Zvrch©/¸i“Z¡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gvwnb GKwU cÖwZôv‡bi gvwjK I e¨e¯’vcbv cwiPvjK| Zvi cÖwZôv‡b cÖwZUv eo wefv‡M cÖavb wbe©vnx‡K mn‡hvwMZv Kivi Rb¨ we‡klÁ Kgx© Kg©iZ i‡q‡Qb| wZwb j¶ Ki‡jb †h, cÖvqkB we‡klÁMY cÖavb wbe©vnx KZ©„K D‡cw¶Z nq Ges Zv‡`i‡K †Kv‡bv `vwqZ¡ †`qv nq bv| ZvB wZwb cÖwZôv‡bi KvR¸‡jv‡K Drcv`b, µq I weµq wefv‡M †QvU †QvU fv‡M fvM K‡i we‡klÁ‡`i wbe©vnx wn‡m‡e `vwqZ¡ w`‡q‡Qb| d‡j cÖwZôv‡b k„•Ljv cÖwZwôZ nq Ges ax‡i ax‡i mybvg e„w× †c‡Z _v‡K|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msMVb PvU©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ÔcÖwZôv‡b KwgwU mKj †iv‡Mi g‡nŠla bqÑ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wg. gvwn‡bi cÖwZôv‡b cÖ_gZ †Kvb ai‡bi msMVb KvVv‡gv cÖPwjZ wQj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wg. gvwnb Drcv`b, µq I weµq wefv‡M †hiƒc msMVb KvVv‡gvi cÖPjb NwU‡q‡Qb Zvi Kvh©KvwiZv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rPr>
          <w:rFonts w:cs="Vrinda"/>
          <w:sz w:val="2"/>
          <w:szCs w:val="2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8E6EE1" w:rsidRDefault="008E6EE1">
      <w:pPr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E6EE1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EE1" w:rsidRDefault="008E6EE1">
            <w:pPr>
              <w:tabs>
                <w:tab w:val="center" w:pos="4032"/>
              </w:tabs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89. </w:t>
            </w:r>
            <w:r>
              <w:rPr>
                <w:rFonts w:ascii="SutonnyMJ" w:hAnsi="SutonnyMJ" w:cs="SutonnyMJ"/>
                <w:sz w:val="26"/>
                <w:szCs w:val="26"/>
              </w:rPr>
              <w:t>exi‡kÖô b~i †gvnv¤§` cvewjK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8E6EE1" w:rsidRDefault="008E6EE1">
      <w:pPr>
        <w:tabs>
          <w:tab w:val="center" w:pos="4680"/>
          <w:tab w:val="right" w:pos="9261"/>
        </w:tabs>
        <w:spacing w:after="40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8E6EE1" w:rsidRDefault="008E6EE1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E6EE1" w:rsidRDefault="008E6EE1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AvwkK wcÖwgqvi †Kv¤úvwbi cwiKíbv cÖYqb, A_©ms¯’vb I wbqš¿‡Yi `vwqZ¡ cvjb K‡ib| Ab¨w`‡K, Rbve †gRevn AvwkK mv‡n‡ei M„nxZ bxwZ I cwiKíbv ev¯—evq‡b m‡Pó nb| wZwb †dvig¨vb I mycvifvBRvi‡`i wb‡`©kbv †`b| cÖ‡qvR‡b kÖwgK Kg©Pvix‡`i ZË¡veavb K‡ib| Df‡qi `¶Zv I Kg©Kv‡Êi Dci cÖwZôv‡bi mvdj¨ wbf©i K‡i|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e¨e¯’vcK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Ôe¨e¯’vcbv mve©RbxbÕ-e¨vL¨v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AvwkK e¨e¯’vcbvi †Kvb ¯—‡i Kg©iZ i‡q‡Qb?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AvwkK I Rbve †gRevni g‡a¨ ¯—i‡f‡` Kvi KvR cÖwZôv‡b AwaKZi ¸i“Z¡c~Y©?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33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wmwU K‡jR KZ©„c¶ eb‡fvR‡b hvIqvi wm×vš— wbj| Aa¨¶ m¨vi GKwU KwgwU K‡i w`‡jb Ges Kxfv‡e KvR Ki‡Z n‡e Zvi GKUv w`Kwb‡`k©bv cÖ`vb K‡i A_©msMÖn, Lvevi, Mvwo I k„&amp;•Ljv wel‡q 4Uv mveKwgwU K‡i w`‡jb| Kvh©µg Pvjv‡Z †h‡q KwgwU cÖavb I mveKwgwUi cÖavb‡`i †KD †KD Aa¨‡¶i w`K wb‡`©kbvi cwie‡Z© hvi hvi g‡Zv wb‡`©kbv w`‡jb| d‡j eb‡fvRb bvbvwea wek„•Ljvi g‡a¨ †kl n‡jv|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wm×vš— MÖnY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wkí cÖwZôv‡bi ¯’vqx cwiKíbv ¸i“Z¡c~Y©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K‡jR KZ©„c‡¶i †bIqv eb‡fvR‡bi cwiKíbv cÖK…wZ Abyhvqx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wb‡`©kbvi HK¨ bxwZi AfveB DÏxc‡Ki Abyôv‡b wek„•Ljvi KviY-G e³‡e¨i h_v_©Zv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÷¨vÛvW© †U·UvBj wgjm&amp; wj. GKwU e„nr cÖwZôvb| G †U·UvBj wg‡ji e¨e¯’vc‡Ki c`wU k~b¨ nIqvq mnKvix e¨e¯’vcK iwdK mv‡ne †_‡K mv‡o Pvi eQi ci cÖwZôv‡b †hvM`vb Kiv Aci mnKvix e¨e¯’vcK b~ibex mv‡ne‡K e¨e¯’vcK wn‡m‡e wb‡qvM †`Iqv nq| b~ibex mv‡ne MZ wZb eQi hver †miv mnKvix e¨e¯’vcK wn‡m‡e wbe©vwPZ n‡q Avm‡Qb| Gw`‡K wZwb e¨e¯’vcK wn‡m‡e †hvM`v‡bi ciciB we`y¨r weåv‡Ui Kvi‡Y Drcv`b e¨vnZ nIqvi K_v wPš—v K‡i GKwU we`y¨r mve‡÷kb wbg©vY K‡ib Ges mvwe©K Z`viwKi Rb¨ GKRb we`y¨r cÖ‡KŠkjx wb‡qv‡Mi wm×vš— wb‡q‡Qb|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e¨w³MZ ch©‡e¶Y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cyi¯‹vi wK cÖ‡Yv`bv?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÷¨vÛvW© †U·UvBj wgjm-G c‡`vbœwZi †Kvb wfwË AbymiY Kiv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cÖwZôv‡b we`y¨r cÖ‡KŠkjx wb‡qv‡M Kgx© msMÖ‡ni †Kvb Drm e¨envi hyw³hy³?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†g‡ni mvfvi ißvwb cÖwµqvRvZKiY GjvKvi GKwU wkí cÖwZôv‡bi e¨e¯’vcK| wZwb Zvi cÖwZôv‡bi Kg©Pvix‡`i meai‡bi Avw_©K my‡hvM-myweav w`‡q _v‡Kb| wKš‘ Zv‡`i‡K weiƒc I A¯^v¯’¨Ki Kg©cwi‡e‡k KvR Ki‡Z nq| GgbwK Zv‡`i †Kv‡bv cÖKvi gZvgZ cÖKv‡ki my‡hvM †`qv nq bv| d‡j cÖwZôv‡bi Kgx©‡`i †fZi Am‡š—vl I †¶v‡fi Ae¯’v weivR Ki‡Q|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gvm‡jv cÖ`Ë †cÖlYv Z‡Ë¡i bvg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†cÖlYv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Rbve †g‡ni †Kvb cÖKvi †cÖlYv c×wZi Ici ¸i“Z¡v‡ivc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Kgx©‡`i †¶vf I Am‡š—vl wbim‡b Rbve †g‡ni Gi †Kvb ai‡bi †cÖlYv c×wZ cÖeZ©b Kiv mgxPxb n‡e? DÏxc‡Ki Av‡jv‡K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mvwK‡ji msMVb KvVv‡gv‡Z †`Lv hvq GKwU wefv‡M Kgx©iv msL¨v Kg nIqvq H wefv‡Mi Kgx©iv Kg©fviMÖ¯— n‡q c‡o‡Q| Avevi Ab¨ GKUv wefv‡M Kgx©i msL¨v †ewk _vKvq Zviv `ª“Z KvR †kl K‡i Ajm mgq KvUv‡”Q| G‡Z cÖwZôv‡b wek„•Ljv m„wó n‡q‡Q| GRb¨ Rbve mvwKj Rbej cybtweb¨vm K‡i‡Qb| cieZx©‡Z cÖwZwU wefvM †hb wbR †_‡KB  mKj wefv‡Mi mv‡_ mn‡hvwMZvi gva¨‡g cÖvwZôvwbK j¶¨vR©b KvR K‡i Zvi e¨e¯’vI K‡ib|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¶z‡` evZ©v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Òmv‡g¨i bxwZÓ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Rbve mvwK‡ji msMVb mgš^‡qi †Kvb bxwZ Afv‡e wek„•Ljv m„wó n‡qwQj?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cieZx©‡Z mgš^‡qi †h bxwZi K_v ejv n‡q‡Q cÖvwZôvwbK j¶¨vR©‡b Zvi f‚wgKv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ÔgaygwZÕ †Kv¤úvwbi Drcv`b †h nv‡i evo‡Q †m nv‡i weªKq evo‡Q bv| ZvB cY¨ AwZgvÎvq ¸`vgRvZ n‡”Q| cÖWvKkb g¨v‡bRvi welqwU AewnZ K‡i †mjm&amp; g¨v‡bRvi‡K †gBj Ki‡jb| †mjm&amp; g¨v‡bRvi DaŸ©Z‡bi mv‡_ Av‡jvPbv K‡i C` cieZx© 2 gv‡mi Rb¨ †µZv cÖwZôvb¸‡jv‡K 10 fvM AwZwi³ weµq Kwgkb †`Iqvi wm×vš— †mjm mycvifvBRvi‡`i AewnZ Ki‡jb| welqwU †µZv cÖwZôvb¸‡jv‡K weµq wefv‡Mi c¶ †_‡K cÎ wj‡L I wjd‡jU weZiY K‡i Rvbv‡bv n‡jv|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ˆØZ AaxbZv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†hvMv‡hv‡M ¶z‡` evZ©vi f‚wgKv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cÖWvKkb g¨v‡bRvi I †mjm g¨v‡bRv‡ii ga¨Kvi †hvMv‡hvM evZ©v cÖevn we‡ePbvq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mswk­ó c¶ we‡ePbvq wPwV wj‡L ev wjd‡jU w`‡q †h †hvMv‡hvM Kiv n‡q‡Q weµq e„w×‡Z Zvi h_v_©Zv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mvwgDj gvV ch©v‡qi weµq Kg©KZ©v| Zvi Ic‡i AvÂwjK Kg©KZ©v Ges Zvi Ic‡i weµq e¨e¯’vcK Kg©iZ i‡q‡Qb| wg. mvwgDj †_‡K mvßvwnK weµ‡qi cwigvY m¤ú‡K© AvÂwjK Kg©KZ©v I weµq e¨e¯’vcK `yÕRbB Rvb‡Z Pvb| Rvbv‡Z †Zgb mgm¨v †bB| wKš‘ `yÕRb `yÕai‡bi civgk© w`‡j wZwb wec‡` c‡ob| G welqwU cÖwZôv‡bi mvaviY e¨e¯’vc‡Ki bR‡i G‡j wZwb G wel‡q weµq e¨e¯’vc‡K wZi¯‹vi K‡ib|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AbvbyôvwbK 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Pµ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e¨e¯’vcbvi †Kvb bxwZi e¨Z¨q N‡U‡Q?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mvaviY e¨e¯’vcK KZ©„K G ai‡bi wZi¯‹vi Kivi h_v_©Zv we‡k­lY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4</w:t>
      </w:r>
    </w:p>
    <w:p w:rsidR="008E6EE1" w:rsidRDefault="008E6EE1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mwd Avhg bZzb wkí BDwbU M‡o‡Qb| Zvi wPš—v Ggb e¨e¯’v MÖnY Ki‡eb †hb cwiKíbv I wbqš¿Y‡K mgZv‡j †i‡L GwM‡q hvIqv hvq| ZvB wZwb Drcv`b cÖwµqvq †Kvb KvR KLb ïi“ n‡e I †kl n‡e Zvi mgq wba©viY Ges ¸i“Z¡c~Y© KvR¸‡jv‡K †gvUv `vM w`‡q †iLvw¼Z K‡i‡Qb| Gfv‡e Pjvi ci eQi †kl n‡j wZwb wnmve weeiYx we‡k­lY K‡i wnmve Kg©KZ©v‡K ej‡jb Avi KZUv weµq evov‡j Avgiv ¶wZ †_‡K †ewo‡q Avm‡Z cvi‡ev|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ev‡RUxq wbqš¿Y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mg‡”Q` we›`y we‡k­lY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mwd Avhg cwiKíbv I wbqš¿Y †KŠkj wn‡m‡e †Kvb c×wZ e¨envi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mwd Avhg weµq e„w× I cwiKíbv wb‡Z †h wbqš¿Y †KŠk‡ji e¨envi K‡i‡Qb Zvi h_v_©Zv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gZz©Rv Zvi cÖwZôv‡bi Av‡`k-wb‡`©k cÖ`v‡bi c~‡e© ev¯—evqbKvix Kg©KZ©v-Kg©Pvix‡`i mv‡_ civgk© K‡i wewfbœ wm×vš— cÖ`vb K‡ib| G‡Z Zvi cÖwZôvbwU kZfvM j¶¨gvÎv AR©b K‡i _v‡K| Aciw`‡K Rbve AvgRv` memgq Kg©Pvixiv hv e‡j ev †hfv‡e civgk© †`q I KvR Ki‡Z Pvq †mfv‡e Zv‡`i KvR Ki‡Z †`b| wm×v‡š—i e¨vcv‡i wZwb wbwj©ß _v‡Kb| G‡Z j¶¨gvÎv AR©‡b memgq Zvi cÖwZôvb wcwQ‡q _v‡K|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Kgx©‡Kw›`ªK 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†cÖlYv`v‡bi Avw_©K Dcvq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Rbve AvgRv‡`i cÖwZôv‡bi wb‡`©kbvi aib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AvgRv‡`i wb‡`©kbvi ai‡bi †P‡q Rbve gZz©Rvi wb‡`©kbvi aib DËg-wb‡`©kbvi aib D‡j­Lc~e©K †Zvgvi gZvgZ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33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10.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wg. Avjg GKwU ˆZwi †cvkvK KviLvbvi gvwjK| wZwb cÖwZw`b KviLvbvq wM‡q mKj kÖwgK Kg©Pvixi mv‡_ Kzkj wewbgq K‡ib Ges †LuvRLei †bb| wZwb kÖwgK‡`i mgm¨vi K_v †kv‡bb Ges mgvav‡bi †Póv K‡ib| Zvi KviLvbvi Kg©cwi‡ekI AZ¨š— fvj| MZ eQi KviLvbv‡Z †iKW© cwigvY gybvdv AwR©Z n‡q‡Q|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djveZ©b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wg. Avj‡gi g‡a¨ †Kvb ai‡bi †bZ…‡Z¡i ˆewkó¨ dz‡U D‡V‡Q?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†iKW© cwigvb gybvdv AwR©Z nIqvi †cQ‡b †Kv‡bv ai‡bi cÖ‡Yv`bv KvR K‡i‡Q e‡j Zzwg g‡b K‡iv wK?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3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Rvgvj cÖwZôv‡bi e¨e¯’vcbv cwiPvjK| wZwb cÖwZôv‡bi Kvh©vewj‡K Pvi fv‡M fvM K‡ib Ges cÖwZ wefv‡Mi Aax‡b wKQy DcwefvM ˆZwi K‡ib| Gme wefvM I Dcwefv‡M GKRb K‡i we‡klÁ e¨w³‡K `vwqZ¡cÖvß Kg©KZ©v wnmv‡e wb‡qvM K‡ib| wZwb cÖwZôv‡bi cÖ‡Z¨K Kgx©i `vwqZ¡ I KZ©„Z¡ mywbw`©ófv‡e eÈb K‡ib| d‡j cÖwZôv‡bi j¶¨ mn‡RB AwR©Z nq|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KwgwU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msMVb KvVv‡gv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Rvgvj †Kvb ai‡bi KvVv‡gv AbymiY K‡ib?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33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msMV‡bi †Kvb bxwZwU Abymi‡Yi d‡j Rbve Rvgv‡ji cÖwZôvbwUi j¶¨ AwR©Z n‡”Q e‡j Zzwg g‡b K‡iv?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rPr>
          <w:rFonts w:cs="Vrinda"/>
          <w:sz w:val="2"/>
          <w:szCs w:val="2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8E6EE1" w:rsidRDefault="008E6EE1">
      <w:pPr>
        <w:rPr>
          <w:rFonts w:cs="Vrinda"/>
          <w:sz w:val="2"/>
          <w:szCs w:val="2"/>
        </w:rPr>
      </w:pPr>
    </w:p>
    <w:p w:rsidR="008E6EE1" w:rsidRDefault="008E6EE1">
      <w:pPr>
        <w:rPr>
          <w:rFonts w:cs="Vrinda"/>
          <w:sz w:val="2"/>
          <w:szCs w:val="2"/>
        </w:rPr>
      </w:pP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E6EE1" w:rsidRDefault="008E6EE1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E6EE1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EE1" w:rsidRDefault="008E6EE1">
            <w:pPr>
              <w:tabs>
                <w:tab w:val="center" w:pos="4032"/>
              </w:tabs>
              <w:spacing w:line="254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90. </w:t>
            </w:r>
            <w:r>
              <w:rPr>
                <w:rFonts w:ascii="SutonnyMJ" w:hAnsi="SutonnyMJ" w:cs="SutonnyMJ"/>
                <w:sz w:val="26"/>
                <w:szCs w:val="26"/>
              </w:rPr>
              <w:t>MvRxcyi wmwU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54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54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54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54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8E6EE1" w:rsidRDefault="008E6EE1">
      <w:pPr>
        <w:tabs>
          <w:tab w:val="center" w:pos="4680"/>
          <w:tab w:val="right" w:pos="9261"/>
        </w:tabs>
        <w:spacing w:after="40" w:line="254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16"/>
          <w:szCs w:val="16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E6EE1" w:rsidRDefault="008E6EE1">
      <w:pPr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</w:t>
      </w:r>
    </w:p>
    <w:p w:rsidR="008E6EE1" w:rsidRDefault="008E6EE1">
      <w:pPr>
        <w:tabs>
          <w:tab w:val="right" w:pos="4590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>
          <v:group id="_x0000_s5374" style="position:absolute;left:0;text-align:left;margin-left:56.55pt;margin-top:3.5pt;width:78.7pt;height:78.7pt;z-index:251662336" coordorigin="2465,11041" coordsize="1440,1440">
            <v:group id="_x0000_s5375" style="position:absolute;left:2465;top:11041;width:1440;height:1440" coordorigin="6307,3868" coordsize="3404,3404">
              <v:oval id="_x0000_s5376" style="position:absolute;left:6307;top:3868;width:3404;height:3404" filled="f">
                <v:stroke joinstyle="miter"/>
              </v:oval>
              <v:line id="_x0000_s5377" style="position:absolute" from="8009,3868" to="8010,5570">
                <v:stroke joinstyle="miter"/>
              </v:line>
              <v:line id="_x0000_s5378" style="position:absolute;flip:x" from="8009,4512" to="9338,5570">
                <v:stroke joinstyle="miter"/>
              </v:line>
              <v:line id="_x0000_s5379" style="position:absolute;flip:x y" from="8009,5570" to="9669,5948">
                <v:stroke joinstyle="miter"/>
              </v:line>
              <v:line id="_x0000_s5380" style="position:absolute;flip:x y" from="8009,5570" to="8748,7107">
                <v:stroke joinstyle="miter"/>
              </v:line>
              <v:line id="_x0000_s5381" style="position:absolute;flip:y" from="7270,5570" to="8009,7107">
                <v:stroke joinstyle="miter"/>
              </v:line>
              <v:line id="_x0000_s5382" style="position:absolute;flip:y" from="6348,5570" to="8009,5954">
                <v:stroke joinstyle="miter"/>
              </v:line>
              <v:line id="_x0000_s5383" style="position:absolute" from="6679,4512" to="8009,5570">
                <v:stroke joinstyle="miter"/>
              </v:line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5384" type="#_x0000_t136" style="position:absolute;left:2807;top:11264;width:364;height:144;rotation:4578587fd" fillcolor="black" stroked="f">
              <v:shadow color="#868686"/>
              <v:textpath style="font-family:&quot;Panjeree&quot;;font-size:8pt;v-text-kern:t" trim="t" fitpath="t" string="wbq¯¨Y"/>
            </v:shape>
            <v:shape id="_x0000_s5385" type="#_x0000_t136" style="position:absolute;left:3463;top:11557;width:364;height:192" fillcolor="black" stroked="f">
              <v:shadow color="#868686"/>
              <v:textpath style="font-family:&quot;Panjeree&quot;;font-size:8pt;v-text-kern:t" trim="t" fitpath="t" string="msMVb"/>
            </v:shape>
            <v:shape id="_x0000_s5386" type="#_x0000_t136" style="position:absolute;left:2934;top:12143;width:432;height:144;rotation:-28876176fd" fillcolor="black" stroked="f">
              <v:shadow color="#868686"/>
              <v:textpath style="font-family:&quot;Panjeree&quot;;font-size:8pt;v-text-kern:t" trim="t" fitpath="t" string="wbG`Ækbv"/>
            </v:shape>
            <v:shape id="_x0000_s5387" type="#_x0000_t136" style="position:absolute;left:2628;top:11985;width:364;height:130;rotation:-49273695fd" fillcolor="black" stroked="f">
              <v:shadow color="#868686"/>
              <v:textpath style="font-family:&quot;Panjeree&quot;;font-size:8pt;v-text-kern:t" trim="t" fitpath="t" string="ˆcÉlYv"/>
            </v:shape>
            <v:shape id="_x0000_s5388" type="#_x0000_t136" style="position:absolute;left:2506;top:11583;width:461;height:130;rotation:-46545199fd" fillcolor="black" stroked="f">
              <v:shadow color="#868686"/>
              <v:textpath style="font-family:&quot;Panjeree&quot;;font-size:8pt;v-text-kern:t" trim="t" fitpath="t" string="mg®¼q mvab"/>
            </v:shape>
            <v:shape id="_x0000_s5389" type="#_x0000_t136" style="position:absolute;left:3302;top:11217;width:144;height:144;rotation:-46545199fd" fillcolor="black" stroked="f">
              <v:shadow color="#868686"/>
              <v:textpath style="font-family:&quot;Panjeree&quot;;font-size:8pt;v-text-kern:t" trim="t" fitpath="t" string="K"/>
            </v:shape>
            <v:shape id="_x0000_s5390" type="#_x0000_t136" style="position:absolute;left:3477;top:11970;width:144;height:144;rotation:-46545199fd" fillcolor="black" stroked="f">
              <v:shadow color="#868686"/>
              <v:textpath style="font-family:&quot;Panjeree&quot;;font-size:8pt;v-text-kern:t" trim="t" fitpath="t" string="L"/>
            </v:shape>
          </v:group>
        </w:pict>
      </w: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</w:p>
    <w:p w:rsidR="008E6EE1" w:rsidRDefault="008E6EE1">
      <w:pPr>
        <w:tabs>
          <w:tab w:val="right" w:pos="4590"/>
        </w:tabs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jc w:val="both"/>
        <w:rPr>
          <w:rFonts w:ascii="SutonnyMJ" w:hAnsi="SutonnyMJ" w:cs="SutonnyMJ"/>
          <w:b/>
          <w:bCs/>
          <w:sz w:val="36"/>
          <w:szCs w:val="36"/>
        </w:rPr>
      </w:pPr>
    </w:p>
    <w:p w:rsidR="008E6EE1" w:rsidRDefault="008E6EE1">
      <w:pPr>
        <w:tabs>
          <w:tab w:val="right" w:pos="4590"/>
        </w:tabs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jc w:val="both"/>
        <w:rPr>
          <w:rFonts w:ascii="SutonnyMJ" w:hAnsi="SutonnyMJ" w:cs="SutonnyMJ"/>
          <w:sz w:val="14"/>
          <w:szCs w:val="14"/>
          <w:lang w:val="it-IT"/>
        </w:rPr>
      </w:pP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†ckv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 me©RbxbÑ eywS‡q †j‡Lv|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2"/>
          <w:sz w:val="18"/>
          <w:szCs w:val="18"/>
        </w:rPr>
        <w:t>wPwÎZ DÏxc‡K ÔLÕ ¯’v‡b e¨e¯’vcbvi †Kvb KvRwU Ki‡Z nq? e¨vL¨v K‡iv|</w:t>
      </w:r>
      <w:r>
        <w:rPr>
          <w:rFonts w:ascii="SutonnyMJ" w:hAnsi="SutonnyMJ" w:cs="SutonnyMJ"/>
          <w:spacing w:val="-2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ÔKÕ ¯’v‡bi KvRwU wbqš¿‡Yi †¶‡Î Kx f‚wgKv iv‡L?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Ryejx wbUIq¨vi we‡`‡k ˆZwi †cvkvK ißvwb K‡i| Rbve kvwKj D³ cÖwZôv‡bi GKRb Kg©KZ©v| wZwb cÖwZôv‡bi j¶¨ I bxwZ cÖYq‡bi mv‡_ RwoZ| cÖwZôv‡bi Drcv`b e„w×i Rb¨ wZwb Kg©x‡`i Kvh©NÈv c~‡e©i †P‡q 2 NÈv evwo‡q †`b| Z‡e GRb¨ Kg©x‡`i‡K †Kvb AwZwi³ myweav cÖ`vb K‡ib bv| 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POSDCORB-</w:t>
      </w:r>
      <w:r>
        <w:rPr>
          <w:rFonts w:ascii="SutonnyMJ" w:hAnsi="SutonnyMJ" w:cs="SutonnyMJ"/>
          <w:sz w:val="18"/>
          <w:szCs w:val="18"/>
        </w:rPr>
        <w:t>Gi c~Y©iƒc †j‡Lv|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†Rvov gB wkKj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DÏxc‡Ki cÖwZôv‡b e¨e¯’vcbvi †Kvb bxwZi e¨Z¨q N‡U‡Q Zv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ÒRbve kvwKj GKRb cÖkvmK, e¨e¯’vcK bbÓÑZzwg wK Gi mv‡_ GKgZ?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MvRxcyi wmwU K‡j‡Ri †ivfvi ¯‹vDU MÖ“‡ci m`m¨iv gvbe‡mevq wb‡qvwRZ| Zviv ZzivM b`xi cv‡o eb¨v `yM©Z gvby‡li Rb¨ Lvevi m¨vjvBb ˆZwi K‡i webvg~‡j¨ mieivn Ki‡e| GRb¨ GK eQ‡i eb¨vi mgq Kx cwigvY m¨vjvB‡bi Pvwn`v _v‡K Zvi Z_¨ msMÖn Ki‡Q| 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cwiKíbvi AvwObv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wfkb 2011 †Kb `xN©‡gqvw` cwiKíbv?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cÖK…wZ we‡ePbvq †ivfvi ¯‹vDU MÖ“‡ci cwiKíbvwU †Kvb ai‡bi?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Zzwg wK g‡b K‡iv D³ cwiKíbvi Av‡jv‡K MÖ“cwUi D‡Ïk¨ ev¯—evwqZ n‡e?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eÜb wjwg‡U‡Wi bZzb weµqKg©x wb‡qv‡Mi cÖ‡qvRb| GRb¨ KZ…©c¶ 3 m`‡m¨i GKwU †evW© MVb Ki‡jb| D³ †evW© Zv‡`i KvR m¤úv`‡bi Rb¨ cwÎKvq wb‡qvM weÁwß w`‡jb| 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msMVb PvU©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wkí cÖwZôv‡b Kvh©wfwËK msMVb Dc‡hvMx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wb‡qv‡Mi †¶‡Î eÜb wjwg‡UW †Kvb ai‡bi msMVb KvVv‡gv AbymiY K‡i‡Q?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†evW© MV‡bi gva¨‡g eÜb wjwg‡U‡Wi ¶gZvi we‡K›`ªxKi‡Y †Kvb cÖfve co‡e wK?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>
          <v:group id="_x0000_s5391" style="position:absolute;left:0;text-align:left;margin-left:22.55pt;margin-top:6.65pt;width:192.5pt;height:118.55pt;z-index:251661312" coordorigin="6491,6739" coordsize="3850,2533">
            <v:shape id="_x0000_s5392" type="#_x0000_t202" style="position:absolute;left:6491;top:6739;width:1552;height:262" filled="f">
              <v:textbox style="mso-next-textbox:#_x0000_s5392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gvbe m¤ú` cwiKíbv</w:t>
                    </w:r>
                  </w:p>
                </w:txbxContent>
              </v:textbox>
            </v:shape>
            <v:shape id="_x0000_s5393" type="#_x0000_t202" style="position:absolute;left:6491;top:7252;width:1552;height:262" filled="f">
              <v:textbox style="mso-next-textbox:#_x0000_s5393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Kgx© msMÖn</w:t>
                    </w:r>
                  </w:p>
                </w:txbxContent>
              </v:textbox>
            </v:shape>
            <v:shape id="_x0000_s5394" type="#_x0000_t202" style="position:absolute;left:6491;top:7762;width:1552;height:262" filled="f">
              <v:textbox style="mso-next-textbox:#_x0000_s5394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Kg©x wbe©vPb</w:t>
                    </w:r>
                  </w:p>
                </w:txbxContent>
              </v:textbox>
            </v:shape>
            <v:shape id="_x0000_s5395" type="#_x0000_t202" style="position:absolute;left:6491;top:8286;width:1552;height:262" filled="f">
              <v:textbox style="mso-next-textbox:#_x0000_s5395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Kg©x wb‡qvM</w:t>
                    </w:r>
                  </w:p>
                </w:txbxContent>
              </v:textbox>
            </v:shape>
            <v:shape id="_x0000_s5396" type="#_x0000_t202" style="position:absolute;left:6491;top:8804;width:1552;height:262" filled="f">
              <v:textbox style="mso-next-textbox:#_x0000_s5396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cÖw¶¶Y Dbœqb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5397" type="#_x0000_t32" style="position:absolute;left:7269;top:7001;width:0;height:230" o:connectortype="straight">
              <v:stroke endarrow="classic" endarrowwidth="narrow" endarrowlength="short"/>
            </v:shape>
            <v:shape id="_x0000_s5398" type="#_x0000_t32" style="position:absolute;left:7269;top:7520;width:0;height:230" o:connectortype="straight">
              <v:stroke endarrow="classic" endarrowwidth="narrow" endarrowlength="short"/>
            </v:shape>
            <v:shape id="_x0000_s5399" type="#_x0000_t32" style="position:absolute;left:7269;top:8033;width:0;height:230" o:connectortype="straight">
              <v:stroke endarrow="classic" endarrowwidth="narrow" endarrowlength="short"/>
            </v:shape>
            <v:shape id="_x0000_s5400" type="#_x0000_t32" style="position:absolute;left:7269;top:8556;width:0;height:230" o:connectortype="straight">
              <v:stroke endarrow="classic" endarrowwidth="narrow" endarrowlength="short"/>
            </v:shape>
            <v:shape id="_x0000_s5401" type="#_x0000_t32" style="position:absolute;left:8223;top:8752;width:0;height:360;rotation:-90" o:connectortype="straight">
              <v:stroke endarrow="classic" endarrowwidth="narrow" endarrowlength="short"/>
            </v:shape>
            <v:shape id="_x0000_s5402" type="#_x0000_t32" style="position:absolute;left:8403;top:8750;width:0;height:360" o:connectortype="straight"/>
            <v:shape id="_x0000_s5403" type="#_x0000_t32" style="position:absolute;left:8583;top:8570;width:0;height:360;rotation:-90" o:connectortype="straight">
              <v:stroke endarrow="classic" endarrowwidth="narrow" endarrowlength="short"/>
            </v:shape>
            <v:shape id="_x0000_s5404" type="#_x0000_t32" style="position:absolute;left:8583;top:8942;width:0;height:360;rotation:-90" o:connectortype="straight">
              <v:stroke endarrow="classic" endarrowwidth="narrow" endarrowlength="short"/>
            </v:shape>
            <v:shape id="_x0000_s5405" type="#_x0000_t202" style="position:absolute;left:8769;top:8626;width:1539;height:262" filled="f">
              <v:textbox style="mso-next-textbox:#_x0000_s5405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Kv‡Ri gva¨‡g cÖwk¶Y</w:t>
                    </w:r>
                  </w:p>
                </w:txbxContent>
              </v:textbox>
            </v:shape>
            <v:shape id="_x0000_s5406" type="#_x0000_t202" style="position:absolute;left:8763;top:9010;width:1578;height:262" filled="f">
              <v:textbox style="mso-next-textbox:#_x0000_s5406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Kv‡Ri evwn‡i cÖwk¶Y</w:t>
                    </w:r>
                  </w:p>
                </w:txbxContent>
              </v:textbox>
            </v:shape>
            <v:shape id="_x0000_s5407" type="#_x0000_t32" style="position:absolute;left:8223;top:7206;width:0;height:360;rotation:-90" o:connectortype="straight">
              <v:stroke endarrow="classic" endarrowwidth="narrow" endarrowlength="short"/>
            </v:shape>
            <v:shape id="_x0000_s5408" type="#_x0000_t32" style="position:absolute;left:8403;top:7180;width:0;height:360" o:connectortype="straight"/>
            <v:shape id="_x0000_s5409" type="#_x0000_t32" style="position:absolute;left:8583;top:7000;width:0;height:360;rotation:-90" o:connectortype="straight">
              <v:stroke endarrow="classic" endarrowwidth="narrow" endarrowlength="short"/>
            </v:shape>
            <v:shape id="_x0000_s5410" type="#_x0000_t32" style="position:absolute;left:8583;top:7372;width:0;height:360;rotation:-90" o:connectortype="straight">
              <v:stroke endarrow="classic" endarrowwidth="narrow" endarrowlength="short"/>
            </v:shape>
            <v:shape id="_x0000_s5411" type="#_x0000_t202" style="position:absolute;left:8769;top:7056;width:1038;height:262" filled="f">
              <v:textbox style="mso-next-textbox:#_x0000_s5411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Af¨š—ixY Drm</w:t>
                    </w:r>
                  </w:p>
                </w:txbxContent>
              </v:textbox>
            </v:shape>
            <v:shape id="_x0000_s5412" type="#_x0000_t202" style="position:absolute;left:8763;top:7440;width:1038;height:262" filled="f">
              <v:textbox style="mso-next-textbox:#_x0000_s5412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evwn¨K Drm</w:t>
                    </w:r>
                  </w:p>
                </w:txbxContent>
              </v:textbox>
            </v:shape>
          </v:group>
        </w:pict>
      </w: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cs="Vrinda"/>
          <w:b/>
          <w:bCs/>
          <w:sz w:val="14"/>
          <w:szCs w:val="14"/>
        </w:rPr>
      </w:pP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ascii="SutonnyMJ" w:hAnsi="SutonnyMJ" w:cs="SutonnyMJ"/>
          <w:b/>
          <w:bCs/>
          <w:sz w:val="28"/>
          <w:szCs w:val="28"/>
        </w:rPr>
      </w:pP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ascii="SutonnyMJ" w:hAnsi="SutonnyMJ" w:cs="SutonnyMJ"/>
          <w:sz w:val="14"/>
          <w:szCs w:val="14"/>
          <w:lang w:val="it-IT"/>
        </w:rPr>
      </w:pPr>
    </w:p>
    <w:p w:rsidR="008E6EE1" w:rsidRDefault="008E6EE1">
      <w:pPr>
        <w:tabs>
          <w:tab w:val="right" w:pos="4590"/>
        </w:tabs>
        <w:spacing w:line="247" w:lineRule="auto"/>
        <w:jc w:val="both"/>
        <w:rPr>
          <w:rFonts w:ascii="SutonnyMJ" w:hAnsi="SutonnyMJ" w:cs="SutonnyMJ"/>
          <w:sz w:val="14"/>
          <w:szCs w:val="14"/>
          <w:lang w:val="it-IT"/>
        </w:rPr>
      </w:pPr>
    </w:p>
    <w:p w:rsidR="008E6EE1" w:rsidRDefault="008E6EE1">
      <w:pPr>
        <w:tabs>
          <w:tab w:val="right" w:pos="4572"/>
        </w:tabs>
        <w:spacing w:line="24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c`veZ©b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4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Kg©x wbe©vPb ej‡Z Kx †evS?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4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Dwj­wLZ cÖwµqwU e¨e¯’vcbvi †Kvb KvRwU wb‡`©k K‡i?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4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wPwýZ cÖwk¶Y I Dbœq‡bi †h `ywU †KŠk‡ji Bw½Z †`Iqv n‡q‡Q Zvi Zzjbvg~jK wePvi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bexb GKRb †Rbv‡ij g¨v‡bRvi| wZwb Zvi KviLvbvq wefvMxq cÖavb‡`i mv‡_ cÖvqB mfv K‡ib| mK‡ji civgk© †kv‡bb Ges KiYxq wVK K‡ib| wKš‘ KviLvbvi Drcv`b e¨e¯’vcK wg. iwng KviI mv‡_ Avjvc bv K‡i wb‡R GKvB Uv‡M©U wba©viY K‡i †`b Ges fq-fxwZ cÖ`k©‡bi gva¨‡g KvR Av`vq K‡ib| 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†bZv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wb‡`©kbv‡K cÖkvm‡bi n„rwcÊ ejv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bex‡bi †bZ…‡Z¡i aib Kx?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iwn‡gi †bZ…‡Z¡i aibwU Zzwg wK mgv_©K K‡iv? hyw³mn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spacing w:line="245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</w:t>
      </w: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>
          <v:group id="_x0000_s5413" style="position:absolute;left:0;text-align:left;margin-left:69.95pt;margin-top:3.2pt;width:81pt;height:70.05pt;z-index:251659264" coordorigin="7461,13324" coordsize="1620,1401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5414" type="#_x0000_t5" style="position:absolute;left:7461;top:13324;width:1620;height:1401"/>
            <v:shape id="_x0000_s5415" type="#_x0000_t32" style="position:absolute;left:8031;top:13729;width:475;height:0" o:connectortype="straight"/>
            <v:shape id="_x0000_s5416" type="#_x0000_t202" style="position:absolute;left:8181;top:13495;width:182;height:179" filled="f" stroked="f">
              <v:textbox style="mso-next-textbox:#_x0000_s5416" inset="0,0,0,0">
                <w:txbxContent>
                  <w:p w:rsidR="008E6EE1" w:rsidRDefault="008E6EE1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z w:val="16"/>
                        <w:szCs w:val="16"/>
                      </w:rPr>
                      <w:t>S</w:t>
                    </w:r>
                  </w:p>
                </w:txbxContent>
              </v:textbox>
            </v:shape>
            <v:shape id="_x0000_s5417" type="#_x0000_t202" style="position:absolute;left:8181;top:13779;width:182;height:179" filled="f" stroked="f">
              <v:textbox style="mso-next-textbox:#_x0000_s5417" inset="0,0,0,0">
                <w:txbxContent>
                  <w:p w:rsidR="008E6EE1" w:rsidRDefault="008E6EE1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z w:val="16"/>
                        <w:szCs w:val="16"/>
                      </w:rPr>
                      <w:t>R</w:t>
                    </w:r>
                  </w:p>
                </w:txbxContent>
              </v:textbox>
            </v:shape>
            <v:shape id="_x0000_s5418" type="#_x0000_t202" style="position:absolute;left:8181;top:14015;width:182;height:179" filled="f" stroked="f">
              <v:textbox style="mso-next-textbox:#_x0000_s5418" inset="0,0,0,0">
                <w:txbxContent>
                  <w:p w:rsidR="008E6EE1" w:rsidRDefault="008E6EE1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z w:val="16"/>
                        <w:szCs w:val="16"/>
                      </w:rPr>
                      <w:t>Q</w:t>
                    </w:r>
                  </w:p>
                </w:txbxContent>
              </v:textbox>
            </v:shape>
            <v:shape id="_x0000_s5419" type="#_x0000_t202" style="position:absolute;left:8181;top:14259;width:182;height:179" filled="f" stroked="f">
              <v:textbox style="mso-next-textbox:#_x0000_s5419" inset="0,0,0,0">
                <w:txbxContent>
                  <w:p w:rsidR="008E6EE1" w:rsidRDefault="008E6EE1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z w:val="16"/>
                        <w:szCs w:val="16"/>
                      </w:rPr>
                      <w:t>P</w:t>
                    </w:r>
                  </w:p>
                </w:txbxContent>
              </v:textbox>
            </v:shape>
            <v:shape id="_x0000_s5420" type="#_x0000_t202" style="position:absolute;left:7641;top:14482;width:1260;height:237" filled="f" stroked="f">
              <v:textbox style="mso-next-textbox:#_x0000_s5420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cs="Vrinda"/>
                        <w:sz w:val="16"/>
                        <w:szCs w:val="16"/>
                      </w:rPr>
                      <w:t xml:space="preserve">T. </w:t>
                    </w: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ˆRweK Pvwn`v</w:t>
                    </w:r>
                  </w:p>
                </w:txbxContent>
              </v:textbox>
            </v:shape>
            <v:shape id="_x0000_s5421" type="#_x0000_t32" style="position:absolute;left:7626;top:14459;width:1296;height:0" o:connectortype="straight"/>
            <v:shape id="_x0000_s5422" type="#_x0000_t32" style="position:absolute;left:7751;top:14229;width:1037;height:0" o:connectortype="straight"/>
            <v:shape id="_x0000_s5423" type="#_x0000_t32" style="position:absolute;left:7874;top:13999;width:778;height:0" o:connectortype="straight"/>
          </v:group>
        </w:pict>
      </w: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cs="Vrinda"/>
          <w:b/>
          <w:bCs/>
          <w:sz w:val="14"/>
          <w:szCs w:val="14"/>
        </w:rPr>
      </w:pP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ascii="SutonnyMJ" w:hAnsi="SutonnyMJ" w:cs="SutonnyMJ"/>
          <w:b/>
          <w:bCs/>
          <w:sz w:val="26"/>
          <w:szCs w:val="26"/>
        </w:rPr>
      </w:pP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ascii="SutonnyMJ" w:hAnsi="SutonnyMJ" w:cs="SutonnyMJ"/>
          <w:sz w:val="14"/>
          <w:szCs w:val="14"/>
          <w:lang w:val="it-IT"/>
        </w:rPr>
      </w:pP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wØ-Dcv`vb ZË¡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wP‡Îi gva¨‡g †cÖlYv PµwU †`LvI|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wP‡Î </w:t>
      </w:r>
      <w:r>
        <w:rPr>
          <w:rFonts w:cs="Vrinda"/>
          <w:sz w:val="14"/>
          <w:szCs w:val="14"/>
        </w:rPr>
        <w:t xml:space="preserve">P, Q, R, S </w:t>
      </w:r>
      <w:r>
        <w:rPr>
          <w:rFonts w:ascii="SutonnyMJ" w:hAnsi="SutonnyMJ" w:cs="SutonnyMJ"/>
          <w:sz w:val="18"/>
          <w:szCs w:val="18"/>
        </w:rPr>
        <w:t>wPwýZ ¯’v‡bi Pvwn`v¸‡jvi bvg †j‡Lv I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Pvwn`v †mvcvb ZË¡ Abymv‡i Afve Pvwn`v¸‡jv ch©vqµ‡g gvby‡li Rxe‡b Av‡m, Zzwg wK Zv g‡b K‡iv?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noProof/>
        </w:rPr>
        <w:pict>
          <v:group id="_x0000_s5424" style="position:absolute;left:0;text-align:left;margin-left:.7pt;margin-top:2.45pt;width:227.05pt;height:48.15pt;z-index:251660288" coordorigin="1281,2604" coordsize="4541">
            <v:shape id="_x0000_s5425" type="#_x0000_t202" style="position:absolute;left:1281;top:2604;width:1316;height:461" filled="f">
              <v:textbox style="mso-next-textbox:#_x0000_s5425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e¨e¯’vcK Drcv`b</w:t>
                    </w:r>
                  </w:p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wefvM</w:t>
                    </w:r>
                  </w:p>
                </w:txbxContent>
              </v:textbox>
            </v:shape>
            <v:shape id="_x0000_s5426" type="#_x0000_t202" style="position:absolute;left:2971;top:2604;width:1316;height:461" filled="f">
              <v:textbox style="mso-next-textbox:#_x0000_s5426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e¨e¯’vcK weµq</w:t>
                    </w:r>
                  </w:p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wefvM</w:t>
                    </w:r>
                  </w:p>
                </w:txbxContent>
              </v:textbox>
            </v:shape>
            <v:shape id="_x0000_s5427" type="#_x0000_t202" style="position:absolute;left:4675;top:2639;width:1147;height:461" filled="f">
              <v:textbox style="mso-next-textbox:#_x0000_s5427"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e¨e¯’vcK wnmve</w:t>
                    </w:r>
                  </w:p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wefvM</w:t>
                    </w:r>
                  </w:p>
                </w:txbxContent>
              </v:textbox>
            </v:shape>
            <v:shape id="_x0000_s5428" type="#_x0000_t32" style="position:absolute;left:2602;top:2839;width:360;height:0" o:connectortype="straight">
              <v:stroke endarrow="classic" endarrowwidth="narrow" endarrowlength="short"/>
            </v:shape>
            <v:shape id="_x0000_s5429" type="#_x0000_t32" style="position:absolute;left:2607;top:2919;width:360;height:0" o:connectortype="straight">
              <v:stroke startarrow="classic" startarrowwidth="narrow" startarrowlength="short" endarrowwidth="narrow" endarrowlength="short"/>
            </v:shape>
            <v:shape id="_x0000_s5430" type="#_x0000_t32" style="position:absolute;left:4296;top:2839;width:360;height:0" o:connectortype="straight">
              <v:stroke endarrow="classic" endarrowwidth="narrow" endarrowlength="short"/>
            </v:shape>
            <v:shape id="_x0000_s5431" type="#_x0000_t32" style="position:absolute;left:4301;top:2919;width:360;height:0" o:connectortype="straight">
              <v:stroke startarrow="classic" startarrowwidth="narrow" startarrowlength="short" endarrowwidth="narrow" endarrowlength="short"/>
            </v:shape>
            <v:shape id="_x0000_s5432" style="position:absolute;left:1881;top:3065;width:3240;height:359" coordsize="3240,359" path="m,l,359r3240,l3240,35e" filled="f">
              <v:stroke startarrow="classic" startarrowwidth="narrow" startarrowlength="short"/>
              <v:path arrowok="t"/>
            </v:shape>
            <v:shape id="_x0000_s5433" style="position:absolute;left:1521;top:3065;width:3960;height:539" coordsize="3960,539" path="m,l,359,,539r3960,l3954,61e" filled="f">
              <v:stroke endarrow="classic" endarrowwidth="narrow" endarrowlength="short"/>
              <v:path arrowok="t"/>
            </v:shape>
          </v:group>
        </w:pic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cs="Vrinda"/>
          <w:sz w:val="14"/>
          <w:szCs w:val="14"/>
        </w:rPr>
      </w:pP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</w:rPr>
      </w:pP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Gb‡KvwWs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Kvh©Ki †hvMv‡hv‡M djveZ©b †Kb cÖ‡qvRb?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wP‡Î †Kvb ai‡bi †hvMv‡hvM c×wZ e¨envi Kiv n‡q‡Q?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e¨emv‡qi †¶‡Î wP‡Î Dwj­wLZ †hvMv‡hvM c×wZwU LyeB ¸i“Z¡c~Y©ÑgZvgZ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w`cvjx G‡MÖv wjwg‡U‡Wi e¨e¯’vcbv cwiPvjK Rbve bvRgyj ewikvj wefv‡M Kg©x‡`i wb‡`©k w`‡q‡Qb gvP© gv‡m Zv‡`i weµq 20% e„w× Ki‡Z n‡e| ewikvj wefv‡Mi Kg©xiv Uv‡M©U ev¯—evqb Ki‡Z cvi‡e bv e‡j Rvbvq| D”P ch©v‡qi Kg©xiv Av‡jvPbv K‡i c‡i j¶¨gvÎv 11% wba©viY Kiv nq| AZtci j¶¨gvÎv AwR©Z nq| 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mgš^q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`jxq cÖ‡Póv GwM‡q wb‡Z mgš^q Acwinvh©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2"/>
          <w:sz w:val="18"/>
          <w:szCs w:val="18"/>
        </w:rPr>
        <w:t>weµq e„w× 11% wba©vi‡Y mgš^‡qi †Kvb bxwZ Aej¤^b K‡i‡Qb?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civgk©g~jK wb‡`©kbvB j¶¨vR©‡b DËg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DÏxc‡Ki Av‡jv‡K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ˆPwZ d¨vkb 2012 mv‡ji Rvbyqvwi gv‡m Kg©x‡`i Drcv`‡bi j¶¨gvÎv wba©viY K‡i 5,000 GKK| Z‡e gvm †k‡l †`Lv hvq, Drcv`b n‡q‡Q 4,300 GKK| cieZ©x gv‡m Drcv`‡bi cwigvY wba©viY Kij 4,500 GKK| 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†eªK B‡f›U c‡q›U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M¨v›U PvU©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Rvbyqvwi gv‡m ˆPwZ d¨vk‡bi Drcv`‡bi wePz¨wZi cwigvY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cieZ©x gv‡m 4,500 GKK Drcv`‡bi cwigvY wbY©q Kivi †hŠw³KZv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4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K I wg. L `yB eÜy cvkvcvwk `ywU Mv‡g©›Um wkí M‡o Zz‡j‡Qb| wg. K bZzb Kg©x wb‡qv‡M Kg©iZ Kg©x‡`i mycvwik‡K ¸i“Z¡ †`b Ges †Kv‡bv c` k~b¨ n‡j wfZi †_‡K KvD‡K c‡`vbœwZ cÖ`vb K‡ib| Ab¨w`‡K wg. L weÁvwß Øviv †hvM¨ e¨w³ †e‡Q †bb| G‡Z Kg©‡`i gvb I `¶Zvi wePv‡i wg. K †_‡K wg. L A‡bK GwM‡q| d‡j wg. L-Gi cÖwZôvb Avkvbyiƒc gybvdv Ki‡Q| 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c‡`vbœwZ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cÖwk¶Y GKwU cÖwZôv‡b Acwinvh©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45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DÏxc‡K wg. K cÖwZôv‡b Kg©x msMÖ‡n †Kvb Drm e¨envi K‡ib?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8E6EE1" w:rsidRDefault="008E6EE1">
      <w:pPr>
        <w:tabs>
          <w:tab w:val="right" w:pos="4581"/>
        </w:tabs>
        <w:spacing w:line="245" w:lineRule="auto"/>
        <w:ind w:left="288" w:hanging="288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L-Gi mvd‡j¨i wcQ‡b i‡q‡Q mwVK Drm †_‡K Kg©x msMÖn DÏxc‡Ki Av‡jv‡K Gi h_v_©Zv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E6EE1" w:rsidRDefault="008E6EE1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E6EE1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EE1" w:rsidRDefault="008E6EE1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91. </w:t>
            </w:r>
            <w:r>
              <w:rPr>
                <w:rFonts w:ascii="SutonnyMJ" w:hAnsi="SutonnyMJ" w:cs="SutonnyMJ"/>
                <w:sz w:val="26"/>
                <w:szCs w:val="26"/>
              </w:rPr>
              <w:t>Avn¤§`&amp; DwÏb kvn&amp; wkï wb‡KZb ¯‹zj I K‡jR, MvBevÜv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8E6EE1" w:rsidRDefault="008E6EE1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10"/>
          <w:szCs w:val="10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E6EE1" w:rsidRDefault="008E6EE1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nvmvb Zvi KviLvbvi wm×vš— MÖn‡Y mKj ¯—‡ii Kg©KZ©v I Kg©Pvix‡`i civgk© MÖnY K‡ib| G‡Z Kg©x‡`i g‡a¨ cÖkvm‡bi cÖwZ BwZevPK aviYv m„wó nq| d‡j cÖwZôv‡bi Drcv`b µgvMZ e„w× cv‡”Q| Aciw`‡K wg. iv‡mj Zvi KviLvbvq wm×vš— MÖn‡Y †Kv‡bv Kg©xi civgk© †bb bv| wZwb GKvB wm×vš— †bb Ges Zv ev¯—evq‡b mevB‡K eva¨ K‡ib| G‡Z cÖkvm‡bi cÖwZ Kg©x‡`i Am‡š—vl e„w× cvIqvq Drcv`b µgvMZ n«vm cv‡”Q|  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civgk©g~jK wb‡`©kbv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e¨e¯’vcbvq wbqš¿Y †Kb cÖ‡qvRb?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nvmv‡bi cÖwZôv‡b †Kvb ai‡bi †bZ…Z¡ cwijw¶Z nq?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Ôwg. nvmvb A‡c¶v wg. iv‡m‡ji †bZ…‡Z¡i aib `ye©jÕ| Zzwg wK e³‡e¨i mv‡_ GKgZ? g‡Zi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weµq e„w×i wel‡q nvwgg GÛ †Kv¤úvwbi gyL¨ Kg©KZ© m`v m‡Pó| Kg©x wb‡qv‡M wewfbœ cix¶v wbix¶v I hvPvB-evQvB K‡ib| Gfv‡e wb‡qvM cvIqv wg. iwdK I wg. †mvenvb GLb †Kv¤úvwbi `ywU †Rv‡bi mnKvix weµq e¨e¯’vcK| Df‡q h_vµ‡g 2005 I 2006 mv‡j cÖwZôv‡b †hvM`vb Ki‡jI weµq Uv‡M©U c~i‡Y m¶gZvi Kvi‡Y cÖwZôvb weµq e¨e¯’vcK c‡` wg. †mvenvb‡K c‡`vbœwZ †`q| G wb‡q wKQyUv cÖkœ DV‡jI gyL¨ Kg©KZ© Zv †kv‡bwb| 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mgš^q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gvbe m¤ú`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Kg©x wb‡qv‡M †hme wel‡qi K_v ejv n‡q‡Q Zv Kg©xms¯’vb cÖwµqvi †Kvb KvR m¤úwK©Z?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c‡`vbœwZ cÖ`v‡b gyL¨ Kg©KZ©v †h c×wZi e¨envi K‡i‡Qb Zv‡Z cÖwZôvb DcK…Z n‡e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G e³‡e¨i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Rvwn` GKwU bZzb wkí BDwb‡Ui e¨e¯’vcK| wZwb Zvi wkí BDwb‡U †h mKj KvR n‡e Zv wPwýZ K‡i Zv‡K cÖK…wZ Abyhvqx KZ¸‡jv cªavb fv‡M fvM K‡ib Ges Zvi Aax‡b wewfbœ DcwefvM cÖwZôv K‡ib| AZtci †hLv‡b †h gv‡bi Rbkw³ cÖ‡qvRb Zv wb‡qvM w`‡q Zv‡`i `vwqZ¡ KZ…©Z¡ eywS‡q †`b| ïay †hvM¨ e¨w³‡KB †hvM¨ ¯’v‡b wb‡qvM bq Gi evB‡i Ab¨vb¨ Dcvq DcKiYvw`i‡KI mwVK ¯’v‡b ¯’vcb K‡ib| G‡Z KvR PjvKv‡j wZwb myweav cv‡”Qb| 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ˆeÁvwbK e¨e¯’vcbvi RbK †K?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cÖkvmb ej‡Z Kx †evS?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wg. Rvwn` cÖ_gZ †nbwi †dq‡ji †Kvb bxwZ AbymiY K‡i‡Qb Zv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D‡j­L¨ cieZ©x bxwZi AbymiY †h‡Kv‡bv cÖwZôv‡bi Rb¨B Kvg¨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Dw³wU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wgZvjx G‡MÖv wjwg‡U‡Wi e¨e¯’vcbv cwiPvjK Rbve wni“ ivRkvnx wefv‡Mi Kg©x‡`i wb‡`©k w`‡q‡Qb gvP© gv‡m Zv‡`i weµq 20% e„w× Ki‡Z n‡e| Kg©xiv Rvbvq Zviv Uv‡M©U ev¯—evqb Ki‡Z cvi‡e bv| KviY G gv‡m GZ weµq e„w× Kiv m¤¢e bq| welqwU wb‡q D”P ch©v‡qi Kg©xiv Ges ivRkvnx wefv‡Mi Kg©xiv GKmv‡_ Av‡jvPbv K‡i A‡bK weZ‡K©i ci j¶¨gvÎv 11% wba©viY K‡ib| 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Z_¨ cÖevn Abyhvqx †hvMv‡hvM‡K Kq fv‡M fvM Kiv n‡q‡Q?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†hvMv‡hv‡M djveZ©b †Kb cÖ‡qvRb?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weµq e„w× 11% wba©vi‡Y EaŸ©Zb Kg©xiv mgš^‡qi †Kvb †KŠkjwU Aej¤^b K‡i‡Qb?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wni“i c~e©eZ©x wb‡`©kbv †_‡K m‡i Avmv Kx †hŠw³ n‡q‡Q? DË‡ii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Avjvcbx †UwjKg BÛvw÷ªi Drcv`b e¨e¯’vcK nvwgg mv‡ne cÖwZôv‡bi j¶¨gvÎv wb‡`©wkZ avivq Drcv`b Kvh©µg‡K cwiPvwjZ K‡ib| Zvi weP¶YZv I `~i`wk©Zvi Kvi‡Y 2005 mv‡j cÖwZwôZ G cÖwZôvbwU eZ©gv‡b gv‡K©U wjWv‡i cwiYZ n‡q‡Q| Drcv`b Kvh©µg hv‡Z wbwe©‡Nœ cwiPvjbv Kiv hvq †mRb¨ wZwb kÖgNÈv wb‡`©k K‡i w`‡q‡Qb| GQvov kÖwgK‡`i †h‡Kv‡bv mgm¨v mgvav‡b Zvi i‡q‡Q GKwU kÖg Kj¨vY mwgwZ| m¤úÖwZ Drcv`‡bi gvb hvPvB‡qi Rb¨ wZwb GKwU gvb wbqš¿Y `j cÖwZôv K‡ib| Giv wbqwgZfv‡e Drcv`bi ïi“ †_‡K cY¨ gRy‡`i c~e© ch©š— cÖwZwU c‡Y¨i gvb wbwðZKiY I cÖ‡qvR‡bi †h‡Kv‡bv ms‡kvabg~jK e¨e¯’v MÖnY K‡i _v‡K| 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 Pµ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evsjv‡`‡k e¨e¯’vcbv‡K †ckv ejv hvq wK?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nvwgg mv‡ne e¨e¯’vcbvi †Kvb ¯—‡i Ae¯’vb Ki‡Qb?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m¤úÖwZ ms‡hvwRZ bZzb Kvh©µ‡gi d‡j D³ cÖwZôv‡bi Drcv`bkxjZv e„w× cv‡e wK? †Zvgvi gZvg‡Zi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Kíbv PvKgv cÖ_g †_‡K †jLvcovq fv‡jv I m¤¢vebvgq GKUv †g‡q| ¯’vbxq K‡jR †_‡K wWwMÖ cvm K‡i‡Q| Zvi GKUv PvKwii Lye cÖ‡qvRb, bv n‡j †QvU fvB †evb‡`i †jLvcov eÜ n‡q hv‡e| ZvB †m ¯’vbxq wkícwZ wg. †PŠaywii mv‡_ †`Lv Ki‡jb| †PŠaywi mv‡ne mdj gvbyl| GjvKvq wbR bv‡g wk¶v cÖwZôvbmn bvbvb wKQy K‡i‡Qb| Kíbvi me K_v ï‡b wZwb Zvi ¯‹z‡j Zv‡K PvKwi w`‡jb| 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e¨e¯’vcbvi Kvg¨ cwimi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wØ-Dcv`vb Z‡Ë¡i †cÖlYvg~jK Dcv`vb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Kíbv PvKgvi eZ©gvb cÖ‡qvRb gvm‡jvi Pvwn`v †mvcvb Z‡Ë¡i †Kvb ch©v‡q i‡q‡Q Zv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†PŠaywi Pvwn`v †mvcvb Z‡Ë¡i †h ch©v‡q i‡q‡Qb Zv‡Z Zvi mgvR wn‰Zlx f‚wgKvB Kvg¨ÑDw³wUi h_v_©Zv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ZvmwKqv †U·UvBj wgjm KZ…©c¶ Zv‡`i Drcv`b, weµq I A_© wefvM‡K AvMvgx 6 gv‡mi Rb¨ wbR wbR cwiKíbv MÖn‡Yi wb‡`©k †`q| cÖ‡Z¨‡KB msL¨vÍKfv‡e Zv‡`i cwiKíbv ˆZwi K‡i Ges mgwš^Z GKUv cwiKíbv ˆZwi I ms‡kvab QvovB hvi hvi cwiKíbv wb‡q KvR ïi“ K‡i †`q| G‡Z cÖ_g 3 gv‡mB h‡_ó cY¨ ¸`v‡g R‡g hvq| G mg‡q KuvPvgvj µ‡qi Rb¨ †h dvÛ †`Iqv nq ZvI Ach©vß e‡j Awf‡hvM I‡V| KZ…©c¶ G Ae¯’vq fxlYfv‡e wPwš—Z| 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we‡K›`ªxKiY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†eªK-B‡fb-c‡q›U ej‡Z Kx †evS?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pacing w:val="-4"/>
          <w:sz w:val="18"/>
          <w:szCs w:val="18"/>
        </w:rPr>
        <w:tab/>
        <w:t>DÏxc‡Ki Z_¨ wePv‡i cÖwZUv wefv‡Mi †ckK…Z cwiKíbvi aib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cy‡iv cÖwZôvb we‡ePbvq cwiKíbv cÖYxZ n‡j mgš^‡qi welqwU mnR n‡Zv e³‡e¨i h_v_©Zv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gywnZ d¨vkb wjwg‡UW GKUv e„n`vqZb †cvkvK Drcv`bKvix cÖwZôvb| wg. gywnZ cÖwZôv‡bi Kvh©vewj‡K cÖK…wZ Abyhvqx wewfbœ †QvU †QvU fv‡M fvM K‡i Zvi `vwqZ¡ we‡klÁ e¨w³‡`i Ici b¨¯— K‡i‡Qb| G‡Z wefvMxq cÖavb‡`i Kvh©fviMÖ¯’ nIqvi my‡hvM †bB| KZ…©Z¡ PP©vi wec` †_‡KI cÖwZôvbwU gy³| 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djveZ©b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wbqš¿Y ev¯—evq‡b cÖwk¶Y †Kb cÖ‡qvRb?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wg. gywnZ †h KvR K‡i‡Qb Zv e¨e¯’vcbvi †Kvb Kv‡Ri mv‡_ m½wZc~Y©?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msMVb KvVv‡gvwU mij‰iwLK msMVb KvVv‡gvi Amyweav †_‡K gy³ÑG e³e¨ wK mg_©b‡hvM¨? g‡Zi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nvmvb GKwU d¨vkvb nvD‡Ri gwjK| bZzb GKUv †kv-i“g Ly‡j GKRb g¨v‡bRvi‡K `vwqZ¡ w`‡q‡Qb| wKš‘ Zvi Kv‡R wZwb mš‘ó n‡Z cvi‡Qb bv| wZwb GKRb cyi‡bv `¶ g¨v‡bRvi‡K bZzb kvLvi KvR †`‡L Î“wU ms‡kva‡b bZzb g¨v‡bRvi‡K KiYxq wb‡`©k Ki‡Z ej‡jb| GiB g‡a¨ eQi AwZµvš— nIqvq wZwb wnmvei¶K‡K bZzb kvLvi Avq weeiYx I DØ„ËcÎ ˆZwi Ki‡Z ej‡jb| we`¨gvb Ab¨ kvLvi Avq weeiYx Zzjbv K‡i wZwb bZzb wb‡`©kbv w`‡jb| 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j¶¨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M¨v›U PvU© ej‡Z Kx †evS?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nvmvb bZzb †kv-i“‡gi KvR wbqš¿‡Y †Kvb ai‡bi wbqš¿Y e¨e¯’v Av‡ivc K‡i‡Qb?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eQi †k‡l wg. nvmvb †h ai‡bi wbqš¿Y e¨e¯’v Av‡ivc K‡i‡Qb Zv‡Z bZzb kvLv g¨v‡bRvi mZK© n‡eÑDw³wUi h_v_©Zv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10.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>GbwRI Avi. wc. Gm Zv‡`i 50 Rb gvV Kg©KZ©v wb‡qv‡Mi Rb¨ weÁwß cÖ`vb I wjwLZ cix¶v wb‡q 100 Rb‡K evQvB Ki‡jv| DËxY©‡`i 3 w`‡bi GKUv K¨v‡¤ú †i‡L wewfbœ wel‡q Av‡jvPbv I †mB mv‡_ cix¶v wb‡q 50 Rb‡K wb‡qvMcÎ Bmy¨ Kiv n‡jv| AZtci Kv‡R †hvM`v‡bi c~‡e© 1 w`‡bi Rb¨ Zv‡`i‡K wb‡q Av‡jvPbvi e¨e¯’v Kiv nq| G‡Z EaŸ©Zb Kg©KZ©vMY cÖwZôv‡bi BwZnvm, HwZn¨, KiYxq BZ¨vw` wel‡qi Ici e³…Zv K‡ib| G‡Z bZzb Kg©xiv DrmvwnZ n‡q‡Q|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Òe¨e¯’vcbv me©RbxbÓ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GwU Kvi Dw³?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e„n`vqZb cÖwZôv‡b †Kb ¯’vqx cwiKíbv Dc‡hvMx?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Avi. wc. Gm GbwRIi Kg©x wb‡qv‡Mi Rb¨ m¤úvw`Z KvRmg~n e¨e¯’vcbv cÖwµqvi †Kvb Kv‡Ri Aš—f©y³?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3 w`‡bi †cÖvMÖv‡gi PvB‡Z cieZ©x 1 w`‡bi †cÖvMÖvg cÖwk¶‡Yi mv‡_ AwaK m½wZc~Y©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Dw³wUi h_v_©Zv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33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†iRIqvb GKRb K‡jR wk¶K| wZwb mevi mv‡_ Avš—wiKfv‡e †g‡kb| h_vm¤¢e mevi †LuvR-Lei iv‡Lb| wec‡` cv‡k `uvov‡Z †Póv K‡ib| cÖwZeQi ¯^-D‡`¨Mx n‡q wk¶KMY‡K wb‡q wewfbœ ¯’v‡b †eov‡Z hvb| †eov‡Z †M‡j mgm¨v nq| gv‡S gv‡S Zv‡K bvbvb K_v ïb‡Z nq| G wb‡q Zvi ¯¿xI Zvi Ici wei³| Aek¨ c‡i meB wg‡U hvq| Aa¨¶ mv‡n‡ei mv‡_I Zvi Nwbô m¤úK© we`¨gvb| K‡j‡Ri †Kvb wel‡q Zvi gZvgZ‡K mevB kÖ×v K‡i| 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†U‡j·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†bZ…Z¡ Qvov `je× cÖ‡Pó Am¤¢e †Kb?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eY©bv g‡Z wg. †iRIqv‡bi †Kvb ¸Y Zv‡K †bZ…‡Z¡i Avm‡b ewm‡q‡Q?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81"/>
        </w:tabs>
        <w:spacing w:line="233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†iRIqv‡bi †bZ…Z¡ c`gh©v`v †_‡K m„wó bv n‡jI Zv cÖwZôv‡bi Dbœq‡b f‚wgKv ivL‡Q Kx? †Zvgvi gZvg‡Zi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E6EE1" w:rsidRDefault="008E6EE1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E6EE1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EE1" w:rsidRDefault="008E6EE1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92. </w:t>
            </w:r>
            <w:r>
              <w:rPr>
                <w:rFonts w:ascii="SutonnyMJ" w:hAnsi="SutonnyMJ" w:cs="SutonnyMJ"/>
                <w:sz w:val="26"/>
                <w:szCs w:val="26"/>
              </w:rPr>
              <w:t>†`weØvi myRvZ Avjx miKvwi K‡jR, Kzwgj­v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8E6EE1" w:rsidRDefault="008E6EE1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noProof/>
        </w:rPr>
        <w:pict>
          <v:group id="_x0000_s5434" style="position:absolute;left:0;text-align:left;margin-left:60.2pt;margin-top:14.25pt;width:116.3pt;height:81.35pt;z-index:251666432;mso-position-horizontal-relative:text;mso-position-vertical-relative:text" coordorigin="2471,2214" coordsize="2326,1627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5435" type="#_x0000_t19" style="position:absolute;left:3006;top:2378;width:630;height:663;flip:x" coordsize="17627,19673" adj="-4300177,-2314033,,19673" path="wr-21600,-1927,21600,41273,8918,,17627,7188nfewr-21600,-1927,21600,41273,8918,,17627,7188l,19673nsxe">
              <v:stroke startarrow="classic" startarrowwidth="narrow" startarrowlength="short"/>
              <v:path o:connectlocs="8918,0;17627,7188;0,19673"/>
            </v:shape>
            <v:shape id="_x0000_s5436" type="#_x0000_t19" style="position:absolute;left:2864;top:2899;width:772;height:266;flip:x" coordsize="21600,7887" adj="-731397,647496,,4181" path="wr-21600,-17419,21600,25781,21192,,21280,7887nfewr-21600,-17419,21600,25781,21192,,21280,7887l,4181nsxe">
              <v:stroke startarrow="classic" startarrowwidth="narrow" startarrowlength="short"/>
              <v:path o:connectlocs="21192,0;21280,7887;0,4181"/>
            </v:shape>
            <v:shape id="_x0000_s5437" type="#_x0000_t19" style="position:absolute;left:2980;top:3040;width:656;height:584;flip:x" coordsize="18361,17333" adj="2083080,3497473,,0" path="wr-21600,-21600,21600,21600,18361,11378,12888,17333nfewr-21600,-21600,21600,21600,18361,11378,12888,17333l,nsxe">
              <v:stroke startarrow="classic" startarrowwidth="narrow" startarrowlength="short"/>
              <v:path o:connectlocs="18361,11378;12888,17333;0,0"/>
            </v:shape>
            <v:shape id="_x0000_s5438" type="#_x0000_t19" style="position:absolute;left:3636;top:3040;width:372;height:726;flip:x" coordsize="10392,21547" adj="6161437,7782984,10392,0" path="wr-11208,-21600,31992,21600,8879,21547,,18936nfewr-11208,-21600,31992,21600,8879,21547,,18936l10392,nsxe">
              <v:stroke startarrow="classic" startarrowwidth="narrow" startarrowlength="short"/>
              <v:path o:connectlocs="8879,21547;0,18936;10392,0"/>
            </v:shape>
            <v:shape id="_x0000_s5439" type="#_x0000_t19" style="position:absolute;left:3636;top:3041;width:748;height:416;flip:x" coordsize="20931,12331" adj="9515044,10859418,20931,0" path="wr-669,-21600,42531,21600,3197,12331,,5335nfewr-669,-21600,42531,21600,3197,12331,,5335l20931,nsxe">
              <v:stroke startarrow="classic" startarrowwidth="narrow" startarrowlength="short"/>
              <v:path o:connectlocs="3197,12331;0,5335;20931,0"/>
            </v:shape>
            <v:shape id="_x0000_s5440" type="#_x0000_t19" style="position:absolute;left:3636;top:2723;width:766;height:318;flip:x" coordsize="21439,9453" adj="-11337459,-10095693,21439,9453" path="wr-161,-12147,43039,31053,,6819,2017,nfewr-161,-12147,43039,31053,,6819,2017,l21439,9453nsxe">
              <v:stroke startarrow="classic" startarrowwidth="narrow" startarrowlength="short"/>
              <v:path o:connectlocs="0,6819;2017,0;21439,9453"/>
            </v:shape>
            <v:shape id="_x0000_s5441" type="#_x0000_t19" style="position:absolute;left:3637;top:2356;width:517;height:687;flip:x" coordsize="14474,20399" adj="-8655517,-7156111,14474,20399" path="wr-7126,-1201,36074,41999,,4365,7373,nfewr-7126,-1201,36074,41999,,4365,7373,l14474,20399nsxe">
              <v:stroke startarrow="classic" startarrowwidth="narrow" startarrowlength="short"/>
              <v:path o:connectlocs="0,4365;7373,0;14474,20399"/>
            </v:shape>
            <v:oval id="_x0000_s5442" style="position:absolute;left:3307;top:2214;width:630;height:248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K</w:t>
                    </w:r>
                  </w:p>
                </w:txbxContent>
              </v:textbox>
            </v:oval>
            <v:oval id="_x0000_s5443" style="position:absolute;left:2624;top:2639;width:630;height:248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wbqš¿Y</w:t>
                    </w:r>
                  </w:p>
                </w:txbxContent>
              </v:textbox>
            </v:oval>
            <v:oval id="_x0000_s5444" style="position:absolute;left:2471;top:3165;width:859;height:248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mgš^q mvab</w:t>
                    </w:r>
                  </w:p>
                </w:txbxContent>
              </v:textbox>
            </v:oval>
            <v:oval id="_x0000_s5445" style="position:absolute;left:3067;top:3593;width:630;height:248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†cÖlYv</w:t>
                    </w:r>
                  </w:p>
                </w:txbxContent>
              </v:textbox>
            </v:oval>
            <v:oval id="_x0000_s5446" style="position:absolute;left:3808;top:3448;width:630;height:248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L</w:t>
                    </w:r>
                  </w:p>
                </w:txbxContent>
              </v:textbox>
            </v:oval>
            <v:oval id="_x0000_s5447" style="position:absolute;left:3958;top:2985;width:839;height:248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Kg©xms¯’vb</w:t>
                    </w:r>
                  </w:p>
                </w:txbxContent>
              </v:textbox>
            </v:oval>
            <v:oval id="_x0000_s5448" style="position:absolute;left:3943;top:2520;width:630;height:248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msMVb</w:t>
                    </w:r>
                  </w:p>
                </w:txbxContent>
              </v:textbox>
            </v:oval>
          </v:group>
        </w:pict>
      </w: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14"/>
          <w:szCs w:val="14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e¨e¯’vcbv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e¨e¯’vcbv †_‡K cÖkvmb Kxfv‡e Avjv`v?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e¨e¯’vcbv P‡µ ÔLÕ wPwýZ †Kvb KvRwUi Afve Abyf‚Z n‡”Q? e¨vL¨v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3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Òe¨e¯’vcbv P‡µ K wPwýZ KvRwU Ab¨vb¨ Kv‡Ri g~j wfwËÓ †Zvgvi gZvgZ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8E6EE1" w:rsidRDefault="008E6EE1">
      <w:pPr>
        <w:spacing w:line="211" w:lineRule="auto"/>
        <w:jc w:val="both"/>
        <w:rPr>
          <w:rFonts w:ascii="Vrinda" w:hAnsi="Vrinda" w:cs="Vrinda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Avwgb †Kv¤úvwb MVbc~e©K wb‡RB GgwWi `vwqZ¡ cvjb Ki‡Qb| eZ©gv‡b cÖwZôvb eo nIqvq Drcv`b I weµq e¨e¯’vc‡Ki Aax‡b GKRb K‡i we‡klÁ wb‡qvM w`‡q‡Qb| bZzb mvsMVwbK iƒ‡c we‡klÁiv e¨e¯’vc‡Ki civgk© w`‡q cÖwZôv‡bi Dbœq‡b mnvqZv Ki‡Qb|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cÖwk¶Y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msMVb KvVv‡gv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Rbve Avwg‡bi bZzb mvsMVwbK iƒc †Kvb ai‡bi?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cÖwZôv‡bi Dbœq‡b we‡klÁ wb‡qvM KZLvwb hyw³hy³? †Zvgvi gZvgZ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3.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†iRv mv‡ne GKwU e„n`vqZb cÖwZôv‡bi gvwjK| wZwb cÖwZôv‡b Kgx© wb‡qv‡Mi Rb¨ kÖwgK ms‡Ni I Kg©iZ Kg©KZ©v‡`i mycvwik‡K cÖvavb¨ w`‡q _v‡Kb| G‡Z K‡i Kg mgq jv‡M I Kg Sv‡gjv †cvnv‡Z nq bv| G‡Z K‡i Kg©iZ kÖwgK I wbe©vnxivI Lywk _v‡K|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Kgx©ms¯’vb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Kgx© msMÖn †_‡K Kgx© wbe©vPb Kxfv‡e Avjv`v?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Kgx© wb‡qv‡Mi Rb¨ †Kvb Drm e¨envi Kiv n‡q‡Q?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†iRv mv‡ne Kgx© msMÖ‡ni Rb¨ †h Drm e¨envi K‡i‡Qb Zv KZLvwb hyw³hy³? †Zvgvi gZvgZ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noProof/>
        </w:rPr>
        <w:pict>
          <v:group id="_x0000_s5449" style="position:absolute;left:0;text-align:left;margin-left:27pt;margin-top:2.85pt;width:198pt;height:108pt;z-index:251665408" coordorigin="1807,8093" coordsize="3960,2160">
            <v:shape id="_x0000_s5450" type="#_x0000_t202" style="position:absolute;left:1807;top:8093;width:900;height:540">
              <v:textbox inset="1.44pt,1.44pt,1.44pt,1.44pt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ms‡kvabg~jK</w:t>
                    </w:r>
                  </w:p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e¨e¯’v</w:t>
                    </w:r>
                  </w:p>
                </w:txbxContent>
              </v:textbox>
            </v:shape>
            <v:shape id="_x0000_s5451" type="#_x0000_t202" style="position:absolute;left:2707;top:8633;width:900;height:360">
              <v:textbox inset="1.44pt,1.44pt,1.44pt,1.44pt">
                <w:txbxContent>
                  <w:p w:rsidR="008E6EE1" w:rsidRDefault="008E6EE1">
                    <w:pPr>
                      <w:spacing w:before="40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wePz¨wZ cwigvc</w:t>
                    </w:r>
                  </w:p>
                </w:txbxContent>
              </v:textbox>
            </v:shape>
            <v:shape id="_x0000_s5452" type="#_x0000_t202" style="position:absolute;left:3607;top:8993;width:900;height:540">
              <v:textbox inset="1.44pt,1.44pt,1.44pt,1.44pt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m¤úvw`Z Kv‡Ri Zzjbv</w:t>
                    </w:r>
                  </w:p>
                </w:txbxContent>
              </v:textbox>
            </v:shape>
            <v:shape id="_x0000_s5453" type="#_x0000_t202" style="position:absolute;left:4507;top:9533;width:900;height:360">
              <v:textbox inset="1.44pt,1.44pt,1.44pt,1.44pt">
                <w:txbxContent>
                  <w:p w:rsidR="008E6EE1" w:rsidRDefault="008E6EE1">
                    <w:pPr>
                      <w:spacing w:before="40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Kvh© cwigvc</w:t>
                    </w:r>
                  </w:p>
                </w:txbxContent>
              </v:textbox>
            </v:shape>
            <v:shape id="_x0000_s5454" type="#_x0000_t202" style="position:absolute;left:5407;top:9893;width:360;height:360">
              <v:textbox inset="1.44pt,1.44pt,1.44pt,1.44pt">
                <w:txbxContent>
                  <w:p w:rsidR="008E6EE1" w:rsidRDefault="008E6EE1">
                    <w:pPr>
                      <w:spacing w:before="40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</v:group>
        </w:pict>
      </w: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ev‡RU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wbqš¿Y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QKwU e¨e¯’vcbv cÖwµqvi †Kvb Kv‡Ri cÖwµqv/av‡ci mv‡_ m½wZc~Y© e‡j g‡b nq?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ÒDÏxc‡Ki QKwU GKwU Am¤ú~Y© cÖwµqv Ges ÔAÕ wPwýZ avcwU ewY©Z cÖwµqvwUi AZ¨š— ¸i“Z¡c~Y© Ask|Ó-†Zvgvi gZvgZmn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noProof/>
        </w:rPr>
        <w:pict>
          <v:group id="_x0000_s5455" style="position:absolute;left:0;text-align:left;margin-left:2.05pt;margin-top:4.2pt;width:227.4pt;height:59.85pt;z-index:251664384" coordorigin="1267,7883" coordsize="4548,1197">
            <v:shape id="_x0000_s5456" type="#_x0000_t202" style="position:absolute;left:1267;top:8273;width:540;height:236" o:regroupid="1" filled="f" stroked="f" strokeweight=".5pt">
              <v:textbox inset="0,0,0,0">
                <w:txbxContent>
                  <w:p w:rsidR="008E6EE1" w:rsidRDefault="008E6EE1">
                    <w:pPr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aviYvMZ</w:t>
                    </w:r>
                  </w:p>
                </w:txbxContent>
              </v:textbox>
            </v:shape>
            <v:shape id="_x0000_s5457" type="#_x0000_t202" style="position:absolute;left:1987;top:8273;width:360;height:236" filled="f" stroked="f" strokeweight=".5pt">
              <v:textbox inset="0,0,0,0">
                <w:txbxContent>
                  <w:p w:rsidR="008E6EE1" w:rsidRDefault="008E6EE1">
                    <w:pPr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`¶Zv</w:t>
                    </w:r>
                  </w:p>
                </w:txbxContent>
              </v:textbox>
            </v:shape>
            <v:shape id="_x0000_s5458" type="#_x0000_t202" style="position:absolute;left:2887;top:8273;width:360;height:236" filled="f" stroked="f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ga¨g</w:t>
                    </w:r>
                  </w:p>
                </w:txbxContent>
              </v:textbox>
            </v:shape>
            <v:shape id="_x0000_s5459" type="#_x0000_t202" style="position:absolute;left:3247;top:8273;width:540;height:236" filled="f" stroked="f" strokeweight=".5pt">
              <v:textbox inset="0,0,0,0">
                <w:txbxContent>
                  <w:p w:rsidR="008E6EE1" w:rsidRDefault="008E6EE1">
                    <w:pPr>
                      <w:jc w:val="right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ch©v‡qi</w:t>
                    </w:r>
                  </w:p>
                </w:txbxContent>
              </v:textbox>
            </v:shape>
            <v:shape id="_x0000_s5460" type="#_x0000_t202" style="position:absolute;left:3967;top:8273;width:623;height:236" filled="f" stroked="f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e¨e¯’vcbv</w:t>
                    </w:r>
                  </w:p>
                </w:txbxContent>
              </v:textbox>
            </v:shape>
            <v:shape id="_x0000_s5461" type="#_x0000_t202" style="position:absolute;left:4915;top:8273;width:900;height:236" filled="f" stroked="f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KvwiMwi `¶Zv</w:t>
                    </w:r>
                  </w:p>
                </w:txbxContent>
              </v:textbox>
            </v:shape>
            <v:rect id="_x0000_s5462" style="position:absolute;left:2527;top:8093;width:180;height:720"/>
            <v:rect id="_x0000_s5463" style="position:absolute;left:4687;top:8099;width:180;height:720"/>
            <v:shape id="_x0000_s5464" type="#_x0000_t202" style="position:absolute;left:2437;top:7883;width:360;height:236" filled="f" stroked="f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D”P</w:t>
                    </w:r>
                  </w:p>
                </w:txbxContent>
              </v:textbox>
            </v:shape>
            <v:shape id="_x0000_s5465" type="#_x0000_t202" style="position:absolute;left:3798;top:7913;width:360;height:236" filled="f" stroked="f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</w:t>
                    </w:r>
                  </w:p>
                </w:txbxContent>
              </v:textbox>
            </v:shape>
            <v:shape id="_x0000_s5466" type="#_x0000_t202" style="position:absolute;left:4609;top:7889;width:360;height:236" filled="f" stroked="f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wbæ</w:t>
                    </w:r>
                  </w:p>
                </w:txbxContent>
              </v:textbox>
            </v:shape>
            <v:shape id="_x0000_s5467" type="#_x0000_t202" style="position:absolute;left:4633;top:8837;width:360;height:236" filled="f" stroked="f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D”P</w:t>
                    </w:r>
                  </w:p>
                </w:txbxContent>
              </v:textbox>
            </v:shape>
            <v:shape id="_x0000_s5468" type="#_x0000_t202" style="position:absolute;left:2430;top:8844;width:360;height:236" filled="f" stroked="f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wbæ</w:t>
                    </w:r>
                  </w:p>
                </w:txbxContent>
              </v:textbox>
            </v:shape>
            <v:shape id="_x0000_s5469" type="#_x0000_t202" style="position:absolute;left:3414;top:8724;width:360;height:236" filled="f" stroked="f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</v:shape>
          </v:group>
        </w:pict>
      </w: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e¨e¯’vcbv Pµ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e¨e¯’vcbvi me©RbxbZv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pacing w:val="-2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pacing w:val="-2"/>
          <w:sz w:val="20"/>
          <w:szCs w:val="20"/>
          <w:lang w:val="it-IT"/>
        </w:rPr>
        <w:tab/>
        <w:t xml:space="preserve"> wP‡Î ÒMÓ ¯’v‡b e¨e¯’vcbvi †Kvb ch©v‡qi Ae¯’vb?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wP‡Î ÒKÓ ¯’v‡bi e¨e¯’vcKMY AwaK wPš—vkxj Kv‡Ri mv‡_ m¤ú„³-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8E6EE1" w:rsidRDefault="008E6EE1">
      <w:pPr>
        <w:spacing w:line="21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gvngy` Aviwc G‡MÖv dzW wjwg‡UW-Gi GKRb Kg©KZ©v| wZwb cÖwZôv‡bi j¶¨ wba©viY I bxwZ cÖYq‡bi mv‡_ m¤ú„³| cÖwZôv‡bi wba©vwiZ j¶¨ wbw`©ó mg‡qi g‡a¨ AR©‡bi Rb¨ wb‡`©k †`b| wKš‘ GRb¨ wZwb †Kv‡bv AwZwi³ cvIbv w`‡eb bv e‡j †NvlYv †`b| G‡Z gvwjK c¶ mš‘ó n‡jI kÖwgK‡`i gv‡S Am‡š—vl `vbv euva‡Z ïi“ K‡i|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we‡K›`ªxKiY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msMVb PvU©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wg. gvngy` cÖkvmK bvwK e¨e¯’vcK? eywS‡q †j‡Lv|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cÖwZôv‡bi kÖwgK Am‡š—v‡li Rb¨ e¨e¯’vcbvi †Kvb bxwZi Afve e‡j Zzwg g‡b K‡iv? KviY `k©vI|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8E6EE1" w:rsidRDefault="008E6EE1">
      <w:pPr>
        <w:spacing w:line="21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†`Šjv PÆMÖvg ißvwb cÖwµqvRvZKiY GjvKvq GKwU wkí cÖwZôv‡bi e¨e¯’vcK| wZwb Zvi cÖwZôv‡b Kg©Pvix‡`i me ai‡bi Avw_©K my‡hvM-myweav w`‡q _v‡Kb| wKš‘ Zv‡`i weiƒc I A¯^v¯’¨Ki Kg© cwi‡e‡k KvR Ki‡Z nq| GgbwK Zv‡`i †Kv‡bv cÖKvi gZvgZ cÖKv‡ki my‡hvM †`Iqv nq bv| d‡j cÖwZôv‡b Kgx©‡`i †fZi Am‡š—vl I †¶v‡fi Ae¯’v weivR Ki‡Q| d‡j Drcv`b e¨vn‡Zi cvkvcvwk cÖwZôvb †jvmv‡bi m¤§yLxb n‡”Q|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gvm‡jv cÖ`Ë †cÖlYv Z‡Ë¡i bvg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†cÖlYv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Rbve †`Šjv †cÖlYvi †Kvb Dcv`v‡bi Ici ¸i“Z¡ Av‡ivc K‡i‡Qb? 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Drcv`b I gybvdv e„w×K‡í †`Šjv mv‡n‡ei wK Kiv DwPZ? †Zvgvi gZvgZ e¨³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8E6EE1" w:rsidRDefault="008E6EE1">
      <w:pPr>
        <w:spacing w:line="214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</w:p>
    <w:p w:rsidR="008E6EE1" w:rsidRDefault="008E6EE1">
      <w:pPr>
        <w:spacing w:line="214" w:lineRule="auto"/>
        <w:jc w:val="both"/>
        <w:rPr>
          <w:rFonts w:ascii="SutonnyMJ" w:hAnsi="SutonnyMJ" w:cs="SutonnyMJ"/>
          <w:sz w:val="20"/>
          <w:szCs w:val="20"/>
        </w:rPr>
      </w:pPr>
      <w:r>
        <w:rPr>
          <w:noProof/>
        </w:rPr>
        <w:pict>
          <v:group id="_x0000_s5470" style="position:absolute;left:0;text-align:left;margin-left:3.25pt;margin-top:.4pt;width:225pt;height:27pt;z-index:251663360" coordorigin="6127,6089" coordsize="4500,540">
            <v:shape id="_x0000_s5471" type="#_x0000_t32" style="position:absolute;left:6667;top:6225;width:3420;height:0" o:connectortype="straight" strokeweight=".5pt"/>
            <v:shape id="_x0000_s5472" type="#_x0000_t202" style="position:absolute;left:6127;top:6089;width:540;height:236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†cÖiK</w:t>
                    </w:r>
                  </w:p>
                </w:txbxContent>
              </v:textbox>
            </v:shape>
            <v:shape id="_x0000_s5473" type="#_x0000_t202" style="position:absolute;left:6847;top:6089;width:900;height:236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msev` ˆZwi</w:t>
                    </w:r>
                  </w:p>
                </w:txbxContent>
              </v:textbox>
            </v:shape>
            <v:shape id="_x0000_s5474" type="#_x0000_t202" style="position:absolute;left:7927;top:6089;width:900;height:236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gva¨g wbe©vPb</w:t>
                    </w:r>
                  </w:p>
                </w:txbxContent>
              </v:textbox>
            </v:shape>
            <v:shape id="_x0000_s5475" type="#_x0000_t202" style="position:absolute;left:9007;top:6089;width:900;height:236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msev` †cÖiY</w:t>
                    </w:r>
                  </w:p>
                </w:txbxContent>
              </v:textbox>
            </v:shape>
            <v:shape id="_x0000_s5476" type="#_x0000_t202" style="position:absolute;left:10087;top:6089;width:360;height:236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shape>
            <v:shape id="_x0000_s5477" style="position:absolute;left:6409;top:6225;width:4218;height:296" coordsize="4321,296" path="m4141,r180,l4321,296,1,296,,103e" filled="f" strokeweight=".5pt">
              <v:path arrowok="t"/>
            </v:shape>
            <v:shape id="_x0000_s5478" type="#_x0000_t202" style="position:absolute;left:7927;top:6393;width:900;height:236" strokeweight=".5pt">
              <v:textbox inset="0,0,0,0">
                <w:txbxContent>
                  <w:p w:rsidR="008E6EE1" w:rsidRDefault="008E6EE1">
                    <w:pPr>
                      <w:jc w:val="center"/>
                      <w:rPr>
                        <w:rFonts w:ascii="SutonnyMJ" w:hAnsi="SutonnyMJ" w:cs="SutonnyMJ"/>
                        <w:sz w:val="20"/>
                        <w:szCs w:val="20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djveZ©b</w:t>
                    </w:r>
                  </w:p>
                </w:txbxContent>
              </v:textbox>
            </v:shape>
          </v:group>
        </w:pict>
      </w:r>
    </w:p>
    <w:p w:rsidR="008E6EE1" w:rsidRDefault="008E6EE1">
      <w:pPr>
        <w:spacing w:line="214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spacing w:line="214" w:lineRule="auto"/>
        <w:jc w:val="both"/>
        <w:rPr>
          <w:rFonts w:ascii="SutonnyMJ" w:hAnsi="SutonnyMJ" w:cs="SutonnyMJ"/>
          <w:sz w:val="16"/>
          <w:szCs w:val="16"/>
          <w:lang w:val="it-IT"/>
        </w:rPr>
      </w:pP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wbæMvgx †hvMv‡hvM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 xml:space="preserve"> 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Z_¨ I †hvMv‡hvM cÖhyw³ AvaywbK e¨emv-evwY‡R¨ AZ¨vek¨Kxq †Kb?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2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†h NiwU‡Z cÖkœ‡evaK wPý i‡q‡Q †mLvbKvi Dcv`vbwU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mvgwMÖKfv‡e DÏxc‡Ki wPÎwU †h cÖwµqvi wb‡`©k K‡i †hvMv‡hv‡M Zvi Avek¨KZv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8E6EE1" w:rsidRDefault="008E6EE1">
      <w:pPr>
        <w:spacing w:line="21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kviwgb GKwU cÖkvab mvgMÖx Drcv`b cÖwZôv‡bi gvwjK| wZwb j¶¨ c~i‡Yi Rb¨ Zvi Drcv`b cwiKíbvi cÖvqk cwieZ©b Av‡bb| G‡Z c‡Y¨i ¸YMZ gvb e„w× cvq Ges †fv³v‡`i i“wP-cQ›` I Pvwn`v †gvZv‡eK cY¨ I †mevKg© mieivn Kiv nq| d‡j gybvdv AR©‡bi mv‡_ mv‡_ cÖwZôv‡bi Ab¨vb¨ j¶¨I AwR©Z nq| Nb Nb cwiKíbvq i`e`‡ji d‡j kÖg Am‡š—v‡li m„wó nq|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¯’vqx cwiKíbv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cwiKíbvi bgbxqZv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DÏxc‡K †Kvb ai‡bi cwiKíbvi e¨envi cwijw¶Z nq?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cÖwZôv‡bi Rb¨ †Kvb ai‡bi cwiKíbv AwaKZi Dc‡hvMx e‡j Zzwg g‡b K‡iv? †Zvgvi gZvgZ e¨³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8E6EE1" w:rsidRDefault="008E6EE1">
      <w:pPr>
        <w:spacing w:line="21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10.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Avgvb cÖwZôv‡b mgq I my‡hvM ey‡S Kgx©‡`i bvbv iKg wb‡`©k †`b| KL‡bv wZwb Kgx©‡`i gZ hvPvB K‡ib Avevi KL‡bv wZwb wb‡Ri B‡”Qg‡Zv wb‡`©k †`b| ZvQvov wZwb g~j¨‡eva, cvwicvwk¦©K Ae¯’v I Kg©‡KŠkj Abymv‡iI wb‡`©k †`b| wZwb Kgx©‡`i Kv‡Q mr, eyw×gvb I e¨w³Z¡m¤úbœ gvbyl wn‡m‡e cwiwPZ|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MYZvwš¿K †bZ…Z¡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†bZvi SuywK MÖnY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DÏxc‡K ewY©Z cÖwZôv‡b †Kvb ai‡bi wb‡`©kbv we`¨gvb?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wb‡`©kbv cÖwZôv‡bi Rb¨ KZLvwb hyw³hy³? †Zvgvi gZvgZ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8E6EE1" w:rsidRDefault="008E6EE1">
      <w:pPr>
        <w:spacing w:line="21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spacing w:val="-2"/>
          <w:sz w:val="20"/>
          <w:szCs w:val="20"/>
        </w:rPr>
        <w:t>Rbve ïf GKwU cÖwZôvb K‡i‡Qb| Zvi cÖwZôv‡b msMVb KvVv‡gv‡Z A¯úóZv i‡q‡Q| wewfbœ †¶‡Î Aa¯—biv mivmwi Zvi Kv‡Q hv‡”Qb| Gi d‡j Kg©iZ EaŸ©Zb Kg©KZ©v‡`i g‡a¨ g‡bvgvwjb¨ †`Lv w`‡”Q|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wmwcGg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wbqš¿Y‡K Kvjvwš—K KvR ejv nq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Rbve ïf mgš^‡qi †Kvb bxwZ gvb¨ bv Kivq mgm¨v n‡”Q?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3</w:t>
      </w:r>
    </w:p>
    <w:p w:rsidR="008E6EE1" w:rsidRDefault="008E6EE1">
      <w:pPr>
        <w:tabs>
          <w:tab w:val="right" w:pos="4572"/>
        </w:tabs>
        <w:spacing w:line="21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pacing w:val="-8"/>
          <w:sz w:val="20"/>
          <w:szCs w:val="20"/>
          <w:lang w:val="it-IT"/>
        </w:rPr>
        <w:tab/>
        <w:t>D³ bxwZ Abym„Z n‡j me wVKg‡Zv PjZ</w:t>
      </w:r>
      <w:r>
        <w:rPr>
          <w:rFonts w:ascii="SutonnyMJ" w:hAnsi="SutonnyMJ" w:cs="SutonnyMJ"/>
          <w:spacing w:val="-8"/>
          <w:sz w:val="20"/>
          <w:szCs w:val="20"/>
          <w:lang w:val="it-IT"/>
        </w:rPr>
        <w:sym w:font="Symbol" w:char="F02D"/>
      </w:r>
      <w:r>
        <w:rPr>
          <w:rFonts w:ascii="SutonnyMJ" w:hAnsi="SutonnyMJ" w:cs="SutonnyMJ"/>
          <w:spacing w:val="-8"/>
          <w:sz w:val="20"/>
          <w:szCs w:val="20"/>
          <w:lang w:val="it-IT"/>
        </w:rPr>
        <w:t xml:space="preserve"> Zzwg wK GKgZ? gZvgZ `vI|</w:t>
      </w:r>
      <w:r>
        <w:rPr>
          <w:rFonts w:ascii="SutonnyMJ" w:hAnsi="SutonnyMJ" w:cs="SutonnyMJ"/>
          <w:spacing w:val="-8"/>
          <w:sz w:val="20"/>
          <w:szCs w:val="20"/>
          <w:lang w:val="it-IT"/>
        </w:rPr>
        <w:tab/>
        <w:t>4</w:t>
      </w: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E6EE1" w:rsidRDefault="008E6EE1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E6EE1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EE1" w:rsidRDefault="008E6EE1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93. </w:t>
            </w:r>
            <w:r>
              <w:rPr>
                <w:rFonts w:ascii="SutonnyMJ" w:hAnsi="SutonnyMJ" w:cs="SutonnyMJ"/>
                <w:sz w:val="26"/>
                <w:szCs w:val="26"/>
              </w:rPr>
              <w:t>Avb›`‡gvnb K‡jR, gqgbwmsn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8E6EE1" w:rsidRDefault="008E6EE1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8E6EE1" w:rsidRDefault="008E6EE1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E6EE1" w:rsidRDefault="008E6EE1">
      <w:pPr>
        <w:spacing w:line="230" w:lineRule="auto"/>
        <w:jc w:val="center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K wefvM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20"/>
          <w:szCs w:val="20"/>
        </w:rPr>
      </w:pPr>
      <w:r>
        <w:rPr>
          <w:noProof/>
        </w:rPr>
        <w:pict>
          <v:group id="_x0000_s5479" style="position:absolute;left:0;text-align:left;margin-left:67.25pt;margin-top:9.8pt;width:77.5pt;height:77.5pt;z-index:251658240" coordorigin="2612,10489" coordsize="1550,1550">
            <v:group id="_x0000_s5480" style="position:absolute;left:2612;top:10489;width:1550;height:1550" coordorigin="6307,3868" coordsize="3404,3404">
              <v:oval id="_x0000_s5481" style="position:absolute;left:6307;top:3868;width:3404;height:3404" filled="f">
                <v:stroke joinstyle="miter"/>
              </v:oval>
              <v:line id="_x0000_s5482" style="position:absolute" from="8009,3868" to="8010,5570">
                <v:stroke joinstyle="miter"/>
              </v:line>
              <v:line id="_x0000_s5483" style="position:absolute;flip:x" from="8009,4512" to="9338,5570">
                <v:stroke joinstyle="miter"/>
              </v:line>
              <v:line id="_x0000_s5484" style="position:absolute;flip:x y" from="8009,5570" to="9669,5948">
                <v:stroke joinstyle="miter"/>
              </v:line>
              <v:line id="_x0000_s5485" style="position:absolute;flip:x y" from="8009,5570" to="8748,7107">
                <v:stroke joinstyle="miter"/>
              </v:line>
              <v:line id="_x0000_s5486" style="position:absolute;flip:y" from="7270,5570" to="8009,7107">
                <v:stroke joinstyle="miter"/>
              </v:line>
              <v:line id="_x0000_s5487" style="position:absolute;flip:y" from="6348,5570" to="8009,5954">
                <v:stroke joinstyle="miter"/>
              </v:line>
              <v:line id="_x0000_s5488" style="position:absolute" from="6679,4512" to="8009,5570">
                <v:stroke joinstyle="miter"/>
              </v:line>
            </v:group>
            <v:shape id="_x0000_s5489" type="#_x0000_t136" style="position:absolute;left:3386;top:10699;width:374;height:187;rotation:-4751638fd" fillcolor="black" stroked="f">
              <v:shadow color="#868686"/>
              <v:textpath style="font-family:&quot;Panjeree&quot;;font-size:8pt;v-text-kern:t" trim="t" fitpath="t" string="msMVb"/>
            </v:shape>
            <v:shape id="_x0000_s5490" type="#_x0000_t136" style="position:absolute;left:3178;top:11668;width:392;height:123;rotation:270" fillcolor="black" stroked="f">
              <v:shadow color="#868686"/>
              <v:textpath style="font-family:&quot;Panjeree&quot;;font-size:8pt;v-text-kern:t" trim="t" fitpath="t" string="ˆcÉlYv"/>
            </v:shape>
            <v:shape id="_x0000_s5491" type="#_x0000_t136" style="position:absolute;left:2764;top:11514;width:518;height:144;rotation:-74168119fd" fillcolor="black" stroked="f">
              <v:shadow color="#868686"/>
              <v:textpath style="font-family:&quot;Panjeree&quot;;font-size:8pt;v-text-kern:t" trim="t" fitpath="t" string="mg®¼q mvab"/>
            </v:shape>
            <v:shape id="_x0000_s5492" type="#_x0000_t136" style="position:absolute;left:2945;top:10725;width:465;height:155;rotation:-19671041fd" fillcolor="black" stroked="f">
              <v:shadow color="#868686"/>
              <v:textpath style="font-family:&quot;Panjeree&quot;;font-size:8pt;v-text-kern:t" trim="t" fitpath="t" string="cwiKÍ¸bv"/>
            </v:shape>
            <v:shape id="_x0000_s5493" type="#_x0000_t136" style="position:absolute;left:3810;top:11044;width:155;height:155;flip:x" fillcolor="black" stroked="f">
              <v:shadow color="#868686"/>
              <v:textpath style="font-family:&quot;Times New Roman&quot;;font-size:8pt;v-text-kern:t" trim="t" fitpath="t" string="X"/>
            </v:shape>
            <v:shape id="_x0000_s5494" type="#_x0000_t136" style="position:absolute;left:3612;top:11488;width:310;height:155;rotation:-45271177fd" fillcolor="black" stroked="f">
              <v:shadow color="#868686"/>
              <v:textpath style="font-family:&quot;Panjeree&quot;;font-size:8pt;v-text-kern:t" trim="t" fitpath="t" string="ˆbZ‡Z½"/>
            </v:shape>
            <v:shape id="_x0000_s5495" type="#_x0000_t136" style="position:absolute;left:2757;top:11037;width:155;height:155;flip:x" fillcolor="black" stroked="f">
              <v:shadow color="#868686"/>
              <v:textpath style="font-family:&quot;Times New Roman&quot;;font-size:8pt;v-text-kern:t" trim="t" fitpath="t" string="Y"/>
            </v:shape>
          </v:group>
        </w:pict>
      </w: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</w:rPr>
      </w:pP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20"/>
          <w:szCs w:val="20"/>
        </w:rPr>
      </w:pP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ˆeÁvwbK e¨e¯’vcbvi RbK †K?</w:t>
      </w:r>
      <w:r>
        <w:rPr>
          <w:rFonts w:ascii="SutonnyMJ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Av‡`‡ki HK¨ ej‡Z Kx †evSvq?</w:t>
      </w:r>
      <w:r>
        <w:rPr>
          <w:rFonts w:ascii="SutonnyMJ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 xml:space="preserve">P‡µ </w:t>
      </w:r>
      <w:r>
        <w:rPr>
          <w:rFonts w:cs="Vrinda"/>
          <w:sz w:val="16"/>
          <w:szCs w:val="16"/>
        </w:rPr>
        <w:t xml:space="preserve">X </w:t>
      </w:r>
      <w:r>
        <w:rPr>
          <w:rFonts w:ascii="SutonnyMJ" w:hAnsi="SutonnyMJ" w:cs="SutonnyMJ"/>
          <w:sz w:val="20"/>
          <w:szCs w:val="20"/>
        </w:rPr>
        <w:t>wPwýZ N‡i †Kvb KvRwU Abycw¯’Z i‡q‡Q?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 xml:space="preserve">Y </w:t>
      </w:r>
      <w:r>
        <w:rPr>
          <w:rFonts w:ascii="SutonnyMJ" w:hAnsi="SutonnyMJ" w:cs="SutonnyMJ"/>
          <w:sz w:val="20"/>
          <w:szCs w:val="20"/>
        </w:rPr>
        <w:t>wPwýZ N‡ii Kv‡Ri mv‡_ cwiKíbvi m¤úK© Kx?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wg. </w:t>
      </w:r>
      <w:r>
        <w:rPr>
          <w:rFonts w:cs="Vrinda"/>
          <w:sz w:val="16"/>
          <w:szCs w:val="16"/>
        </w:rPr>
        <w:t xml:space="preserve">X </w:t>
      </w:r>
      <w:r>
        <w:rPr>
          <w:rFonts w:ascii="SutonnyMJ" w:hAnsi="SutonnyMJ" w:cs="SutonnyMJ"/>
          <w:sz w:val="20"/>
          <w:szCs w:val="20"/>
        </w:rPr>
        <w:t xml:space="preserve">Ges </w:t>
      </w:r>
      <w:r>
        <w:rPr>
          <w:rFonts w:cs="Vrinda"/>
          <w:sz w:val="16"/>
          <w:szCs w:val="16"/>
        </w:rPr>
        <w:t xml:space="preserve">Y </w:t>
      </w:r>
      <w:r>
        <w:rPr>
          <w:rFonts w:ascii="SutonnyMJ" w:hAnsi="SutonnyMJ" w:cs="SutonnyMJ"/>
          <w:sz w:val="20"/>
          <w:szCs w:val="20"/>
        </w:rPr>
        <w:t xml:space="preserve">GKB cÖwZôv‡b Kg©iZ| wg. </w:t>
      </w:r>
      <w:r>
        <w:rPr>
          <w:rFonts w:cs="Vrinda"/>
          <w:sz w:val="16"/>
          <w:szCs w:val="16"/>
        </w:rPr>
        <w:t xml:space="preserve">X </w:t>
      </w:r>
      <w:r>
        <w:rPr>
          <w:rFonts w:ascii="SutonnyMJ" w:hAnsi="SutonnyMJ" w:cs="SutonnyMJ"/>
          <w:sz w:val="20"/>
          <w:szCs w:val="20"/>
        </w:rPr>
        <w:t xml:space="preserve">cÖwZôv‡bi wewfbœ ¸i“Z¡c~Y© wel‡q bxwZgvjv I cwiKíbv cÖYqb K‡ib| Ab¨w`‡K wg. </w:t>
      </w:r>
      <w:r>
        <w:rPr>
          <w:rFonts w:cs="Vrinda"/>
          <w:sz w:val="16"/>
          <w:szCs w:val="16"/>
        </w:rPr>
        <w:t xml:space="preserve">Y </w:t>
      </w:r>
      <w:r>
        <w:rPr>
          <w:rFonts w:ascii="SutonnyMJ" w:hAnsi="SutonnyMJ" w:cs="SutonnyMJ"/>
          <w:sz w:val="20"/>
          <w:szCs w:val="20"/>
        </w:rPr>
        <w:t xml:space="preserve">cÖwZôv‡b kÖwgK Kg©Pvix‡`i ZË¡veav‡bi mv‡_ RwoZ| eZ©gv‡b wg. </w:t>
      </w:r>
      <w:r>
        <w:rPr>
          <w:rFonts w:cs="Vrinda"/>
          <w:sz w:val="16"/>
          <w:szCs w:val="16"/>
        </w:rPr>
        <w:t>X-</w:t>
      </w:r>
      <w:r>
        <w:rPr>
          <w:rFonts w:ascii="SutonnyMJ" w:hAnsi="SutonnyMJ" w:cs="SutonnyMJ"/>
          <w:sz w:val="20"/>
          <w:szCs w:val="20"/>
        </w:rPr>
        <w:t xml:space="preserve">Gi mwVK †bZ…‡Z¡ cÖwZôvbwU mdjfv‡e GwM‡q Pj‡Q| 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e¨e¯’vcbvi me©‡kl KvR †KvbwU?</w:t>
      </w:r>
      <w:r>
        <w:rPr>
          <w:rFonts w:ascii="SutonnyMJ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e¨e¯’vcbvi Pµ ej‡Z Kx †evSvq?</w:t>
      </w:r>
      <w:r>
        <w:rPr>
          <w:rFonts w:ascii="SutonnyMJ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 xml:space="preserve">wg. </w:t>
      </w:r>
      <w:r>
        <w:rPr>
          <w:rFonts w:cs="Vrinda"/>
          <w:sz w:val="16"/>
          <w:szCs w:val="16"/>
        </w:rPr>
        <w:t xml:space="preserve">Y </w:t>
      </w:r>
      <w:r>
        <w:rPr>
          <w:rFonts w:ascii="SutonnyMJ" w:hAnsi="SutonnyMJ" w:cs="SutonnyMJ"/>
          <w:sz w:val="20"/>
          <w:szCs w:val="20"/>
        </w:rPr>
        <w:t>e¨e¯’vcbvi †Kvb ¯—‡i Kg©iZ?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 xml:space="preserve">wg. </w:t>
      </w:r>
      <w:r>
        <w:rPr>
          <w:rFonts w:cs="Vrinda"/>
          <w:sz w:val="18"/>
          <w:szCs w:val="18"/>
        </w:rPr>
        <w:t>X-</w:t>
      </w:r>
      <w:r>
        <w:rPr>
          <w:rFonts w:ascii="SutonnyMJ" w:hAnsi="SutonnyMJ" w:cs="SutonnyMJ"/>
          <w:sz w:val="20"/>
          <w:szCs w:val="20"/>
        </w:rPr>
        <w:t>Gi myôz e¨e¯’vcbv cÖwZôvb‡K GwM‡q wb‡q‡QÑ DÏxc‡Ki Av‡jv‡K gš—e¨wU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wg. ¯^vaxb GKRb g¨v‡bRvi| Kg©xiv hv‡Z mš‘ó nq †mRb¨ wZwb Kg©x‡`i m¤úvw`Z Kv‡Ri gvb Abyhvqx h_vh_ cvwikÖwgK cÖ`vb K‡ib| Zvi cÖwZôvb weµq wefv‡M GKwU c` k~b¨ n‡j Zvi GK ¯^íwkw¶Z AvÍxq Imgvb‡K †mB c‡` wb‡qvM †`b| d‡j G eQi Av‡Mi †P‡q 20% weµq n«vm cvq| 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wbqgvbyewZ©Zv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e¨e¯’vcbvq wb‡`©kbvi HK¨ bxwZwU e¨vL¨v K‡iv|</w:t>
      </w:r>
      <w:r>
        <w:rPr>
          <w:rFonts w:ascii="SutonnyMJ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wg. ¯^vaxb Kg©x mš‘wó AR©‡bi †¶‡Î e¨e¯’cbvi †Kvb bxwZ AbymiY K‡i‡Qb?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weµq e„w×i Rb¨ wg. ¯^vax‡bi KiYxq e¨e¯’vcbv bxwZi Av‡jv‡K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Avb›`‡gvnb K‡j‡Ri †ivfvi ¯‹vDU MÖ“‡ci m`m¨iv gvbe‡mevq wb‡qvwRZ| Zviv eb¨v`yM©Z gvby‡li Rb¨ Lvevi m¨vjvBb ˆZwi K‡i webvg~‡j¨ mieivn Ki‡e| GRb¨ GK eQ‡i eb¨vi mgq Kx cwigvY m¨vjvB‡bi Pvwn`v _v‡K Zvi Z_¨ msMÖn Ki‡Q| 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j¶¨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wfkb-2021 †Kb `xN©‡gqvw` cwiKíbv? e¨vL¨v K‡iv|</w:t>
      </w:r>
      <w:r>
        <w:rPr>
          <w:rFonts w:ascii="SutonnyMJ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†ivfvi ¯‹vDU MÖ“‡ci cwiKíbvwU †Kvb ai‡bi?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Zzwg wK g‡b K‡iv D³ cwiKíbvi Av‡jv‡K MÖ“cwUi D‡Ïk¨ ev¯—evwqZ n‡e? gZvgZ `vI|</w:t>
      </w:r>
      <w:r>
        <w:rPr>
          <w:rFonts w:ascii="SutonnyMJ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i“Kb wjwg‡U‡Wi bZzb weµqKg©x wb‡qv‡Mi cÖ‡qvRb| GRb¨ KZ…©c¶ 3 m`‡m¨i GKwU †evW© MVb Ki‡jb| D³ †evW© Zv‡`i KvR m¤úv`‡bi Rb¨ cwÎKvq wb‡qvM weÁwß w`‡jb| 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KwgwU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wkí cÖwZôv‡b Kvh©wfwËK msMVb Dc‡hvMx †Kb?</w:t>
      </w:r>
      <w:r>
        <w:rPr>
          <w:rFonts w:ascii="SutonnyMJ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wb‡qv‡Mi †¶‡Î i“Kb wjwg‡UW †Kvb ai‡bi msMVb KvVv‡gv AbymiY K‡i‡Q?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†evW© MV‡bi gva¨‡g i“Kb wjwg‡U‡Wi ¶gZvi we‡K›`ªxKi‡Y †Kv‡bv cÖfve co‡e wK? gZvgZ `vI?|</w:t>
      </w:r>
      <w:r>
        <w:rPr>
          <w:rFonts w:ascii="SutonnyMJ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28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ivwk` mv‡ne e„n`vqZb e¨emvq cÖwZôv‡bi cÖavb wbe©vnx Kg©KZ©v| cÖwZôv‡b Kg©x wb‡qv‡Mi †¶‡Î wZwb kÖwgK BDwbqb I Kg©iZ Kg©KZ©v‡`i mycvwik‡K ¸i“Z¡ †`b| G‡Z Kg©PvixivI †ek Lywk _v‡K| </w:t>
      </w:r>
    </w:p>
    <w:p w:rsidR="008E6EE1" w:rsidRDefault="008E6EE1">
      <w:pPr>
        <w:tabs>
          <w:tab w:val="right" w:pos="4572"/>
        </w:tabs>
        <w:spacing w:line="228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cÖwk¶Y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AvDU‡mvwm©s ej‡Z Kx †evS?</w:t>
      </w:r>
      <w:r>
        <w:rPr>
          <w:rFonts w:ascii="SutonnyMJ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Kg©x wb‡qv‡M DÏxc‡K †Kvb Drm e¨envi Kiv n‡q‡Q?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ivwk` mv‡ne KZ…©K e¨en„Z Kg©x msMÖ‡ni Dr‡mi †hŠw³KZv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:rsidR="008E6EE1" w:rsidRDefault="008E6EE1">
      <w:pPr>
        <w:spacing w:line="230" w:lineRule="auto"/>
        <w:jc w:val="center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L wefvM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wg. bqb Kg©x‡`i fv‡jv-g›` we‡ePbv bv K‡i KvR Av`v‡qi welqwU‡KB AwaK ¸i“Z¡ †`b| fwel¨r m¤ú‡K© g~j¨vqb bv K‡iB wZwb weµ‡qi D‡Ï‡k¨ 100 Ub cY¨ Avg`vwb K‡ib| cieZ©x‡Z D³ cY¨ weµ‡q gybvdv jv‡f e¨_© nb, hv cÖwZôvb‡K ¶wZMÖ¯— K‡i| 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†bZv Kv‡K e‡j?</w:t>
      </w:r>
      <w:r>
        <w:rPr>
          <w:rFonts w:ascii="SutonnyMJ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MYZvwš¿K †bZ…Z¡ DËg †Kb?</w:t>
      </w:r>
      <w:r>
        <w:rPr>
          <w:rFonts w:ascii="SutonnyMJ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DÏxc‡K †Kvb ai‡bi †bZ…Z¡ we`¨gvb?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Ôwg. bqb-Gi `~i`wk©Zvi AfveB cÖwZôvb‡K ¶wZMÖ¯— K‡i‡QÕÑ DÏxc‡Ki Av‡jv‡K g~j¨vqb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Rbve †g‡ni mvfvi ißvwb cÖwµqvRvZKiY GjvKvi GKwU wkí cÖwZôv‡bi e¨e¯’vcK| wZwb Zvi cÖwZôv‡b Kg©Pvix‡`i meai‡bi Avw_©K my‡hvM-myweav w`‡q _v‡Kb| wKš‘ Zv‡`i‡K weiƒc I A¯^v¯’¨Ki Kg©cwi‡e‡k KvR Ki‡Z nq| GgbwK Zv‡`i †Kv‡bv cÖKvi gZvgZ cÖKv‡ki my‡hvM †`Iqv nq bv| d‡j cÖwZôv‡b Kg©x‡`i †fZi Am‡š—vl I †¶v‡fi Ae¯’v weivR Ki‡Q| 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Avw_©K †cÖlYv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†cÖlYv ej‡Z Kx †evSvq?</w:t>
      </w:r>
      <w:r>
        <w:rPr>
          <w:rFonts w:ascii="SutonnyMJ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DÏxc‡K Rbve †g‡ni †Kvb cÖKvi †cÖlYv c×wZi Ici ¸i“Z¡v‡ivc K‡i‡Qb?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pacing w:val="-4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Kg©x‡`i †¶vf I Am‡š—vl wbim‡b Rbve †g‡n‡ii †Kvb ai‡bi †cÖlYv c</w:t>
      </w:r>
      <w:r>
        <w:rPr>
          <w:rFonts w:ascii="SutonnyMJ" w:hAnsi="SutonnyMJ" w:cs="SutonnyMJ"/>
          <w:spacing w:val="-4"/>
          <w:sz w:val="20"/>
          <w:szCs w:val="20"/>
        </w:rPr>
        <w:t>×wZ cÖeZ©b Kiv mgxPxb n‡e? DÏxc‡Ki Av‡jv‡K g~j¨vqb K‡iv|</w:t>
      </w:r>
      <w:r>
        <w:rPr>
          <w:rFonts w:ascii="SutonnyMJ" w:hAnsi="SutonnyMJ" w:cs="SutonnyMJ"/>
          <w:spacing w:val="-4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c‡Y¨i AwaK cÖPv‡ii Rb¨ wiRy d¨vkb wjwg‡UW †dmey‡K GKwU †cBR Ly‡j‡Q| G‡Z Zviv wbqwgZB Zv‡`i cÖwZôvb m¤úwK©Z Z_¨ cÖ`vb K‡i| bZzb bZzb Advi Ges g~j¨I cÖ`vb K‡i| MÖvnKivI Zv‡`i bvbvb gZvgZ w`‡q _v‡K| G †cÖw¶‡ZB cieZ©x‡Z cÖwZôvbwU bvbvb c`‡¶c †bq| 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wØgyLx †hvMv‡hvM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wjwLZ †hvMv‡hv‡Mi ¸i“Z¡ e¨vL¨v K‡iv|</w:t>
      </w:r>
      <w:r>
        <w:rPr>
          <w:rFonts w:ascii="SutonnyMJ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†dmeyK AvBwmwU-Gi †Kvb ai‡bi gva¨g?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ÔwiRy d¨vkb wjwg‡U‡Wi D‡`¨vMwUi me©RbxbZvi Afve i‡q‡QÕÑDw³wUi h_v_©Zv g~j¨vqb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Rbve iv‡mj GKRb EaŸ©Zb wbe©vnx| wZwb Drcv`b e¨e¯’vcK Rbve kvwKe‡K evwl©K 20,000 BDwbU cY¨ Drcv`b I weµq e¨e¯’vcK Rbve i“‡ej‡K mgcwigvY cY¨ weµ‡qi wb‡`©kbv cÖ`vb K‡ib| Kvw•¶Z j¶¨ AR©‡bi Rb¨ Rbve iv‡mj mieivnKvix I we‡µZv‡`i mv‡_ mve©¶wYK †hvMv‡hvM i¶v K‡ib| 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mgš^q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bgbxqZvi bxwZ ej‡Z Kx †evSvq?</w:t>
      </w:r>
      <w:r>
        <w:rPr>
          <w:rFonts w:ascii="SutonnyMJ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DÏxc‡K Dwj­wLZ wbe©vnxi mv‡_ Rbve kvwKe I Rbve i“‡e‡ji g‡a¨ †Kvb cÖKvi mgš^qmvab AbywôZ n‡q‡Q?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Rbve iv‡mj Kvw•¶Z j¶¨ AR©‡bi Rb¨ †Kvb ai‡bi mgš^qmvab K‡i‡Q?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30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Rbve `wjjyi ingvb GKwU Drcv`bgyLx cÖwZôv‡bi gvwjK| wZwb `yB j¶ wc‡mi †ewk c¨v›U evrmwiK wewµ Ki‡Z cvi‡j Zvi cÖwZôvb jvf Ki‡e e‡j wZwb g‡b K‡ib| wKš‘ ermi †k‡l †`Lv hvq GK j¶ cÂvk nvRvi wc‡mi †ewk wewµ nqwb| G Ae¯’v †_‡K DËi‡Yi Rb¨ wZwb GKUv AvaywbK †KŠk‡ji gva¨‡g weµ‡qi K_v fve‡Qb| 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wbqš¿Y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cwiKíbv‡K †Kb wbqš¿‡Yi wfwË ejv nq?</w:t>
      </w:r>
      <w:r>
        <w:rPr>
          <w:rFonts w:ascii="SutonnyMJ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mg Avq-e¨q we›`y‡Z †cuŠQv‡Z Rbve `wjjyi ingvb‡K Av‡iv Kx cwigvY c¨v‡›Ui wcm wewµ Ki‡Z n‡Zv?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30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†Kvb AvaywbK wbqš¿Y †KŠkj MÖnY K‡i Rbve `wjjyi ingvb weµq e„w× Ki‡eb e‡j fve‡Qb? †Zvgvi DË‡ii c‡¶ hyw³ `vI|</w:t>
      </w:r>
      <w:r>
        <w:rPr>
          <w:rFonts w:ascii="SutonnyMJ" w:hAnsi="SutonnyMJ" w:cs="SutonnyMJ"/>
          <w:sz w:val="20"/>
          <w:szCs w:val="20"/>
        </w:rPr>
        <w:tab/>
        <w:t>4</w:t>
      </w:r>
    </w:p>
    <w:p w:rsidR="008E6EE1" w:rsidRDefault="008E6EE1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8E6EE1" w:rsidRDefault="008E6EE1">
      <w:pPr>
        <w:rPr>
          <w:rFonts w:cs="Vrinda"/>
          <w:sz w:val="2"/>
          <w:szCs w:val="2"/>
        </w:rPr>
      </w:pP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E6EE1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EE1" w:rsidRDefault="008E6EE1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94. </w:t>
            </w:r>
            <w:r>
              <w:rPr>
                <w:rFonts w:ascii="SutonnyMJ" w:hAnsi="SutonnyMJ" w:cs="SutonnyMJ"/>
                <w:sz w:val="26"/>
                <w:szCs w:val="26"/>
              </w:rPr>
              <w:t>we G Gd kvnxb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8E6EE1" w:rsidRDefault="008E6EE1">
      <w:pPr>
        <w:tabs>
          <w:tab w:val="center" w:pos="4680"/>
          <w:tab w:val="right" w:pos="9261"/>
        </w:tabs>
        <w:spacing w:after="2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8E6EE1" w:rsidRDefault="008E6EE1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E6EE1" w:rsidRDefault="008E6EE1">
      <w:pPr>
        <w:tabs>
          <w:tab w:val="right" w:pos="4590"/>
        </w:tabs>
        <w:spacing w:line="209" w:lineRule="auto"/>
        <w:jc w:val="both"/>
        <w:rPr>
          <w:rFonts w:ascii="SutonnyMJ" w:eastAsia="Batang" w:hAnsi="SutonnyMJ" w:cs="Vrinda"/>
          <w:sz w:val="16"/>
          <w:szCs w:val="16"/>
          <w:lang w:val="it-IT"/>
        </w:rPr>
      </w:pPr>
      <w:r>
        <w:rPr>
          <w:rFonts w:ascii="SutonnyMJ" w:eastAsia="Batang" w:hAnsi="SutonnyMJ" w:cs="SutonnyMJ"/>
          <w:b/>
          <w:bCs/>
          <w:sz w:val="20"/>
          <w:szCs w:val="20"/>
        </w:rPr>
        <w:t>1.</w:t>
      </w:r>
      <w:r>
        <w:rPr>
          <w:rFonts w:ascii="SutonnyMJ" w:eastAsia="Batang" w:hAnsi="SutonnyMJ" w:cs="Vrinda"/>
          <w:sz w:val="18"/>
          <w:szCs w:val="18"/>
        </w:rPr>
        <w:sym w:font="Wingdings 3" w:char="F084"/>
      </w:r>
      <w:r>
        <w:rPr>
          <w:rFonts w:ascii="SutonnyMJ" w:eastAsia="Batang" w:hAnsi="SutonnyMJ" w:cs="SutonnyMJ"/>
          <w:sz w:val="20"/>
          <w:szCs w:val="20"/>
        </w:rPr>
        <w:t>iweDj Bmjvg Avkv dvwb©kvm© wj.-Gi k¨vgcyi d¨v±wii GKRb †dvig¨vb| Zvi Aax‡b 15 Rb kÖwgK †Pqvi Drcv`‡bi Kvh©m¤úv`b K‡i| iweDj Bmjvg Avkv dvwb©kvm© wj.-G †Kv‡bv bxwZMZ wm×vš— MÖnY Ki‡Z bv cvi‡jI wb‡Ri KvR AZ¨š— `¶Zvi mv‡_ m¤úv`b K‡i| wKš‘ Avkv dvwb©kvm© wj.-Gi Drcv`b e¨e¯’vcK AwgZ mvnv iweDj Bmjvg‡K A‡bK ¸i“Z¡ †`b|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K.</w:t>
      </w:r>
      <w:r>
        <w:rPr>
          <w:rFonts w:ascii="SutonnyMJ" w:eastAsia="Batang" w:hAnsi="SutonnyMJ" w:cs="SutonnyMJ"/>
          <w:sz w:val="20"/>
          <w:szCs w:val="20"/>
        </w:rPr>
        <w:tab/>
        <w:t>e¨e¯’vcbvi ¯—i Kx?</w:t>
      </w:r>
      <w:r>
        <w:rPr>
          <w:rFonts w:ascii="SutonnyMJ" w:eastAsia="Batang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L.</w:t>
      </w:r>
      <w:r>
        <w:rPr>
          <w:rFonts w:ascii="SutonnyMJ" w:eastAsia="Batang" w:hAnsi="SutonnyMJ" w:cs="SutonnyMJ"/>
          <w:sz w:val="20"/>
          <w:szCs w:val="20"/>
        </w:rPr>
        <w:tab/>
        <w:t>e¨e¯’vcbv Pµ ej‡Z Kx †evS? e¨vL¨v K‡iv|</w:t>
      </w:r>
      <w:r>
        <w:rPr>
          <w:rFonts w:ascii="SutonnyMJ" w:eastAsia="Batang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M.</w:t>
      </w:r>
      <w:r>
        <w:rPr>
          <w:rFonts w:ascii="SutonnyMJ" w:eastAsia="Batang" w:hAnsi="SutonnyMJ" w:cs="SutonnyMJ"/>
          <w:sz w:val="20"/>
          <w:szCs w:val="20"/>
        </w:rPr>
        <w:tab/>
        <w:t>iweDj Bmjvg Avkv dvwb©kvm© wj.-G †Kvb ch©v‡qi e¨e¯’vcbvi mv‡_ RwoZ? e¨vL¨v K‡iv|</w:t>
      </w:r>
      <w:r>
        <w:rPr>
          <w:rFonts w:ascii="SutonnyMJ" w:eastAsia="Batang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N.</w:t>
      </w:r>
      <w:r>
        <w:rPr>
          <w:rFonts w:ascii="SutonnyMJ" w:eastAsia="Batang" w:hAnsi="SutonnyMJ" w:cs="SutonnyMJ"/>
          <w:sz w:val="20"/>
          <w:szCs w:val="20"/>
        </w:rPr>
        <w:tab/>
        <w:t>Drcv`b e¨e¯’vcK AwgZ mvnvi Giƒc ¸i“Z¡ †`qvi †hŠw³KZv Zz‡j a‡iv|</w:t>
      </w:r>
      <w:r>
        <w:rPr>
          <w:rFonts w:ascii="SutonnyMJ" w:eastAsia="Batang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09" w:lineRule="auto"/>
        <w:jc w:val="both"/>
        <w:rPr>
          <w:rFonts w:ascii="SutonnyMJ" w:eastAsia="Batang" w:hAnsi="SutonnyMJ" w:cs="Vrinda"/>
          <w:sz w:val="16"/>
          <w:szCs w:val="16"/>
          <w:lang w:val="it-IT"/>
        </w:rPr>
      </w:pPr>
      <w:r>
        <w:rPr>
          <w:rFonts w:ascii="SutonnyMJ" w:eastAsia="Batang" w:hAnsi="SutonnyMJ" w:cs="SutonnyMJ"/>
          <w:b/>
          <w:bCs/>
          <w:sz w:val="20"/>
          <w:szCs w:val="20"/>
        </w:rPr>
        <w:t>2.</w:t>
      </w:r>
      <w:r>
        <w:rPr>
          <w:rFonts w:ascii="SutonnyMJ" w:eastAsia="Batang" w:hAnsi="SutonnyMJ" w:cs="Vrinda"/>
          <w:sz w:val="18"/>
          <w:szCs w:val="18"/>
        </w:rPr>
        <w:sym w:font="Wingdings 3" w:char="F084"/>
      </w:r>
      <w:r>
        <w:rPr>
          <w:rFonts w:ascii="SutonnyMJ" w:eastAsia="Batang" w:hAnsi="SutonnyMJ" w:cs="SutonnyMJ"/>
          <w:sz w:val="20"/>
          <w:szCs w:val="20"/>
        </w:rPr>
        <w:t>i“ûj Avwgb ewikv‡j GKwU ¸ov njy‡`i KviLvbv ¯’vcb K‡ib| wZwb GLvb †_‡KB mviv †`‡k ¸ov njy` mieivn K‡ib| wKš‘ Avkcv‡ki GjvKvq njy` Drcv`b bv nIqvq †jvKmv‡bi m¤§yLxb n‡Z nq| ZvB wZwb LvMovQwo‡Z KviLvbvwU ¯’vbvš—‡ii wPš—v Ki‡Qb|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K.</w:t>
      </w:r>
      <w:r>
        <w:rPr>
          <w:rFonts w:ascii="SutonnyMJ" w:eastAsia="Batang" w:hAnsi="SutonnyMJ" w:cs="SutonnyMJ"/>
          <w:sz w:val="20"/>
          <w:szCs w:val="20"/>
        </w:rPr>
        <w:tab/>
        <w:t>¯^í‡gqvw` cwiKíbv Kq ai‡bi?</w:t>
      </w:r>
      <w:r>
        <w:rPr>
          <w:rFonts w:ascii="SutonnyMJ" w:eastAsia="Batang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L.</w:t>
      </w:r>
      <w:r>
        <w:rPr>
          <w:rFonts w:ascii="SutonnyMJ" w:eastAsia="Batang" w:hAnsi="SutonnyMJ" w:cs="SutonnyMJ"/>
          <w:sz w:val="20"/>
          <w:szCs w:val="20"/>
        </w:rPr>
        <w:tab/>
        <w:t>gvbem¤ú` cwiKíbv ej‡Z Kx †evS? e¨vL¨v K‡iv|</w:t>
      </w:r>
      <w:r>
        <w:rPr>
          <w:rFonts w:ascii="SutonnyMJ" w:eastAsia="Batang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M.</w:t>
      </w:r>
      <w:r>
        <w:rPr>
          <w:rFonts w:ascii="SutonnyMJ" w:eastAsia="Batang" w:hAnsi="SutonnyMJ" w:cs="SutonnyMJ"/>
          <w:sz w:val="20"/>
          <w:szCs w:val="20"/>
        </w:rPr>
        <w:tab/>
        <w:t>i“ûj Avgxb cwiKíbv cÖYq‡b †Kvb avcwU AbymiY K‡ibwb? e¨vL¨v K‡iv|</w:t>
      </w:r>
      <w:r>
        <w:rPr>
          <w:rFonts w:ascii="SutonnyMJ" w:eastAsia="Batang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N.</w:t>
      </w:r>
      <w:r>
        <w:rPr>
          <w:rFonts w:ascii="SutonnyMJ" w:eastAsia="Batang" w:hAnsi="SutonnyMJ" w:cs="SutonnyMJ"/>
          <w:sz w:val="20"/>
          <w:szCs w:val="20"/>
        </w:rPr>
        <w:tab/>
        <w:t>i“ûj Avgx‡bi KviLvbvwU ¯’vbvš—‡ii wm×vš— KZUv hyw³msMZ|</w:t>
      </w:r>
      <w:r>
        <w:rPr>
          <w:rFonts w:ascii="SutonnyMJ" w:eastAsia="Batang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09" w:lineRule="auto"/>
        <w:jc w:val="both"/>
        <w:rPr>
          <w:rFonts w:ascii="SutonnyMJ" w:eastAsia="Batang" w:hAnsi="SutonnyMJ" w:cs="Vrinda"/>
          <w:sz w:val="16"/>
          <w:szCs w:val="16"/>
          <w:lang w:val="it-IT"/>
        </w:rPr>
      </w:pPr>
      <w:r>
        <w:rPr>
          <w:rFonts w:ascii="SutonnyMJ" w:eastAsia="Batang" w:hAnsi="SutonnyMJ" w:cs="SutonnyMJ"/>
          <w:b/>
          <w:bCs/>
          <w:sz w:val="20"/>
          <w:szCs w:val="20"/>
        </w:rPr>
        <w:t>3.</w:t>
      </w:r>
      <w:r>
        <w:rPr>
          <w:rFonts w:ascii="SutonnyMJ" w:eastAsia="Batang" w:hAnsi="SutonnyMJ" w:cs="Vrinda"/>
          <w:sz w:val="18"/>
          <w:szCs w:val="18"/>
        </w:rPr>
        <w:sym w:font="Wingdings 3" w:char="F084"/>
      </w:r>
      <w:r>
        <w:rPr>
          <w:rFonts w:ascii="SutonnyMJ" w:eastAsia="Batang" w:hAnsi="SutonnyMJ" w:cs="SutonnyMJ"/>
          <w:sz w:val="20"/>
          <w:szCs w:val="20"/>
        </w:rPr>
        <w:t>†mvqvb MÖ“c 50 Rb gvV Kg©KZ©v wb‡qvM †`‡e| weÁwß †`Iqvi ci wjwLZ cix¶v w`‡q 75 Rb‡K evQvB Kiv n‡jv| hviv DËxY© n‡q‡Q Zv‡`i 3 w`‡bi GKwU K¨v‡¤ú †i‡L wewfbœ wel‡q Av‡jvPbv I cix¶v †bIqv nq| Gi Av‡jv‡K 50 Rb‡K wb‡qvMcÎ Bmy¨ Kiv nq| AZtci Kv‡R †hvM`v‡bi c~‡e© GKw`‡bi Rb¨ Zv‡`i‡K wb‡q Av‡jvPbvi e¨e¯’v Kiv nq| G‡Z EaŸ©Zb Kg©KZ©vMY cÖwZôv‡bi BwZnvm, HwZn¨, KiYxq BZ¨vw` wel‡qi Ici e³…Zv †`b|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K.</w:t>
      </w:r>
      <w:r>
        <w:rPr>
          <w:rFonts w:ascii="SutonnyMJ" w:eastAsia="Batang" w:hAnsi="SutonnyMJ" w:cs="SutonnyMJ"/>
          <w:sz w:val="20"/>
          <w:szCs w:val="20"/>
        </w:rPr>
        <w:tab/>
        <w:t>Af¨š—ixY Kg©x msMÖ‡ni Drm Kx?</w:t>
      </w:r>
      <w:r>
        <w:rPr>
          <w:rFonts w:ascii="SutonnyMJ" w:eastAsia="Batang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L.</w:t>
      </w:r>
      <w:r>
        <w:rPr>
          <w:rFonts w:ascii="SutonnyMJ" w:eastAsia="Batang" w:hAnsi="SutonnyMJ" w:cs="SutonnyMJ"/>
          <w:sz w:val="20"/>
          <w:szCs w:val="20"/>
        </w:rPr>
        <w:tab/>
        <w:t>Kg©x msMÖn ej‡Z Kx †evS? e¨vL¨v K‡iv|</w:t>
      </w:r>
      <w:r>
        <w:rPr>
          <w:rFonts w:ascii="SutonnyMJ" w:eastAsia="Batang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M.</w:t>
      </w:r>
      <w:r>
        <w:rPr>
          <w:rFonts w:ascii="SutonnyMJ" w:eastAsia="Batang" w:hAnsi="SutonnyMJ" w:cs="SutonnyMJ"/>
          <w:sz w:val="20"/>
          <w:szCs w:val="20"/>
        </w:rPr>
        <w:tab/>
        <w:t>weÁwß †`Iqvi ci †h mKj KvR Kiv n‡q‡Q Zv Kg©xms¯’vb cÖwµqvi †Kvb ch©v‡qi Aš—fz©³? eY©bv K‡iv|</w:t>
      </w:r>
      <w:r>
        <w:rPr>
          <w:rFonts w:ascii="SutonnyMJ" w:eastAsia="Batang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N.</w:t>
      </w:r>
      <w:r>
        <w:rPr>
          <w:rFonts w:ascii="SutonnyMJ" w:eastAsia="Batang" w:hAnsi="SutonnyMJ" w:cs="SutonnyMJ"/>
          <w:sz w:val="20"/>
          <w:szCs w:val="20"/>
        </w:rPr>
        <w:tab/>
        <w:t>DÏxc‡Ki wZb w`‡bi †P‡q cieZ©x GKw`‡bi †cÖvMÖvg cÖwk¶‡Yi mv‡_ AwaK m½wZc~Y©</w:t>
      </w:r>
      <w:r>
        <w:rPr>
          <w:rFonts w:ascii="SutonnyMJ" w:eastAsia="Batang" w:hAnsi="SutonnyMJ" w:cs="Vrinda"/>
          <w:sz w:val="20"/>
          <w:szCs w:val="20"/>
        </w:rPr>
        <w:sym w:font="Symbol" w:char="F02D"/>
      </w:r>
      <w:r>
        <w:rPr>
          <w:rFonts w:ascii="SutonnyMJ" w:eastAsia="Batang" w:hAnsi="SutonnyMJ" w:cs="SutonnyMJ"/>
          <w:sz w:val="20"/>
          <w:szCs w:val="20"/>
        </w:rPr>
        <w:t xml:space="preserve"> Dw³wU we‡k­lY K‡iv|</w:t>
      </w:r>
      <w:r>
        <w:rPr>
          <w:rFonts w:ascii="SutonnyMJ" w:eastAsia="Batang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09" w:lineRule="auto"/>
        <w:jc w:val="both"/>
        <w:rPr>
          <w:rFonts w:ascii="SutonnyMJ" w:eastAsia="Batang" w:hAnsi="SutonnyMJ" w:cs="Vrinda"/>
          <w:sz w:val="16"/>
          <w:szCs w:val="16"/>
          <w:lang w:val="it-IT"/>
        </w:rPr>
      </w:pPr>
      <w:r>
        <w:rPr>
          <w:rFonts w:ascii="SutonnyMJ" w:eastAsia="Batang" w:hAnsi="SutonnyMJ" w:cs="SutonnyMJ"/>
          <w:b/>
          <w:bCs/>
          <w:sz w:val="20"/>
          <w:szCs w:val="20"/>
        </w:rPr>
        <w:t>4.</w:t>
      </w:r>
      <w:r>
        <w:rPr>
          <w:rFonts w:ascii="SutonnyMJ" w:eastAsia="Batang" w:hAnsi="SutonnyMJ" w:cs="Vrinda"/>
          <w:sz w:val="18"/>
          <w:szCs w:val="18"/>
        </w:rPr>
        <w:sym w:font="Wingdings 3" w:char="F084"/>
      </w:r>
      <w:r>
        <w:rPr>
          <w:rFonts w:ascii="SutonnyMJ" w:eastAsia="Batang" w:hAnsi="SutonnyMJ" w:cs="SutonnyMJ"/>
          <w:sz w:val="20"/>
          <w:szCs w:val="20"/>
        </w:rPr>
        <w:t>wg. ivwd GKwU c­vw÷K Wªvg KviLvbvi gvwjK| Ab¨vb¨ cÖwZôvb kÖwgK‡`i 30% †eZb e„w× Ki‡jI wg. ivwd Zvi cÖwZôv‡bi †eZb evovb 20%| wKš‘ ivwd KviLvbvi Kv‡Ri cwi‡ek‡K A‡bK cwi”Qbœ I my›`i Ki‡jv, kÖwgK‡`i webvg~‡j¨ wPwKrmv myweav, hvZvqvZ myweav Ges PvKwii wbivcËvi cÖwZkÖ“wZ †NvlYv Ki‡jv| G‡Z kÖwgKiv DrmvwnZ n‡jv| eQi †k‡l Ab¨vb¨ cÖwZôv‡bi †P‡q Zvi cÖwZôvb †ewk Drcv`b Ki‡jv|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K.</w:t>
      </w:r>
      <w:r>
        <w:rPr>
          <w:rFonts w:ascii="SutonnyMJ" w:eastAsia="Batang" w:hAnsi="SutonnyMJ" w:cs="SutonnyMJ"/>
          <w:sz w:val="20"/>
          <w:szCs w:val="20"/>
        </w:rPr>
        <w:tab/>
        <w:t>c` cwieZ©b Kx?</w:t>
      </w:r>
      <w:r>
        <w:rPr>
          <w:rFonts w:ascii="SutonnyMJ" w:eastAsia="Batang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L.</w:t>
      </w:r>
      <w:r>
        <w:rPr>
          <w:rFonts w:ascii="SutonnyMJ" w:eastAsia="Batang" w:hAnsi="SutonnyMJ" w:cs="SutonnyMJ"/>
          <w:sz w:val="20"/>
          <w:szCs w:val="20"/>
        </w:rPr>
        <w:tab/>
      </w:r>
      <w:r>
        <w:rPr>
          <w:rFonts w:ascii="SutonnyMJ" w:eastAsia="Batang" w:hAnsi="SutonnyMJ" w:cs="SutonnyMJ"/>
          <w:spacing w:val="-2"/>
          <w:sz w:val="20"/>
          <w:szCs w:val="20"/>
        </w:rPr>
        <w:t>†cÖlYvi gva¨‡g e¨w³i kw³ I mvg‡_©¨i c~Y© e¨envi Kiv hvq Kxfv‡e?</w:t>
      </w:r>
      <w:r>
        <w:rPr>
          <w:rFonts w:ascii="SutonnyMJ" w:eastAsia="Batang" w:hAnsi="SutonnyMJ" w:cs="SutonnyMJ"/>
          <w:spacing w:val="-2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M.</w:t>
      </w:r>
      <w:r>
        <w:rPr>
          <w:rFonts w:ascii="SutonnyMJ" w:eastAsia="Batang" w:hAnsi="SutonnyMJ" w:cs="SutonnyMJ"/>
          <w:sz w:val="20"/>
          <w:szCs w:val="20"/>
        </w:rPr>
        <w:tab/>
        <w:t>wg. ivwd Kg©x‡`i †cÖlYv †`Iqvi †¶‡Î †Kvb w`KwU‡K †ewk cÖvavb¨ w`‡q‡Qb? e¨vL¨v K‡iv|</w:t>
      </w:r>
      <w:r>
        <w:rPr>
          <w:rFonts w:ascii="SutonnyMJ" w:eastAsia="Batang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N.</w:t>
      </w:r>
      <w:r>
        <w:rPr>
          <w:rFonts w:ascii="SutonnyMJ" w:eastAsia="Batang" w:hAnsi="SutonnyMJ" w:cs="SutonnyMJ"/>
          <w:sz w:val="20"/>
          <w:szCs w:val="20"/>
        </w:rPr>
        <w:tab/>
        <w:t>AbyK‚j cwi‡ek †c‡j Kg©xiv †h‡Kv‡bv Avw_©K myweavi †P‡qI †ewk DrmvwnZ nq</w:t>
      </w:r>
      <w:r>
        <w:rPr>
          <w:rFonts w:ascii="SutonnyMJ" w:eastAsia="Batang" w:hAnsi="SutonnyMJ" w:cs="Vrinda"/>
          <w:sz w:val="20"/>
          <w:szCs w:val="20"/>
        </w:rPr>
        <w:sym w:font="Symbol" w:char="F02D"/>
      </w:r>
      <w:r>
        <w:rPr>
          <w:rFonts w:ascii="SutonnyMJ" w:eastAsia="Batang" w:hAnsi="SutonnyMJ" w:cs="SutonnyMJ"/>
          <w:sz w:val="20"/>
          <w:szCs w:val="20"/>
        </w:rPr>
        <w:t xml:space="preserve"> DÏxc‡Ki Av‡jv‡K †Zvgvi gZvgZ e¨³ K‡iv|</w:t>
      </w:r>
      <w:r>
        <w:rPr>
          <w:rFonts w:ascii="SutonnyMJ" w:eastAsia="Batang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09" w:lineRule="auto"/>
        <w:jc w:val="both"/>
        <w:rPr>
          <w:rFonts w:ascii="SutonnyMJ" w:eastAsia="Batang" w:hAnsi="SutonnyMJ" w:cs="Vrinda"/>
          <w:sz w:val="16"/>
          <w:szCs w:val="16"/>
          <w:lang w:val="it-IT"/>
        </w:rPr>
      </w:pPr>
      <w:r>
        <w:rPr>
          <w:rFonts w:ascii="SutonnyMJ" w:eastAsia="Batang" w:hAnsi="SutonnyMJ" w:cs="SutonnyMJ"/>
          <w:b/>
          <w:bCs/>
          <w:sz w:val="20"/>
          <w:szCs w:val="20"/>
        </w:rPr>
        <w:t>5.</w:t>
      </w:r>
      <w:r>
        <w:rPr>
          <w:rFonts w:ascii="SutonnyMJ" w:eastAsia="Batang" w:hAnsi="SutonnyMJ" w:cs="Vrinda"/>
          <w:sz w:val="18"/>
          <w:szCs w:val="18"/>
        </w:rPr>
        <w:sym w:font="Wingdings 3" w:char="F084"/>
      </w:r>
      <w:r>
        <w:rPr>
          <w:rFonts w:ascii="SutonnyMJ" w:eastAsia="Batang" w:hAnsi="SutonnyMJ" w:cs="SutonnyMJ"/>
          <w:sz w:val="20"/>
          <w:szCs w:val="20"/>
        </w:rPr>
        <w:t>C` cybwg©jbx Abyôv‡b Av. wK MÖ“‡ci †Pqvig¨vb Rbve †gnive Ges H cÖwZôv‡bi weµqKg©x wg. Kwi‡gi †`Lv nq| Abyôv‡bi GKch©v‡q †Pq¨vig¨vb wg. Kwi‡gi Kv‡Q gvV ch©v‡qi †LuvR †bb| weµq Kg©x‡`i Ae¯’vi Dbœq‡b Zv‡`i Pvwn`vi K_vI Rvb‡Z Pvb| G‡Z wg. KwigI Drmvnf‡i mewKQy we¯—vwiZ e‡jb|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K.</w:t>
      </w:r>
      <w:r>
        <w:rPr>
          <w:rFonts w:ascii="SutonnyMJ" w:eastAsia="Batang" w:hAnsi="SutonnyMJ" w:cs="SutonnyMJ"/>
          <w:sz w:val="20"/>
          <w:szCs w:val="20"/>
        </w:rPr>
        <w:tab/>
        <w:t>†hvMv‡hvM cÖwµqvq †Kvb ¯—i‡K cwiKíbv ¯—i ejv nq?</w:t>
      </w:r>
      <w:r>
        <w:rPr>
          <w:rFonts w:ascii="SutonnyMJ" w:eastAsia="Batang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L.</w:t>
      </w:r>
      <w:r>
        <w:rPr>
          <w:rFonts w:ascii="SutonnyMJ" w:eastAsia="Batang" w:hAnsi="SutonnyMJ" w:cs="SutonnyMJ"/>
          <w:sz w:val="20"/>
          <w:szCs w:val="20"/>
        </w:rPr>
        <w:tab/>
        <w:t>†hvMv‡hv‡Mi gva¨‡g Kxfv‡e Z‡_¨i Av`vb-cÖ`vb Kiv nq?</w:t>
      </w:r>
      <w:r>
        <w:rPr>
          <w:rFonts w:ascii="SutonnyMJ" w:eastAsia="Batang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M.</w:t>
      </w:r>
      <w:r>
        <w:rPr>
          <w:rFonts w:ascii="SutonnyMJ" w:eastAsia="Batang" w:hAnsi="SutonnyMJ" w:cs="SutonnyMJ"/>
          <w:sz w:val="20"/>
          <w:szCs w:val="20"/>
        </w:rPr>
        <w:tab/>
        <w:t>Rbve †gnive I wg. Kwi‡gi g‡a¨ †Kvb ai‡bi †hvMv‡hvM j¶¨ Kiv hvq?</w:t>
      </w:r>
      <w:r>
        <w:rPr>
          <w:rFonts w:ascii="SutonnyMJ" w:eastAsia="Batang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N.</w:t>
      </w:r>
      <w:r>
        <w:rPr>
          <w:rFonts w:ascii="SutonnyMJ" w:eastAsia="Batang" w:hAnsi="SutonnyMJ" w:cs="SutonnyMJ"/>
          <w:sz w:val="20"/>
          <w:szCs w:val="20"/>
        </w:rPr>
        <w:tab/>
        <w:t>wg. †gniv‡ei D³ c×wZ‡Z †LuvRLei †bqvi †hŠw³KZv we‡k­lY K‡iv|</w:t>
      </w:r>
      <w:r>
        <w:rPr>
          <w:rFonts w:ascii="SutonnyMJ" w:eastAsia="Batang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06" w:lineRule="auto"/>
        <w:jc w:val="both"/>
        <w:rPr>
          <w:rFonts w:ascii="SutonnyMJ" w:eastAsia="Batang" w:hAnsi="SutonnyMJ" w:cs="Vrinda"/>
          <w:sz w:val="16"/>
          <w:szCs w:val="16"/>
          <w:lang w:val="it-IT"/>
        </w:rPr>
      </w:pPr>
      <w:r>
        <w:rPr>
          <w:rFonts w:ascii="SutonnyMJ" w:eastAsia="Batang" w:hAnsi="SutonnyMJ" w:cs="SutonnyMJ"/>
          <w:b/>
          <w:bCs/>
          <w:sz w:val="20"/>
          <w:szCs w:val="20"/>
        </w:rPr>
        <w:t>6.</w:t>
      </w:r>
      <w:r>
        <w:rPr>
          <w:rFonts w:ascii="SutonnyMJ" w:eastAsia="Batang" w:hAnsi="SutonnyMJ" w:cs="Vrinda"/>
          <w:sz w:val="18"/>
          <w:szCs w:val="18"/>
        </w:rPr>
        <w:sym w:font="Wingdings 3" w:char="F084"/>
      </w:r>
      <w:r>
        <w:rPr>
          <w:rFonts w:ascii="SutonnyMJ" w:eastAsia="Batang" w:hAnsi="SutonnyMJ" w:cs="SutonnyMJ"/>
          <w:sz w:val="20"/>
          <w:szCs w:val="20"/>
        </w:rPr>
        <w:t>cvIqvi †Rbv‡iUi wj.-Gi Drcv`b e¨e¯’vcK Rbve Awb›` AvM÷ gv‡m 20,000 wcm †Rbv‡iUi mieivn Ki‡eb e‡j †g gv‡m Pzw³ K‡ib| 15 AvM÷ †`Lv †Mj 800 wcm †Rbv‡iUi Drcbœ n‡q‡Q| Rbve Awb›` cwiKíbvi ms‡kvabx G‡b h_vmg‡q †Rbv‡iUi mieivn Ki‡Z Pvb|</w:t>
      </w:r>
    </w:p>
    <w:p w:rsidR="008E6EE1" w:rsidRDefault="008E6EE1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eastAsia="Batang" w:hAnsi="SutonnyMJ" w:cs="Vrinda"/>
          <w:i/>
          <w:iCs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K.</w:t>
      </w:r>
      <w:r>
        <w:rPr>
          <w:rFonts w:ascii="SutonnyMJ" w:eastAsia="Batang" w:hAnsi="SutonnyMJ" w:cs="SutonnyMJ"/>
          <w:sz w:val="20"/>
          <w:szCs w:val="20"/>
        </w:rPr>
        <w:tab/>
        <w:t>wbqš¿Y KqwU ¯—‡i we`¨gvb?</w:t>
      </w:r>
      <w:r>
        <w:rPr>
          <w:rFonts w:ascii="SutonnyMJ" w:eastAsia="Batang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L.</w:t>
      </w:r>
      <w:r>
        <w:rPr>
          <w:rFonts w:ascii="SutonnyMJ" w:eastAsia="Batang" w:hAnsi="SutonnyMJ" w:cs="SutonnyMJ"/>
          <w:sz w:val="20"/>
          <w:szCs w:val="20"/>
        </w:rPr>
        <w:tab/>
        <w:t>wbqš¿Y ev‡RU fvM Kiv nq †Kb?</w:t>
      </w:r>
      <w:r>
        <w:rPr>
          <w:rFonts w:ascii="SutonnyMJ" w:eastAsia="Batang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M.</w:t>
      </w:r>
      <w:r>
        <w:rPr>
          <w:rFonts w:ascii="SutonnyMJ" w:eastAsia="Batang" w:hAnsi="SutonnyMJ" w:cs="SutonnyMJ"/>
          <w:sz w:val="20"/>
          <w:szCs w:val="20"/>
        </w:rPr>
        <w:tab/>
        <w:t>wbqš¿‡Yi †Kvb av‡c Rbve Awb›` †Rbv‡iUi Drcv`‡b wePz¨wZ wbY©q K‡i‡Qb? eY©bv K‡iv|</w:t>
      </w:r>
      <w:r>
        <w:rPr>
          <w:rFonts w:ascii="SutonnyMJ" w:eastAsia="Batang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N.</w:t>
      </w:r>
      <w:r>
        <w:rPr>
          <w:rFonts w:ascii="SutonnyMJ" w:eastAsia="Batang" w:hAnsi="SutonnyMJ" w:cs="SutonnyMJ"/>
          <w:sz w:val="20"/>
          <w:szCs w:val="20"/>
        </w:rPr>
        <w:tab/>
        <w:t>h_vmg‡q †Rbv‡iUi mieivn Ki‡Z n‡j e¨e¯’vcbvi †Kvb cÖwKqvq Rbve Awb›` ms‡kvabx Avb‡Z cv‡ib e‡j Zzwg g‡b K‡iv|</w:t>
      </w:r>
      <w:r>
        <w:rPr>
          <w:rFonts w:ascii="SutonnyMJ" w:eastAsia="Batang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6"/>
          <w:szCs w:val="16"/>
          <w:lang w:val="it-IT"/>
        </w:rPr>
      </w:pPr>
      <w:r>
        <w:rPr>
          <w:rFonts w:ascii="SutonnyMJ" w:eastAsia="Batang" w:hAnsi="SutonnyMJ" w:cs="SutonnyMJ"/>
          <w:b/>
          <w:bCs/>
          <w:sz w:val="20"/>
          <w:szCs w:val="20"/>
        </w:rPr>
        <w:t>7.</w:t>
      </w:r>
      <w:r>
        <w:rPr>
          <w:rFonts w:ascii="SutonnyMJ" w:eastAsia="Batang" w:hAnsi="SutonnyMJ" w:cs="Vrinda"/>
          <w:sz w:val="18"/>
          <w:szCs w:val="18"/>
        </w:rPr>
        <w:sym w:font="Wingdings 3" w:char="F084"/>
      </w:r>
      <w:r>
        <w:rPr>
          <w:rFonts w:ascii="SutonnyMJ" w:eastAsia="Batang" w:hAnsi="SutonnyMJ" w:cs="SutonnyMJ"/>
          <w:sz w:val="20"/>
          <w:szCs w:val="20"/>
        </w:rPr>
        <w:t>Rbve †ejvj GKwU Qvcv KviLvbvi kxl© wbe©vnx| Zvi Aax‡b mvZRb e¨e¯’vcK I kvLv e¨e¯’vcK KvR K‡ib| Rbve †ejvj Kv‡R fvivµvš— nIqvq cÖwZôvbwU wVKg‡Zv cwiPvjbv Ki‡Z cvi‡Qb bv| w`b w`b Drcv`‡bi ¸YMZgvb I cwigvY Kg‡Z _vKvq kxl© wbe©vnx‡K Dc‡`k `v‡bi Rb¨ GKRb civgk©K wb‡qvM †`b| G‡Z cÖwZôv‡bi Ae¯’v Avevi DbœZ n‡Z _v‡K|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K.</w:t>
      </w:r>
      <w:r>
        <w:rPr>
          <w:rFonts w:ascii="SutonnyMJ" w:eastAsia="Batang" w:hAnsi="SutonnyMJ" w:cs="SutonnyMJ"/>
          <w:sz w:val="20"/>
          <w:szCs w:val="20"/>
        </w:rPr>
        <w:tab/>
        <w:t>bxwZ Kx?</w:t>
      </w:r>
      <w:r>
        <w:rPr>
          <w:rFonts w:ascii="SutonnyMJ" w:eastAsia="Batang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L.</w:t>
      </w:r>
      <w:r>
        <w:rPr>
          <w:rFonts w:ascii="SutonnyMJ" w:eastAsia="Batang" w:hAnsi="SutonnyMJ" w:cs="SutonnyMJ"/>
          <w:sz w:val="20"/>
          <w:szCs w:val="20"/>
        </w:rPr>
        <w:tab/>
        <w:t>msMV‡b ˆØZ AaxbZv cwinvi Ki‡Z n‡e †Kb?</w:t>
      </w:r>
      <w:r>
        <w:rPr>
          <w:rFonts w:ascii="SutonnyMJ" w:eastAsia="Batang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M.</w:t>
      </w:r>
      <w:r>
        <w:rPr>
          <w:rFonts w:ascii="SutonnyMJ" w:eastAsia="Batang" w:hAnsi="SutonnyMJ" w:cs="SutonnyMJ"/>
          <w:sz w:val="20"/>
          <w:szCs w:val="20"/>
        </w:rPr>
        <w:tab/>
        <w:t>DÏxc‡K D‡j­wLZ msMVb KvVv‡gv †Kvb ai‡bi? eY©bv K‡iv|</w:t>
      </w:r>
      <w:r>
        <w:rPr>
          <w:rFonts w:ascii="SutonnyMJ" w:eastAsia="Batang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N.</w:t>
      </w:r>
      <w:r>
        <w:rPr>
          <w:rFonts w:ascii="SutonnyMJ" w:eastAsia="Batang" w:hAnsi="SutonnyMJ" w:cs="SutonnyMJ"/>
          <w:sz w:val="20"/>
          <w:szCs w:val="20"/>
        </w:rPr>
        <w:tab/>
        <w:t>mvsMVwbK KvVv‡gvi ai‡b cwieZ©bB DÏxc‡K ewY©Z cÖwZôv‡b DbœwZi g~j KviY</w:t>
      </w:r>
      <w:r>
        <w:rPr>
          <w:rFonts w:ascii="SutonnyMJ" w:eastAsia="Batang" w:hAnsi="SutonnyMJ" w:cs="Vrinda"/>
          <w:sz w:val="20"/>
          <w:szCs w:val="20"/>
        </w:rPr>
        <w:sym w:font="Symbol" w:char="F02D"/>
      </w:r>
      <w:r>
        <w:rPr>
          <w:rFonts w:ascii="SutonnyMJ" w:eastAsia="Batang" w:hAnsi="SutonnyMJ" w:cs="SutonnyMJ"/>
          <w:sz w:val="20"/>
          <w:szCs w:val="20"/>
        </w:rPr>
        <w:t xml:space="preserve"> †Zvgvi DË‡ii mc‡¶ hyw³ `vI|</w:t>
      </w:r>
      <w:r>
        <w:rPr>
          <w:rFonts w:ascii="SutonnyMJ" w:eastAsia="Batang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6"/>
          <w:szCs w:val="16"/>
          <w:lang w:val="it-IT"/>
        </w:rPr>
      </w:pPr>
      <w:r>
        <w:rPr>
          <w:rFonts w:ascii="SutonnyMJ" w:eastAsia="Batang" w:hAnsi="SutonnyMJ" w:cs="SutonnyMJ"/>
          <w:b/>
          <w:bCs/>
          <w:sz w:val="20"/>
          <w:szCs w:val="20"/>
        </w:rPr>
        <w:t>8.</w:t>
      </w:r>
      <w:r>
        <w:rPr>
          <w:rFonts w:ascii="SutonnyMJ" w:eastAsia="Batang" w:hAnsi="SutonnyMJ" w:cs="Vrinda"/>
          <w:sz w:val="18"/>
          <w:szCs w:val="18"/>
        </w:rPr>
        <w:sym w:font="Wingdings 3" w:char="F084"/>
      </w:r>
      <w:r>
        <w:rPr>
          <w:rFonts w:ascii="SutonnyMJ" w:eastAsia="Batang" w:hAnsi="SutonnyMJ" w:cs="SutonnyMJ"/>
          <w:sz w:val="20"/>
          <w:szCs w:val="20"/>
        </w:rPr>
        <w:t>m</w:t>
      </w:r>
      <w:r>
        <w:rPr>
          <w:rFonts w:ascii="SutonnyMJ" w:eastAsia="Batang" w:hAnsi="SutonnyMJ" w:cs="SutonnyMJ"/>
          <w:spacing w:val="-2"/>
          <w:sz w:val="20"/>
          <w:szCs w:val="20"/>
        </w:rPr>
        <w:t>Rxe WvBs GKwU Drcv`bKvix wgj| GLv‡b Kvco Drcv`b Kivi j‡¶¨ evRvi †_‡K KuvPvgvj µq Kiv nq| KuvPvgvj µ‡qi Rb¨ A‡_©i cÖ‡qvRb c‡o| ZvQvov Kvco ˆZwii ci Zv wewµi cÖ‡qvRbxqZvI †`Lv †`q| Gme KvR GKwU wefvM Øviv m¤úv`b Kiv m¤¢e bq| ZvB Gi gvwjK wg. ingvb Kv‡Ri cÖK…wZ Abyhvqx Zv wewfbœ wefv‡M fvM K‡i w`‡jb| hvi avivevwnKZvq cÖwZôvbwUi Af¨š—ixY mvsMVwbK Ae¯’v `„p n‡jv|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K.</w:t>
      </w:r>
      <w:r>
        <w:rPr>
          <w:rFonts w:ascii="SutonnyMJ" w:eastAsia="Batang" w:hAnsi="SutonnyMJ" w:cs="SutonnyMJ"/>
          <w:sz w:val="20"/>
          <w:szCs w:val="20"/>
        </w:rPr>
        <w:tab/>
        <w:t>Kvh©wfwËK msMVb Kx?</w:t>
      </w:r>
      <w:r>
        <w:rPr>
          <w:rFonts w:ascii="SutonnyMJ" w:eastAsia="Batang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L.</w:t>
      </w:r>
      <w:r>
        <w:rPr>
          <w:rFonts w:ascii="SutonnyMJ" w:eastAsia="Batang" w:hAnsi="SutonnyMJ" w:cs="SutonnyMJ"/>
          <w:sz w:val="20"/>
          <w:szCs w:val="20"/>
        </w:rPr>
        <w:tab/>
        <w:t>†Rvov gB wkK‡ji bxwZ e¨vL¨v K‡iv|</w:t>
      </w:r>
      <w:r>
        <w:rPr>
          <w:rFonts w:ascii="SutonnyMJ" w:eastAsia="Batang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M.</w:t>
      </w:r>
      <w:r>
        <w:rPr>
          <w:rFonts w:ascii="SutonnyMJ" w:eastAsia="Batang" w:hAnsi="SutonnyMJ" w:cs="SutonnyMJ"/>
          <w:sz w:val="20"/>
          <w:szCs w:val="20"/>
        </w:rPr>
        <w:tab/>
        <w:t>wg. ingv‡bi cÖwZôv‡b Kvh©wfwËK msMVb KvVv‡gv Kxfv‡e BwZevPK cÖfve †d‡j? eY©bv K‡iv|</w:t>
      </w:r>
      <w:r>
        <w:rPr>
          <w:rFonts w:ascii="SutonnyMJ" w:eastAsia="Batang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N.</w:t>
      </w:r>
      <w:r>
        <w:rPr>
          <w:rFonts w:ascii="SutonnyMJ" w:eastAsia="Batang" w:hAnsi="SutonnyMJ" w:cs="SutonnyMJ"/>
          <w:sz w:val="20"/>
          <w:szCs w:val="20"/>
        </w:rPr>
        <w:tab/>
        <w:t>D³ Drcv`bKvix cÖwZôv‡b Kvh©wfwËK msMVb KvVv‡gv DËgÑ DÏxc‡Ki Av‡jv‡K g~j¨vqb K‡iv|</w:t>
      </w:r>
      <w:r>
        <w:rPr>
          <w:rFonts w:ascii="SutonnyMJ" w:eastAsia="Batang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6"/>
          <w:szCs w:val="16"/>
          <w:lang w:val="it-IT"/>
        </w:rPr>
      </w:pPr>
      <w:r>
        <w:rPr>
          <w:rFonts w:ascii="SutonnyMJ" w:eastAsia="Batang" w:hAnsi="SutonnyMJ" w:cs="SutonnyMJ"/>
          <w:b/>
          <w:bCs/>
          <w:sz w:val="20"/>
          <w:szCs w:val="20"/>
        </w:rPr>
        <w:t>9.</w:t>
      </w:r>
      <w:r>
        <w:rPr>
          <w:rFonts w:ascii="SutonnyMJ" w:eastAsia="Batang" w:hAnsi="SutonnyMJ" w:cs="Vrinda"/>
          <w:sz w:val="18"/>
          <w:szCs w:val="18"/>
        </w:rPr>
        <w:sym w:font="Wingdings 3" w:char="F084"/>
      </w:r>
      <w:r>
        <w:rPr>
          <w:rFonts w:ascii="SutonnyMJ" w:eastAsia="Batang" w:hAnsi="SutonnyMJ" w:cs="SutonnyMJ"/>
          <w:sz w:val="20"/>
          <w:szCs w:val="20"/>
        </w:rPr>
        <w:t>wgZvjx G‡MÖv wjwg‡U‡Wi e¨e¯’vcbv cwiPvjK Rbve wnib ewikvj wefv‡M Kg©x‡`i wb‡`©k w`‡q‡Qb gvP© gv‡m Zv‡`i weµq 20% e„w× Ki‡Z n‡e| ewikvj wefv‡Mi Kg©xiv Uv‡M©U ev¯—evqb Ki‡Z cvi‡e bv e‡j Rvbvq| KviY GK gv‡m GZ weµq e„w× m¤¢e bq| welqwU wb‡q D”P ch©v‡qi Kg©xiv Ges ewikvj wefv‡Mi Kg©xiv GKmv‡_ Av‡jvPbv K‡i A‡bK weZ‡K©i ci j¶¨gvÎv 11% wba©viY K‡i|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K.</w:t>
      </w:r>
      <w:r>
        <w:rPr>
          <w:rFonts w:ascii="SutonnyMJ" w:eastAsia="Batang" w:hAnsi="SutonnyMJ" w:cs="SutonnyMJ"/>
          <w:sz w:val="20"/>
          <w:szCs w:val="20"/>
        </w:rPr>
        <w:tab/>
        <w:t>Af¨š—ixY mgš^q Kx?</w:t>
      </w:r>
      <w:r>
        <w:rPr>
          <w:rFonts w:ascii="SutonnyMJ" w:eastAsia="Batang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L.</w:t>
      </w:r>
      <w:r>
        <w:rPr>
          <w:rFonts w:ascii="SutonnyMJ" w:eastAsia="Batang" w:hAnsi="SutonnyMJ" w:cs="SutonnyMJ"/>
          <w:sz w:val="20"/>
          <w:szCs w:val="20"/>
        </w:rPr>
        <w:tab/>
        <w:t>mgš^‡q Av‡`‡ki H‡K¨i bxwZ e¨vL¨v K‡iv|</w:t>
      </w:r>
      <w:r>
        <w:rPr>
          <w:rFonts w:ascii="SutonnyMJ" w:eastAsia="Batang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M.</w:t>
      </w:r>
      <w:r>
        <w:rPr>
          <w:rFonts w:ascii="SutonnyMJ" w:eastAsia="Batang" w:hAnsi="SutonnyMJ" w:cs="SutonnyMJ"/>
          <w:sz w:val="20"/>
          <w:szCs w:val="20"/>
        </w:rPr>
        <w:tab/>
        <w:t>weµq e„w× 11% wba©vi‡Y EaŸ©Zb Kg©xiv mgš^‡qi †Kvb †KŠkjwU Aej¤^b K‡i‡Q? eY©bv K‡iv|</w:t>
      </w:r>
      <w:r>
        <w:rPr>
          <w:rFonts w:ascii="SutonnyMJ" w:eastAsia="Batang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N.</w:t>
      </w:r>
      <w:r>
        <w:rPr>
          <w:rFonts w:ascii="SutonnyMJ" w:eastAsia="Batang" w:hAnsi="SutonnyMJ" w:cs="SutonnyMJ"/>
          <w:sz w:val="20"/>
          <w:szCs w:val="20"/>
        </w:rPr>
        <w:tab/>
        <w:t>Rbve wni‡bi c~e©eZ©x wb‡`©kbv †_‡K m‡i Avmv wK †hŠw³K n‡q‡Q? DË‡ii mc‡¶ hyw³ `vI|</w:t>
      </w:r>
      <w:r>
        <w:rPr>
          <w:rFonts w:ascii="SutonnyMJ" w:eastAsia="Batang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6"/>
          <w:szCs w:val="16"/>
          <w:lang w:val="it-IT"/>
        </w:rPr>
      </w:pPr>
      <w:r>
        <w:rPr>
          <w:rFonts w:ascii="SutonnyMJ" w:eastAsia="Batang" w:hAnsi="SutonnyMJ" w:cs="SutonnyMJ"/>
          <w:b/>
          <w:bCs/>
          <w:sz w:val="20"/>
          <w:szCs w:val="20"/>
        </w:rPr>
        <w:t>10.</w:t>
      </w:r>
      <w:r>
        <w:rPr>
          <w:rFonts w:ascii="SutonnyMJ" w:eastAsia="Batang" w:hAnsi="SutonnyMJ" w:cs="Vrinda"/>
          <w:sz w:val="18"/>
          <w:szCs w:val="18"/>
        </w:rPr>
        <w:sym w:font="Wingdings 3" w:char="F084"/>
      </w:r>
      <w:r>
        <w:rPr>
          <w:rFonts w:ascii="SutonnyMJ" w:eastAsia="Batang" w:hAnsi="SutonnyMJ" w:cs="SutonnyMJ"/>
          <w:sz w:val="20"/>
          <w:szCs w:val="20"/>
        </w:rPr>
        <w:t>†kvfb mv‡ne wSjwgj †U·UvBj wj.-Gi e¨e¯’vcK| wZwb Kg©x‡`i gZvgZ MÖnY K‡ib bv| wb‡R hv fvj g‡b K‡ib ZvB Kg©x‡`i Ki‡Z eva¨ K‡ib| d‡j Kg©x‡`i gv‡S Am‡š—vl †`Lv †`q Ges Drcv`‡bi cwigvY K‡g hvq| Giƒc msKU wbim‡b wZwb Kg©x‡`i g~j¨vq‡bi Ici ¸i“Z¡v‡iv‡ci wm×vš— MÖnY K‡i‡Qb|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Vrinda"/>
          <w:i/>
          <w:iCs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K.</w:t>
      </w:r>
      <w:r>
        <w:rPr>
          <w:rFonts w:ascii="SutonnyMJ" w:eastAsia="Batang" w:hAnsi="SutonnyMJ" w:cs="SutonnyMJ"/>
          <w:sz w:val="20"/>
          <w:szCs w:val="20"/>
        </w:rPr>
        <w:tab/>
        <w:t>wb‡`©kbv Kx?</w:t>
      </w:r>
      <w:r>
        <w:rPr>
          <w:rFonts w:ascii="SutonnyMJ" w:eastAsia="Batang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L.</w:t>
      </w:r>
      <w:r>
        <w:rPr>
          <w:rFonts w:ascii="SutonnyMJ" w:eastAsia="Batang" w:hAnsi="SutonnyMJ" w:cs="SutonnyMJ"/>
          <w:sz w:val="20"/>
          <w:szCs w:val="20"/>
        </w:rPr>
        <w:tab/>
        <w:t>djveZ©b ej‡Z Kx †evS?</w:t>
      </w:r>
      <w:r>
        <w:rPr>
          <w:rFonts w:ascii="SutonnyMJ" w:eastAsia="Batang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M.</w:t>
      </w:r>
      <w:r>
        <w:rPr>
          <w:rFonts w:ascii="SutonnyMJ" w:eastAsia="Batang" w:hAnsi="SutonnyMJ" w:cs="SutonnyMJ"/>
          <w:sz w:val="20"/>
          <w:szCs w:val="20"/>
        </w:rPr>
        <w:tab/>
        <w:t>DÏxc‡Ki cÖwZôvbwU‡Z †kvfb mv‡ne †Kvb ai‡bi †bZ…Z¡ AbymiY K‡i‡Qb? e¨vL¨v K‡iv|</w:t>
      </w:r>
      <w:r>
        <w:rPr>
          <w:rFonts w:ascii="SutonnyMJ" w:eastAsia="Batang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N.</w:t>
      </w:r>
      <w:r>
        <w:rPr>
          <w:rFonts w:ascii="SutonnyMJ" w:eastAsia="Batang" w:hAnsi="SutonnyMJ" w:cs="SutonnyMJ"/>
          <w:sz w:val="20"/>
          <w:szCs w:val="20"/>
        </w:rPr>
        <w:tab/>
        <w:t>Kg©x‡`i g~j¨vq‡bi Ici ¸i“Z¡v‡ivc msµvš— †kvfb mv‡n‡ei wm×vš— wK †hŠw³K? we‡k­lY K‡iv|</w:t>
      </w:r>
      <w:r>
        <w:rPr>
          <w:rFonts w:ascii="SutonnyMJ" w:eastAsia="Batang" w:hAnsi="SutonnyMJ" w:cs="SutonnyMJ"/>
          <w:sz w:val="20"/>
          <w:szCs w:val="20"/>
        </w:rPr>
        <w:tab/>
        <w:t>4</w:t>
      </w:r>
    </w:p>
    <w:p w:rsidR="008E6EE1" w:rsidRDefault="008E6EE1">
      <w:pPr>
        <w:tabs>
          <w:tab w:val="right" w:pos="4590"/>
        </w:tabs>
        <w:spacing w:line="211" w:lineRule="auto"/>
        <w:jc w:val="both"/>
        <w:rPr>
          <w:rFonts w:ascii="SutonnyMJ" w:eastAsia="Batang" w:hAnsi="SutonnyMJ" w:cs="Vrinda"/>
          <w:sz w:val="16"/>
          <w:szCs w:val="16"/>
          <w:lang w:val="it-IT"/>
        </w:rPr>
      </w:pPr>
      <w:r>
        <w:rPr>
          <w:rFonts w:ascii="SutonnyMJ" w:eastAsia="Batang" w:hAnsi="SutonnyMJ" w:cs="SutonnyMJ"/>
          <w:b/>
          <w:bCs/>
          <w:sz w:val="20"/>
          <w:szCs w:val="20"/>
        </w:rPr>
        <w:t>11.</w:t>
      </w:r>
      <w:r>
        <w:rPr>
          <w:rFonts w:ascii="SutonnyMJ" w:eastAsia="Batang" w:hAnsi="SutonnyMJ" w:cs="Vrinda"/>
          <w:sz w:val="18"/>
          <w:szCs w:val="18"/>
        </w:rPr>
        <w:sym w:font="Wingdings 3" w:char="F084"/>
      </w:r>
      <w:r>
        <w:rPr>
          <w:rFonts w:ascii="SutonnyMJ" w:eastAsia="Batang" w:hAnsi="SutonnyMJ" w:cs="SutonnyMJ"/>
          <w:sz w:val="20"/>
          <w:szCs w:val="20"/>
        </w:rPr>
        <w:t>mv‡RK †Kv¤úvwb wj. 2013 mv‡ji Rvbyqvwi gv‡m evwl©K Drcv`‡bi j¶¨gvÎv 6 j¶¨ GKK wba©viY K‡i cÖ‡qvRbxq msL¨K kÖwgK wb‡qvM †`q| wKš‘ RyjvB gv‡m G cÖwZôv‡bi cv‡k Ab¨ GKwU cÖwZôvb M‡o I‡V| Zzjbvg~jK Avw_©K myweav †ewk _vKvq wKQy `¶ kÖwg‡Ki PvKwi †Q‡o Ab¨ cÖwZôv‡b †hvM w`‡Z †`Lv hvq| cieZ©x‡Z wW‡m¤^i gv‡m †`Lv hvq 5 j¶ GKK cY¨ Drcvw`Z n‡q‡Q|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Vrinda"/>
          <w:i/>
          <w:iCs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K.</w:t>
      </w:r>
      <w:r>
        <w:rPr>
          <w:rFonts w:ascii="SutonnyMJ" w:eastAsia="Batang" w:hAnsi="SutonnyMJ" w:cs="SutonnyMJ"/>
          <w:sz w:val="20"/>
          <w:szCs w:val="20"/>
        </w:rPr>
        <w:tab/>
        <w:t>Gb‡KvwWs Kx?</w:t>
      </w:r>
      <w:r>
        <w:rPr>
          <w:rFonts w:ascii="SutonnyMJ" w:eastAsia="Batang" w:hAnsi="SutonnyMJ" w:cs="SutonnyMJ"/>
          <w:sz w:val="20"/>
          <w:szCs w:val="20"/>
        </w:rPr>
        <w:tab/>
        <w:t>1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L.</w:t>
      </w:r>
      <w:r>
        <w:rPr>
          <w:rFonts w:ascii="SutonnyMJ" w:eastAsia="Batang" w:hAnsi="SutonnyMJ" w:cs="SutonnyMJ"/>
          <w:sz w:val="20"/>
          <w:szCs w:val="20"/>
        </w:rPr>
        <w:tab/>
        <w:t>cwiKíbv‡K †Kb wbqš¿‡Yi wfwË ejv nq?</w:t>
      </w:r>
      <w:r>
        <w:rPr>
          <w:rFonts w:ascii="SutonnyMJ" w:eastAsia="Batang" w:hAnsi="SutonnyMJ" w:cs="SutonnyMJ"/>
          <w:sz w:val="20"/>
          <w:szCs w:val="20"/>
        </w:rPr>
        <w:tab/>
        <w:t>2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M.</w:t>
      </w:r>
      <w:r>
        <w:rPr>
          <w:rFonts w:ascii="SutonnyMJ" w:eastAsia="Batang" w:hAnsi="SutonnyMJ" w:cs="SutonnyMJ"/>
          <w:sz w:val="20"/>
          <w:szCs w:val="20"/>
        </w:rPr>
        <w:tab/>
        <w:t>DÏxc‡K ewY©Z e¨e¯’vcbv P‡µi †Kvb ch©v‡q D‡Ïk¨ AwR©Z bv nIqvi welqwU wPwýZ nq? e¨vL¨v K‡iv|</w:t>
      </w:r>
      <w:r>
        <w:rPr>
          <w:rFonts w:ascii="SutonnyMJ" w:eastAsia="Batang" w:hAnsi="SutonnyMJ" w:cs="SutonnyMJ"/>
          <w:sz w:val="20"/>
          <w:szCs w:val="20"/>
        </w:rPr>
        <w:tab/>
        <w:t>3</w:t>
      </w:r>
    </w:p>
    <w:p w:rsidR="008E6EE1" w:rsidRDefault="008E6EE1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eastAsia="Batang" w:hAnsi="SutonnyMJ" w:cs="SutonnyMJ"/>
          <w:sz w:val="20"/>
          <w:szCs w:val="20"/>
        </w:rPr>
      </w:pPr>
      <w:r>
        <w:rPr>
          <w:rFonts w:ascii="SutonnyMJ" w:eastAsia="Batang" w:hAnsi="SutonnyMJ" w:cs="SutonnyMJ"/>
          <w:sz w:val="20"/>
          <w:szCs w:val="20"/>
        </w:rPr>
        <w:t>N.</w:t>
      </w:r>
      <w:r>
        <w:rPr>
          <w:rFonts w:ascii="SutonnyMJ" w:eastAsia="Batang" w:hAnsi="SutonnyMJ" w:cs="SutonnyMJ"/>
          <w:sz w:val="20"/>
          <w:szCs w:val="20"/>
        </w:rPr>
        <w:tab/>
        <w:t>DÏxc‡K ewY©Z cÖwZôv‡b 2013 mv‡j kZfvM j¶¨gvÎv AR©‡bi Rb¨ kxl© e¨e¯’vcbvi KiYxq we‡k­lY K‡iv|</w:t>
      </w:r>
      <w:r>
        <w:rPr>
          <w:rFonts w:ascii="SutonnyMJ" w:eastAsia="Batang" w:hAnsi="SutonnyMJ" w:cs="SutonnyMJ"/>
          <w:sz w:val="20"/>
          <w:szCs w:val="20"/>
        </w:rPr>
        <w:tab/>
        <w:t>4</w:t>
      </w:r>
    </w:p>
    <w:p w:rsidR="008E6EE1" w:rsidRDefault="008E6EE1">
      <w:pPr>
        <w:spacing w:line="206" w:lineRule="auto"/>
        <w:rPr>
          <w:rFonts w:cs="Vrinda"/>
          <w:sz w:val="4"/>
          <w:szCs w:val="4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8E6EE1" w:rsidRDefault="008E6EE1">
      <w:pPr>
        <w:rPr>
          <w:rFonts w:cs="Vrinda"/>
          <w:sz w:val="2"/>
          <w:szCs w:val="2"/>
        </w:rPr>
      </w:pPr>
    </w:p>
    <w:p w:rsidR="008E6EE1" w:rsidRDefault="008E6EE1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E6EE1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EE1" w:rsidRDefault="008E6EE1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95. </w:t>
            </w:r>
            <w:r>
              <w:rPr>
                <w:rFonts w:ascii="SutonnyMJ" w:hAnsi="SutonnyMJ" w:cs="SutonnyMJ"/>
                <w:sz w:val="26"/>
                <w:szCs w:val="26"/>
              </w:rPr>
              <w:t>B¯úvnvbx cvewjK ¯‹zj I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8E6EE1" w:rsidRDefault="008E6EE1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16"/>
          <w:szCs w:val="16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E6EE1" w:rsidRDefault="008E6EE1">
      <w:pPr>
        <w:tabs>
          <w:tab w:val="right" w:pos="4590"/>
        </w:tabs>
        <w:spacing w:line="25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wg. †di‡`Šm †nv‡mb Zvi cÖwZôv‡b wbe©vnx‡`i mn‡hvwMZv Kivi Rb¨ we‡klÁ e¨envi K‡ib| Avevi cÖwZôv‡bi wewfbœ ch©v‡q wbhy³ cÖ‡Z¨K e¨e¯’vcKMY cÖZ¨¶fv‡e KZRb Aa¯—‡bi KvR †`Lvïbv Ki‡eb ZvI wVK K‡i †`b| G‡Z wbe©vnx‡`i Kvh©fvi jvNe nq| d‡j cÖwZôv‡bi j¶¨vR©b mnR nq|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Kvh©wfwËK msMV‡bi cÖe³v †K?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ˆØZ AaxbZv msMV‡b cwinvi Ki‡Z nq †Kb?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†Kvb ai‡bi msMVb we`¨gvb?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 xml:space="preserve">ÔKvh© cwiPvjbvq msMV‡bi †h bxwZi myôz e¨envi DÏxc‡Ki cÖwZôv‡bi mdjZv G‡b‡QÕ 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Zv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2.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wg. kvwKj I wg. Rvwgj `yB eÜy cvkvcvwk 2wU Mv‡g©›Um wkí M‡o Zz‡j‡Qb| wg. kvwKj bZzb Kg©x wb‡qv‡M Kg©iZ Kg©x‡`i mycvwik‡K ¸i“Z¡ †`b Ges †Kv‡bv c` k~b¨ n‡j wfZi †_‡K KvD‡K c‡`vbœwZ cÖ`vb K‡ib| Ab¨w`‡K wg. Rvwgj weÁwßi Øviv †hvM¨ e¨w³ †e‡Q †bb| G‡Z Kg©x‡`i gvb I `¶Zvi wePv‡i wg. mvMi †_‡K wg. Rvwgj A‡bK GwM‡q| d‡j wg. Rvwgj-Gi cÖwZôvb Avkvbyiƒc gybvdv Ki‡Q|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c‡`vbœwZ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cÖwk¶Y GKwU cÖwZôv‡b Acwinvh© †Kb?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wg. kvwKj cÖwZôv‡b Kg©x msMÖ‡n †Kvb Drm e¨envi K‡ib Zv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wg. Rvwgj-Gi mvd‡j¨i KviY DÏxc‡Ki Av‡jv‡K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3.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wiRfvb GKwU cÖwZôv‡bi e¨e¯’vcbv cwiPvj‡Ki `vwqZ¡ cvjb Ki‡Qb| wZwb wb‡R cÖwZôv‡b Lye GKUv mgq †`b bv eis Kg©x‡`i Ici `vwqZ¡ w`‡q wbwð‡š— _vK‡Z Pvb| d‡j cÖwZôvbwU gvivÍK Avw_©K msK‡U c‡o hvq| G Ae¯’v n‡Z D‡Ëvi‡Y wZwb †bZ…‡Z¡i †KŠkj cwieZ©b K‡i Kg©x‡`i mv‡_ Avjvc Av‡jvPbvi gva¨‡g KvR cwiPvjbv Ki‡Z Pvb|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†bZ…Z¡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MYZvwš¿K †bZ…Z¡ DËg †Kb?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Rbve wiRfvb cÖwZôv‡b Kx ai‡bi †bZ…Z¡ AbymiY Ki‡Qb?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cÖwZôv‡bi Avw_©K msKU wbim‡b Rbve wiRfvb KZ…©K h_v_© e‡j Zzwg g‡b Ki? AwfgZ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4.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wg. kv`x` fwel¨r cwiw¯’wZ wPš—v bv K‡i wm‡jU kn‡i GKwU Rym KviLvbv ¯’vcb K‡ib| Avg wm‡j‡U Drcbœ nq bv, wKš‘ Rym ˆZwii KuvPvgvj ivRkvnx AÂj †_‡K G‡b Rym Drcv`‡b cÖPzi LiP covq wZwb †jvKmv‡bi m¤§yLxb nb| ZvB wZwb fwel¨‡Z KviLvbwU ivRkvnx‡Z ¯’vbvš—‡ii wPš—v K‡i‡Qb|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GKv_©K cwiKíbv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 xml:space="preserve">ÔcwiKíbv n‡jv fwel¨‡Zi Avqbv|Õ 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eywS‡q †jL|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wg. kv`x` cwiKíbv cÖYq‡bi †hŠw³KZv we‡k­lY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DÏxc‡Ki Av‡jv‡K mwVK cwiKíbv cÖYq‡bi †hŠw³KZv we‡k­lY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5.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bwRi Avn‡g` eQ‡ii ïi“‡ZB mevi mv‡_ cigvk© K‡i mviv eQ‡ii m¤¢ve¨ weµq KZ GKK n‡Z cv‡i, Zvi weµqg~j¨ KZ n‡e, LiP Kx Kx n‡Z cv‡i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Gfv‡e m¤¢ve¨ Avq-e¨‡qi GKUv wnmve `uvo Kivb| Qq gvm c‡i wZwb GKevi Zvi Avq I e¨q wnmve Abyhvqx n‡”Q wKbv g~j¨vqb K‡i Kvh©‡¶‡Î cÖ‡qvRbxq ms‡kvabx Av‡bb| eQi †k‡l wZwb ev¯—‡ei mv‡_ wnmve cwiKíbv wgjvb| c~e© †_‡K wnmve cwiKíbv _vKvq wbqš¿‡Yi myweav nq|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mg‡”Q` we›`y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Af¨š—ixY wbix¶v ej‡Z Kx †evSvq?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Rbve bwRi Avn‡g` ïi“‡Z Kx ai‡bi wbqš¿Y e¨e¯’v MÖnY K‡i‡Qb? Zv eY©bv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Rbve bwRi Avn‡g` wbqš¿Y c×wZ Kvh©‡¶‡Î Avw_©K k„•Ljv cÖwZôvq f‚wgKv †i‡L‡Q Zzwg Kx mg_©b K‡iv? hyw³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0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6.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cÖvš—xq eywUK‡m wfbœ wfbœ Kg©`¶Zvm¤úbœ 15 Rb †jvK Kg©iZ Av‡Q| Zv‡`i KvR wbw`©ó Kiv †bB| mevB me KvR K‡i _v‡Kb| ˆZwi †cvkvK weµq wKsev wnmve-wbKv‡ki Rb¨ wbw`©ó KvD‡K `vwqZ¡ †`Iqv nqwb| Zv‡Z cÖvqkB wnmv‡e fzj nq| Kg©x‡`i Kvh© cwigvc RwUj n‡q c‡o| eywUK‡`i gvwjK wg. cÖvš— j¶¨ Ki‡jb †h, wKQy Kv‡R wKQy †jvK Ab¨‡`i †P‡q †ewk cvi`k©x| wZwb Kv‡Ri cvi`wk©Zv Abymv‡i Kg©x‡`i KvR wef³ Kivi wm×vš— †bb|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Av‡`‡ki HK¨ bxwZ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0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e¨e¯’vcKxq `¶Zv ej‡Z Kx eySvq?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Dwj­wLZ cÖvš—xq eywUK‡m cÖ_g ch©v‡q e¨e¯’vcbvi †Kvb bxwZ D‡cw¶Z n‡q‡Q?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</w:r>
      <w:r>
        <w:rPr>
          <w:rFonts w:ascii="SutonnyMJ" w:eastAsia="Batang" w:hAnsi="SutonnyMJ" w:cs="SutonnyMJ"/>
          <w:spacing w:val="-6"/>
          <w:sz w:val="18"/>
          <w:szCs w:val="18"/>
        </w:rPr>
        <w:t>DÏxc‡K Dwj­wLZ eywUK‡m cieZ©x ch©v‡q M„nxZ wm×v‡š—i †hŠw³KZv g~j¨vqb K‡iv|</w:t>
      </w:r>
      <w:r>
        <w:rPr>
          <w:rFonts w:ascii="SutonnyMJ" w:eastAsia="Batang" w:hAnsi="SutonnyMJ" w:cs="Vrinda"/>
          <w:sz w:val="18"/>
          <w:szCs w:val="18"/>
        </w:rPr>
        <w:tab/>
      </w:r>
      <w:r>
        <w:rPr>
          <w:rFonts w:ascii="SutonnyMJ" w:eastAsia="Batang" w:hAnsi="SutonnyMJ" w:cs="SutonnyMJ"/>
          <w:sz w:val="18"/>
          <w:szCs w:val="18"/>
        </w:rPr>
        <w:t>4</w:t>
      </w:r>
    </w:p>
    <w:p w:rsidR="008E6EE1" w:rsidRDefault="008E6EE1">
      <w:pPr>
        <w:tabs>
          <w:tab w:val="right" w:pos="4590"/>
        </w:tabs>
        <w:spacing w:line="259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7.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wbweo Zvi wkí cÖwZôv‡bi Drcv`b wefv‡Mi gvwmK Uv‡M©U 1,000 GKK wba©viY K‡i cÖwZw`b kÖwgK Kg©x‡`i cÖ‡qvRbxq wb‡`©kbv †`b| wbw`©ó mgq †k‡l †`Lv †Mj Drcv`‡bi cwigvY 100 GKK Kg n‡q‡Q| Kvw•¶Z dj jv‡fi Rb¨ wZwb Aaxb¯’ kÖwgK‡`i cÖwk¶‡Yi cvkvcvwk mycvifvBRvi‡`i Ab¨ wefv‡M e`wj K‡ib Ges D³ c‡` `¶ mycvifvBRvi‡K c`vqb K‡ib|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wbqš¿Y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wbqš¿Y‡K †Kb cieZ©x cwiKíbvi wfwË ejv nq?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ewY©Z Rbve wbweo wbqš¿Y cÖwµqvq †Kvb av‡ci mvnv‡h¨ Drcv`‡bi gvÎv Kg nIqvi KviY wPwýZ K‡iwQ‡jb?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Dwj­wLZ Rbve wbwe‡oi Kvw•¶Z dj jv‡fi Rb¨ M„nxZ e¨e¯’vi †hŠw³KZv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9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8.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gbRyi I Rbve Kvgi“j miKvwi wek¦we`¨vjq †_‡K Gg. we. G m¤úbœ K‡i cÖwZwôZ GKwU †Kv¤úvwb‡Z h_vµ‡g wnmve I A_© wefv‡Mi e¨e¯’vcK wn‡m‡e Kv‡R †hvM †`b| Zviv cÖ_‡gB AvMvgx 6 gv‡m Zv‡`i KiYxq Kvh©µg wba©viY K‡ib| Aaxb¯’ Kg©x‡`i `¶Zv I †hvM¨Zv Abyhvqx KvR eÈb K‡ib Ges †K, †Kvb KvR, KLb m¤úbœ Ki‡e †m m¤ú‡K© Dc‡`k †`b| mve©¶wYK †hvMv‡hv‡Mi gva¨‡g Kg©xiv †Kv‡bv mgm¨vi m¤§yLxb n‡j Zvr¶wYK †hvMv‡hv‡Mi gva¨‡g Zv mgvav‡bi e¨e¯’v K‡ib|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j¶¨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c‡`vbœwZ †Kb †`Iqv nq?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ewY©Z cÖwZôvbwUi mvsMVwbK KvVv‡gvi aib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Rbve gbRyi I Rbve Kvgi“j e¨e¯’vcbvi hveZxq Kvh©vewj mwVKfv‡e m¤úv`b K‡i‡Qb</w:t>
      </w:r>
      <w:r>
        <w:rPr>
          <w:rFonts w:ascii="SutonnyMJ" w:eastAsia="Batang" w:hAnsi="SutonnyMJ" w:cs="Vrinda"/>
          <w:sz w:val="18"/>
          <w:szCs w:val="18"/>
        </w:rPr>
        <w:sym w:font="Symbol" w:char="F02D"/>
      </w:r>
      <w:r>
        <w:rPr>
          <w:rFonts w:ascii="SutonnyMJ" w:eastAsia="Batang" w:hAnsi="SutonnyMJ" w:cs="SutonnyMJ"/>
          <w:sz w:val="18"/>
          <w:szCs w:val="18"/>
        </w:rPr>
        <w:t xml:space="preserve"> Zzwg wK G e³‡e¨i mv‡_ GKgZ? hyw³ `vI|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9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9.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†`‡jvqvi †nv‡mb mvfvi ißvwb cÖwµqvRvZKiY GjvKvi GKwU wkí cÖwZôv‡bi e¨e¯’vcK| wZwb Zvi cÖwZôv‡bi Kg©Pvix‡`i meai‡bi Avw_©K my‡hvM-myweav w`‡q _v‡Kb| wKš‘ Zv‡`i‡K weiƒc I A¯^v¯’¨Ki Kg© cwi‡e‡k KvR Ki‡Z nq| GgbwK Zv‡`i †Kv‡bv cÖKvi gZvgZ cÖKv‡ki my‡hvM †`Iqv nq bv| d‡j cÖwZôv‡b Kg©x‡`i †fZi Am‡š—vl I †¶v‡fi Ae¯’v weivR Ki‡Q|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gvm‡jv cÖ`Ë †cÖlYv Z‡Ë¡i bvg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†cÖlYv ej‡Z Kx †evSvq?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 Rbve †`‡jvqvi †nv‡mb †Kvb cÖKvi †cÖlYv c×wZi Dci ¸i“Z¡v‡ivc K‡i‡Qb?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Kg©x‡`i †¶vf I Am‡š—vl wbim‡b Rbve †`‡jvqvi †nv‡mb G †Kvb ai‡bi †cÖlYv c×wZ cÖeZ©b Kiv mgxPxb n‡e DÏxc‡Ki Av‡jv‡K g~j¨vqb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9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10.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mvBgb GKwU ißvwbgyLx wmivwgK KviLvbv| Zv‡`i cÖwZôv‡bi Kg©xiv GKB mg‡q wfbœ wfbœ Kg©KZ©vi Av‡`k cvjb Ki‡Z wM‡q mgm¨vi m¤§yLxb n‡”Q| GQvov EaŸ©Zb Kg©KZ©v‡`i Kg©fvi †ewk nIqvq wm×vš— MÖn‡Y mgq‡¶cY n‡”Q|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e¨e¯’vcbv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e¨e¯’vcbvi ˆewkó¨ Kx Kx?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cÖwZôv‡bi Kg©x‡`i wfbœ wfbœ Kg©KZ©vi Av‡`k cvjb e¨e¯’vcbvi †Kvb bxwZi j•Nb?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pacing w:val="-4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Vrinda"/>
          <w:spacing w:val="-4"/>
          <w:sz w:val="18"/>
          <w:szCs w:val="18"/>
        </w:rPr>
        <w:tab/>
      </w:r>
      <w:r>
        <w:rPr>
          <w:rFonts w:ascii="SutonnyMJ" w:eastAsia="Batang" w:hAnsi="SutonnyMJ" w:cs="SutonnyMJ"/>
          <w:spacing w:val="-4"/>
          <w:sz w:val="18"/>
          <w:szCs w:val="18"/>
        </w:rPr>
        <w:t>Dwj­wLZ cwiw¯’wZ‡Z EaŸ©Zb e¨e¯’vc‡Ki KiYxq Kx? †Zvgvi gZvgZ `vI|</w:t>
      </w:r>
      <w:r>
        <w:rPr>
          <w:rFonts w:ascii="SutonnyMJ" w:eastAsia="Batang" w:hAnsi="SutonnyMJ" w:cs="SutonnyMJ"/>
          <w:spacing w:val="-4"/>
          <w:sz w:val="18"/>
          <w:szCs w:val="18"/>
        </w:rPr>
        <w:tab/>
        <w:t>4</w:t>
      </w:r>
    </w:p>
    <w:p w:rsidR="008E6EE1" w:rsidRDefault="008E6EE1">
      <w:pPr>
        <w:tabs>
          <w:tab w:val="right" w:pos="4590"/>
        </w:tabs>
        <w:spacing w:line="259" w:lineRule="auto"/>
        <w:jc w:val="both"/>
        <w:rPr>
          <w:rFonts w:ascii="SutonnyMJ" w:eastAsia="Batang" w:hAnsi="SutonnyMJ" w:cs="Vrinda"/>
          <w:sz w:val="14"/>
          <w:szCs w:val="14"/>
          <w:lang w:val="it-IT"/>
        </w:rPr>
      </w:pPr>
      <w:r>
        <w:rPr>
          <w:rFonts w:ascii="SutonnyMJ" w:eastAsia="Batang" w:hAnsi="SutonnyMJ" w:cs="SutonnyMJ"/>
          <w:b/>
          <w:bCs/>
          <w:sz w:val="18"/>
          <w:szCs w:val="18"/>
        </w:rPr>
        <w:t>11.</w:t>
      </w:r>
      <w:r>
        <w:rPr>
          <w:rFonts w:ascii="SutonnyMJ" w:eastAsia="Batang" w:hAnsi="SutonnyMJ" w:cs="Vrinda"/>
          <w:sz w:val="16"/>
          <w:szCs w:val="16"/>
        </w:rPr>
        <w:sym w:font="Wingdings 3" w:char="F084"/>
      </w:r>
      <w:r>
        <w:rPr>
          <w:rFonts w:ascii="SutonnyMJ" w:eastAsia="Batang" w:hAnsi="SutonnyMJ" w:cs="SutonnyMJ"/>
          <w:sz w:val="18"/>
          <w:szCs w:val="18"/>
        </w:rPr>
        <w:t>Rbve Avw`Z I AvwKe gvmy` Mv‡g©›Um-Gi cY¨ Avg`vwb I ißvwbi mv‡_ RwoZ| cÖwZôvbwU wbR¯^ KviLvbvi Drcv`b I wecYb Kg©x‡`i mv‡_ wfwWI Kbdv‡iÝ I AwWI Kbdv‡i‡Ýi gva¨‡g wb‡`©kbv †cÖiY K‡i| Z‡e cÖwZôvbwU we‡`wk e¨emvqx‡`i mv‡_ cÖ‡qvR‡b Zviv Z_¨ Av`vb-cÖ`v‡bi †¶‡Î d¨v· I B-†gBj e¨envi K‡i|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Vrinda"/>
          <w:i/>
          <w:iCs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K.</w:t>
      </w:r>
      <w:r>
        <w:rPr>
          <w:rFonts w:ascii="SutonnyMJ" w:eastAsia="Batang" w:hAnsi="SutonnyMJ" w:cs="SutonnyMJ"/>
          <w:sz w:val="18"/>
          <w:szCs w:val="18"/>
        </w:rPr>
        <w:tab/>
        <w:t>djveZ©b Kx?</w:t>
      </w:r>
      <w:r>
        <w:rPr>
          <w:rFonts w:ascii="SutonnyMJ" w:eastAsia="Batang" w:hAnsi="SutonnyMJ" w:cs="SutonnyMJ"/>
          <w:sz w:val="18"/>
          <w:szCs w:val="18"/>
        </w:rPr>
        <w:tab/>
        <w:t>1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L.</w:t>
      </w:r>
      <w:r>
        <w:rPr>
          <w:rFonts w:ascii="SutonnyMJ" w:eastAsia="Batang" w:hAnsi="SutonnyMJ" w:cs="SutonnyMJ"/>
          <w:sz w:val="18"/>
          <w:szCs w:val="18"/>
        </w:rPr>
        <w:tab/>
        <w:t>†hvMv‡hvM cÖwµqv e¨vL¨v K‡iv|</w:t>
      </w:r>
      <w:r>
        <w:rPr>
          <w:rFonts w:ascii="SutonnyMJ" w:eastAsia="Batang" w:hAnsi="SutonnyMJ" w:cs="SutonnyMJ"/>
          <w:sz w:val="18"/>
          <w:szCs w:val="18"/>
        </w:rPr>
        <w:tab/>
        <w:t>2</w:t>
      </w:r>
    </w:p>
    <w:p w:rsidR="008E6EE1" w:rsidRDefault="008E6EE1">
      <w:pPr>
        <w:tabs>
          <w:tab w:val="right" w:pos="4572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M.</w:t>
      </w:r>
      <w:r>
        <w:rPr>
          <w:rFonts w:ascii="SutonnyMJ" w:eastAsia="Batang" w:hAnsi="SutonnyMJ" w:cs="SutonnyMJ"/>
          <w:sz w:val="18"/>
          <w:szCs w:val="18"/>
        </w:rPr>
        <w:tab/>
        <w:t>DÏxc‡Ki cÖwZôvb †Kvb Av¶wiK ev kvwãK †hvMv‡hvM c×wZ‡Z e¨env‡ii gva¨‡g wbR¯^ Kg©x‡`i mv‡_ Z_¨ Av`vb-cÖ`vb K‡i? e¨vL¨v K‡iv|</w:t>
      </w:r>
      <w:r>
        <w:rPr>
          <w:rFonts w:ascii="SutonnyMJ" w:eastAsia="Batang" w:hAnsi="SutonnyMJ" w:cs="SutonnyMJ"/>
          <w:sz w:val="18"/>
          <w:szCs w:val="18"/>
        </w:rPr>
        <w:tab/>
        <w:t>3</w:t>
      </w:r>
    </w:p>
    <w:p w:rsidR="008E6EE1" w:rsidRDefault="008E6EE1">
      <w:pPr>
        <w:tabs>
          <w:tab w:val="right" w:pos="4581"/>
        </w:tabs>
        <w:spacing w:line="259" w:lineRule="auto"/>
        <w:ind w:left="288" w:hanging="288"/>
        <w:jc w:val="both"/>
        <w:rPr>
          <w:rFonts w:ascii="SutonnyMJ" w:eastAsia="Batang" w:hAnsi="SutonnyMJ" w:cs="SutonnyMJ"/>
          <w:sz w:val="18"/>
          <w:szCs w:val="18"/>
        </w:rPr>
      </w:pPr>
      <w:r>
        <w:rPr>
          <w:rFonts w:ascii="SutonnyMJ" w:eastAsia="Batang" w:hAnsi="SutonnyMJ" w:cs="SutonnyMJ"/>
          <w:sz w:val="18"/>
          <w:szCs w:val="18"/>
        </w:rPr>
        <w:t>N.</w:t>
      </w:r>
      <w:r>
        <w:rPr>
          <w:rFonts w:ascii="SutonnyMJ" w:eastAsia="Batang" w:hAnsi="SutonnyMJ" w:cs="SutonnyMJ"/>
          <w:sz w:val="18"/>
          <w:szCs w:val="18"/>
        </w:rPr>
        <w:tab/>
        <w:t>DÏxc‡K we‡`wk e¨emvqx‡`i mv‡_ Z_¨ Av`vb-cÖ`v‡b e¨en„Z †hvMv‡hvM c×wZi aib D‡j­Lc~e©K ¸i“Z¡ e¨vL¨v K‡iv|</w:t>
      </w:r>
      <w:r>
        <w:rPr>
          <w:rFonts w:ascii="SutonnyMJ" w:eastAsia="Batang" w:hAnsi="SutonnyMJ" w:cs="SutonnyMJ"/>
          <w:sz w:val="18"/>
          <w:szCs w:val="18"/>
        </w:rPr>
        <w:tab/>
        <w:t>4</w:t>
      </w: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E6EE1" w:rsidRDefault="008E6EE1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8E6EE1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6EE1" w:rsidRDefault="008E6EE1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96. </w:t>
            </w:r>
            <w:r>
              <w:rPr>
                <w:rFonts w:ascii="SutonnyMJ" w:hAnsi="SutonnyMJ" w:cs="SutonnyMJ"/>
                <w:sz w:val="26"/>
                <w:szCs w:val="26"/>
              </w:rPr>
              <w:t>K¨v›Ub‡g›U cvewjK ¯‹zj GÛ K‡jR, Rvnvbvev` †mbvwbevm, Lyjbv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8E6EE1" w:rsidRDefault="008E6EE1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8E6EE1" w:rsidRDefault="008E6EE1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8E6EE1" w:rsidRDefault="008E6EE1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Avmv` I Rbve Avkivd `yBwU cÖwZôv‡bi mvaviY e¨e¯’vcK| Rbve Avmv` mKj wm×vš— GKvB MÖnY K‡ib Ges K‡Vvi kvm‡bi gva¨‡g Kgx©‡`i KvR Ki‡Z eva¨ K‡ib| G‡Z Kgx©‡`i g‡bvej I Kg©`¶Zv n«vm cvq| cwiYv‡g cÖwZôvb Avkvbyiƒc mvdj¨ AR©b Ki‡Z cv‡i bv| Ab¨w`‡K Rbve Avkivd cwiKíbv cÖYqb I wb‡`©k cÖ`v‡bi c~‡e© Kgx©‡`i mv‡_ Avjvc-Av‡jvPbv K‡ib| G‡Z Kgx©iv mš‘ó _v‡K| Zv‡`i g‡bvej I Kg©`¶ZvI †e‡o hvq| d‡j Rbve Avkivd cÖvwZôvwbK j¶¨ AR©‡b mdj nb|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AvbyôvwbK 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Kxfv‡e e¨e¯’vcbvi `¶Zv evov‡Z cv‡i?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D‡j­wLZ Rbve Avkiv‡di wb‡`©kbvi aib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Rbve Avmv‡`i †bZ…‡Z¡i aibwU Zzwg wK mg_©b K‡iv? aib D‡j­Lc~e©K hyw³mn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11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`yjvj wgTv `yjvjx †U·UvBj wg‡ji cÖavb  wbe©vnx wnmv‡e XvKv †_‡K e`jx n‡q Av‡mb| GKwU wefv‡Mi cwieZ©b Ab¨ wefv‡Mi mv‡_ m¤úK©hy³| GwU we‡ePbv bv K‡i wZwb MYe`wj K‡ib| d‡j wewfbœ wefv‡Mi `¶ I A`¶ Kgx©‡`i g‡a¨ †¶vf †`Lv †`q| wZb gv‡mi g‡a¨ Drcv`b n«vm cvq|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mgš^qmvab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†¯^”Qvg~jK mgš^q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wg. `yjvj wgTv e`wji †¶‡Î mgš^‡qi †Kvb bxwZ j•Nb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`yjvjx †U·UvBj wg‡ji ¯^vfvweK Ae¯’v wdwi‡q Avb‡Z KiYxq Kx?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Awdm wcqb kvgxg Aa¨‡¶i wPwV¸‡jv wb‡q †cv÷ Awd‡m hvIqvi mgq Dcva¨¶ g‡nv`q Zv‡K KZ¸‡jv KvMR w`‡q d‡UvKwc K‡i Avb‡Z ej‡jb| d‡UvKwc Kiv †k‡l kvgxg †cv÷ Awd‡m wM‡q Rvb‡Z cvi‡jv ZZ¶‡Y cÖ_g WvK P‡j †M‡Q| h_vmg‡q wPwVwU Wv‡K bv †`Iqvi Kvi‡Y Aa¨¶ g‡nv`q wcqb kvgxg‡K ˆKwdqZ Zje K‡ib|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†Rvov gB wkKj bxwZ ej‡Z wK eyS?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e¨e¯’vcbvi †Kvb bxwZ jw•NZ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Aa¨¶ g‡nv`q KZ©„K wcqb kvgxg‡K ˆKwdqZ Zje Kivi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Zvnwmb GKwU Drcv`bgyLx Jla †Kv¤úvwbi Drcv`b e¨e¯’vcK| cÖwZôvbwU Rbve Zvnwm‡bi Rb¨ †eZb, evm¯’vb, wPwKrmv I Ab¨vb¨ fvZvw` cÖ`vb K‡i Avm‡Q| Rbve Zvnwmb wewfbœ mvgvwRK Kg©Kv‡Ê AskMÖnY Kiv QvovI Avw_©K mnvqZv K‡i _v‡Kb| Zvi GB mg¯— Kg©Kv‡Êi g~j j¶¨ n‡jv mybvg, myL¨vwZ I hk AR©b Kiv| GKRb `¶ I D`¨gkxj Drcv`b e¨e¯’vcK nIqv m‡Ë¡I eZ©gvb cÖwZôvbwU Rbve Zvnwm‡bi Pvwn`v †gvZv‡eK my‡hvM-myweavw` e„w× bv Kivq wZwb cÖwZôvb cwieZ©‡bi K_v fve‡Qb|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 Pvwn`v †mvcvb Z‡Ë¡i cÖeZ©K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wP‡Îi gva¨‡g †cÖlYv PµwU †`LvI?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Rbve Zvnwmb Pvwn`v †mvcvb Z‡Ë¡i †Kvb av‡c Ae¯’vb Ki‡Qb?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Rbve Zvnwm‡bi eZ©gvb cÖwZôvb cwieZ©‡bi wPš—vfvebv †hŠw³KZvmn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1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weËkvjx gvneye mv‡ne wPwKrmv myweavewÂZ gvby‡li K_v wPš—v K‡i dzjevwo‡Z GKwU nvmcvZvj ¯’vc‡bi D‡`¨vM †bb| GKwU ¯^v¯’¨ m¤§Z nvmcvZvj †h iKg nIqv DwPZ †mfv‡e cÖ‡qvRbxq msL¨K K¶, eviv›`v, DVvbvgvi wmuwo I Ab¨vb¨ cÖ‡qvRbxq welq h_vh_fv‡e myweb¨¯— K‡i GKwU feb wbg©vY K‡ib| cieZx©‡Z wZwb G AÂ‡ji wk¶vewÂZ †g‡q‡`i K_v wPš—v K‡i D³ nvmcvZv‡ji Rb¨ wbwg©Z febwU‡K GKwU gwnjv K‡j‡R iƒcvš—i Kivi cwiKíbv MÖnY K‡ib| febwUi cÖ‡qvRbxq cwieZ©b I ms¯‹v‡ii gva¨‡g </w:t>
      </w:r>
      <w:r>
        <w:rPr>
          <w:rFonts w:cs="Vrinda"/>
          <w:sz w:val="14"/>
          <w:szCs w:val="14"/>
        </w:rPr>
        <w:t>MR</w:t>
      </w:r>
      <w:r>
        <w:rPr>
          <w:rFonts w:ascii="SutonnyMJ" w:hAnsi="SutonnyMJ" w:cs="SutonnyMJ"/>
          <w:sz w:val="18"/>
          <w:szCs w:val="18"/>
        </w:rPr>
        <w:t xml:space="preserve"> gwnjv K‡jR ¯’vcb K‡ib| Bnv †g‡q‡`i wk¶vi cÖmv‡i ¸i“Z¡c~Y© f‚wgKv iv‡L Ges hy‡M hy‡M Av‡jvwKZ bvix Movi Kv‡R mnvqZv K‡i|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cwiKíbv AvwObv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wm×vš— MÖnY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cwiKíbvi †Kvb ¸Yvewji Kvi‡Y nvmcvZv‡ji Rb¨ wbwg©Z feb K‡j‡R iƒcvš—i Kiv m¤¢e n‡jv?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gvnveye mv‡n‡ei </w:t>
      </w:r>
      <w:r>
        <w:rPr>
          <w:rFonts w:cs="Vrinda"/>
          <w:sz w:val="14"/>
          <w:szCs w:val="14"/>
        </w:rPr>
        <w:t>MR</w:t>
      </w:r>
      <w:r>
        <w:rPr>
          <w:rFonts w:ascii="SutonnyMJ" w:hAnsi="SutonnyMJ" w:cs="SutonnyMJ"/>
          <w:sz w:val="18"/>
          <w:szCs w:val="18"/>
          <w:lang w:val="it-IT"/>
        </w:rPr>
        <w:t xml:space="preserve"> gwnjv K‡jR ¯’vc‡bi D‡`¨vMwU †Kvb ai‡bi cwiKíbv?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0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mv‡n` fwel¨r cwiw¯’wZ wPš—v bv K‡i wm‡jU kn‡i GKwU Rym KviLvbv ¯’vcb K‡ib| Avg wm‡j‡U Drcbœ nq bv, wKš‘ Rym ˆZwii KuvPvgvj ivRkvnx AÂj †_‡K G‡b Rym Drcv`‡b cÖPzi LiP covq wZwb †jvKmv‡bi m¤§yLxb nb| ZvB wZwb fwel¨‡Z KviLvbvwU ivRkvnx‡Z ¯’vbvš—‡ii wPš—v K‡i‡Qb|</w:t>
      </w:r>
    </w:p>
    <w:p w:rsidR="008E6EE1" w:rsidRDefault="008E6EE1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GKv_©K cwiKíbv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ÒcwiKíbv n‡jv fwel¨‡Zi AvqbvÓ-eywS‡q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wg. mv‡n` cwiKíbv cÖYq‡bi †Kvb avcwU AbymiY K‡ibwb?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mwVK  cwiKíbv cÖYq‡bi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`xN©w`b we‡`‡k PvKwi †k‡l †`‡k wd‡i †gveviK mv‡ne MÖv‡g GKwU †WBwi dvg© cÖwZôv K‡ib| dvg©wU‡Z 50 Rb †jvK wb‡qvwRZ| we.Kg wWwMÖavix GKRb e¨e¯’vcK wnmvei¶Ymn mvwe©K wel‡q †`Lv‡kvbv K‡ib| cïcvjb wel‡q `¶ †KD bv _vKvq cÖvqkB RwUj mgm¨v †`Lv †`q| GgZve¯’vq †gveviK mv‡ne MÖv‡gi GKRb AemicÖvß Dc‡Rjv cïcvjb  Kg©KZ©v‡K we‡klÁ wn‡m‡e LÛKvjxb wb‡qvM `vb K‡ib|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KwgwU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msMVb PvU© cy‡iv cÖwZôvb m¤ú‡K© Kxfv‡e aviYv †`q?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†gveviK‡Ki dv‡g© cÖ_g ch©v‡q †Kvb ai‡bi msMVb KvVv‡gv we`¨gvb 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cieZx©‡Z bZzb msMVb KvVv‡gvwU wPwýZ K‡iv Ges cwieZ©‡bi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 †Kvgj cvbxq cÖ¯‘ZKvix cÖwZôvb ÔwccvmvÕ 2016 mv‡ji Rb¨ `k jvL wjUvi Drcv`b I weµq j¶¨gvÎv wba©viY K‡i| eQi †k‡l †`Lv hvq, j¶¨gvÎvi †P‡q Drcv`b lvU nvRvi wjUvi †ewk n‡q‡Q wKš‘ weµq n‡q‡Q j¶gvÎvi †P‡q cÂvk nvRvi wjUvi Kg| d‡j GK jvL `k nvRvi wjUvi AweµxZ †_‡K hvq| †gqv` DËx‡Y©i ZvwiL AwZµg Kivq cÖwZôvbwU wecyj ¶wZi m¤§yLxb nq|</w:t>
      </w:r>
    </w:p>
    <w:p w:rsidR="008E6EE1" w:rsidRDefault="008E6EE1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PERT</w:t>
      </w:r>
      <w:r>
        <w:rPr>
          <w:rFonts w:ascii="SutonnyMJ" w:hAnsi="SutonnyMJ" w:cs="SutonnyMJ"/>
          <w:sz w:val="18"/>
          <w:szCs w:val="18"/>
          <w:lang w:val="it-IT"/>
        </w:rPr>
        <w:t>-Gi c~Y©iƒc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wbqš¿Y‡K ÔKvjvwš—K KvRÕ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wbqš¿Y cÖwµqvi †Kvb c`‡¶cwU D‡cw¶Z nIqvq weµq I Drcv`b j¶¨gvÎvi †P‡q Kg †ewk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Ôwbqš¿Y cÖwµqvi c`‡¶cmg~n h_vh_fv‡e Abym„Z n‡j cÖwZôvbwU wecyj ¶wZi m¤§yLxb n‡Zv bvÕ-Zzwg wK GKgZ?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ZvbwRgyj Bmjvg m¤úÖwZ KvbvWv †_‡K GgweG wWwMÖ AR©b K‡i †`‡k wd‡i‡Qb| wZwb †`‡k wd‡i Ab¨ †Kv‡bv PvKwii †LuvR bv K‡i Zv‡`i cvwievwiK cÖwZôvb wewm †U· wj.-Gi e¨e¯’vcbv cwiPvjK wn‡m‡e †hvM`vb Ki‡jb| wZwb wKQy Kg©Pvix I Kg©KZ©vi c‡`vbœwZi e¨e¯’v Ki‡jb| d‡j †hvM¨ Kg©KZ©v Kg©Pvix‡`i g‡a¨ wgkÖ cÖwZwµqv †`Lv w`j| AwaKš‘ c‡`vbœwZcÖvßiv `¶Zvi mv‡_ KvR Pvwj‡q wb‡Z cvi‡j bv| GRb¨ cÖwZôvbwU e¨vcK †jvKmv‡bi m¤§yLxb n‡jv|</w:t>
      </w:r>
    </w:p>
    <w:p w:rsidR="008E6EE1" w:rsidRDefault="008E6EE1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ˆ¯^iZvwš¿K 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civgk©g~jK wb‡`©kbvi cÖ‡qvRbxqZv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c‡`vbœwZ cÖ`v‡b Rbve ZvbwRgyj †Kvb c×wZ AbymiY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cÖwZôv‡bi DbœwZi j‡¶¨ Kg©iZ‡`i c‡`vbœwZi †¶‡Î ZvbwRgyj mv‡n‡ei Kx Kiv DwPZ e‡j Zzwg g‡b K‡iv?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my›`ieb cÖvK…wZK HwZn¨gwÊZ GKwU ¯’vb| cÖwZ eQi nvRvi nvRvi ch©UK GLv‡b ågY Ki‡Z Av‡m| ch©UK Ges Av‡kcv‡ki Awaevmx‡`i Rb¨ KZ©„c¶ wbivc` RvqMvmg~n †hgb wPwýZ K‡i w`‡q‡Q †Zgwb wec¾bK RvqMvqI mvBb‡evW© w`‡q wb‡lavÁv Rvwi K‡i‡Q| `ytmvnwmK ch©UK mvwb mvBb‡ev‡W©i wb‡lavÁv Agvb¨ K‡i wec¾bK  GjvKvq cÖ‡ek K‡i I wec‡` c‡o, mvnv‡h¨i Rb¨ wPrKvi K‡i| Zuvi MvBW AvRIhv` Rxe‡bi SuywK wb‡q e‡b cÖ‡ek K‡i Zv‡K D×vi K‡i|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MY‡hvMv‡hvM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ÔwbieZv GK ai‡bi †hvMv‡hv‡Mi gva¨gÕÑ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mvBb‡evW© w`‡q wb‡lavÁv Rvwi- c×wZ Abyhvqx †Kvb ai‡bi †hvMv‡hvMÓ?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Rbve AvRIhv` Gi f‚wgKv †hvMv‡hvM cÖwµqv‡K m¤ú~Y©Zv `vb K‡i‡Q-e¨vL¨v K‡iv| 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ebjZv Mv‡g©›U‡mi gvwjK gywbœ GKRb mdj bvix D‡`¨v³v| Zvi cÖwZôvbwU MZ eQi ißvwb‡Z D‡j­L‡hvM¨ f‚wgKv ivLvq †kÖô ißvwbKviK wn‡m‡e ¯^xK…wZ cvq| gywbœi `yB mš—vb| eowU BwÄwbqvi, miKvwi PvKz‡i| †QvU mš—vb Zvi gv‡qi Mv‡g©›U‡mi †Rbv‡ij g¨v‡bRvi| `yÕRbB mdjZvi mv‡_ Zv‡`i Kg©‡¶‡Î mgvb Ae`vb ivL‡Qb|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e¨e¯’vcbv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ˆeÁvwbK e¨e¯’vcbv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gywbœi †QvU mš—vb e¨e¯’vcbvi †Kvb ¯—‡i Ae¯’vb Ki‡Q?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gywbœi mvgwMÖK Kg©Kv‡Ê wK e¨e¯’vcbvi mve©RbxbZv cÖgvY K‡i? †Zvgvi gZvgZ hyw³mn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noProof/>
        </w:rPr>
        <w:pict>
          <v:group id="_x0000_s5496" style="position:absolute;left:0;text-align:left;margin-left:28.5pt;margin-top:8.85pt;width:200.5pt;height:88.45pt;z-index:251657216" coordorigin="6597,13054" coordsize="4010,1769">
            <v:shape id="_x0000_s5497" style="position:absolute;left:6597;top:13339;width:4003;height:1484" coordsize="5575,2969" path="m3569,l245,,220,2,196,6r-24,6l149,19,129,29,107,39,88,53,71,68,56,83,41,101,28,119,18,139r-8,20l4,181,1,204,,227,,2744r1,23l4,2789r6,21l18,2832r10,20l41,2869r15,19l71,2903r17,15l107,2931r22,11l150,2952r22,7l196,2965r24,3l245,2969r5330,e" filled="f" strokecolor="#1f1a17" strokeweight=".5pt">
              <v:path arrowok="t"/>
            </v:shape>
            <v:shape id="_x0000_s5498" type="#_x0000_t75" style="position:absolute;left:6627;top:13367;width:3966;height:1425">
              <v:imagedata r:id="rId9" o:title=""/>
            </v:shape>
            <v:shape id="_x0000_s5499" style="position:absolute;left:6620;top:14300;width:3976;height:338" coordsize="7953,676" path="m6,l7790,r17,l7823,3r15,3l7853,12r14,6l7881,25r12,8l7906,43r10,12l7924,66r9,12l7940,91r6,14l7950,119r2,15l7953,149r,378l7952,542r-2,14l7946,570r-6,15l7933,598r-9,12l7916,622r-10,10l7893,642r-12,9l7867,658r-14,5l7838,669r-15,3l7807,675r-17,1l6,676,3,675r-3,l,,3,,6,xe" stroked="f">
              <v:path arrowok="t"/>
            </v:shape>
            <v:shape id="_x0000_s5500" style="position:absolute;left:6684;top:14327;width:142;height:283" coordsize="284,567" path="m284,283l,,,567,284,283xe" fillcolor="#b6b6b5" stroked="f">
              <v:path arrowok="t"/>
            </v:shape>
            <v:rect id="_x0000_s5501" style="position:absolute;left:6664;top:13782;width:3943;height:553" filled="f" stroked="f">
              <v:textbox style="mso-next-textbox:#_x0000_s5501" inset="0,0,0,0">
                <w:txbxContent>
                  <w:p w:rsidR="008E6EE1" w:rsidRDefault="008E6EE1">
                    <w:pPr>
                      <w:jc w:val="right"/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</w:pP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wewfbœ K‡j‡Ri wbe©vPwb cix¶vi AviI m„Rbkxj</w:t>
                    </w:r>
                  </w:p>
                  <w:p w:rsidR="008E6EE1" w:rsidRDefault="008E6EE1">
                    <w:pPr>
                      <w:spacing w:line="228" w:lineRule="auto"/>
                      <w:jc w:val="right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cÖkœ I D</w:t>
                    </w:r>
                    <w:r>
                      <w:rPr>
                        <w:rFonts w:ascii="SutonnyMJ" w:hAnsi="SutonnyMJ" w:cs="SutonnyMJ"/>
                        <w:color w:val="1F1A17"/>
                        <w:sz w:val="22"/>
                        <w:szCs w:val="22"/>
                      </w:rPr>
                      <w:t>Ë</w:t>
                    </w: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‡ii Rb¨ wb‡Pi I‡qe A¨v‡WªmwU UvBc K‡iv</w:t>
                    </w:r>
                  </w:p>
                  <w:p w:rsidR="008E6EE1" w:rsidRDefault="008E6EE1">
                    <w:pPr>
                      <w:jc w:val="right"/>
                      <w:rPr>
                        <w:rFonts w:cs="Vrinda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5502" style="position:absolute;left:6892;top:14336;width:3715;height:319" filled="f" stroked="f">
              <v:textbox style="mso-next-textbox:#_x0000_s5502" inset="0,0,0,0">
                <w:txbxContent>
                  <w:p w:rsidR="008E6EE1" w:rsidRDefault="008E6EE1">
                    <w:pPr>
                      <w:jc w:val="right"/>
                      <w:rPr>
                        <w:rFonts w:ascii="Arial" w:hAnsi="Arial" w:cs="Arial"/>
                        <w:color w:val="1F1A17"/>
                      </w:rPr>
                    </w:pPr>
                    <w:r>
                      <w:rPr>
                        <w:rFonts w:ascii="Arial" w:hAnsi="Arial" w:cs="Arial"/>
                        <w:color w:val="1F1A17"/>
                      </w:rPr>
                      <w:t>panjeree.com/hsc/bo2mts17.pdf</w:t>
                    </w:r>
                  </w:p>
                </w:txbxContent>
              </v:textbox>
            </v:rect>
            <v:shape id="_x0000_s5503" style="position:absolute;left:8434;top:13054;width:2152;height:668" coordsize="4303,1335" path="m315,l3988,r16,l4019,1r16,2l4051,6r16,4l4081,14r14,4l4110,24r14,7l4138,39r13,7l4164,54r24,17l4210,92r21,22l4248,139r9,13l4264,165r7,14l4279,192r5,14l4289,222r4,14l4297,252r2,16l4301,283r2,16l4303,315r,705l4303,1035r-2,16l4299,1067r-2,16l4293,1098r-4,15l4284,1128r-5,15l4271,1156r-7,14l4257,1183r-9,13l4240,1209r-9,11l4221,1231r-11,11l4200,1253r-12,10l4175,1272r-11,8l4151,1289r-13,7l4124,1303r-14,7l4095,1316r-14,4l4067,1325r-16,4l4035,1332r-16,1l4004,1335r-16,l315,1335r-16,l282,1333r-16,-1l252,1329r-16,-4l222,1320r-16,-4l192,1310r-13,-7l165,1296r-13,-7l139,1280r-13,-8l114,1263r-11,-10l92,1242,82,1231,71,1220r-8,-11l53,1196r-7,-13l37,1170r-6,-14l24,1143r-6,-15l14,1113r-4,-15l6,1083,3,1067,1,1051,,1035r,-15l,315,,299,1,283,3,268,6,252r4,-16l14,222r4,-16l24,192r7,-13l37,165r9,-13l53,139,63,126r8,-12l82,103,92,92,103,81,114,71r12,-8l139,54r13,-8l165,39r14,-8l192,24r14,-6l222,14r14,-4l252,6,266,3,282,1,299,r16,xe" fillcolor="#605e5d" stroked="f">
              <v:path arrowok="t"/>
            </v:shape>
            <v:shape id="_x0000_s5504" style="position:absolute;left:9523;top:13309;width:144;height:144" coordsize="288,288" path="m143,l129,,115,3,100,5,88,11,75,17,63,24,52,33,42,41,33,53,25,63,17,76,10,88,6,101,3,114,,129r,15l,159r3,14l6,187r4,13l17,213r8,12l33,236r9,10l52,255r11,8l75,270r13,6l100,282r15,3l129,288r14,l159,288r14,-3l186,282r13,-6l212,270r13,-7l235,255r10,-9l255,236r9,-11l271,213r6,-13l281,187r4,-14l287,159r1,-15l287,129r-2,-15l281,101,277,88,271,76,264,63,255,53,245,41,235,33,225,24,212,17,199,11,186,5,173,3,159,,143,xm143,61r-8,l128,63r-9,1l112,67r-7,4l98,76r-6,4l85,86r-5,5l75,97r-5,7l67,111r-2,9l63,127r-1,9l62,144r,9l63,160r2,9l67,176r3,7l75,190r5,6l85,202r7,5l98,213r7,3l112,220r7,3l128,225r7,1l143,226r9,l161,225r7,-2l176,220r8,-4l191,213r5,-6l202,202r6,-6l212,190r4,-7l219,176r3,-7l225,160r1,-7l226,144r,-8l225,127r-3,-7l219,111r-3,-7l212,97r-4,-6l202,86r-6,-6l191,76r-7,-5l176,67r-8,-3l161,63r-9,-2l143,61xe" stroked="f">
              <v:path arrowok="t"/>
              <o:lock v:ext="edit" verticies="t"/>
            </v:shape>
            <v:shape id="_x0000_s5505" style="position:absolute;left:9693;top:13375;width:41;height:16" coordsize="81,32" path="m70,l13,,7,,4,3,1,8,,12r,7l1,23r3,5l7,31r6,1l70,32r4,-1l78,28r3,-5l81,19r,-7l81,8,78,3,74,,70,xe" stroked="f">
              <v:path arrowok="t"/>
            </v:shape>
            <v:shape id="_x0000_s5506" style="position:absolute;left:9661;top:13284;width:36;height:35" coordsize="71,68" path="m47,2l4,41,1,45,,50r1,4l2,58r6,6l11,67r4,1l21,67r4,-2l67,27r3,-5l71,18r,-6l68,10,64,4,60,1,55,,51,1,47,2xe" stroked="f">
              <v:path arrowok="t"/>
            </v:shape>
            <v:shape id="_x0000_s5507" style="position:absolute;left:9591;top:13245;width:16;height:41" coordsize="32,81" path="m2,11l,69r,4l3,77r4,3l12,81r7,l23,80r4,-3l30,74r,-5l32,11r,-4l29,3,25,,20,,13,,9,,5,3,2,7r,4xe" stroked="f">
              <v:path arrowok="t"/>
            </v:shape>
            <v:shape id="_x0000_s5508" style="position:absolute;left:9499;top:13279;width:35;height:35" coordsize="71,70" path="m5,25l45,67r4,1l53,70r6,-2l62,65r6,-4l71,57r,-4l71,48,68,44,26,4,22,1,18,,13,1,9,4,5,8,2,12,,17r2,5l5,25xe" stroked="f">
              <v:path arrowok="t"/>
            </v:shape>
            <v:shape id="_x0000_s5509" style="position:absolute;left:9458;top:13372;width:41;height:18" coordsize="81,34" path="m11,31r58,3l73,33r4,-3l80,27r1,-6l81,15,80,10,79,5,74,3r-4,l13,,7,1,3,3,1,7,,11r,7l,23r3,4l6,30r5,1xe" stroked="f">
              <v:path arrowok="t"/>
            </v:shape>
            <v:shape id="_x0000_s5510" style="position:absolute;left:9662;top:13449;width:34;height:35" coordsize="69,70" path="m3,26l43,67r3,3l52,70r4,l60,67r5,-4l67,59r2,-5l67,49,65,44,26,3,22,,17,,13,,9,3,3,7,,11r,5l,21r3,5xe" stroked="f">
              <v:path arrowok="t"/>
            </v:shape>
            <v:shape id="_x0000_s5511" style="position:absolute;left:8566;top:13173;width:1877;height:413" coordsize="3754,827" path="m3535,l221,,198,2,176,4r-21,6l135,17r-19,9l97,37,80,50,64,65,50,80,37,98,27,115,17,135r-7,20l4,175,1,198,,219,,606r1,23l4,650r6,22l17,692r10,19l37,729r13,17l64,762r16,14l97,789r19,10l135,809r20,7l176,822r22,3l221,827r1581,l1803,827r10,l1825,825r13,l1851,822r18,-4l1885,811r14,-7l1912,795r12,-9l1934,776r8,-11l1950,753r25,-47l2000,660r70,83l2067,394,1823,623r102,6l1917,655r-10,25l1902,693r-5,13l1891,718r-7,11l1876,741r-10,10l1856,761r-11,8l1832,778r-16,7l1799,791r-20,4l233,795r-21,-1l192,791r-19,-5l155,779r-19,-8l120,761,105,749,90,735,76,721,64,705,54,689,46,670,39,652,34,633,32,613,30,592r,-358l32,214r2,-20l39,173r7,-18l54,138,64,120,76,105,90,90,105,78,120,66,136,56r19,-9l173,40r19,-5l212,32r21,-2l3521,30r21,2l3562,35r19,5l3600,47r18,9l3634,66r16,12l3666,90r12,15l3690,120r10,18l3709,155r7,18l3720,194r4,20l3724,234r,358l3724,613r-4,20l3716,652r-7,18l3700,689r-10,16l3678,721r-12,14l3650,749r-16,12l3618,771r-18,8l3581,786r-19,5l3542,794r-21,1l1958,795r3,10l1967,814r5,7l1978,827r1557,l3557,825r21,-3l3600,816r20,-7l3640,799r17,-10l3674,776r16,-14l3704,746r13,-17l3727,711r10,-19l3744,672r6,-22l3753,629r1,-23l3754,219r-1,-21l3750,175r-6,-20l3737,135r-10,-20l3717,98,3704,80,3690,65,3674,50,3657,37,3640,26r-20,-9l3600,10,3578,4,3557,2,3535,xe" stroked="f">
              <v:path arrowok="t"/>
            </v:shape>
            <v:shape id="_x0000_s5512" style="position:absolute;left:8731;top:13286;width:21;height:158" coordsize="43,317" path="m41,317r-38,l3,82r38,l41,317xm43,42l,42,,,43,r,42xe" stroked="f">
              <v:path arrowok="t"/>
              <o:lock v:ext="edit" verticies="t"/>
            </v:shape>
            <v:shape id="_x0000_s5513" style="position:absolute;left:8780;top:13323;width:89;height:121" coordsize="179,242" path="m179,242r-38,l141,107r,-15l139,77,136,64r-2,-8l128,47r-7,-6l111,39,98,37r-7,2l83,40r-8,3l68,46,53,54,38,66r,176l,242,,7r38,l38,33r8,-7l55,19r8,-6l72,9,81,4,89,3,98,r10,l115,r8,1l131,3r7,3l144,9r5,4l155,17r4,6l165,29r3,7l171,43r3,8l178,69r1,20l179,242xe" stroked="f">
              <v:path arrowok="t"/>
            </v:shape>
            <v:shape id="_x0000_s5514" style="position:absolute;left:8884;top:13292;width:68;height:154" coordsize="135,308" path="m92,308l78,307,65,304r-6,-3l53,298r-5,-4l43,290r-4,-5l36,280r-3,-6l31,267,28,251,26,232r,-130l,102,,69r26,l26,,65,r,69l135,69r,33l65,102r,112l65,229r,12l66,251r3,9l75,265r6,5l91,272r11,2l111,274r8,-3l128,268r4,-1l135,267r,36l124,305r-10,2l102,308r-10,xe" stroked="f">
              <v:path arrowok="t"/>
            </v:shape>
            <v:shape id="_x0000_s5515" style="position:absolute;left:8958;top:13323;width:98;height:124" coordsize="196,248" path="m115,248r-15,l89,245,77,243,66,239,56,235,46,229r-9,-6l30,216r-7,-8l16,198,11,188,7,177,4,166,1,153,,140,,126,,112,1,99,4,86,7,74,11,63,16,53,21,43r8,-9l36,26r8,-7l53,13,62,9,72,4,83,3,93,r12,l115,r10,1l135,4r7,2l150,10r8,4l165,20r5,6l176,33r6,8l186,50r3,9l192,70r3,12l196,93r,14l196,129r-157,l40,147r3,18l46,172r4,7l54,186r5,6l63,196r6,4l76,205r6,3l89,210r8,2l105,213r8,l126,212r13,-2l150,206r10,-4l170,198r8,-5l185,189r4,-4l192,185r,43l185,230r-10,5l166,238r-8,3l146,243r-9,3l126,248r-11,xm159,97l158,83,155,70,152,60r-6,-9l137,43r-8,-6l117,34,103,33,89,34,77,37,66,43r-9,8l50,61,44,72,40,84,39,97r120,xe" stroked="f">
              <v:path arrowok="t"/>
              <o:lock v:ext="edit" verticies="t"/>
            </v:shape>
            <v:shape id="_x0000_s5516" style="position:absolute;left:9075;top:13327;width:61;height:117" coordsize="120,235" path="m120,42r-1,l114,42r-5,-2l104,40r-7,l90,40r-7,2l74,44r-7,3l60,52r-7,4l46,62r-7,5l39,235,,235,,,39,r,34l49,26r8,-7l67,12,74,7,83,4,90,2,97,r7,l110,r4,l117,r3,2l120,42xe" stroked="f">
              <v:path arrowok="t"/>
            </v:shape>
            <v:shape id="_x0000_s5517" style="position:absolute;left:9151;top:13323;width:89;height:121" coordsize="179,242" path="m179,242r-38,l141,107r,-15l139,77,136,64r-2,-8l128,47r-7,-6l111,39,98,37r-7,2l83,40r-7,3l68,46,53,54,39,66r,176l,242,,7r39,l39,33r9,-7l56,19r7,-6l72,9,81,4,89,3,99,r9,l116,r7,1l131,3r7,3l144,9r5,4l155,17r6,6l165,29r3,7l172,43r3,8l178,69r1,20l179,242xe" stroked="f">
              <v:path arrowok="t"/>
            </v:shape>
            <v:shape id="_x0000_s5518" style="position:absolute;left:9259;top:13323;width:99;height:124" coordsize="197,248" path="m114,248r-13,l88,245,77,243,67,239,57,235,47,229r-9,-6l30,216r-7,-8l17,198,12,188,8,177,4,166,2,153,1,140,,126,1,112,2,99,4,86,8,74,11,63,17,53,23,43r7,-9l37,26r8,-7l54,13,63,9,73,4,83,3,94,r12,l116,r10,1l134,4r9,2l151,10r8,4l166,20r5,6l177,33r6,8l187,50r3,9l193,70r3,12l196,93r1,14l197,129r-157,l41,147r3,18l47,172r3,7l54,186r6,6l64,196r6,4l77,205r6,3l90,210r7,2l106,213r8,l127,212r12,-2l150,206r11,-4l170,198r9,-5l184,189r6,-4l193,185r,43l184,230r-8,5l166,238r-7,3l147,243r-10,3l127,248r-13,xm160,97l159,83,156,70,151,60r-4,-9l139,43r-9,-6l117,34,103,33,90,34,77,37,67,43r-9,8l50,61,45,72,41,84,40,97r120,xe" stroked="f">
              <v:path arrowok="t"/>
              <o:lock v:ext="edit" verticies="t"/>
            </v:shape>
            <v:shape id="_x0000_s5519" style="position:absolute;left:9365;top:13292;width:67;height:154" coordsize="134,308" path="m93,308l77,307,64,304r-6,-3l53,298r-5,-4l44,290r-4,-5l35,280r-2,-6l31,267,27,251,25,232r,-130l,102,,69r25,l25,,64,r,69l134,69r,33l64,102r,112l64,229r1,12l67,251r3,9l74,265r7,5l90,272r11,2l111,274r9,-3l127,268r6,-1l134,267r,36l124,305r-11,2l103,308r-10,xe" stroked="f">
              <v:path arrowok="t"/>
            </v:shape>
            <v:rect id="_x0000_s5520" style="position:absolute;left:9773;top:13280;width:19;height:164" stroked="f"/>
            <v:shape id="_x0000_s5521" style="position:absolute;left:9820;top:13286;width:21;height:158" coordsize="43,317" path="m42,317r-39,l3,82r39,l42,317xm43,42l,42,,,43,r,42xe" stroked="f">
              <v:path arrowok="t"/>
              <o:lock v:ext="edit" verticies="t"/>
            </v:shape>
            <v:shape id="_x0000_s5522" style="position:absolute;left:9868;top:13323;width:90;height:121" coordsize="179,242" path="m179,242r-39,l140,107r,-15l139,77,136,64r-3,-8l127,47r-7,-6l110,39,97,37r-7,2l83,40r-9,3l67,46,53,54,38,66r,176l,242,,7r38,l38,33r7,-7l54,19r9,-6l71,9,80,4,88,3,97,r10,l114,r9,1l130,3r7,3l143,9r6,4l154,17r5,6l164,29r3,7l170,43r3,8l177,69r2,20l179,242xe" stroked="f">
              <v:path arrowok="t"/>
            </v:shape>
            <v:shape id="_x0000_s5523" style="position:absolute;left:9984;top:13280;width:95;height:164" coordsize="189,328" path="m189,328r-50,l54,215,38,229r,99l,328,,,38,r,192l129,93r47,l83,190,189,328xe" stroked="f">
              <v:path arrowok="t"/>
            </v:shape>
            <v:shape id="_x0000_s5524" style="position:absolute;left:10079;top:13323;width:98;height:124" coordsize="196,248" path="m114,248r-14,l89,245,77,243,66,239,56,235,46,229r-9,-6l30,216r-7,-8l17,198,11,188,7,177,4,166,1,153,,140,,126,,112,1,99,4,86,7,74,11,63,15,53,21,43r7,-9l36,26r8,-7l53,13,63,9,71,4,83,3,93,r11,l116,r8,1l134,4r9,2l150,10r7,4l164,20r6,6l176,33r6,8l186,50r3,9l192,70r3,12l196,93r,14l196,129r-158,l40,147r3,18l46,172r4,7l54,186r4,6l64,196r6,4l76,205r7,3l89,210r8,2l104,213r9,l126,212r13,-2l150,206r10,-4l170,198r7,-5l185,189r4,-4l192,185r,43l185,230r-11,5l166,238r-9,3l146,243r-9,3l127,248r-13,xm159,97l157,83,154,70,152,60r-6,-9l139,43,129,37,117,34,103,33,89,34,77,37,67,43,57,51,50,61,44,72,40,84,38,97r121,xe" stroked="f">
              <v:path arrowok="t"/>
              <o:lock v:ext="edit" verticies="t"/>
            </v:shape>
            <v:shape id="_x0000_s5525" style="position:absolute;left:10188;top:13280;width:96;height:168" coordsize="190,335" path="m190,328r-37,l153,304r-8,7l137,316r-7,6l122,327r-9,2l104,332r-8,2l84,335r-8,-1l67,332r-8,-3l50,327r-7,-5l36,316r-6,-5l23,304r-4,-9l14,286,10,276,6,265,3,253,1,241,,226,,212,,198,1,183,4,170,8,159r3,-12l17,137r6,-10l29,119r7,-7l43,105r7,-5l59,95,69,92r8,-3l87,86r9,l112,87r14,3l139,95r14,7l153,r37,l190,328xm153,271r,-136l139,129r-12,-4l116,123r-13,-1l96,123r-7,l82,126r-6,1l70,132r-4,3l60,140r-4,5l53,152r-4,6l46,165r-2,8l40,190r,21l40,231r3,17l47,262r6,13l56,281r4,4l64,288r5,3l74,294r6,1l87,296r6,l102,296r7,-1l116,294r9,-5l139,282r14,-11xe" stroked="f">
              <v:path arrowok="t"/>
              <o:lock v:ext="edit" verticies="t"/>
            </v:shape>
          </v:group>
        </w:pict>
      </w: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8E6EE1" w:rsidRDefault="008E6EE1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8E6EE1" w:rsidRDefault="008E6EE1">
      <w:pPr>
        <w:rPr>
          <w:rFonts w:cs="Vrinda"/>
          <w:sz w:val="2"/>
          <w:szCs w:val="2"/>
        </w:rPr>
        <w:sectPr w:rsidR="008E6EE1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8E6EE1" w:rsidRDefault="008E6EE1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8E6EE1" w:rsidRDefault="008E6EE1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sectPr w:rsidR="008E6EE1" w:rsidSect="008E6EE1">
      <w:type w:val="continuous"/>
      <w:pgSz w:w="11909" w:h="16834" w:code="9"/>
      <w:pgMar w:top="1613" w:right="1267" w:bottom="1613" w:left="1267" w:header="121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EE1" w:rsidRDefault="008E6EE1">
      <w:r>
        <w:separator/>
      </w:r>
    </w:p>
  </w:endnote>
  <w:endnote w:type="continuationSeparator" w:id="1">
    <w:p w:rsidR="008E6EE1" w:rsidRDefault="008E6E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ulekhaT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¹ÙÅÁ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unet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EE1" w:rsidRDefault="008E6EE1">
      <w:r>
        <w:separator/>
      </w:r>
    </w:p>
  </w:footnote>
  <w:footnote w:type="continuationSeparator" w:id="1">
    <w:p w:rsidR="008E6EE1" w:rsidRDefault="008E6E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EE1" w:rsidRDefault="008E6EE1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049" style="position:absolute;margin-left:-63.75pt;margin-top:264.5pt;width:59.65pt;height:192.3pt;z-index:251657216" coordorigin="-8,9164" coordsize="1193,3846">
          <v:roundrect id="_x0000_s2050" style="position:absolute;left:744;top:11134;width:432;height:1876" arcsize=".5" fillcolor="#aaa" stroked="f">
            <v:textbox inset="0,0,0,0"/>
          </v:roundrect>
          <v:group id="_x0000_s2051" style="position:absolute;left:-8;top:9164;width:1193;height:2980" coordorigin="-8,9164" coordsize="1193,2980">
            <v:group id="_x0000_s2052" style="position:absolute;left:-8;top:9164;width:1193;height:2980" coordorigin="-8,9164" coordsize="1193,2980">
              <v:shape id="_x0000_s2053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2054" style="position:absolute;left:865;top:10131;width:202;height:441" coordsize="1214,2642" path="m,2642l,603,596,r618,603l1214,2642,589,2036,,2642xe" stroked="f">
                <v:path arrowok="t"/>
              </v:shape>
              <v:shape id="_x0000_s2055" style="position:absolute;left:865;top:9778;width:202;height:409" coordsize="1214,2454" path="m,2454l,,1214,r,2454l589,1850,,2454xe" fillcolor="#1f1a17" stroked="f">
                <v:path arrowok="t"/>
              </v:shape>
              <v:shape id="_x0000_s2056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2057" style="position:absolute;left:765;top:9220;width:330;height:315" coordsize="1979,1888" path="m555,l,1062r1577,826l1979,1046,1545,499,1014,147,555,xe" stroked="f">
                <v:path arrowok="t"/>
              </v:shape>
              <v:shape id="_x0000_s2058" style="position:absolute;left:791;top:9229;width:305;height:292" coordsize="1834,1749" path="m516,l,985r1463,764l1834,969,1433,462,939,137,516,xe" stroked="f">
                <v:path arrowok="t"/>
              </v:shape>
              <v:shape id="_x0000_s2059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2060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2061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2062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2063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2064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2065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2066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2067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2068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2069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2070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2071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2072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2073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2074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2075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2076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2077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2078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2079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2080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2081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2082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2083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2084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2085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2086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2087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2088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2089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2090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2091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2092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2093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2094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2095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2096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2097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2098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2099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2100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2101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2102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2103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2104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2105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2106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2107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2108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2109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2110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2111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2112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2113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2114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2115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2116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2117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2118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2119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2120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2121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2122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2123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2124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2125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2126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2127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2128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2129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2130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2131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2132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2133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2134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2135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2136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2137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2138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2139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2140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2141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2142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2143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2144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2145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2146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2147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2148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2149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2150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2151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2152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2153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2154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2155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2156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2157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2158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2159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2160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2161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2162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2163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2164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2165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2166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2167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2168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2169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2170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2171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2172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2173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2174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2175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2176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2177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2178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2179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2180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2181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2182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2183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2184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2185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2186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2187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2188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2189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2190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2191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2192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2193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2194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2195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2196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2197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2198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2199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2200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2201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2202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2203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2204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2205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2206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2207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2208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2209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2210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2211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2212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2213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2214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2215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2216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2217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2218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2219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2220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2221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2222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2223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2224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2225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2226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2227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2228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2229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2230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2231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2232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2233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2234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2235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2236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2237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2238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2239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2240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2241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2242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2243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2244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2245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2246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2247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2248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2249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2250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2251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2252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2253" style="position:absolute;left:603;top:9327;width:451;height:451" coordorigin="603,9327" coordsize="451,451">
              <v:shape id="_x0000_s2254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2255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2256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2257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2258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2259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2260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2261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2262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2263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2264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2265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2266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2267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2268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2269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2270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2271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2272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2273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2274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2275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2276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2277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2278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2279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2280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2281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2282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2283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2284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2285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2286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2287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2288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2289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2290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2291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2292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2293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2294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2295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2296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2297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2298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2299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2300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2301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2302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2303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2304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2305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2306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2307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2308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2309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2310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2311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2312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2313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2314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2315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2316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2317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2318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2319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2320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2321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2322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2323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2324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2325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2326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2327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2328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2329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2330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2331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2332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2333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2334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2335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2336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2337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2338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2339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2340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2341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2342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2343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2344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2345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2346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2347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2348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2349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2350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2351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2352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2353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2354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2355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2356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2357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2358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2359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2360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2361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2362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2363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2364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2365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2366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2367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2368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2369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2370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2371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2372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2373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2374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2375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2376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2377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2378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2379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2380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2381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2382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2383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2384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2385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2386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2387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2388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2389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2390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2391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2392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2393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2394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2395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2396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2397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2398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2399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2400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2401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2402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2403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2404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2405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2406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2407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2408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2409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2410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2411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2412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2413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2414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2415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2416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2417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2418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2419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2420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2421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2422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2423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2424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2425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2426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2427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2428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2429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2430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2431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2432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2433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2434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2435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2436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2437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2438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2439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2440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2441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2442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2443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2444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2445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2446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2447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2448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2449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2450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2451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2452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2453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2454" style="position:absolute;left:688;top:9412;width:281;height:281" coordorigin="688,9412" coordsize="281,281">
              <v:shape id="_x0000_s2455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2456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2457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2458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2459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2460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2461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2462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2463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2464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2465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2466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2467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2468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2469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2470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2471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2472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2473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2474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2475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2476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2477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2478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2479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2480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2481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2482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2483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2484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2485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2486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2487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2488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2489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2490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2491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2492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2493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2494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2495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2496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2497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2498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2499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2500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2501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2502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2503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2504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2505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2506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2507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2508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2509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2510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2511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2512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2513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2514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2515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2516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2517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2518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2519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2520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2521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2522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2523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2524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2525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2526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2527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2528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2529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2530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2531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2532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2533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2534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2535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2536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2537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2538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2539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2540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2541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2542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2543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2544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2545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2546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2547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2548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2549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2550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2551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2552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2553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2554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2555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2556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2557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2558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2559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2560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2561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2562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2563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2564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2565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2566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2567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2568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2569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2570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2571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2572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2573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2574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2575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2576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2577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2578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2579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2580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2581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2582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2583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2584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2585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2586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2587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2588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2589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2590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2591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2592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2593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2594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2595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2596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2597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2598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2599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2600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2601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2602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2603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2604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2605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2606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2607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2608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2609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2610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2611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2612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2613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2614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2615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2616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2617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2618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2619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2620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2621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2622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2623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2624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2625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2626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2627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2628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2629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2630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2631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2632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2633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2634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2635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2636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2637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2638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2639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2640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2641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2642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2643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2644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2645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2646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2647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2648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2649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2650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2651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2652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2653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2654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2655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2656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2657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2658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2659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2660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2661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2662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2663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2664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2665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2666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2667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2668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2669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2670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2671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2672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2673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2674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2675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2676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2677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2678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2679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2680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2681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2682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2683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2684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2685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2686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2687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2688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2689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2690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2691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2692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2693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2694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2695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2696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2697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2698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2699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2700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2701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2702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2703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2704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2705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2706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2707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2708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2709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2710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2711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2712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2713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2714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2715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2716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2717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2718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2719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2720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2721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2722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2723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2724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2725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2726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2727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2728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2729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2730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2731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2732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2733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2734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2735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2736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2737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2738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2739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2740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2741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2742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2743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2744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2745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2746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2747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2748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2749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2750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2751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2752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2753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2754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2755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2756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2757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2758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2759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2760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2761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2762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2763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2764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2765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2766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2767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2768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2769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2770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2771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2772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2773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2774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2775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2776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2777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2778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2779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2780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2781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2782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2783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2784" style="position:absolute;left:828;top:9552;width:1;height:1" coordsize="5,4" path="m5,2l4,,3,,1,,,2,1,4r2,l4,4,5,2xe" stroked="f">
              <v:path arrowok="t"/>
            </v:shape>
            <v:shape id="_x0000_s2785" style="position:absolute;left:789;top:9550;width:287;height:273" coordsize="1718,1639" path="m483,1639l,717,1370,r348,730l1342,1206,880,1511,483,1639xe" stroked="f">
              <v:path arrowok="t"/>
            </v:shape>
            <v:shape id="_x0000_s2786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2787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2788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2789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2790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2791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2792" style="position:absolute;left:789;top:9550;width:287;height:273" coordsize="1718,1638" path="m482,1638l,716,1370,r348,729l1341,1205,880,1510,482,1638xe" stroked="f">
              <v:path arrowok="t"/>
            </v:shape>
            <v:shape id="_x0000_s2793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2794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2795" style="position:absolute;left:840;top:9598;width:154;height:90" coordsize="925,541" path="m14,541l925,23,911,,,517r14,24xe" fillcolor="#1f1a17" stroked="f">
              <v:path arrowok="t"/>
            </v:shape>
            <v:shape id="_x0000_s2796" style="position:absolute;left:873;top:9655;width:154;height:90" coordsize="925,541" path="m13,541l925,23,912,,,518r13,23xe" fillcolor="#1f1a17" stroked="f">
              <v:path arrowok="t"/>
            </v:shape>
            <v:shape id="_x0000_s2797" style="position:absolute;left:890;top:9684;width:154;height:90" coordsize="925,541" path="m12,541l925,23,911,,,517r12,24xe" fillcolor="#1f1a17" stroked="f">
              <v:path arrowok="t"/>
            </v:shape>
            <v:shape id="_x0000_s2798" style="position:absolute;left:906;top:9730;width:121;height:72" coordsize="721,433" path="m13,433l657,67,673,50,689,35,705,18,721,,,409r13,24xe" fillcolor="#1f1a17" stroked="f">
              <v:path arrowok="t"/>
            </v:shape>
            <v:shape id="_x0000_s2799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800" type="#_x0000_t202" style="position:absolute;left:842;top:10482;width:243;height:2423" filled="f" stroked="f">
            <v:textbox style="layout-flow:vertical;mso-layout-flow-alt:bottom-to-top;mso-next-textbox:#_x0000_s2800" inset="0,0,0,0">
              <w:txbxContent>
                <w:p w:rsidR="008E6EE1" w:rsidRDefault="008E6EE1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>eÅemvq msMVb 2q cò</w:t>
                  </w:r>
                </w:p>
                <w:p w:rsidR="008E6EE1" w:rsidRDefault="008E6EE1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>
        <v:line id="_x0000_s2801" style="position:absolute;z-index:251656192" from="-26.9pt,-5.6pt" to="-26.9pt,395.55pt" stroked="f"/>
      </w:pict>
    </w:r>
    <w:r>
      <w:rPr>
        <w:noProof/>
      </w:rPr>
      <w:pict>
        <v:rect id="_x0000_s2802" style="position:absolute;margin-left:-8.25pt;margin-top:51.55pt;width:20.65pt;height:499pt;z-index:251655168" filled="f" stroked="f"/>
      </w:pict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266</w:t>
    </w:r>
    <w:r>
      <w:rPr>
        <w:rFonts w:ascii="Panjeree" w:hAnsi="Panjeree" w:cs="Panjeree"/>
        <w:sz w:val="22"/>
        <w:szCs w:val="22"/>
      </w:rPr>
      <w:fldChar w:fldCharType="end"/>
    </w:r>
    <w:r>
      <w:rPr>
        <w:rFonts w:ascii="Panjeree" w:hAnsi="Panjeree" w:cs="Panjeree"/>
        <w:sz w:val="22"/>
        <w:szCs w:val="22"/>
      </w:rPr>
      <w:tab/>
      <w:t>eÅemvq msMVb I eÅeÕ©vcbv: w«¼Zxq cò</w:t>
    </w:r>
    <w:r>
      <w:rPr>
        <w:rFonts w:ascii="Panjeree" w:hAnsi="Panjeree" w:cs="Panjeree"/>
        <w:color w:val="999999"/>
        <w:sz w:val="18"/>
        <w:szCs w:val="18"/>
      </w:rPr>
      <w:t xml:space="preserve">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AviI AbykxjGbi RbÅ wbeÆvPwb cixÞvi cÉk²cò-2017: m†Rbkxj iPbvgƒjK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EE1" w:rsidRDefault="008E6EE1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803" style="position:absolute;margin-left:472.65pt;margin-top:264.55pt;width:59.5pt;height:191.7pt;z-index:251660288" coordorigin="10720,9177" coordsize="1190,3834">
          <v:roundrect id="_x0000_s2804" style="position:absolute;left:10723;top:11135;width:432;height:1876" arcsize=".5" fillcolor="#aaa" stroked="f">
            <v:textbox inset="0,0,0,0"/>
          </v:roundrect>
          <v:group id="_x0000_s2805" style="position:absolute;left:10720;top:9177;width:1190;height:2980" coordorigin="10720,9177" coordsize="1190,2980">
            <v:group id="_x0000_s2806" style="position:absolute;left:10720;top:9177;width:1190;height:2980" coordorigin="10720,9177" coordsize="1190,2980">
              <v:shape id="_x0000_s2807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2808" style="position:absolute;left:10837;top:10144;width:202;height:441" coordsize="1211,2642" path="m1211,2642r,-2039l617,,,603,,2642,623,2036r588,606xe" stroked="f">
                <v:path arrowok="t"/>
              </v:shape>
              <v:shape id="_x0000_s2809" style="position:absolute;left:10837;top:9791;width:202;height:409" coordsize="1211,2454" path="m1211,2454l1211,,,,,2454,623,1850r588,604xe" fillcolor="#1f1a17" stroked="f">
                <v:path arrowok="t"/>
              </v:shape>
              <v:shape id="_x0000_s2810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2811" style="position:absolute;left:10810;top:9233;width:329;height:315" coordsize="1974,1888" path="m1420,r554,1062l400,1888,,1046,433,499,963,147,1420,xe" stroked="f">
                <v:path arrowok="t"/>
              </v:shape>
              <v:shape id="_x0000_s2812" style="position:absolute;left:11058;top:9242;width:304;height:292" coordsize="1828,1749" path="m513,l,985r1458,764l1828,969,1427,462,937,137,513,xe" stroked="f">
                <v:path arrowok="t"/>
              </v:shape>
              <v:shape id="_x0000_s2813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2814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2815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2816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2817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2818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2819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2820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2821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2822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2823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2824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2825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2826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2827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2828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2829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2830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2831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2832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2833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2834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2835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2836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2837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2838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2839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2840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2841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2842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2843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2844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2845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2846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2847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2848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2849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2850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2851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2852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2853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2854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2855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2856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2857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2858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2859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2860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2861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2862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2863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2864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2865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2866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2867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2868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2869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2870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2871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2872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2873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2874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2875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2876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2877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2878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2879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2880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2881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2882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2883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2884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2885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2886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2887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2888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2889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2890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2891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2892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2893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2894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2895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2896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2897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2898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2899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2900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2901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2902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2903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2904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2905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2906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2907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2908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2909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2910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2911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2912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2913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2914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2915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2916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2917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2918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2919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2920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2921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2922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2923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2924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2925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2926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2927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2928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2929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2930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2931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2932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2933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2934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2935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2936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2937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2938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2939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2940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2941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2942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2943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2944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2945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2946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2947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2948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2949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2950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2951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2952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2953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2954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2955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2956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2957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2958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2959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2960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2961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2962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2963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2964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2965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2966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2967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2968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2969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2970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2971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2972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2973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2974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2975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2976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2977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2978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2979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2980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2981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2982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2983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2984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2985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2986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2987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2988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2989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2990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2991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2992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2993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2994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2995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2996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2997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2998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2999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3000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3001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3002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3003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3004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3005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3006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3007" style="position:absolute;left:10870;top:9340;width:450;height:451" coordorigin="10870,9340" coordsize="450,451">
              <v:shape id="_x0000_s3008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3009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3010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3011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3012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3013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3014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3015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3016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3017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3018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3019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3020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3021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3022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3023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3024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3025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3026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3027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3028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3029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3030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3031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3032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3033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3034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3035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3036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3037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3038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3039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3040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3041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3042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3043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3044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3045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3046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3047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3048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3049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3050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3051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3052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3053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3054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3055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3056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3057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3058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3059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3060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3061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3062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3063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3064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3065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3066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3067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3068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3069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3070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3071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4096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4097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4098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4099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4100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4101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4102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4103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4104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4105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4106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4107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4108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4109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4110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4111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4112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4113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4114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4115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4116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4117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4118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4119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4120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4121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4122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4123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4124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4125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4126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4127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4128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4129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4130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4131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4132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4133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4134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4135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4136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4137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4138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4139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4140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4141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4142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4143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4144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4145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4146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4147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4148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4149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4150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4151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4152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4153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4154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4155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4156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4157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4158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4159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4160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4161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4162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4163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4164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4165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4166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4167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4168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4169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4170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4171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4172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4173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4174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4175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4176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4177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4178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4179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4180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4181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4182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4183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4184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4185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4186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4187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4188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4189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4190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4191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4192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4193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4194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4195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4196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4197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4198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4199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4200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4201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4202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4203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4204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4205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4206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4207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4208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4209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4210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4211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4212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4213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4214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4215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4216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4217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4218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4219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4220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4221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4222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4223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4224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4225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4226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4227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4228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4229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4230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4231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4232" style="position:absolute;left:10955;top:9425;width:280;height:281" coordorigin="10955,9425" coordsize="280,281">
              <v:shape id="_x0000_s4233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4234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4235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4236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4237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4238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4239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4240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4241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4242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4243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4244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4245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4246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4247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4248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4249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4250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4251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4252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4253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4254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4255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4256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4257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4258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4259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4260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4261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4262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4263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4264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4265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4266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4267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4268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4269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4270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4271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4272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4273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4274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4275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4276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4277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4278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4279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4280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4281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4282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4283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4284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4285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4286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4287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4288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4289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4290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4291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4292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4293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4294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4295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4296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4297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4298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4299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4300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4301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4302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4303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4304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4305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4306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4307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4308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4309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4310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4311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4312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4313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4314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4315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4316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4317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4318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4319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4320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4321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4322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4323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4324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4325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4326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4327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4328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4329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4330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4331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4332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4333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4334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4335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4336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4337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4338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4339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4340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4341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4342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4343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4344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4345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4346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4347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4348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4349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4350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4351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4352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4353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4354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4355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4356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4357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4358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4359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4360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4361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4362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4363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4364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4365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4366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4367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4368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4369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4370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4371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4372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4373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4374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4375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4376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4377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4378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4379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4380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4381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4382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4383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4384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4385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4386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4387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4388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4389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4390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4391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4392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4393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4394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4395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4396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4397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4398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4399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4400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4401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4402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4403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4404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4405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4406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4407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4408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4409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4410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4411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4412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4413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4414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4415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4416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4417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4418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4419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4420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4421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4422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4423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4424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4425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4426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4427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4428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4429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4430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4431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4432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4433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4434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4435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4436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4437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4438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4439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4440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4441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4442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4443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4444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4445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4446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4447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4448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4449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4450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4451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4452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4453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4454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4455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4456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4457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4458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4459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4460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4461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4462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4463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4464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4465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4466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4467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4468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4469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4470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4471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4472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4473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4474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4475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4476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4477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4478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4479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4480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4481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4482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4483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4484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4485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4486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4487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4488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4489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4490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4491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4492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4493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4494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4495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4496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4497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4498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4499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4500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4501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4502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4503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4504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4505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4506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4507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4508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4509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4510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4511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4512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4513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4514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4515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4516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4517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4518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4519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4520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4521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4522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4523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4524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4525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4526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4527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4528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4529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4530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4531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4532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4533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4534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4535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4536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4537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4538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4539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4540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4541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4542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4543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4544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4545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4546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4547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4548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4549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4550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4551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4552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4553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4554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4555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4556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4557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4558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4559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4560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4561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4562" style="position:absolute;left:11095;top:9565;width:1;height:1" coordsize="4,4" path="m4,2l4,,2,,,,,2,,4r2,l4,4,4,2xe" stroked="f">
              <v:path arrowok="t"/>
            </v:shape>
            <v:shape id="_x0000_s4563" style="position:absolute;left:11056;top:9563;width:286;height:273" coordsize="1713,1639" path="m480,1639l,717,1366,r347,730l1337,1206,878,1511,480,1639xe" stroked="f">
              <v:path arrowok="t"/>
            </v:shape>
            <v:shape id="_x0000_s4564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4565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4566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4567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4568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4569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4570" style="position:absolute;left:11056;top:9563;width:285;height:273" coordsize="1713,1638" path="m481,1638l,716,1366,r347,729l1338,1205,877,1510,481,1638xe" stroked="f">
              <v:path arrowok="t"/>
            </v:shape>
            <v:shape id="_x0000_s4571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4572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4573" style="position:absolute;left:11106;top:9611;width:154;height:90" coordsize="923,541" path="m13,541l923,23,910,,,517r13,24xe" fillcolor="#1f1a17" stroked="f">
              <v:path arrowok="t"/>
            </v:shape>
            <v:shape id="_x0000_s4574" style="position:absolute;left:11139;top:9668;width:154;height:90" coordsize="923,541" path="m14,541l923,23,911,,,518r14,23xe" fillcolor="#1f1a17" stroked="f">
              <v:path arrowok="t"/>
            </v:shape>
            <v:shape id="_x0000_s4575" style="position:absolute;left:11156;top:9697;width:154;height:90" coordsize="922,541" path="m13,541l922,23,910,,,517r13,24xe" fillcolor="#1f1a17" stroked="f">
              <v:path arrowok="t"/>
            </v:shape>
            <v:shape id="_x0000_s4576" style="position:absolute;left:11173;top:9743;width:120;height:72" coordsize="719,433" path="m14,433l655,67,672,50,687,35,703,18,719,,,409r14,24xe" fillcolor="#1f1a17" stroked="f">
              <v:path arrowok="t"/>
            </v:shape>
            <v:shape id="_x0000_s4577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4578" type="#_x0000_t202" style="position:absolute;left:10821;top:10483;width:243;height:2423" filled="f" stroked="f">
            <v:textbox style="layout-flow:vertical;mso-layout-flow-alt:bottom-to-top;mso-next-textbox:#_x0000_s4578" inset="0,0,0,0">
              <w:txbxContent>
                <w:p w:rsidR="008E6EE1" w:rsidRDefault="008E6EE1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>eÅemvq msMVb 2q cò</w:t>
                  </w:r>
                </w:p>
                <w:p w:rsidR="008E6EE1" w:rsidRDefault="008E6EE1">
                  <w:pPr>
                    <w:jc w:val="center"/>
                    <w:rPr>
                      <w:rFonts w:ascii="SulekhaT" w:hAnsi="SulekhaT" w:cs="SulekhaT"/>
                      <w:sz w:val="20"/>
                      <w:szCs w:val="20"/>
                    </w:rPr>
                  </w:pPr>
                </w:p>
              </w:txbxContent>
            </v:textbox>
          </v:shape>
        </v:group>
      </w:pict>
    </w:r>
    <w:r>
      <w:rPr>
        <w:noProof/>
      </w:rPr>
      <w:pict>
        <v:rect id="_x0000_s4579" style="position:absolute;margin-left:477pt;margin-top:38.05pt;width:13.6pt;height:98pt;z-index:251659264" filled="f" stroked="f"/>
      </w:pict>
    </w:r>
    <w:r>
      <w:rPr>
        <w:noProof/>
      </w:rPr>
      <w:pict>
        <v:rect id="_x0000_s4580" style="position:absolute;margin-left:463.2pt;margin-top:38.4pt;width:18.15pt;height:512.15pt;z-index:251658240" filled="f" stroked="f"/>
      </w:pict>
    </w:r>
    <w:r>
      <w:rPr>
        <w:rFonts w:ascii="Panjeree" w:hAnsi="Panjeree" w:cs="Panjeree"/>
        <w:sz w:val="22"/>
        <w:szCs w:val="22"/>
      </w:rPr>
      <w:t xml:space="preserve">eÅemvq msMVb I eÅeÕ©vcbv: w«¼Zxq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AviI AbykxjGbi RbÅ wbeÆvPwb cixÞvi cÉk²cò-2017: m†Rbkxj iPbvgƒjK</w:t>
    </w:r>
    <w:r>
      <w:rPr>
        <w:rFonts w:ascii="Panjeree" w:hAnsi="Panjeree" w:cs="Panjeree"/>
        <w:sz w:val="22"/>
        <w:szCs w:val="22"/>
      </w:rPr>
      <w:tab/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267</w:t>
    </w:r>
    <w:r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defaultTabStop w:val="720"/>
  <w:doNotHyphenateCaps/>
  <w:evenAndOddHeaders/>
  <w:characterSpacingControl w:val="doNotCompress"/>
  <w:doNotValidateAgainstSchema/>
  <w:doNotDemarcateInvalidXml/>
  <w:hdrShapeDefaults>
    <o:shapedefaults v:ext="edit" spidmax="5526"/>
    <o:shapelayout v:ext="edit">
      <o:idmap v:ext="edit" data="2,4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6EE1"/>
    <w:rsid w:val="008E6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6"/>
    <o:shapelayout v:ext="edit">
      <o:idmap v:ext="edit" data="1,3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138</TotalTime>
  <Pages>11</Pages>
  <Words>7951</Words>
  <Characters>-32766</Characters>
  <Application>Microsoft Office Outlook</Application>
  <DocSecurity>0</DocSecurity>
  <Lines>0</Lines>
  <Paragraphs>0</Paragraphs>
  <ScaleCrop>false</ScaleCrop>
  <Company>ppl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Biplob.Mia</cp:lastModifiedBy>
  <cp:revision>122</cp:revision>
  <cp:lastPrinted>2017-12-19T12:52:00Z</cp:lastPrinted>
  <dcterms:created xsi:type="dcterms:W3CDTF">2017-12-12T09:38:00Z</dcterms:created>
  <dcterms:modified xsi:type="dcterms:W3CDTF">2018-02-04T09:48:00Z</dcterms:modified>
</cp:coreProperties>
</file>