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1AF" w:rsidRDefault="007561AF">
      <w:pPr>
        <w:rPr>
          <w:rFonts w:cs="Vrinda"/>
          <w:sz w:val="16"/>
          <w:szCs w:val="16"/>
        </w:rPr>
      </w:pPr>
      <w:r>
        <w:rPr>
          <w:noProof/>
        </w:rPr>
        <w:pict>
          <v:rect id="_x0000_s3558" style="position:absolute;margin-left:31.6pt;margin-top:-35.15pt;width:414.7pt;height:27.75pt;z-index:-251660288" stroked="f"/>
        </w:pict>
      </w:r>
      <w:r>
        <w:rPr>
          <w:noProof/>
        </w:rPr>
        <w:pict>
          <v:group id="_x0000_s3559" style="position:absolute;margin-left:358.7pt;margin-top:-20.35pt;width:110.1pt;height:64.55pt;z-index:251660288" coordorigin="8441,1206" coordsize="2202,1291">
            <v:group id="_x0000_s3560" style="position:absolute;left:8441;top:1206;width:1290;height:1291" coordorigin="1304,1285" coordsize="1290,1291" o:regroupid="1">
              <v:shape id="_x0000_s3561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3562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3563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3564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3565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3566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3567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3568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3569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3570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3571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3572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3573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3574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3575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3576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3577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3578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3579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3580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3581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3582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3583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3584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3585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3586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3587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3588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3589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3590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3591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3592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3593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3594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3595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3596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3597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3598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3599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3600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3601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3602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3603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3604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3605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3606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3607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3608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3609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3610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3611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3612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3613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3614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3615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3616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3617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3618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3619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3620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3621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3622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3623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3624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3625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3626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3627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3628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3629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3630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3631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3632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3633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3634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3635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3636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3637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3638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3639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3640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3641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3642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3643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3644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3645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3646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3647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3648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3649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3650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3651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3652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3653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3654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3655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3656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3657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3658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3659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3660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3661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3662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3663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3664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3665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3666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3667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3668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3669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3670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3671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3672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3673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3674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3675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3676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3677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3678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3679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3680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3681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3682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3683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3684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3685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3686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3687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3688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3689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3690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3691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3692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3693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3694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3695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3696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3697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3698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3699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3700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3701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3702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3703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3704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3705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3706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3707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3708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3709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3710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3711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3712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3713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3714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3715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3716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3717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3718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3719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3720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3721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3722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3723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3724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3725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3726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3727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3728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3729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3730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3731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3732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3733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3734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3735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3736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3737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3738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3739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3740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3741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3742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3743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3744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3745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3746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3747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3748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3749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3750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3751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3752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3753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3754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3755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3756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3757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3758" style="position:absolute;left:1304;top:1285;width:1290;height:1291" coordorigin="1304,1285" coordsize="1290,1291">
                <v:group id="_x0000_s3759" style="position:absolute;left:1516;top:1503;width:915;height:915" coordorigin="1516,1503" coordsize="915,915">
                  <v:shape id="_x0000_s3760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3761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3762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3763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3764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3765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3766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3767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3768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3769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3770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3771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3772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3773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3774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3775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3776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3777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3778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3779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3780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3781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3782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3783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3784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3785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3786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3787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3788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3789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3790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3791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3792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3793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3794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3795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3796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3797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3798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3799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3800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3801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3802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3803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3804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3805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3806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3807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3808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3809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3810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3811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3812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3813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3814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3815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3816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3817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3818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3819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3820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3821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3822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3823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3824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3825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3826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3827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3828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3829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3830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3831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3832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3833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3834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3835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3836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3837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3838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3839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3840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3841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3842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3843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3844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3845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3846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3847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3848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3849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3850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3851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3852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3853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3854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3855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3856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3857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3858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3859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3860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3861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3862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3863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3864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3865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3866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3867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3868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3869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3870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3871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3872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3873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3874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3875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3876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3877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3878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3879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3880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3881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3882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3883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3884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3885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3886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3887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3888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3889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3890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3891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3892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3893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3894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3895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3896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3897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3898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3899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3900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3901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3902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3903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3904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3905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3906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3907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3908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3909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3910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3911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3912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3913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3914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3915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3916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3917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3918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3919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3920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3921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3922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3923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3924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3925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3926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3927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3928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3929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3930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3931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3932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3933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3934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3935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3936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3937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3938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3939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3940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3941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3942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3943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3944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3945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3946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3947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3948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3949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3950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3951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3952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3953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3954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3955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3956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3957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3958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3959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3960" style="position:absolute;left:1689;top:1677;width:568;height:567" coordorigin="1689,1677" coordsize="568,567">
                  <v:shape id="_x0000_s3961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3962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3963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3964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3965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3966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3967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3968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3969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3970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3971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3972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3973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3974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3975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3976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3977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3978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3979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3980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3981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3982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3983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3984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3985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3986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3987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3988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3989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3990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3991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3992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3993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3994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3995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3996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3997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3998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3999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4000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4001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4002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4003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4004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4005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4006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4007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4008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4009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4010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4011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4012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4013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4014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4015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4016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4017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4018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4019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4020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4021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4022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4023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4024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4025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4026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4027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4028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4029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4030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4031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4032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4033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4034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4035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4036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4037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4038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4039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4040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4041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4042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4043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4044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4045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4046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4047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4048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4049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4050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4051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4052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4053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4054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4055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4056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4057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4058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4059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4060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4061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4062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4063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4064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4065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4066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4067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4068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4069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4070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4071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4072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4073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4074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4075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4076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4077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4078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4079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4080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4081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4082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4083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4084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4085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4086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4087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4088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4089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4090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4091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4092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4093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4094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4095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5120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5121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5122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5123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5124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5125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5126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5127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5128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5129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5130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5131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5132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5133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5134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5135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5136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5137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5138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5139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5140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5141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5142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5143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5144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5145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5146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5147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5148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5149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5150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5151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5152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5153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5154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5155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5156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5157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5158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5159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5160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5161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5162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5163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5164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5165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5166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5167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5168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5169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5170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5171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5172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5173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5174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5175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5176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5177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5178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5179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5180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5181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5182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5183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5184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5185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5186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5187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5188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5189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5190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5191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5192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5193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5194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5195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5196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5197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5198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5199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5200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5201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5202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5203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5204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5205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5206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5207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5208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5209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5210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5211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5212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5213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5214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5215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5216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5217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5218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5219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5220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5221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5222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5223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5224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5225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5226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5227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5228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5229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5230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5231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5232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5233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5234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5235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5236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5237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5238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5239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5240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5241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5242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5243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5244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5245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5246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5247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5248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5249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5250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5251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5252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5253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5254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5255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5256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5257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5258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5259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5260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5261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5262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5263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5264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5265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5266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5267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5268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5269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5270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5271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5272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5273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5274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5275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5276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5277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5278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5279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5280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5281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5282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5283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5284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5285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5286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5287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5288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5289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5290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5291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5292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5293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5294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5295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5296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5297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5298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5299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5300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5301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5302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5303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5304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5305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5306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5307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5308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5309" style="position:absolute;left:1972;top:1958;width:3;height:4" coordsize="6,7" path="m6,4l5,1,3,,1,1,,4,1,6,3,7,5,6,6,4xe" fillcolor="#fefefe" stroked="f">
                  <v:path arrowok="t"/>
                </v:shape>
                <v:shape id="_x0000_s5310" style="position:absolute;left:1972;top:1960;width:2;height:1" coordsize="4,3" path="m4,2l3,1,2,,1,1,,2,1,3r1,l3,3,4,2xe" stroked="f">
                  <v:path arrowok="t"/>
                </v:shape>
                <v:shape id="_x0000_s5311" style="position:absolute;left:1894;top:1955;width:585;height:559" coordsize="1171,1118" path="m329,1118l,489,934,r237,498l914,823,600,1031r-271,87xe" stroked="f">
                  <v:path arrowok="t"/>
                </v:shape>
                <v:shape id="_x0000_s5312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5313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5314" style="position:absolute;left:1996;top:2054;width:315;height:185" coordsize="630,370" path="m9,370l630,16,622,,,354r9,16xe" fillcolor="#1f1a17" stroked="f">
                  <v:path arrowok="t"/>
                </v:shape>
                <v:shape id="_x0000_s5315" style="position:absolute;left:2065;top:2171;width:315;height:184" coordsize="631,369" path="m9,369l631,17,622,,,354r9,15xe" fillcolor="#1f1a17" stroked="f">
                  <v:path arrowok="t"/>
                </v:shape>
                <v:shape id="_x0000_s5316" style="position:absolute;left:2099;top:2229;width:315;height:185" coordsize="630,369" path="m9,369l630,15,622,,,354r9,15xe" fillcolor="#1f1a17" stroked="f">
                  <v:path arrowok="t"/>
                </v:shape>
                <v:shape id="_x0000_s5317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5318" style="position:absolute;left:2030;top:2113;width:316;height:184" coordsize="632,369" path="m9,369l632,16,622,,,353r9,16xe" fillcolor="#1f1a17" stroked="f">
                  <v:path arrowok="t"/>
                </v:shape>
                <v:shape id="_x0000_s5319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5320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5321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53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5323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5324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5325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5326" style="position:absolute;left:9364;top:1206;width:1279;height:1291" coordorigin="2235,1282" coordsize="1279,1291" o:regroupid="1">
              <v:shape id="_x0000_s5327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5328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5329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5330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5331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5332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5333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5334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5335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5336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5337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5338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5339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5340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5341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5342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5343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5344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5345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346" type="#_x0000_t202" style="position:absolute;margin-left:-.85pt;margin-top:-21.2pt;width:370.45pt;height:61.5pt;z-index:251657216" stroked="f">
            <v:textbox style="mso-next-textbox:#_x0000_s5346" inset="0,0,0,0">
              <w:txbxContent>
                <w:p w:rsidR="007561AF" w:rsidRDefault="007561AF">
                  <w:pPr>
                    <w:ind w:left="36"/>
                    <w:rPr>
                      <w:rFonts w:cs="Vrinda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eûwbe©vPwb</w:t>
                  </w:r>
                </w:p>
                <w:p w:rsidR="007561AF" w:rsidRDefault="007561AF">
                  <w:pPr>
                    <w:ind w:left="72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7561AF" w:rsidRDefault="007561AF">
      <w:pPr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>
        <w:rPr>
          <w:noProof/>
        </w:rPr>
        <w:pict>
          <v:shape id="_x0000_s5347" style="position:absolute;left:0;text-align:left;margin-left:-280.35pt;margin-top:8.95pt;width:21.2pt;height:17.45pt;z-index:251655168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:rsidR="007561AF" w:rsidRDefault="007561AF">
      <w:pPr>
        <w:tabs>
          <w:tab w:val="left" w:pos="1080"/>
        </w:tabs>
        <w:spacing w:after="40" w:line="216" w:lineRule="auto"/>
        <w:jc w:val="both"/>
        <w:rPr>
          <w:rFonts w:ascii="SutonnyMJ" w:hAnsi="SutonnyMJ" w:cs="SutonnyMJ"/>
          <w:sz w:val="20"/>
          <w:szCs w:val="20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97. </w:t>
            </w:r>
            <w:r>
              <w:rPr>
                <w:rFonts w:ascii="SutonnyMJ" w:hAnsi="SutonnyMJ" w:cs="SutonnyMJ"/>
                <w:sz w:val="26"/>
                <w:szCs w:val="26"/>
              </w:rPr>
              <w:t>AMÖYx ¯‹zj GÛ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after="40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right" w:pos="4581"/>
        </w:tabs>
        <w:spacing w:line="221" w:lineRule="auto"/>
        <w:ind w:left="270" w:hanging="270"/>
        <w:jc w:val="both"/>
        <w:rPr>
          <w:rFonts w:ascii="SutonnyMJ" w:hAnsi="SutonnyMJ" w:cs="SutonnyMJ"/>
        </w:rPr>
        <w:sectPr w:rsidR="007561AF">
          <w:headerReference w:type="even" r:id="rId6"/>
          <w:headerReference w:type="default" r:id="rId7"/>
          <w:pgSz w:w="11909" w:h="16834" w:code="9"/>
          <w:pgMar w:top="1613" w:right="1267" w:bottom="1613" w:left="1267" w:header="1210" w:footer="720" w:gutter="0"/>
          <w:pgNumType w:start="267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1.</w:t>
      </w:r>
      <w:r>
        <w:rPr>
          <w:rFonts w:ascii="SutonnyMJ" w:hAnsi="SutonnyMJ" w:cs="SutonnyMJ"/>
          <w:b/>
          <w:bCs/>
          <w:sz w:val="18"/>
          <w:szCs w:val="18"/>
        </w:rPr>
        <w:tab/>
        <w:t>Ôe¨e¯’vcbv mve©RbxbÕ †K e‡j‡Qb?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†c­‡Uv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Gwi÷Uj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m‡µwUm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i“‡kv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2.</w:t>
      </w:r>
      <w:r>
        <w:rPr>
          <w:rFonts w:ascii="SutonnyMJ" w:hAnsi="SutonnyMJ" w:cs="SutonnyMJ"/>
          <w:b/>
          <w:bCs/>
          <w:sz w:val="18"/>
          <w:szCs w:val="18"/>
        </w:rPr>
        <w:tab/>
        <w:t>wg. gweb GKUv †U·UvBj wg‡ji kÖwgK mycvifvBRvi| e¨e¯’vcbvi †Kvb Kv‡R Zv‡K AwaK mgq e¨q Ki‡Z n‡e?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L</w:t>
      </w:r>
      <w:r>
        <w:rPr>
          <w:rFonts w:ascii="SutonnyMJ" w:hAnsi="SutonnyMJ" w:cs="SutonnyMJ"/>
          <w:sz w:val="18"/>
          <w:szCs w:val="18"/>
        </w:rPr>
        <w:tab/>
        <w:t>msMVb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wb‡`©kbv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ab/>
        <w:t>wbqš¿Y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e¨e¯’vcbv‡K cÖwµqv ejvi KviYÑ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GwU KwZcq Kv‡Ri mgwó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GB KvR¸‡jv avivevwnKfv‡e m¤úvw`Z nq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GB KvR¸‡jv ci¯úi wbf©ikxj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4.</w:t>
      </w:r>
      <w:r>
        <w:rPr>
          <w:rFonts w:ascii="SutonnyMJ" w:hAnsi="SutonnyMJ" w:cs="SutonnyMJ"/>
          <w:b/>
          <w:bCs/>
          <w:sz w:val="18"/>
          <w:szCs w:val="18"/>
        </w:rPr>
        <w:tab/>
        <w:t>†nbwi †dqj cÖ`Ë e¨e¯’vcbvi g~jbxwZi msL¨v KqwU?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9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12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13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14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5.</w:t>
      </w:r>
      <w:r>
        <w:rPr>
          <w:rFonts w:ascii="SutonnyMJ" w:hAnsi="SutonnyMJ" w:cs="SutonnyMJ"/>
          <w:b/>
          <w:bCs/>
          <w:sz w:val="18"/>
          <w:szCs w:val="18"/>
        </w:rPr>
        <w:tab/>
        <w:t>cÖwZôv‡bi cÖ‡Z¨‡KB hv‡Z KvR mwVKfv‡e ey‡S wb‡q `vwqZ¡kxjZvi mv‡_ Zv m¤úbœ Ki‡Z cv‡i G wel‡q e¨e¯’vcbvi †Kvb bxwZ wb‡`©k K‡i‡Q?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Kvh© wefvR‡bi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†K›`ªxqKiY I we‡K›`ªxqKiY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Av‡`‡ki HK¨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wb‡`©kbvi HK¨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6.</w:t>
      </w:r>
      <w:r>
        <w:rPr>
          <w:rFonts w:ascii="SutonnyMJ" w:hAnsi="SutonnyMJ" w:cs="SutonnyMJ"/>
          <w:b/>
          <w:bCs/>
          <w:sz w:val="18"/>
          <w:szCs w:val="18"/>
        </w:rPr>
        <w:tab/>
        <w:t>cÖkvmb I e¨e¯’vcbvi g‡a¨ cv_©K¨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¯—ixq wfbœZv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kÖ‡gi wfbœZv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¶gZv wfbœZv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30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7 I 8 bs cÖ‡kœi DËi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sz w:val="18"/>
          <w:szCs w:val="18"/>
          <w:lang w:val="it-IT"/>
        </w:rPr>
        <w:t>wg. Kvgivb `xN©w`b GKUv ¯^bvgab¨ cÖwZôv‡bi e¨e¯’vcK| wZwb ey‡S‡Qb †hvM¨ †jvK‡K †hvM¨ ¯’v‡b bv emv‡Z cvi‡j KvR mwVKfv‡e m¤úv`b m¤¢e bq| †m Rb¨ wZwb †mfv‡e †e‡Q †e‡Q †jvK wb‡qvM K‡ib Ges Zv‡`i Dbœq‡bi Rb¨ †Póv Pvjvb|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7.</w:t>
      </w:r>
      <w:r>
        <w:rPr>
          <w:rFonts w:ascii="SutonnyMJ" w:hAnsi="SutonnyMJ" w:cs="SutonnyMJ"/>
          <w:b/>
          <w:bCs/>
          <w:sz w:val="18"/>
          <w:szCs w:val="18"/>
        </w:rPr>
        <w:tab/>
        <w:t>wg. Kvgivb †hvM¨ †jvK‡K †hvM¨ ¯’v‡b ewm‡q †nbwi †dq‡ji †Kvb bxwZ AbymiY Ki‡Qb?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†Rvov-gB-wkKj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wbqgvbyewZ©Zvi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k„•Ljvi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b¨vqcivqbZvi bxwZ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8.</w:t>
      </w:r>
      <w:r>
        <w:rPr>
          <w:rFonts w:ascii="SutonnyMJ" w:hAnsi="SutonnyMJ" w:cs="SutonnyMJ"/>
          <w:b/>
          <w:bCs/>
          <w:sz w:val="18"/>
          <w:szCs w:val="18"/>
        </w:rPr>
        <w:tab/>
        <w:t>G‡Z wg. Kvgiv‡bi Kv‡Ri myweav nq, KviYÑ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Dchy³ Kv‡R cÖvwß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cÖwZôvwbK `¶Zvi Dbœqb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`¶ Rbej 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9.</w:t>
      </w:r>
      <w:r>
        <w:rPr>
          <w:rFonts w:ascii="SutonnyMJ" w:hAnsi="SutonnyMJ" w:cs="SutonnyMJ"/>
          <w:b/>
          <w:bCs/>
          <w:sz w:val="18"/>
          <w:szCs w:val="18"/>
        </w:rPr>
        <w:tab/>
        <w:t>e¨e¯’vcbv P‡µ wbqš¿Y cieZ©x KvR †KvbwU?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mgš^q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†cÖlYv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cwiKíbv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Kg©xms¯’vb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10.</w:t>
      </w:r>
      <w:r>
        <w:rPr>
          <w:rFonts w:ascii="SutonnyMJ" w:hAnsi="SutonnyMJ" w:cs="SutonnyMJ"/>
          <w:b/>
          <w:bCs/>
          <w:sz w:val="18"/>
          <w:szCs w:val="18"/>
        </w:rPr>
        <w:tab/>
        <w:t>cwiKíbvi mxgve×Zv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cUf‚wg wba©v‡Yi mgm¨v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Aa¯—‡bi duvwKevwRi gvbwmKZv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cwiKíbvKvix‡`i AvwZk‡h¨i cÖwZ †SuvK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11.</w:t>
      </w:r>
      <w:r>
        <w:rPr>
          <w:rFonts w:ascii="SutonnyMJ" w:hAnsi="SutonnyMJ" w:cs="SutonnyMJ"/>
          <w:b/>
          <w:bCs/>
          <w:sz w:val="18"/>
          <w:szCs w:val="18"/>
        </w:rPr>
        <w:tab/>
        <w:t>cÖwZôv‡bi †Kvb ch©v‡qi wba©vi‡Y D‡Ï‡k¨i HK¨ cÖwZôv AwaK ¸i“Z¡c~Y©?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K‡c©v‡iU ch©v‡q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wefvMxq ch©v‡q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e¨w³K ch©v‡q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Kg©‡¶‡Î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12.</w:t>
      </w:r>
      <w:r>
        <w:rPr>
          <w:rFonts w:ascii="SutonnyMJ" w:hAnsi="SutonnyMJ" w:cs="SutonnyMJ"/>
          <w:b/>
          <w:bCs/>
          <w:sz w:val="18"/>
          <w:szCs w:val="18"/>
        </w:rPr>
        <w:tab/>
        <w:t>mgš^qmva‡bi gyL¨ D‡Ïk¨ †KvbwU?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gybvdv e„w×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`jxq cÖ‡Pôv msnZKiY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Kvh©‡¶‡Î Revew`wnZv e„w×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mgwš^Z my‡hvM myweav AR©b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13.</w:t>
      </w:r>
      <w:r>
        <w:rPr>
          <w:rFonts w:ascii="SutonnyMJ" w:hAnsi="SutonnyMJ" w:cs="SutonnyMJ"/>
          <w:b/>
          <w:bCs/>
          <w:sz w:val="18"/>
          <w:szCs w:val="18"/>
        </w:rPr>
        <w:tab/>
        <w:t>mgš^q mva‡bi D‡Ïk¨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D‡Ïk¨wfgyLxZv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me©‡¶‡Î cÖ‡hvR¨Zv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`jxq cÖ‡Póvi mv‡_ m¤ú„³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14.</w:t>
      </w:r>
      <w:r>
        <w:rPr>
          <w:rFonts w:ascii="SutonnyMJ" w:hAnsi="SutonnyMJ" w:cs="SutonnyMJ"/>
          <w:b/>
          <w:bCs/>
          <w:sz w:val="18"/>
          <w:szCs w:val="18"/>
        </w:rPr>
        <w:tab/>
        <w:t>wbqš¿‡Yi c×wZi g‡a¨ c‡oÑ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Af¨š—ixY wbix¶v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Z_¨ DcvË we‡k­lY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e¨w³MZ ch©‡e¶Y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23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15 I 16 bs cÖ‡kœi DËi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jc w:val="both"/>
        <w:rPr>
          <w:rFonts w:ascii="SutonnyMJ" w:hAnsi="SutonnyMJ" w:cs="SutonnyMJ"/>
          <w:b/>
          <w:bCs/>
          <w:spacing w:val="-4"/>
          <w:sz w:val="18"/>
          <w:szCs w:val="18"/>
        </w:rPr>
      </w:pPr>
      <w:r>
        <w:rPr>
          <w:rFonts w:ascii="SutonnyMJ" w:hAnsi="SutonnyMJ" w:cs="SutonnyMJ"/>
          <w:spacing w:val="-4"/>
          <w:sz w:val="18"/>
          <w:szCs w:val="18"/>
          <w:lang w:val="it-IT"/>
        </w:rPr>
        <w:t>wg. Rvnv½xi e¨vs‡Ki Gg.wW| wZwb wKQy kvLvq Avw_©K Awbq‡gi Awf‡hvM cv‡”Qb| wZwb mswk­ó wefvM‡K cÖwZUv kvLvi KvR AviI mZK©Zvi mv‡_ †`L‡Z e‡j‡Qb|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15.</w:t>
      </w:r>
      <w:r>
        <w:rPr>
          <w:rFonts w:ascii="SutonnyMJ" w:hAnsi="SutonnyMJ" w:cs="SutonnyMJ"/>
          <w:b/>
          <w:bCs/>
          <w:sz w:val="18"/>
          <w:szCs w:val="18"/>
        </w:rPr>
        <w:tab/>
        <w:t>wg. Rvnv½x‡ii wb‡`©kbv wbqš¿‡Yi †Kvb c×wZi mv‡_ m½wZc~Y©?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ev‡RUvwi wbqš¿Y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Af¨š—ixY wbix¶v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e¨w³MZ ch©‡e¶Y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Avq-e¨q we‡k­lY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16.</w:t>
      </w:r>
      <w:r>
        <w:rPr>
          <w:rFonts w:ascii="SutonnyMJ" w:hAnsi="SutonnyMJ" w:cs="SutonnyMJ"/>
          <w:b/>
          <w:bCs/>
          <w:sz w:val="18"/>
          <w:szCs w:val="18"/>
        </w:rPr>
        <w:tab/>
        <w:t>Zvi Giƒc wb‡`©kbvi †h dj n‡e Zv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napToGrid w:val="0"/>
          <w:color w:val="000000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e¨vsK Kg©x‡`i †mevi gvb evo‡e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e¨vsK g¨v‡bRviiv mZK© n‡e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RvwjqvwZ I cÖZviYvi m¤¢vebv Kg‡e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17.</w:t>
      </w:r>
      <w:r>
        <w:rPr>
          <w:rFonts w:ascii="SutonnyMJ" w:hAnsi="SutonnyMJ" w:cs="SutonnyMJ"/>
          <w:b/>
          <w:bCs/>
          <w:sz w:val="18"/>
          <w:szCs w:val="18"/>
        </w:rPr>
        <w:tab/>
        <w:t>GKRb Av`k© †bZvi ¸Yvewji Aš—fz©³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mvnm I `„p g‡bvej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AvÍ‡Kw›`ªK gvbwmKZv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Drmvn `v‡bi ¶gZv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18.</w:t>
      </w:r>
      <w:r>
        <w:rPr>
          <w:rFonts w:ascii="SutonnyMJ" w:hAnsi="SutonnyMJ" w:cs="SutonnyMJ"/>
          <w:b/>
          <w:bCs/>
          <w:sz w:val="18"/>
          <w:szCs w:val="18"/>
        </w:rPr>
        <w:tab/>
        <w:t>mvKxi GKRb †dvig¨vb| †m Aa¯—b‡`i Av‡`k †`q| wKš‘ c‡i †`‡L †h KvR wVKg‡Zv nqwb| Zvi Rb¨ civgk©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Kg©x‡`i kvw¯— †`Iqv DwPZ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Drmvn, civgk© I Dc‡`k †`qv DwPZ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23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KvR mwVKfv‡e ZË¡veavb Kiv DwPZ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30" w:lineRule="auto"/>
        <w:ind w:left="360" w:hanging="360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DÏxcKwU c‡ov Ges 19 I 20 bs cÖ‡kœi DËi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jc w:val="both"/>
        <w:rPr>
          <w:rFonts w:ascii="SutonnyMJ" w:hAnsi="SutonnyMJ" w:cs="SutonnyMJ"/>
          <w:b/>
          <w:bCs/>
          <w:spacing w:val="-2"/>
          <w:sz w:val="18"/>
          <w:szCs w:val="18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†K wK †cj †mUv eo K_v bq| wg. †`vnvi fvebv KvR Avi KvR| Kv‡Ri GKwU cwiKíbv †bqv n‡j Zv ev¯—evq‡b Aa¯—b‡`i wcQ‡b AvVvi g‡Zv †j‡M _vK‡eb| fzj awi‡q w`‡eb, Drmvn †`‡eb, cÖ‡qvR‡b fq-fxwZI †`Lv‡eb| Zvi KvR cvMjgb wb‡q Aa¯—biv ¶zä|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19.</w:t>
      </w:r>
      <w:r>
        <w:rPr>
          <w:rFonts w:ascii="SutonnyMJ" w:hAnsi="SutonnyMJ" w:cs="SutonnyMJ"/>
          <w:b/>
          <w:bCs/>
          <w:sz w:val="18"/>
          <w:szCs w:val="18"/>
        </w:rPr>
        <w:tab/>
        <w:t>wg. †`vnvi †bZ…Z¡ †Kvb ai‡bi?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 †Kw›`ªK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 †Kw›`ªK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ˆ¯^ivPvix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wcZ…myjf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20.</w:t>
      </w:r>
      <w:r>
        <w:rPr>
          <w:rFonts w:ascii="SutonnyMJ" w:hAnsi="SutonnyMJ" w:cs="SutonnyMJ"/>
          <w:b/>
          <w:bCs/>
          <w:sz w:val="18"/>
          <w:szCs w:val="18"/>
        </w:rPr>
        <w:tab/>
        <w:t>wg. †`vnvi AvPi‡Y Aa¯—b‡`i ¶zä nIqvi KviY n‡Z cv‡iÑ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Kg©x‡`i cÖZ¨vkvi wel‡q Zvi bRi †bB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Zvi ˆ¯^ivPvix gvbwmKZv MÖnY‡hvM¨ bq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Kg©xiv †ewk KvR Ki‡Z †h‡q K¬vš—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21.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†cÖlYv `v‡bi Abvw_©K Dcv`v‡bi g‡a¨ c‡o?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†eZb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†evbvm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evm¯’vbfvZv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PvKwii wbivcËv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22.</w:t>
      </w:r>
      <w:r>
        <w:rPr>
          <w:rFonts w:ascii="SutonnyMJ" w:hAnsi="SutonnyMJ" w:cs="SutonnyMJ"/>
          <w:b/>
          <w:bCs/>
          <w:sz w:val="18"/>
          <w:szCs w:val="18"/>
        </w:rPr>
        <w:tab/>
        <w:t>Pvwn`v †mvcvb Z‡Ë¡i D™¢veK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†K¬Ub GjWvidvi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Aveªvnvg gvm‡jv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†÷wK G¨vWvgm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WMjvm g¨vK‡MÖMi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b/>
          <w:bCs/>
          <w:sz w:val="18"/>
          <w:szCs w:val="18"/>
        </w:rPr>
      </w:pPr>
      <w:r>
        <w:rPr>
          <w:rFonts w:ascii="SutonnyMJ" w:hAnsi="SutonnyMJ" w:cs="SutonnyMJ"/>
          <w:b/>
          <w:bCs/>
          <w:sz w:val="18"/>
          <w:szCs w:val="18"/>
        </w:rPr>
        <w:t>23.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cs="Vrinda"/>
          <w:b/>
          <w:bCs/>
          <w:sz w:val="14"/>
          <w:szCs w:val="14"/>
        </w:rPr>
        <w:t xml:space="preserve">X </w:t>
      </w:r>
      <w:r>
        <w:rPr>
          <w:rFonts w:ascii="SutonnyMJ" w:hAnsi="SutonnyMJ" w:cs="SutonnyMJ"/>
          <w:b/>
          <w:bCs/>
          <w:sz w:val="18"/>
          <w:szCs w:val="18"/>
        </w:rPr>
        <w:t xml:space="preserve">I </w:t>
      </w:r>
      <w:r>
        <w:rPr>
          <w:rFonts w:cs="Vrinda"/>
          <w:b/>
          <w:bCs/>
          <w:sz w:val="14"/>
          <w:szCs w:val="14"/>
        </w:rPr>
        <w:t>Y</w:t>
      </w:r>
      <w:r>
        <w:rPr>
          <w:rFonts w:ascii="SutonnyMJ" w:hAnsi="SutonnyMJ" w:cs="SutonnyMJ"/>
          <w:b/>
          <w:bCs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Z‡Ë¡i</w:t>
      </w:r>
      <w:r>
        <w:rPr>
          <w:rFonts w:ascii="SutonnyMJ" w:hAnsi="SutonnyMJ" w:cs="SutonnyMJ"/>
          <w:b/>
          <w:bCs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18"/>
          <w:szCs w:val="18"/>
        </w:rPr>
        <w:t>D™¢veK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†K¬Ub GjWvidvi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Aveªvnvg gvm‡jv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†÷wK G¨vWvgm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WMjvm g¨vM‡MÖMi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24.</w:t>
      </w:r>
      <w:r>
        <w:rPr>
          <w:rFonts w:ascii="SutonnyMJ" w:hAnsi="SutonnyMJ" w:cs="SutonnyMJ"/>
          <w:b/>
          <w:bCs/>
          <w:sz w:val="18"/>
          <w:szCs w:val="18"/>
        </w:rPr>
        <w:tab/>
        <w:t>wØ-Dcv`vb Z‡Ë¡i D™¢veK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†d¬WvwiK nvReM©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Aveªvnvg gvm‡jv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†÷wK G¨vWvgm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WMjvm g¨vM‡MÖMi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25.</w:t>
      </w:r>
      <w:r>
        <w:rPr>
          <w:rFonts w:ascii="SutonnyMJ" w:hAnsi="SutonnyMJ" w:cs="SutonnyMJ"/>
          <w:b/>
          <w:bCs/>
          <w:sz w:val="18"/>
          <w:szCs w:val="18"/>
        </w:rPr>
        <w:tab/>
        <w:t>†cÖlYvi cÖZ¨vkv Z‡Ë¡i mgxKiY †KvbwU?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M = P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 xml:space="preserve">M = I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  <w:vertAlign w:val="subscript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</w:r>
      <w:r>
        <w:rPr>
          <w:rFonts w:cs="Vrinda"/>
          <w:sz w:val="14"/>
          <w:szCs w:val="14"/>
        </w:rPr>
        <w:t xml:space="preserve">M = M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I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sz w:val="14"/>
          <w:szCs w:val="14"/>
        </w:rPr>
        <w:t xml:space="preserve">M = E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I </w:t>
      </w:r>
      <w:r>
        <w:rPr>
          <w:rFonts w:cs="Vrinda"/>
          <w:sz w:val="14"/>
          <w:szCs w:val="14"/>
        </w:rPr>
        <w:sym w:font="Symbol" w:char="F0B4"/>
      </w:r>
      <w:r>
        <w:rPr>
          <w:rFonts w:cs="Vrinda"/>
          <w:sz w:val="14"/>
          <w:szCs w:val="14"/>
        </w:rPr>
        <w:t xml:space="preserve"> 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26.</w:t>
      </w:r>
      <w:r>
        <w:rPr>
          <w:rFonts w:ascii="SutonnyMJ" w:hAnsi="SutonnyMJ" w:cs="SutonnyMJ"/>
          <w:b/>
          <w:bCs/>
          <w:sz w:val="18"/>
          <w:szCs w:val="18"/>
        </w:rPr>
        <w:tab/>
        <w:t>†cÖlYv `v‡bi Avw_©K Dcv‡qi g‡a¨ c‡oÑ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lSym" w:hAnsi="SulSym" w:cs="SulSym"/>
          <w:sz w:val="14"/>
          <w:szCs w:val="14"/>
        </w:rPr>
        <w:tab/>
      </w:r>
      <w:r>
        <w:rPr>
          <w:rFonts w:cs="Vrinda"/>
          <w:color w:val="000000"/>
          <w:sz w:val="14"/>
          <w:szCs w:val="14"/>
          <w:lang w:val="it-IT"/>
        </w:rPr>
        <w:t>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b¨vh¨ †eZb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gybvdvi Ask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iii.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18"/>
          <w:szCs w:val="18"/>
        </w:rPr>
        <w:t>†evbvm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color w:val="000000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color w:val="000000"/>
          <w:sz w:val="18"/>
          <w:szCs w:val="18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color w:val="000000"/>
          <w:sz w:val="14"/>
          <w:szCs w:val="14"/>
          <w:lang w:val="it-IT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K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L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color w:val="000000"/>
          <w:sz w:val="14"/>
          <w:szCs w:val="14"/>
          <w:lang w:val="it-IT"/>
        </w:rPr>
        <w:tab/>
        <w:t>M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  <w:t>N</w:t>
      </w:r>
      <w:r>
        <w:rPr>
          <w:rFonts w:ascii="SulSym" w:hAnsi="SulSym" w:cs="SulSym"/>
          <w:color w:val="000000"/>
          <w:sz w:val="14"/>
          <w:szCs w:val="14"/>
          <w:lang w:val="it-IT"/>
        </w:rPr>
        <w:tab/>
      </w:r>
      <w:r>
        <w:rPr>
          <w:rFonts w:cs="Vrinda"/>
          <w:color w:val="000000"/>
          <w:sz w:val="14"/>
          <w:szCs w:val="14"/>
          <w:lang w:val="it-IT"/>
        </w:rPr>
        <w:t>i, ii</w:t>
      </w:r>
      <w:r>
        <w:rPr>
          <w:rFonts w:ascii="SutonnyMJ" w:hAnsi="SutonnyMJ" w:cs="SutonnyMJ"/>
          <w:color w:val="000000"/>
          <w:sz w:val="18"/>
          <w:szCs w:val="18"/>
          <w:lang w:val="it-IT"/>
        </w:rPr>
        <w:t xml:space="preserve"> I </w:t>
      </w:r>
      <w:r>
        <w:rPr>
          <w:rFonts w:cs="Vrinda"/>
          <w:color w:val="000000"/>
          <w:sz w:val="14"/>
          <w:szCs w:val="14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27.</w:t>
      </w:r>
      <w:r>
        <w:rPr>
          <w:rFonts w:ascii="SutonnyMJ" w:hAnsi="SutonnyMJ" w:cs="SutonnyMJ"/>
          <w:b/>
          <w:bCs/>
          <w:sz w:val="18"/>
          <w:szCs w:val="18"/>
        </w:rPr>
        <w:tab/>
        <w:t>†KvbwU cÖwk¶Y c×wZ bq?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†mwgbvi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wk¶vbwek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c` cwieZ©b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c‡`vbœwZ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28.</w:t>
      </w:r>
      <w:r>
        <w:rPr>
          <w:rFonts w:ascii="SutonnyMJ" w:hAnsi="SutonnyMJ" w:cs="SutonnyMJ"/>
          <w:b/>
          <w:bCs/>
          <w:sz w:val="18"/>
          <w:szCs w:val="18"/>
        </w:rPr>
        <w:tab/>
      </w:r>
      <w:r>
        <w:rPr>
          <w:rFonts w:ascii="Panjeree Bold" w:hAnsi="Panjeree Bold" w:cs="Panjeree Bold"/>
          <w:b/>
          <w:bCs/>
          <w:spacing w:val="-6"/>
          <w:sz w:val="18"/>
          <w:szCs w:val="18"/>
        </w:rPr>
        <w:t>cÉwZÓ¤vGbi kƒYÅc` cƒiGYi cÉ^g c`GÞcGK Kx eGj?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Kg©xwb‡qvM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Kg©xwbe©vPb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Kg©xmsMÖn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Kg©xcÖwk¶Y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29.</w:t>
      </w:r>
      <w:r>
        <w:rPr>
          <w:rFonts w:ascii="SutonnyMJ" w:hAnsi="SutonnyMJ" w:cs="SutonnyMJ"/>
          <w:b/>
          <w:bCs/>
          <w:sz w:val="18"/>
          <w:szCs w:val="18"/>
        </w:rPr>
        <w:tab/>
        <w:t>wb‡Pi †KvbwU aŸwbwfwËK †hvMv‡hvM gva¨g?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B-†gBj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†gŠbZv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A½fw½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K‡_vcK_b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cs="Vrinda"/>
          <w:b/>
          <w:bCs/>
          <w:sz w:val="14"/>
          <w:szCs w:val="14"/>
        </w:rPr>
      </w:pPr>
      <w:r>
        <w:rPr>
          <w:rFonts w:ascii="SutonnyMJ" w:hAnsi="SutonnyMJ" w:cs="SutonnyMJ"/>
          <w:b/>
          <w:bCs/>
          <w:sz w:val="18"/>
          <w:szCs w:val="18"/>
        </w:rPr>
        <w:t>30.</w:t>
      </w:r>
      <w:r>
        <w:rPr>
          <w:rFonts w:ascii="SutonnyMJ" w:hAnsi="SutonnyMJ" w:cs="SutonnyMJ"/>
          <w:b/>
          <w:bCs/>
          <w:sz w:val="18"/>
          <w:szCs w:val="18"/>
        </w:rPr>
        <w:tab/>
        <w:t>†hvMv‡hvM e¨emv‡qi KvR Kx e„w× K‡i?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lSym" w:hAnsi="SulSym" w:cs="SulSym"/>
          <w:sz w:val="14"/>
          <w:szCs w:val="14"/>
        </w:rPr>
        <w:tab/>
        <w:t>K</w:t>
      </w:r>
      <w:r>
        <w:rPr>
          <w:rFonts w:ascii="SutonnyMJ" w:hAnsi="SutonnyMJ" w:cs="SutonnyMJ"/>
          <w:sz w:val="18"/>
          <w:szCs w:val="18"/>
        </w:rPr>
        <w:tab/>
        <w:t>MÖnY‡hvM¨Zv</w:t>
      </w:r>
      <w:r>
        <w:rPr>
          <w:rFonts w:ascii="SulSym" w:hAnsi="SulSym" w:cs="SulSym"/>
          <w:sz w:val="14"/>
          <w:szCs w:val="14"/>
        </w:rPr>
        <w:tab/>
        <w:t>L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k„•Ljv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0" w:lineRule="auto"/>
        <w:ind w:left="317" w:hanging="317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sz w:val="18"/>
          <w:szCs w:val="18"/>
        </w:rPr>
        <w:tab/>
      </w:r>
      <w:r>
        <w:rPr>
          <w:rFonts w:ascii="SulSym" w:hAnsi="SulSym" w:cs="SulSym"/>
          <w:sz w:val="14"/>
          <w:szCs w:val="14"/>
        </w:rPr>
        <w:t>M</w:t>
      </w:r>
      <w:r>
        <w:rPr>
          <w:rFonts w:ascii="SutonnyMJ" w:hAnsi="SutonnyMJ" w:cs="SutonnyMJ"/>
          <w:sz w:val="18"/>
          <w:szCs w:val="18"/>
        </w:rPr>
        <w:tab/>
        <w:t>m¤ú„³Zv</w:t>
      </w:r>
      <w:r>
        <w:rPr>
          <w:rFonts w:ascii="SulSym" w:hAnsi="SulSym" w:cs="SulSym"/>
          <w:sz w:val="14"/>
          <w:szCs w:val="14"/>
        </w:rPr>
        <w:tab/>
        <w:t>N</w:t>
      </w:r>
      <w:r>
        <w:rPr>
          <w:rFonts w:ascii="SulSym" w:hAnsi="SulSym" w:cs="SulSym"/>
          <w:sz w:val="14"/>
          <w:szCs w:val="14"/>
        </w:rPr>
        <w:tab/>
      </w:r>
      <w:r>
        <w:rPr>
          <w:rFonts w:ascii="SutonnyMJ" w:hAnsi="SutonnyMJ" w:cs="SutonnyMJ"/>
          <w:sz w:val="18"/>
          <w:szCs w:val="18"/>
        </w:rPr>
        <w:t>`¶Zv</w:t>
      </w:r>
    </w:p>
    <w:p w:rsidR="007561AF" w:rsidRDefault="007561AF">
      <w:pPr>
        <w:rPr>
          <w:rFonts w:cs="Vrinda"/>
          <w:sz w:val="2"/>
          <w:szCs w:val="2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8"/>
          <w:szCs w:val="8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4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7561AF" w:rsidRDefault="007561AF">
      <w:pPr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6"/>
          <w:szCs w:val="6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>98.</w:t>
            </w:r>
            <w:r>
              <w:rPr>
                <w:rFonts w:ascii="SutonnyMJ" w:hAnsi="SutonnyMJ" w:cs="SutonnyMJ"/>
                <w:sz w:val="26"/>
                <w:szCs w:val="26"/>
              </w:rPr>
              <w:t xml:space="preserve"> XvKv</w:t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SutonnyMJ" w:hAnsi="SutonnyMJ" w:cs="SutonnyMJ"/>
                <w:sz w:val="26"/>
                <w:szCs w:val="26"/>
              </w:rPr>
              <w:t>gnvbMi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e¨e¯’vcbvi D”P ch©v‡qi Aš—fz©³?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 e¨e¯’vcK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 e¨e¯’vcK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D”Pgvb mnKvix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e¨e¯’vcbv cwiPvjK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Av`k© e¨e¯’vc‡Ki aviYvMZ `¶Zv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mvnmx nIqv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mgm¨vi mgvavb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gvbexq m¤úK©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mwVK Abygvb Kiv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KvbwUi gva¨‡g wewfbœ Kv‡h©i c×wZ wba©viY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msMVb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Kg©xms¯’vb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 e¨e¯’vcbvi †Kvb Kv‡Ri mv‡_ g~jZ m¤úwK©Z?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 Kg©xms¯’vb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KvbwU e¨e¯’vcKxq Kvh©cÖwµqv ewnf‚©Z KvR?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Kg©xms¯’vb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gybvdv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nbwi †dqj wkí cÖwZôv‡bi Kvh©vewj‡K KZ fv‡M fvM K‡i‡Qb?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 fv‡M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 fv‡M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 fv‡M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 fv‡M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†KvbwUi Ici wfwË K‡i Kg©m~wP cÖYqb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Kg©xms¯’vb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gqv`wfwËK cwiKíbv KZ cÖKvi?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Avw_©K cwiKíbv Kx‡mi wfwË‡Z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†gqv`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cwi‡ek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 KvVv‡gv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eÅeÕ©vcbv msMVGbi meGPGq AvaywbK i…c ˆKvbwU?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 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msMVb KvVv‡gvi ¯’vwqZ¡ me‡P‡q Kg?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msMVb KvVv‡gv‡Z mij‰iwLK wbe©vnx‡K mn‡hvwMZv Kivi Rb¨ Dc‡`óv Kg©x KvR K‡i?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c`¯’Kg©x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g~j PvwjKvkw³ ejv nq †KvbwU‡K?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gvbe m¤ú`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cÖwk¶‡Yi gva¨‡g wbwðZ Kiv hvq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e¨q n«vm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mnR mgš^q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evRvi Ae¯’vb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gvbe m¤ú` e¨e¯’vcbvi cÖ_g KvR Kx?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gvbe m¤ú` 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 msMÖn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 wbe©vPb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cÖwk¶Y I Dbœqb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d‡j †KvbwU e„w× cvq?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Drmvn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gh©v`v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m”QjZv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AwfÁZv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`‡ki cÖwZ fv‡jvevmv cÖ`k©b †bZvi †Kvb ¸‡Yi AvIZvfz³?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ˆbwZK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†ckvMZ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kvixwiK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AvaywbK e¨e¯’vcbvq †Kvb ai‡bi †bZ…Z¡‡K wbi“rmvwnZ Kiv n‡q‡Q?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cÖfzZ¡g~jK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we‡klÁ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 †bZ…Z¡ me©`v KvR‡K g~j¨vqb K‡i Zv‡K Kxiƒc †bZ…Z¡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Kg©‡Kw›`ªK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ˆ¯^iZvwš¿K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Kg©x‡Kw›`ªK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wb‡`©kbvi m‡e©vrK…ó c×wZ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civgk©g~jK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ˆ¯^ivPvix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wba©viY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KviY e¨vL¨vKiY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cÖ‡Z¨K Kg©xi cÖwZôv‡bi cÖwZ me©v‡MÖ AvKvw•¶Z welq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cwienb fvZv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Avw_©K wbivcËv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evm¯’vb myweav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AwMÖg A_©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X </w:t>
      </w:r>
      <w:r>
        <w:rPr>
          <w:rFonts w:ascii="SutonnyMJ" w:hAnsi="SutonnyMJ" w:cs="SutonnyMJ"/>
          <w:b/>
          <w:bCs/>
          <w:sz w:val="20"/>
          <w:szCs w:val="20"/>
        </w:rPr>
        <w:t xml:space="preserve">I </w:t>
      </w:r>
      <w:r>
        <w:rPr>
          <w:rFonts w:cs="Vrinda"/>
          <w:b/>
          <w:bCs/>
          <w:sz w:val="16"/>
          <w:szCs w:val="16"/>
        </w:rPr>
        <w:t xml:space="preserve">Y </w:t>
      </w:r>
      <w:r>
        <w:rPr>
          <w:rFonts w:ascii="SutonnyMJ" w:hAnsi="SutonnyMJ" w:cs="SutonnyMJ"/>
          <w:b/>
          <w:bCs/>
          <w:sz w:val="20"/>
          <w:szCs w:val="20"/>
        </w:rPr>
        <w:t>Z‡Ë¡i D™¢veK †K?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†K¬Ub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WMjvm g¨vK‡MÖMi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†÷wK G¨vWvgm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Aveªvnvg gvm‡jv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Dj¤^ †hvMv‡hvM KZ cÖKvi?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ÔcÖZviK‡K awi‡q w`bÕ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  <w:r>
        <w:rPr>
          <w:rFonts w:ascii="SutonnyMJ" w:hAnsi="SutonnyMJ" w:cs="SutonnyMJ"/>
          <w:b/>
          <w:bCs/>
          <w:sz w:val="20"/>
          <w:szCs w:val="20"/>
        </w:rPr>
        <w:t xml:space="preserve"> GwU †Kvb ai‡bi †hvMv‡hvM?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mvsMVwbK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AvbyôvwbK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Kv‡Ri Q›`cvZb †iva Ki‡Z cv‡i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Afv‡e cÖwZôv‡b cÖ_gZ †Kvb ai‡bi mgm¨v †`Lv †`q?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e¨q e„w× cvq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wek„•Ljvi m„wó nq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duvwKevwR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Aeva¨Zvi m„wó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KvbwUi gva¨‡g cwiKíbvi ms‡kvab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Kg©xms¯’vb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mg‡”Q` we›`y we‡k­l‡Y †KvbwU N‡U?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msKUgq c_ wba©viY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weµq I gybvdvi m¤úK© wbY©q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wewb‡qvM cÖvwß wbwðZKiY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we‡kl cÖwZ‡e`b cÖYqb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wbqš¿‡Yi wfwË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†bZ…Z¡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 wbqš¿Y †KŠk‡ji †¶‡Î jvf-¶wZi g~j¨ (0) ¯—i †ei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M¨v›U PvU©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†eªK B‡fb we›`y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cvB P©vU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cvU©</w:t>
      </w:r>
    </w:p>
    <w:p w:rsidR="007561AF" w:rsidRDefault="007561AF">
      <w:pPr>
        <w:rPr>
          <w:rFonts w:cs="Vrinda"/>
          <w:sz w:val="2"/>
          <w:szCs w:val="2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4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7561AF" w:rsidRDefault="007561AF">
      <w:pPr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99. </w:t>
            </w:r>
            <w:r>
              <w:rPr>
                <w:rFonts w:ascii="SutonnyMJ" w:hAnsi="SutonnyMJ" w:cs="SutonnyMJ"/>
                <w:sz w:val="26"/>
                <w:szCs w:val="26"/>
              </w:rPr>
              <w:t>Gg B GBP Avwid K‡jR, MvRxcyi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evsjv‡`‡ki RvZxq ev‡RU †Kvb ai‡bi cwiKíbvi Aš—M©Z?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mvgwMÖK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2"/>
          <w:sz w:val="20"/>
          <w:szCs w:val="20"/>
        </w:rPr>
        <w:t>†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>Kvb cwiKíbv e¨e¯’vc‡Ki Kg©fvi jvNe K‡i?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GKv_©K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ga¨‡gqvw`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`xN©‡gqvw`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hvMv‡hvM KLb e¨_©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D‡Ïk¨nxb n‡j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bxwZgvjv bv _vK‡j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djveZ©b bv n‡j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ev¯—em¤§Z bv n‡j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AvbyôvwbK KwgwU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¯’vqx KwgwU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AbymÜvb KwgwU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ev‡RU KwgwU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 wbqš¿Y GKwU Kx cÖwµqv?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Aweivg cÖwµqv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`xN©‡gqvw` cÖwµqv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¯^í‡gqvw` cÖwµqv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w¯’i cÖwµqv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  <w:t>ˆ</w:t>
      </w:r>
      <w:r>
        <w:rPr>
          <w:rFonts w:ascii="SutonnyMJ" w:hAnsi="SutonnyMJ" w:cs="SutonnyMJ"/>
          <w:b/>
          <w:bCs/>
          <w:sz w:val="20"/>
          <w:szCs w:val="20"/>
        </w:rPr>
        <w:t>eÁvwbK e¨e¯’vcbvi bxwZ KqwU?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14wU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cwiKíbv‡K ev¯—e iƒc w`‡Z Kx cÖ‡qvRb?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`¶Zv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Kv‡K cÖkvmwbK e¨e¯’vcbvi cÖeZ©K ejv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 Wwe­D †Uji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†nbwi †dqj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Aveªvnvg gvm‡jv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ievU© I‡qb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mgš^q †Kb cÖ‡qvRb?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b~¨bZg †eZb cÖ`vb Ki‡Z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mKj Kv‡Ri ms‡hvM ¯’vc‡b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AcPq n«vm Ki‡Z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'Management is Universal'</w:t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b/>
          <w:bCs/>
          <w:sz w:val="20"/>
          <w:szCs w:val="20"/>
        </w:rPr>
        <w:t>gš—e¨vwU Kvi?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†c­‡Uv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m‡µwUm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A¨vwi‡÷Uj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mvbRy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we‡klvwqZ Ávb m¤^wjZ KvR ev e„wË‡K Kx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PvKwi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K¨vwiqvi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†ckv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M‡elYv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 Kx ai‡bi cÖwµqv?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ivR‰bwZK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A_©‰bwZK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evwYwR¨K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cÖwZôv‡bi k„•Ljv Avbqb Ki‡Z kÖwgK‡`i Kg© eÈb Kiv DwPZ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ascii="SutonnyMJ" w:hAnsi="SutonnyMJ" w:cs="SutonnyMJ"/>
          <w:sz w:val="20"/>
          <w:szCs w:val="20"/>
          <w:lang w:val="it-IT"/>
        </w:rPr>
        <w:tab/>
        <w:t>†hvM¨Zvi wfwË‡Z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MwZkxjZvi wfwË‡Z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`¶Zvi wfwË‡Z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14 I 15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gvei“i D”P wk¶v MÖnY K‡i ˆcwÎK m¤úwË‡Z gvki“g Pvl Kivi wm×vš— †bq| ¯’vbxq K…wl Awdm †_‡K wewfbœ Z_¨ I civgk© wb‡q e¨vsK †_‡K FY wb‡q Drcvw`Z c‡Y¨i evRviRvZKi‡Yi welq fv‡jvfv‡e †R‡b †m gvki“g Pvl ïi“ K‡i jvfevb nq|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gvki“g Pvl ïi“i c~‡e© gvki“‡gi Kg©KvÊ †Zvgvi cwVZ †Kvb wel‡qi mv‡_ mvgÄm¨c~Y©?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mgš^qmvab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gvei“‡ii mdjZvi KviY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 xml:space="preserve">m¤¢ve¨ my‡hvM myweav g~j¨vqb 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weKí we‡k­lY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cÖ‡qvRbxq Z_¨ msMÖn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msMVb cÖwµqvq cÖ_g c`‡¶c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 wefvRb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I KZ…©Z¡ msÁvwqZKiY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`vwqZ¡ I KZ©„Z¡ Ac©Y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cvi¯úwiK m¤úK© wba©viY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KwZcq e¨w³ hLb †Kv‡bv we‡kl `vwqZ¡ cvj‡b GKwÎZ nq ZLb Zv‡K †Kvb ai‡bi msMVb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KwgwU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cÖwk¶Y c×wZ bq?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†mwgbvi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wk¶vbwek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 cwieZ©b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c‡`vbœwZ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evsjv‡`‡k AwaKvsk cÖwZôv‡bB civgk©g~jK wb‡`©kbv e¨en„Z bv nIqvi wcQ‡b cÖavb KviY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cÖfzZ¡g~jK g‡bvfve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wbægv‡bi Kg©x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e„n`vqZb cÖwZôv‡bi Abycw¯’wZ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AvBbMZ eva¨evaKZv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 P‡µi cÖ_g avc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Zvobv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DwØMœZv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D‡ØM n«vm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cÖlYvi d‡j e„w× cvq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Kg©xi g‡bvej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Kg©xi Kvh© mš‘wó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8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j¶¨gvÎv AR©‡bi m¤¢vebv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cÖkvmb‡K gvby‡li †Kvb A‡½i mv‡_ Zzjbv Kiv hvq?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nvZ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†PvL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n„rwcÊ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gw¯—®‹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†bZvi †ckvwfwËK ¸Yvewj?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e¨w³Z¡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ˆah©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`~i`wk©Zv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wm×vš— MÖnY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gvby‡li ga¨Kvi eÜyZ¡, †øn, ggZv, fv‡jvevmv BZ¨vw`i Pvwn`v‡K †Kvb Pvwn`v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ˆRweK Pvwn`v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wbivcËvi Pvwn`v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 Pvwn`v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AvÍgh©v`vi Pvwn`v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†gŠwLK †hvMv‡hvM c×wZ?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Kbdv‡iÝ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wi‡cvU©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n¨vÛwej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B-†gBj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4"/>
          <w:sz w:val="20"/>
          <w:szCs w:val="20"/>
        </w:rPr>
        <w:t>Ô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`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jxq cÉGPÓ¡v msnZ Kiv’</w:t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 xml:space="preserve"> e¨e¯’vcbvi †Kvb KvR?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†cÖlYv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L¨vwZm¤úbœ cÖwZôvb Gm †K d¨vkbm-G K‡qKRb `¶ I AwfÁ †gwkb Acv‡iUi wb‡qvM †`Iqv n‡e| G‡¶‡Î fv‡jv Drm †KvbwU n‡Z cv‡i?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kÖwgK ms‡Ni mycvwik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Kg©iZ Acv‡iUi‡`i mycvwik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PvKwi mÜvbx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e„wËg~jK cÖwk¶Y †K›`ª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28 I 29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wg. Avgvb ÔAvgvb Mv‡g©‡›U‡miÕ gvwjK| wZwb cÖwZôvb cÖavb wn‡m‡e Kg©x‡`i K‡Vvi kvmb Ges †øn fvjevmvi gva¨‡g KvR Av`vq K‡ib| Zvi Kg©Kv‡Ê Kg©xiv Zvi Ici mš‘ó|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Avgvb mv‡ne †Kvb ai‡bi †bZ…Z¡ cÖ‡qvM K‡ib?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ˆ¯^iZvwš¿K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wcZ…myjf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MYZvwš¿K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Kg©‡Kw›`ªK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DÏxc‡Ki cÖwZôv‡b wg. Avgv‡bi Giƒc †bZ…‡Z¡i d‡j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cÖwZôv‡bi Drcv`b e„w× cv‡e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gvwjK kÖwgK m¤úK© Dbœqb n‡e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cÖwZôv‡bi e¨q e„w× cv‡e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cwiKíbvi msL¨vÍK cÖKvk‡K Kx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wgkb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</w:p>
    <w:p w:rsidR="007561AF" w:rsidRDefault="007561AF">
      <w:pPr>
        <w:shd w:val="clear" w:color="auto" w:fill="606060"/>
        <w:spacing w:before="60" w:after="60"/>
        <w:ind w:left="3960" w:right="3960"/>
        <w:jc w:val="center"/>
        <w:rPr>
          <w:rFonts w:ascii="SutonnyMJ" w:hAnsi="SutonnyMJ" w:cs="SutonnyMJ"/>
          <w:color w:val="FFFFFF"/>
          <w:sz w:val="26"/>
          <w:szCs w:val="26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7561AF" w:rsidRDefault="007561AF">
      <w:pPr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100. </w:t>
            </w:r>
            <w:r>
              <w:rPr>
                <w:rFonts w:ascii="SutonnyMJ" w:hAnsi="SutonnyMJ" w:cs="SutonnyMJ"/>
                <w:sz w:val="26"/>
                <w:szCs w:val="26"/>
              </w:rPr>
              <w:t>MvRxcyi wmwU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Management </w:t>
      </w:r>
      <w:r>
        <w:rPr>
          <w:rFonts w:ascii="SutonnyMJ" w:hAnsi="SutonnyMJ" w:cs="SutonnyMJ"/>
          <w:b/>
          <w:bCs/>
          <w:sz w:val="20"/>
          <w:szCs w:val="20"/>
        </w:rPr>
        <w:t>kãwU †Kvb †`wk kã n‡Z G‡m‡Q?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BZvwj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KvbvWv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Rvgvwb©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evsjv‡`k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Dbœq‡bi BwZnv‡m me‡P‡q cÖvPxb mf¨Zv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wgkixq mf¨Zv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wMÖK mf¨Zv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†ivg mf¨Zv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Rvg©vb mf¨Zv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wm‡÷g gZev‡`i cÖe³v †K?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GjUb †g‡qv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Awjfvi †kjWb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†Póvi AvB evb©vW©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POSDCORB</w:t>
      </w:r>
      <w:r>
        <w:rPr>
          <w:rFonts w:ascii="SutonnyMJ" w:hAnsi="SutonnyMJ" w:cs="SutonnyMJ"/>
          <w:b/>
          <w:bCs/>
          <w:sz w:val="20"/>
          <w:szCs w:val="20"/>
        </w:rPr>
        <w:t>-Gi Avwe®‹viK †K?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Gj. ¸wjK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jyBm.G G‡jb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Pvj©R e¨v‡eR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†Rvov gB wkKj bxwZ wb‡Pi †Kvb wel‡qi mv‡_ m¤ú„³?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cÖevn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fvimvg¨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mvg¨Zv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DËg cwiKíbvi ˆewkó¨ n‡jvÑ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ev¯—egywLZv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AbgbxqZv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my¯úó D‡Ïk¨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GKv_©K cwiKíbvi Aš—fz©³Ñ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Kg©m~wP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cÖKí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bxwZ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cÖwZ‡hvMx cÖwZôvb‡K †gvKvwejv Kivi Rb¨ †h cwiKíbv cÖ‡qvRbÑ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cÖwµqv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†KŠkj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Kg©m~wP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Kvh©wfwËK msMV‡bi cÖwµqv Pvjy K‡ib †K?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Henry Fayol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F.W. Taylor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Kountz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Hodgets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KwgwUi mgv_©K kã n‡jvÑ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†evW©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Kwgkb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Uv¯‹‡dvm©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11 I 12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Rbve mwRe wKQy Awdmvi wb‡qv‡Mi Rb¨ cwÎKvq weÁwß w`‡jb| wZwb Av‡e`bcÎ Rgv wb‡jb| Av‡e`bcÎ evQvB K‡i †hvM¨ cÖv_x©‡`i mv¶vrKv‡ii Rb¨ wPwV cvVvb|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Rbve mwR‡ei cieZx© KvR Kgx©ms¯’vb cÖwµqvi †Kvb Kv‡Ri mv‡_ RwoZ?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 msMÖn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Kgx© wbe©vPb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 wb‡qvM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 Dbœqb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msMÖ‡ni me©vwaK e¨en„Z Drm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Kgx© wewb‡qvM †K›`ª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AvDU‡mvwm©s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†UªW BDwbqb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weÁvcb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Kgx© wbe©vP‡b Kgx©i †SuvK cÖeYZv †h cix¶vi gva¨‡g wbY©q Kiv nq Zv‡K Kx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Aptitude test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Efficiency test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Intelligence test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Personality test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pacing w:val="-4"/>
          <w:sz w:val="20"/>
          <w:szCs w:val="20"/>
        </w:rPr>
        <w:t>Òwb‡`©kbv n‡jv cÖkvm‡bi n„`wcÊÓÑ †K e‡j‡Qb?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Gd Wwe­D †Uji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gvk©vj B.wWgK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gvm‡jv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DËg wb‡`©kbvi ¸Yvewj n‡jvÑ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c~Y©v½Zv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msw¶ßZv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4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mgqvbyewZ©Zv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c`gh©v`v n‡Z †h †bZ…Z¡ m„wó nqÑ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AvbyôvwbK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BwZevPK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†bwZevPK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†cÖlYvi mvaviY mgxKiY wb‡Pi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A (M + K)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K (M + A)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 = M (A + K)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 = P (A + K)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18 I 19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†mvwbqv †eMg GKwU Mv‡g©›Um d¨v±wi‡Z †mjvB †gwkb Acv‡iUi wn‡m‡e KvR K‡ib| GRb¨ wZwb gvwmK †eZb hv cvb Zv w`‡q Zvi Abœ e‡¯¿i ms¯’vb nq| GQvovI wZwb evwo fvov I hvZvqvZ fvZv cvb| wKš‘ Zvi PvKwi A¯’vqx nIqvq wZwb LyeB `ywðš—vMÖ¯—|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†mvwbqvi cÖvß myweav gvm‡jvi Pvwn`v †mvcvb Z‡Ë¡i †Kvb Pvwn`v c~iY K‡i?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wbivcËv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ˆRweK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AvÍZ…wß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†mvwbqv eZ©gv‡b †Kvb Pvwn`v Abyfe K‡i‡Qb?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wbivcËv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mvgvwRK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AvÍgh©v`v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AvÍcÖwZôv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K‡j‡Ri NÈv evRv‡bvi kã †Kvb ai‡bi †hvMv‡hvM?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evwn¨K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kvwãK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AbvbyôvwbK 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AvbyôvwbK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21 I 22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noProof/>
        </w:rPr>
        <w:pict>
          <v:group id="_x0000_s5348" style="position:absolute;left:0;text-align:left;margin-left:20.65pt;margin-top:2.7pt;width:98.15pt;height:36.75pt;z-index:251659264" coordorigin="4557,10389" coordsize="1963,1051">
            <v:shape id="_x0000_s5349" type="#_x0000_t202" style="position:absolute;left:4557;top:10389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</w:rPr>
                    </w:pPr>
                    <w:r>
                      <w:rPr>
                        <w:rFonts w:cs="Vrinda"/>
                      </w:rPr>
                      <w:t>A</w:t>
                    </w:r>
                  </w:p>
                </w:txbxContent>
              </v:textbox>
            </v:shape>
            <v:shape id="_x0000_s5350" type="#_x0000_t202" style="position:absolute;left:6021;top:10389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</w:rPr>
                    </w:pPr>
                    <w:r>
                      <w:rPr>
                        <w:rFonts w:cs="Vrinda"/>
                      </w:rPr>
                      <w:t>A</w:t>
                    </w:r>
                  </w:p>
                </w:txbxContent>
              </v:textbox>
            </v:shape>
            <v:shape id="_x0000_s5351" type="#_x0000_t202" style="position:absolute;left:4557;top:10389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A</w:t>
                    </w:r>
                  </w:p>
                </w:txbxContent>
              </v:textbox>
            </v:shape>
            <v:shape id="_x0000_s5352" type="#_x0000_t202" style="position:absolute;left:6021;top:10389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B</w:t>
                    </w:r>
                  </w:p>
                </w:txbxContent>
              </v:textbox>
            </v:shape>
            <v:shape id="_x0000_s5353" type="#_x0000_t202" style="position:absolute;left:4557;top:11124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C</w:t>
                    </w:r>
                  </w:p>
                </w:txbxContent>
              </v:textbox>
            </v:shape>
            <v:shape id="_x0000_s5354" type="#_x0000_t202" style="position:absolute;left:6021;top:11124;width:499;height:316">
              <v:textbox inset="0,0,0,0">
                <w:txbxContent>
                  <w:p w:rsidR="007561AF" w:rsidRDefault="007561AF">
                    <w:pPr>
                      <w:jc w:val="center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z w:val="16"/>
                        <w:szCs w:val="16"/>
                      </w:rPr>
                      <w:t>D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5355" type="#_x0000_t32" style="position:absolute;left:5056;top:10547;width:965;height:0" o:connectortype="straight">
              <v:stroke startarrow="block" startarrowwidth="narrow" startarrowlength="short" endarrow="block" endarrowwidth="narrow" endarrowlength="short"/>
            </v:shape>
            <v:shape id="_x0000_s5356" type="#_x0000_t32" style="position:absolute;left:5056;top:11280;width:965;height:0" o:connectortype="straight">
              <v:stroke startarrow="block" startarrowwidth="narrow" startarrowlength="short" endarrow="block" endarrowwidth="narrow" endarrowlength="short"/>
            </v:shape>
            <v:shape id="_x0000_s5357" type="#_x0000_t32" style="position:absolute;left:6132;top:10705;width:0;height:419" o:connectortype="straight">
              <v:stroke endarrow="block" endarrowwidth="narrow" endarrowlength="short"/>
            </v:shape>
            <v:shape id="_x0000_s5358" type="#_x0000_t32" style="position:absolute;left:6405;top:10705;width:0;height:419;flip:y" o:connectortype="straight">
              <v:stroke endarrow="block" endarrowwidth="narrow" endarrowlength="short"/>
            </v:shape>
            <v:shape id="_x0000_s5359" type="#_x0000_t32" style="position:absolute;left:4669;top:10705;width:0;height:419" o:connectortype="straight">
              <v:stroke endarrow="block" endarrowwidth="narrow" endarrowlength="short"/>
            </v:shape>
            <v:shape id="_x0000_s5360" type="#_x0000_t32" style="position:absolute;left:4942;top:10705;width:0;height:419;flip:y" o:connectortype="straight">
              <v:stroke endarrow="block" endarrowwidth="narrow" endarrowlength="short"/>
            </v:shape>
          </v:group>
        </w:pic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45" w:lineRule="auto"/>
        <w:jc w:val="both"/>
        <w:rPr>
          <w:rFonts w:ascii="SutonnyMJ" w:hAnsi="SutonnyMJ" w:cs="SutonnyMJ"/>
          <w:sz w:val="20"/>
          <w:szCs w:val="20"/>
          <w:lang w:val="it-IT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 xml:space="preserve">wP‡Î </w:t>
      </w:r>
      <w:r>
        <w:rPr>
          <w:rFonts w:cs="Vrinda"/>
          <w:b/>
          <w:bCs/>
          <w:sz w:val="16"/>
          <w:szCs w:val="16"/>
        </w:rPr>
        <w:t xml:space="preserve">A </w:t>
      </w:r>
      <w:r>
        <w:rPr>
          <w:rFonts w:ascii="SutonnyMJ" w:hAnsi="SutonnyMJ" w:cs="SutonnyMJ"/>
          <w:b/>
          <w:bCs/>
          <w:sz w:val="20"/>
          <w:szCs w:val="20"/>
        </w:rPr>
        <w:t>I</w:t>
      </w:r>
      <w:r>
        <w:rPr>
          <w:rFonts w:cs="Vrinda"/>
          <w:b/>
          <w:bCs/>
          <w:sz w:val="16"/>
          <w:szCs w:val="16"/>
        </w:rPr>
        <w:t xml:space="preserve"> C</w:t>
      </w:r>
      <w:r>
        <w:rPr>
          <w:rFonts w:ascii="SutonnyMJ" w:hAnsi="SutonnyMJ" w:cs="SutonnyMJ"/>
          <w:b/>
          <w:bCs/>
          <w:sz w:val="20"/>
          <w:szCs w:val="20"/>
        </w:rPr>
        <w:t>-Gi g‡a¨ †Kvb ai‡bi †hvMv‡hvM n‡q‡Q?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wbæMvgx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EaŸ©Mvgx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mgvš—ivj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Dj¤^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wP‡Î †KŠwYK †hvMv‡hvM hv‡`i g‡a¨Ñ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 xml:space="preserve">A </w:t>
      </w:r>
      <w:r>
        <w:rPr>
          <w:rFonts w:ascii="SutonnyMJ" w:hAnsi="SutonnyMJ" w:cs="SutonnyMJ"/>
          <w:sz w:val="20"/>
          <w:szCs w:val="20"/>
          <w:lang w:val="it-IT"/>
        </w:rPr>
        <w:t>I</w:t>
      </w:r>
      <w:r>
        <w:rPr>
          <w:rFonts w:cs="Vrinda"/>
          <w:sz w:val="16"/>
          <w:szCs w:val="16"/>
          <w:lang w:val="it-IT"/>
        </w:rPr>
        <w:t xml:space="preserve"> D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 xml:space="preserve">B </w:t>
      </w:r>
      <w:r>
        <w:rPr>
          <w:rFonts w:ascii="SutonnyMJ" w:hAnsi="SutonnyMJ" w:cs="SutonnyMJ"/>
          <w:sz w:val="20"/>
          <w:szCs w:val="20"/>
          <w:lang w:val="it-IT"/>
        </w:rPr>
        <w:t>I</w:t>
      </w:r>
      <w:r>
        <w:rPr>
          <w:rFonts w:cs="Vrinda"/>
          <w:sz w:val="16"/>
          <w:szCs w:val="16"/>
          <w:lang w:val="it-IT"/>
        </w:rPr>
        <w:t xml:space="preserve"> D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 xml:space="preserve">B </w:t>
      </w:r>
      <w:r>
        <w:rPr>
          <w:rFonts w:ascii="SutonnyMJ" w:hAnsi="SutonnyMJ" w:cs="SutonnyMJ"/>
          <w:sz w:val="20"/>
          <w:szCs w:val="20"/>
          <w:lang w:val="it-IT"/>
        </w:rPr>
        <w:t>I</w:t>
      </w:r>
      <w:r>
        <w:rPr>
          <w:rFonts w:cs="Vrinda"/>
          <w:sz w:val="16"/>
          <w:szCs w:val="16"/>
          <w:lang w:val="it-IT"/>
        </w:rPr>
        <w:t xml:space="preserve"> C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†Kvb ch©v‡q mgš^‡qi KvR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D”P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ga¨g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wbæ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mKj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mgš^‡qi c~e©kZ© n‡jvÑ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 wefvRb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Z_¨ e¨e¯’vcbv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0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ev‡RwUq 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hanging="270"/>
        <w:jc w:val="both"/>
        <w:rPr>
          <w:rFonts w:cs="Vrinda"/>
          <w:sz w:val="16"/>
          <w:szCs w:val="16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mg‡”Q` we›`y ej‡Z Kx †evSvq?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&gt; e¨q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&lt; e¨q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= e¨q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Avq + e¨q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 xml:space="preserve">PERT </w:t>
      </w:r>
      <w:r>
        <w:rPr>
          <w:rFonts w:ascii="SutonnyMJ" w:hAnsi="SutonnyMJ" w:cs="SutonnyMJ"/>
          <w:b/>
          <w:bCs/>
          <w:sz w:val="20"/>
          <w:szCs w:val="20"/>
        </w:rPr>
        <w:t>n‡jv wbqš¿‡Yi GKwUÑ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ˆewkó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c`‡¶c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†KŠkj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KvR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wbqš¿‡bi c`‡¶c KqwU?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4wU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7wU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wbqš¿‡bi cieZx©Kvh© c`‡¶cÑ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wb‡`©kbv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†cÖlYv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ev‡RU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cÖ_g gvbex ejv nq Kv‡K?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wjwjqvb wMj‡eª_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e¼vi wMj‡eª_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gyb÷vievM©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†R` wMj‡eª_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AvgjvZvwš¿K msMV‡bi RbK †K?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†nbwi †dqj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g¨v· I‡qevi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KzÄ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0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GjUb †g‡qv</w:t>
      </w:r>
    </w:p>
    <w:p w:rsidR="007561AF" w:rsidRDefault="007561AF">
      <w:pPr>
        <w:rPr>
          <w:rFonts w:cs="Vrinda"/>
          <w:sz w:val="2"/>
          <w:szCs w:val="2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2"/>
          <w:szCs w:val="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101. </w:t>
            </w:r>
            <w:r>
              <w:rPr>
                <w:rFonts w:ascii="SutonnyMJ" w:hAnsi="SutonnyMJ" w:cs="SutonnyMJ"/>
                <w:sz w:val="26"/>
                <w:szCs w:val="26"/>
              </w:rPr>
              <w:t>†gvkviid †nv‡mb Lvb †PŠayix wek¦we`¨vjq K‡jR, Kzwgj­v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b/>
          <w:bCs/>
          <w:sz w:val="20"/>
          <w:szCs w:val="20"/>
        </w:rPr>
        <w:tab/>
        <w:t>we‡k¦i me‡P‡q cyivZb MÖš’ †KvbwU?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The code of Hummurabi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The art of war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A new view of society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Psychology of Management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b/>
          <w:bCs/>
          <w:sz w:val="20"/>
          <w:szCs w:val="20"/>
        </w:rPr>
        <w:tab/>
        <w:t>wMÖK mf¨Zvi †R‡bv‡dvb e¨e¯’vcbv m¤ú‡K© Kx aviYv †`b?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Kjv I weÁvb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mvgvwRK cÖwµqv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j¶¨ AR©‡bi Dcvq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KvR Av`v‡qi †KŠkj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b/>
          <w:bCs/>
          <w:sz w:val="20"/>
          <w:szCs w:val="20"/>
        </w:rPr>
        <w:tab/>
        <w:t>wg‡mm wkdv wefvMxq e¨e¯’vcK| wZwb kvixwiK I gvbwmK Dfq cwikÖg K‡ib| cÖwZôv‡bi j¶¨ AR©‡bi Rb¨ Zv‡K wewfbœ wefv‡Mi mv‡_ mgš^qmvab K‡i Pj‡Z nq| wg‡mm wkdv Kv‡`i w`‡q KvR ev¯—evqb Ki‡eb?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mycvifvBRvi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L</w:t>
      </w:r>
      <w:r>
        <w:rPr>
          <w:rFonts w:ascii="SutonnyMJ" w:hAnsi="SutonnyMJ" w:cs="SutonnyMJ"/>
          <w:sz w:val="20"/>
          <w:szCs w:val="20"/>
        </w:rPr>
        <w:tab/>
        <w:t>Gwkqvi g¨v‡bRvi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kÖwgK Kg©x e¨e¯’vcK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ab/>
        <w:t>mwPe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b/>
          <w:bCs/>
          <w:sz w:val="20"/>
          <w:szCs w:val="20"/>
        </w:rPr>
        <w:tab/>
        <w:t>†nbwi †dIj wk‡íi Kvh©vewj‡K Kqfv‡M fvM K‡i‡Qb?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5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6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7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8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b/>
          <w:bCs/>
          <w:sz w:val="20"/>
          <w:szCs w:val="20"/>
        </w:rPr>
        <w:tab/>
        <w:t>ˆ`wnK I gvbwmK †hvM¨Zv Abyhvqx KZ©e¨ eÈ‡b civgk© †`b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Pvj©m e¨v‡eR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Mex weber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†R‡bv‡dvb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Gwi÷Uj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45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DóxcKwU cGov ‰es 6 I 7 bs cÉGk²i Dîi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wg‡mm mvwgnv eywUK k‡ci gvwjK wZwb wbZ¨ bZzb c‡Y¨i wWRvB‡bi †cvkvK Drcv`b K‡ib| †`wk-we‡`wk †µZv‡`i mv‡_ †hvMv‡hvM K‡i Zv‡`i mv‡_ m¤úK© ¯’vcb K‡ib|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wbZ¨ bZzb wWRvB‡bi †ckvK Drcv`‡b </w:t>
      </w:r>
      <w:r>
        <w:rPr>
          <w:rFonts w:ascii="Panjeree Bold" w:hAnsi="Panjeree Bold" w:cs="Panjeree Bold"/>
          <w:b/>
          <w:bCs/>
          <w:spacing w:val="-2"/>
          <w:sz w:val="20"/>
          <w:szCs w:val="20"/>
        </w:rPr>
        <w:t>eÅeÕ©vcbvi ˆKvb `ÞZvwU wgGmm mvwgnvGK</w:t>
      </w:r>
      <w:r>
        <w:rPr>
          <w:rFonts w:ascii="SutonnyMJ" w:hAnsi="SutonnyMJ" w:cs="SutonnyMJ"/>
          <w:b/>
          <w:bCs/>
          <w:sz w:val="20"/>
          <w:szCs w:val="20"/>
        </w:rPr>
        <w:t xml:space="preserve"> mnvqZv K‡i‡Q?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†hvMv‡hv‡Mi `¶Zv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`~i`„wói `¶Zv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Avš—te¨w³K `¶Zv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mgm¨v mgvav‡bi `¶Zv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b/>
          <w:bCs/>
          <w:sz w:val="20"/>
          <w:szCs w:val="20"/>
        </w:rPr>
        <w:tab/>
        <w:t>G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GZ mvwgnvi mdjZv ARÆGb f„wgKv ivLGe@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spacing w:val="-6"/>
          <w:sz w:val="20"/>
          <w:szCs w:val="20"/>
        </w:rPr>
        <w:t>Avš—te¨w³K `¶Zv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Z_¨ mswk­ó `¶Zv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KvwiMwi `¶Zv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 + L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b/>
          <w:bCs/>
          <w:sz w:val="20"/>
          <w:szCs w:val="20"/>
        </w:rPr>
        <w:tab/>
        <w:t>cwiKíbv‡K e¨e¯’vcbvi Kx ejv nq?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Frame work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Force work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Linking Work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Looking Work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45" w:lineRule="auto"/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Urwick</w:t>
      </w:r>
      <w:r>
        <w:rPr>
          <w:rFonts w:ascii="SutonnyMJ" w:hAnsi="SutonnyMJ" w:cs="SutonnyMJ"/>
          <w:b/>
          <w:bCs/>
          <w:sz w:val="20"/>
          <w:szCs w:val="20"/>
        </w:rPr>
        <w:t xml:space="preserve"> 1938 mv‡j msMV‡bi KqwU bxwZi K_v e‡j‡Qb?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6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7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8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9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b/>
          <w:bCs/>
          <w:sz w:val="20"/>
          <w:szCs w:val="20"/>
        </w:rPr>
        <w:tab/>
        <w:t>†Kvb †Kv¤úvwb me©cÖ_g g¨vwUª· msMVb KvVv‡gv e¨envi K‡ibÑ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Aerospace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Aeroniles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sz w:val="16"/>
          <w:szCs w:val="16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Spaceaero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Space eares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Panjeree Bold" w:hAnsi="Panjeree Bold" w:cs="Panjeree Bold"/>
          <w:b/>
          <w:bCs/>
          <w:spacing w:val="-6"/>
          <w:sz w:val="20"/>
          <w:szCs w:val="20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</w:rPr>
        <w:t>DóxcKwU cGov ‰es 11 I 12 bs cÉGk²i Dîi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  <w:lang w:val="it-IT"/>
        </w:rPr>
        <w:t>wcÖqv `ª“ZZvi mv‡_ GKwU bZzb e¨emvq cÖwZôv‡bi D‡`¨vM wb‡q‡Q| D‡`¨vM ev¯—evqb Ki‡Z wM‡q wZwb bvbv mgm¨vq c‡ob| e¨vsK FY cvIqv hv‡”Q bv `¶ kÖwgKI AcÖZzj|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†Kvb KvRwU h_vh_ bv nIqvq GB mgm¨vq c‡o‡Q?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b/>
          <w:bCs/>
          <w:sz w:val="20"/>
          <w:szCs w:val="20"/>
        </w:rPr>
        <w:tab/>
        <w:t>cwiKíbvi DrKl©Zv e„w×i Rb¨ e¨e¯’vcK Gi KiYxq Kx?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cÖ‡qvRbxq Z_¨ msMÖn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cÖwZwU Kv‡Ri Rb¨ ev‡RU wbY©q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fwel¨r Abygv‡b m‡Pó _vKv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me¸‡jv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evsjv‡`‡ki miKvwi Kg©x wb‡qvM †`q †Kvb gš¿Yvjq?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ms¯’vcb gš¿Yvjq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miKvwi Kg© Kwgkb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mshy³ gš¿Yvjq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wefvMxq gš¿Yvjq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b/>
          <w:bCs/>
          <w:sz w:val="20"/>
          <w:szCs w:val="20"/>
        </w:rPr>
        <w:tab/>
        <w:t>Ávb I AwfÁZvi ¸i“Z¡c~Y© gvÎv Kx?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Kg©xms¯’vb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†bZ…Z¡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</w:p>
    <w:p w:rsidR="007561AF" w:rsidRDefault="007561AF">
      <w:pPr>
        <w:tabs>
          <w:tab w:val="left" w:pos="639"/>
          <w:tab w:val="right" w:pos="1728"/>
          <w:tab w:val="left" w:pos="1800"/>
        </w:tabs>
        <w:spacing w:line="235" w:lineRule="auto"/>
        <w:ind w:left="360" w:hanging="36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DÏxcKwU c‡ov Ges 15 bs cÖ‡kœi DËi `vI|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¸jkvb Kgvm© K‡j‡Ri Aa¨¶ g‡nv`q Øv`k †kÖwYi wbe©vPbx cix¶v m¤úbœ Kivi `vwqZ¡ PviRb wk¶K‡K w`‡jb|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b/>
          <w:bCs/>
          <w:sz w:val="20"/>
          <w:szCs w:val="20"/>
        </w:rPr>
        <w:tab/>
        <w:t>DÏxc‡K Dwj­wLZ welqwUi mv‡_ †Kvb ai‡bi msMVb KvVv‡gvi wgj Av‡Q?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mij ˆiwLK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KwgwU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†gwUª·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b/>
          <w:bCs/>
          <w:sz w:val="20"/>
          <w:szCs w:val="20"/>
        </w:rPr>
        <w:tab/>
        <w:t>evsjv‡`‡ki wµ‡KU `‡ji Rb¨ †Kvb cÖwk¶Y me‡P‡q Dc‡hvMx?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cÖ‡ekbv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†KvwPs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Awa‡ekb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IqvK©kc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b/>
          <w:bCs/>
          <w:sz w:val="20"/>
          <w:szCs w:val="20"/>
        </w:rPr>
        <w:tab/>
        <w:t>mvwKe eªv`vm©‡K Kg Li‡P Ges ¯^í mg‡q Kg©x msMÖn Ki‡Z nq| cÖwZôvbwUi Rb¨ we‡eP¨ Dchy³ Drm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kÖwgK msN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c‡`vbœwZ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KvwiMwi cÖwZôvb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b/>
          <w:bCs/>
          <w:sz w:val="20"/>
          <w:szCs w:val="20"/>
        </w:rPr>
        <w:tab/>
        <w:t>†bZ…Z¡ weKwkZ nq Kx‡mi gva¨‡g?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e³…Zvi gva¨‡g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†hvMv‡hv‡Mi gva¨‡g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Av‡jvPbvi gva¨‡g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spacing w:line="235" w:lineRule="auto"/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msMV‡bi gva¨‡g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b/>
          <w:bCs/>
          <w:sz w:val="20"/>
          <w:szCs w:val="20"/>
        </w:rPr>
        <w:tab/>
        <w:t>wb‡`©kbv‡K Kx ejv nq?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e¨e¯’vcbvi cÖvY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cÖkvm‡bi cÖvY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msMV‡bi cÖvY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me¸‡jv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b/>
          <w:bCs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ERG Theory</w:t>
      </w:r>
      <w:r>
        <w:rPr>
          <w:rFonts w:ascii="SutonnyMJ" w:hAnsi="SutonnyMJ" w:cs="SutonnyMJ"/>
          <w:b/>
          <w:bCs/>
          <w:sz w:val="20"/>
          <w:szCs w:val="20"/>
        </w:rPr>
        <w:t xml:space="preserve"> cÖe³v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Claytol Alderfer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Mcclelland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Victor Vroom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G. Ouchi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b/>
          <w:bCs/>
          <w:sz w:val="20"/>
          <w:szCs w:val="20"/>
        </w:rPr>
        <w:tab/>
        <w:t>Pvwn`v †mvcvb aviYvwU me©cÖ_g e¨e¯’vcbv mvwn‡Z¨ wb‡q Av‡mb †K?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W. C Langer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gvm‡jv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g¨vK‡MÖMi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nvR©evM©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b/>
          <w:bCs/>
          <w:sz w:val="20"/>
          <w:szCs w:val="20"/>
        </w:rPr>
        <w:tab/>
        <w:t>¯‹qvi wj. Gi weµq e¨e¯’vcK Aveªvb| wZwb me mgq Kg©x‡`i gvbwmKZv, †hvM¨Zv, i“wP I `¶Zv m¤ú‡K© mRvM _v‡Kb| GwU †bZvi †Kvb ¸‡Yi AvIZvfz³?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cwi‡ek m¤ú‡K© Ávb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m‡¤§vnwb kw³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Abymvix‡`i m¤ú‡K© Ávb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mgqvbyewZ©Zv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b/>
          <w:bCs/>
          <w:sz w:val="20"/>
          <w:szCs w:val="20"/>
        </w:rPr>
        <w:tab/>
        <w:t>e¨e¯’vcbvi mKj ¯—iB Kx‡mi mv‡c¶?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b/>
          <w:bCs/>
          <w:sz w:val="20"/>
          <w:szCs w:val="20"/>
        </w:rPr>
        <w:tab/>
        <w:t>me©vaywbK wbqš¿Y c×wZ wnmv‡e †KvbwU e¨en„Z nq?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SWOT</w:t>
      </w:r>
      <w:r>
        <w:rPr>
          <w:rFonts w:ascii="SutonnyMJ" w:hAnsi="SutonnyMJ" w:cs="SutonnyMJ"/>
          <w:sz w:val="20"/>
          <w:szCs w:val="20"/>
        </w:rPr>
        <w:t xml:space="preserve"> we‡k­lY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PERT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CPM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LCES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b/>
          <w:bCs/>
          <w:sz w:val="20"/>
          <w:szCs w:val="20"/>
        </w:rPr>
        <w:tab/>
        <w:t xml:space="preserve">KZ mv‡j </w:t>
      </w:r>
      <w:r>
        <w:rPr>
          <w:rFonts w:cs="Vrinda"/>
          <w:b/>
          <w:bCs/>
          <w:sz w:val="16"/>
          <w:szCs w:val="16"/>
        </w:rPr>
        <w:t>CPM</w:t>
      </w:r>
      <w:r>
        <w:rPr>
          <w:rFonts w:ascii="SutonnyMJ" w:hAnsi="SutonnyMJ" w:cs="SutonnyMJ"/>
          <w:b/>
          <w:bCs/>
          <w:sz w:val="20"/>
          <w:szCs w:val="20"/>
        </w:rPr>
        <w:t xml:space="preserve"> D™¢veb Kiv nq?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1957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1958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1959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1960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b/>
          <w:bCs/>
          <w:sz w:val="20"/>
          <w:szCs w:val="20"/>
        </w:rPr>
        <w:tab/>
        <w:t>gvbwP‡Î ev MÖv‡di gva¨‡g †hvMv‡hvM e¨e¯’v‡K Kx e‡j?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evwn¨K †hvMv‡hvM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 †hvMv‡hvM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`„k¨gvb †hvMv‡hvM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wjwLZ †hvMv‡hvM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b/>
          <w:bCs/>
          <w:sz w:val="20"/>
          <w:szCs w:val="20"/>
        </w:rPr>
        <w:tab/>
        <w:t>B‡f›U g¨v‡bRg¨v›U me †kÖwYi `k©K‡kÖvZvi wbKU RbwcÖq nq †Kb?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kãMZ †gŠwLK fvlvi cÖ‡qvM †bB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GwU Kg mgqmv‡c¶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GwU Kg e¨qeûj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GwU wjwLZ bv n‡q †gŠwLK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K‡j‡Ri eb‡fvRb mym¤úbœ Ki‡Z PviUv mveKwgwU Kiv n‡q‡Q| G‡¶‡Î D‡Ïk¨vR©‡b †Kvb KvRwU AwaK ¸i“Z¡c~Y©?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†cÖlYv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mgš^q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wbqš¿Y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Kv‡Ri Q›`cZb †iva Ki‡Z cv‡i †KvbwU?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tonnyMJ" w:hAnsi="SutonnyMJ" w:cs="SutonnyMJ"/>
          <w:sz w:val="20"/>
          <w:szCs w:val="20"/>
        </w:rPr>
        <w:tab/>
        <w:t>mgš^q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</w:r>
      <w:r>
        <w:rPr>
          <w:rFonts w:ascii="SulSym" w:hAnsi="SulSym" w:cs="SulSym"/>
          <w:sz w:val="16"/>
          <w:szCs w:val="16"/>
        </w:rPr>
        <w:t>M</w:t>
      </w:r>
      <w:r>
        <w:rPr>
          <w:rFonts w:ascii="SutonnyMJ" w:hAnsi="SutonnyMJ" w:cs="SutonnyMJ"/>
          <w:sz w:val="20"/>
          <w:szCs w:val="20"/>
        </w:rPr>
        <w:tab/>
        <w:t>cwiKíbv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b/>
          <w:bCs/>
          <w:sz w:val="16"/>
          <w:szCs w:val="16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b/>
          <w:bCs/>
          <w:sz w:val="20"/>
          <w:szCs w:val="20"/>
        </w:rPr>
        <w:tab/>
        <w:t>mgš^‡qi †¶‡Î cÖwZeÜKZvmg~n n‡jvÑ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color w:val="000000"/>
          <w:sz w:val="16"/>
          <w:szCs w:val="16"/>
          <w:lang w:val="it-IT"/>
        </w:rPr>
        <w:t>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A¯úó D‡Ïk¨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ˆØZ AaxbZv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iii.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ab/>
      </w:r>
      <w:r>
        <w:rPr>
          <w:rFonts w:ascii="SutonnyMJ" w:hAnsi="SutonnyMJ" w:cs="SutonnyMJ"/>
          <w:snapToGrid w:val="0"/>
          <w:color w:val="000000"/>
          <w:sz w:val="20"/>
          <w:szCs w:val="20"/>
        </w:rPr>
        <w:t>avivevwnKZv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color w:val="000000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color w:val="000000"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cs="Vrinda"/>
          <w:color w:val="000000"/>
          <w:sz w:val="16"/>
          <w:szCs w:val="16"/>
          <w:lang w:val="it-IT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K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L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72"/>
        </w:tabs>
        <w:ind w:left="317" w:hanging="317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color w:val="000000"/>
          <w:sz w:val="16"/>
          <w:szCs w:val="16"/>
          <w:lang w:val="it-IT"/>
        </w:rPr>
        <w:tab/>
        <w:t>M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  <w:t>N</w:t>
      </w:r>
      <w:r>
        <w:rPr>
          <w:rFonts w:ascii="SulSym" w:hAnsi="SulSym" w:cs="SulSym"/>
          <w:color w:val="000000"/>
          <w:sz w:val="16"/>
          <w:szCs w:val="16"/>
          <w:lang w:val="it-IT"/>
        </w:rPr>
        <w:tab/>
      </w:r>
      <w:r>
        <w:rPr>
          <w:rFonts w:cs="Vrinda"/>
          <w:color w:val="000000"/>
          <w:sz w:val="16"/>
          <w:szCs w:val="16"/>
          <w:lang w:val="it-IT"/>
        </w:rPr>
        <w:t>i, ii</w:t>
      </w:r>
      <w:r>
        <w:rPr>
          <w:rFonts w:ascii="SutonnyMJ" w:hAnsi="SutonnyMJ" w:cs="SutonnyMJ"/>
          <w:color w:val="000000"/>
          <w:sz w:val="20"/>
          <w:szCs w:val="20"/>
          <w:lang w:val="it-IT"/>
        </w:rPr>
        <w:t xml:space="preserve"> I </w:t>
      </w:r>
      <w:r>
        <w:rPr>
          <w:rFonts w:cs="Vrinda"/>
          <w:color w:val="000000"/>
          <w:sz w:val="16"/>
          <w:szCs w:val="16"/>
          <w:lang w:val="it-IT"/>
        </w:rPr>
        <w:t>iii</w:t>
      </w:r>
    </w:p>
    <w:p w:rsidR="007561AF" w:rsidRDefault="007561AF">
      <w:pPr>
        <w:rPr>
          <w:rFonts w:cs="Vrinda"/>
          <w:sz w:val="2"/>
          <w:szCs w:val="2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4"/>
          <w:szCs w:val="4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2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p w:rsidR="007561AF" w:rsidRDefault="007561AF">
      <w:pPr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581"/>
        </w:tabs>
        <w:ind w:left="270" w:hanging="270"/>
        <w:jc w:val="both"/>
        <w:rPr>
          <w:rFonts w:cs="Vrinda"/>
          <w:sz w:val="2"/>
          <w:szCs w:val="2"/>
        </w:rPr>
      </w:pPr>
    </w:p>
    <w:p w:rsidR="007561AF" w:rsidRDefault="007561AF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/>
      </w:tblPr>
      <w:tblGrid>
        <w:gridCol w:w="6984"/>
        <w:gridCol w:w="1080"/>
        <w:gridCol w:w="252"/>
        <w:gridCol w:w="252"/>
        <w:gridCol w:w="252"/>
      </w:tblGrid>
      <w:tr w:rsidR="007561AF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61AF" w:rsidRDefault="007561AF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>
              <w:rPr>
                <w:rFonts w:ascii="SutonnyMJ" w:hAnsi="SutonnyMJ" w:cs="SutonnyMJ"/>
                <w:sz w:val="26"/>
                <w:szCs w:val="26"/>
              </w:rPr>
              <w:tab/>
            </w:r>
            <w:r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102. </w:t>
            </w:r>
            <w:r>
              <w:rPr>
                <w:rFonts w:ascii="SutonnyMJ" w:hAnsi="SutonnyMJ" w:cs="SutonnyMJ"/>
                <w:sz w:val="26"/>
                <w:szCs w:val="26"/>
              </w:rPr>
              <w:t>AvMÖvev` gwnjv K‡jR, PÆMÖvg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7</w:t>
            </w:r>
          </w:p>
        </w:tc>
        <w:tc>
          <w:tcPr>
            <w:tcW w:w="252" w:type="dxa"/>
            <w:vAlign w:val="center"/>
          </w:tcPr>
          <w:p w:rsidR="007561AF" w:rsidRDefault="007561AF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>
              <w:rPr>
                <w:rFonts w:ascii="SutonnyMJ" w:hAnsi="SutonnyMJ" w:cs="SutonnyMJ"/>
                <w:sz w:val="22"/>
                <w:szCs w:val="22"/>
              </w:rPr>
              <w:t>8</w:t>
            </w:r>
          </w:p>
        </w:tc>
      </w:tr>
    </w:tbl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e¨emvq msMVb I e¨e¯’vcbv: wØZxq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30</w:t>
      </w:r>
    </w:p>
    <w:p w:rsidR="007561AF" w:rsidRDefault="007561AF">
      <w:pPr>
        <w:tabs>
          <w:tab w:val="center" w:pos="4680"/>
          <w:tab w:val="right" w:pos="9261"/>
        </w:tabs>
        <w:spacing w:line="230" w:lineRule="auto"/>
        <w:ind w:left="360" w:hanging="360"/>
        <w:rPr>
          <w:rFonts w:ascii="SutonnyMJ" w:hAnsi="SutonnyMJ" w:cs="SutonnyMJ"/>
          <w:sz w:val="20"/>
          <w:szCs w:val="20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space="720"/>
          <w:docGrid w:linePitch="360"/>
        </w:sect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mg‡qi wfwË‡Z cwiKíbv KZ cÖKvi?</w:t>
      </w:r>
    </w:p>
    <w:p w:rsidR="007561AF" w:rsidRDefault="007561AF">
      <w:pPr>
        <w:tabs>
          <w:tab w:val="left" w:pos="540"/>
          <w:tab w:val="left" w:pos="990"/>
          <w:tab w:val="left" w:pos="1260"/>
          <w:tab w:val="right" w:pos="1800"/>
          <w:tab w:val="left" w:pos="1890"/>
          <w:tab w:val="left" w:pos="2340"/>
          <w:tab w:val="left" w:pos="261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K‡j‡Ri NÈv evRvbvi kã †Kvb ai‡bi †hvMv‡hvM?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 xml:space="preserve">evwn¨K 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kvwãK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kã ewnf‚©Z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AbvbyôvwbK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 e¨w³i †KvbwUi mv‡_ RwoZ?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Afve, Av‡eM I Zvobv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Afve, Awf‡hvM I Zvobv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Afve, D‡ËRK I Zvobv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Afve, Av‡eM I eÂbv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4"/>
          <w:sz w:val="20"/>
          <w:szCs w:val="20"/>
          <w:lang w:val="it-IT"/>
        </w:rPr>
        <w:t>DóxcKwU cGov ‰es 4 I 5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moK I †hvMv‡hvM gš¿Yvjq gyÝxMÄ cÙv b`xi Dci GKwU moK †mZz wbg©v‡Yi Rb¨ 2015 mv‡j cwiKíbv MÖnY K‡i| 2022 mv‡j D³ †mZz wbg©vY KvR m¤úbœ n‡e e‡j Avkv Kiv n‡”Q| †mZzi bKkvKi‡Yi mgq fwel¨‡Z †ijc‡_i Pvwn`vi K_v wPš—v K‡i †mZzi Dci †ijjvBb ¯’vc‡bi my‡hvM ivLv n‡q‡Q|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ewY©Z cwiKíbvwU †gqv‡`i wfwË‡Z †Kvb ai‡bi?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¯^í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ga¨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`xN©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Amxg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ewY©Z †ijc_ ¯’vc‡bi my‡hvMwU cwiKíbvi †Kvb ˆewk‡ó¨i mv‡_ †ewk m¤úwK©Z?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MÖnY‡hvM¨Zv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bgbxqZv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ev¯—egywLZv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my¯úó D‡Ïk¨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6.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e¨e¯’vcbvi mve©Rbxb D‡Ïk¨?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Drcv`b cÖwµqvi Dbœqb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m¤ú‡`i m‡e©v”P e¨envi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DbœZgv‡bi cY¨ mieivn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Dchy³ 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†KvbwU †bZvi †ckvwfwËK ¸Yvewj?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e¨w³Z¡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ˆah©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`~i`wk©Zv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wm×vš— MÖnY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4" w:hanging="274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mvsMVwbK KvVv‡gv †`‡L wb‡Pi †KvbwU m¤ú‡K© Rvbv hvq?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¶gZvi cÖK…wZ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cÖwZôv‡bi mvg_©¨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wb‡`©kbvi aib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wkKj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9.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me©cÖ_g †Kv_vq wkí wec­‡ei m~ÎcvZ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d«vÝ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BZvwj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e„‡Ub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Rvg©vwb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`ªe¨ I Kvh©wfwËK wefvMxqKi‡Yi mgš^‡q MwVZ msMVb‡K †Kvb ai‡bi msMVb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c`¯’ Kg©x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†gwUª·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11.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gŠwjK cwiKíbv wn‡m‡e M„nxZ nq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m‡e©vËg weKí MÖnY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weKí w¯’iKiY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j¶¨ wba©viY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8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mnvqK cwiKíbv cÖYqb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z w:val="16"/>
          <w:szCs w:val="16"/>
        </w:rPr>
        <w:t>E-Commerce</w:t>
      </w:r>
      <w:r>
        <w:rPr>
          <w:rFonts w:ascii="SutonnyMJ" w:hAnsi="SutonnyMJ" w:cs="SutonnyMJ"/>
          <w:sz w:val="20"/>
          <w:szCs w:val="20"/>
        </w:rPr>
        <w:t>-</w:t>
      </w:r>
      <w:r>
        <w:rPr>
          <w:rFonts w:ascii="SutonnyMJ" w:hAnsi="SutonnyMJ" w:cs="SutonnyMJ"/>
          <w:b/>
          <w:bCs/>
          <w:sz w:val="20"/>
          <w:szCs w:val="20"/>
        </w:rPr>
        <w:t>Gi c~Y©iƒc Kx?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Electronic Commerce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Electric Commerce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Ellective Commerce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Emergency Commerce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c‡`vbœwZi wfwË KqwU?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2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3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4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5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 wel‡qi mv‡_ †Rvov gB wkKj bxwZ m¤ú„³?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fvimvg¨ i¶v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 PvU©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cÖevn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KZ…©Z¡ Ac©Y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15.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me‡P‡q cÖvPxb msMVb KvVv‡gv?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I Dc‡`óv 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mij‰iwLK 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†gwUª· 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Kvh©wfwËK 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16.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e¨e¯’vcbvi Kvh©KvwiZv Kx‡mi Ici wbf©i K‡i?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  <w:t>†cÖlYv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</w:pPr>
      <w:r>
        <w:rPr>
          <w:rFonts w:ascii="Panjeree Bold" w:hAnsi="Panjeree Bold" w:cs="Panjeree Bold"/>
          <w:b/>
          <w:bCs/>
          <w:spacing w:val="-6"/>
          <w:sz w:val="20"/>
          <w:szCs w:val="20"/>
          <w:lang w:val="it-IT"/>
        </w:rPr>
        <w:t>DóxcKwU cGov ‰es 17 I 18 bs cÉGk²i Dîi `vI|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cs="Vrinda"/>
          <w:sz w:val="16"/>
          <w:szCs w:val="16"/>
        </w:rPr>
        <w:t>YZ</w:t>
      </w:r>
      <w:r>
        <w:rPr>
          <w:rFonts w:ascii="SutonnyMJ" w:hAnsi="SutonnyMJ" w:cs="SutonnyMJ"/>
          <w:sz w:val="20"/>
          <w:szCs w:val="20"/>
          <w:lang w:val="it-IT"/>
        </w:rPr>
        <w:t xml:space="preserve"> bvgK e¨vsK 12 Rb bewbe©vwPZ cÖ‡ekKvix Awdmvi †hvM`vb K‡i‡Qb| Zv‡`i‡K e¨vswKs wewfbœ Kv‡R `¶ K‡i †Zvjvi Rb¨ KZ…©c¶ AviI cÖwk¶‡Yi wPš—v-fvebv Ki‡Qb|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DÏxc‡K ewY©Z Awdmvi‡`i wb‡qvMwU †Kvb ai‡bi?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¯’vqx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A¯’vqx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Pzw³wfwËK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mvgwqK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4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18.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bewbe©vwPZ Awdmvi‡`i‡K †Kvb ai‡bi cÖwk¶Y cÖ`vb Kiv DwPZ?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cÖ‡ekbvwi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c` AveZ©b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ch©‡e¶Y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19.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bwZevPK †cÖlYvi Dcv`vb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c`vebwZ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eiLv¯—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52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wZi¯‹vi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20.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civgk©g~jK wb‡`©kbv †Kvb ai‡bi †hvMv‡hvM cÖevn m„wó K‡i?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GKgyLx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wØ-gyLx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52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wÎgyLx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eûgyLx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21.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b/>
          <w:bCs/>
          <w:spacing w:val="-2"/>
          <w:sz w:val="16"/>
          <w:szCs w:val="16"/>
        </w:rPr>
        <w:t>Motivation</w:t>
      </w:r>
      <w:r>
        <w:rPr>
          <w:rFonts w:cs="Vrinda"/>
          <w:spacing w:val="-2"/>
          <w:sz w:val="16"/>
          <w:szCs w:val="16"/>
        </w:rPr>
        <w:t xml:space="preserve"> </w:t>
      </w:r>
      <w:r>
        <w:rPr>
          <w:rFonts w:ascii="SutonnyMJ" w:hAnsi="SutonnyMJ" w:cs="SutonnyMJ"/>
          <w:b/>
          <w:bCs/>
          <w:spacing w:val="-2"/>
          <w:sz w:val="20"/>
          <w:szCs w:val="20"/>
        </w:rPr>
        <w:t>kãwU wb‡Pi †Kvb kã †_‡K G‡m‡Q?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Movane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Moveree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Movend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Moveen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22.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Avgiv †Kv_vq AvwQ Ges †Kv_vq †h‡Z PvBÕ-GB `yB‡qi gv‡S †mZzeÜb iPbv K‡i †KvbwU?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cwiKíbv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msMVb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wb‡`©kbv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wbqš¿Y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23.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wb‡Pi †KvbwU GKv_©K cwiKíbv?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bxwZ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c×wZ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wewa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cÖKí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24.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Ri“wi cwiw¯’wZ †gvKv‡ejvi Rb¨ Dc‡hvMx msMVb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Kvh©wfwËK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KwgwU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ascii="SutonnyMJ" w:hAnsi="SutonnyMJ" w:cs="SutonnyMJ"/>
          <w:sz w:val="20"/>
          <w:szCs w:val="20"/>
          <w:lang w:val="it-IT"/>
        </w:rPr>
        <w:tab/>
        <w:t>†gwUª·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25.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SutonnyMJ" w:hAnsi="SutonnyMJ" w:cs="SutonnyMJ"/>
          <w:b/>
          <w:bCs/>
          <w:sz w:val="20"/>
          <w:szCs w:val="20"/>
        </w:rPr>
        <w:t>Ôe¨e¯’vcbv mve©RbxbÕ †K e‡j‡Qb?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m‡µwUm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tonnyMJ" w:hAnsi="SutonnyMJ" w:cs="SutonnyMJ"/>
          <w:sz w:val="20"/>
          <w:szCs w:val="20"/>
        </w:rPr>
        <w:tab/>
        <w:t>†c­‡Uv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Gwi÷Uj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tonnyMJ" w:hAnsi="SutonnyMJ" w:cs="SutonnyMJ"/>
          <w:sz w:val="20"/>
          <w:szCs w:val="20"/>
        </w:rPr>
        <w:tab/>
        <w:t>†nbwi †dqj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26.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KvbwU †gŠwLK †hvMv‡hv‡Mi myweav?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cÖvgvY¨ `wjj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Ace¨vL¨v †iva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AvBbMZ gh©v`v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Zvr¶wYK cÖwZwµqv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27.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t>evGRUvwi wbq¯¨Y ài‚Z½cƒYÆ nIqvi KviY nGjv</w:t>
      </w:r>
      <w:r>
        <w:rPr>
          <w:rFonts w:ascii="Panjeree Bold" w:hAnsi="Panjeree Bold" w:cs="Panjeree Bold"/>
          <w:b/>
          <w:bCs/>
          <w:spacing w:val="-4"/>
          <w:sz w:val="20"/>
          <w:szCs w:val="20"/>
        </w:rPr>
        <w:sym w:font="Symbol" w:char="F02D"/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ev‡RU Kv‡Ri gvb e„w× K‡i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Gi gva¨‡g wePz¨wZ wbiƒcY m¤¢e</w:t>
      </w:r>
    </w:p>
    <w:p w:rsidR="007561AF" w:rsidRDefault="007561AF">
      <w:pPr>
        <w:tabs>
          <w:tab w:val="left" w:pos="270"/>
          <w:tab w:val="right" w:pos="1800"/>
          <w:tab w:val="left" w:pos="1890"/>
        </w:tabs>
        <w:spacing w:line="235" w:lineRule="auto"/>
        <w:ind w:left="540" w:hanging="54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6"/>
          <w:szCs w:val="16"/>
          <w:lang w:val="it-IT"/>
        </w:rPr>
        <w:t>iii.</w:t>
      </w:r>
      <w:r>
        <w:rPr>
          <w:rFonts w:cs="Vrinda"/>
          <w:sz w:val="18"/>
          <w:szCs w:val="18"/>
          <w:lang w:val="it-IT"/>
        </w:rPr>
        <w:tab/>
      </w:r>
      <w:r>
        <w:rPr>
          <w:rFonts w:ascii="SutonnyMJ" w:hAnsi="SutonnyMJ" w:cs="SutonnyMJ"/>
          <w:sz w:val="20"/>
          <w:szCs w:val="20"/>
          <w:lang w:val="it-IT"/>
        </w:rPr>
        <w:t>wbqš¿‡Yi Kvh©Ki wfwË cÖ`vb K‡i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ab/>
        <w:t>wb‡Pi †KvbwU mwVK?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K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lSym" w:hAnsi="SulSym" w:cs="SulSym"/>
          <w:sz w:val="16"/>
          <w:szCs w:val="16"/>
          <w:lang w:val="it-IT"/>
        </w:rPr>
        <w:tab/>
        <w:t>L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hanging="270"/>
        <w:jc w:val="both"/>
        <w:rPr>
          <w:rFonts w:cs="Vrinda"/>
          <w:sz w:val="18"/>
          <w:szCs w:val="18"/>
          <w:lang w:val="it-IT"/>
        </w:rPr>
      </w:pPr>
      <w:r>
        <w:rPr>
          <w:rFonts w:ascii="SulSym" w:hAnsi="SulSym" w:cs="SulSym"/>
          <w:sz w:val="16"/>
          <w:szCs w:val="16"/>
          <w:lang w:val="it-IT"/>
        </w:rPr>
        <w:tab/>
        <w:t>M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</w:t>
      </w:r>
      <w:r>
        <w:rPr>
          <w:rFonts w:ascii="SutonnyMJ" w:hAnsi="SutonnyMJ" w:cs="SutonnyMJ"/>
          <w:sz w:val="20"/>
          <w:szCs w:val="20"/>
          <w:lang w:val="it-IT"/>
        </w:rPr>
        <w:t xml:space="preserve"> I </w:t>
      </w:r>
      <w:r>
        <w:rPr>
          <w:rFonts w:cs="Vrinda"/>
          <w:sz w:val="16"/>
          <w:szCs w:val="16"/>
          <w:lang w:val="it-IT"/>
        </w:rPr>
        <w:t>iii</w:t>
      </w:r>
      <w:r>
        <w:rPr>
          <w:rFonts w:ascii="SulSym" w:hAnsi="SulSym" w:cs="SulSym"/>
          <w:sz w:val="16"/>
          <w:szCs w:val="16"/>
          <w:lang w:val="it-IT"/>
        </w:rPr>
        <w:tab/>
        <w:t>N</w:t>
      </w:r>
      <w:r>
        <w:rPr>
          <w:rFonts w:ascii="SulSym" w:hAnsi="SulSym" w:cs="SulSym"/>
          <w:sz w:val="16"/>
          <w:szCs w:val="16"/>
          <w:lang w:val="it-IT"/>
        </w:rPr>
        <w:tab/>
      </w:r>
      <w:r>
        <w:rPr>
          <w:rFonts w:cs="Vrinda"/>
          <w:sz w:val="16"/>
          <w:szCs w:val="16"/>
          <w:lang w:val="it-IT"/>
        </w:rPr>
        <w:t>i, ii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ascii="SutonnyMJ" w:hAnsi="SutonnyMJ" w:cs="SutonnyMJ"/>
          <w:sz w:val="20"/>
          <w:szCs w:val="20"/>
          <w:lang w:val="it-IT"/>
        </w:rPr>
        <w:t xml:space="preserve">I </w:t>
      </w:r>
      <w:r>
        <w:rPr>
          <w:rFonts w:cs="Vrinda"/>
          <w:sz w:val="16"/>
          <w:szCs w:val="16"/>
          <w:lang w:val="it-IT"/>
        </w:rPr>
        <w:t>iii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28.</w:t>
      </w:r>
      <w:r>
        <w:rPr>
          <w:rFonts w:ascii="SutonnyMJ" w:hAnsi="SutonnyMJ" w:cs="SutonnyMJ"/>
          <w:b/>
          <w:bCs/>
          <w:sz w:val="20"/>
          <w:szCs w:val="20"/>
        </w:rPr>
        <w:tab/>
        <w:t>†hvM¨ e¨w³‡K †hvM¨ ¯’v‡b Ges mwVK e¯‘‡K mwVK ¯’v‡b ¯’vc‡bi bxwZ‡K †Kvb bxwZ e‡j?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wbqgvbyewZ©Zv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k„•Ljvi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fvimv‡g¨i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ascii="SutonnyMJ" w:hAnsi="SutonnyMJ" w:cs="SutonnyMJ"/>
          <w:sz w:val="20"/>
          <w:szCs w:val="20"/>
        </w:rPr>
        <w:t>mv‡g¨i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spacing w:line="235" w:lineRule="auto"/>
        <w:ind w:left="270" w:right="7" w:hanging="270"/>
        <w:jc w:val="both"/>
        <w:rPr>
          <w:rFonts w:ascii="SutonnyMJ" w:hAnsi="SutonnyMJ" w:cs="SutonnyMJ"/>
          <w:b/>
          <w:bCs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29.</w:t>
      </w:r>
      <w:r>
        <w:rPr>
          <w:rFonts w:ascii="SutonnyMJ" w:hAnsi="SutonnyMJ" w:cs="SutonnyMJ"/>
          <w:b/>
          <w:bCs/>
          <w:sz w:val="20"/>
          <w:szCs w:val="20"/>
        </w:rPr>
        <w:tab/>
        <w:t>Kg©x wbe©vP‡bi †¶‡Î Kg©xi †SuvK cÖeYZv †Kvb cix¶vi gva¨‡g hvPvB Kiv nq?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Intelligence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Aptitude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Efficiency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Personality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0"/>
          <w:szCs w:val="20"/>
        </w:rPr>
        <w:t>30.</w:t>
      </w:r>
      <w:r>
        <w:rPr>
          <w:rFonts w:ascii="SutonnyMJ" w:hAnsi="SutonnyMJ" w:cs="SutonnyMJ"/>
          <w:sz w:val="20"/>
          <w:szCs w:val="20"/>
        </w:rPr>
        <w:tab/>
        <w:t>†</w:t>
      </w:r>
      <w:r>
        <w:rPr>
          <w:rFonts w:ascii="SutonnyMJ" w:hAnsi="SutonnyMJ" w:cs="SutonnyMJ"/>
          <w:b/>
          <w:bCs/>
          <w:sz w:val="20"/>
          <w:szCs w:val="20"/>
        </w:rPr>
        <w:t>cÖlYvi mKj Kvh©µg n‡jv</w:t>
      </w:r>
      <w:r>
        <w:rPr>
          <w:rFonts w:ascii="SutonnyMJ" w:hAnsi="SutonnyMJ" w:cs="SutonnyMJ"/>
          <w:b/>
          <w:bCs/>
          <w:sz w:val="20"/>
          <w:szCs w:val="20"/>
        </w:rPr>
        <w:sym w:font="Symbol" w:char="F02D"/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8"/>
          <w:szCs w:val="18"/>
        </w:rPr>
      </w:pPr>
      <w:r>
        <w:rPr>
          <w:rFonts w:ascii="SulSym" w:hAnsi="SulSym" w:cs="SulSym"/>
          <w:sz w:val="16"/>
          <w:szCs w:val="16"/>
        </w:rPr>
        <w:tab/>
        <w:t>K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Nature oriented</w:t>
      </w:r>
      <w:r>
        <w:rPr>
          <w:rFonts w:ascii="SulSym" w:hAnsi="SulSym" w:cs="SulSym"/>
          <w:sz w:val="16"/>
          <w:szCs w:val="16"/>
        </w:rPr>
        <w:tab/>
        <w:t>L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z w:val="16"/>
          <w:szCs w:val="16"/>
        </w:rPr>
        <w:t>Work oriented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rFonts w:ascii="SulSym" w:hAnsi="SulSym" w:cs="SulSym"/>
          <w:sz w:val="16"/>
          <w:szCs w:val="16"/>
        </w:rPr>
        <w:tab/>
        <w:t>M</w:t>
      </w:r>
      <w:r>
        <w:rPr>
          <w:rFonts w:ascii="SutonnyMJ" w:hAnsi="SutonnyMJ" w:cs="SutonnyMJ"/>
          <w:sz w:val="20"/>
          <w:szCs w:val="20"/>
        </w:rPr>
        <w:tab/>
      </w:r>
      <w:r>
        <w:rPr>
          <w:rFonts w:cs="Vrinda"/>
          <w:sz w:val="16"/>
          <w:szCs w:val="16"/>
        </w:rPr>
        <w:t>Goal oriented</w:t>
      </w:r>
      <w:r>
        <w:rPr>
          <w:rFonts w:ascii="SulSym" w:hAnsi="SulSym" w:cs="SulSym"/>
          <w:sz w:val="16"/>
          <w:szCs w:val="16"/>
        </w:rPr>
        <w:tab/>
        <w:t>N</w:t>
      </w:r>
      <w:r>
        <w:rPr>
          <w:rFonts w:ascii="SulSym" w:hAnsi="SulSym" w:cs="SulSym"/>
          <w:sz w:val="16"/>
          <w:szCs w:val="16"/>
        </w:rPr>
        <w:tab/>
      </w:r>
      <w:r>
        <w:rPr>
          <w:rFonts w:cs="Vrinda"/>
          <w:spacing w:val="-2"/>
          <w:sz w:val="16"/>
          <w:szCs w:val="16"/>
        </w:rPr>
        <w:t>Business oriented</w: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  <w:r>
        <w:rPr>
          <w:noProof/>
        </w:rPr>
        <w:pict>
          <v:group id="_x0000_s5361" style="position:absolute;left:0;text-align:left;margin-left:7.6pt;margin-top:7.4pt;width:144.6pt;height:82.55pt;z-index:251658240" coordorigin="7793,12685" coordsize="2892,1651">
            <v:shape id="_x0000_s5362" style="position:absolute;left:7793;top:12924;width:2879;height:1412" coordsize="3621,2824" path="m1329,l245,,221,1,196,4r-24,6l149,17,128,27,108,38,89,51,72,66,56,81,42,99,29,117,19,137r-9,22l4,180,,202r,23l,2599r,23l4,2644r6,21l19,2686r10,19l42,2724r14,17l72,2758r17,14l108,2785r21,12l151,2805r21,9l196,2820r25,3l245,2824r3376,e" filled="f" strokecolor="#1f1a17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5363" type="#_x0000_t75" style="position:absolute;left:7832;top:12953;width:2853;height:1348">
              <v:imagedata r:id="rId8" o:title=""/>
            </v:shape>
            <v:shape id="_x0000_s5364" style="position:absolute;left:7825;top:13886;width:2850;height:277" coordsize="5699,552" path="m5,l5536,r17,l5569,1r16,3l5599,8r14,6l5628,20r11,7l5652,35r10,9l5672,53r7,10l5686,74r6,10l5696,97r2,11l5699,121r,310l5698,444r-2,11l5692,466r-6,12l5679,488r-7,10l5662,508r-10,9l5639,524r-11,7l5613,538r-14,4l5585,547r-16,3l5553,552r-17,l5,552r-3,l,552,,,2,,5,xe" stroked="f">
              <v:path arrowok="t"/>
            </v:shape>
            <v:shape id="_x0000_s5365" style="position:absolute;left:7890;top:13917;width:110;height:221" coordsize="221,441" path="m221,221l,,,441,221,221xe" fillcolor="#b6b6b5" stroked="f">
              <v:path arrowok="t"/>
            </v:shape>
            <v:shape id="_x0000_s5366" style="position:absolute;left:8526;top:12685;width:2152;height:668" coordsize="4303,1337" path="m315,l3988,r16,2l4019,3r16,2l4051,8r16,2l4081,15r14,6l4110,26r14,6l4138,39r13,7l4164,55r24,19l4210,94r21,22l4248,141r9,13l4264,167r7,12l4279,194r5,14l4289,222r4,16l4297,253r2,15l4301,284r2,16l4303,317r,705l4303,1037r-2,16l4299,1069r-2,16l4293,1099r-4,16l4284,1129r-5,14l4271,1158r-7,13l4257,1185r-9,11l4240,1209r-9,12l4221,1232r-11,12l4200,1254r-12,10l4175,1274r-11,8l4151,1291r-13,7l4124,1305r-14,6l4095,1317r-14,5l4067,1327r-16,2l4035,1332r-16,3l4004,1335r-16,2l315,1337r-16,-2l282,1335r-16,-3l252,1329r-16,-2l222,1322r-16,-5l192,1311r-13,-6l165,1298r-13,-7l139,1282r-13,-8l114,1264r-11,-10l92,1244,82,1232,71,1221r-8,-12l53,1196r-7,-11l37,1171r-6,-13l24,1143r-6,-14l14,1115r-4,-16l6,1085,3,1069,1,1053,,1037r,-15l,317,,300,1,284,3,268,6,253r4,-15l14,222r4,-14l24,194r7,-15l37,167r9,-13l53,141,63,128r8,-12l82,105,92,94,103,84,114,74,126,63r13,-8l152,46r13,-7l179,32r13,-6l206,21r16,-6l236,10,252,8,266,5,282,3,299,2,315,xe" fillcolor="#605e5d" stroked="f">
              <v:path arrowok="t"/>
            </v:shape>
            <v:shape id="_x0000_s5367" style="position:absolute;left:9615;top:12940;width:144;height:144" coordsize="288,288" path="m143,l129,,115,3,100,5,88,10,75,17,63,24,52,33,42,41,33,51,25,63,17,74,10,87,6,100,3,114,,129r,14l,159r3,14l6,186r4,13l17,212r8,13l33,235r9,10l52,255r11,8l75,270r13,6l100,280r15,5l129,286r14,2l159,286r14,-1l186,280r13,-4l212,270r13,-7l235,255r10,-10l255,235r9,-10l271,212r6,-13l281,186r4,-13l287,159r1,-16l287,129r-2,-15l281,100,277,87,271,74,264,63,255,51,245,41,235,33,225,24,212,17,199,10,186,5,173,3,159,,143,xm143,60r-8,1l128,63r-9,1l112,67r-7,3l98,74r-6,6l85,84r-5,7l75,97r-5,7l67,111r-2,8l63,127r-1,7l62,143r,9l63,160r2,7l67,176r3,7l75,190r5,6l85,202r7,5l98,212r7,4l112,219r7,3l128,225r7,1l143,226r9,l161,225r7,-3l176,219r8,-3l191,212r5,-5l202,202r6,-6l212,190r4,-7l219,176r3,-9l225,160r1,-8l226,143r,-9l225,127r-3,-8l219,111r-3,-7l212,97r-4,-6l202,84r-6,-4l191,74r-7,-4l176,67r-8,-3l161,63r-9,-2l143,60xe" stroked="f">
              <v:path arrowok="t"/>
              <o:lock v:ext="edit" verticies="t"/>
            </v:shape>
            <v:shape id="_x0000_s5368" style="position:absolute;left:9785;top:13006;width:41;height:15" coordsize="81,32" path="m70,l13,,7,1,4,4,1,7,,13r,7l1,24r3,5l7,30r6,2l70,32r4,-2l78,29r3,-5l81,20r,-7l81,7,78,4,74,1,70,xe" stroked="f">
              <v:path arrowok="t"/>
            </v:shape>
            <v:shape id="_x0000_s5369" style="position:absolute;left:9753;top:12915;width:36;height:34" coordsize="71,67" path="m47,2l4,41,1,45,,50r1,4l2,58r6,6l11,67r4,l21,67r4,-3l67,25r3,-2l71,17r,-4l68,8,64,4,60,1,55,,51,,47,2xe" stroked="f">
              <v:path arrowok="t"/>
            </v:shape>
            <v:shape id="_x0000_s5370" style="position:absolute;left:9683;top:12875;width:16;height:41" coordsize="32,82" path="m2,12l,71r,4l3,79r4,3l12,82r7,l23,82r4,-3l30,75r,-4l32,13r,-4l29,5,25,2,20,,13,,9,2,5,5,2,8r,4xe" stroked="f">
              <v:path arrowok="t"/>
            </v:shape>
            <v:shape id="_x0000_s5371" style="position:absolute;left:9591;top:12910;width:35;height:35" coordsize="71,70" path="m5,25l45,65r4,3l53,70r6,-2l62,65r6,-4l71,57r,-4l71,47,68,44,26,2,22,1,18,,13,1,9,4,5,8,2,12,,17r2,4l5,25xe" stroked="f">
              <v:path arrowok="t"/>
            </v:shape>
            <v:shape id="_x0000_s5372" style="position:absolute;left:9550;top:13003;width:41;height:17" coordsize="81,33" path="m11,31r58,2l73,33r4,-3l80,26r1,-5l81,14,80,10,79,5,74,3,70,1,13,,7,,3,3,1,7,,11r,7l,23r3,4l6,30r5,1xe" stroked="f">
              <v:path arrowok="t"/>
            </v:shape>
            <v:shape id="_x0000_s5373" style="position:absolute;left:9754;top:13079;width:34;height:36" coordsize="69,71" path="m3,25l43,67r3,3l52,71r4,-1l60,67r5,-4l67,58r2,-4l67,50,65,45,26,4,22,1,17,,13,1,9,4,3,8,,12r,5l,21r3,4xe" stroked="f">
              <v:path arrowok="t"/>
            </v:shape>
            <v:shape id="_x0000_s5374" style="position:absolute;left:8658;top:12803;width:1877;height:413" coordsize="3754,826" path="m3535,l221,,198,1,176,6r-21,4l135,18r-19,9l97,38,80,51,64,66,50,80,37,97,27,116,17,134r-7,20l4,176,1,197,,220,,607r1,23l4,651r6,20l17,693r10,19l37,730r13,16l64,762r16,14l97,789r19,11l135,809r20,9l176,822r22,4l221,826r1581,l1803,826r10,l1825,826r13,-1l1851,823r18,-5l1885,812r14,-7l1912,796r12,-10l1934,776r8,-10l1950,755r25,-48l2000,661r70,83l2067,395,1823,624r102,6l1917,656r-10,25l1902,694r-5,12l1891,719r-7,11l1876,742r-10,10l1856,762r-11,8l1832,777r-16,8l1799,790r-20,6l233,796r-21,-1l192,792r-19,-6l155,780r-19,-8l120,760,105,749,90,736,76,722,64,706,54,689,46,671,39,653,34,633,32,613,30,593r,-358l32,215r2,-20l39,174r7,-18l54,139,64,122,76,106,90,91,105,79,120,66,136,56r19,-9l173,41r19,-5l212,33r21,-2l3521,31r21,2l3562,36r19,5l3600,47r18,9l3634,66r16,13l3666,91r12,15l3690,122r10,17l3709,156r7,18l3720,195r4,20l3724,235r,358l3724,613r-4,20l3716,653r-7,18l3700,689r-10,17l3678,722r-12,14l3650,749r-16,11l3618,772r-18,8l3581,786r-19,6l3542,795r-21,1l1958,796r3,10l1967,815r5,7l1978,826r1557,l3557,826r21,-4l3600,818r20,-9l3640,800r17,-11l3674,776r16,-14l3704,746r13,-16l3727,712r10,-19l3744,671r6,-20l3753,630r1,-23l3754,220r-1,-23l3750,176r-6,-22l3737,134r-10,-18l3717,97,3704,80,3690,64,3674,51,3657,38,3640,27r-20,-9l3600,10,3578,6,3557,1,3535,xe" stroked="f">
              <v:path arrowok="t"/>
            </v:shape>
            <v:shape id="_x0000_s5375" style="position:absolute;left:8823;top:12917;width:21;height:158" coordsize="43,317" path="m41,317r-38,l3,81r38,l41,317xm43,42l,42,,,43,r,42xe" stroked="f">
              <v:path arrowok="t"/>
              <o:lock v:ext="edit" verticies="t"/>
            </v:shape>
            <v:shape id="_x0000_s5376" style="position:absolute;left:8872;top:12954;width:89;height:121" coordsize="179,242" path="m179,242r-38,l141,107r,-15l139,77,136,64,134,54r-6,-7l121,41,111,39,98,37r-7,l83,39r-8,2l68,46,53,54,38,66r,176l,242,,6r38,l38,31r8,-7l55,19r8,-6l72,9,81,4,89,1,98,r10,l115,r8,1l131,3r7,3l144,9r5,4l155,17r4,6l165,29r3,7l171,43r3,7l178,69r1,20l179,242xe" stroked="f">
              <v:path arrowok="t"/>
            </v:shape>
            <v:shape id="_x0000_s5377" style="position:absolute;left:8976;top:12923;width:68;height:154" coordsize="135,308" path="m92,308l78,307,65,304r-6,-3l53,298r-5,-4l43,290r-4,-5l36,280r-3,-8l31,265,28,250,26,231r,-130l,101,,68r26,l26,,65,r,68l135,68r,33l65,101r,111l65,228r,13l66,250r3,8l75,265r6,5l91,272r11,2l111,272r8,-1l128,268r4,-3l135,265r,36l124,304r-10,3l102,308r-10,xe" stroked="f">
              <v:path arrowok="t"/>
            </v:shape>
            <v:shape id="_x0000_s5378" style="position:absolute;left:9050;top:12954;width:98;height:123" coordsize="196,246" path="m115,246r-15,l89,245,77,242,66,239,56,235,46,229r-9,-7l30,215r-7,-9l16,198,11,188,7,178,4,165,1,153,,139,,125,,112,1,97,4,86,7,73,11,63,16,52r5,-9l29,33r7,-7l44,19r9,-6l62,9,72,4,83,1,93,r12,l115,r10,1l135,3r7,3l150,10r8,4l165,20r5,6l176,33r6,7l186,49r3,10l192,69r3,11l196,93r,13l196,127r-157,l40,147r3,18l46,172r4,7l54,185r5,5l63,196r6,4l76,203r6,5l89,209r8,1l105,212r8,l126,212r13,-3l150,206r10,-4l170,198r8,-6l185,188r4,-5l192,183r,45l185,231r-10,2l166,238r-8,3l146,243r-9,2l126,246r-11,xm159,97l158,83,155,70,152,59r-6,-9l137,43r-8,-6l117,33,103,31,89,33,77,37,66,43r-9,7l50,60,44,72,40,83,39,97r120,xe" stroked="f">
              <v:path arrowok="t"/>
              <o:lock v:ext="edit" verticies="t"/>
            </v:shape>
            <v:shape id="_x0000_s5379" style="position:absolute;left:9167;top:12957;width:61;height:118" coordsize="120,236" path="m120,43r-1,l114,41r-5,l104,41r-7,l90,41r-7,2l74,44r-7,3l60,51r-7,6l46,61r-7,7l39,236,,236,,,39,r,35l49,25r8,-7l67,13,74,8,83,4,90,3,97,1,104,r6,l114,r3,1l120,1r,42xe" stroked="f">
              <v:path arrowok="t"/>
            </v:shape>
            <v:shape id="_x0000_s5380" style="position:absolute;left:9243;top:12954;width:89;height:121" coordsize="179,242" path="m179,242r-38,l141,107r,-15l139,77,136,64,134,54r-6,-7l121,41,111,39,98,37r-7,l83,39r-7,2l68,46,53,54,39,66r,176l,242,,6r39,l39,31r9,-7l56,19r7,-6l72,9,81,4,89,1,99,r9,l116,r7,1l131,3r7,3l144,9r5,4l155,17r6,6l165,29r3,7l172,43r3,7l178,69r1,20l179,242xe" stroked="f">
              <v:path arrowok="t"/>
            </v:shape>
            <v:shape id="_x0000_s5381" style="position:absolute;left:9351;top:12954;width:99;height:123" coordsize="197,246" path="m114,246r-13,l88,245,77,242,67,239,57,235,47,229r-9,-7l30,215r-7,-9l17,198,12,188,8,178,4,165,2,153,1,139,,125,1,112,2,97,4,86,8,73,11,63,17,52r6,-9l30,33r7,-7l45,19r9,-6l63,9,73,4,83,1,94,r12,l116,r10,1l134,3r9,3l151,10r8,4l166,20r5,6l177,33r6,7l187,49r3,10l193,69r3,11l196,93r1,13l197,127r-157,l41,147r3,18l47,172r3,7l54,185r6,5l64,196r6,4l77,203r6,5l90,209r7,1l106,212r8,l127,212r12,-3l150,206r11,-4l170,198r9,-6l184,188r6,-5l193,183r,45l184,231r-8,2l166,238r-7,3l147,243r-10,2l127,246r-13,xm160,97l159,83,156,70,151,59r-4,-9l139,43r-9,-6l117,33,103,31,90,33,77,37,67,43r-9,7l50,60,45,72,41,83,40,97r120,xe" stroked="f">
              <v:path arrowok="t"/>
              <o:lock v:ext="edit" verticies="t"/>
            </v:shape>
            <v:shape id="_x0000_s5382" style="position:absolute;left:9457;top:12923;width:67;height:154" coordsize="134,308" path="m93,308l77,307,64,304r-6,-3l53,298r-5,-4l44,290r-4,-5l35,280r-2,-8l31,265,27,250,25,231r,-130l,101,,68r25,l25,,64,r,68l134,68r,33l64,101r,111l64,228r1,13l67,250r3,8l74,265r7,5l90,272r11,2l111,272r9,-1l127,268r6,-3l134,265r,36l124,304r-11,3l103,308r-10,xe" stroked="f">
              <v:path arrowok="t"/>
            </v:shape>
            <v:rect id="_x0000_s5383" style="position:absolute;left:9865;top:12911;width:19;height:164" stroked="f"/>
            <v:shape id="_x0000_s5384" style="position:absolute;left:9912;top:12917;width:21;height:158" coordsize="43,317" path="m42,317r-39,l3,81r39,l42,317xm43,42l,42,,,43,r,42xe" stroked="f">
              <v:path arrowok="t"/>
              <o:lock v:ext="edit" verticies="t"/>
            </v:shape>
            <v:shape id="_x0000_s5385" style="position:absolute;left:9960;top:12954;width:90;height:121" coordsize="179,242" path="m179,242r-39,l140,107r,-15l139,77,136,64,133,54r-6,-7l120,41,110,39,97,37r-7,l83,39r-9,2l67,46,53,54,38,66r,176l,242,,6r38,l38,31r7,-7l54,19r9,-6l71,9,80,4,88,1,97,r10,l114,r9,1l130,3r7,3l143,9r6,4l154,17r5,6l164,29r3,7l170,43r3,7l177,69r2,20l179,242xe" stroked="f">
              <v:path arrowok="t"/>
            </v:shape>
            <v:shape id="_x0000_s5386" style="position:absolute;left:10076;top:12911;width:95;height:164" coordsize="189,328" path="m189,328r-50,l54,213,38,229r,99l,328,,,38,r,192l129,92r47,l83,190,189,328xe" stroked="f">
              <v:path arrowok="t"/>
            </v:shape>
            <v:shape id="_x0000_s5387" style="position:absolute;left:10171;top:12954;width:98;height:123" coordsize="196,246" path="m114,246r-14,l89,245,77,242,66,239,56,235,46,229r-9,-7l30,215r-7,-9l17,198,11,188,7,178,4,165,1,153,,139,,125,,112,1,97,4,86,7,73,11,63,15,52r6,-9l28,33r8,-7l44,19r9,-6l63,9,71,4,83,1,93,r11,l116,r8,1l134,3r9,3l150,10r7,4l164,20r6,6l176,33r6,7l186,49r3,10l192,69r3,11l196,93r,13l196,127r-158,l40,147r3,18l46,172r4,7l54,185r4,5l64,196r6,4l76,203r7,5l89,209r8,1l104,212r9,l126,212r13,-3l150,206r10,-4l170,198r7,-6l185,188r4,-5l192,183r,45l185,231r-11,2l166,238r-9,3l146,243r-9,2l127,246r-13,xm159,97l157,83,154,70,152,59r-6,-9l139,43,129,37,117,33,103,31,89,33,77,37,67,43,57,50,50,60,44,72,40,83,38,97r121,xe" stroked="f">
              <v:path arrowok="t"/>
              <o:lock v:ext="edit" verticies="t"/>
            </v:shape>
            <v:shape id="_x0000_s5388" style="position:absolute;left:10280;top:12911;width:96;height:167" coordsize="190,334" path="m190,328r-37,l153,304r-8,7l137,317r-7,4l122,325r-9,4l104,332r-8,2l84,334r-8,l67,332r-8,-3l50,327r-7,-6l36,317r-6,-8l23,302r-4,-7l14,285,10,275,6,264,3,252,1,239,,226,,212,,196,1,183,4,169,8,158r3,-10l17,136r6,-9l29,119r7,-7l43,105r7,-6l59,95,69,90r8,-3l87,86r9,l112,86r14,3l139,95r14,7l153,r37,l190,328xm153,271r,-136l139,129r-12,-4l116,122r-13,l96,122r-7,1l82,125r-6,2l70,130r-4,5l60,139r-4,6l53,150r-4,8l46,165r-2,7l40,190r,21l40,231r3,17l47,262r6,13l56,279r4,5l64,288r5,3l74,294r6,1l87,296r6,l102,296r7,-1l116,292r9,-3l139,281r14,-10xe" stroked="f">
              <v:path arrowok="t"/>
              <o:lock v:ext="edit" verticies="t"/>
            </v:shape>
            <v:rect id="_x0000_s5389" style="position:absolute;left:7911;top:13435;width:2768;height:467" filled="f" stroked="f">
              <v:textbox style="mso-next-textbox:#_x0000_s5389" inset="0,0,0,0">
                <w:txbxContent>
                  <w:p w:rsidR="007561AF" w:rsidRDefault="007561AF">
                    <w:pPr>
                      <w:jc w:val="right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18"/>
                        <w:szCs w:val="18"/>
                      </w:rPr>
                      <w:t>wewfbœ K‡j‡Ri wbe©vPwb cix¶vi AviI enywbe©vPwb cÖ‡kœi Rb¨ wb‡Pi I‡qe A¨v‡WªmwU UvBc K‡iv</w:t>
                    </w:r>
                  </w:p>
                  <w:p w:rsidR="007561AF" w:rsidRDefault="007561AF">
                    <w:pPr>
                      <w:jc w:val="center"/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rect>
            <v:rect id="_x0000_s5390" style="position:absolute;left:7834;top:13895;width:2845;height:319" filled="f" stroked="f">
              <v:textbox style="mso-next-textbox:#_x0000_s5390" inset="0,0,0,0">
                <w:txbxContent>
                  <w:p w:rsidR="007561AF" w:rsidRDefault="007561AF">
                    <w:pPr>
                      <w:spacing w:before="20"/>
                      <w:jc w:val="right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F1A17"/>
                        <w:sz w:val="18"/>
                        <w:szCs w:val="18"/>
                      </w:rPr>
                      <w:t>panjeree.com/hsc/bo2mto17.pdf</w:t>
                    </w:r>
                  </w:p>
                </w:txbxContent>
              </v:textbox>
            </v:rect>
          </v:group>
        </w:pict>
      </w: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20"/>
          <w:szCs w:val="20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tabs>
          <w:tab w:val="left" w:pos="540"/>
          <w:tab w:val="right" w:pos="1800"/>
          <w:tab w:val="left" w:pos="1890"/>
        </w:tabs>
        <w:ind w:left="270" w:right="7" w:hanging="270"/>
        <w:jc w:val="both"/>
        <w:rPr>
          <w:rFonts w:cs="Vrinda"/>
          <w:sz w:val="16"/>
          <w:szCs w:val="16"/>
        </w:rPr>
      </w:pPr>
    </w:p>
    <w:p w:rsidR="007561AF" w:rsidRDefault="007561AF">
      <w:pPr>
        <w:rPr>
          <w:rFonts w:cs="Vrinda"/>
          <w:sz w:val="2"/>
          <w:szCs w:val="2"/>
        </w:rPr>
        <w:sectPr w:rsidR="007561AF">
          <w:type w:val="continuous"/>
          <w:pgSz w:w="11909" w:h="16834" w:code="9"/>
          <w:pgMar w:top="1613" w:right="1267" w:bottom="1613" w:left="1267" w:header="1210" w:footer="720" w:gutter="0"/>
          <w:cols w:num="3" w:sep="1" w:space="144"/>
          <w:docGrid w:linePitch="360"/>
        </w:sectPr>
      </w:pPr>
    </w:p>
    <w:p w:rsidR="007561AF" w:rsidRDefault="007561AF">
      <w:pPr>
        <w:rPr>
          <w:rFonts w:cs="Vrinda"/>
          <w:sz w:val="6"/>
          <w:szCs w:val="6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CellMar>
          <w:top w:w="14" w:type="dxa"/>
          <w:left w:w="0" w:type="dxa"/>
          <w:bottom w:w="14" w:type="dxa"/>
          <w:right w:w="0" w:type="dxa"/>
        </w:tblCellMar>
        <w:tblLook w:val="0000"/>
      </w:tblPr>
      <w:tblGrid>
        <w:gridCol w:w="333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0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  <w:gridCol w:w="301"/>
      </w:tblGrid>
      <w:tr w:rsidR="007561AF">
        <w:trPr>
          <w:cantSplit/>
          <w:trHeight w:val="208"/>
          <w:jc w:val="center"/>
        </w:trPr>
        <w:tc>
          <w:tcPr>
            <w:tcW w:w="333" w:type="dxa"/>
            <w:vMerge w:val="restart"/>
            <w:tcBorders>
              <w:top w:val="single" w:sz="4" w:space="0" w:color="auto"/>
            </w:tcBorders>
            <w:shd w:val="clear" w:color="auto" w:fill="A6A6A6"/>
            <w:textDirection w:val="btLr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spacing w:before="12"/>
              <w:jc w:val="center"/>
              <w:rPr>
                <w:rFonts w:ascii="Saroda" w:hAnsi="Saroda" w:cs="Saroda"/>
                <w:spacing w:val="-2"/>
              </w:rPr>
            </w:pPr>
            <w:r>
              <w:rPr>
                <w:rFonts w:ascii="SutonnyMJ" w:hAnsi="SutonnyMJ" w:cs="SutonnyMJ"/>
                <w:spacing w:val="-2"/>
              </w:rPr>
              <w:t>DËi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6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7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8</w:t>
            </w:r>
          </w:p>
        </w:tc>
        <w:tc>
          <w:tcPr>
            <w:tcW w:w="300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9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10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11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12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13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14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15</w:t>
            </w:r>
          </w:p>
        </w:tc>
        <w:tc>
          <w:tcPr>
            <w:tcW w:w="301" w:type="dxa"/>
            <w:tcBorders>
              <w:top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  <w:tr w:rsidR="007561AF">
        <w:trPr>
          <w:cantSplit/>
          <w:trHeight w:val="217"/>
          <w:jc w:val="center"/>
        </w:trPr>
        <w:tc>
          <w:tcPr>
            <w:tcW w:w="333" w:type="dxa"/>
            <w:vMerge/>
            <w:tcBorders>
              <w:bottom w:val="single" w:sz="4" w:space="0" w:color="auto"/>
            </w:tcBorders>
            <w:shd w:val="clear" w:color="auto" w:fill="A6A6A6"/>
            <w:vAlign w:val="center"/>
          </w:tcPr>
          <w:p w:rsidR="007561AF" w:rsidRDefault="007561AF">
            <w:pPr>
              <w:tabs>
                <w:tab w:val="left" w:pos="603"/>
                <w:tab w:val="left" w:pos="1757"/>
                <w:tab w:val="left" w:pos="1987"/>
              </w:tabs>
              <w:jc w:val="center"/>
              <w:rPr>
                <w:rFonts w:ascii="Saroda" w:hAnsi="Saroda" w:cs="Saroda"/>
              </w:rPr>
            </w:pP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aroda" w:hAnsi="Saroda" w:cs="Saroda"/>
                <w:sz w:val="18"/>
                <w:szCs w:val="18"/>
              </w:rPr>
              <w:t>16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19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21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22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23</w:t>
            </w:r>
          </w:p>
        </w:tc>
        <w:tc>
          <w:tcPr>
            <w:tcW w:w="300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24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25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26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27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28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29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aroda" w:hAnsi="Saroda" w:cs="Saroda"/>
                <w:sz w:val="18"/>
                <w:szCs w:val="18"/>
              </w:rPr>
            </w:pPr>
            <w:r>
              <w:rPr>
                <w:rFonts w:ascii="SutonnyMJ" w:hAnsi="SutonnyMJ" w:cs="SutonnyMJ"/>
                <w:sz w:val="18"/>
                <w:szCs w:val="18"/>
              </w:rPr>
              <w:t>30</w:t>
            </w:r>
          </w:p>
        </w:tc>
        <w:tc>
          <w:tcPr>
            <w:tcW w:w="301" w:type="dxa"/>
            <w:tcBorders>
              <w:bottom w:val="single" w:sz="4" w:space="0" w:color="auto"/>
            </w:tcBorders>
            <w:vAlign w:val="center"/>
          </w:tcPr>
          <w:p w:rsidR="007561AF" w:rsidRDefault="007561AF">
            <w:pPr>
              <w:jc w:val="center"/>
              <w:rPr>
                <w:rFonts w:ascii="SulSym" w:hAnsi="SulSym" w:cs="SulSym"/>
                <w:sz w:val="16"/>
                <w:szCs w:val="16"/>
              </w:rPr>
            </w:pPr>
          </w:p>
        </w:tc>
      </w:tr>
    </w:tbl>
    <w:p w:rsidR="007561AF" w:rsidRDefault="007561AF">
      <w:pPr>
        <w:spacing w:before="40" w:line="202" w:lineRule="auto"/>
        <w:rPr>
          <w:rFonts w:ascii="SutonnyMJ" w:hAnsi="SutonnyMJ" w:cs="SutonnyMJ"/>
          <w:sz w:val="32"/>
          <w:szCs w:val="32"/>
        </w:rPr>
      </w:pPr>
      <w:r>
        <w:rPr>
          <w:rFonts w:ascii="KarnaphuliP" w:hAnsi="KarnaphuliP" w:cs="KarnaphuliP"/>
          <w:i/>
          <w:iCs/>
          <w:sz w:val="20"/>
          <w:szCs w:val="20"/>
        </w:rPr>
        <w:t xml:space="preserve"> [</w:t>
      </w:r>
      <w:r>
        <w:rPr>
          <w:rFonts w:ascii="KarnaphuliP" w:hAnsi="KarnaphuliP" w:cs="KarnaphuliP"/>
          <w:b/>
          <w:bCs/>
          <w:i/>
          <w:iCs/>
          <w:sz w:val="20"/>
          <w:szCs w:val="20"/>
        </w:rPr>
        <w:t>we. `ª.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QKwU‡Z wb‡R wb‡R cix¶v `vI| DËi wgwj‡q wb‡Z †gBW BwR DËicÎ eB‡qi c„ôv b¤^i-</w:t>
      </w:r>
      <w:r>
        <w:rPr>
          <w:rFonts w:ascii="SutonnyMJ" w:hAnsi="SutonnyMJ" w:cs="SutonnyMJ"/>
          <w:b/>
          <w:bCs/>
          <w:i/>
          <w:iCs/>
          <w:sz w:val="20"/>
          <w:szCs w:val="20"/>
        </w:rPr>
        <w:t>464</w:t>
      </w:r>
      <w:r>
        <w:rPr>
          <w:rFonts w:ascii="KarnaphuliP" w:hAnsi="KarnaphuliP" w:cs="KarnaphuliP"/>
          <w:i/>
          <w:iCs/>
          <w:sz w:val="20"/>
          <w:szCs w:val="20"/>
        </w:rPr>
        <w:t xml:space="preserve"> †`‡Lv]</w:t>
      </w:r>
    </w:p>
    <w:sectPr w:rsidR="007561AF" w:rsidSect="007561AF">
      <w:type w:val="continuous"/>
      <w:pgSz w:w="11909" w:h="16834" w:code="9"/>
      <w:pgMar w:top="1613" w:right="1267" w:bottom="1613" w:left="1267" w:header="121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1AF" w:rsidRDefault="007561AF">
      <w:r>
        <w:separator/>
      </w:r>
    </w:p>
  </w:endnote>
  <w:endnote w:type="continuationSeparator" w:id="1">
    <w:p w:rsidR="007561AF" w:rsidRDefault="00756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00000A87" w:usb1="00000000" w:usb2="00000000" w:usb3="00000000" w:csb0="0000003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panose1 w:val="00000400000000000000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SulSym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njeree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rnaphuli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1AF" w:rsidRDefault="007561AF">
      <w:r>
        <w:separator/>
      </w:r>
    </w:p>
  </w:footnote>
  <w:footnote w:type="continuationSeparator" w:id="1">
    <w:p w:rsidR="007561AF" w:rsidRDefault="00756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1AF" w:rsidRDefault="007561AF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049" style="position:absolute;margin-left:-63.75pt;margin-top:264.65pt;width:59.65pt;height:192.3pt;z-index:251657216" coordorigin="-8,9164" coordsize="1193,3846">
          <v:roundrect id="_x0000_s2050" style="position:absolute;left:744;top:11134;width:432;height:1876" arcsize=".5" fillcolor="#aaa" stroked="f">
            <v:textbox inset="0,0,0,0"/>
          </v:roundrect>
          <v:group id="_x0000_s2051" style="position:absolute;left:-8;top:9164;width:1193;height:2980" coordorigin="-8,9164" coordsize="1193,2980">
            <v:group id="_x0000_s2052" style="position:absolute;left:-8;top:9164;width:1193;height:2980" coordorigin="-8,9164" coordsize="1193,2980">
              <v:shape id="_x0000_s2053" style="position:absolute;left:749;top:9302;width:434;height:2842" coordsize="2602,17050" path="m1301,17050r-67,-1l1168,17043r-64,-8l1040,17023r-63,-14l915,16992r-61,-21l796,16947r-58,-26l682,16892r-55,-31l575,16828r-52,-37l474,16752r-47,-41l382,16668r-43,-45l297,16576r-38,-49l222,16476r-33,-53l158,16368r-29,-56l103,16254r-24,-59l58,16135r-17,-62l27,16011r-13,-64l7,15882r-6,-66l,15749,,1300r1,-66l7,1168r7,-65l27,1040,41,976,58,914,79,854r24,-58l129,738r29,-56l189,627r33,-52l259,523r38,-49l339,427r43,-45l427,339r47,-41l523,260r52,-37l627,189r55,-31l738,129r58,-26l854,80,915,58,977,42r63,-16l1104,15r64,-8l1234,1,1301,r66,1l1433,7r65,8l1562,26r63,16l1687,58r59,22l1806,103r58,26l1920,158r55,31l2027,223r51,37l2128,298r47,41l2219,382r44,45l2304,474r38,49l2379,575r34,52l2444,682r29,56l2499,796r23,58l2544,914r16,62l2575,1040r12,63l2595,1168r6,66l2602,1300r,14449l2601,15816r-6,66l2587,15947r-12,64l2560,16073r-16,62l2522,16195r-23,59l2473,16312r-29,56l2413,16423r-34,53l2342,16527r-38,49l2263,16623r-44,45l2175,16711r-47,41l2078,16791r-51,37l1975,16861r-55,31l1864,16921r-58,26l1746,16971r-59,21l1625,17009r-63,14l1498,17035r-65,8l1367,17049r-66,1xe" fillcolor="#aaa9a9" stroked="f">
                <v:path arrowok="t"/>
              </v:shape>
              <v:shape id="_x0000_s2054" style="position:absolute;left:865;top:10131;width:202;height:441" coordsize="1214,2642" path="m,2642l,603,596,r618,603l1214,2642,589,2036,,2642xe" stroked="f">
                <v:path arrowok="t"/>
              </v:shape>
              <v:shape id="_x0000_s2055" style="position:absolute;left:865;top:9778;width:202;height:409" coordsize="1214,2454" path="m,2454l,,1214,r,2454l589,1850,,2454xe" fillcolor="#1f1a17" stroked="f">
                <v:path arrowok="t"/>
              </v:shape>
              <v:shape id="_x0000_s2056" style="position:absolute;left:-8;top:9164;width:1193;height:763" coordsize="7157,4580" path="m,l4788,r70,l4858,1r119,7l5094,19r115,18l5322,59r111,28l5542,120r108,38l5754,200r101,47l5955,299r96,56l6144,416r91,63l6321,548r83,72l6484,695r76,79l6633,857r68,86l6764,1031r61,93l6880,1218r50,98l6977,1416r40,103l7054,1623r30,107l7110,1838r20,111l7145,2061r9,114l7157,2290r,l7154,2405r-9,114l7130,2632r-20,110l7084,2851r-30,107l7017,3062r-40,103l6930,3264r-50,97l6825,3456r-61,92l6701,3637r-68,85l6560,3805r-76,79l6404,3960r-83,72l6235,4100r-91,65l6051,4225r-96,56l5855,4333r-101,46l5650,4422r-108,38l5433,4493r-111,28l5209,4544r-115,17l4977,4573r-119,5l4858,4580r-70,l,4580,,2290r,l,xe" fillcolor="#1f1a17" stroked="f">
                <v:path arrowok="t"/>
              </v:shape>
              <v:shape id="_x0000_s2057" style="position:absolute;left:765;top:9220;width:330;height:315" coordsize="1979,1888" path="m555,l,1062r1577,826l1979,1046,1545,499,1014,147,555,xe" stroked="f">
                <v:path arrowok="t"/>
              </v:shape>
              <v:shape id="_x0000_s2058" style="position:absolute;left:791;top:9229;width:305;height:292" coordsize="1834,1749" path="m516,l,985r1463,764l1834,969,1433,462,939,137,516,xe" stroked="f">
                <v:path arrowok="t"/>
              </v:shape>
              <v:shape id="_x0000_s2059" style="position:absolute;left:480;top:9201;width:673;height:673" coordsize="4040,4039" path="m2021,4039r103,-3l2226,4028r101,-12l2427,3998r97,-23l2620,3947r93,-31l2806,3879r88,-40l2981,3794r85,-49l3148,3693r79,-56l3303,3576r74,-63l3447,3446r67,-70l3578,3303r59,-76l3694,3147r53,-81l3795,2981r45,-87l3881,2804r36,-91l3948,2619r28,-95l3999,2425r18,-98l4030,2225r8,-101l4040,2020r-2,-104l4030,1814r-13,-100l3999,1614r-23,-97l3948,1421r-31,-94l3881,1235r-41,-89l3795,1059r-48,-84l3694,892r-57,-79l3578,737r-64,-74l3447,594r-70,-67l3303,463r-76,-60l3148,347r-82,-53l2981,245r-87,-45l2806,160r-93,-37l2620,92,2524,65,2427,42,2327,24,2226,12,2124,4,2021,,1917,4r-103,8l1713,24r-99,18l1516,65r-96,27l1326,123r-90,37l1146,200r-87,45l974,294r-81,53l813,403r-76,60l663,527r-70,67l526,663r-64,74l403,813r-57,79l293,975r-48,84l200,1146r-41,89l123,1327r-31,94l64,1517r-22,97l24,1714,10,1814,3,1916,,2020r3,104l10,2225r14,102l42,2425r22,99l92,2619r31,94l159,2804r41,90l245,2981r48,85l346,3147r57,80l462,3303r64,73l593,3446r70,67l737,3576r76,61l893,3693r81,52l1059,3794r87,45l1236,3879r90,37l1420,3947r96,28l1614,3998r99,18l1814,4028r103,8l2021,4039xe" stroked="f">
                <v:path arrowok="t"/>
              </v:shape>
              <v:shape id="_x0000_s2060" style="position:absolute;left:624;top:9274;width:77;height:50" coordsize="460,302" path="m460,l428,15,397,30,367,46,335,62,305,79,276,96r-30,18l217,133r-28,19l160,172r-28,20l105,214,78,235,51,256,26,278,,302,26,279,51,257,78,235r27,-21l133,193r28,-20l189,153r29,-19l247,115,276,97,306,79,336,63,367,47,398,30,429,16,460,xe" fillcolor="#c3c3c2" stroked="f">
                <v:path arrowok="t"/>
              </v:shape>
              <v:shape id="_x0000_s2061" style="position:absolute;left:604;top:9263;width:126;height:82" coordsize="758,494" path="m758,l703,19,648,39,596,62,543,86r-51,26l441,139r-49,29l344,198r-48,32l250,264r-45,35l162,335r-43,37l78,411,38,453,,494,39,453,79,414r41,-39l163,338r45,-37l252,266r46,-32l346,201r48,-30l443,142r51,-28l544,88,597,64,649,42,703,20,758,xe" fillcolor="#c3c3c2" stroked="f">
                <v:path arrowok="t"/>
              </v:shape>
              <v:shape id="_x0000_s2062" style="position:absolute;left:589;top:9257;width:162;height:106" coordsize="972,634" path="m673,100r-31,16l611,130r-31,17l549,163r-30,16l489,197r-29,18l431,234r-29,19l374,273r-28,20l318,314r-27,21l264,357r-25,22l213,402r-29,27l156,457r-28,28l101,512,75,543,50,572,24,603,,634,23,605,47,577,71,549,95,523r26,-26l147,470r26,-25l199,420r28,-25l255,372r28,-24l312,326r29,-23l370,281r31,-20l431,240r31,-19l493,201r32,-18l557,164r33,-17l623,130r34,-16l690,99,724,83,758,70,793,57,828,43,864,32,899,20,935,10,972,,933,10,895,20,857,31,820,43,782,57,745,70,709,84r-36,16xe" fillcolor="#c3c3c2" stroked="f">
                <v:path arrowok="t"/>
              </v:shape>
              <v:shape id="_x0000_s2063" style="position:absolute;left:578;top:9253;width:190;height:125" coordsize="1137,747" path="m910,56l855,76,801,98r-52,22l696,144r-50,26l595,198r-49,29l498,257r-48,33l404,322r-44,35l315,394r-43,37l231,470r-40,39l152,550r-22,24l111,597,91,622,72,645,53,671,35,695,17,721,,747,25,711,51,677,78,643r28,-33l134,578r29,-32l193,514r30,-30l254,454r32,-29l319,397r33,-28l386,343r35,-26l456,292r36,-25l528,244r37,-22l602,199r38,-20l679,159r39,-19l759,121r40,-17l839,87,881,73,922,58,964,45r43,-13l1049,20r44,-10l1137,r-29,6l1079,11r-28,7l1021,25r-27,8l966,39r-28,9l910,56xe" fillcolor="#c3c3c2" stroked="f">
                <v:path arrowok="t"/>
              </v:shape>
              <v:shape id="_x0000_s2064" style="position:absolute;left:570;top:9251;width:213;height:140" coordsize="1277,839" path="m1087,34r-37,10l1014,54,979,66,943,77,908,91r-35,13l839,117r-34,16l772,148r-34,16l705,181r-33,17l640,217r-32,18l577,255r-31,19l516,295r-31,20l456,337r-29,23l398,382r-28,24l342,429r-28,25l288,479r-26,25l236,531r-26,26l186,583r-24,28l138,639r-23,29l100,688,85,710,70,730,55,751,42,773,27,795,14,817,,839,27,798,55,758,83,717r30,-38l143,641r32,-36l208,568r34,-36l275,498r36,-33l347,431r38,-31l422,370r39,-30l501,312r40,-28l582,257r42,-26l667,208r43,-24l754,162r45,-21l843,122r46,-19l936,85,983,69r48,-14l1079,41r49,-12l1178,18,1227,8,1277,r-25,2l1229,7r-25,3l1181,15r-24,3l1134,23r-24,5l1087,34xe" fillcolor="#c3c3c2" stroked="f">
                <v:path arrowok="t"/>
              </v:shape>
              <v:shape id="_x0000_s2065" style="position:absolute;left:563;top:9250;width:233;height:153" coordsize="1399,920" path="m1228,20r-44,10l1140,40r-42,12l1055,65r-42,13l972,93r-42,14l890,124r-40,17l809,160r-39,19l731,199r-38,20l656,242r-37,22l583,287r-36,25l512,337r-35,26l443,389r-33,28l377,445r-32,29l314,504r-30,30l254,566r-29,32l197,630r-28,33l142,697r-26,34l91,767,67,804,44,842,21,881,,920,28,873,56,827,86,782r31,-43l150,695r33,-41l218,613r36,-40l291,534r38,-38l369,459r40,-34l451,390r42,-32l536,325r44,-30l626,266r46,-28l719,211r48,-25l816,162r49,-22l916,119r51,-19l1019,82r52,-17l1124,50r54,-13l1232,25r55,-10l1343,7,1399,r-22,1l1356,4r-22,2l1313,8r-22,3l1270,14r-21,3l1228,20xe" fillcolor="#c3c3c2" stroked="f">
                <v:path arrowok="t"/>
              </v:shape>
              <v:shape id="_x0000_s2066" style="position:absolute;left:558;top:9249;width:252;height:166" coordsize="1513,992" path="m1351,12r-50,8l1252,30r-50,11l1153,53r-48,14l1057,81r-47,16l963,115r-46,19l873,153r-45,21l784,196r-43,24l698,243r-42,26l615,296r-40,28l535,352r-39,30l459,412r-38,31l385,477r-36,33l316,544r-34,36l249,617r-32,36l187,691r-30,38l129,770r-28,40l74,851,55,885,36,921,17,956,,992,28,940,57,889,88,839r32,-49l154,743r35,-47l226,650r38,-43l303,564r42,-42l387,481r43,-39l475,405r45,-35l567,334r50,-33l666,269r50,-30l767,211r52,-27l873,158r54,-23l982,114r56,-20l1095,75r57,-16l1211,43r60,-12l1330,20r60,-9l1452,4,1513,r-40,1l1432,4r-41,4l1351,12xe" fillcolor="#c3c3c2" stroked="f">
                <v:path arrowok="t"/>
              </v:shape>
              <v:shape id="_x0000_s2067" style="position:absolute;left:553;top:9249;width:267;height:177" coordsize="1606,1060" path="m1463,4r-56,7l1351,19r-55,10l1242,41r-54,13l1135,69r-52,17l1031,104r-51,19l929,144r-49,22l831,190r-48,25l736,242r-46,28l644,299r-44,30l557,362r-42,32l473,429r-40,34l393,500r-38,38l318,577r-36,40l247,658r-33,41l181,743r-31,43l120,831,92,877,64,924,47,957,30,991r-15,35l,1060r27,-57l56,948,87,894r33,-54l155,788r36,-51l229,687r41,-48l310,592r44,-45l397,503r46,-42l491,420r48,-39l589,344r52,-37l693,273r54,-32l802,211r57,-29l916,155r58,-25l1033,108r61,-21l1155,69r62,-17l1280,38r64,-13l1408,15r66,-7l1540,2,1606,r-9,l1587,r-31,l1524,1r-30,1l1463,4xe" fillcolor="#c3c3c2" stroked="f">
                <v:path arrowok="t"/>
              </v:shape>
              <v:shape id="_x0000_s2068" style="position:absolute;left:548;top:9249;width:284;height:187" coordsize="1701,1123" path="m1567,r-61,4l1444,11r-60,9l1325,31r-60,12l1206,59r-57,16l1092,94r-56,20l981,135r-54,23l873,184r-52,27l770,239r-50,30l671,301r-50,33l574,370r-45,35l484,442r-43,39l399,522r-42,42l318,607r-38,43l243,696r-35,47l174,790r-32,49l111,889,82,940,54,992r-14,32l25,1057r-13,32l,1123r26,-61l54,1002,86,943r33,-57l154,830r37,-55l230,722r40,-52l313,620r44,-49l403,524r48,-45l501,436r51,-43l603,354r55,-39l713,279r57,-35l828,213r59,-30l948,155r61,-26l1072,106r64,-22l1200,65r66,-16l1334,34r67,-12l1470,13r69,-7l1609,3r71,-2l1690,2r11,l1679,1,1656,r-23,l1611,r-11,l1590,r-12,l1567,xe" fillcolor="#c3c3c2" stroked="f">
                <v:path arrowok="t"/>
              </v:shape>
              <v:shape id="_x0000_s2069" style="position:absolute;left:545;top:9249;width:297;height:197" coordsize="1780,1183" path="m1652,r-66,2l1520,8r-66,7l1390,25r-64,13l1263,52r-62,17l1140,87r-61,21l1020,130r-58,25l905,182r-57,29l793,241r-54,32l687,307r-52,37l585,381r-48,39l489,461r-46,42l400,547r-44,45l316,639r-41,48l237,737r-36,51l166,840r-33,54l102,948r-29,55l46,1060r-12,30l22,1121r-10,31l,1183r26,-65l54,1056,83,994r33,-60l150,876r37,-58l225,762r40,-54l308,656r45,-52l398,555r49,-48l497,461r51,-43l601,375r55,-40l712,297r58,-36l829,227r60,-32l951,166r62,-28l1078,114r65,-23l1210,71r67,-18l1347,39r69,-12l1486,16r71,-6l1629,5r73,-1l1721,4r20,l1761,5r19,l1749,3,1717,2,1684,r-32,xe" fillcolor="#c3c3c2" stroked="f">
                <v:path arrowok="t"/>
              </v:shape>
              <v:shape id="_x0000_s2070" style="position:absolute;left:542;top:9249;width:309;height:207" coordsize="1854,1241" path="m1740,1r-11,l1719,r-71,2l1578,5r-69,7l1440,21r-67,12l1305,48r-66,16l1175,83r-64,22l1048,128r-61,26l926,182r-59,30l809,243r-57,35l697,314r-55,39l591,392r-51,43l490,478r-48,45l396,570r-44,49l309,669r-40,52l230,774r-37,55l158,885r-33,57l93,1001r-28,60l39,1122r-12,30l17,1181r-9,30l,1241r23,-67l50,1108r28,-63l109,982r34,-61l178,860r38,-58l257,745r42,-56l344,636r46,-52l439,534r49,-48l541,440r53,-43l649,354r57,-40l765,276r61,-36l887,207r63,-31l1014,147r66,-25l1147,97r68,-20l1284,58r70,-16l1425,29r72,-10l1570,11r74,-4l1719,5r34,l1787,7r34,2l1854,11,1826,8,1797,4,1768,2,1740,1xe" fillcolor="#c3c3c2" stroked="f">
                <v:path arrowok="t"/>
              </v:shape>
              <v:shape id="_x0000_s2071" style="position:absolute;left:539;top:9250;width:322;height:216" coordsize="1927,1294" path="m1813,1r-19,l1774,r-20,l1735,r-73,1l1590,6r-71,6l1449,23r-69,12l1310,49r-67,18l1176,87r-65,23l1046,134r-62,28l922,191r-60,32l803,257r-58,36l689,331r-55,40l581,414r-51,43l480,503r-49,48l386,600r-45,52l298,704r-40,54l220,814r-37,58l149,930r-33,60l87,1052r-28,62l33,1179r-9,28l16,1236r-8,29l,1294r22,-69l47,1157r28,-67l105,1025r32,-64l173,899r37,-62l250,778r43,-57l336,665r47,-55l431,559r51,-50l534,461r54,-47l644,370r58,-42l761,288r62,-36l885,216r64,-33l1014,153r67,-27l1149,102r70,-22l1290,61r72,-17l1434,29r74,-10l1583,11r75,-4l1735,5r24,l1783,6r25,1l1832,8r24,1l1880,11r24,1l1927,15r-27,-4l1872,8,1842,5,1813,1xe" fillcolor="#c3c3c2" stroked="f">
                <v:path arrowok="t"/>
              </v:shape>
              <v:shape id="_x0000_s2072" style="position:absolute;left:537;top:9250;width:332;height:224" coordsize="1992,1346" path="m1882,6l1849,4,1815,2,1781,r-34,l1672,2r-74,4l1525,14r-72,10l1382,37r-70,16l1243,72r-68,20l1108,117r-66,25l978,171r-63,31l854,235r-61,36l734,309r-57,40l622,392r-53,43l516,481r-49,48l418,579r-46,52l327,684r-42,56l244,797r-38,58l171,916r-34,61l106,1040r-28,63l51,1169r-23,67l20,1263r-7,27l6,1318,,1346r21,-72l44,1203r26,-68l99,1066r32,-65l166,936r36,-64l242,811r42,-60l327,693r47,-57l422,583r51,-53l525,480r55,-48l637,386r58,-44l755,301r62,-38l881,226r64,-33l1013,161r67,-29l1150,107r71,-24l1292,63r74,-17l1440,32r75,-11l1592,12r77,-5l1747,6r30,l1809,7r31,1l1870,9r31,3l1932,15r30,3l1992,22r-27,-5l1937,13,1910,9,1882,6xe" fillcolor="#c3c3c2" stroked="f">
                <v:path arrowok="t"/>
              </v:shape>
              <v:shape id="_x0000_s2073" style="position:absolute;left:536;top:9251;width:342;height:232" coordsize="2052,1394" path="m1950,10l1927,7,1903,6,1879,4,1855,3,1831,2,1806,1,1782,r-24,l1681,2r-75,4l1531,14r-74,10l1385,39r-72,17l1242,75r-70,22l1104,121r-67,27l972,178r-64,33l846,247r-62,36l725,323r-58,42l611,409r-54,47l505,504r-51,50l406,605r-47,55l316,716r-43,57l233,832r-37,62l160,956r-32,64l98,1085r-28,67l45,1220r-22,69l16,1315r-5,27l5,1369,,1394r20,-73l41,1248r25,-72l94,1106r31,-68l158,971r37,-65l234,841r40,-61l319,719r46,-58l413,605r52,-54l517,499r55,-50l629,401r59,-45l749,313r62,-41l876,234r66,-34l1009,167r69,-30l1149,110r72,-24l1294,66r75,-19l1445,32r76,-11l1599,12r79,-6l1758,5r37,l1833,6r37,3l1907,11r37,3l1981,19r35,4l2052,29r-24,-5l2002,19r-26,-5l1950,10xe" fillcolor="#c3c3c2" stroked="f">
                <v:path arrowok="t"/>
              </v:shape>
              <v:shape id="_x0000_s2074" style="position:absolute;left:534;top:9251;width:352;height:240" coordsize="2109,1442" path="m2011,16r-30,-4l1951,9,1920,6,1889,3,1859,2,1828,1,1796,r-30,l1688,1r-77,5l1534,15r-75,11l1385,40r-74,17l1240,77r-71,24l1099,126r-67,29l964,187r-64,33l836,257r-62,38l714,336r-58,44l599,426r-55,48l492,524r-51,53l393,630r-47,57l303,745r-42,60l221,866r-36,64l150,995r-32,65l89,1129r-26,68l40,1268r-21,72l13,1364r-5,26l4,1416,,1442r16,-76l38,1291r23,-74l88,1144r30,-70l150,1005r36,-67l224,872r41,-65l308,745r46,-60l403,627r50,-56l507,516r55,-51l619,416r60,-47l740,324r63,-41l868,244r67,-37l1005,173r69,-31l1146,114r73,-25l1294,67r75,-19l1446,32r79,-12l1604,11r81,-4l1766,4r44,2l1853,7r44,2l1939,13r44,5l2026,23r41,7l2109,37r-24,-6l2060,26r-24,-5l2011,16xe" fillcolor="#c3c3c2" stroked="f">
                <v:path arrowok="t"/>
              </v:shape>
              <v:shape id="_x0000_s2075" style="position:absolute;left:533;top:9252;width:361;height:248" coordsize="2163,1490" path="m2067,24r-36,-6l1996,14,1959,9,1922,6,1885,4,1848,1,1810,r-37,l1693,1r-79,6l1536,16r-76,11l1384,42r-75,19l1236,81r-72,24l1093,132r-69,30l957,195r-66,34l826,267r-62,41l703,351r-59,45l587,444r-55,50l480,546r-52,54l380,656r-46,58l289,775r-40,61l210,901r-37,65l140,1033r-31,68l81,1171r-25,72l35,1316r-20,73l11,1415r-4,25l3,1465,,1490r15,-78l35,1335r22,-76l81,1185r30,-74l142,1040r34,-70l215,902r40,-66l298,772r46,-62l392,649r51,-58l496,536r55,-54l609,432r61,-50l731,337r64,-44l861,253r68,-38l998,180r72,-32l1143,119r73,-26l1292,70r78,-19l1448,35r79,-14l1608,13r82,-6l1773,5r49,1l1873,8r49,3l1971,16r49,7l2068,29r48,9l2163,48r-23,-6l2116,35r-24,-6l2067,24xe" fillcolor="#c3c3c2" stroked="f">
                <v:path arrowok="t"/>
              </v:shape>
              <v:shape id="_x0000_s2076" style="position:absolute;left:532;top:9252;width:369;height:256" coordsize="2214,1537" path="m2122,33r-42,-7l2039,19r-43,-5l1952,9,1910,5,1866,3,1823,2,1779,r-81,3l1617,7r-79,9l1459,28r-77,16l1307,63r-75,22l1159,110r-72,28l1018,169r-70,34l881,240r-65,39l753,320r-61,45l632,412r-57,49l520,512r-54,55l416,623r-49,58l321,741r-43,62l237,868r-38,66l163,1001r-32,69l101,1140r-27,73l51,1287r-22,75l13,1438r-4,24l6,1487r-4,25l,1537r14,-80l32,1377r20,-78l76,1223r28,-76l134,1074r34,-71l205,932r40,-68l288,798r45,-64l382,672r50,-60l486,555r55,-56l600,446r60,-50l721,349r65,-45l853,262r69,-39l992,186r73,-32l1138,123r75,-26l1291,73r78,-20l1448,36r82,-13l1611,14r83,-7l1779,6r56,l1891,9r55,5l2001,19r54,8l2109,36r53,10l2214,59r-22,-7l2168,45r-22,-5l2122,33xe" fillcolor="#c3c3c2" stroked="f">
                <v:path arrowok="t"/>
              </v:shape>
              <v:shape id="_x0000_s2077" style="position:absolute;left:531;top:9252;width:377;height:264" coordsize="2263,1582" path="m2173,43l2126,33r-48,-9l2030,18r-49,-7l1932,6,1883,3,1832,1,1783,r-83,2l1618,8r-81,8l1458,30r-78,16l1302,65r-76,23l1153,114r-73,29l1008,175r-69,35l871,248r-66,40l741,332r-61,45l619,427r-58,50l506,531r-53,55l402,644r-48,61l308,767r-43,64l225,897r-39,68l152,1035r-31,71l91,1180r-24,74l45,1330r-20,77l10,1485r-4,24l4,1533r-2,24l,1582r12,-83l28,1418r20,-81l70,1259r27,-77l126,1106r34,-74l195,961r40,-71l277,822r45,-66l370,693r50,-62l474,572r56,-57l588,460r60,-51l711,360r66,-46l844,270r69,-40l985,192r72,-35l1132,127r76,-28l1287,75r79,-22l1447,37r82,-14l1612,13r85,-5l1783,5r62,1l1906,10r62,4l2028,22r59,9l2147,42r58,14l2263,70r-23,-7l2218,56r-22,-7l2173,43xe" fillcolor="#c3c3c2" stroked="f">
                <v:path arrowok="t"/>
              </v:shape>
              <v:shape id="_x0000_s2078" style="position:absolute;left:531;top:9253;width:384;height:271" coordsize="2306,1625" path="m2220,53l2168,40,2115,30r-54,-9l2007,13,1952,8,1897,3,1841,r-56,l1700,1r-83,7l1536,17r-82,13l1375,47r-78,20l1219,91r-75,26l1071,148r-73,32l928,217r-69,39l792,298r-65,45l666,390r-60,50l547,493r-55,56l438,606r-50,60l339,728r-45,64l251,858r-40,68l174,997r-34,71l110,1141r-28,76l58,1293r-20,78l20,1451,6,1531r-2,23l3,1578r-2,23l,1625r10,-84l24,1457r18,-81l63,1294r25,-78l117,1138r31,-75l184,988r39,-72l265,846r44,-67l357,713r51,-64l460,589r56,-59l575,474r61,-53l699,370r66,-47l833,278r70,-42l975,198r74,-36l1124,130r79,-28l1281,76r80,-21l1444,37r83,-13l1612,13r86,-6l1785,5r34,1l1852,6r34,2l1919,10r34,2l1986,16r33,4l2051,25r33,5l2116,36r33,5l2181,49r31,7l2244,65r31,8l2306,82r-21,-8l2264,67r-22,-8l2220,53xe" fillcolor="#c3c3c2" stroked="f">
                <v:path arrowok="t"/>
              </v:shape>
              <v:shape id="_x0000_s2079" style="position:absolute;left:531;top:9253;width:391;height:278" coordsize="2350,1670" path="m2267,65l2209,51,2151,37,2091,26r-59,-9l1972,9,1910,5,1849,1,1787,r-86,3l1616,8r-83,10l1451,32r-81,16l1291,70r-79,24l1136,122r-75,30l989,187r-72,38l848,265r-67,44l715,355r-63,49l592,455r-58,55l478,567r-54,59l374,688r-48,63l281,817r-42,68l199,956r-35,71l130,1101r-29,76l74,1254r-22,78l32,1413r-16,81l4,1577r-1,22l2,1623r,23l,1670r8,-87l21,1498r16,-84l57,1331r24,-80l108,1171r31,-78l174,1017r38,-74l253,872r44,-70l345,734r50,-64l448,607r56,-60l563,489r61,-55l688,382r66,-49l822,286r71,-42l965,204r75,-36l1117,134r79,-29l1276,80r82,-23l1441,38r85,-14l1612,14r87,-7l1787,5r36,1l1860,7r37,2l1932,11r36,4l2004,18r36,5l2076,28r34,7l2145,42r35,6l2214,57r34,8l2282,75r34,10l2350,95r-22,-8l2308,80r-21,-7l2267,65xe" fillcolor="#c3c3c2" stroked="f">
                <v:path arrowok="t"/>
              </v:shape>
              <v:shape id="_x0000_s2080" style="position:absolute;left:531;top:9254;width:398;height:285" coordsize="2390,1712" path="m2308,77r-31,-9l2246,60r-32,-9l2183,44r-32,-8l2118,31r-32,-6l2053,20r-32,-5l1988,11,1955,7,1921,5,1888,3,1854,1r-33,l1787,r-87,2l1614,8r-85,11l1446,32r-83,18l1283,71r-78,26l1126,125r-75,32l977,193r-72,38l835,273r-68,45l701,365r-63,51l577,469r-59,56l462,584r-52,60l359,708r-48,66l267,841r-42,70l186,983r-36,75l119,1133r-29,78l65,1289r-21,82l26,1452r-14,84l2,1620r,18l,1655r,16l,1689r,11l,1712r7,-90l17,1535r15,-85l50,1365r23,-83l99,1201r30,-80l163,1044r36,-76l240,895r44,-72l331,754r51,-67l434,623r56,-61l549,502r62,-57l675,392r67,-51l811,295r70,-45l955,210r76,-38l1108,138r80,-30l1268,81r83,-22l1436,40r86,-16l1609,14r89,-7l1787,5r39,l1865,6r40,2l1944,12r38,3l2021,20r38,5l2097,32r37,7l2172,46r37,9l2246,64r35,10l2318,86r36,11l2390,109r-20,-8l2350,92r-22,-8l2308,77xe" fillcolor="#c3c3c2" stroked="f">
                <v:path arrowok="t"/>
              </v:shape>
              <v:shape id="_x0000_s2081" style="position:absolute;left:531;top:9254;width:404;height:292" coordsize="2427,1752" path="m2350,90l2316,80,2282,70,2248,60r-34,-8l2180,43r-35,-6l2110,30r-34,-7l2040,18r-36,-5l1968,10,1932,6,1897,4,1860,2,1823,1,1787,r-88,2l1612,9r-86,10l1441,33r-83,19l1276,75r-80,25l1117,129r-77,34l965,199r-72,40l822,281r-68,47l688,377r-64,52l563,484r-59,58l448,602r-53,63l345,729r-48,68l253,867r-41,71l174,1012r-35,76l108,1166r-27,80l57,1326r-20,83l21,1493,8,1578,,1665r,11l,1687r,17l,1720r2,16l2,1752r4,-89l14,1573r13,-87l44,1400r21,-85l90,1232r29,-81l152,1071r36,-78l229,918r43,-72l319,774r49,-68l422,640r56,-64l537,516r62,-58l662,403r67,-51l800,303r71,-45l945,215r76,-38l1100,143r80,-31l1262,84r83,-24l1432,41r86,-16l1606,14r89,-6l1787,5r42,1l1871,8r41,2l1954,13r41,5l2036,23r41,6l2117,36r40,8l2196,53r40,9l2275,74r39,11l2352,97r38,13l2427,124r-19,-9l2389,107r-20,-9l2350,90xe" fillcolor="#c3c3c2" stroked="f">
                <v:path arrowok="t"/>
              </v:shape>
              <v:shape id="_x0000_s2082" style="position:absolute;left:531;top:9255;width:410;height:298" coordsize="2464,1790" path="m2390,104l2354,92,2318,81,2281,69,2246,59r-37,-9l2172,41r-38,-7l2097,27r-38,-7l2021,15r-39,-5l1944,7,1905,3,1865,1,1826,r-39,l1698,2r-89,7l1522,19r-86,16l1351,54r-83,22l1188,103r-80,30l1031,167r-76,38l881,245r-70,45l742,336r-67,51l611,440r-62,57l490,557r-56,61l382,682r-51,67l284,818r-44,72l199,963r-36,76l129,1116r-30,80l73,1277r-23,83l32,1445r-15,85l7,1617,,1707r,20l2,1748r1,21l4,1790r,-2l4,1787r2,-92l13,1605r11,-90l40,1428r20,-86l84,1257r28,-82l144,1093r35,-78l218,938r44,-75l308,790r50,-69l411,654r56,-65l526,526r61,-58l652,412r67,-53l790,310r72,-47l936,220r77,-39l1093,145r80,-32l1256,85r85,-23l1427,41r88,-15l1605,15r89,-8l1787,5r45,1l1875,7r45,3l1964,14r43,5l2051,25r44,6l2137,39r43,9l2221,58r41,11l2304,82r40,12l2384,107r40,16l2464,139r-18,-9l2427,121r-19,-9l2390,104xe" fillcolor="#c3c3c2" stroked="f">
                <v:path arrowok="t"/>
              </v:shape>
              <v:shape id="_x0000_s2083" style="position:absolute;left:531;top:9255;width:417;height:305" coordsize="2500,1831" path="m2425,119r-37,-14l2350,92,2312,80,2273,69,2234,57r-40,-9l2155,39r-40,-8l2075,24r-41,-6l1993,13,1952,8,1910,5,1869,3,1827,r-42,l1693,3r-89,6l1516,20r-86,16l1343,55r-82,24l1178,107r-80,30l1019,172r-76,38l869,253r-71,45l729,347r-68,51l597,453r-62,58l476,571r-56,64l366,701r-49,68l270,840r-43,73l186,988r-36,77l117,1145r-28,81l63,1309r-21,85l25,1480r-13,88l4,1656,,1747r1,21l2,1789r1,21l5,1831r,-11l4,1808r,-12l4,1785r2,-92l13,1603r12,-88l41,1426r19,-86l85,1256r27,-82l144,1092r36,-78l219,937r43,-75l308,790r50,-70l411,653r56,-65l526,527r62,-60l653,412r67,-53l789,310r73,-47l937,220r76,-39l1092,146r80,-33l1255,85r85,-23l1426,42r87,-16l1603,15r90,-7l1785,6r47,l1879,8r47,4l1973,15r46,5l2065,27r46,8l2155,44r45,10l2245,65r43,12l2332,91r42,14l2417,121r41,17l2500,155r-18,-9l2463,137r-19,-9l2425,119xe" fillcolor="#c3c3c2" stroked="f">
                <v:path arrowok="t"/>
              </v:shape>
              <v:shape id="_x0000_s2084" style="position:absolute;left:531;top:9255;width:423;height:312" coordsize="2533,1869" path="m2461,134r-41,-16l2381,104,2341,89,2300,77,2258,64,2217,53,2176,43r-43,-9l2091,26r-44,-6l2005,14,1960,9,1916,5,1873,2,1828,1,1783,r-93,2l1601,10r-90,11l1423,36r-86,21l1252,80r-83,28l1089,140r-80,36l932,215r-74,43l786,305r-71,49l648,407r-65,56l522,521r-59,63l407,649r-53,67l304,786r-46,72l214,933r-39,77l140,1088r-32,82l80,1252r-24,85l36,1423r-16,87l9,1600r-7,90l,1782r,2l,1786r1,21l3,1828r1,21l6,1869r,-21l5,1826r,-22l5,1782r3,-92l14,1600r11,-88l41,1424r19,-86l85,1253r28,-82l144,1090r36,-78l219,935r44,-74l308,789r50,-70l411,652r56,-65l525,526r62,-59l652,411r67,-53l789,309r72,-47l936,220r76,-39l1091,145r81,-33l1254,85r84,-24l1424,41r87,-16l1601,14r90,-7l1783,5r49,1l1883,7r49,4l1981,16r49,6l2078,30r48,9l2173,49r47,11l2266,72r47,14l2358,100r45,17l2447,134r44,18l2533,172r-18,-10l2498,152r-19,-9l2461,134xe" fillcolor="#c3c3c2" stroked="f">
                <v:path arrowok="t"/>
              </v:shape>
              <v:shape id="_x0000_s2085" style="position:absolute;left:532;top:9256;width:428;height:318" coordsize="2567,1908" path="m2496,149r-42,-17l2413,115,2370,99,2328,85,2284,71,2241,59,2196,48,2151,38r-44,-9l2061,21r-46,-7l1969,9,1922,6,1875,2,1828,r-47,l1689,2r-90,7l1509,20r-87,16l1336,56r-85,23l1168,107r-80,33l1009,175r-76,39l858,257r-73,47l716,353r-67,53l584,461r-62,60l463,582r-56,65l354,714r-50,70l258,856r-43,75l176,1008r-36,78l108,1168r-27,82l56,1334r-19,86l21,1509,9,1597r-7,90l,1779r,11l,1802r1,12l1,1825r1,21l4,1866r4,21l10,1908,8,1876,7,1844,6,1811r,-32l8,1687r7,-89l26,1509r15,-88l62,1335r23,-83l113,1169r32,-81l180,1010r39,-77l263,859r46,-72l358,717r52,-67l466,585r60,-61l587,466r65,-56l719,358r69,-51l860,261r75,-42l1011,180r79,-36l1171,113r81,-28l1337,60r86,-20l1511,25r88,-12l1689,7r92,-3l1834,6r52,2l1938,11r51,6l2041,23r50,8l2141,41r49,11l2240,65r49,13l2337,94r47,15l2431,127r46,19l2522,166r45,22l2549,178r-18,-10l2513,159r-17,-10xe" fillcolor="#c3c3c2" stroked="f">
                <v:path arrowok="t"/>
              </v:shape>
              <v:shape id="_x0000_s2086" style="position:absolute;left:532;top:9256;width:433;height:324" coordsize="2598,1946" path="m2528,167r-42,-20l2442,129r-44,-17l2353,95,2308,81,2261,67,2215,55,2168,44,2121,34r-48,-9l2025,17r-49,-6l1927,6,1878,2,1827,1,1778,r-92,2l1596,9r-90,11l1419,36r-86,20l1249,80r-82,27l1086,140r-79,36l931,215r-75,42l784,304r-70,49l647,406r-65,56l520,521r-58,61l406,647r-53,67l303,784r-45,72l214,930r-39,77l139,1085r-31,81l80,1248r-25,85l36,1419r-16,88l9,1595r-6,90l,1777r,22l,1821r1,22l1,1864r4,21l7,1906r2,20l13,1946r-1,-22l9,1904,8,1883,7,1862,6,1841r,-22l5,1798r,-21l7,1686r7,-90l25,1508r16,-87l61,1334r23,-83l112,1168r33,-81l179,1009r39,-77l262,858r46,-71l357,716r53,-65l465,586r59,-62l585,465r65,-55l717,358r69,-51l858,262r75,-43l1009,180r78,-36l1168,113r82,-28l1334,61r86,-19l1508,26r88,-11l1686,8r92,-3l1833,6r55,2l1943,12r53,6l2050,26r52,9l2155,46r51,11l2258,72r50,14l2358,103r50,18l2457,140r48,21l2552,182r46,24l2581,196r-17,-10l2546,176r-18,-9xe" fillcolor="#c3c3c2" stroked="f">
                <v:path arrowok="t"/>
              </v:shape>
              <v:shape id="_x0000_s2087" style="position:absolute;left:533;top:9257;width:438;height:330" coordsize="2628,1984" path="m2561,184r-45,-22l2471,142r-46,-19l2378,105,2331,90,2283,74,2234,61,2184,48,2135,37,2085,27r-50,-8l1983,13,1932,7,1880,4,1828,2,1775,r-92,3l1593,9r-88,12l1417,36r-86,20l1246,81r-81,28l1084,140r-79,36l929,215r-75,42l782,303r-69,51l646,406r-65,56l520,520r-60,61l404,646r-52,67l303,783r-46,72l213,929r-39,77l139,1084r-32,81l79,1248r-23,83l35,1417r-15,88l9,1594r-7,89l,1775r,32l1,1840r1,32l4,1904r3,20l10,1944r3,20l16,1984r-2,-26l12,1933r-2,-26l7,1880,6,1854,5,1828r,-26l4,1775r2,-91l14,1594r11,-88l41,1419r19,-87l83,1249r28,-82l144,1087r34,-79l218,931r42,-73l307,786r49,-69l409,650r56,-64l523,525r61,-60l648,409r67,-52l785,308r72,-46l931,219r76,-39l1085,145r81,-32l1249,85r83,-23l1418,42r87,-16l1594,15r89,-7l1775,6r57,1l1890,9r56,5l2003,21r56,7l2114,38r55,12l2222,63r54,15l2329,94r51,18l2431,131r51,21l2531,175r49,24l2628,225r-17,-11l2595,204r-17,-10l2561,184xe" fillcolor="#c3c3c2" stroked="f">
                <v:path arrowok="t"/>
              </v:shape>
              <v:shape id="_x0000_s2088" style="position:absolute;left:533;top:9257;width:443;height:336" coordsize="2658,2019" path="m2593,201r-46,-24l2500,156r-48,-21l2403,116,2353,98,2303,81,2253,67,2201,52,2150,41,2097,30r-52,-9l1991,13,1938,7,1883,3,1828,1,1773,r-92,3l1591,10r-88,11l1415,37r-86,19l1245,80r-82,28l1082,139r-78,36l928,214r-75,43l781,302r-69,51l645,405r-65,55l519,519r-59,62l405,646r-53,65l303,782r-46,71l213,927r-39,77l140,1082r-33,81l79,1246r-23,83l36,1416r-16,87l9,1591r-7,90l,1772r,21l1,1814r,22l2,1857r1,21l4,1899r3,20l8,1941r3,20l14,1980r5,20l22,2019r-3,-30l14,1959r-2,-32l10,1897,8,1866,7,1835,5,1803r,-31l8,1681r6,-90l26,1503r15,-87l60,1331r25,-84l112,1165r32,-80l179,1007r39,-76l260,856r47,-72l357,715r52,-67l464,584r59,-61l585,465r63,-56l715,356r70,-49l856,261r74,-42l1006,180r78,-36l1165,113r82,-28l1330,61r86,-20l1504,25r88,-11l1681,7r92,-2l1832,6r61,4l1952,14r58,7l2068,30r57,11l2182,53r56,15l2294,83r54,18l2402,120r53,22l2507,165r51,23l2608,215r50,27l2642,232r-17,-11l2609,211r-16,-10xe" fillcolor="#c3c3c2" stroked="f">
                <v:path arrowok="t"/>
              </v:shape>
              <v:shape id="_x0000_s2089" style="position:absolute;left:533;top:9257;width:448;height:343" coordsize="2687,2054" path="m2624,219r-48,-26l2527,169r-49,-23l2427,125r-51,-19l2325,88,2272,72,2218,57,2165,44,2110,32,2055,22r-56,-7l1942,8,1886,3,1828,1,1771,r-92,2l1590,9r-89,11l1414,36r-86,20l1245,79r-83,28l1081,139r-78,35l927,213r-74,43l781,302r-70,49l644,403r-64,56l519,519r-58,61l405,644r-53,67l303,780r-47,72l214,925r-40,77l140,1081r-33,80l79,1243r-23,83l37,1413r-16,87l10,1588r-8,90l,1769r1,27l1,1822r1,26l3,1874r3,27l8,1927r2,25l12,1978r5,19l20,2016r5,19l29,2054r-5,-35l19,1984r-4,-35l11,1913,9,1877,7,1842,6,1806r,-37l8,1678r7,-89l26,1501r15,-87l62,1329r23,-84l113,1162r31,-79l180,1005r38,-76l261,855r47,-73l357,714r51,-67l464,583r58,-61l584,463r63,-55l715,355r69,-49l855,260r74,-42l1005,179r79,-36l1164,112r82,-28l1329,60r85,-20l1502,26r88,-13l1679,7r92,-3l1834,6r61,3l1957,15r61,7l2078,31r60,13l2196,57r58,15l2311,89r57,19l2423,130r55,22l2531,177r53,26l2637,231r50,29l2671,250r-15,-11l2640,229r-16,-10xe" fillcolor="#c3c3c2" stroked="f">
                <v:path arrowok="t"/>
              </v:shape>
              <v:shape id="_x0000_s2090" style="position:absolute;left:534;top:9258;width:452;height:348" coordsize="2715,2088" path="m2653,237r-50,-27l2553,183r-51,-23l2450,137r-53,-22l2343,96,2289,78,2233,63,2177,48,2120,36,2063,25r-58,-9l1947,9,1888,5,1827,1,1768,r-92,2l1587,9r-88,11l1411,36r-86,20l1242,80r-82,28l1079,139r-78,36l925,214r-74,42l780,302r-70,49l643,404r-63,56l518,518r-59,61l404,643r-52,67l302,779r-47,72l213,926r-39,76l139,1080r-32,80l80,1242r-25,84l36,1411r-15,87l9,1586r-6,90l,1767r,31l2,1830r1,31l5,1892r2,30l9,1954r5,30l17,2014r5,19l25,2051r5,19l34,2088r-7,-39l22,2009r-5,-40l13,1929,9,1889,7,1849,6,1808,5,1767r2,-91l14,1587r11,-88l41,1412r20,-85l84,1243r28,-82l144,1081r35,-77l217,928r43,-74l306,782r49,-69l407,646r56,-64l521,521r62,-58l647,408r66,-52l782,306r72,-45l927,218r76,-39l1082,144r80,-32l1244,85r84,-24l1413,42r86,-16l1587,15r89,-7l1768,6r33,l1833,7r32,1l1897,10r32,3l1962,16r31,3l2024,24r63,10l2148,47r62,15l2269,78r59,18l2388,118r57,22l2500,164r56,27l2610,219r54,30l2715,282r-15,-11l2684,259r-16,-11l2653,237xe" fillcolor="#c3c3c2" stroked="f">
                <v:path arrowok="t"/>
              </v:shape>
              <v:shape id="_x0000_s2091" style="position:absolute;left:534;top:9258;width:457;height:353" coordsize="2742,2119" path="m2681,256r-50,-29l2578,199r-53,-26l2472,148r-55,-22l2362,104,2305,85,2248,68,2190,53,2132,40,2072,27r-60,-9l1951,11,1889,5,1828,2,1765,r-92,3l1584,9r-88,13l1408,36r-85,20l1240,80r-82,28l1078,139r-79,36l923,214r-74,42l778,302r-69,49l641,404r-63,55l516,518r-58,61l402,643r-51,67l302,778r-47,73l212,925r-38,76l138,1079r-31,79l79,1241r-23,84l35,1410r-15,87l9,1585r-7,89l,1765r,37l1,1838r2,35l5,1909r4,36l13,1980r5,35l23,2050r4,18l31,2085r4,17l40,2119r-8,-42l25,2033r-6,-45l14,1945r-4,-45l7,1856,5,1811,4,1765r2,-91l14,1585r11,-88l40,1411r20,-85l84,1242r27,-82l143,1080r36,-77l217,927r42,-74l305,782r49,-70l407,646r54,-63l521,521r60,-58l645,407r67,-51l780,307r72,-46l925,218r76,-39l1080,145r79,-33l1241,85r84,-24l1410,42r87,-16l1585,15r90,-7l1765,6r34,l1832,7r34,1l1899,11r33,3l1965,17r33,5l2031,26r33,5l2095,37r32,6l2160,51r31,6l2222,66r32,8l2284,84r31,9l2345,104r31,10l2406,127r29,11l2465,150r29,14l2523,177r28,15l2579,206r28,15l2635,236r55,33l2742,302r-14,-11l2712,279r-15,-11l2681,256xe" fillcolor="#c3c3c2" stroked="f">
                <v:path arrowok="t"/>
              </v:shape>
              <v:shape id="_x0000_s2092" style="position:absolute;left:535;top:9259;width:461;height:359" coordsize="2771,2152" path="m2710,276r-51,-33l2605,213r-54,-28l2495,158r-55,-24l2383,112,2323,90,2264,72,2205,56,2143,41,2082,28,2019,18r-31,-5l1957,10,1924,7,1892,4,1860,2,1828,1,1796,r-33,l1671,2r-89,7l1494,20r-86,16l1323,55r-84,24l1157,106r-80,32l998,173r-76,39l849,255r-72,45l708,350r-66,52l578,457r-62,58l458,576r-56,64l350,707r-49,69l255,848r-43,74l174,998r-35,77l107,1155r-28,82l56,1321r-20,85l20,1493,9,1581r-7,89l,1761r1,41l2,1843r2,40l8,1923r4,40l17,2003r5,40l29,2082r4,18l39,2116r5,18l49,2152,39,2104r-9,-47l22,2008r-5,-48l11,1911,8,1862,5,1811r,-50l8,1670r6,-89l26,1494r15,-87l60,1322r24,-83l112,1158r31,-81l179,1000r38,-76l259,850r46,-71l354,711r53,-68l462,580r58,-61l581,461r64,-56l711,354r69,-49l851,259r74,-42l1001,177r78,-34l1158,112r82,-28l1324,60r85,-20l1495,24r88,-11l1673,7r90,-3l1798,4r34,1l1867,8r35,2l1936,13r34,4l2005,21r33,5l2072,31r33,7l2138,45r33,7l2204,60r32,9l2269,78r31,10l2332,99r32,10l2394,122r31,12l2455,146r30,14l2516,174r30,14l2575,203r29,16l2632,234r29,17l2689,268r27,18l2744,304r27,18l2756,310r-16,-12l2726,287r-16,-11xe" fillcolor="#c3c3c2" stroked="f">
                <v:path arrowok="t"/>
              </v:shape>
              <v:shape id="_x0000_s2093" style="position:absolute;left:535;top:9259;width:466;height:364" coordsize="2798,2185" path="m2738,296r-52,-33l2631,230r-28,-15l2575,200r-28,-14l2519,171r-29,-13l2461,144r-30,-12l2402,121r-30,-13l2341,98,2311,87r-31,-9l2250,68r-32,-8l2187,51r-31,-6l2123,37r-32,-6l2060,25r-33,-5l1994,16r-33,-5l1928,8,1895,5,1862,2,1828,1,1795,r-34,l1671,2r-90,7l1493,20r-87,16l1321,55r-84,24l1155,106r-79,33l997,173r-76,39l848,255r-72,46l708,350r-67,51l577,457r-60,58l457,577r-54,63l350,706r-49,70l255,847r-42,74l175,997r-36,77l107,1154r-27,82l56,1320r-20,85l21,1491r-11,88l2,1668,,1759r1,46l3,1850r3,44l10,1939r5,43l21,2027r7,44l36,2113r6,18l47,2149r6,18l58,2185,46,2133,36,2082r-9,-53l19,1976r-5,-54l9,1869,7,1814,6,1759r2,-91l15,1580r11,-88l42,1406r19,-85l85,1237r27,-81l143,1076r36,-77l217,923r43,-74l305,779r50,-69l406,644r56,-64l520,519r60,-59l644,406r66,-53l779,305r72,-46l924,217r76,-39l1078,143r79,-31l1239,84r83,-24l1407,40r87,-14l1581,15r90,-8l1761,5r36,1l1833,7r35,1l1904,11r36,4l1976,18r34,4l2045,28r35,6l2114,40r35,8l2183,56r33,9l2250,74r33,10l2316,95r32,11l2381,117r32,14l2444,143r32,13l2507,171r30,15l2568,201r29,17l2628,234r29,17l2686,268r29,19l2743,305r28,19l2798,344r-15,-12l2769,320r-15,-12l2738,296xe" fillcolor="#c3c3c2" stroked="f">
                <v:path arrowok="t"/>
              </v:shape>
              <v:shape id="_x0000_s2094" style="position:absolute;left:536;top:9260;width:470;height:369" coordsize="2824,2217" path="m2766,318r-27,-18l2711,282r-27,-18l2656,247r-29,-17l2599,215r-29,-16l2541,184r-30,-14l2480,156r-30,-14l2420,130r-31,-12l2359,105,2327,95,2295,84,2264,74r-33,-9l2199,56r-33,-8l2133,41r-33,-7l2067,27r-34,-5l2000,17r-35,-4l1931,9,1897,6,1862,4,1827,1,1793,r-35,l1668,3r-90,6l1490,20r-86,16l1319,56r-84,24l1153,108r-79,31l996,173r-76,40l846,255r-71,46l706,350r-66,51l576,457r-61,58l457,576r-55,63l349,707r-49,68l254,846r-42,74l174,996r-36,77l107,1154r-28,81l55,1318r-19,85l21,1490,9,1577r-6,89l,1757r,50l3,1858r3,49l12,1956r5,48l25,2053r9,47l44,2148r6,17l55,2183r6,18l66,2217,53,2163,41,2107,30,2050r-9,-58l14,1935,9,1875,6,1816,5,1757r2,-91l14,1578r11,-88l41,1404r20,-85l84,1236r27,-81l142,1075r36,-77l216,922r43,-74l305,778r49,-69l405,643r55,-64l518,519r62,-58l643,406r66,-53l778,304r71,-44l922,217r76,-39l1076,143r79,-31l1237,84r83,-23l1405,42r86,-16l1578,15r90,-7l1758,6r37,l1832,7r38,2l1907,11r36,4l1980,19r35,6l2052,30r36,7l2123,44r35,8l2193,61r35,9l2262,80r34,10l2331,101r33,12l2397,125r33,14l2463,153r31,15l2526,182r32,16l2589,215r30,17l2650,249r29,18l2710,286r29,19l2768,325r28,21l2824,367r-15,-12l2795,342r-15,-12l2766,318xe" fillcolor="#c3c3c2" stroked="f">
                <v:path arrowok="t"/>
              </v:shape>
              <v:shape id="_x0000_s2095" style="position:absolute;left:536;top:9260;width:475;height:375" coordsize="2849,2249" path="m2792,339r-27,-20l2737,300r-28,-18l2680,263r-29,-17l2622,229r-31,-16l2562,196r-31,-15l2501,166r-31,-15l2438,138r-31,-12l2375,112r-33,-11l2310,90,2277,79,2244,69r-34,-9l2177,51r-34,-8l2108,35r-34,-6l2039,23r-35,-6l1970,13r-36,-3l1898,6,1862,3,1827,2,1791,1,1755,r-90,2l1575,10r-87,11l1401,35r-85,20l1233,79r-82,28l1072,138r-78,35l918,212r-73,42l773,300r-69,48l638,401r-64,54l514,514r-58,61l400,639r-51,66l299,774r-45,70l211,918r-38,76l137,1071r-31,80l79,1232r-24,84l36,1401r-16,86l9,1575r-7,88l,1754r1,55l3,1864r5,53l13,1971r8,53l30,2077r10,51l52,2180r6,18l63,2214r7,17l76,2249,60,2190,46,2129r-7,-30l33,2069r-5,-31l23,2007r-4,-31l15,1945r-3,-31l10,1881,8,1850,6,1818,5,1786r,-32l8,1665r6,-90l25,1488r15,-86l60,1317r24,-83l110,1153r33,-80l178,996r38,-76l258,848r46,-72l352,708r52,-66l459,578r58,-61l578,460r64,-56l707,353r70,-50l847,259r74,-43l996,177r77,-34l1152,111r82,-28l1317,60r85,-19l1488,25r88,-11l1665,7r90,-2l1793,5r39,1l1870,8r38,4l1946,15r37,5l2021,25r37,6l2095,39r37,6l2168,54r36,9l2239,73r36,10l2310,96r34,11l2379,120r34,14l2446,147r34,16l2513,177r33,17l2578,211r31,16l2641,246r31,18l2702,283r30,20l2763,325r29,21l2821,367r28,23l2835,376r-14,-12l2806,352r-14,-13xe" fillcolor="#c3c3c2" stroked="f">
                <v:path arrowok="t"/>
              </v:shape>
              <v:shape id="_x0000_s2096" style="position:absolute;left:536;top:9260;width:479;height:380" coordsize="2873,2280" path="m2819,361r-28,-21l2763,319r-29,-20l2705,280r-31,-19l2645,243r-31,-17l2584,209r-31,-17l2521,176r-32,-14l2458,147r-33,-14l2392,119r-33,-12l2326,95,2291,84,2257,74,2223,64r-35,-9l2153,46r-35,-8l2083,31r-36,-7l2010,19r-35,-6l1938,9,1902,5,1865,3,1827,1,1790,r-37,l1663,2r-90,7l1486,20r-86,16l1315,55r-83,23l1150,106r-79,31l993,172r-76,39l844,254r-71,44l704,347r-66,53l575,455r-62,58l455,573r-55,64l349,703r-49,69l254,842r-43,74l173,992r-36,77l106,1149r-27,81l56,1313r-20,85l20,1484,9,1572r-7,88l,1751r1,59l4,1869r5,60l16,1986r9,58l36,2101r12,56l61,2211r7,18l74,2246r6,17l87,2280,77,2248r-9,-32l59,2185r-8,-33l45,2120r-7,-33l31,2055r-4,-34l21,1989r-4,-34l13,1922r-2,-35l9,1854,7,1820,6,1786r,-35l8,1662r7,-90l26,1485r15,-86l60,1315r24,-84l112,1151r31,-79l178,994r38,-76l258,846r46,-72l352,706r53,-66l460,576r58,-60l578,458r64,-55l708,352r68,-49l846,258r74,-42l995,176r77,-34l1152,110r81,-26l1316,60r85,-20l1487,24r87,-11l1663,7r90,-3l1792,5r41,2l1872,9r39,3l1950,16r38,4l2027,26r38,6l2103,40r37,8l2178,57r37,10l2252,77r36,11l2323,100r36,13l2395,126r35,15l2464,155r34,16l2531,188r34,16l2597,222r34,19l2662,260r31,19l2725,300r31,21l2786,343r29,22l2844,388r29,23l2860,399r-13,-14l2832,373r-13,-12xe" fillcolor="#c3c3c2" stroked="f">
                <v:path arrowok="t"/>
              </v:shape>
              <v:shape id="_x0000_s2097" style="position:absolute;left:537;top:9261;width:483;height:385" coordsize="2897,2310" path="m2844,385r-28,-23l2787,341r-29,-21l2727,298r-30,-20l2667,259r-31,-18l2604,222r-31,-16l2541,189r-33,-17l2475,158r-34,-16l2408,129r-34,-14l2339,102,2305,91,2270,78,2234,68,2199,58r-36,-9l2127,40r-37,-6l2053,26r-37,-6l1978,15r-37,-5l1903,7,1865,3,1827,1,1788,r-38,l1660,2r-89,7l1483,20r-86,16l1312,55r-83,23l1147,106r-79,32l991,172r-75,39l842,254r-70,44l702,348r-65,51l573,455r-61,57l454,573r-55,64l347,703r-48,68l253,843r-42,72l173,991r-35,77l105,1148r-26,81l55,1312r-20,85l20,1483,9,1570r-6,90l,1749r,32l1,1813r2,32l5,1876r2,33l10,1940r4,31l18,2002r5,31l28,2064r6,30l41,2124r14,61l71,2244r6,17l84,2276r7,17l98,2310,86,2276,76,2243,66,2209r-9,-33l50,2141r-8,-34l35,2072r-7,-35l23,2002r-5,-36l14,1931r-2,-37l8,1859,6,1823,5,1786r,-37l7,1660r7,-89l25,1483r16,-85l60,1313r23,-83l111,1150r31,-79l177,994r38,-76l257,845r46,-70l351,705r52,-65l459,577r57,-61l576,458r64,-54l706,352r68,-49l844,258r74,-42l993,177r77,-35l1150,111r81,-27l1314,60r84,-20l1484,26r87,-11l1660,8r90,-2l1790,6r42,1l1872,9r40,3l1953,17r40,5l2032,28r39,7l2110,43r38,9l2187,60r37,11l2262,82r37,12l2336,106r37,14l2409,134r35,15l2480,165r35,16l2550,199r33,18l2617,236r33,19l2683,275r32,21l2746,317r32,23l2808,363r30,24l2868,410r29,26l2884,423r-14,-14l2857,397r-13,-12xe" fillcolor="#c3c3c2" stroked="f">
                <v:path arrowok="t"/>
              </v:shape>
              <v:shape id="_x0000_s2098" style="position:absolute;left:537;top:9261;width:487;height:390" coordsize="2919,2340" path="m2867,407r-29,-23l2809,361r-29,-22l2750,317r-31,-21l2687,275r-31,-19l2625,237r-34,-19l2559,200r-34,-16l2492,167r-34,-16l2424,137r-35,-15l2353,109,2317,96,2282,84,2246,73,2209,63,2172,53r-38,-9l2097,36r-38,-8l2021,22r-39,-6l1944,12,1905,8,1866,5,1827,3,1786,1,1747,r-90,3l1568,9r-87,11l1395,36r-85,20l1227,80r-81,26l1066,138r-77,34l914,212r-74,42l770,299r-68,49l636,399r-64,55l512,512r-58,60l399,636r-53,66l298,770r-46,72l210,914r-38,76l137,1068r-31,79l78,1227r-24,84l35,1395r-15,86l9,1568r-7,90l,1747r,35l1,1816r2,34l5,1883r2,35l11,1951r4,34l21,2017r4,34l32,2083r7,33l45,2148r8,33l62,2212r9,32l81,2276r7,15l95,2308r6,16l108,2340,96,2305,85,2270,73,2234,63,2198r-9,-35l45,2126r-6,-37l31,2052r-6,-37l20,1977r-5,-38l11,1901,9,1863,6,1825,5,1786,4,1747r2,-89l13,1569r11,-87l40,1396r19,-84l82,1230r28,-82l142,1070r34,-77l214,917r43,-73l303,774r48,-69l402,640r55,-64l515,516r60,-57l638,404r66,-53l772,303r72,-46l916,216r75,-38l1068,142r80,-31l1228,84r83,-23l1396,42r85,-16l1568,15r89,-7l1747,6r42,l1831,8r41,2l1914,14r41,4l1996,24r41,5l2077,37r40,8l2156,54r40,10l2235,75r38,11l2312,100r37,13l2387,127r37,15l2459,158r37,17l2531,193r36,17l2601,229r34,21l2670,270r32,21l2734,313r33,23l2798,359r31,25l2860,408r30,26l2919,460r-12,-14l2893,433r-12,-12l2867,407xe" fillcolor="#c4c4c3" stroked="f">
                <v:path arrowok="t"/>
              </v:shape>
              <v:shape id="_x0000_s2099" style="position:absolute;left:538;top:9262;width:490;height:394" coordsize="2942,2368" path="m2892,430r-29,-26l2833,381r-30,-24l2773,334r-32,-23l2710,290r-32,-21l2645,249r-33,-19l2578,211r-33,-18l2510,175r-35,-16l2439,143r-35,-15l2368,114r-37,-14l2294,88,2257,76,2219,65,2182,54r-39,-8l2105,37r-39,-8l2027,22r-39,-6l1948,11,1907,6,1867,3,1827,1,1785,r-40,l1655,2r-89,7l1479,20r-86,14l1309,54r-83,24l1145,105r-80,31l988,171r-75,39l839,252r-70,45l701,346r-66,52l571,452r-60,58l454,571r-56,63l346,699r-48,70l252,839r-42,73l172,988r-35,77l106,1144r-28,80l55,1307r-19,85l20,1477,9,1565r-7,89l,1743r,37l1,1817r2,36l7,1888r2,37l13,1960r5,36l23,2031r7,35l37,2101r8,34l52,2170r9,33l71,2237r10,33l93,2304r6,16l106,2336r8,16l121,2368r-14,-36l95,2295,83,2257,71,2220,61,2182,51,2143r-9,-38l34,2066r-6,-40l22,1987r-5,-41l12,1906r-2,-40l7,1826,5,1784r,-41l8,1654r6,-89l26,1478r14,-85l60,1308r24,-82l110,1145r32,-79l176,990r40,-76l257,841r45,-70l351,703r51,-66l457,574r57,-60l574,456r64,-55l704,349r68,-48l843,256r73,-42l990,176r78,-36l1147,110r80,-28l1310,59r84,-19l1480,24r86,-11l1655,6r90,-2l1788,5r43,1l1874,9r42,4l1959,18r42,5l2043,30r41,8l2124,46r42,10l2206,66r39,12l2284,90r39,12l2362,117r38,15l2438,148r37,17l2512,182r36,19l2584,220r35,20l2654,261r35,21l2722,305r34,23l2788,352r32,24l2851,402r31,26l2912,455r30,26l2929,469r-12,-13l2905,442r-13,-12xe" fillcolor="#c4c4c3" stroked="f">
                <v:path arrowok="t"/>
              </v:shape>
              <v:shape id="_x0000_s2100" style="position:absolute;left:538;top:9262;width:494;height:400" coordsize="2964,2398" path="m2915,454r-29,-26l2856,402r-31,-24l2794,353r-31,-23l2730,307r-32,-22l2666,264r-35,-20l2597,223r-34,-19l2527,187r-35,-18l2455,152r-35,-16l2383,121r-38,-14l2308,94,2269,80,2231,69,2192,58,2152,48r-39,-9l2073,31r-40,-8l1992,18r-41,-6l1910,8,1868,4,1827,2,1785,r-42,l1653,2r-89,7l1477,20r-85,16l1307,55r-83,23l1144,105r-80,31l987,172r-75,38l840,251r-72,46l700,345r-66,53l571,453r-60,57l453,570r-55,64l347,699r-48,69l253,838r-43,73l172,987r-34,77l106,1142r-28,82l55,1306r-19,84l20,1476,9,1563r-7,89l,1741r1,39l2,1819r3,38l7,1895r4,38l16,1971r5,38l27,2046r8,37l41,2120r9,37l59,2192r10,36l81,2264r11,35l104,2334r8,16l119,2366r7,16l134,2398r-14,-38l105,2321,92,2282,79,2243,68,2203,57,2162r-9,-40l39,2081r-8,-42l25,1998r-6,-42l15,1913r-5,-42l8,1828,6,1785r,-44l8,1652r7,-89l26,1477r15,-86l60,1307r24,-82l111,1144r31,-79l177,989r39,-75l257,841r45,-71l351,703r52,-66l457,573r57,-60l575,456r62,-55l703,350r69,-48l842,256r73,-42l990,176r77,-34l1145,111r82,-28l1308,59r84,-19l1478,25r87,-12l1654,7r89,-3l1787,6r44,1l1875,10r44,3l1962,19r43,6l2048,31r43,9l2132,49r42,10l2215,70r40,12l2295,95r41,14l2375,124r39,16l2453,156r38,18l2528,192r37,20l2602,232r36,20l2673,275r35,22l2743,321r33,24l2809,371r32,26l2872,423r32,27l2935,478r29,29l2952,494r-11,-14l2928,467r-13,-13xe" fillcolor="#c4c4c3" stroked="f">
                <v:path arrowok="t"/>
              </v:shape>
              <v:shape id="_x0000_s2101" style="position:absolute;left:539;top:9263;width:497;height:404" coordsize="2986,2427" path="m2937,477r-30,-26l2877,424r-31,-26l2815,372r-32,-24l2751,324r-34,-23l2684,278r-35,-21l2614,236r-35,-20l2543,197r-36,-19l2470,161r-37,-17l2395,128r-38,-15l2318,98,2279,86,2240,74,2201,62,2161,52,2119,42r-40,-8l2038,26r-42,-7l1954,14,1911,9,1869,5,1826,2,1783,1,1740,r-90,2l1561,9r-86,11l1389,36r-84,19l1222,78r-80,28l1063,136r-78,36l911,210r-73,42l767,297r-68,48l633,397r-64,55l509,510r-57,60l397,633r-51,66l297,767r-45,70l211,910r-40,76l137,1062r-32,79l79,1222r-24,82l35,1389r-14,85l9,1561r-6,89l,1739r,41l2,1822r3,40l7,1902r5,40l17,1983r6,39l29,2062r8,39l46,2139r10,39l66,2216r12,37l90,2291r12,37l116,2364r7,16l131,2396r8,16l148,2427r-17,-39l116,2347r-16,-40l86,2265,74,2224,62,2182,52,2139,42,2095r-8,-42l26,2008r-7,-43l15,1920r-5,-45l7,1831,6,1785,5,1739r2,-89l14,1561r11,-86l41,1389r19,-84l83,1224r27,-81l141,1064r35,-76l215,913r41,-72l301,770r48,-68l402,636r53,-63l514,513r59,-57l637,401r64,-51l770,302r70,-46l913,215r75,-38l1065,142r78,-31l1224,83r82,-22l1390,40r85,-14l1562,15r89,-7l1740,6r45,l1831,8r44,2l1920,15r45,5l2010,26r43,8l2096,43r43,9l2182,63r41,11l2266,86r41,15l2347,115r41,16l2428,148r39,16l2506,183r38,19l2581,223r38,22l2655,266r36,24l2726,313r35,25l2796,363r32,27l2862,417r31,28l2924,473r32,30l2986,533r-13,-14l2961,505r-12,-13l2937,477xe" fillcolor="#c4c4c3" stroked="f">
                <v:path arrowok="t"/>
              </v:shape>
              <v:shape id="_x0000_s2102" style="position:absolute;left:539;top:9263;width:501;height:409" coordsize="3005,2457" path="m2958,503r-29,-29l2898,446r-32,-27l2835,393r-32,-26l2770,341r-33,-24l2702,293r-35,-22l2632,248r-36,-20l2559,208r-37,-20l2485,170r-38,-18l2408,136r-39,-16l2330,105,2289,91,2249,78,2209,66,2168,55,2126,45r-41,-9l2042,27r-43,-6l1956,15,1913,9,1869,6,1825,3,1781,2,1737,r-89,3l1559,9r-87,12l1386,36r-84,19l1221,79r-82,28l1061,138r-77,34l909,210r-73,42l766,298r-69,48l631,397r-62,55l508,509r-57,60l397,633r-52,66l296,766r-45,71l210,910r-39,75l136,1061r-31,79l78,1221r-24,82l35,1387r-15,86l9,1559r-7,89l,1737r,44l2,1824r2,43l9,1909r4,43l19,1994r6,41l33,2077r9,41l51,2158r11,41l73,2239r13,39l99,2317r15,39l128,2394r8,16l145,2425r8,16l162,2457r-19,-42l126,2374r-17,-43l95,2288,80,2244,68,2201,56,2156,45,2111,35,2066r-7,-46l21,1974r-6,-47l11,1880,7,1833,5,1785r,-48l7,1648r7,-88l24,1473r16,-85l59,1305r23,-83l110,1142r30,-79l175,987r38,-75l256,840r44,-71l348,701r52,-65l455,574r57,-61l572,455r63,-53l701,350r68,-48l838,256r73,-41l986,177r77,-35l1141,111r81,-27l1303,61r84,-20l1473,26r86,-11l1648,8r89,-2l1783,7r47,1l1876,12r46,4l1967,22r45,6l2057,36r45,8l2145,55r44,10l2232,78r43,13l2317,105r42,16l2400,138r40,17l2481,174r39,19l2559,213r38,22l2635,256r37,24l2709,304r36,25l2779,355r35,26l2847,409r34,28l2913,466r32,31l2975,528r30,31l2994,545r-11,-14l2970,517r-12,-14xe" fillcolor="#c4c4c3" stroked="f">
                <v:path arrowok="t"/>
              </v:shape>
              <v:shape id="_x0000_s2103" style="position:absolute;left:539;top:9263;width:505;height:414" coordsize="3027,2483" path="m2981,527r-30,-30l2919,467r-31,-28l2857,411r-34,-27l2791,357r-35,-25l2721,307r-35,-23l2650,260r-36,-21l2576,217r-37,-21l2501,177r-39,-19l2423,142r-40,-17l2342,109,2302,95,2261,80,2218,68,2177,57,2134,46r-43,-9l2048,28r-43,-8l1960,14,1915,9,1870,4,1826,2,1780,r-45,l1646,2r-89,7l1470,20r-85,14l1301,55r-82,22l1138,105r-78,31l983,171r-75,38l835,250r-70,46l696,344r-64,51l568,450r-59,57l450,567r-53,63l344,696r-48,68l251,835r-41,72l171,982r-35,76l105,1137r-27,81l55,1299r-19,84l20,1469,9,1555r-7,89l,1733r1,46l2,1825r3,44l10,1914r4,45l21,2002r8,45l37,2089r10,44l57,2176r12,42l81,2259r14,42l111,2341r15,41l143,2421r8,16l159,2453r9,15l177,2483r-21,-43l137,2397r-18,-44l104,2309,88,2263,74,2217,61,2171,50,2124,39,2076r-9,-47l23,1980r-6,-48l12,1883,8,1834,5,1783r,-50l8,1644r6,-88l26,1470r14,-86l59,1302r24,-83l111,1138r30,-78l175,984r40,-75l256,837r45,-71l349,699r51,-66l455,571r57,-61l572,453r63,-53l700,348r68,-49l838,255r72,-42l985,175r77,-34l1140,109r81,-27l1302,59r84,-19l1471,24r86,-11l1646,6r89,-2l1782,5r48,3l1877,10r47,4l1971,21r46,7l2063,36r46,10l2153,56r45,11l2242,80r43,14l2329,109r42,16l2413,143r41,18l2494,180r41,21l2575,222r39,22l2652,268r38,23l2727,317r36,26l2798,371r35,28l2868,427r32,30l2934,487r31,31l2996,551r31,32l3015,570r-12,-15l2992,541r-11,-14xe" fillcolor="#c4c4c3" stroked="f">
                <v:path arrowok="t"/>
              </v:shape>
              <v:shape id="_x0000_s2104" style="position:absolute;left:540;top:9264;width:507;height:418" coordsize="3045,2511" path="m3000,553r-30,-31l2940,491r-32,-31l2876,431r-34,-28l2809,375r-35,-26l2740,323r-36,-25l2667,274r-37,-24l2592,229r-38,-22l2515,187r-39,-19l2435,149r-40,-17l2354,115,2312,99,2270,85,2227,72,2184,59,2140,49,2097,38r-45,-8l2007,22r-45,-6l1917,10,1871,6,1825,2,1778,1,1732,r-89,2l1554,9r-86,11l1382,35r-84,20l1217,78r-81,27l1058,136r-77,35l906,209r-73,41l764,296r-68,48l630,396r-63,53l507,507r-57,61l395,630r-52,65l295,763r-44,71l208,906r-38,75l135,1057r-30,79l77,1216r-23,83l35,1382r-16,85l9,1554r-7,88l,1731r,48l2,1827r4,47l10,1921r6,47l23,2014r7,46l40,2105r11,45l63,2195r12,43l90,2282r14,43l121,2368r17,41l157,2451r8,15l174,2481r8,15l191,2511r-22,-45l149,2422r-19,-46l112,2330,95,2283,80,2235,66,2187,53,2139,42,2090r-9,-51l24,1989r-7,-50l11,1887,8,1836,6,1784,5,1731r2,-88l14,1554r11,-86l40,1383r19,-83l83,1218r27,-80l140,1059r35,-76l214,909r41,-73l300,767r48,-69l399,634r54,-63l511,511r59,-57l633,399r66,-51l766,299r71,-44l908,213r75,-38l1059,141r79,-32l1218,83r83,-24l1383,40r85,-15l1555,15r88,-7l1732,6r48,l1829,8r48,3l1926,16r48,6l2021,29r47,9l2115,48r45,10l2205,70r45,14l2295,99r43,16l2382,132r42,18l2467,169r41,20l2549,210r40,22l2629,256r39,24l2706,306r37,26l2780,360r36,28l2851,417r34,30l2918,478r34,32l2983,542r32,33l3045,610r-11,-14l3022,581r-11,-14l3000,553xe" fillcolor="#c4c4c3" stroked="f">
                <v:path arrowok="t"/>
              </v:shape>
              <v:shape id="_x0000_s2105" style="position:absolute;left:540;top:9264;width:511;height:423" coordsize="3064,2539" path="m3022,579r-31,-32l2960,514r-31,-31l2895,453r-32,-30l2828,395r-35,-28l2758,339r-36,-26l2685,287r-38,-23l2609,240r-39,-22l2530,197r-41,-21l2449,157r-41,-18l2366,121r-42,-16l2280,90,2237,76,2193,63,2148,52,2104,42,2058,32r-46,-8l1966,17r-47,-7l1872,6,1825,4,1777,1,1730,r-89,2l1552,9r-86,11l1381,36r-84,19l1216,78r-81,27l1057,137r-77,34l905,209r-72,42l763,295r-68,49l630,396r-63,53l507,506r-57,61l395,629r-51,66l296,762r-45,71l210,905r-40,75l136,1056r-30,78l78,1215r-24,83l35,1380r-14,86l9,1552r-6,88l,1729r,50l3,1830r4,49l12,1928r6,48l25,2025r9,47l45,2120r11,47l69,2213r14,46l99,2305r15,44l132,2393r19,43l172,2479r8,15l189,2509r9,16l207,2539r-23,-46l161,2448r-20,-49l121,2351r-18,-48l87,2254,72,2204,59,2154,46,2102,35,2051r-9,-53l18,1945r-5,-53l8,1839,6,1784,5,1729r2,-88l14,1552r11,-86l41,1381r19,-82l83,1217r27,-80l141,1058r34,-76l214,908r41,-73l300,766r48,-68l400,633r53,-63l510,511r61,-57l633,399r65,-51l765,300r71,-45l907,214r75,-38l1058,141r78,-31l1217,83r82,-24l1382,40r85,-14l1553,15r88,-7l1730,6r49,l1830,8r49,5l1928,17r49,7l2025,30r48,9l2120,51r47,11l2214,75r46,13l2305,104r45,17l2393,138r44,19l2480,177r42,21l2564,220r40,24l2645,268r39,26l2723,320r38,28l2798,377r36,29l2869,436r35,31l2938,500r33,33l3003,567r31,36l3064,638r-10,-15l3043,608r-11,-14l3022,579xe" fillcolor="#c5c4c4" stroked="f">
                <v:path arrowok="t"/>
              </v:shape>
              <v:shape id="_x0000_s2106" style="position:absolute;left:541;top:9265;width:513;height:427" coordsize="3082,2564" path="m3040,604r-30,-35l2978,536r-31,-32l2913,472r-33,-31l2846,411r-35,-29l2775,354r-37,-28l2701,300r-38,-26l2624,250r-40,-24l2544,204r-41,-21l2462,163r-43,-19l2377,126r-44,-17l2290,93,2245,78,2200,64,2155,52,2110,42,2063,32r-47,-9l1969,16r-48,-6l1872,5,1824,2,1775,r-48,l1638,2r-88,7l1463,19r-85,15l1296,53r-83,24l1133,103r-79,32l978,169r-75,38l832,249r-71,44l694,342r-66,51l565,448r-59,57l448,565r-54,63l343,692r-48,69l250,830r-41,73l170,977r-35,76l105,1132r-27,80l54,1294r-19,83l20,1462,9,1548r-7,89l,1725r1,53l3,1830r3,51l12,1933r7,50l28,2033r9,51l48,2133r13,48l75,2229r15,48l107,2324r18,46l144,2416r20,44l186,2505r9,15l204,2535r10,15l223,2564r-25,-47l174,2469r-22,-48l130,2371r-19,-49l94,2270,77,2219,62,2166,49,2113,38,2059,28,2004r-8,-54l13,1895,9,1839,6,1782,5,1725r3,-88l14,1550r10,-87l40,1379r19,-84l82,1213r27,-79l141,1056r34,-76l213,905r42,-72l299,763r48,-67l398,631r55,-63l510,508r59,-57l631,397r65,-51l764,298r70,-45l906,212r74,-38l1056,139r79,-30l1215,81r82,-22l1379,39r85,-15l1550,13r88,-7l1727,4r52,1l1829,7r50,4l1930,16r50,7l2029,31r49,9l2126,51r48,12l2221,77r47,14l2314,107r46,18l2405,143r43,20l2492,183r44,22l2577,229r41,24l2660,279r40,26l2739,333r38,29l2814,391r37,31l2887,453r34,33l2956,520r32,34l3021,590r31,36l3082,663r-11,-14l3061,633r-10,-14l3040,604xe" fillcolor="#c5c4c4" stroked="f">
                <v:path arrowok="t"/>
              </v:shape>
              <v:shape id="_x0000_s2107" style="position:absolute;left:541;top:9265;width:517;height:432" coordsize="3099,2591" path="m3059,632r-30,-35l2998,561r-32,-34l2933,494r-34,-33l2864,430r-35,-30l2793,371r-37,-29l2718,314r-39,-26l2640,262r-41,-24l2559,214r-42,-22l2475,171r-43,-20l2388,132r-43,-17l2300,98,2255,82,2209,69,2162,56,2115,45,2068,33r-48,-9l1972,18r-49,-7l1874,7,1825,2,1774,r-49,l1636,2r-88,7l1462,20r-85,14l1294,53r-82,24l1131,104r-78,31l977,170r-75,38l831,249r-71,45l693,342r-65,51l566,448r-61,57l448,564r-53,63l343,692r-48,68l250,829r-41,73l170,976r-34,76l105,1131r-27,80l55,1293r-19,82l20,1460,9,1546r-7,89l,1723r1,55l3,1833r5,53l13,1939r8,53l30,2045r11,51l54,2148r13,50l82,2248r16,49l116,2345r20,48l156,2442r23,45l202,2533r10,15l221,2562r10,15l241,2591r-28,-48l188,2494r-25,-50l141,2392r-21,-51l101,2288,83,2235,67,2180,52,2125,40,2069,30,2014r-9,-57l14,1900r-4,-60l7,1782,6,1723r2,-88l14,1548r12,-87l40,1377r19,-83l83,1212r26,-80l141,1055r34,-76l213,904r42,-72l300,762r47,-67l398,630r54,-63l509,508r60,-57l632,398r64,-52l764,298r69,-45l906,212r73,-38l1055,139r79,-30l1213,82r82,-23l1379,40r83,-16l1548,13r88,-6l1725,4r53,1l1829,8r52,4l1932,17r51,7l2034,32r49,10l2132,53r49,13l2229,80r47,16l2324,112r46,19l2416,150r45,20l2506,192r43,22l2592,239r41,26l2674,290r41,28l2755,347r39,31l2831,408r37,32l2905,474r34,33l2973,542r33,36l3039,614r30,38l3099,692r-10,-16l3080,661r-11,-14l3059,632xe" fillcolor="#c5c4c4" stroked="f">
                <v:path arrowok="t"/>
              </v:shape>
              <v:shape id="_x0000_s2108" style="position:absolute;left:542;top:9266;width:519;height:436" coordsize="3115,2618" path="m3077,659r-30,-37l3016,586r-33,-36l2951,516r-35,-34l2882,449r-36,-31l2809,387r-37,-29l2734,329r-39,-28l2655,275r-42,-26l2572,225r-41,-24l2487,179r-44,-20l2400,139r-45,-18l2309,103,2263,87,2216,73,2169,59,2121,47,2073,36r-49,-9l1975,19r-50,-7l1874,7,1824,3,1774,1,1722,r-89,2l1545,9r-86,11l1374,35r-82,20l1210,77r-80,28l1051,135r-76,35l901,208r-72,41l759,294r-68,48l626,393r-62,54l505,504r-57,60l393,627r-51,65l294,759r-44,70l208,901r-38,75l136,1052r-32,78l77,1209r-23,82l35,1375r-16,84l9,1546r-6,87l,1721r1,57l4,1835r4,56l15,1946r8,54l33,2055r11,54l57,2162r15,53l89,2266r17,52l125,2367r22,50l169,2465r24,48l218,2560r10,15l238,2589r10,15l259,2618r-31,-50l202,2518r-27,-52l151,2414r-23,-54l108,2307,89,2251,72,2195,56,2138,43,2081,32,2023,22,1963r-7,-60l9,1843,6,1782,5,1721r2,-88l14,1546r11,-87l39,1376r21,-84l82,1211r27,-80l140,1053r35,-76l213,903r40,-72l298,762r48,-68l397,629r54,-61l508,507r59,-55l630,397r65,-51l762,298r69,-44l904,212r73,-38l1054,140r78,-30l1211,83r82,-24l1376,40r85,-15l1547,15r87,-7l1722,6r54,l1828,9r53,3l1933,18r52,8l2036,35r52,10l2138,56r49,13l2236,84r49,15l2333,117r47,19l2427,156r45,22l2517,200r44,25l2604,249r43,27l2689,304r41,28l2770,362r39,31l2847,426r37,33l2921,493r34,36l2990,564r32,38l3055,640r31,39l3115,720r-38,-61xe" fillcolor="#c5c4c4" stroked="f">
                <v:path arrowok="t"/>
              </v:shape>
              <v:shape id="_x0000_s2109" style="position:absolute;left:542;top:9266;width:522;height:441" coordsize="3131,2644" path="m3093,688r-30,-40l3033,610r-33,-36l2967,538r-34,-35l2899,470r-37,-34l2825,404r-37,-30l2749,343r-40,-29l2668,286r-41,-25l2586,235r-43,-25l2500,188r-45,-22l2410,146r-46,-19l2318,108,2270,92,2223,76,2175,62,2126,49,2077,38,2028,28r-51,-8l1926,13,1875,8,1823,4,1772,1,1719,r-89,3l1542,9r-86,11l1373,36r-84,19l1207,78r-79,27l1049,135r-76,35l900,208r-73,41l758,294r-68,48l626,394r-63,53l503,504r-57,59l392,626r-51,65l294,758r-45,70l207,900r-38,75l135,1051r-32,77l77,1208r-24,82l34,1373r-14,84l8,1544r-6,87l,1719r1,59l4,1836r4,60l15,1953r9,57l34,2065r12,56l61,2176r16,55l95,2284r19,53l135,2388r22,52l182,2490r25,49l235,2587r10,15l256,2616r10,14l276,2644r-32,-50l215,2541r-28,-52l161,2435r-24,-54l115,2324,95,2268,76,2210r-8,-29l60,2150r-8,-29l45,2091r-6,-30l33,2031r-6,-30l23,1969r-4,-30l15,1908r-3,-31l10,1845,7,1814,6,1783,5,1751r,-32l7,1631r6,-87l24,1459r16,-85l59,1291r22,-82l109,1130r30,-78l174,976r38,-74l252,831r45,-70l345,694r51,-65l450,567r57,-59l566,451r62,-54l693,347r67,-48l830,254r72,-41l976,175r76,-35l1129,110r80,-27l1290,60r84,-19l1458,26r86,-11l1631,8r88,-2l1774,7r54,2l1881,14r54,5l1987,27r53,9l2091,46r52,12l2193,73r51,14l2293,104r49,18l2390,142r47,21l2483,186r46,23l2573,234r45,27l2661,287r42,30l2744,347r41,31l2824,410r39,33l2900,477r37,36l2971,550r35,38l3038,627r33,39l3102,707r29,42l3122,733r-10,-15l3103,702r-10,-14xe" fillcolor="#c5c4c4" stroked="f">
                <v:path arrowok="t"/>
              </v:shape>
              <v:shape id="_x0000_s2110" style="position:absolute;left:542;top:9266;width:525;height:445" coordsize="3147,2668" path="m3110,714r-29,-41l3050,634r-33,-38l2985,558r-35,-35l2916,487r-37,-34l2842,420r-38,-33l2765,356r-40,-30l2684,298r-42,-28l2599,243r-43,-24l2512,194r-45,-22l2422,150r-47,-20l2328,111,2280,93,2231,78,2182,63,2133,50,2083,39,2031,29r-51,-9l1928,12,1876,6,1823,3,1771,r-54,l1629,2r-87,7l1456,19r-85,15l1288,53r-82,24l1127,104r-78,30l972,168r-73,38l826,248r-69,44l690,340r-65,51l562,446r-59,55l446,562r-54,61l341,688r-48,68l248,825r-40,72l170,971r-35,76l104,1125r-27,80l55,1286r-21,84l20,1453,9,1540r-7,87l,1715r1,61l4,1837r6,60l17,1957r10,60l38,2075r13,57l67,2189r17,56l103,2301r20,53l146,2408r24,52l197,2512r26,50l254,2612r10,14l274,2640r11,14l295,2668r-17,-25l261,2616r-15,-26l230,2563r-16,-27l200,2508r-14,-26l173,2454r-13,-28l146,2397r-12,-28l123,2340r-11,-29l101,2282,91,2251,81,2221r-9,-30l63,2161r-7,-30l49,2099r-7,-30l36,2038r-6,-32l24,1974r-4,-31l17,1911r-4,-33l10,1846,8,1813,6,1781,5,1749r,-34l8,1627r6,-86l24,1455r16,-84l59,1288r23,-81l109,1127r31,-78l174,973r38,-74l252,828r45,-70l345,691r51,-64l449,565r57,-59l566,449r62,-54l693,344r67,-47l829,252r72,-41l975,173r76,-34l1128,108r79,-27l1289,58r83,-19l1456,24r86,-11l1629,6r88,-2l1772,5r56,2l1883,12r54,7l1991,26r54,9l2097,47r53,13l2201,73r51,17l2302,107r49,19l2400,146r47,22l2495,191r46,24l2587,242r44,27l2674,298r44,29l2759,358r40,33l2840,424r39,35l2916,495r37,37l2987,570r35,39l3056,649r31,41l3118,733r29,42l3138,760r-9,-16l3120,729r-10,-15xe" fillcolor="#c5c4c4" stroked="f">
                <v:path arrowok="t"/>
              </v:shape>
              <v:shape id="_x0000_s2111" style="position:absolute;left:543;top:9267;width:527;height:449" coordsize="3161,2693" path="m3126,743r-29,-42l3066,660r-33,-39l3001,582r-35,-38l2932,507r-37,-36l2858,437r-39,-33l2780,372r-41,-31l2698,311r-42,-30l2613,255r-45,-27l2524,203r-46,-23l2432,157r-47,-21l2337,116,2288,98,2239,81,2188,67,2138,52,2086,40,2035,30r-53,-9l1930,13,1876,8,1823,3,1769,1,1714,r-88,2l1539,9r-86,11l1369,35r-84,19l1204,77r-80,27l1047,134r-76,35l897,207r-72,41l755,293r-67,48l623,391r-62,54l502,502r-57,59l391,623r-51,65l292,755r-45,70l207,896r-38,74l134,1046r-30,78l76,1203r-22,82l35,1368r-16,85l8,1538r-6,87l,1713r,32l1,1777r1,31l5,1839r2,32l10,1902r4,31l18,1963r4,32l28,2025r6,30l40,2085r7,30l55,2144r8,31l71,2204r19,58l110,2318r22,57l156,2429r26,54l210,2535r29,53l271,2638r11,14l292,2666r11,14l314,2693r-18,-26l279,2641r-17,-27l245,2587r-16,-28l214,2531r-16,-28l183,2474r-13,-28l156,2417r-13,-30l131,2358r-12,-30l107,2297,96,2267,86,2236,76,2205r-9,-32l59,2142r-7,-31l44,2078r-7,-32l31,2014r-5,-33l20,1949r-3,-34l12,1882r-2,-34l8,1815,6,1781,5,1748r,-35l7,1625r7,-86l25,1453r14,-84l58,1286r24,-80l109,1126r30,-78l173,972r38,-73l252,828r44,-70l344,692r51,-65l448,564r57,-59l565,449r61,-54l691,344r67,-47l827,252r72,-41l973,173r76,-33l1126,108r79,-27l1287,59r83,-19l1454,24r85,-11l1626,7r88,-3l1770,5r57,4l1883,13r56,7l1994,28r53,10l2101,49r54,13l2207,77r52,17l2310,112r50,20l2410,153r48,22l2506,199r47,25l2599,251r45,29l2688,309r44,32l2773,373r41,34l2855,441r39,36l2931,515r37,38l3003,592r34,40l3070,675r32,42l3132,761r29,45l3153,790r-9,-17l3135,759r-9,-16xe" fillcolor="#c5c4c4" stroked="f">
                <v:path arrowok="t"/>
              </v:shape>
              <v:shape id="_x0000_s2112" style="position:absolute;left:543;top:9267;width:529;height:453" coordsize="3176,2719" path="m3142,771r-29,-42l3082,686r-31,-41l3017,605r-35,-39l2948,528r-37,-37l2874,455r-39,-35l2794,387r-40,-33l2713,323r-44,-29l2626,265r-44,-27l2536,211r-46,-24l2442,164r-47,-22l2346,122r-49,-19l2247,86,2196,69,2145,56,2092,43,2040,31r-54,-9l1932,15,1878,8,1823,3,1767,1,1712,r-88,2l1537,9r-86,11l1367,35r-83,19l1202,77r-79,27l1046,135r-76,34l896,207r-72,41l755,293r-67,47l623,391r-62,54l501,502r-57,59l391,623r-51,64l292,754r-45,70l207,895r-38,74l135,1045r-31,78l77,1203r-23,81l35,1367r-16,84l9,1537r-6,86l,1711r,34l1,1777r2,32l5,1842r3,32l12,1907r3,32l19,1970r6,32l31,2034r6,31l44,2095r7,32l58,2157r9,30l76,2217r10,30l96,2278r11,29l118,2336r11,29l141,2393r14,29l168,2450r13,28l195,2504r14,28l225,2559r16,27l256,2612r17,27l290,2664r11,14l312,2691r11,15l335,2719r-19,-27l297,2665r-18,-28l261,2609r-17,-27l227,2554r-15,-29l196,2495r-15,-30l167,2436r-15,-30l140,2375r-13,-30l114,2313r-11,-31l92,2251,82,2218,72,2186r-9,-32l55,2121r-8,-32l39,2055r-5,-33l27,1988r-4,-35l18,1920r-4,-35l10,1851,8,1816,7,1781,6,1747,5,1711r2,-87l14,1537r11,-85l39,1367r19,-82l82,1204r27,-80l139,1047r35,-76l212,899r40,-72l297,758r48,-67l395,626r54,-62l505,505r59,-57l626,395r64,-51l757,296r70,-43l898,211r74,-38l1048,140r77,-32l1205,82r80,-23l1368,40r84,-15l1538,15r86,-7l1712,6r57,1l1827,9r57,6l1941,20r56,9l2052,39r55,13l2161,65r53,16l2267,97r51,19l2370,136r50,23l2469,182r48,26l2565,234r47,28l2657,292r45,30l2745,354r43,34l2829,423r40,35l2909,496r38,38l2983,574r36,41l3053,657r33,43l3118,744r30,45l3176,835r-8,-16l3159,804r-8,-17l3142,771xe" fillcolor="#c6c5c5" stroked="f">
                <v:path arrowok="t"/>
              </v:shape>
              <v:shape id="_x0000_s2113" style="position:absolute;left:544;top:9268;width:531;height:457" coordsize="3190,2744" path="m3156,802r-29,-45l3097,713r-32,-42l3032,628r-34,-40l2963,549r-37,-38l2889,473r-39,-36l2809,403r-41,-34l2727,337r-44,-32l2639,276r-45,-29l2548,220r-47,-25l2453,171r-48,-22l2355,128r-50,-20l2254,90,2202,73,2150,58,2096,45,2042,34,1989,24r-55,-8l1878,9,1822,5,1765,1,1709,r-88,3l1534,9r-85,11l1365,36r-83,19l1200,77r-79,27l1044,136r-76,33l894,207r-72,41l753,293r-67,47l621,391r-61,54l500,501r-57,59l390,623r-51,65l291,754r-44,70l206,895r-38,73l134,1044r-30,78l77,1202r-24,80l34,1365r-14,84l9,1535r-7,86l,1709r,35l1,1777r2,34l5,1844r2,34l12,1911r3,34l21,1977r5,33l32,2042r7,32l47,2107r7,31l62,2169r9,32l81,2232r10,31l102,2293r12,31l126,2354r12,29l151,2413r14,29l178,2470r15,29l209,2527r15,28l240,2583r17,27l274,2637r17,26l309,2689r11,15l332,2717r11,13l355,2744r-20,-28l315,2689r-19,-28l277,2632r-18,-28l241,2575r-17,-30l208,2516r-16,-30l176,2454r-14,-30l147,2393r-13,-31l121,2329r-12,-32l98,2264,87,2232,77,2198,67,2165r-9,-34l50,2098r-8,-35l35,2030r-6,-36l23,1959r-4,-34l14,1889r-3,-36l9,1817,6,1782,5,1746r,-37l7,1622r7,-87l24,1450r16,-84l59,1283r22,-80l108,1123r30,-77l173,970r38,-72l251,826r45,-69l343,690r51,-64l448,564r56,-60l563,448r62,-53l689,345r68,-49l825,253r71,-41l970,174r75,-34l1123,110r79,-27l1283,60r82,-19l1449,26r86,-11l1621,8r88,-2l1767,7r60,3l1885,15r57,7l1999,31r57,11l2112,54r54,14l2220,84r54,18l2326,121r52,21l2429,166r51,24l2529,216r48,27l2624,272r46,31l2715,334r44,34l2802,403r41,35l2884,476r39,38l2961,555r37,41l3033,638r35,43l3100,726r31,45l3160,818r30,47l3182,850r-9,-17l3165,817r-9,-15xe" fillcolor="#c6c5c5" stroked="f">
                <v:path arrowok="t"/>
              </v:shape>
              <v:shape id="_x0000_s2114" style="position:absolute;left:544;top:9268;width:534;height:461" coordsize="3202,2765" path="m3171,829r-28,-46l3113,738r-32,-44l3048,651r-34,-42l2978,568r-36,-40l2904,490r-40,-38l2824,417r-41,-35l2740,348r-43,-32l2652,286r-45,-30l2560,228r-48,-26l2464,176r-49,-23l2365,130r-52,-20l2262,91,2209,75,2156,59,2102,46,2047,33,1992,23r-56,-9l1879,9,1822,3,1764,1,1707,r-88,2l1533,9r-86,10l1363,34r-83,19l1200,76r-80,26l1043,134r-76,33l893,205r-71,42l752,290r-67,48l621,389r-62,53l500,499r-56,59l390,620r-50,65l292,752r-45,69l207,893r-38,72l134,1041r-30,77l77,1198r-24,81l34,1361r-14,85l9,1531r-7,87l,1705r1,36l2,1775r1,35l5,1845r4,34l13,1914r5,33l22,1982r7,34l34,2049r8,34l50,2115r8,33l67,2180r10,32l87,2245r11,31l109,2307r13,32l135,2369r12,31l162,2430r14,29l191,2489r16,30l222,2548r17,28l256,2603r18,28l292,2659r19,27l330,2713r12,13l353,2740r12,13l377,2765r-22,-26l334,2711r-20,-29l294,2653r-19,-29l256,2595r-18,-31l221,2534r-17,-31l188,2472r-16,-32l157,2408r-14,-33l130,2343r-14,-32l104,2277,93,2244,81,2209,71,2175,61,2141r-9,-36l45,2070r-8,-35l31,1999r-7,-36l20,1927r-5,-37l12,1854,9,1817,7,1780,5,1743r,-38l8,1618r6,-86l24,1446r16,-84l59,1280r22,-80l108,1121r32,-78l173,967r38,-72l251,823r45,-69l343,688r50,-65l447,562r57,-59l562,447r63,-54l689,343r67,-48l825,251r70,-41l969,172r75,-34l1121,108r80,-27l1281,58r83,-19l1448,24r85,-11l1619,6r88,-2l1766,5r61,4l1886,14r58,7l2002,30r57,11l2116,54r56,15l2227,86r55,18l2334,125r53,21l2439,170r51,25l2539,222r49,28l2636,280r46,33l2728,345r45,35l2815,415r43,37l2898,491r39,41l2975,573r37,42l3048,659r33,45l3114,750r31,46l3174,845r28,49l3194,877r-8,-16l3179,846r-8,-17xe" fillcolor="#c6c5c5" stroked="f">
                <v:path arrowok="t"/>
              </v:shape>
              <v:shape id="_x0000_s2115" style="position:absolute;left:545;top:9268;width:535;height:465" coordsize="3214,2789" path="m3185,859r-30,-47l3126,765r-31,-45l3063,675r-35,-43l2993,590r-37,-41l2918,508r-39,-38l2838,432r-41,-35l2754,362r-44,-34l2665,297r-46,-31l2572,237r-48,-27l2475,184r-51,-24l2373,136r-52,-21l2269,96,2215,78,2161,62,2107,48,2051,36,1994,25r-57,-9l1880,9,1822,4,1762,1,1704,r-88,2l1530,9r-86,11l1360,35r-82,19l1197,77r-79,27l1040,134r-75,34l891,206r-71,41l752,290r-68,49l620,389r-62,53l499,498r-56,60l389,620r-51,64l291,751r-45,69l206,892r-38,72l133,1040r-30,77l76,1197r-22,80l35,1360r-16,84l9,1529r-7,87l,1703r,37l1,1776r3,35l6,1847r3,36l14,1919r4,34l24,1988r6,36l37,2057r8,35l53,2125r9,34l72,2192r10,34l93,2258r11,33l116,2323r13,33l142,2387r15,31l171,2448r16,32l203,2510r16,29l236,2569r18,29l272,2626r19,29l310,2683r20,27l350,2738r12,12l374,2763r12,14l398,2789r-22,-28l353,2733r-21,-29l311,2675r-20,-30l271,2615r-19,-30l233,2553r-18,-31l198,2491r-17,-33l166,2425r-15,-33l137,2359r-15,-34l110,2291,97,2256,85,2222,75,2187,65,2151,55,2115r-8,-37l39,2043r-8,-37l26,1969r-6,-37l16,1894r-5,-38l9,1818,7,1780,6,1742,5,1703r2,-87l14,1530r11,-85l39,1361r19,-83l81,1198r26,-78l139,1043r33,-76l210,894r41,-72l295,754r47,-67l393,623r53,-61l502,503r59,-57l623,393r65,-50l754,295r69,-44l894,210r73,-38l1042,138r77,-30l1199,81r80,-22l1361,40r84,-15l1530,13r86,-5l1704,6r61,1l1826,9r60,5l1946,22r59,9l2063,44r57,13l2177,73r56,16l2289,108r54,22l2396,152r53,24l2500,203r51,28l2600,260r48,32l2695,324r46,35l2785,394r44,37l2870,469r42,40l2951,551r38,42l3026,637r36,46l3095,729r32,48l3158,825r29,49l3214,925r-7,-17l3199,892r-7,-16l3185,859xe" fillcolor="#c6c5c5" stroked="f">
                <v:path arrowok="t"/>
              </v:shape>
              <v:shape id="_x0000_s2116" style="position:absolute;left:545;top:9269;width:538;height:469" coordsize="3226,2813" path="m3197,890r-28,-49l3140,792r-31,-46l3076,700r-33,-45l3007,611r-37,-42l2932,528r-39,-41l2853,448r-43,-37l2768,376r-45,-35l2677,309r-46,-33l2583,246r-49,-28l2485,191r-51,-25l2382,142r-53,-21l2277,100,2222,82,2167,65,2111,50,2054,37,1997,26r-58,-9l1881,10,1822,5,1761,1,1702,r-88,2l1528,9r-85,11l1359,35r-83,19l1196,77r-80,27l1039,134r-75,34l890,206r-70,41l751,291r-67,48l620,389r-63,54l499,499r-57,59l388,619r-50,65l291,750r-45,69l206,891r-38,72l135,1039r-32,78l76,1196r-22,80l35,1358r-16,84l9,1528r-6,86l,1701r,38l2,1776r2,37l7,1850r3,36l15,1923r4,36l26,1995r6,36l40,2066r7,35l56,2137r10,34l76,2205r12,35l99,2273r12,34l125,2339r13,32l152,2404r15,32l183,2468r16,31l216,2530r17,30l251,2591r19,29l289,2649r20,29l329,2707r21,28l372,2761r12,14l396,2787r13,14l421,2813r-24,-28l374,2756r-23,-29l329,2697r-21,-30l287,2636r-20,-31l247,2574r-19,-33l209,2509r-16,-32l176,2443r-16,-35l145,2375r-15,-35l117,2304r-14,-34l91,2234,80,2198,69,2161,59,2125r-9,-37l42,2050r-8,-37l27,1975r-5,-39l17,1898r-4,-39l9,1819,7,1780,6,1741r,-40l7,1614r7,-86l25,1443r15,-84l59,1277r23,-80l109,1118r30,-76l173,966r38,-73l251,822r45,-69l343,686r50,-63l447,561r55,-59l562,446r61,-54l687,342r66,-47l822,252r71,-42l966,173r75,-34l1118,109r79,-27l1277,59r83,-19l1444,25r84,-10l1614,8r88,-2l1764,7r62,3l1888,16r60,8l2009,34r59,11l2126,59r58,16l2240,93r56,20l2352,134r53,24l2458,183r53,27l2562,239r49,30l2660,302r47,35l2754,371r45,37l2843,447r42,39l2926,528r40,42l3004,615r37,44l3075,706r34,48l3140,804r31,49l3199,904r27,53l3219,940r-7,-17l3205,906r-8,-16xe" fillcolor="#c6c5c5" stroked="f">
                <v:path arrowok="t"/>
              </v:shape>
              <v:shape id="_x0000_s2117" style="position:absolute;left:545;top:9269;width:540;height:473" coordsize="3237,2835" path="m3209,919r-27,-51l3153,819r-31,-48l3090,723r-33,-46l3021,631r-37,-44l2946,545r-39,-42l2865,463r-41,-38l2780,388r-44,-35l2690,318r-47,-32l2595,254r-49,-29l2495,197r-51,-27l2391,146r-53,-22l2284,102,2228,83,2172,67,2115,51,2058,38,2000,25r-59,-9l1881,8,1821,3,1760,1,1699,r-88,2l1525,7r-85,12l1356,34r-82,19l1194,75r-80,27l1037,132r-75,34l889,204r-71,41l749,289r-66,48l618,387r-62,53l497,497r-56,59l388,617r-51,64l290,748r-44,68l205,888r-38,73l134,1037r-32,77l76,1192r-23,80l34,1355r-14,84l9,1524r-7,86l,1697r1,39l2,1774r2,38l6,1850r5,38l15,1926r6,37l26,2000r8,37l42,2072r8,37l60,2145r10,36l80,2216r12,34l105,2285r12,34l132,2353r14,33l161,2419r15,33l193,2485r17,31l228,2547r19,32l266,2609r20,30l306,2669r21,29l348,2727r23,28l393,2783r13,14l419,2809r12,13l444,2835r-25,-29l394,2776r-24,-29l347,2717r-23,-31l303,2655r-22,-32l260,2591r-20,-32l221,2525r-18,-33l185,2458r-17,-35l152,2389r-15,-36l123,2317r-15,-36l96,2245,83,2208,72,2170,61,2133r-9,-39l43,2056r-8,-39l29,1979r-7,-41l16,1899r-3,-40l10,1819,7,1779,5,1738r,-41l7,1610r7,-86l24,1439r16,-83l58,1275r23,-81l108,1115r30,-77l172,963r38,-73l250,820r45,-70l342,685r50,-64l445,559r57,-59l560,444r61,-53l685,340r67,-47l820,250r72,-42l965,172r74,-35l1117,107r78,-27l1275,58r82,-19l1441,24r85,-11l1612,6r87,-2l1762,5r63,3l1888,15r62,8l2010,33r60,12l2130,60r59,17l2246,94r57,22l2359,138r55,25l2467,188r54,28l2572,246r51,32l2672,311r48,35l2766,383r46,38l2855,461r43,41l2939,545r39,43l3016,634r37,47l3088,729r33,49l3153,829r30,51l3211,934r26,53l3230,969r-7,-16l3216,936r-7,-17xe" fillcolor="#c6c5c5" stroked="f">
                <v:path arrowok="t"/>
              </v:shape>
              <v:shape id="_x0000_s2118" style="position:absolute;left:546;top:9270;width:541;height:476" coordsize="3246,2856" path="m3220,951r-27,-53l3165,847r-31,-49l3103,748r-34,-48l3035,653r-37,-44l2960,564r-40,-42l2879,480r-42,-39l2793,402r-45,-37l2701,331r-47,-35l2605,263r-49,-30l2505,204r-53,-27l2399,152r-53,-24l2290,107,2234,87,2178,69,2120,53,2062,39,2003,28,1942,18r-60,-8l1820,4,1758,1,1696,r-88,2l1522,9r-84,10l1354,34r-83,19l1191,76r-79,27l1035,133r-75,34l887,204r-71,42l747,289r-66,47l617,386r-61,54l496,496r-55,59l387,617r-50,63l290,747r-45,69l205,887r-38,73l133,1036r-30,76l76,1191r-23,80l34,1353r-15,84l8,1522r-7,86l,1695r,40l1,1774r2,39l7,1853r4,39l16,1930r5,39l28,2007r8,37l44,2082r9,37l63,2155r11,37l85,2228r12,36l111,2298r13,36l139,2369r15,33l170,2437r17,34l203,2503r19,32l241,2568r20,31l281,2630r21,31l323,2691r22,30l368,2750r23,29l415,2807r13,12l441,2831r13,14l467,2856r-26,-28l415,2798r-26,-29l364,2738r-23,-31l318,2675r-23,-31l274,2610r-21,-32l233,2543r-19,-33l195,2475r-18,-36l160,2403r-17,-35l129,2331r-15,-37l101,2256,87,2219,75,2180,64,2142,54,2103r-9,-39l37,2024r-8,-41l22,1943r-5,-40l12,1861,9,1820,7,1779,6,1737,4,1695r3,-87l13,1522r10,-84l39,1354r19,-81l80,1192r27,-78l138,1037r33,-75l209,889r40,-70l293,750r48,-66l390,620r54,-62l500,500r59,-57l619,391r65,-50l750,294r68,-44l890,209r73,-37l1038,137r77,-30l1193,81r81,-23l1355,39r83,-15l1523,13r86,-7l1696,4r64,2l1825,10r62,5l1951,24r62,10l2074,47r60,15l2194,79r58,19l2310,119r56,24l2422,168r55,27l2530,224r52,32l2633,288r49,35l2730,358r47,38l2823,436r45,41l2910,519r42,44l2991,609r38,47l3066,704r34,49l3133,804r31,52l3193,909r27,55l3246,1019r-6,-17l3234,984r-7,-17l3220,951xe" fillcolor="#c6c5c5" stroked="f">
                <v:path arrowok="t"/>
              </v:shape>
              <v:shape id="_x0000_s2119" style="position:absolute;left:546;top:9270;width:543;height:480" coordsize="3256,2879" path="m3232,983r-26,-53l3178,876r-30,-51l3116,774r-33,-49l3048,677r-37,-47l2973,584r-39,-43l2893,498r-43,-41l2807,417r-46,-38l2715,342r-48,-35l2618,274r-51,-32l2516,212r-54,-28l2409,159r-55,-25l2298,112,2241,90,2184,73,2125,56,2065,41,2005,29,1945,19r-62,-8l1820,4,1757,1,1694,r-87,2l1521,9r-85,11l1352,35r-82,19l1190,76r-78,27l1034,133r-74,35l887,204r-72,42l747,289r-67,47l616,387r-61,53l497,496r-57,59l387,617r-50,64l290,746r-45,70l205,886r-38,73l133,1034r-30,77l76,1190r-23,81l35,1352r-16,83l9,1520r-7,86l,1693r,41l2,1775r3,40l8,1855r3,40l17,1934r7,41l30,2013r8,39l47,2090r9,39l67,2166r11,38l91,2241r12,36l118,2313r14,36l147,2385r16,34l180,2454r18,34l216,2521r19,34l255,2587r21,32l298,2651r21,31l342,2713r23,30l389,2772r25,30l439,2831r13,12l465,2855r14,12l492,2879r-28,-29l437,2821r-26,-31l385,2759r-25,-31l336,2695r-24,-32l289,2631r-22,-35l246,2562r-21,-35l206,2492r-19,-36l169,2419r-17,-37l136,2344r-16,-36l106,2269,92,2231,80,2191,68,2151,57,2112,47,2071r-8,-41l32,1989r-8,-41l18,1906r-4,-42l10,1822,7,1779,6,1737,5,1693r2,-87l14,1521r11,-85l39,1353r19,-81l81,1191r27,-78l138,1036r33,-75l209,888r41,-70l293,750r47,-66l390,619r54,-60l500,499r58,-55l620,391r63,-50l749,294r69,-44l889,209r73,-37l1037,137r76,-30l1191,82r81,-24l1353,39r84,-14l1521,15r86,-7l1694,6r65,1l1825,10r64,7l1952,25r64,11l2078,49r61,16l2200,83r59,20l2318,124r57,25l2431,174r56,28l2541,232r52,33l2645,298r50,36l2743,371r48,39l2837,451r43,42l2924,537r41,45l3005,629r38,49l3078,727r35,52l3145,830r31,54l3205,939r27,56l3256,1052r-5,-17l3244,1017r-6,-17l3232,983xe" fillcolor="#c7c6c6" stroked="f">
                <v:path arrowok="t"/>
              </v:shape>
              <v:shape id="_x0000_s2120" style="position:absolute;left:547;top:9271;width:544;height:483" coordsize="3265,2901" path="m3242,1015r-26,-55l3189,905r-29,-53l3129,800r-33,-51l3062,700r-37,-48l2987,605r-39,-46l2906,515r-42,-42l2819,432r-46,-40l2726,354r-48,-35l2629,284r-51,-32l2526,220r-53,-29l2418,164r-56,-25l2306,115,2248,94,2190,75,2130,58,2070,43,2009,30,1947,20r-64,-9l1821,6,1756,2,1692,r-87,2l1519,9r-85,11l1351,35r-81,19l1189,77r-78,26l1034,133r-75,35l886,205r-72,41l746,290r-66,47l615,387r-60,52l496,496r-56,58l386,616r-49,64l289,746r-44,69l205,885r-38,73l134,1033r-31,77l76,1188r-22,81l35,1350r-16,84l9,1518r-6,86l,1691r2,42l3,1775r2,41l8,1857r5,42l18,1939r7,40l33,2020r8,40l50,2099r10,39l71,2176r12,39l97,2252r13,38l125,2327r14,37l156,2399r17,36l191,2471r19,35l229,2539r20,35l270,2606r21,34l314,2671r23,32l360,2734r25,31l411,2794r26,30l463,2852r14,12l490,2877r14,12l518,2901r-29,-29l460,2842r-28,-30l405,2781r-27,-33l354,2716r-26,-33l305,2650r-24,-35l259,2581r-22,-36l217,2509r-20,-37l178,2435r-18,-38l144,2359r-17,-39l112,2281,98,2242,84,2202,72,2161,61,2120,51,2079r-9,-42l33,1995r-7,-43l19,1910r-4,-44l11,1823,8,1779,6,1736r,-45l8,1604r6,-85l25,1434r15,-83l59,1270r22,-80l108,1112r30,-77l172,960r38,-72l250,817r43,-68l340,683r51,-64l443,558r56,-58l558,444r61,-54l683,341r65,-47l818,249r70,-40l961,172r75,-33l1112,109r78,-27l1271,59r81,-19l1435,25r84,-10l1605,8r87,-2l1758,7r67,4l1890,17r65,9l2019,38r63,14l2145,67r60,19l2266,106r59,23l2383,154r57,27l2496,210r55,30l2605,274r51,35l2706,346r49,38l2804,424r45,42l2894,510r43,44l2978,601r39,50l3055,700r36,51l3124,804r33,53l3187,912r28,57l3241,1026r24,59l3260,1067r-6,-17l3249,1033r-7,-18xe" fillcolor="#c7c6c6" stroked="f">
                <v:path arrowok="t"/>
              </v:shape>
              <v:shape id="_x0000_s2121" style="position:absolute;left:547;top:9271;width:546;height:487" coordsize="3273,2921" path="m3251,1046r-24,-57l3200,933r-29,-55l3140,824r-32,-51l3073,721r-35,-49l3000,623r-40,-47l2919,531r-44,-44l2832,445r-46,-41l2738,365r-48,-37l2640,292r-52,-33l2536,226r-54,-30l2426,168r-56,-25l2313,118,2254,97,2195,77,2134,59,2073,43,2011,30,1947,19r-63,-8l1820,4,1754,1,1689,r-87,2l1516,9r-84,10l1348,33r-81,19l1186,76r-78,25l1032,131r-75,35l884,203r-71,41l744,288r-66,47l615,385r-62,53l495,493r-56,60l385,613r-50,65l288,744r-43,68l204,882r-38,73l133,1030r-30,77l76,1185r-23,81l34,1347r-14,83l9,1515r-7,85l,1687r1,44l2,1773r3,43l9,1858r4,42l19,1942r8,41l34,2024r8,41l52,2106r11,39l75,2185r12,40l101,2263r14,39l131,2338r16,38l164,2413r18,37l201,2486r19,35l241,2556r21,34l284,2625r23,32l331,2689r24,33l380,2753r26,31l432,2815r27,29l487,2873r15,12l515,2897r15,11l544,2921r-31,-29l483,2861r-29,-31l426,2799r-28,-31l371,2734r-26,-33l319,2667r-23,-35l273,2597r-24,-36l228,2524r-21,-38l188,2448r-19,-38l151,2371r-18,-39l117,2292r-14,-41l88,2210,76,2169,63,2127,52,2085r-9,-43l34,1999r-7,-44l20,1912r-6,-45l11,1823,8,1778,5,1733r,-46l8,1601r6,-86l24,1431r16,-83l58,1267r23,-81l107,1108r30,-76l171,957r38,-72l249,814r44,-68l340,680r50,-64l442,556r56,-59l557,442r61,-54l682,339r66,-47l816,248r70,-41l959,171r75,-34l1110,107r78,-27l1268,58r81,-19l1432,24r85,-11l1602,6r87,-2l1756,6r68,4l1890,16r66,9l2021,38r65,13l2149,68r62,19l2272,108r60,23l2391,157r57,28l2505,215r55,33l2614,281r52,36l2718,355r49,40l2815,437r46,43l2906,525r43,47l2989,620r41,49l3067,720r35,53l3136,828r31,54l3197,939r27,58l3250,1057r23,60l3268,1099r-6,-18l3257,1063r-6,-17xe" fillcolor="#c7c6c6" stroked="f">
                <v:path arrowok="t"/>
              </v:shape>
              <v:shape id="_x0000_s2122" style="position:absolute;left:548;top:9271;width:546;height:491" coordsize="3279,2941" path="m3259,1079r-24,-59l3209,963r-28,-57l3151,851r-33,-53l3085,745r-36,-51l3011,645r-39,-50l2931,548r-43,-44l2843,460r-45,-42l2749,378r-49,-38l2650,303r-51,-35l2545,234r-55,-30l2434,175r-57,-27l2319,123r-59,-23l2199,80,2139,61,2076,46,2013,32,1949,20r-65,-9l1819,5,1752,1,1686,r-87,2l1513,9r-84,10l1346,34r-81,19l1184,76r-78,27l1030,133r-75,33l882,203r-70,40l742,288r-65,47l613,384r-61,54l493,494r-56,58l385,613r-51,64l287,743r-43,68l204,882r-38,72l132,1029r-30,77l75,1184r-22,80l34,1345r-15,83l8,1513r-6,85l,1685r,45l2,1773r3,44l9,1860r4,44l20,1946r7,43l36,2031r9,42l55,2114r11,41l78,2196r14,40l106,2275r15,39l138,2353r16,38l172,2429r19,37l211,2503r20,36l253,2575r22,34l299,2644r23,33l348,2710r24,32l399,2775r27,31l454,2836r29,30l512,2895r15,11l541,2919r15,11l570,2941r-32,-29l507,2882r-31,-30l446,2819r-29,-31l389,2754r-27,-33l335,2686r-25,-35l285,2615r-23,-37l239,2541r-22,-38l196,2464r-19,-39l158,2386r-18,-41l123,2304r-16,-41l92,2221,78,2179,66,2136,55,2093,45,2049,35,2005r-8,-45l20,1915r-5,-45l10,1825,7,1778,6,1732,5,1685r2,-86l13,1513r11,-84l39,1346r18,-81l81,1185r25,-78l136,1031r34,-75l208,884r40,-70l292,745r47,-65l388,617r54,-62l498,497r58,-56l616,389r64,-51l746,291r68,-43l884,208r73,-37l1031,137r77,-30l1185,80r81,-22l1347,39r83,-15l1514,13r85,-5l1686,5r68,2l1823,11r68,7l1958,27r66,12l2089,53r63,17l2215,90r63,22l2338,136r59,27l2457,192r57,30l2568,256r55,34l2676,327r51,39l2777,408r48,42l2871,495r45,46l2960,589r40,49l3040,689r37,53l3112,797r33,54l3177,908r29,58l3232,1026r25,61l3279,1149r-5,-18l3269,1114r-4,-18l3259,1079xe" fillcolor="#c7c6c6" stroked="f">
                <v:path arrowok="t"/>
              </v:shape>
              <v:shape id="_x0000_s2123" style="position:absolute;left:548;top:9272;width:547;height:493" coordsize="3285,2961" path="m3268,1113r-23,-60l3219,993r-27,-58l3162,878r-31,-54l3097,769r-35,-53l3025,665r-41,-49l2944,568r-43,-47l2856,476r-46,-43l2762,391r-49,-40l2661,313r-52,-36l2555,244r-55,-33l2443,181r-57,-28l2327,127r-60,-23l2206,83,2144,64,2081,47,2016,34,1951,21r-66,-9l1819,6,1751,2,1684,r-87,2l1512,9r-85,11l1344,35r-81,19l1183,76r-78,27l1029,133r-75,34l881,203r-70,41l743,288r-66,47l613,384r-61,54l493,493r-56,59l385,612r-50,64l288,742r-44,68l204,881r-38,72l132,1028r-30,76l76,1182r-23,81l35,1344r-16,83l9,1511r-6,86l,1683r,46l3,1774r3,45l9,1863r6,45l22,1951r7,44l38,2038r9,43l58,2123r13,42l83,2206r15,41l112,2288r16,40l146,2367r18,39l183,2444r19,38l223,2520r21,37l268,2593r23,35l314,2663r26,34l366,2730r27,34l421,2795r28,31l478,2857r30,31l539,2917r15,11l568,2939r15,12l597,2961r-33,-29l531,2902r-32,-30l469,2840r-32,-33l408,2774r-28,-35l352,2704r-26,-35l300,2632r-25,-37l251,2557r-23,-38l206,2480r-20,-40l166,2399r-19,-41l129,2317r-17,-43l98,2232,83,2188,70,2145,57,2101,47,2056,37,2010r-8,-45l22,1919r-6,-46l11,1826,8,1778,6,1731,5,1683r2,-86l14,1512r11,-85l39,1346r19,-82l81,1185r27,-79l137,1030r33,-75l208,884r41,-70l292,745r47,-66l388,616r53,-61l497,497r58,-56l616,389r63,-50l745,292r68,-44l884,208r72,-37l1030,137r76,-30l1184,80r80,-22l1345,39r83,-14l1512,15r85,-7l1684,6r69,1l1823,11r69,7l1959,28r67,12l2092,56r65,18l2221,94r62,22l2345,141r60,28l2465,198r58,32l2579,264r54,36l2687,338r52,40l2789,420r48,44l2884,510r45,48l2971,607r41,51l3052,711r36,53l3123,820r33,57l3187,935r28,60l3241,1056r23,63l3285,1181r-3,-17l3277,1147r-4,-17l3268,1113xe" fillcolor="#c7c6c6" stroked="f">
                <v:path arrowok="t"/>
              </v:shape>
              <v:shape id="_x0000_s2124" style="position:absolute;left:548;top:9272;width:549;height:497" coordsize="3291,2981" path="m3274,1144r-22,-62l3227,1021r-26,-60l3172,903r-32,-57l3107,792r-35,-55l3035,684r-40,-51l2955,584r-44,-48l2866,490r-46,-45l2772,403r-50,-42l2671,322r-53,-37l2563,251r-54,-34l2452,187r-60,-29l2333,131r-60,-24l2210,85,2147,65,2084,48,2019,34,1953,22r-67,-9l1818,6,1749,2,1681,r-87,3l1509,8r-84,11l1342,34r-81,19l1180,75r-77,27l1026,132r-74,34l879,203r-70,40l741,286r-66,47l611,384r-60,52l493,492r-56,58l383,612r-49,63l287,740r-44,69l203,879r-38,72l131,1026r-30,76l76,1180r-24,80l34,1341r-15,83l8,1508r-6,86l,1680r1,47l2,1773r3,47l10,1865r5,45l22,1955r8,45l40,2044r10,44l61,2131r12,43l87,2216r15,42l118,2299r17,41l153,2381r19,39l191,2459r21,39l234,2536r23,37l280,2610r25,36l330,2681r27,35l384,2749r28,34l441,2814r30,33l502,2877r31,30l565,2936r15,12l595,2960r15,11l626,2981r-36,-29l556,2922r-33,-32l490,2859r-32,-34l428,2792r-30,-35l368,2723r-27,-37l314,2649r-26,-37l262,2573r-23,-39l215,2495r-21,-42l173,2412r-19,-41l135,2328r-17,-42l101,2242,87,2197,72,2153,60,2108,49,2062,39,2015r-9,-46l22,1921r-6,-47l11,1826,7,1778,5,1729r,-49l7,1594r7,-85l24,1425r15,-82l58,1262r22,-80l107,1104r30,-76l171,954r36,-72l248,812r43,-68l338,678r50,-63l440,554r56,-59l554,441r60,-54l678,338r66,-47l811,247r71,-40l954,170r74,-33l1104,107r78,-26l1262,57r81,-18l1425,24r84,-10l1594,7r87,-2l1752,7r70,3l1892,18r69,10l2029,42r67,15l2162,75r64,20l2289,119r63,26l2413,174r60,30l2531,236r57,36l2643,309r53,39l2749,389r50,44l2847,478r47,48l2939,574r42,51l3023,678r39,53l3099,787r33,57l3165,902r30,61l3223,1024r25,63l3271,1150r20,65l3287,1197r-4,-18l3279,1161r-5,-17xe" fillcolor="#c7c6c6" stroked="f">
                <v:path arrowok="t"/>
              </v:shape>
              <v:shape id="_x0000_s2125" style="position:absolute;left:549;top:9273;width:549;height:500" coordsize="3297,2999" path="m3280,1175r-21,-62l3236,1050r-26,-61l3182,929r-31,-58l3118,814r-35,-56l3047,705r-40,-53l2966,601r-42,-49l2879,504r-47,-46l2784,414r-50,-42l2682,332r-54,-38l2574,258r-56,-34l2460,192r-60,-29l2340,135r-62,-25l2216,88,2152,68,2087,50,2021,34,1954,22,1887,12,1818,5,1748,1,1679,r-87,2l1507,9r-84,10l1340,33r-81,19l1179,74r-78,27l1025,131r-74,34l879,202r-71,40l740,286r-66,47l611,383r-61,52l492,491r-56,58l383,610r-49,63l287,739r-43,69l203,878r-38,71l132,1024r-29,76l76,1179r-23,79l34,1340r-14,81l9,1506r-7,85l,1677r1,48l3,1772r3,48l11,1867r6,46l24,1959r8,45l42,2050r10,45l65,2139r13,43l93,2226r14,42l124,2311r18,41l161,2393r20,41l201,2474r22,39l246,2551r24,38l295,2626r26,37l347,2698r28,35l403,2768r29,33l464,2834r30,32l526,2896r33,30l592,2955r16,12l624,2978r14,11l654,2999r-37,-29l581,2940r-34,-32l513,2877r-34,-33l448,2810r-31,-36l387,2740r-31,-37l328,2665r-26,-38l276,2588r-26,-39l227,2508r-24,-41l182,2425r-21,-43l142,2340r-18,-45l107,2251,90,2206,76,2161,63,2114,51,2067,41,2020,31,1973r-8,-49l17,1876r-5,-49l9,1778,6,1727,5,1677r3,-86l14,1506r10,-84l39,1340r19,-81l80,1180r27,-77l137,1027r34,-75l208,880r40,-70l292,742r45,-65l388,613r52,-60l495,495r58,-56l615,386r62,-49l743,290r68,-43l881,206r72,-37l1027,136r76,-30l1182,80r79,-22l1341,39r83,-15l1508,13r85,-7l1679,4r72,2l1822,11r72,8l1963,29r69,13l2100,58r67,19l2233,98r63,25l2360,149r62,29l2482,210r58,33l2598,280r56,38l2708,358r52,43l2811,446r49,46l2907,540r45,51l2994,643r40,54l3073,753r36,57l3144,869r31,60l3204,991r27,62l3256,1117r22,66l3297,1249r-4,-18l3289,1212r-4,-18l3280,1175xe" fillcolor="#c7c6c6" stroked="f">
                <v:path arrowok="t"/>
              </v:shape>
              <v:shape id="_x0000_s2126" style="position:absolute;left:549;top:9273;width:550;height:503" coordsize="3301,3018" path="m3286,1210r-20,-65l3243,1082r-25,-63l3190,958r-30,-61l3127,839r-33,-57l3057,726r-39,-53l2976,620r-42,-51l2889,521r-47,-48l2794,428r-50,-44l2691,343r-53,-39l2583,267r-57,-36l2468,199r-60,-30l2347,140r-63,-26l2221,90,2157,70,2091,52,2024,37,1956,23,1887,13,1817,5,1747,2,1676,r-87,2l1504,9r-84,10l1338,34r-81,18l1177,76r-78,26l1023,132r-74,33l877,202r-71,40l739,286r-66,47l609,382r-60,54l491,490r-56,59l383,610r-50,63l286,739r-43,68l202,877r-36,72l132,1023r-30,76l75,1177r-22,80l34,1338r-15,82l9,1504r-7,85l,1675r,49l2,1773r4,48l11,1869r6,47l25,1964r9,46l44,2057r11,46l67,2148r15,44l96,2237r17,44l130,2323r19,43l168,2407r21,41l210,2490r24,39l257,2568r26,39l309,2644r27,37l363,2718r30,34l423,2787r30,33l485,2854r33,31l551,2917r34,30l621,2976r15,11l652,2998r16,10l683,3018r-38,-29l608,2959r-37,-30l536,2896r-35,-33l467,2829r-32,-35l404,2758r-30,-37l343,2683r-28,-38l287,2605r-25,-40l236,2523r-23,-41l190,2439r-22,-43l148,2352r-19,-45l111,2262,94,2216,79,2170,66,2122,53,2075,41,2026r-8,-48l24,1929r-7,-51l12,1828,8,1778,6,1726,5,1675r2,-86l14,1504r11,-83l39,1339r18,-81l79,1179r27,-78l137,1025r33,-74l207,879r40,-70l290,742r47,-66l387,613r51,-61l494,494r58,-55l613,387r64,-50l741,290r69,-43l879,207r73,-37l1025,136r76,-30l1179,80r79,-22l1338,39r83,-15l1505,13r85,-5l1676,5r73,2l1821,11r73,8l1965,30r69,13l2103,60r67,20l2237,102r65,25l2366,154r63,30l2490,217r59,34l2608,288r55,40l2718,370r53,43l2821,459r49,48l2917,557r45,52l3004,663r41,55l3084,775r36,60l3153,894r31,62l3212,1019r26,65l3262,1150r21,67l3301,1285r-4,-19l3294,1247r-4,-18l3286,1210xe" fillcolor="#c8c7c7" stroked="f">
                <v:path arrowok="t"/>
              </v:shape>
              <v:shape id="_x0000_s2127" style="position:absolute;left:550;top:9274;width:550;height:506" coordsize="3304,3036" path="m3292,1245r-19,-66l3251,1113r-25,-64l3199,987r-29,-62l3139,865r-35,-59l3068,749r-39,-56l2989,639r-42,-52l2902,536r-47,-48l2806,442r-51,-45l2703,354r-54,-40l2593,276r-58,-37l2477,206r-60,-32l2355,145r-64,-26l2228,94,2162,73,2095,54,2027,38,1958,25,1889,15,1817,7,1746,2,1674,r-86,2l1503,9r-84,11l1336,35r-80,19l1177,76r-79,26l1022,132r-74,33l876,202r-70,41l738,286r-66,47l610,382r-62,53l490,491r-55,58l383,609r-51,64l287,738r-44,68l203,876r-37,72l132,1023r-30,76l75,1176r-22,79l34,1336r-15,82l9,1502r-6,85l,1673r1,50l4,1774r3,49l12,1872r6,48l26,1969r10,47l46,2063r12,47l71,2157r14,45l102,2247r17,44l137,2336r19,42l177,2421r21,42l222,2504r23,41l271,2584r26,39l323,2661r28,38l382,2736r30,34l443,2806r31,34l508,2873r34,31l576,2936r36,30l649,2995r16,11l681,3016r16,10l714,3036r-41,-29l635,2978r-38,-31l561,2915r-37,-34l489,2847r-34,-35l422,2776r-31,-38l359,2700r-29,-39l301,2621r-27,-41l247,2539r-24,-42l199,2453r-23,-44l155,2365r-19,-46l117,2273,99,2226,83,2178,69,2130,56,2081,44,2032,34,1983r-9,-51l18,1881r-5,-52l9,1778,6,1726r,-53l8,1587r6,-84l25,1419r14,-82l58,1256r23,-79l107,1100r30,-76l170,950r37,-72l247,808r43,-67l337,675r49,-63l439,552r56,-58l552,439r61,-52l676,336r65,-45l809,247r69,-40l951,170r74,-34l1101,107r77,-26l1257,58r81,-19l1419,25r84,-10l1588,8r86,-2l1748,7r74,5l1896,20r71,11l2038,46r70,17l2176,83r67,22l2309,131r65,29l2438,190r61,34l2559,259r59,39l2674,339r55,43l2782,427r50,47l2882,523r47,51l2973,628r43,55l3056,740r38,59l3130,859r32,62l3194,985r28,64l3246,1115r23,69l3288,1252r16,70l3302,1303r-3,-19l3295,1265r-3,-20xe" fillcolor="#c8c7c7" stroked="f">
                <v:path arrowok="t"/>
              </v:shape>
              <v:shape id="_x0000_s2128" style="position:absolute;left:550;top:9274;width:551;height:509" coordsize="3307,3053" path="m3296,1280r-18,-68l3257,1145r-24,-66l3207,1014r-28,-63l3148,889r-33,-59l3079,770r-39,-57l2999,658r-42,-54l2912,552r-47,-50l2816,454r-50,-46l2713,365r-55,-42l2603,283r-59,-37l2485,212r-61,-33l2361,149r-64,-27l2232,97,2165,75,2098,55,2029,38,1960,25,1889,14,1816,6,1744,2,1671,r-86,3l1500,8r-84,11l1333,34r-80,19l1174,75r-78,26l1020,131r-73,34l874,202r-69,40l736,285r-64,47l608,382r-61,52l489,489r-56,58l382,608r-50,63l285,737r-43,67l202,874r-37,72l132,1020r-31,76l74,1174r-22,79l34,1334r-14,82l9,1499r-7,85l,1670r1,51l3,1773r4,50l12,1873r7,51l28,1973r8,48l48,2070r13,47l74,2165r15,46l106,2257r18,45l143,2347r20,44l185,2434r23,43l231,2518r26,42l282,2600r28,40l338,2678r31,38l399,2753r31,36l462,2824r34,34l531,2891r35,33l603,2954r37,30l678,3013r17,10l711,3033r16,10l743,3053r-41,-29l662,2995r-40,-31l584,2932r-38,-34l509,2865r-34,-36l440,2792r-33,-37l375,2716r-31,-39l314,2637r-28,-42l258,2553r-26,-44l208,2466r-24,-45l162,2375r-22,-46l121,2282r-17,-48l87,2186,71,2137,58,2087,45,2037,35,1986r-9,-51l19,1882r-6,-52l9,1777,6,1724,5,1670r2,-86l14,1500r10,-84l39,1335r19,-81l80,1175r26,-77l136,1022r34,-74l206,877r41,-70l289,739r47,-65l385,612r53,-62l493,493r58,-56l611,386r63,-50l740,290r67,-44l877,206r72,-37l1023,136r75,-29l1176,80r78,-23l1335,40r82,-16l1500,14r85,-7l1671,5r75,2l1821,12r74,9l1969,32r71,14l2111,64r69,20l2248,108r67,27l2381,164r64,32l2507,231r61,37l2626,307r57,41l2739,393r52,47l2843,488r49,50l2939,592r45,54l3026,702r41,59l3103,822r36,61l3172,947r29,65l3228,1079r24,67l3273,1215r18,71l3307,1357r-2,-19l3301,1319r-2,-20l3296,1280xe" fillcolor="#c8c7c7" stroked="f">
                <v:path arrowok="t"/>
              </v:shape>
              <v:shape id="_x0000_s2129" style="position:absolute;left:550;top:9274;width:552;height:512" coordsize="3308,3068" path="m3298,1316r-16,-70l3263,1178r-23,-69l3216,1043r-28,-64l3156,915r-32,-62l3088,793r-38,-59l3010,677r-43,-55l2923,568r-47,-51l2826,468r-50,-47l2723,376r-55,-43l2612,292r-59,-39l2493,218r-61,-34l2368,154r-65,-29l2237,99,2170,77,2102,57,2032,40,1961,25,1890,14,1816,6,1742,1,1668,r-86,2l1497,9r-84,10l1332,33r-81,19l1172,75r-77,26l1019,130r-74,34l872,201r-69,40l735,285r-65,45l607,381r-61,52l489,488r-56,58l380,606r-49,63l284,735r-43,67l201,872r-37,72l131,1018r-30,76l75,1171r-23,79l33,1331r-14,82l8,1497r-6,84l,1667r,53l3,1772r4,51l12,1875r7,51l28,1977r10,49l50,2075r13,49l77,2172r16,48l111,2267r19,46l149,2359r21,44l193,2447r24,44l241,2533r27,41l295,2615r29,40l353,2694r32,38l416,2770r33,36l483,2841r35,34l555,2909r36,32l629,2972r38,29l708,3030r15,10l740,3050r17,9l774,3068r-44,-28l689,3010r-42,-30l607,2948r-39,-34l531,2881r-37,-36l458,2808r-34,-38l390,2731r-32,-39l326,2650r-29,-41l268,2567r-27,-44l216,2478r-25,-46l168,2387r-22,-47l126,2292r-19,-49l89,2193,74,2144,59,2093,47,2041,36,1990r-9,-53l19,1884r-7,-54l8,1777,6,1722,4,1667r3,-85l13,1497r10,-83l38,1332r19,-81l79,1173r26,-77l135,1020r34,-74l206,875r39,-70l288,737r47,-65l385,610r52,-61l492,491r57,-54l609,384r64,-49l738,289r67,-43l875,205r72,-37l1021,135r75,-29l1173,80r79,-23l1333,39r81,-15l1497,13r85,-5l1668,5r76,1l1820,12r75,8l1970,32r73,16l2114,66r71,21l2254,111r67,27l2387,168r65,33l2515,237r61,38l2635,315r57,43l2748,404r54,47l2853,501r50,53l2949,608r45,57l3036,723r40,59l3113,845r34,62l3179,973r29,66l3233,1107r24,71l3277,1248r17,73l3308,1393r-2,-19l3304,1354r-2,-19l3298,1316xe" fillcolor="#c8c7c7" stroked="f">
                <v:path arrowok="t"/>
              </v:shape>
              <v:shape id="_x0000_s2130" style="position:absolute;left:551;top:9275;width:551;height:514" coordsize="3310,3085" path="m3302,1352r-16,-71l3268,1210r-21,-69l3223,1074r-27,-67l3167,942r-33,-64l3098,817r-36,-61l3021,697r-42,-56l2934,587r-47,-54l2838,483r-52,-48l2734,388r-56,-45l2621,302r-58,-39l2502,226r-62,-35l2376,159r-66,-29l2243,103,2175,79,2106,59,2035,41,1964,27,1890,16,1816,7,1741,2,1666,r-86,2l1495,9r-83,10l1330,35r-81,17l1171,75r-78,27l1018,131r-74,33l872,201r-70,40l735,285r-66,46l606,381r-60,51l488,488r-55,57l380,607r-49,62l284,734r-42,68l201,872r-36,71l131,1017r-30,76l75,1170r-22,79l34,1330r-15,81l9,1495r-7,84l,1665r1,54l4,1772r4,53l14,1877r7,53l30,1981r10,51l53,2082r13,50l82,2181r17,48l116,2277r19,47l157,2370r22,46l203,2461r24,43l253,2548r28,42l309,2632r30,40l370,2711r32,39l435,2787r35,37l504,2860r37,33l579,2927r38,32l657,2990r40,29l738,3048r17,9l772,3067r18,9l806,3085r-44,-28l718,3028r-42,-31l634,2966r-40,-34l554,2898r-38,-36l479,2825r-36,-38l407,2748r-33,-40l341,2667r-30,-42l281,2581r-28,-44l226,2492r-26,-46l176,2399r-23,-48l132,2302r-20,-49l94,2203,77,2152,63,2100,49,2048,38,1995,28,1941r-8,-54l14,1833,9,1777,6,1721,5,1665r2,-85l14,1495r11,-83l39,1331r18,-81l80,1171r26,-77l135,1019r34,-74l206,874r39,-69l289,737r45,-64l385,609r51,-59l491,492r58,-55l610,384r62,-49l737,289r67,-43l875,206r71,-37l1019,136r76,-30l1172,80r78,-22l1331,39r81,-15l1496,14r84,-6l1666,6r77,1l1820,12r76,9l1973,33r73,16l2119,68r70,21l2260,115r68,28l2395,174r65,34l2524,245r61,39l2646,325r58,45l2760,417r53,49l2865,517r49,54l2961,626r44,58l3047,744r39,62l3123,868r34,66l3188,1001r28,68l3240,1139r23,71l3282,1283r15,74l3310,1431r-1,-20l3306,1392r-2,-20l3302,1352xe" fillcolor="#c8c7c7" stroked="f">
                <v:path arrowok="t"/>
              </v:shape>
              <v:shape id="_x0000_s2131" style="position:absolute;left:551;top:9275;width:552;height:517" coordsize="3310,3100" path="m3304,1388r-14,-72l3273,1243r-20,-70l3229,1102r-25,-68l3175,968r-32,-66l3109,840r-37,-63l3032,718r-42,-58l2945,603r-46,-54l2849,496r-51,-50l2744,399r-56,-46l2631,310r-59,-40l2511,232r-63,-36l2383,163r-66,-30l2250,106,2181,82,2110,61,2039,43,1966,27,1891,15,1816,7,1740,1,1664,r-86,3l1493,8r-83,11l1329,34r-81,18l1169,75r-77,26l1017,130r-74,33l871,200r-70,41l734,284r-65,46l605,379r-60,53l488,486r-55,58l381,605r-50,62l284,732r-43,68l202,870r-37,71l131,1015r-30,76l75,1168r-22,78l34,1327r-15,82l9,1492r-6,85l,1662r2,55l4,1772r4,53l15,1879r8,53l32,1985r11,51l55,2088r15,51l85,2188r18,50l122,2287r20,48l164,2382r23,45l212,2473r25,45l264,2562r29,42l322,2645r32,42l386,2726r34,39l454,2803r36,37l527,2876r37,33l603,2943r40,32l685,3005r41,30l770,3063r16,10l804,3082r17,9l839,3100r-46,-28l748,3043r-44,-30l660,2982r-41,-34l577,2914r-40,-35l499,2841r-38,-38l425,2764r-34,-40l357,2682r-32,-43l293,2595r-29,-45l235,2505r-26,-47l184,2411r-24,-49l138,2312r-20,-50l99,2211,81,2159,66,2106,52,2053,40,1998,29,1944r-7,-55l15,1833,9,1776,7,1719,6,1662r2,-85l14,1492r11,-83l40,1328r17,-79l80,1169r27,-77l136,1017r33,-74l206,872r39,-69l289,736r46,-65l384,608r52,-60l491,490r58,-55l609,384r62,-50l737,287r67,-42l874,205r71,-37l1018,135r76,-30l1171,80r78,-23l1330,38r81,-14l1494,14r84,-7l1664,5r78,2l1821,13r77,8l1974,34r75,17l2123,70r72,22l2266,118r69,29l2402,178r66,35l2533,251r61,40l2655,334r58,45l2770,427r54,50l2875,531r49,55l2971,643r44,59l3057,764r38,63l3132,892r33,66l3195,1027r28,70l3246,1168r21,73l3285,1316r15,74l3310,1468r-1,-21l3308,1427r-2,-19l3304,1388xe" fillcolor="#c8c7c7" stroked="f">
                <v:path arrowok="t"/>
              </v:shape>
              <v:shape id="_x0000_s2132" style="position:absolute;left:552;top:9276;width:551;height:519" coordsize="3309,3115" path="m3305,1425r-13,-74l3277,1277r-19,-73l3235,1133r-24,-70l3183,995r-31,-67l3118,862r-37,-62l3042,738r-42,-60l2956,620r-47,-55l2860,511r-52,-51l2755,411r-56,-47l2641,319r-61,-41l2519,239r-64,-37l2390,168r-67,-31l2255,109,2184,83,2114,62,2041,43,1968,27,1891,15,1815,6,1738,1,1661,r-86,2l1491,8r-84,10l1326,33r-81,19l1167,74r-77,26l1014,130r-73,33l870,200r-71,40l732,283r-65,46l605,378r-61,53l486,486r-55,58l380,603r-51,64l284,731r-44,68l201,868r-37,71l130,1013r-29,75l75,1165r-23,79l34,1325r-14,81l9,1489r-7,85l,1659r1,56l4,1771r5,56l15,1881r8,54l33,1989r11,53l58,2094r14,52l89,2197r18,50l127,2296r21,49l171,2393r24,47l221,2486r27,45l276,2575r30,44l336,2661r33,41l402,2742r36,39l474,2819r37,37l549,2892r40,34l629,2960r42,31l713,3022r44,29l801,3079r18,9l837,3097r18,9l873,3115r-48,-27l778,3059r-46,-30l687,2998r-43,-34l601,2931r-41,-36l520,2858r-40,-39l442,2780r-35,-42l371,2697r-34,-43l305,2610r-30,-46l246,2517r-28,-47l191,2422r-25,-50l144,2322r-21,-51l103,2219,85,2166,68,2113,53,2058,41,2003,30,1947r-9,-57l14,1833r-4,-57l6,1718,5,1659r2,-85l14,1490r10,-82l39,1326r19,-80l80,1167r26,-77l135,1015r33,-73l205,870r40,-69l288,734r46,-65l383,606r53,-59l490,489r58,-55l608,383r63,-49l735,287r67,-43l872,204r71,-37l1016,135r75,-30l1168,79r79,-23l1327,39r81,-15l1491,13r84,-7l1661,4r80,2l1820,12r78,10l1975,34r76,17l2126,71r73,23l2271,120r70,30l2409,183r67,36l2540,258r64,41l2664,343r58,47l2779,439r54,52l2884,545r50,57l2980,660r44,61l3065,784r40,65l3139,916r33,68l3202,1054r26,72l3251,1199r20,74l3287,1349r12,78l3309,1505r-1,-20l3307,1465r-1,-19l3305,1425xe" fillcolor="#c8c7c7" stroked="f">
                <v:path arrowok="t"/>
              </v:shape>
              <v:shape id="_x0000_s2133" style="position:absolute;left:552;top:9276;width:551;height:522" coordsize="3306,3130" path="m3304,1463r-10,-78l3279,1311r-18,-75l3240,1163r-23,-71l3189,1022r-30,-69l3126,887r-37,-65l3051,759r-42,-62l2965,638r-47,-57l2869,526r-51,-54l2764,422r-57,-48l2649,329r-61,-43l2527,246r-65,-38l2396,173r-67,-31l2260,113,2189,87,2117,65,2043,46,1968,29,1892,16,1815,8,1736,2,1658,r-86,2l1488,9r-83,10l1324,33r-81,19l1165,75r-77,25l1012,130r-73,33l868,200r-70,40l731,282r-66,47l603,379r-60,51l485,485r-55,58l378,603r-49,63l283,731r-44,67l200,867r-37,71l130,1012r-29,75l74,1164r-23,80l34,1323r-15,81l8,1487r-6,85l,1657r1,57l3,1771r6,57l16,1884r7,55l34,1993r12,55l60,2101r15,53l93,2206r19,51l132,2307r22,50l178,2406r25,47l229,2500r29,45l287,2590r32,44l351,2677r34,42l419,2759r36,39l493,2836r38,38l571,2909r42,34l654,2977r44,31l742,3038r45,29l833,3095r19,9l871,3113r18,9l908,3130r-49,-27l810,3075r-47,-29l716,3015r-46,-33l626,2948r-43,-36l541,2875r-41,-38l461,2797r-37,-42l387,2713r-35,-44l319,2625r-33,-46l256,2532r-29,-48l199,2435r-26,-51l150,2333r-24,-51l106,2228,87,2174,70,2120,56,2065,42,2008,31,1951,21,1894r-6,-58l9,1777,6,1717,4,1657r3,-85l13,1488r10,-82l38,1324r19,-79l79,1166r26,-77l134,1014r34,-73l205,869r39,-68l287,734r46,-65l382,607r52,-61l489,489r58,-55l606,382r63,-49l733,287r68,-43l870,204r71,-36l1014,135r75,-30l1166,79r78,-22l1325,39r80,-15l1488,13r84,-5l1658,5r81,1l1819,13r80,9l1977,35r77,18l2129,73r75,24l2275,125r72,30l2415,189r67,36l2548,265r63,43l2672,353r60,48l2787,451r55,54l2894,561r49,58l2990,678r43,63l3074,805r38,66l3147,940r32,70l3208,1081r24,74l3255,1230r18,76l3288,1383r12,80l3306,1542r,-20l3306,1503r-1,-20l3304,1463xe" fillcolor="#c9c8c8" stroked="f">
                <v:path arrowok="t"/>
              </v:shape>
              <v:shape id="_x0000_s2134" style="position:absolute;left:553;top:9276;width:550;height:525" coordsize="3304,3145" path="m3304,1501r-10,-78l3282,1345r-16,-76l3246,1195r-23,-73l3197,1050r-30,-70l3134,912r-34,-67l3060,780r-41,-63l2975,656r-46,-58l2879,541r-51,-54l2774,435r-57,-49l2659,339r-60,-44l2535,254r-64,-39l2404,179r-68,-33l2266,116,2194,90,2121,67,2046,47,1970,30,1893,18,1815,8,1736,2,1656,r-86,2l1486,9r-83,11l1322,35r-80,17l1163,75r-77,26l1011,131r-73,32l867,200r-70,40l730,283r-64,47l603,379r-60,51l485,485r-54,58l378,602r-49,63l283,730r-43,67l200,866r-37,72l130,1011r-29,75l75,1163r-22,79l34,1322r-15,82l9,1486r-7,84l,1655r1,59l5,1772r4,57l16,1886r9,57l36,1999r12,55l63,2109r17,53l98,2215r20,52l139,2318r22,50l186,2418r27,48l241,2513r29,47l300,2606r32,44l366,2693r36,41l437,2776r38,39l515,2854r40,37l596,2927r43,33l682,2994r45,31l773,3055r47,29l868,3111r19,8l907,3128r19,9l946,3145r-52,-26l843,3091r-49,-29l746,3031r-48,-33l652,2965r-45,-36l564,2892r-42,-38l481,2814r-39,-42l404,2730r-37,-45l332,2641r-33,-47l267,2547r-31,-49l208,2448r-27,-51l157,2344r-24,-52l111,2238,92,2184,74,2128,58,2071,45,2014,33,1956,23,1896r-8,-59l10,1777,7,1716,6,1655r1,-85l14,1486r11,-82l39,1323r18,-80l80,1164r25,-76l136,1014r32,-74l205,869r39,-69l288,733r45,-65l383,606r51,-60l489,488r57,-53l606,382r62,-49l733,287r67,-42l869,204r72,-35l1013,135r75,-29l1165,79r79,-21l1323,39r82,-14l1487,14r84,-6l1656,6r82,2l1819,13r81,10l1979,37r79,18l2134,76r74,25l2282,128r72,32l2423,194r68,38l2557,273r64,44l2683,363r59,50l2798,465r55,55l2904,577r49,59l3000,697r43,65l3084,828r37,68l3156,965r31,72l3214,1111r24,75l3258,1263r18,78l3290,1420r9,81l3304,1582r,-15l3304,1552r,-13l3304,1526r,-13l3304,1501xe" fillcolor="#c9c8c8" stroked="f">
                <v:path arrowok="t"/>
              </v:shape>
              <v:shape id="_x0000_s2135" style="position:absolute;left:553;top:9277;width:550;height:526" coordsize="3302,3157" path="m3302,1537r-6,-79l3284,1378r-15,-77l3251,1225r-23,-75l3204,1076r-29,-71l3143,935r-35,-69l3070,800r-41,-64l2986,673r-47,-59l2890,556r-52,-56l2783,446r-55,-50l2668,348r-61,-45l2544,260r-66,-40l2411,184r-68,-34l2271,120,2200,92,2125,68,2050,48,1973,30,1895,17,1815,8,1735,1,1654,r-86,3l1484,8r-83,11l1321,34r-81,18l1162,74r-77,26l1010,130r-73,33l866,199r-69,40l729,282r-64,46l602,377r-59,52l485,484r-55,57l378,602r-49,62l283,729r-43,67l201,864r-37,72l130,1009r-29,75l75,1161r-22,79l34,1319r-15,82l9,1483r-6,84l,1652r2,60l5,1772r6,59l17,1889r10,57l38,2003r14,57l66,2115r17,54l102,2223r20,54l146,2328r23,51l195,2430r28,49l252,2527r30,47l315,2620r33,44l383,2708r37,42l457,2792r39,40l537,2870r42,37l622,2943r44,34l712,3010r47,31l806,3070r49,28l904,3125r20,8l943,3142r20,7l983,3157r-53,-25l877,3105r-51,-28l775,3046r-48,-32l679,2981r-47,-36l587,2908r-43,-39l501,2829r-41,-42l421,2745r-38,-45l346,2654r-35,-47l279,2559r-31,-49l217,2460r-28,-51l164,2355r-25,-54l117,2246,96,2191,78,2134,61,2077,46,2019,34,1959,24,1899r-8,-60l11,1777,7,1715,6,1652r2,-85l14,1483r11,-81l40,1320r17,-79l80,1163r26,-78l136,1011r32,-73l205,868r39,-70l288,731r46,-65l382,605r52,-60l489,488r57,-55l605,381r63,-49l733,286r66,-42l868,204r72,-36l1012,134r75,-29l1163,80r79,-23l1322,38r81,-14l1485,14r84,-7l1654,5r84,2l1821,14r80,10l1982,38r79,18l2138,77r76,26l2288,132r73,33l2431,199r68,39l2567,281r63,45l2692,374r60,50l2809,477r54,56l2915,593r48,60l3010,717r43,66l3093,850r37,70l3164,992r30,73l3221,1140r22,77l3262,1296r16,79l3290,1456r8,82l3301,1622r1,-18l3302,1586r,-19l3302,1549r,-5l3302,1537xe" fillcolor="#c9c8c8" stroked="f">
                <v:path arrowok="t"/>
              </v:shape>
              <v:shape id="_x0000_s2136" style="position:absolute;left:553;top:9277;width:550;height:529" coordsize="3298,3169" path="m3298,1576r-5,-81l3284,1414r-14,-79l3252,1257r-20,-77l3208,1105r-27,-74l3150,959r-35,-69l3078,822r-41,-66l2994,691r-47,-61l2898,571r-51,-57l2792,459r-56,-52l2677,357r-62,-46l2551,267r-66,-41l2417,188r-69,-34l2276,122,2202,95,2128,70,2052,49,1973,31,1894,17,1813,7,1732,2,1650,r-85,2l1481,8r-82,11l1317,33r-79,19l1159,73r-77,27l1007,129r-72,34l863,198r-69,41l727,281r-65,46l600,376r-60,53l483,482r-55,58l377,600r-50,62l282,727r-44,67l199,863r-37,71l130,1008r-31,74l74,1158r-23,79l33,1317r-14,81l8,1480r-7,84l,1649r1,61l4,1771r5,60l17,1890r10,60l39,2008r13,57l68,2122r18,56l105,2232r22,54l151,2338r24,53l202,2442r28,50l261,2541r32,47l326,2635r35,44l398,2724r38,42l475,2808r41,40l558,2886r43,37l646,2959r46,33l740,3025r48,31l837,3085r51,28l940,3139r19,7l979,3154r22,8l1021,3169r-56,-25l911,3119r-54,-28l806,3060r-51,-31l705,2996r-48,-35l610,2924r-46,-39l521,2845r-43,-42l437,2760r-39,-45l360,2669r-37,-47l288,2573r-32,-50l225,2473r-30,-53l169,2366r-26,-54l119,2256,98,2199,79,2141,62,2083,47,2022,34,1962,23,1902r-8,-63l9,1776,5,1713,4,1649r3,-85l13,1481r10,-82l38,1318r18,-80l78,1161r26,-77l134,1009r32,-73l203,866r39,-70l285,729r46,-63l380,603r51,-59l486,487r57,-55l604,381r61,-50l730,286r67,-43l865,203r72,-36l1009,134r75,-29l1160,79r79,-22l1318,38r81,-14l1481,13r84,-7l1650,5r84,1l1818,13r83,11l1981,38r79,19l2139,79r76,26l2290,134r72,33l2434,203r68,40l2569,286r65,45l2696,381r60,51l2813,487r55,57l2919,603r49,63l3014,729r43,67l3096,866r37,70l3165,1009r30,75l3221,1161r22,77l3261,1318r15,81l3286,1481r7,83l3295,1649r,7l3295,1662r1,-21l3297,1619r1,-21l3298,1576xe" fillcolor="#c9c8c8" stroked="f">
                <v:path arrowok="t"/>
              </v:shape>
              <v:shape id="_x0000_s2137" style="position:absolute;left:554;top:9278;width:549;height:530" coordsize="3295,3180" path="m3295,1617r-3,-84l3284,1451r-12,-81l3256,1291r-19,-79l3215,1135r-27,-75l3158,987r-34,-72l3087,845r-40,-67l3004,712r-47,-64l2909,588r-52,-60l2803,472r-57,-53l2686,369r-62,-48l2561,276r-68,-43l2425,194r-70,-34l2282,127,2208,98,2132,72,2055,51,1976,33,1895,19,1815,9,1732,2,1648,r-85,2l1479,9r-82,10l1316,33r-80,19l1157,75r-76,25l1006,129r-72,34l862,199r-69,40l727,281r-65,46l599,376r-59,52l483,483r-55,57l376,600r-48,61l282,726r-44,67l199,863r-37,70l130,1006r-30,74l74,1158r-23,78l34,1315r-15,82l8,1478r-6,84l,1647r1,63l5,1772r5,62l18,1894r10,60l40,2014r15,58l72,2129r18,57l111,2241r22,55l158,2350r25,54l211,2455r31,50l273,2554r32,48l340,2649r37,46l415,2740r39,42l495,2824r43,40l581,2903r45,37l673,2976r48,33l769,3041r51,31l871,3100r53,27l977,3152r20,7l1019,3167r20,6l1060,3180r-57,-22l946,3132r-55,-27l838,3075r-53,-31l734,3011r-51,-34l635,2940r-47,-39l542,2861r-44,-42l455,2776r-41,-45l375,2685r-38,-48l301,2588r-34,-51l235,2485r-30,-54l176,2378r-26,-56l125,2265r-22,-57l83,2149,65,2088,49,2028,36,1967,25,1904r-8,-63l10,1777,7,1713,5,1647r2,-85l13,1479r11,-82l38,1316r19,-79l78,1159r27,-76l134,1008r33,-73l204,865r39,-70l285,730r46,-65l380,603r52,-60l486,486r57,-54l603,380r62,-48l729,286r67,-43l864,203r72,-36l1009,134r73,-29l1160,79r77,-22l1316,39r82,-15l1479,13r84,-5l1648,5r84,3l1816,13r81,11l1979,39r79,18l2136,79r77,26l2287,134r72,33l2431,203r68,40l2566,286r65,46l2692,380r60,52l2809,486r55,57l2915,603r49,62l3010,730r42,65l3092,865r37,70l3161,1008r30,75l3217,1159r21,78l3257,1316r15,81l3282,1479r6,83l3291,1647r,15l3290,1675r,13l3290,1703r1,-21l3293,1659r1,-21l3295,1617xe" fillcolor="#c9c8c8" stroked="f">
                <v:path arrowok="t"/>
              </v:shape>
              <v:shape id="_x0000_s2138" style="position:absolute;left:554;top:9278;width:549;height:532" coordsize="3291,3191" path="m3291,1644r-2,-85l3282,1476r-10,-82l3257,1313r-18,-80l3217,1156r-26,-77l3161,1004r-32,-73l3092,861r-39,-70l3010,724r-46,-63l2915,598r-51,-59l2809,482r-57,-55l2692,376r-62,-50l2565,281r-67,-43l2430,198r-72,-36l2286,129r-75,-29l2135,74,2056,52,1977,33,1897,19,1814,8,1730,1,1646,r-85,1l1477,8r-82,11l1314,33r-79,19l1156,74r-76,26l1005,129r-72,33l861,198r-68,40l726,281r-65,45l600,376r-61,51l482,482r-55,57l376,598r-49,63l281,724r-43,67l199,861r-37,70l130,1004r-30,75l74,1156r-22,77l34,1313r-15,81l9,1476r-6,83l,1644r1,64l5,1771r6,63l19,1897r11,60l43,2017r15,61l75,2136r19,58l115,2251r24,56l165,2361r26,54l221,2468r31,50l284,2568r35,49l356,2664r38,46l433,2755r41,43l517,2840r43,40l606,2919r47,37l701,2991r50,33l802,3055r51,31l907,3114r54,25l1017,3164r21,6l1059,3178r21,7l1102,3191r-60,-22l984,3145r-57,-27l871,3089r-54,-30l764,3026r-53,-34l661,2955r-49,-38l565,2877r-46,-42l474,2792r-42,-46l391,2700r-40,-49l314,2602r-35,-52l245,2498r-31,-54l184,2388r-27,-56l131,2274r-23,-58l88,2156,69,2094,52,2033,38,1970,26,1907r-9,-65l10,1777,7,1711,6,1644r2,-84l14,1476r11,-81l39,1313r18,-78l80,1157r25,-76l134,1006r33,-73l204,863r39,-68l285,728r46,-65l380,601r52,-59l486,485r57,-55l602,379r62,-48l728,285r67,-42l863,202r72,-35l1008,133r74,-29l1158,78r78,-22l1315,38r81,-14l1478,14r83,-7l1646,5r84,2l1814,14r81,10l1976,38r79,18l2134,78r76,26l2283,133r73,34l2428,202r68,41l2563,285r64,46l2689,379r60,51l2806,485r53,57l2911,601r49,62l3006,728r42,67l3087,863r37,70l3157,1006r29,75l3211,1157r23,78l3253,1313r13,82l3277,1476r7,84l3285,1644r,25l3285,1694r-1,25l3283,1743r2,-21l3288,1701r1,-22l3291,1657r,-6l3291,1644xe" fillcolor="#c9c8c8" stroked="f">
                <v:path arrowok="t"/>
              </v:shape>
              <v:shape id="_x0000_s2139" style="position:absolute;left:555;top:9279;width:547;height:533" coordsize="3286,3201" path="m3286,1642r-3,-85l3277,1474r-10,-82l3252,1311r-19,-79l3212,1154r-26,-76l3156,1003r-32,-73l3087,860r-40,-70l3005,725r-46,-65l2910,598r-51,-60l2804,481r-57,-54l2687,375r-61,-48l2561,281r-67,-43l2426,198r-72,-36l2282,129r-74,-29l2131,74,2053,52,1974,34,1892,19,1811,8,1727,3,1643,r-85,3l1474,8r-81,11l1311,34r-79,18l1155,74r-78,26l1004,129r-73,33l859,198r-68,40l724,281r-64,46l598,375r-60,52l481,481r-54,57l375,598r-49,62l280,725r-42,65l199,860r-37,70l129,1003r-29,75l73,1154r-21,78l33,1311r-14,81l8,1474r-6,83l,1642r2,66l5,1772r7,64l20,1899r11,63l44,2023r16,60l78,2144r20,59l120,2260r25,57l171,2373r29,53l230,2480r32,52l296,2583r36,49l370,2680r39,46l450,2771r43,43l537,2856r46,40l630,2935r48,37l729,3006r51,33l833,3070r53,30l941,3127r57,26l1055,3175r21,7l1099,3189r22,6l1143,3201r-61,-21l1021,3157r-59,-25l904,3104r-56,-30l793,3041r-54,-33l687,2971r-51,-38l587,2892r-49,-41l493,2808r-44,-46l407,2715r-42,-48l327,2616r-38,-52l254,2511r-32,-54l191,2401r-28,-58l136,2285r-25,-61l90,2164,71,2102,53,2039,39,1975,27,1910,17,1844r-6,-67l6,1710,5,1642r2,-84l14,1474r10,-81l39,1312r18,-79l79,1156r26,-76l134,1005r32,-73l203,862r39,-68l285,727r45,-64l379,600r51,-59l485,484r57,-53l601,379r62,-49l727,285r66,-42l862,203r71,-36l1006,134r74,-30l1156,79r78,-22l1312,38r82,-14l1475,14r83,-7l1643,5r84,2l1810,14r82,10l1973,38r79,19l2130,79r76,25l2280,134r72,33l2424,203r68,40l2558,285r65,45l2684,379r59,52l2800,484r55,57l2907,600r48,63l3001,727r42,67l3082,862r37,70l3151,1005r30,75l3206,1156r23,77l3246,1312r15,81l3272,1474r6,84l3280,1642r,37l3279,1715r-2,35l3274,1786r3,-22l3280,1741r2,-21l3285,1698r,-15l3285,1670r1,-13l3286,1642xe" fillcolor="#c9c8c8" stroked="f">
                <v:path arrowok="t"/>
              </v:shape>
              <v:shape id="_x0000_s2140" style="position:absolute;left:555;top:9279;width:547;height:535" coordsize="3279,3209" path="m3279,1639r-1,-84l3271,1471r-11,-81l3247,1308r-19,-78l3205,1152r-25,-76l3151,1001r-33,-73l3081,858r-39,-68l3000,723r-46,-65l2905,596r-52,-59l2800,480r-57,-55l2683,374r-62,-48l2557,280r-67,-42l2422,197r-72,-35l2277,128,2204,99,2128,73,2049,51,1970,33,1889,19,1808,9,1724,2,1640,r-85,2l1472,9r-82,10l1309,33r-79,18l1152,73r-76,26l1002,128r-73,34l857,197r-68,41l722,280r-64,46l596,374r-59,51l480,480r-54,57l374,596r-49,62l279,723r-42,67l198,858r-37,70l128,1001r-29,75l74,1152r-23,78l33,1308r-14,82l8,1471r-6,84l,1639r1,67l4,1772r7,65l20,1902r12,63l46,2028r17,61l82,2151r20,60l125,2269r26,58l178,2383r30,56l239,2493r34,52l308,2597r37,49l385,2695r41,46l468,2787r45,43l559,2872r47,40l655,2950r50,37l758,3021r53,33l865,3084r56,29l978,3140r58,24l1096,3186r22,6l1140,3198r22,5l1184,3209r-63,-20l1059,3167r-62,-25l938,3115r-58,-29l823,3055r-56,-34l712,2986r-52,-38l609,2907r-50,-41l512,2822r-46,-45l421,2729r-42,-49l339,2629r-38,-52l265,2523r-35,-55l198,2411r-29,-58l141,2294r-25,-62l93,2171,73,2107,55,2044,40,1979,28,1912,18,1845r-8,-67l7,1708,4,1639r3,-84l13,1472r10,-82l38,1309r18,-78l78,1153r26,-76l133,1003r32,-73l202,860r39,-68l284,725r46,-64l378,600r51,-60l484,483r56,-53l599,378r63,-49l726,283r66,-42l861,202r70,-36l1003,134r75,-30l1154,78r77,-21l1310,38r81,-14l1472,13r83,-6l1640,5r84,2l1807,13r81,11l1969,38r79,19l2125,78r76,26l2276,134r72,32l2419,202r69,39l2554,283r63,46l2680,378r59,52l2796,483r54,57l2901,600r48,61l2995,725r43,67l3077,860r37,70l3146,1003r29,74l3201,1153r22,78l3241,1309r15,81l3266,1472r7,83l3275,1639r,23l3274,1687r-1,24l3271,1734r-1,23l3268,1781r-2,23l3264,1828r3,-23l3270,1783r4,-22l3277,1738r1,-24l3279,1689r,-25l3279,1639xe" fillcolor="#cac9c9" stroked="f">
                <v:path arrowok="t"/>
              </v:shape>
              <v:shape id="_x0000_s2141" style="position:absolute;left:556;top:9279;width:545;height:537" coordsize="3275,3217" path="m3275,1637r-2,-84l3267,1469r-11,-81l3241,1307r-17,-79l3201,1151r-25,-76l3146,1000r-32,-73l3077,857r-39,-68l2996,722r-46,-64l2902,595r-52,-59l2795,479r-57,-53l2679,374r-61,-49l2553,280r-66,-42l2419,198r-72,-36l2275,129,2201,99,2125,74,2047,52,1968,33,1887,19,1805,9,1722,2,1638,r-85,2l1470,9r-81,10l1307,33r-78,19l1151,74r-76,25l1001,129r-73,33l857,198r-69,40l722,280r-64,45l596,374r-59,52l480,479r-55,57l374,595r-49,63l280,722r-43,67l198,857r-37,70l129,1000r-29,75l74,1151r-22,77l34,1307r-15,81l9,1469r-7,84l,1637r1,68l6,1772r6,67l22,1905r12,65l48,2034r18,63l85,2159r21,60l131,2280r27,58l186,2396r31,56l249,2506r35,53l322,2611r38,51l402,2710r42,47l488,2803r45,43l582,2887r49,41l682,2966r52,37l788,3036r55,33l899,3099r58,28l1016,3152r61,23l1138,3196r22,5l1182,3207r22,5l1227,3217r-65,-19l1097,3177r-63,-24l973,3128r-61,-29l853,3069r-58,-34l739,2999r-55,-37l632,2922r-52,-41l531,2837r-47,-46l438,2743r-43,-49l352,2643r-39,-53l275,2535r-36,-55l207,2423r-31,-60l147,2303r-26,-61l97,2179,76,2114,57,2049,41,1982,29,1915,18,1847r-7,-69l7,1707,6,1637r1,-84l14,1470r10,-81l38,1308r18,-79l78,1152r26,-76l133,1002r33,-72l203,859r39,-68l284,725r46,-64l378,599r51,-59l483,484r57,-55l599,378r62,-48l725,284r66,-43l860,202r70,-36l1002,134r75,-29l1152,79r78,-22l1308,39r81,-15l1470,13r83,-5l1638,5r84,3l1805,13r81,11l1967,39r78,18l2123,79r75,26l2273,134r72,32l2415,202r70,39l2551,284r63,46l2676,378r59,51l2792,484r54,56l2897,599r48,62l2991,725r43,66l3073,859r37,71l3142,1002r29,74l3197,1152r22,77l3237,1308r15,81l3262,1470r6,83l3271,1637r-2,29l3269,1696r-2,29l3266,1754r-2,29l3261,1812r-4,28l3254,1869r4,-22l3262,1826r3,-23l3269,1781r3,-36l3274,1710r1,-36l3275,1637xe" fillcolor="#cac9c9" stroked="f">
                <v:path arrowok="t"/>
              </v:shape>
              <v:shape id="_x0000_s2142" style="position:absolute;left:556;top:9280;width:545;height:537" coordsize="3271,3223" path="m3271,1634r-2,-84l3262,1467r-10,-82l3237,1304r-18,-78l3197,1148r-26,-76l3142,998r-32,-73l3073,855r-39,-68l2991,720r-46,-64l2897,595r-51,-60l2792,478r-57,-53l2676,373r-63,-49l2550,278r-66,-42l2415,197r-71,-36l2272,129,2197,99,2121,73,2044,52,1965,33,1884,19,1803,8,1720,2,1636,r-85,2l1468,8r-81,11l1306,33r-79,19l1150,73r-76,26l999,129r-72,32l857,197r-69,39l722,278r-64,46l595,373r-59,52l480,478r-55,57l374,595r-48,61l280,720r-43,67l198,855r-37,70l129,998r-29,74l74,1148r-22,78l34,1304r-15,81l9,1467r-6,83l,1634r3,69l6,1773r8,67l24,1907r12,67l51,2039r18,63l89,2166r23,61l137,2289r28,59l194,2406r32,57l261,2518r36,54l335,2624r40,51l417,2724r45,48l508,2817r47,44l605,2902r51,41l708,2981r55,35l819,3050r57,31l934,3110r59,27l1055,3162r62,22l1180,3204r23,6l1226,3214r23,5l1273,3223r-67,-17l1139,3186r-65,-22l1010,3139r-63,-28l886,3081r-59,-32l768,3014r-55,-37l658,2937r-54,-41l553,2852r-49,-46l457,2758r-46,-49l367,2658r-41,-54l287,2549r-37,-57l215,2434r-32,-60l154,2312r-27,-62l102,2186,80,2121,61,2054,44,1987,31,1918,19,1849r-7,-71l7,1707,6,1634r2,-84l14,1467r11,-81l38,1305r19,-78l79,1150r25,-76l133,1000r34,-72l203,857r39,-68l284,723r45,-63l378,598r52,-59l483,482r56,-54l599,377r61,-48l725,283r66,-43l859,201r71,-35l1001,133r74,-29l1151,78r77,-22l1307,38r81,-14l1470,14r82,-7l1636,5r84,2l1803,14r80,10l1964,38r79,18l2120,78r76,26l2270,133r72,33l2412,201r68,39l2547,283r64,46l2673,377r59,51l2788,482r55,57l2893,598r49,62l2987,723r42,66l3068,857r37,71l3138,1000r29,74l3193,1150r21,77l3233,1305r13,81l3257,1467r6,83l3265,1634r,36l3264,1706r-2,34l3260,1775r-4,34l3252,1844r-5,35l3242,1913r4,-23l3252,1868r3,-23l3260,1823r2,-24l3264,1776r2,-24l3267,1729r2,-23l3270,1682r1,-25l3271,1634xe" fillcolor="#cac9c9" stroked="f">
                <v:path arrowok="t"/>
              </v:shape>
              <v:shape id="_x0000_s2143" style="position:absolute;left:556;top:9280;width:545;height:538" coordsize="3265,3229" path="m3265,1632r-3,-84l3256,1465r-10,-81l3231,1303r-18,-79l3191,1147r-26,-76l3136,997r-32,-72l3067,854r-39,-68l2985,720r-46,-64l2891,594r-51,-59l2786,479r-57,-55l2670,373r-62,-48l2545,279r-66,-43l2409,197r-70,-36l2267,129r-75,-29l2117,74,2039,52,1961,34,1880,19,1799,8,1716,3,1632,r-85,3l1464,8r-81,11l1302,34r-78,18l1146,74r-75,26l996,129r-72,32l854,197r-69,39l719,279r-64,46l593,373r-59,51l477,479r-54,56l372,594r-48,62l278,720r-42,66l197,854r-37,71l127,997r-29,74l72,1147r-22,77l32,1303r-14,81l8,1465r-7,83l,1632r1,70l5,1773r7,69l23,1910r12,67l51,2044r19,65l91,2174r24,63l141,2298r29,60l201,2418r32,57l269,2530r38,55l346,2638r43,51l432,2738r46,48l525,2832r49,44l626,2917r52,40l733,2994r56,36l847,3064r59,30l967,3123r61,25l1091,3172r65,21l1221,3212r24,5l1270,3221r24,3l1319,3229r-70,-16l1180,3195r-67,-21l1047,3151r-64,-27l919,3095r-62,-31l797,3029r-58,-37l682,2953r-55,-41l573,2868r-51,-46l473,2774r-47,-50l381,2672r-44,-53l297,2563r-38,-57l222,2447r-33,-61l158,2324r-29,-64l105,2195,81,2128,61,2061,44,1992,30,1921,19,1851r-8,-73l6,1706,4,1632r2,-84l13,1465r10,-81l38,1305r18,-80l78,1148r25,-75l132,999r33,-72l201,856r39,-68l283,722r44,-63l375,597r52,-59l481,482r57,-54l597,377r61,-48l722,283r66,-42l856,202r71,-36l998,133r74,-29l1148,79r77,-23l1303,38r81,-14l1466,14r82,-7l1632,5r83,2l1798,14r81,10l1960,38r78,18l2115,79r76,25l2265,133r72,33l2407,202r68,39l2541,283r64,46l2666,377r60,51l2783,482r53,56l2888,597r48,62l2981,722r42,66l3062,856r36,71l3132,999r29,74l3186,1148r22,77l3225,1305r15,79l3251,1465r6,83l3259,1632r,41l3257,1716r-2,40l3251,1797r-5,42l3240,1879r-6,39l3227,1958r5,-23l3238,1911r5,-23l3248,1864r3,-29l3255,1807r3,-29l3260,1749r1,-29l3263,1691r,-30l3265,1632xe" fillcolor="#cac9c9" stroked="f">
                <v:path arrowok="t"/>
              </v:shape>
              <v:shape id="_x0000_s2144" style="position:absolute;left:557;top:9281;width:543;height:538" coordsize="3259,3231" path="m3259,1629r-2,-84l3251,1462r-11,-81l3227,1300r-19,-78l3187,1145r-26,-76l3132,995r-33,-72l3062,852r-39,-68l2981,718r-45,-63l2887,593r-50,-59l2782,477r-56,-54l2667,372r-62,-48l2541,278r-67,-43l2406,196r-70,-35l2264,128,2190,99,2114,73,2037,51,1958,33,1877,19,1797,9,1714,2,1630,r-84,2l1464,9r-82,10l1301,33r-79,18l1145,73r-76,26l995,128r-71,33l853,196r-68,39l719,278r-65,46l593,372r-60,51l477,477r-53,57l372,593r-49,62l278,718r-42,66l197,852r-36,71l127,995r-29,74l73,1145r-22,77l32,1300r-13,81l8,1462r-6,83l,1629r1,73l6,1773r7,71l25,1913r13,69l55,2049r19,67l96,2181r25,64l148,2307r29,62l209,2429r35,58l281,2544r39,55l361,2653r44,51l451,2753r47,48l547,2847r51,44l652,2932r55,40l762,3009r59,35l880,3076r61,30l1004,3134r64,25l1133,3181r67,20l1267,3218r24,3l1317,3226r26,3l1367,3231r-71,-12l1225,3202r-69,-20l1088,3160r-67,-25l955,3107r-64,-31l828,3043r-60,-37l709,2968r-57,-42l597,2883r-54,-46l493,2789r-49,-50l397,2686r-45,-53l310,2576r-41,-57l233,2458r-35,-61l165,2334r-30,-65l110,2202,85,2135,65,2066,47,1996,31,1925,20,1852r-9,-73l7,1704,4,1629r3,-84l13,1464r10,-82l38,1302r18,-79l78,1146r26,-76l133,996r32,-71l201,855r39,-67l283,722r45,-64l376,596r51,-59l481,480r56,-53l596,376r61,-48l721,282r66,-42l855,201r71,-36l997,133r74,-29l1146,78r77,-21l1303,38r79,-14l1464,13r82,-6l1630,5r83,2l1796,13r81,11l1957,38r79,19l2113,78r75,26l2262,133r71,32l2404,201r68,39l2538,282r64,46l2663,376r60,51l2778,480r54,57l2884,596r48,62l2977,722r42,66l3058,855r36,70l3127,996r29,74l3181,1146r22,77l3221,1302r15,80l3246,1464r7,81l3255,1629r-1,48l3251,1725r-3,47l3244,1819r-6,46l3230,1911r-9,45l3211,2001r7,-22l3225,1955r5,-23l3236,1908r5,-34l3246,1839r4,-35l3254,1770r2,-35l3258,1701r1,-36l3259,1629xe" fillcolor="#cac9c9" stroked="f">
                <v:path arrowok="t"/>
              </v:shape>
              <v:shape id="_x0000_s2145" style="position:absolute;left:557;top:9281;width:543;height:539" coordsize="3255,3235" path="m3255,1627r-2,-84l3247,1460r-11,-81l3221,1300r-17,-80l3182,1143r-25,-75l3128,994r-34,-72l3058,851r-39,-68l2977,717r-45,-63l2884,592r-52,-59l2779,477r-57,-54l2662,372r-61,-48l2537,278r-66,-42l2403,197r-70,-36l2261,128,2187,99,2111,74,2034,51,1956,33,1875,19,1794,9,1711,2,1628,r-84,2l1462,9r-82,10l1299,33r-78,18l1144,74r-76,25l994,128r-71,33l852,197r-68,39l718,278r-64,46l593,372r-59,51l477,477r-54,56l371,592r-48,62l279,717r-43,66l197,851r-36,71l128,994r-29,74l74,1143r-22,77l34,1300r-15,79l9,1460r-7,83l,1627r2,74l7,1773r8,73l26,1916r14,71l57,2056r20,67l101,2190r24,65l154,2319r31,62l218,2442r37,59l293,2558r40,56l377,2667r45,52l469,2769r49,48l569,2863r54,44l678,2948r57,39l793,3024r60,35l915,3090r64,29l1043,3146r66,23l1176,3190r69,18l1315,3224r26,3l1365,3231r27,2l1418,3235r-75,-11l1270,3209r-71,-18l1128,3170r-69,-23l992,3119r-67,-30l861,3056r-62,-35l737,2983r-59,-41l621,2899r-55,-46l512,2805r-50,-50l413,2702r-46,-55l322,2590r-41,-59l242,2471r-36,-63l172,2344r-30,-66l114,2211,90,2143,67,2073,48,2001,34,1929,21,1855r-9,-75l7,1704,6,1627r2,-84l14,1462r10,-82l38,1301r18,-79l78,1145r26,-76l133,996r33,-72l201,855r40,-68l282,721r46,-64l376,596r51,-59l481,480r56,-53l596,375r61,-48l720,283r66,-43l854,201r71,-36l996,133r74,-29l1145,78r77,-21l1301,39r80,-15l1462,14r82,-6l1628,5r83,3l1794,14r80,10l1955,39r78,18l2110,78r75,26l2259,133r71,32l2401,201r68,39l2535,283r64,44l2659,375r59,52l2774,480r54,57l2879,596r48,61l2973,721r42,66l3054,855r35,69l3122,996r29,73l3177,1145r22,77l3217,1301r14,79l3242,1462r6,81l3249,1627r,55l3246,1735r-4,54l3236,1842r-8,52l3218,1945r-10,52l3195,2047r7,-22l3209,2000r7,-23l3223,1953r7,-40l3236,1874r6,-40l3247,1792r4,-41l3253,1711r2,-43l3255,1627xe" fillcolor="#cac9c9" stroked="f">
                <v:path arrowok="t"/>
              </v:shape>
              <v:shape id="_x0000_s2146" style="position:absolute;left:558;top:9282;width:541;height:539" coordsize="3251,3235" path="m3251,1624r-2,-84l3242,1459r-10,-82l3217,1297r-18,-79l3177,1141r-25,-76l3123,991r-33,-71l3054,850r-39,-67l2973,717r-45,-64l2880,591r-52,-59l2774,475r-55,-53l2659,371r-61,-48l2534,277r-66,-42l2400,196r-71,-36l2258,128,2184,99,2109,73,2032,52,1953,33,1873,19,1792,8,1709,2,1626,r-84,2l1460,8r-82,11l1299,33r-80,19l1142,73r-75,26l993,128r-71,32l851,196r-68,39l717,277r-64,46l592,371r-59,51l477,475r-54,57l372,591r-48,62l279,717r-43,66l197,850r-36,70l129,991r-29,74l74,1141r-22,77l34,1297r-15,80l9,1459r-6,81l,1624r3,75l7,1774r9,73l27,1920r16,71l61,2061r20,69l106,2197r25,67l161,2329r33,63l229,2453r36,61l306,2571r42,57l393,2681r47,53l489,2784r50,48l593,2878r55,43l705,2963r59,38l824,3038r63,33l951,3102r66,28l1084,3155r68,22l1221,3197r71,17l1363,3226r28,4l1419,3232r28,2l1475,3235r-77,-7l1322,3214r-74,-15l1176,3180r-72,-23l1034,3131r-70,-29l898,3070r-66,-35l769,2999r-62,-41l648,2915r-57,-46l535,2821r-53,-50l432,2718r-49,-56l337,2605r-43,-59l253,2484r-38,-63l180,2356r-31,-67l120,2221,93,2151,71,2080,52,2006,35,1932,23,1856r-9,-76l8,1702,6,1624r2,-83l14,1459r11,-82l38,1298r19,-79l79,1142r25,-75l133,994r33,-72l202,853r39,-68l282,719r46,-64l376,595r50,-59l480,480r57,-54l595,375r62,-48l720,282r65,-43l854,200r70,-35l996,132r72,-29l1144,78r77,-22l1300,38r79,-14l1460,14r82,-7l1626,5r83,2l1792,14r80,10l1952,38r79,18l2107,78r76,25l2256,132r72,33l2398,200r68,39l2531,282r63,45l2656,375r59,51l2771,480r54,56l2875,595r48,60l2969,719r41,66l3049,853r36,69l3118,994r29,73l3172,1142r23,77l3213,1298r13,79l3237,1459r6,82l3245,1624r-1,61l3241,1746r-6,60l3227,1865r-10,58l3206,1982r-15,57l3176,2094r9,-23l3193,2046r7,-24l3207,1996r10,-45l3226,1906r8,-46l3240,1814r4,-47l3247,1720r3,-48l3251,1624xe" fillcolor="#cac9c9" stroked="f">
                <v:path arrowok="t"/>
              </v:shape>
              <v:shape id="_x0000_s2147" style="position:absolute;left:558;top:9282;width:541;height:539" coordsize="3243,3236" path="m3243,1622r-1,-84l3236,1457r-11,-82l3211,1296r-18,-79l3171,1140r-26,-76l3116,991r-33,-72l3048,850r-39,-68l2967,716r-46,-64l2873,591r-51,-59l2768,475r-56,-53l2653,370r-60,-48l2529,278r-66,-43l2395,196r-71,-36l2253,128,2179,99,2104,73,2027,52,1949,34,1868,19,1788,9,1705,3,1622,r-84,3l1456,9r-81,10l1295,34r-79,18l1139,73r-75,26l990,128r-71,32l848,196r-68,39l714,278r-63,44l590,370r-59,52l475,475r-54,57l370,591r-48,61l276,716r-41,66l195,850r-35,69l127,991r-29,73l72,1140r-22,77l32,1296r-14,79l8,1457r-6,81l,1622r1,77l6,1775r9,75l28,1924r14,72l61,2068r23,70l108,2206r28,67l166,2339r34,64l236,2466r39,60l316,2585r45,57l407,2697r49,53l506,2800r54,48l615,2894r57,43l731,2978r62,38l855,3051r64,33l986,3114r67,28l1122,3165r71,21l1264,3204r73,15l1412,3230r28,2l1469,3233r29,2l1527,3236r-79,-7l1369,3219r-76,-14l1217,3188r-73,-22l1071,3142r-71,-27l931,3084r-68,-34l798,3013r-65,-40l672,2931r-59,-46l555,2837r-55,-51l447,2733r-50,-55l350,2620r-46,-60l263,2498r-40,-64l187,2367r-34,-67l123,2230,96,2160,72,2087,52,2012,36,1936,22,1860,12,1782,6,1702,4,1622r2,-83l13,1457r10,-81l38,1297r18,-78l77,1141r26,-74l132,993r32,-72l200,852r39,-68l280,718r46,-63l374,594r51,-58l478,479r56,-54l593,375r61,-48l718,282r66,-42l851,201r70,-36l993,132r72,-29l1140,79r77,-23l1296,38r79,-14l1457,14r81,-6l1622,6r83,2l1787,14r81,10l1948,38r78,18l2103,79r75,24l2252,132r71,33l2393,201r67,39l2526,282r63,45l2651,375r58,50l2765,479r54,57l2870,594r48,61l2963,718r41,66l3043,852r36,69l3111,993r30,74l3166,1141r21,78l3206,1297r14,79l3230,1457r7,82l3239,1622r,35l3238,1690r-2,34l3233,1758r-3,33l3227,1824r-5,34l3217,1890r-6,33l3204,1955r-6,32l3190,2020r-9,31l3172,2082r-9,32l3153,2145r9,-26l3172,2094r9,-26l3189,2042r13,-50l3212,1940r10,-51l3230,1837r6,-53l3240,1730r3,-53l3243,1622xe" fillcolor="#cbcaca" stroked="f">
                <v:path arrowok="t"/>
              </v:shape>
              <v:shape id="_x0000_s2148" style="position:absolute;left:559;top:9282;width:539;height:539" coordsize="3239,3233" path="m3239,1619r-2,-83l3231,1454r-11,-82l3207,1293r-18,-79l3166,1137r-25,-75l3112,989r-33,-72l3043,848r-39,-68l2963,714r-46,-64l2869,590r-50,-59l2765,475r-56,-54l2650,370r-62,-48l2525,277r-65,-43l2392,195r-70,-35l2250,127,2177,98,2101,73,2025,51,1946,33,1866,19,1786,9,1703,2,1620,r-84,2l1454,9r-81,10l1294,33r-79,18l1138,73r-76,25l990,127r-72,33l848,195r-69,39l714,277r-63,45l589,370r-58,51l474,475r-54,56l370,590r-48,60l276,714r-41,66l196,848r-36,69l127,989r-29,73l73,1137r-22,77l32,1293r-13,79l8,1454r-6,82l,1619r2,78l8,1775r9,76l29,1927r17,74l65,2075r22,71l114,2216r29,68l174,2351r35,65l247,2479r41,62l331,2600r46,57l426,2713r50,53l529,2816r56,48l642,2910r59,43l763,2994r63,36l892,3065r66,32l1028,3126r70,26l1170,3175r72,19l1316,3209r76,14l1469,3230r20,2l1509,3233r22,l1551,3233r9,l1570,3233r9,l1588,3233r-82,-4l1426,3221r-80,-11l1268,3195r-76,-19l1116,3153r-74,-27l971,3097r-71,-33l832,3028r-66,-39l702,2947r-62,-45l580,2854r-58,-50l467,2750r-52,-56l366,2636r-47,-60l275,2512r-41,-65l196,2380r-35,-69l129,2240r-28,-72l76,2094,55,2018,37,1941,23,1861,13,1782,7,1702,6,1619r1,-83l13,1454r10,-81l38,1294r18,-78l77,1140r26,-75l132,991r32,-72l200,850r39,-68l281,717r44,-64l373,593r52,-59l477,478r57,-54l593,374r61,-48l717,281r66,-42l850,200r69,-36l991,132r73,-28l1139,78r78,-22l1295,38r79,-14l1455,13r81,-5l1620,5r83,3l1785,13r80,11l1946,38r77,18l2100,78r75,26l2249,132r71,32l2389,200r67,39l2522,281r63,45l2647,374r58,50l2762,478r52,56l2866,593r48,60l2959,717r42,65l3039,850r36,69l3107,991r29,74l3162,1140r21,76l3201,1294r15,79l3226,1454r6,82l3235,1619r-1,38l3232,1695r-2,37l3227,1769r-4,37l3219,1842r-6,37l3207,1915r-7,36l3192,1987r-9,34l3174,2057r-10,35l3153,2125r-11,35l3130,2193r10,-25l3150,2142r10,-26l3170,2089r15,-55l3200,1977r11,-59l3221,1860r8,-59l3235,1741r3,-61l3239,1619xe" fillcolor="#cbcaca" stroked="f">
                <v:path arrowok="t"/>
              </v:shape>
              <v:shape id="_x0000_s2149" style="position:absolute;left:559;top:9283;width:539;height:538" coordsize="3235,3230" path="m3235,1616r-2,-83l3226,1451r-10,-81l3202,1291r-19,-78l3162,1135r-25,-74l3107,987r-32,-72l3039,846r-39,-68l2959,712r-45,-63l2866,588r-51,-58l2761,473r-56,-54l2647,369r-62,-48l2522,276r-66,-42l2389,195r-70,-36l2248,126,2174,97,2099,73,2022,50,1944,32,1864,18,1783,8,1701,2,1618,r-84,2l1453,8r-82,10l1292,32r-79,18l1136,73r-75,24l989,126r-72,33l847,195r-67,39l714,276r-64,45l589,369r-59,50l474,473r-53,57l370,588r-48,61l276,712r-41,66l196,846r-36,69l128,987r-29,74l73,1135r-21,78l34,1291r-15,79l9,1451r-7,82l,1616r2,80l8,1776r10,78l32,1930r16,76l68,2081r24,73l119,2224r30,70l183,2361r36,67l259,2492r41,62l346,2614r47,58l443,2727r53,53l551,2831r58,48l668,2925r61,42l794,3007r65,37l927,3078r69,31l1067,3136r73,24l1213,3182r76,17l1365,3213r79,10l1523,3230r12,l1549,3230r26,l1599,3230r26,-1l1649,3227r-15,l1618,3227r-84,-2l1453,3220r-81,-12l1293,3195r-78,-18l1138,3155r-74,-26l990,3101r-72,-32l849,3033r-67,-39l716,2953r-63,-46l592,2860r-58,-52l478,2756r-54,-56l374,2641r-48,-61l281,2517r-43,-65l200,2384r-35,-70l132,2243r-29,-73l79,2095,56,2018,38,1941,24,1862,14,1780,8,1699,6,1616r2,-83l14,1452r10,-81l38,1291r18,-77l79,1137r24,-75l132,989r33,-71l200,848r38,-68l281,715r45,-63l374,591r50,-58l478,477r56,-53l592,373r61,-48l716,281r66,-43l849,199r69,-36l990,132r74,-29l1138,77r77,-21l1293,38r79,-14l1453,13r81,-6l1618,5r83,2l1783,13r80,11l1942,38r79,18l2097,77r75,26l2245,132r72,31l2386,199r67,39l2519,281r63,44l2643,373r59,51l2757,477r54,56l2861,591r49,61l2954,715r43,65l3035,848r36,70l3103,989r29,73l3157,1137r22,77l3197,1291r14,80l3221,1452r6,81l3229,1616r,41l3227,1699r-2,41l3221,1781r-4,41l3211,1862r-6,39l3197,1941r-9,39l3179,2019r-10,38l3157,2095r-13,38l3132,2170r-14,37l3103,2243r12,-26l3126,2192r12,-27l3149,2139r10,-31l3168,2076r9,-31l3186,2014r8,-33l3200,1949r7,-32l3213,1884r5,-32l3223,1818r3,-33l3229,1752r3,-34l3234,1684r1,-33l3235,1616xe" fillcolor="#cbcaca" stroked="f">
                <v:path arrowok="t"/>
              </v:shape>
              <v:shape id="_x0000_s2150" style="position:absolute;left:559;top:9283;width:539;height:538" coordsize="3229,3228" path="m3229,1614r-3,-83l3220,1449r-10,-81l3195,1289r-18,-78l3156,1135r-26,-75l3101,986r-32,-72l3033,845r-38,-68l2953,712r-45,-64l2860,588r-52,-59l2756,473r-57,-54l2641,369r-62,-48l2516,276r-66,-42l2383,195r-69,-36l2243,127,2169,99,2094,73,2017,51,1940,33,1859,19,1779,8,1697,3,1614,r-84,3l1449,8r-81,11l1289,33r-78,18l1133,73r-75,26l985,127r-72,32l844,195r-67,39l711,276r-63,45l587,369r-59,50l471,473r-52,56l367,588r-48,60l275,712r-42,65l194,845r-36,69l126,986r-29,74l71,1135r-21,76l32,1289r-15,79l7,1449r-6,82l,1614r1,83l7,1777r10,79l31,1936r18,77l70,2089r25,74l123,2235r32,71l190,2375r38,67l269,2507r44,64l360,2631r49,58l461,2745r55,54l574,2849r60,48l696,2942r64,42l826,3023r68,36l965,3092r71,29l1110,3148r76,23l1262,3190r78,15l1420,3216r80,8l1582,3228r33,-1l1648,3224r33,-2l1714,3220r-25,1l1663,3222r-24,l1614,3223r-84,-2l1449,3214r-81,-10l1289,3190r-77,-18l1136,3151r-75,-26l987,3096r-72,-31l846,3029r-67,-39l714,2948r-64,-44l590,2856r-58,-51l476,2752r-54,-56l372,2638r-48,-62l279,2514r-42,-65l199,2381r-36,-70l130,2240r-29,-73l77,2092,54,2016,37,1938,23,1859,12,1778,6,1697,4,1614r2,-83l12,1450r11,-81l37,1290r17,-78l77,1136r24,-75l130,988r33,-71l199,847r38,-67l279,714r45,-62l372,590r50,-58l476,476r56,-52l590,372r60,-46l714,280r65,-42l846,199r69,-34l987,132r74,-29l1136,77r76,-21l1289,38r79,-14l1449,14r81,-7l1614,5r83,2l1779,14r80,10l1938,38r78,18l2093,77r73,26l2240,132r72,33l2381,199r67,39l2513,280r64,46l2637,372r58,52l2751,476r54,56l2855,590r48,62l2948,714r43,66l3029,847r35,70l3097,988r29,73l3150,1136r23,76l3191,1290r13,79l3215,1450r6,81l3223,1614r-1,46l3221,1706r-4,44l3213,1796r-6,44l3201,1884r-8,44l3183,1972r-10,42l3162,2057r-13,42l3135,2140r-15,41l3105,2222r-17,39l3070,2300r13,-27l3098,2245r12,-29l3124,2188r12,-33l3147,2120r11,-33l3168,2052r9,-36l3186,1982r8,-36l3201,1910r6,-36l3213,1837r4,-36l3221,1764r3,-37l3226,1690r2,-38l3229,1614xe" fillcolor="#cbcaca" stroked="f">
                <v:path arrowok="t"/>
              </v:shape>
              <v:shape id="_x0000_s2151" style="position:absolute;left:560;top:9284;width:537;height:537" coordsize="3223,3222" path="m3223,1611r-2,-83l3215,1447r-10,-81l3191,1286r-18,-77l3151,1132r-25,-75l3097,984r-32,-71l3029,843r-38,-68l2948,710r-44,-63l2855,586r-50,-58l2751,472r-55,-53l2637,368r-61,-48l2513,276r-66,-43l2380,194r-69,-36l2239,127,2166,98,2091,72,2015,51,1936,33,1857,19,1777,8,1695,2,1612,r-84,2l1447,8r-81,11l1287,33r-78,18l1132,72r-74,26l984,127r-72,31l843,194r-67,39l710,276r-63,44l586,368r-58,51l472,472r-54,56l368,586r-48,61l275,710r-43,65l194,843r-35,70l126,984r-29,73l73,1132r-23,77l32,1286r-14,80l8,1447r-6,81l,1611r2,83l8,1775r10,82l32,1936r18,77l73,2090r24,75l126,2238r33,71l194,2379r38,68l275,2512r45,63l368,2636r50,59l472,2751r56,52l586,2855r61,47l710,2948r66,41l843,3028r69,36l984,3096r74,28l1132,3150r77,22l1287,3190r79,13l1447,3215r81,5l1612,3222r16,l1643,3222r35,-3l1713,3217r34,-5l1781,3208r-21,2l1740,3212r-22,1l1697,3215r-21,1l1655,3217r-22,l1612,3217r-83,-1l1448,3209r-81,-10l1288,3184r-78,-17l1134,3145r-75,-25l986,3091r-72,-32l846,3024r-68,-40l713,2943r-62,-45l589,2850r-58,-50l475,2746r-53,-56l372,2632r-48,-60l279,2509r-42,-65l199,2376r-36,-69l131,2236r-28,-73l77,2088,56,2012,38,1935,23,1856,13,1775,7,1694,4,1611r3,-83l13,1447r10,-81l38,1287r18,-77l77,1134r26,-75l131,986r32,-71l199,846r38,-68l279,714r45,-64l372,590r50,-59l475,476r56,-54l589,372r62,-48l713,279r65,-41l846,198r68,-34l986,131r73,-29l1134,77r76,-22l1288,38r79,-15l1448,13r81,-6l1612,5r82,2l1775,13r81,10l1935,38r79,17l2090,77r74,25l2237,131r72,33l2378,198r67,40l2510,279r63,45l2634,372r58,50l2748,476r53,55l2852,590r47,60l2944,714r42,64l3024,846r36,69l3093,986r29,73l3146,1134r21,76l3186,1287r14,79l3210,1447r7,81l3219,1611r-1,50l3215,1712r-3,50l3207,1811r-7,48l3191,1908r-9,47l3171,2003r-14,47l3144,2096r-16,46l3113,2187r-18,44l3076,2275r-20,42l3033,2360r17,-30l3067,2299r15,-30l3097,2238r15,-36l3126,2165r12,-37l3151,2090r12,-38l3173,2014r9,-39l3191,1936r8,-40l3205,1857r6,-40l3215,1776r4,-41l3221,1694r2,-42l3223,1611xe" fillcolor="#cbcaca" stroked="f">
                <v:path arrowok="t"/>
              </v:shape>
              <v:shape id="_x0000_s2152" style="position:absolute;left:560;top:9284;width:537;height:537" coordsize="3219,3218" path="m3219,1609r-2,-83l3211,1445r-11,-81l3187,1285r-18,-78l3146,1131r-24,-75l3093,983r-33,-71l3025,842r-38,-67l2944,709r-45,-62l2851,585r-50,-58l2747,471r-56,-52l2633,367r-60,-46l2509,275r-65,-42l2377,194r-69,-34l2236,127,2162,98,2089,72,2012,51,1934,33,1855,19,1775,9,1693,2,1610,r-84,2l1445,9r-81,10l1285,33r-77,18l1132,72r-75,26l983,127r-72,33l842,194r-67,39l710,275r-64,46l586,367r-58,52l472,471r-54,56l368,585r-48,62l275,709r-42,66l195,842r-36,70l126,983r-29,73l73,1131r-23,76l33,1285r-14,79l8,1445r-6,81l,1609r2,83l8,1773r11,81l33,1933r17,78l73,2087r24,75l126,2235r33,71l195,2376r38,68l275,2509r45,62l368,2633r50,58l472,2747r56,53l586,2851r60,48l710,2943r65,42l842,3024r69,36l983,3091r74,29l1132,3146r76,21l1285,3185r79,14l1445,3209r81,7l1610,3218r25,-1l1659,3217r26,-1l1710,3215r37,-5l1782,3206r37,-6l1855,3194r-30,4l1795,3203r-31,3l1733,3208r-30,2l1672,3211r-32,2l1610,3213r-83,-3l1446,3205r-81,-10l1286,3180r-77,-18l1133,3141r-75,-26l985,3086r-71,-31l845,3019r-67,-39l712,2939r-62,-45l589,2846r-58,-50l475,2743r-53,-56l371,2629r-47,-60l280,2505r-43,-65l199,2373r-36,-69l131,2234r-28,-74l77,2086,56,2010,38,1932,24,1854,13,1773,7,1692,6,1609r1,-83l13,1445r11,-80l38,1286r18,-78l77,1132r26,-74l131,984r32,-70l199,845r38,-67l280,713r44,-63l371,589r51,-58l475,475r56,-53l589,372r61,-48l712,279r66,-41l845,199r69,-35l985,132r73,-29l1133,78r76,-22l1286,38r79,-14l1446,13r81,-5l1610,5r82,3l1773,13r81,11l1933,38r77,18l2086,78r75,25l2234,132r72,32l2374,199r68,39l2507,279r62,45l2630,372r58,50l2744,475r54,56l2848,589r47,61l2940,713r42,65l3020,845r36,69l3088,984r28,74l3142,1132r21,76l3181,1286r15,79l3206,1445r6,81l3215,1609r-2,56l3210,1720r-4,53l3199,1827r-8,54l3181,1933r-11,51l3156,2036r-14,51l3125,2136r-18,50l3087,2235r-21,47l3044,2329r-24,45l2994,2420r19,-31l3031,2359r18,-31l3066,2295r18,-39l3101,2217r15,-41l3131,2135r14,-41l3158,2052r11,-43l3179,1967r10,-44l3197,1879r6,-44l3209,1791r4,-46l3217,1701r1,-46l3219,1609xe" fillcolor="#cbcaca" stroked="f">
                <v:path arrowok="t"/>
              </v:shape>
              <v:shape id="_x0000_s2153" style="position:absolute;left:561;top:9285;width:535;height:535" coordsize="3215,3212" path="m3215,1606r-2,-83l3206,1442r-10,-81l3182,1282r-19,-77l3142,1129r-24,-75l3089,981r-33,-71l3020,841r-38,-68l2940,709r-45,-64l2848,585r-51,-59l2744,471r-56,-54l2630,367r-61,-48l2506,274r-65,-41l2374,193r-69,-34l2233,126,2160,97,2086,72,2010,50,1931,33,1852,18,1771,8,1690,2,1608,r-83,2l1444,8r-81,10l1284,33r-78,17l1130,72r-75,25l982,126r-72,33l842,193r-68,40l709,274r-62,45l585,367r-58,50l471,471r-53,55l368,585r-48,60l275,709r-42,64l195,841r-36,69l127,981r-28,73l73,1129r-21,76l34,1282r-15,79l9,1442r-6,81l,1606r3,83l9,1770r10,81l34,1930r18,77l73,2083r26,75l127,2231r32,71l195,2371r38,68l275,2504r45,63l368,2627r50,58l471,2741r56,54l585,2845r62,48l709,2938r65,41l842,3019r68,35l982,3086r73,29l1130,3140r76,22l1284,3179r79,15l1444,3204r81,7l1608,3212r21,l1651,3212r21,-1l1693,3210r21,-2l1736,3207r20,-2l1777,3203r41,-6l1859,3189r40,-7l1939,3173r-40,8l1857,3187r-40,7l1776,3198r-42,4l1692,3205r-42,1l1608,3207r-83,-2l1444,3198r-81,-10l1285,3175r-77,-18l1132,3135r-75,-25l984,3081r-71,-31l844,3014r-67,-39l713,2934r-64,-45l588,2842r-58,-50l476,2738r-54,-56l372,2624r-49,-60l280,2501r-43,-65l199,2369r-35,-69l132,2230r-29,-73l77,2082,56,2006,38,1929,24,1850,14,1770,8,1689,6,1606r2,-83l14,1443r10,-81l38,1283r18,-77l77,1130r26,-74l132,982r32,-70l199,843r38,-67l280,711r43,-63l372,588r50,-58l476,474r54,-53l588,371r61,-48l713,278r64,-41l844,198r69,-35l984,131r73,-29l1132,77r76,-22l1285,37r78,-13l1444,14r81,-7l1608,5r82,2l1771,14r81,10l1930,37r78,18l2084,77r74,25l2231,131r71,32l2371,198r67,39l2504,278r62,45l2627,371r58,50l2741,474r52,56l2844,588r48,60l2935,711r43,65l3016,843r36,69l3084,982r28,74l3138,1130r21,76l3177,1283r14,79l3201,1443r6,80l3209,1606r-1,60l3205,1727r-6,59l3191,1844r-9,58l3170,1960r-13,56l3141,2072r-18,55l3103,2182r-21,52l3058,2287r-25,50l3006,2387r-28,49l2948,2484r21,-32l2990,2421r20,-33l3029,2355r23,-43l3072,2270r19,-44l3109,2182r15,-45l3140,2091r13,-46l3167,1998r11,-48l3187,1903r9,-49l3203,1806r5,-49l3211,1707r3,-51l3215,1606xe" fillcolor="#cbcaca" stroked="f">
                <v:path arrowok="t"/>
              </v:shape>
              <v:shape id="_x0000_s2154" style="position:absolute;left:561;top:9285;width:535;height:535" coordsize="3209,3208" path="m3209,1604r-3,-83l3200,1440r-10,-80l3175,1281r-18,-78l3136,1127r-26,-74l3082,979r-32,-70l3014,840r-38,-67l2934,708r-45,-63l2842,584r-50,-58l2738,470r-56,-53l2624,367r-61,-48l2501,274r-65,-41l2368,194r-68,-35l2228,127,2155,98,2080,73,2004,51,1927,33,1848,19,1767,8,1686,3,1604,r-83,3l1440,8r-81,11l1280,33r-77,18l1127,73r-75,25l979,127r-71,32l839,194r-67,39l706,274r-62,45l583,367r-58,50l469,470r-53,56l365,584r-47,61l274,708r-43,65l193,840r-36,69l125,979r-28,74l71,1127r-21,76l32,1281r-14,79l7,1440r-6,81l,1604r1,83l7,1768r11,81l32,1927r18,78l71,2081r26,74l125,2229r32,70l193,2368r38,67l274,2500r44,64l365,2624r51,58l469,2738r56,53l583,2841r61,48l706,2934r66,41l839,3014r69,36l979,3081r73,29l1127,3136r76,21l1280,3175r79,15l1440,3200r81,5l1604,3208r30,l1666,3206r31,-1l1727,3203r31,-2l1789,3198r30,-5l1849,3189r22,-4l1894,3180r22,-5l1938,3170r23,-6l1983,3158r23,-5l2027,3146r-51,14l1925,3171r-53,9l1820,3189r-54,5l1713,3199r-55,3l1604,3202r-83,-1l1440,3194r-80,-10l1281,3170r-77,-17l1128,3130r-74,-24l981,3077r-71,-33l842,3010r-67,-39l710,2929r-63,-44l587,2838r-58,-51l473,2735r-53,-56l370,2621r-48,-60l277,2498r-41,-65l198,2366r-36,-69l130,2226r-29,-72l76,2079,54,2004,37,1926,23,1848,13,1767,6,1687,4,1604r2,-83l13,1441r10,-81l37,1282r17,-77l76,1129r25,-75l130,982r32,-71l198,842r38,-67l277,710r45,-63l370,587r50,-58l473,474r56,-53l587,370r60,-47l710,279r65,-42l842,198r68,-34l981,131r73,-29l1128,77r76,-21l1281,38r79,-14l1440,14r81,-7l1604,6r82,1l1767,14r80,10l1926,38r77,18l2079,77r74,25l2226,131r71,33l2366,198r67,39l2498,279r62,44l2620,370r59,51l2735,474r52,55l2837,587r48,60l2930,710r42,65l3010,842r35,69l3078,982r28,72l3131,1129r22,76l3171,1282r13,78l3195,1441r6,80l3203,1604r,34l3202,1671r-2,32l3197,1737r-3,32l3191,1802r-5,32l3182,1867r-6,32l3169,1930r-6,32l3155,1993r-8,31l3138,2054r-9,32l3119,2116r-10,30l3098,2175r-11,30l3074,2234r-13,28l3048,2291r-14,28l3020,2347r-15,28l2989,2402r-15,27l2957,2456r-17,26l2923,2508r-17,26l2887,2558r26,-34l2939,2488r25,-36l2988,2415r26,-46l3038,2324r22,-47l3081,2230r20,-49l3119,2131r17,-49l3150,2031r14,-52l3175,1928r10,-52l3193,1822r7,-54l3204,1715r3,-55l3209,1604xe" fillcolor="#cbcaca" stroked="f">
                <v:path arrowok="t"/>
              </v:shape>
              <v:shape id="_x0000_s2155" style="position:absolute;left:561;top:9285;width:534;height:534" coordsize="3203,3202" path="m3203,1601r-2,-83l3195,1438r-10,-81l3171,1278r-18,-77l3132,1125r-26,-74l3078,977r-32,-70l3010,838r-38,-67l2929,706r-43,-63l2838,583r-51,-58l2735,469r-56,-53l2621,366r-61,-48l2498,273r-66,-41l2365,193r-69,-35l2225,126,2152,97,2078,72,2002,50,1924,32,1846,19,1765,9,1684,2,1602,r-83,2l1438,9r-81,10l1279,32r-77,18l1126,72r-75,25l978,126r-71,32l838,193r-67,39l707,273r-64,45l582,366r-58,50l470,469r-54,56l366,583r-49,60l274,706r-43,65l193,838r-35,69l126,977r-29,74l71,1125r-21,76l32,1278r-14,79l8,1438r-6,80l,1601r2,83l8,1765r10,80l32,1924r18,77l71,2077r26,75l126,2225r32,70l193,2364r38,67l274,2496r43,63l366,2619r50,58l470,2733r54,54l582,2837r61,47l707,2929r64,41l838,3009r69,36l978,3076r73,29l1126,3130r76,22l1279,3170r78,13l1438,3193r81,7l1602,3202r42,-1l1686,3200r42,-3l1770,3193r41,-4l1851,3182r42,-6l1933,3168r26,-7l1985,3154r25,-6l2036,3140r26,-8l2087,3123r25,-9l2137,3105r-32,11l2074,3126r-32,9l2009,3144r-32,9l1943,3160r-32,8l1877,3173r-33,6l1809,3183r-34,5l1741,3191r-35,2l1671,3196r-34,1l1602,3197r-83,-2l1439,3189r-81,-10l1280,3164r-77,-18l1127,3125r-74,-24l980,3072r-71,-33l841,3005r-67,-38l709,2924r-63,-43l586,2832r-58,-50l473,2730r-54,-56l370,2617r-48,-61l277,2494r-41,-65l198,2362r-36,-69l131,2222r-29,-72l77,2076,55,2000,38,1923,23,1845,13,1764,7,1684,5,1601r2,-82l13,1438r10,-80l38,1279r17,-77l77,1126r25,-74l131,980r31,-71l198,840r38,-66l277,709r45,-62l370,586r49,-58l473,472r55,-52l586,370r60,-47l709,278r65,-41l841,197r68,-34l980,130r73,-28l1127,77r76,-22l1280,38r78,-15l1439,13r80,-6l1602,5r82,2l1765,13r80,10l1923,38r77,17l2076,77r75,25l2223,130r71,33l2362,197r68,40l2494,278r63,45l2617,370r59,50l2730,472r54,56l2833,586r48,61l2926,709r41,65l3005,840r36,69l3072,980r30,72l3126,1126r22,76l3166,1279r14,79l3190,1438r7,81l3199,1601r-1,37l3197,1675r-3,37l3192,1748r-4,36l3183,1821r-5,36l3172,1892r-7,35l3157,1962r-9,35l3140,2031r-11,34l3119,2099r-11,34l3096,2165r-13,33l3069,2230r-13,33l3040,2294r-16,31l3009,2356r-17,31l2974,2417r-18,30l2937,2476r-19,28l2898,2533r-20,28l2857,2588r-22,27l2813,2641r34,-39l2879,2562r32,-41l2942,2479r30,-48l3000,2382r27,-50l3052,2282r24,-53l3097,2177r20,-55l3135,2067r16,-56l3164,1955r12,-58l3185,1839r8,-58l3199,1722r3,-61l3203,1601xe" fillcolor="#cbcbca" stroked="f">
                <v:path arrowok="t"/>
              </v:shape>
              <v:shape id="_x0000_s2156" style="position:absolute;left:562;top:9286;width:533;height:533" coordsize="3199,3196" path="m3199,1598r-2,-83l3191,1435r-11,-81l3167,1276r-18,-77l3127,1123r-25,-75l3074,976r-33,-71l3006,836r-38,-67l2926,704r-45,-63l2833,581r-50,-58l2731,468r-56,-53l2616,364r-60,-47l2494,273r-65,-42l2362,192r-69,-34l2222,125,2149,96,2075,71,1999,50,1922,32,1843,18,1763,8,1682,1,1600,r-83,1l1436,8r-80,10l1277,32r-77,18l1124,71r-74,25l977,125r-71,33l838,192r-67,39l706,273r-63,44l583,364r-58,51l469,468r-53,55l366,581r-48,60l273,704r-41,65l194,836r-36,69l126,976r-29,72l72,1123r-22,76l33,1276r-14,78l9,1435r-7,80l,1598r2,83l9,1761r10,81l33,1920r17,78l72,2073r25,75l126,2220r32,71l194,2360r38,67l273,2492r45,63l366,2615r50,58l469,2729r56,52l583,2832r60,47l706,2923r65,42l838,3004r68,34l977,3071r73,29l1124,3124r76,23l1277,3164r79,14l1436,3188r81,7l1600,3196r54,l1709,3193r53,-5l1816,3183r52,-9l1921,3165r51,-11l2023,3140r33,-11l2090,3118r33,-11l2157,3093r32,-12l2222,3066r31,-14l2286,3037r-41,18l2206,3072r-40,16l2125,3103r-42,14l2042,3129r-43,12l1957,3151r-44,9l1870,3169r-44,7l1781,3181r-44,5l1691,3189r-45,1l1600,3192r-83,-3l1437,3184r-81,-10l1278,3159r-77,-18l1126,3120r-75,-26l980,3066r-72,-32l840,2999r-67,-38l708,2919r-63,-44l586,2827r-58,-49l472,2724r-53,-54l369,2612r-47,-61l277,2489r-41,-65l198,2358r-36,-69l131,2218r-29,-72l77,2072,56,1996,38,1919,24,1840,14,1761,8,1680,6,1598r2,-82l14,1435r10,-80l38,1277r18,-77l77,1124r25,-74l131,978r31,-71l198,838r38,-66l277,707r45,-62l369,584r50,-58l472,472r56,-53l586,369r59,-47l708,277r65,-41l840,197r68,-35l980,130r71,-28l1126,76r75,-21l1278,37r78,-14l1437,13r80,-6l1600,4r82,3l1762,13r81,10l1921,37r77,18l2073,76r75,26l2221,130r70,32l2359,197r67,39l2491,277r63,45l2613,369r58,50l2727,472r53,54l2830,584r47,61l2922,707r41,65l3001,838r36,69l3068,978r29,72l3122,1124r21,76l3161,1277r15,78l3186,1435r6,81l3193,1598r,42l3191,1683r-2,41l3186,1766r-6,41l3174,1848r-6,41l3160,1929r-9,40l3141,2008r-11,39l3117,2086r-12,38l3091,2162r-15,37l3060,2236r-15,37l3027,2309r-18,34l2990,2379r-20,34l2949,2447r-22,33l2905,2512r-22,33l2858,2576r-25,31l2809,2637r-27,29l2755,2695r-27,29l2699,2751r25,-23l2748,2704r24,-24l2795,2655r23,-24l2840,2605r21,-26l2883,2552r19,-24l2919,2502r17,-26l2953,2450r17,-27l2985,2396r16,-27l3016,2341r14,-28l3044,2285r13,-29l3070,2228r13,-29l3094,2169r11,-29l3115,2110r10,-30l3134,2048r9,-30l3151,1987r8,-31l3165,1924r7,-31l3178,1861r4,-33l3187,1796r3,-33l3193,1731r3,-34l3198,1665r1,-33l3199,1598xe" fillcolor="#cbcbca" stroked="f">
                <v:path arrowok="t"/>
              </v:shape>
              <v:shape id="_x0000_s2157" style="position:absolute;left:562;top:9286;width:533;height:532" coordsize="3194,3192" path="m3194,1596r-2,-82l3185,1433r-10,-80l3161,1274r-18,-77l3121,1121r-24,-74l3067,975r-31,-71l3000,835r-38,-66l2921,704r-45,-62l2828,581r-49,-58l2725,467r-54,-52l2612,365r-60,-47l2489,273r-64,-41l2357,192r-68,-34l2218,125,2146,97,2071,72,1995,50,1918,33,1840,18,1760,8,1679,2,1597,r-83,2l1434,8r-81,10l1275,33r-77,17l1122,72r-74,25l975,125r-71,33l836,192r-67,40l704,273r-63,45l581,365r-58,50l468,467r-54,56l365,581r-48,61l272,704r-41,65l193,835r-36,69l126,975r-29,72l72,1121r-22,76l33,1274r-15,79l8,1433r-6,81l,1596r2,83l8,1759r10,81l33,1918r17,77l72,2071r25,74l126,2217r31,71l193,2357r38,67l272,2489r45,62l365,2612r49,57l468,2725r55,52l581,2827r60,49l704,2919r65,43l836,3000r68,34l975,3067r73,29l1122,3120r76,21l1275,3159r78,15l1434,3184r80,6l1597,3192r35,l1666,3191r35,-3l1736,3186r34,-3l1804,3178r35,-4l1872,3168r34,-5l1938,3155r34,-7l2004,3139r33,-9l2069,3121r31,-10l2132,3100r49,-19l2229,3060r47,-21l2322,3015r46,-24l2412,2964r44,-27l2499,2908r42,-30l2582,2846r40,-31l2662,2782r38,-35l2736,2711r36,-37l2808,2636r22,-26l2852,2583r21,-27l2893,2528r20,-29l2932,2471r19,-29l2969,2412r18,-30l3004,2351r15,-31l3035,2289r16,-31l3064,2225r14,-32l3091,2160r12,-32l3114,2094r10,-34l3135,2026r8,-34l3152,1957r8,-35l3167,1887r6,-35l3178,1816r5,-37l3187,1743r2,-36l3192,1670r1,-37l3194,1596xm3188,1596r-2,82l3180,1759r-10,79l3156,1917r-18,77l3117,2069r-25,75l3063,2215r-31,70l2996,2355r-38,66l2916,2486r-44,62l2825,2608r-50,57l2722,2721r-55,53l2609,2824r-60,47l2486,2916r-64,41l2355,2995r-68,35l2217,3062r-73,28l2070,3116r-76,21l1917,3155r-78,13l1759,3178r-80,7l1597,3187r-83,-2l1434,3178r-79,-10l1276,3155r-77,-18l1123,3116r-74,-26l977,3062r-71,-32l838,2995r-67,-38l707,2916r-62,-45l584,2824r-58,-50l471,2721r-52,-56l368,2608r-47,-60l277,2486r-42,-65l197,2355r-35,-70l130,2215r-29,-71l77,2069,55,1994,37,1917,23,1838,13,1759,7,1678,5,1596r2,-82l13,1434r10,-81l37,1275r18,-77l77,1123r24,-73l130,977r32,-71l197,838r38,-67l277,706r44,-62l368,585r51,-58l471,471r55,-53l584,369r61,-48l707,277r64,-41l838,197r68,-35l977,130r72,-28l1123,77r76,-22l1276,37r79,-13l1434,14r80,-7l1597,5r82,2l1759,14r80,10l1917,37r77,18l2070,77r74,25l2217,130r70,32l2355,197r67,39l2486,277r63,44l2609,369r58,49l2722,471r53,56l2825,585r47,59l2916,706r42,65l2996,838r36,68l3063,977r29,73l3117,1123r21,75l3156,1275r14,78l3180,1434r6,80l3188,1596xe" fillcolor="#cbcbca" stroked="f">
                <v:path arrowok="t"/>
                <o:lock v:ext="edit" verticies="t"/>
              </v:shape>
              <v:shape id="_x0000_s2158" style="position:absolute;left:563;top:9287;width:531;height:531" coordsize="3187,3188" path="m3187,1594r-1,-82l3180,1431r-10,-80l3155,1273r-18,-77l3116,1120r-25,-74l3062,974r-31,-71l2995,834r-38,-66l2916,703r-45,-62l2824,580r-50,-58l2721,468r-56,-53l2607,365r-59,-47l2485,273r-65,-41l2353,193r-68,-35l2215,126,2142,98,2067,72,1992,51,1915,33,1837,19,1756,9,1676,3,1594,r-83,3l1431,9r-81,10l1272,33r-77,18l1120,72r-75,26l974,126r-72,32l834,193r-67,39l702,273r-63,45l580,365r-58,50l466,468r-53,54l363,580r-47,61l271,703r-41,65l192,834r-36,69l125,974r-29,72l71,1120r-21,76l32,1273r-14,78l8,1431r-6,81l,1594r2,82l8,1757r10,79l32,1915r18,77l71,2068r25,74l125,2214r31,71l192,2354r38,66l271,2485r45,62l363,2608r50,58l466,2720r56,54l580,2823r59,48l702,2915r65,42l834,2995r68,35l974,3062r71,28l1120,3116r75,21l1272,3155r78,15l1431,3180r80,5l1594,3188r46,-2l1685,3185r46,-3l1775,3177r45,-5l1864,3165r43,-9l1951,3147r42,-10l2036,3125r41,-12l2119,3099r41,-15l2200,3068r39,-17l2280,3033r27,-14l2335,3004r28,-15l2390,2973r28,-17l2445,2939r26,-16l2498,2905r25,-18l2549,2868r25,-19l2598,2830r25,-20l2646,2790r25,-22l2693,2747r29,-27l2749,2691r27,-29l2803,2633r24,-30l2852,2572r25,-31l2899,2508r22,-32l2943,2443r21,-34l2984,2375r19,-36l3021,2305r18,-36l3054,2232r16,-37l3085,2158r14,-38l3111,2082r13,-39l3135,2004r10,-39l3154,1925r8,-40l3168,1844r6,-41l3180,1762r3,-42l3185,1679r2,-43l3187,1594xm3183,1594r-2,82l3174,1756r-10,80l3151,1915r-18,76l3111,2067r-24,73l3058,2212r-32,70l2991,2352r-38,66l2911,2482r-44,63l2820,2604r-50,58l2718,2717r-56,53l2605,2820r-60,47l2482,2912r-65,41l2351,2991r-68,35l2212,3058r-72,28l2066,3110r-75,23l1914,3151r-78,13l1756,3174r-80,7l1594,3182r-83,-1l1431,3174r-79,-10l1273,3151r-77,-18l1121,3110r-74,-24l975,3058r-71,-32l836,2991r-66,-38l705,2912r-62,-45l582,2820r-57,-50l470,2717r-52,-55l368,2604r-47,-59l276,2482r-41,-64l197,2352r-36,-70l129,2212r-28,-72l76,2067,55,1991,37,1915,23,1836,13,1756,6,1676,4,1594r2,-82l13,1432r10,-79l37,1274r18,-77l76,1121r25,-73l129,976r32,-70l197,837r38,-67l276,706r45,-62l368,584r50,-58l470,471r55,-53l582,368r61,-47l705,278r65,-42l836,197r68,-35l975,130r72,-28l1121,78r75,-22l1273,38r79,-14l1431,14r80,-6l1594,6r82,2l1756,14r80,10l1914,38r77,18l2066,78r74,24l2212,130r71,32l2351,197r66,39l2482,278r63,43l2605,368r57,50l2718,471r52,55l2820,584r47,60l2911,706r42,64l2991,837r35,69l3058,976r29,72l3111,1121r22,76l3151,1274r13,79l3174,1432r7,80l3183,1594xe" fillcolor="#cbcbca" stroked="f">
                <v:path arrowok="t"/>
                <o:lock v:ext="edit" verticies="t"/>
              </v:shape>
              <v:shape id="_x0000_s2159" style="position:absolute;left:563;top:9287;width:531;height:531" coordsize="3183,3182" path="m3183,1591r-2,-82l3175,1429r-10,-81l3151,1270r-18,-77l3112,1118r-25,-73l3058,972r-31,-71l2991,833r-38,-67l2911,701r-44,-62l2820,580r-50,-58l2717,466r-55,-53l2604,364r-60,-48l2481,272r-64,-41l2350,192r-68,-35l2212,125,2139,97,2065,72,1989,50,1912,32,1834,19,1754,9,1674,2,1592,r-83,2l1429,9r-79,10l1271,32r-77,18l1118,72r-74,25l972,125r-71,32l833,192r-67,39l702,272r-62,44l579,364r-58,49l466,466r-52,56l363,580r-47,59l272,701r-42,65l192,833r-35,68l125,972r-29,73l72,1118r-22,75l32,1270r-14,78l8,1429r-6,80l,1591r2,82l8,1754r10,79l32,1912r18,77l72,2064r24,75l125,2210r32,70l192,2350r38,66l272,2481r44,62l363,2603r51,57l466,2716r55,53l579,2819r61,47l702,2911r64,41l833,2990r68,35l972,3057r72,28l1118,3111r76,21l1271,3150r79,13l1429,3173r80,7l1592,3182r82,-2l1754,3173r80,-10l1912,3150r77,-18l2065,3111r74,-26l2212,3057r70,-32l2350,2990r67,-38l2481,2911r63,-45l2604,2819r58,-50l2717,2716r53,-56l2820,2603r47,-60l2911,2481r42,-65l2991,2350r36,-70l3058,2210r29,-71l3112,2064r21,-75l3151,1912r14,-79l3175,1754r6,-81l3183,1591xm3179,1591r-3,82l3170,1753r-10,79l3146,1911r-18,77l3107,2063r-26,73l3053,2208r-31,70l2986,2346r-38,67l2907,2477r-44,63l2815,2600r-49,57l2714,2712r-55,52l2601,2815r-61,47l2479,2906r-65,42l2348,2986r-68,34l2209,3053r-72,28l2063,3105r-75,21l1911,3144r-77,15l1754,3169r-80,5l1592,3177r-81,-3l1429,3169r-79,-10l1272,3144r-77,-18l1120,3105r-73,-24l974,3053r-71,-33l835,2986r-66,-38l704,2906r-61,-44l583,2815r-58,-51l470,2712r-53,-55l368,2600r-48,-60l276,2477r-41,-64l197,2346r-35,-68l130,2208r-28,-72l76,2063,55,1988,37,1911,23,1832,13,1753,7,1673,6,1591r1,-82l13,1429r10,-79l37,1271r18,-77l76,1119r26,-73l130,974r32,-70l197,836r38,-67l276,705r44,-63l368,582r49,-57l470,470r55,-52l583,367r60,-47l704,276r65,-41l835,196r68,-34l974,130r73,-29l1120,77r75,-21l1272,38r78,-15l1429,13r82,-6l1592,5r82,2l1754,13r80,10l1911,38r77,18l2063,77r74,24l2209,130r71,32l2348,196r66,39l2479,276r61,44l2601,367r58,51l2714,470r52,55l2815,582r48,60l2907,705r41,64l2986,836r36,68l3053,974r28,72l3107,1119r21,75l3146,1271r14,79l3170,1429r6,80l3179,1591xe" fillcolor="#cbcbca" stroked="f">
                <v:path arrowok="t"/>
                <o:lock v:ext="edit" verticies="t"/>
              </v:shape>
              <v:shape id="_x0000_s2160" style="position:absolute;left:564;top:9288;width:529;height:529" coordsize="3179,3176" path="m3179,1588r-2,-82l3170,1426r-10,-79l3147,1268r-18,-77l3107,1115r-24,-73l3054,970r-32,-70l2987,831r-38,-67l2907,700r-44,-62l2816,578r-50,-58l2714,465r-56,-53l2601,362r-60,-47l2478,272r-65,-42l2347,191r-68,-35l2208,124,2136,96,2062,72,1987,50,1910,32,1832,18,1752,8,1672,2,1590,r-83,2l1427,8r-79,10l1269,32r-77,18l1117,72r-74,24l971,124r-71,32l832,191r-66,39l701,272r-62,43l578,362r-57,50l466,465r-52,55l364,578r-47,60l272,700r-41,64l193,831r-36,69l125,970r-28,72l72,1115r-21,76l33,1268r-14,79l9,1426r-7,80l,1588r2,82l9,1750r10,80l33,1909r18,76l72,2061r25,73l125,2206r32,70l193,2346r38,66l272,2476r45,63l364,2598r50,58l466,2711r55,53l578,2814r61,47l701,2906r65,41l832,2985r68,35l971,3052r72,28l1117,3104r75,23l1269,3145r79,13l1427,3168r80,7l1590,3176r82,-1l1752,3168r80,-10l1910,3145r77,-18l2062,3104r74,-24l2208,3052r71,-32l2347,2985r66,-38l2478,2906r63,-45l2601,2814r57,-50l2714,2711r52,-55l2816,2598r47,-59l2907,2476r42,-64l2987,2346r35,-70l3054,2206r29,-72l3107,2061r22,-76l3147,1909r13,-79l3170,1750r7,-80l3179,1588xm3173,1588r-2,82l3166,1750r-11,79l3141,1908r-17,76l3103,2058r-26,74l3049,2204r-31,70l2982,2342r-38,67l2903,2473r-44,63l2812,2595r-50,58l2709,2708r-54,52l2598,2809r-61,47l2476,2901r-65,41l2345,2980r-68,35l2206,3046r-71,29l2061,3100r-75,21l1909,3139r-78,15l1751,3164r-80,5l1590,3171r-81,-2l1428,3164r-79,-10l1270,3139r-76,-18l1118,3100r-73,-25l973,3046r-70,-31l834,2980r-66,-38l705,2901r-63,-45l582,2809r-57,-49l470,2708r-53,-55l367,2595r-47,-59l276,2473r-41,-64l197,2342r-35,-68l130,2204r-28,-72l77,2058,55,1984,38,1908,24,1829,14,1750,8,1670,6,1588r2,-82l14,1426r10,-79l38,1270r17,-78l77,1118r25,-74l130,972r32,-70l197,834r38,-67l276,703r44,-63l367,581r50,-57l470,468r55,-52l582,367r60,-47l705,275r63,-41l834,196r69,-35l973,130r72,-29l1118,76r76,-21l1270,37r79,-14l1428,13r81,-6l1590,4r81,3l1751,13r80,10l1909,37r77,18l2061,76r74,25l2206,130r71,31l2345,196r66,38l2476,275r61,45l2598,367r57,49l2709,468r53,56l2812,581r47,59l2903,703r41,64l2982,834r36,68l3049,972r28,72l3103,1118r21,74l3141,1270r14,77l3166,1426r5,80l3173,1588xe" fillcolor="#cbcbca" stroked="f">
                <v:path arrowok="t"/>
                <o:lock v:ext="edit" verticies="t"/>
              </v:shape>
              <v:shape id="_x0000_s2161" style="position:absolute;left:564;top:9288;width:529;height:529" coordsize="3173,3172" path="m3173,1586r-3,-82l3164,1424r-10,-79l3140,1266r-18,-77l3101,1114r-26,-73l3047,969r-31,-70l2980,831r-38,-67l2901,700r-44,-63l2809,577r-49,-57l2708,465r-55,-52l2595,362r-61,-47l2473,271r-65,-41l2342,191r-68,-34l2203,125,2131,96,2057,72,1982,51,1905,33,1828,18,1748,8,1668,2,1586,r-81,2l1423,8r-79,10l1266,33r-77,18l1114,72r-73,24l968,125r-71,32l829,191r-66,39l698,271r-61,44l577,362r-58,51l464,465r-53,55l362,577r-48,60l270,700r-41,64l191,831r-35,68l124,969r-28,72l70,1114r-21,75l31,1266r-14,79l7,1424r-6,80l,1586r1,82l7,1748r10,79l31,1906r18,77l70,2058r26,73l124,2203r32,70l191,2341r38,67l270,2472r44,63l362,2595r49,57l464,2707r55,52l577,2810r60,47l698,2901r65,42l829,2981r68,34l968,3048r73,28l1114,3100r75,21l1266,3139r78,15l1423,3164r82,5l1586,3172r82,-3l1748,3164r80,-10l1905,3139r77,-18l2057,3100r74,-24l2203,3048r71,-33l2342,2981r66,-38l2473,2901r61,-44l2595,2810r58,-51l2708,2707r52,-55l2809,2595r48,-60l2901,2472r41,-64l2980,2341r36,-68l3047,2203r28,-72l3101,2058r21,-75l3140,1906r14,-79l3164,1748r6,-80l3173,1586xm3167,1586r-2,82l3159,1748r-10,79l3135,1904r-18,78l3096,2056r-25,73l3043,2202r-32,69l2976,2339r-38,67l2897,2470r-44,61l2806,2592r-50,57l2704,2703r-55,53l2591,2806r-59,47l2469,2897r-63,41l2340,2976r-68,35l2201,3042r-71,29l2056,3096r-75,21l1905,3135r-78,13l1747,3158r-80,7l1586,3167r-81,-2l1424,3158r-79,-10l1267,3135r-77,-18l1115,3096r-73,-25l970,3042r-70,-31l831,2976r-66,-38l702,2897r-63,-44l580,2806r-57,-50l467,2703r-52,-54l365,2592r-47,-61l275,2470r-42,-64l195,2339r-34,-68l128,2202r-28,-73l76,2056,54,1982,36,1904,22,1827,12,1748,6,1668,4,1586r2,-82l12,1424r10,-78l36,1268r18,-76l76,1116r24,-73l128,971r33,-70l195,833r38,-66l275,702r43,-61l365,580r50,-57l467,468r56,-52l580,367r59,-47l702,275r63,-41l831,196r69,-35l970,130r72,-29l1115,76r75,-21l1267,37r78,-13l1424,14r81,-7l1586,6r81,1l1747,14r80,10l1905,37r76,18l2056,76r74,25l2201,130r71,31l2340,196r66,38l2469,275r63,45l2591,367r58,49l2704,468r52,55l2806,580r47,61l2897,702r41,65l2976,833r35,68l3043,971r28,72l3096,1116r21,76l3135,1268r14,78l3159,1424r6,80l3167,1586xe" fillcolor="#cbcbca" stroked="f">
                <v:path arrowok="t"/>
                <o:lock v:ext="edit" verticies="t"/>
              </v:shape>
              <v:shape id="_x0000_s2162" style="position:absolute;left:564;top:9288;width:528;height:528" coordsize="3167,3167" path="m3167,1584r-2,-82l3160,1422r-11,-79l3135,1266r-17,-78l3097,1114r-26,-74l3043,968r-31,-70l2976,830r-38,-67l2897,699r-44,-63l2806,577r-50,-57l2703,464r-54,-52l2592,363r-61,-47l2470,271r-65,-41l2339,192r-68,-35l2200,126,2129,97,2055,72,1980,51,1903,33,1825,19,1745,9,1665,3,1584,r-81,3l1422,9r-79,10l1264,33r-76,18l1112,72r-73,25l967,126r-70,31l828,192r-66,38l699,271r-63,45l576,363r-57,49l464,464r-53,56l361,577r-47,59l270,699r-41,64l191,830r-35,68l124,968r-28,72l71,1114r-22,74l32,1266r-14,77l8,1422r-6,80l,1584r2,82l8,1746r10,79l32,1904r17,76l71,2054r25,74l124,2200r32,70l191,2338r38,67l270,2469r44,63l361,2591r50,58l464,2704r55,52l576,2805r60,47l699,2897r63,41l828,2976r69,35l967,3042r72,29l1112,3096r76,21l1264,3135r79,15l1422,3160r81,5l1584,3167r81,-2l1745,3160r80,-10l1903,3135r77,-18l2055,3096r74,-25l2200,3042r71,-31l2339,2976r66,-38l2470,2897r61,-45l2592,2805r57,-49l2703,2704r53,-55l2806,2591r47,-59l2897,2469r41,-64l2976,2338r36,-68l3043,2200r28,-72l3097,2054r21,-74l3135,1904r14,-79l3160,1746r5,-80l3167,1584xm3163,1584r-2,82l3154,1745r-10,79l3130,1902r-17,76l3091,2053r-24,74l3039,2199r-33,69l2972,2336r-38,66l2892,2467r-43,61l2802,2588r-49,58l2700,2700r-55,52l2588,2802r-60,47l2466,2893r-63,41l2337,2972r-69,35l2198,3038r-72,29l2053,3091r-75,22l1902,3131r-77,13l1745,3154r-80,6l1584,3162r-81,-2l1422,3154r-79,-10l1265,3131r-76,-18l1115,3091r-74,-24l969,3038r-70,-31l831,2972r-66,-38l701,2893r-62,-44l579,2802r-57,-50l467,2700r-52,-54l365,2588r-47,-60l275,2467r-42,-65l195,2336r-34,-68l128,2199r-28,-72l76,2053,55,1978,37,1902,23,1824,13,1745,7,1666,4,1584r3,-82l13,1423r10,-79l37,1266r18,-76l76,1115r24,-73l128,969r33,-69l195,832r38,-66l275,702r43,-62l365,580r50,-57l467,469r55,-53l579,366r60,-46l701,275r64,-41l831,196r68,-35l969,130r72,-28l1115,76r74,-21l1265,38r78,-14l1422,14r81,-6l1584,6r81,2l1745,14r80,10l1902,38r76,17l2053,76r73,26l2198,130r70,31l2337,196r66,38l2466,275r62,45l2588,366r57,50l2700,469r53,54l2802,580r47,60l2892,702r42,64l2972,832r34,68l3039,969r28,73l3091,1115r22,75l3130,1266r14,78l3154,1423r7,79l3163,1584xe" fillcolor="#cccccb" stroked="f">
                <v:path arrowok="t"/>
                <o:lock v:ext="edit" verticies="t"/>
              </v:shape>
              <v:shape id="_x0000_s2163" style="position:absolute;left:565;top:9289;width:527;height:527" coordsize="3163,3161" path="m3163,1580r-2,-82l3155,1418r-10,-78l3131,1262r-18,-76l3092,1110r-25,-73l3039,965r-32,-70l2972,827r-38,-66l2893,696r-44,-61l2802,574r-50,-57l2700,462r-55,-52l2587,361r-59,-47l2465,269r-63,-41l2336,190r-68,-35l2197,124,2126,95,2052,70,1977,49,1901,31,1823,18,1743,8,1663,1,1582,r-81,1l1420,8r-79,10l1263,31r-77,18l1111,70r-73,25l966,124r-70,31l827,190r-66,38l698,269r-63,45l576,361r-57,49l463,462r-52,55l361,574r-47,61l271,696r-42,65l191,827r-34,68l124,965r-28,72l72,1110r-22,76l32,1262r-14,78l8,1418r-6,80l,1580r2,82l8,1742r10,79l32,1898r18,78l72,2050r24,73l124,2196r33,69l191,2333r38,67l271,2464r43,61l361,2586r50,57l463,2697r56,53l576,2800r59,47l698,2891r63,41l827,2970r69,35l966,3036r72,29l1111,3090r75,21l1263,3129r78,13l1420,3152r81,7l1582,3161r81,-2l1743,3152r80,-10l1901,3129r76,-18l2052,3090r74,-25l2197,3036r71,-31l2336,2970r66,-38l2465,2891r63,-44l2587,2800r58,-50l2700,2697r52,-54l2802,2586r47,-61l2893,2464r41,-64l2972,2333r35,-68l3039,2196r28,-73l3092,2050r21,-74l3131,1898r14,-77l3155,1742r6,-80l3163,1580xm3158,1580r-2,82l3150,1741r-10,79l3126,1897r-18,76l3087,2048r-24,74l3035,2193r-33,70l2967,2331r-38,66l2889,2461r-45,62l2798,2582r-50,57l2696,2694r-55,53l2584,2796r-59,47l2463,2886r-64,42l2334,2966r-69,34l2195,3032r-72,28l2051,3085r-75,21l1900,3123r-79,15l1743,3148r-80,5l1582,3156r-81,-3l1420,3148r-78,-10l1263,3123r-76,-17l1113,3085r-73,-25l968,3032r-70,-32l831,2966r-66,-38l700,2886r-62,-43l579,2796r-57,-49l467,2694r-52,-55l366,2582r-47,-59l275,2461r-41,-64l196,2331r-35,-68l130,2193r-29,-71l76,2048,55,1973,37,1897,24,1820,13,1741,8,1662,6,1580r2,-80l13,1419r11,-79l37,1263r18,-76l76,1112r25,-74l130,966r31,-69l196,829r38,-66l275,699r44,-61l366,578r49,-57l467,466r55,-53l579,364r59,-47l700,274r65,-42l831,194r67,-34l968,128r72,-28l1113,76r74,-21l1263,37r79,-15l1420,12r81,-5l1582,4r81,3l1743,12r78,10l1900,37r76,18l2051,76r72,24l2195,128r70,32l2334,194r65,38l2463,274r62,43l2584,364r57,49l2696,466r52,55l2798,578r46,60l2889,699r40,64l2967,829r35,68l3035,966r28,72l3087,1112r21,75l3126,1263r14,77l3150,1419r6,81l3158,1580xe" fillcolor="#cccccb" stroked="f">
                <v:path arrowok="t"/>
                <o:lock v:ext="edit" verticies="t"/>
              </v:shape>
              <v:shape id="_x0000_s2164" style="position:absolute;left:565;top:9289;width:527;height:526" coordsize="3159,3156" path="m3159,1578r-2,-82l3150,1417r-10,-79l3126,1260r-17,-76l3087,1109r-24,-73l3035,963r-33,-69l2968,826r-38,-66l2888,696r-43,-62l2798,574r-49,-57l2696,463r-55,-53l2584,360r-60,-46l2462,269r-63,-41l2333,190r-69,-35l2194,124,2122,96,2049,70,1974,49,1898,32,1821,18,1741,8,1661,2,1580,r-81,2l1418,8r-79,10l1261,32r-76,17l1111,70r-74,26l965,124r-70,31l827,190r-66,38l697,269r-62,45l575,360r-57,50l463,463r-52,54l361,574r-47,60l271,696r-42,64l191,826r-34,68l124,963r-28,73l72,1109r-21,75l33,1260r-14,78l9,1417r-6,79l,1578r3,82l9,1739r10,79l33,1896r18,76l72,2047r24,74l124,2193r33,69l191,2330r38,66l271,2461r43,61l361,2582r50,58l463,2694r55,52l575,2796r60,47l697,2887r64,41l827,2966r68,35l965,3032r72,29l1111,3085r74,22l1261,3125r78,13l1418,3148r81,6l1580,3156r81,-2l1741,3148r80,-10l1898,3125r76,-18l2049,3085r73,-24l2194,3032r70,-31l2333,2966r66,-38l2462,2887r62,-44l2584,2796r57,-50l2696,2694r53,-54l2798,2582r47,-60l2888,2461r42,-65l2968,2330r34,-68l3035,2193r28,-72l3087,2047r22,-75l3126,1896r14,-78l3150,1739r7,-79l3159,1578xm3153,1578r-2,82l3145,1739r-10,78l3122,1895r-18,76l3083,2046r-25,73l3029,2190r-31,70l2963,2328r-38,66l2885,2457r-45,62l2794,2578r-50,58l2693,2690r-55,52l2581,2792r-59,47l2459,2882r-64,41l2329,2961r-67,35l2192,3027r-72,28l2048,3080r-75,21l1897,3119r-78,13l1740,3142r-79,7l1580,3151r-81,-2l1419,3142r-79,-10l1263,3119r-76,-18l1112,3080r-73,-25l967,3027r-70,-31l830,2961r-66,-38l700,2882r-62,-43l578,2792r-57,-50l467,2690r-52,-54l365,2578r-46,-59l274,2457r-40,-63l196,2328r-35,-68l130,2190r-29,-71l76,2046,55,1971,38,1895,24,1817,14,1739,8,1660,6,1578r2,-80l14,1417r10,-78l38,1261r17,-76l76,1111r25,-74l130,966r31,-70l196,828r38,-66l274,699r45,-62l365,578r50,-57l467,466r54,-52l578,364r60,-47l700,274r64,-41l830,195r67,-35l967,129r72,-28l1112,76r75,-21l1263,37r77,-13l1419,13r80,-6l1580,5r81,2l1740,13r79,11l1897,37r76,18l2048,76r72,25l2192,129r70,31l2329,195r66,38l2459,274r63,43l2581,364r57,50l2693,466r51,55l2794,578r46,59l2885,699r40,63l2963,828r35,68l3029,966r29,71l3083,1111r21,74l3122,1261r13,78l3145,1417r6,81l3153,1578xe" fillcolor="#cccccb" stroked="f">
                <v:path arrowok="t"/>
                <o:lock v:ext="edit" verticies="t"/>
              </v:shape>
              <v:shape id="_x0000_s2165" style="position:absolute;left:566;top:9290;width:525;height:525" coordsize="3152,3152" path="m3152,1576r-2,-80l3144,1415r-10,-79l3120,1259r-18,-76l3081,1108r-24,-74l3029,962r-33,-69l2961,825r-38,-66l2883,695r-45,-61l2792,574r-50,-57l2690,462r-55,-53l2578,360r-59,-47l2457,270r-64,-42l2328,190r-69,-34l2189,124,2117,96,2045,72,1970,51,1894,33,1815,18,1737,8,1657,3,1576,r-81,3l1414,8r-78,10l1257,33r-76,18l1107,72r-73,24l962,124r-70,32l825,190r-66,38l694,270r-62,43l573,360r-57,49l461,462r-52,55l360,574r-47,60l269,695r-41,64l190,825r-35,68l124,962r-29,72l70,1108r-21,75l31,1259r-13,77l7,1415r-5,81l,1576r2,82l7,1737r11,79l31,1893r18,76l70,2044r25,74l124,2189r31,70l190,2327r38,66l269,2457r44,62l360,2578r49,57l461,2690r55,53l573,2792r59,47l694,2882r65,42l825,2962r67,34l962,3028r72,28l1107,3081r74,21l1257,3119r79,15l1414,3144r81,5l1576,3152r81,-3l1737,3144r78,-10l1894,3119r76,-17l2045,3081r72,-25l2189,3028r70,-32l2328,2962r65,-38l2457,2882r62,-43l2578,2792r57,-49l2690,2690r52,-55l2792,2578r46,-59l2883,2457r40,-64l2961,2327r35,-68l3029,2189r28,-71l3081,2044r21,-75l3120,1893r14,-77l3144,1737r6,-79l3152,1576xm3147,1576r-2,80l3139,1737r-10,78l3115,1892r-17,76l3077,2043r-25,73l3023,2187r-31,70l2957,2325r-38,66l2879,2454r-44,62l2788,2575r-49,57l2686,2687r-54,51l2575,2788r-60,46l2454,2878r-64,41l2324,2957r-67,35l2188,3023r-72,28l2042,3076r-73,21l1893,3115r-78,13l1736,3138r-79,7l1576,3146r-81,-1l1415,3138r-78,-10l1259,3115r-76,-18l1109,3076r-74,-25l965,3023r-71,-31l827,2957r-66,-38l697,2878r-61,-44l577,2788r-57,-50l465,2687r-53,-55l363,2575r-47,-59l272,2454r-40,-63l194,2325r-34,-68l128,2187r-28,-71l75,2043,53,1968,37,1892,22,1815r-9,-78l6,1656,4,1576r2,-80l13,1415r9,-78l37,1260r16,-76l75,1109r25,-73l128,965r32,-70l194,827r38,-66l272,698r44,-62l363,577r49,-57l465,465r55,-51l577,365r59,-47l697,274r64,-41l827,195r67,-35l965,129r70,-28l1109,76r74,-21l1259,37r78,-13l1415,14r80,-6l1576,6r81,2l1736,14r79,10l1893,37r76,18l2042,76r74,25l2188,129r69,31l2324,195r66,38l2454,274r61,44l2575,365r57,49l2686,465r53,55l2788,577r47,59l2879,698r40,63l2957,827r35,68l3023,965r29,71l3077,1109r21,75l3115,1260r14,77l3139,1415r6,81l3147,1576xe" fillcolor="#cccccb" stroked="f">
                <v:path arrowok="t"/>
                <o:lock v:ext="edit" verticies="t"/>
              </v:shape>
              <v:shape id="_x0000_s2166" style="position:absolute;left:566;top:9290;width:525;height:525" coordsize="3147,3146" path="m3147,1573r-2,-80l3139,1412r-10,-78l3116,1256r-18,-76l3077,1106r-25,-74l3023,961r-31,-70l2957,823r-38,-66l2879,694r-45,-62l2788,573r-50,-57l2687,461r-55,-52l2575,359r-59,-47l2453,269r-64,-41l2323,190r-67,-35l2186,124,2114,96,2042,71,1967,50,1891,32,1813,19,1734,8,1655,2,1574,r-81,2l1413,8r-79,11l1257,32r-76,18l1106,71r-73,25l961,124r-70,31l824,190r-66,38l694,269r-62,43l572,359r-57,50l461,461r-52,55l359,573r-46,59l268,694r-40,63l190,823r-35,68l124,961r-29,71l70,1106r-21,74l32,1256r-14,78l8,1412r-6,81l,1573r2,82l8,1734r10,78l32,1890r17,76l70,2041r25,73l124,2185r31,70l190,2323r38,66l268,2452r45,62l359,2573r50,58l461,2685r54,52l572,2787r60,47l694,2877r64,41l824,2956r67,35l961,3022r72,28l1106,3075r75,21l1257,3114r77,13l1413,3137r80,7l1574,3146r81,-2l1734,3137r79,-10l1891,3114r76,-18l2042,3075r72,-25l2186,3022r70,-31l2323,2956r66,-38l2453,2877r63,-43l2575,2787r57,-50l2687,2685r51,-54l2788,2573r46,-59l2879,2452r40,-63l2957,2323r35,-68l3023,2185r29,-71l3077,2041r21,-75l3116,1890r13,-78l3139,1734r6,-79l3147,1573xm3143,1573r-2,80l3134,1734r-10,78l3110,1889r-17,76l3071,2039r-24,73l3019,2183r-32,69l2953,2321r-38,66l2874,2450r-43,62l2784,2571r-49,56l2683,2682r-54,52l2571,2783r-59,46l2451,2874r-64,40l2321,2952r-67,35l2185,3018r-72,28l2040,3070r-75,22l1889,3110r-77,13l1734,3133r-79,6l1574,3141r-81,-2l1413,3133r-78,-10l1258,3110r-76,-18l1107,3070r-73,-24l963,3018r-70,-31l826,2952r-66,-38l696,2874r-61,-45l576,2783r-57,-49l465,2682r-53,-55l363,2571r-47,-59l273,2450r-41,-63l194,2321r-34,-69l128,2183r-28,-71l76,2039,55,1965,37,1889,23,1812,13,1734,7,1653,5,1573r2,-80l13,1413r10,-79l37,1257r18,-76l76,1107r24,-73l128,963r32,-69l194,825r38,-64l273,697r43,-62l363,576r49,-57l465,464r54,-51l576,363r59,-46l696,273r64,-41l826,194r67,-35l963,128r71,-28l1107,76r75,-22l1258,38r77,-15l1413,13r80,-6l1574,5r81,2l1734,13r78,10l1889,38r76,16l2040,76r73,24l2185,128r69,31l2321,194r66,38l2451,273r61,44l2571,363r58,50l2683,464r52,55l2784,576r47,59l2874,697r41,64l2953,825r34,69l3019,963r28,71l3071,1107r22,74l3110,1257r14,77l3134,1413r7,80l3143,1573xe" fillcolor="#cccccb" stroked="f">
                <v:path arrowok="t"/>
                <o:lock v:ext="edit" verticies="t"/>
              </v:shape>
              <v:shape id="_x0000_s2167" style="position:absolute;left:567;top:9291;width:523;height:523" coordsize="3143,3140" path="m3143,1570r-2,-80l3135,1409r-10,-78l3111,1254r-17,-76l3073,1103r-25,-73l3019,959r-31,-70l2953,821r-38,-66l2875,692r-44,-62l2784,571r-49,-57l2682,459r-54,-51l2571,359r-60,-47l2450,268r-64,-41l2320,189r-67,-35l2184,123,2112,95,2038,70,1965,49,1889,31,1811,18,1732,8,1653,2,1572,r-81,2l1411,8r-78,10l1255,31r-76,18l1105,70r-74,25l961,123r-71,31l823,189r-66,38l693,268r-61,44l573,359r-57,49l461,459r-53,55l359,571r-47,59l268,692r-40,63l190,821r-34,68l124,959r-28,71l71,1103r-22,75l33,1254r-15,77l9,1409r-7,81l,1570r2,80l9,1731r9,78l33,1886r16,76l71,2037r25,73l124,2181r32,70l190,2319r38,66l268,2448r44,62l359,2569r49,57l461,2681r55,51l573,2782r59,46l693,2872r64,41l823,2951r67,35l961,3017r70,28l1105,3070r74,21l1255,3109r78,13l1411,3132r80,7l1572,3140r81,-1l1732,3132r79,-10l1889,3109r76,-18l2038,3070r74,-25l2184,3017r69,-31l2320,2951r66,-38l2450,2872r61,-44l2571,2782r57,-50l2682,2681r53,-55l2784,2569r47,-59l2875,2448r40,-63l2953,2319r35,-68l3019,2181r29,-71l3073,2037r21,-75l3111,1886r14,-77l3135,1731r6,-81l3143,1570xm3137,1570r-2,80l3130,1730r-10,78l3106,1885r-18,76l3067,2036r-25,73l3014,2179r-31,69l2949,2316r-38,65l2870,2445r-43,61l2780,2566r-50,57l2679,2677r-55,52l2567,2778r-58,47l2448,2869r-64,40l2318,2947r-67,34l2182,3013r-72,28l2037,3065r-74,21l1887,3103r-77,15l1732,3128r-79,5l1572,3136r-81,-3l1411,3128r-78,-10l1256,3103r-76,-17l1106,3065r-73,-24l962,3013r-70,-32l825,2947r-66,-38l696,2869r-62,-44l576,2778r-57,-49l464,2677r-51,-54l363,2566r-46,-60l273,2445r-40,-64l195,2316r-35,-68l129,2179r-28,-70l76,2036,55,1961,37,1885,24,1808,14,1730,8,1650,6,1570r2,-80l14,1410r10,-78l37,1255r18,-76l76,1105r25,-74l129,961r31,-69l195,823r38,-64l273,695r44,-61l363,574r50,-57l464,464r55,-53l576,362r58,-46l696,273r63,-42l825,193r67,-34l962,127r71,-28l1106,75r74,-21l1256,37r77,-15l1411,13r80,-6l1572,4r81,3l1732,13r78,9l1887,37r76,17l2037,75r73,24l2182,127r69,32l2318,193r66,38l2448,273r61,43l2567,362r57,49l2679,464r51,53l2780,574r47,60l2870,695r41,64l2949,823r34,69l3014,961r28,70l3067,1105r21,74l3106,1255r14,77l3130,1410r5,80l3137,1570xe" fillcolor="#cccccb" stroked="f">
                <v:path arrowok="t"/>
                <o:lock v:ext="edit" verticies="t"/>
              </v:shape>
              <v:shape id="_x0000_s2168" style="position:absolute;left:567;top:9291;width:523;height:523" coordsize="3138,3136" path="m3138,1568r-2,-80l3129,1408r-10,-79l3105,1252r-17,-76l3066,1102r-24,-73l3014,958r-32,-69l2948,820r-38,-64l2869,692r-43,-62l2779,571r-49,-57l2678,459r-54,-51l2566,358r-59,-46l2446,268r-64,-41l2316,189r-67,-35l2180,123,2108,95,2035,71,1960,49,1884,33,1807,18,1729,8,1650,2,1569,r-81,2l1408,8r-78,10l1253,33r-76,16l1102,71r-73,24l958,123r-70,31l821,189r-66,38l691,268r-61,44l571,358r-57,50l460,459r-53,55l358,571r-47,59l268,692r-41,64l189,820r-34,69l123,958r-28,71l71,1102r-21,74l32,1252r-14,77l8,1408r-6,80l,1568r2,80l8,1729r10,78l32,1884r18,76l71,2034r24,73l123,2178r32,69l189,2316r38,66l268,2445r43,62l358,2566r49,56l460,2677r54,52l571,2778r59,46l691,2869r64,40l821,2947r67,35l958,3013r71,28l1102,3065r75,22l1253,3105r77,13l1408,3128r80,6l1569,3136r81,-2l1729,3128r78,-10l1884,3105r76,-18l2035,3065r73,-24l2180,3013r69,-31l2316,2947r66,-38l2446,2869r61,-45l2566,2778r58,-49l2678,2677r52,-55l2779,2566r47,-59l2869,2445r41,-63l2948,2316r34,-69l3014,2178r28,-71l3066,2034r22,-74l3105,1884r14,-77l3129,1729r7,-81l3138,1568xm3132,1568r-2,80l3124,1728r-10,78l3101,1883r-18,76l3062,2033r-25,73l3009,2176r-31,69l2943,2313r-38,65l2865,2442r-44,61l2776,2563r-50,55l2674,2673r-54,52l2563,2774r-59,47l2442,2864r-62,41l2314,2943r-67,34l2177,3008r-71,28l2033,3061r-74,21l1883,3099r-76,13l1729,3122r-79,7l1569,3131r-80,-2l1409,3122r-78,-10l1254,3099r-76,-17l1104,3061r-73,-25l960,3008r-70,-31l823,2943r-66,-38l695,2864r-62,-43l574,2774r-57,-49l463,2673r-52,-55l362,2563r-46,-60l272,2442r-40,-64l194,2313r-35,-68l128,2176r-28,-70l75,2033,54,1959,37,1883,23,1806,13,1728,7,1648,5,1568r2,-80l13,1408r10,-78l37,1253r17,-75l75,1103r25,-73l128,960r31,-69l194,824r38,-66l272,694r44,-61l362,575r49,-57l463,463r54,-52l574,362r59,-47l695,272r62,-41l823,193r67,-33l960,128r71,-28l1104,75r74,-20l1254,37r77,-13l1409,14r80,-7l1569,6r81,1l1729,14r78,10l1883,37r76,18l2033,75r73,25l2177,128r70,32l2314,193r66,38l2442,272r62,43l2563,362r57,49l2674,463r52,55l2776,575r45,58l2865,694r40,64l2943,824r35,67l3009,960r28,70l3062,1103r21,75l3101,1253r13,77l3124,1408r6,80l3132,1568xe" fillcolor="#cccccb" stroked="f">
                <v:path arrowok="t"/>
                <o:lock v:ext="edit" verticies="t"/>
              </v:shape>
              <v:shape id="_x0000_s2169" style="position:absolute;left:567;top:9291;width:522;height:522" coordsize="3131,3132" path="m3131,1566r-2,-80l3124,1406r-10,-78l3100,1251r-18,-76l3061,1101r-25,-74l3008,957r-31,-69l2943,819r-38,-64l2864,691r-43,-61l2774,570r-50,-57l2673,460r-55,-53l2561,358r-58,-46l2442,269r-64,-42l2312,189r-67,-34l2176,123,2104,95,2031,71,1957,50,1881,33,1804,18,1726,9,1647,3,1566,r-81,3l1405,9r-78,9l1250,33r-76,17l1100,71r-73,24l956,123r-70,32l819,189r-66,38l690,269r-62,43l570,358r-57,49l458,460r-51,53l357,570r-46,60l267,691r-40,64l189,819r-35,69l123,957r-28,70l70,1101r-21,74l31,1251r-13,77l8,1406r-6,80l,1566r2,80l8,1726r10,78l31,1881r18,76l70,2032r25,73l123,2175r31,69l189,2312r38,65l267,2441r44,61l357,2562r50,57l458,2673r55,52l570,2774r58,47l690,2865r63,40l819,2943r67,34l956,3009r71,28l1100,3061r74,21l1250,3099r77,15l1405,3124r80,5l1566,3132r81,-3l1726,3124r78,-10l1881,3099r76,-17l2031,3061r73,-24l2176,3009r69,-32l2312,2943r66,-38l2442,2865r61,-44l2561,2774r57,-49l2673,2673r51,-54l2774,2562r47,-60l2864,2441r41,-64l2943,2312r34,-68l3008,2175r28,-70l3061,2032r21,-75l3100,1881r14,-77l3124,1726r5,-80l3131,1566xm3127,1566r-2,80l3118,1726r-9,78l3095,1880r-17,76l3057,2030r-25,72l3004,2174r-31,68l2938,2310r-37,65l2860,2439r-44,60l2770,2558r-49,57l2670,2669r-55,52l2559,2770r-59,46l2438,2860r-63,40l2310,2938r-67,35l2173,3004r-70,28l2030,3057r-75,20l1880,3095r-77,13l1725,3118r-79,6l1566,3126r-80,-2l1406,3118r-78,-10l1251,3095r-75,-18l1101,3057r-72,-25l958,3004r-69,-31l821,2938r-64,-38l693,2860r-62,-44l572,2770r-56,-49l461,2669r-51,-54l361,2558r-46,-59l271,2439r-41,-64l193,2310r-35,-68l127,2174,99,2102,75,2030,53,1956,37,1880,22,1804r-9,-78l6,1646,4,1566r2,-80l13,1406r9,-78l37,1252r16,-76l75,1102r24,-72l127,959r31,-69l193,823r37,-66l271,694r44,-61l361,574r49,-57l461,463r55,-51l572,362r59,-46l693,272r64,-40l821,194r68,-34l958,129r71,-28l1101,76r75,-21l1251,37r77,-13l1406,14r80,-6l1566,6r80,2l1725,14r78,10l1880,37r75,18l2030,76r73,25l2173,129r70,31l2310,194r65,38l2438,272r62,44l2559,362r56,50l2670,463r51,54l2770,574r46,59l2860,694r41,63l2938,823r35,67l3004,959r28,71l3057,1102r21,74l3095,1252r14,76l3118,1406r7,80l3127,1566xe" fillcolor="#cdcdcc" stroked="f">
                <v:path arrowok="t"/>
                <o:lock v:ext="edit" verticies="t"/>
              </v:shape>
              <v:shape id="_x0000_s2170" style="position:absolute;left:568;top:9292;width:521;height:521" coordsize="3127,3125" path="m3127,1562r-2,-80l3119,1402r-10,-78l3096,1247r-18,-75l3057,1097r-25,-73l3004,954r-31,-69l2938,818r-38,-66l2860,688r-44,-61l2771,569r-50,-57l2669,457r-54,-52l2558,356r-59,-47l2437,266r-62,-41l2309,187r-67,-33l2172,122,2101,94,2028,69,1954,49,1878,31,1802,18,1724,8,1645,1,1564,r-80,1l1404,8r-78,10l1249,31r-76,18l1099,69r-73,25l955,122r-70,32l818,187r-66,38l690,266r-62,43l569,356r-57,49l458,457r-52,55l357,569r-46,58l267,688r-40,64l189,818r-35,67l123,954r-28,70l70,1097r-21,75l32,1247r-14,77l8,1402r-6,80l,1562r2,80l8,1722r10,78l32,1877r17,76l70,2027r25,73l123,2170r31,69l189,2307r38,65l267,2436r44,61l357,2557r49,55l458,2667r54,52l569,2768r59,47l690,2858r62,41l818,2937r67,34l955,3002r71,28l1099,3055r74,21l1249,3093r77,13l1404,3116r80,7l1564,3125r81,-2l1724,3116r78,-10l1878,3093r76,-17l2028,3055r73,-25l2172,3002r70,-31l2309,2937r66,-38l2437,2858r62,-43l2558,2768r57,-49l2669,2667r52,-55l2771,2557r45,-60l2860,2436r40,-64l2938,2307r35,-68l3004,2170r28,-70l3057,2027r21,-74l3096,1877r13,-77l3119,1722r6,-80l3127,1562xm3122,1562r-1,80l3114,1722r-10,77l3090,1876r-18,75l3052,2026r-24,71l3000,2169r-32,68l2934,2305r-37,65l2856,2433r-44,61l2766,2553r-49,56l2665,2664r-53,51l2555,2764r-59,46l2435,2854r-64,40l2307,2932r-68,35l2170,2997r-70,28l2027,3049r-74,22l1877,3088r-76,14l1723,3112r-79,6l1564,3120r-80,-2l1404,3112r-78,-10l1250,3088r-76,-17l1100,3049r-73,-24l957,2997r-69,-30l821,2932r-65,-38l692,2854r-60,-44l572,2764r-57,-49l462,2664r-52,-55l361,2553r-46,-59l272,2433r-42,-63l193,2305r-34,-68l127,2169,99,2097,75,2026,55,1951,37,1876,23,1799,13,1722,8,1642,6,1562r2,-80l13,1403r10,-78l37,1248r18,-75l75,1099r24,-72l127,956r32,-69l193,820r37,-66l272,691r43,-61l361,571r49,-56l462,460r53,-51l572,360r60,-46l692,270r64,-40l821,192r67,-34l957,127r70,-28l1100,75r74,-22l1250,35r76,-13l1404,12r80,-6l1564,4r80,2l1723,12r78,10l1877,35r76,18l2027,75r73,24l2170,127r69,31l2307,192r64,38l2435,270r61,44l2555,360r57,49l2665,460r52,55l2766,571r46,59l2856,691r41,63l2934,820r34,67l3000,956r28,71l3052,1099r20,74l3090,1248r14,77l3114,1403r7,79l3122,1562xe" fillcolor="#cdcdcc" stroked="f">
                <v:path arrowok="t"/>
                <o:lock v:ext="edit" verticies="t"/>
              </v:shape>
              <v:shape id="_x0000_s2171" style="position:absolute;left:568;top:9292;width:521;height:520" coordsize="3123,3120" path="m3123,1560r-2,-80l3114,1400r-9,-78l3091,1246r-17,-76l3053,1096r-25,-72l3000,953r-31,-69l2934,817r-37,-66l2856,688r-44,-61l2766,568r-49,-57l2666,457r-55,-51l2555,356r-59,-46l2434,266r-63,-40l2306,188r-67,-34l2169,123,2099,95,2026,70,1951,49,1876,31,1799,18,1721,8,1642,2,1562,r-80,2l1402,8r-78,10l1247,31r-75,18l1097,70r-72,25l954,123r-69,31l817,188r-64,38l689,266r-62,44l568,356r-56,50l457,457r-51,54l357,568r-46,59l267,688r-41,63l189,817r-35,67l123,953r-28,71l71,1096r-22,74l33,1246r-15,76l9,1400r-7,80l,1560r2,80l9,1720r9,78l33,1874r16,76l71,2024r24,72l123,2168r31,68l189,2304r37,65l267,2433r44,60l357,2552r49,57l457,2663r55,52l568,2764r59,46l689,2854r64,40l817,2932r68,35l954,2998r71,28l1097,3051r75,20l1247,3089r77,13l1402,3112r80,6l1562,3120r80,-2l1721,3112r78,-10l1876,3089r75,-18l2026,3051r73,-25l2169,2998r70,-31l2306,2932r65,-38l2434,2854r62,-44l2555,2764r56,-49l2666,2663r51,-54l2766,2552r46,-59l2856,2433r41,-64l2934,2304r35,-68l3000,2168r28,-72l3053,2024r21,-74l3091,1874r14,-76l3114,1720r7,-80l3123,1560xm3117,1560r-2,80l3110,1719r-10,78l3086,1874r-18,75l3048,2023r-25,72l2996,2166r-32,68l2930,2301r-37,66l2851,2429r-42,62l2762,2549r-48,57l2662,2660r-54,51l2552,2760r-60,46l2432,2850r-64,40l2303,2928r-67,34l2167,2993r-70,28l2024,3045r-74,21l1875,3083r-77,15l1721,3108r-79,5l1562,3116r-80,-3l1402,3108r-77,-10l1248,3083r-75,-17l1099,3045r-72,-24l956,2993r-69,-31l820,2928r-65,-38l692,2850r-61,-44l572,2760r-56,-49l462,2660r-53,-54l361,2549r-47,-58l272,2429r-42,-62l194,2301r-35,-67l128,2166r-28,-71l76,2023,55,1949,37,1874,24,1797,14,1719,8,1640,6,1560r2,-80l14,1401r10,-78l37,1247r18,-76l76,1097r24,-71l128,954r31,-68l194,819r36,-65l272,691r42,-62l361,571r48,-57l462,460r54,-51l572,360r59,-46l692,270r63,-40l820,192r67,-33l956,127r71,-28l1099,75r74,-21l1248,37r77,-15l1402,13r80,-6l1562,4r80,3l1721,13r77,9l1875,37r75,17l2024,75r73,24l2167,127r69,32l2303,192r65,38l2432,270r60,44l2552,360r56,49l2662,460r52,54l2762,571r47,58l2851,691r42,63l2930,819r34,67l2996,954r27,72l3048,1097r20,74l3086,1247r14,76l3110,1401r5,79l3117,1560xe" fillcolor="#cdcdcc" stroked="f">
                <v:path arrowok="t"/>
                <o:lock v:ext="edit" verticies="t"/>
              </v:shape>
              <v:shape id="_x0000_s2172" style="position:absolute;left:569;top:9293;width:519;height:519" coordsize="3116,3116" path="m3116,1558r-1,-80l3108,1399r-10,-78l3084,1244r-18,-75l3046,1095r-24,-72l2994,952r-32,-69l2928,816r-37,-66l2850,687r-44,-61l2760,567r-49,-56l2659,456r-53,-51l2549,356r-59,-46l2429,266r-64,-40l2301,188r-68,-34l2164,123,2094,95,2021,71,1947,49,1871,31,1795,18,1717,8,1638,2,1558,r-80,2l1398,8r-78,10l1244,31r-76,18l1094,71r-73,24l951,123r-69,31l815,188r-65,38l686,266r-60,44l566,356r-57,49l456,456r-52,55l355,567r-46,59l266,687r-42,63l187,816r-34,67l121,952r-28,71l69,1095r-20,74l31,1244r-14,77l7,1399r-5,79l,1558r2,80l7,1718r10,77l31,1872r18,75l69,2022r24,71l121,2165r32,68l187,2301r37,65l266,2429r43,61l355,2549r49,56l456,2660r53,51l566,2760r60,46l686,2850r64,40l815,2928r67,35l951,2993r70,28l1094,3045r74,22l1244,3084r76,14l1398,3108r80,6l1558,3116r80,-2l1717,3108r78,-10l1871,3084r76,-17l2021,3045r73,-24l2164,2993r69,-30l2301,2928r64,-38l2429,2850r61,-44l2549,2760r57,-49l2659,2660r52,-55l2760,2549r46,-59l2850,2429r41,-63l2928,2301r34,-68l2994,2165r28,-72l3046,2022r20,-75l3084,1872r14,-77l3108,1718r7,-80l3116,1558xm3111,1558r-2,80l3103,1717r-10,78l3080,1871r-18,75l3041,2020r-24,72l2989,2163r-31,68l2923,2298r-37,66l2846,2426r-43,61l2757,2546r-49,56l2656,2655r-54,53l2545,2756r-58,46l2426,2845r-63,41l2298,2924r-67,33l2162,2988r-71,28l2020,3041r-74,21l1871,3079r-77,13l1717,3102r-79,7l1558,3110r-80,-1l1399,3102r-78,-10l1245,3079r-76,-17l1095,3041r-71,-25l953,2988r-69,-31l817,2924r-65,-38l689,2845r-61,-43l570,2756r-57,-48l459,2655r-51,-53l360,2546r-47,-59l270,2426r-41,-62l192,2298r-35,-67l126,2163,99,2092,74,2020,53,1946,35,1871,22,1795,12,1717,6,1638,4,1558r2,-79l12,1399r10,-77l35,1245r18,-75l74,1096r25,-72l126,953r31,-68l192,818r37,-65l270,690r43,-61l360,570r48,-56l459,461r54,-52l570,360r58,-46l689,271r63,-41l817,192r67,-33l953,128r71,-28l1095,75r74,-20l1245,37r76,-13l1399,14r79,-7l1558,6r80,1l1717,14r77,10l1871,37r75,18l2020,75r71,25l2162,128r69,31l2298,192r65,38l2426,271r61,43l2545,360r57,49l2656,461r52,53l2757,570r46,59l2846,690r40,63l2923,818r35,67l2989,953r28,71l3041,1096r21,74l3080,1245r13,77l3103,1399r6,80l3111,1558xe" fillcolor="#cdcdcc" stroked="f">
                <v:path arrowok="t"/>
                <o:lock v:ext="edit" verticies="t"/>
              </v:shape>
              <v:shape id="_x0000_s2173" style="position:absolute;left:569;top:9293;width:519;height:519" coordsize="3111,3112" path="m3111,1556r-2,-80l3104,1397r-10,-78l3080,1243r-18,-76l3042,1093r-25,-71l2990,950r-32,-68l2924,815r-37,-65l2845,687r-42,-62l2756,567r-48,-57l2656,456r-54,-51l2546,356r-60,-46l2426,266r-64,-40l2297,188r-67,-33l2161,123,2091,95,2018,71,1944,50,1869,33,1792,18,1715,9,1636,3,1556,r-80,3l1396,9r-77,9l1242,33r-75,17l1093,71r-72,24l950,123r-69,32l814,188r-65,38l686,266r-61,44l566,356r-56,49l456,456r-53,54l355,567r-47,58l266,687r-42,63l188,815r-35,67l122,950r-28,72l70,1093r-21,74l31,1243r-13,76l8,1397r-6,79l,1556r2,80l8,1715r10,78l31,1870r18,75l70,2019r24,72l122,2162r31,68l188,2297r36,66l266,2425r42,62l355,2545r48,57l456,2656r54,51l566,2756r59,46l686,2846r63,40l814,2924r67,34l950,2989r71,28l1093,3041r74,21l1242,3079r77,15l1396,3104r80,5l1556,3112r80,-3l1715,3104r77,-10l1869,3079r75,-17l2018,3041r73,-24l2161,2989r69,-31l2297,2924r65,-38l2426,2846r60,-44l2546,2756r56,-49l2656,2656r52,-54l2756,2545r47,-58l2845,2425r42,-62l2924,2297r34,-67l2990,2162r27,-71l3042,2019r20,-74l3080,1870r14,-77l3104,1715r5,-79l3111,1556xm3107,1556r-2,79l3098,1715r-9,77l3075,1869r-17,75l3037,2018r-25,71l2985,2159r-31,69l2919,2295r-37,64l2842,2423r-44,61l2753,2542r-50,57l2652,2652r-54,52l2542,2752r-59,47l2423,2841r-63,40l2295,2919r-67,34l2159,2984r-71,28l2017,3037r-74,21l1868,3075r-76,13l1714,3098r-78,6l1556,3106r-80,-2l1397,3098r-78,-10l1243,3075r-75,-17l1094,3037r-71,-25l952,2984r-69,-31l816,2919r-65,-38l688,2841r-60,-42l569,2752r-56,-48l459,2652r-51,-53l359,2542r-46,-58l269,2423r-40,-64l192,2295r-35,-67l127,2159,99,2089,75,2018,53,1944,37,1869,22,1792r-9,-77l6,1635,5,1556r1,-79l13,1397r9,-77l37,1244r16,-76l75,1096r24,-73l127,953r30,-69l192,817r37,-64l269,690r44,-62l359,570r49,-57l459,460r54,-52l569,360r59,-46l688,271r63,-40l816,193r67,-34l952,128r71,-28l1094,75r74,-20l1243,37r76,-13l1397,14r79,-6l1556,6r80,2l1714,14r78,10l1868,37r75,18l2017,75r71,25l2159,128r69,31l2295,193r65,38l2423,271r60,43l2542,360r56,48l2652,460r51,53l2753,570r45,58l2842,690r40,63l2919,817r35,67l2985,953r27,70l3037,1096r21,72l3075,1244r14,76l3098,1397r7,80l3107,1556xe" fillcolor="#cdcdcc" stroked="f">
                <v:path arrowok="t"/>
                <o:lock v:ext="edit" verticies="t"/>
              </v:shape>
              <v:shape id="_x0000_s2174" style="position:absolute;left:569;top:9294;width:518;height:517" coordsize="3107,3104" path="m3107,1552r-2,-79l3099,1393r-10,-77l3076,1239r-18,-75l3037,1090r-24,-72l2985,947r-31,-68l2919,812r-37,-65l2842,684r-43,-61l2753,564r-49,-56l2652,455r-54,-52l2541,354r-58,-46l2422,265r-63,-41l2294,186r-67,-33l2158,122,2087,94,2016,69,1942,49,1867,31,1790,18,1713,8,1634,1,1554,r-80,1l1395,8r-78,10l1241,31r-76,18l1091,69r-71,25l949,122r-69,31l813,186r-65,38l685,265r-61,43l566,354r-57,49l455,455r-51,53l356,564r-47,59l266,684r-41,63l188,812r-35,67l122,947r-27,71l70,1090r-21,74l31,1239r-13,77l8,1393r-6,80l,1552r2,80l8,1711r10,78l31,1865r18,75l70,2014r25,72l122,2157r31,68l188,2292r37,66l266,2420r43,61l356,2540r48,56l455,2649r54,53l566,2750r58,46l685,2839r63,41l813,2918r67,33l949,2982r71,28l1091,3035r74,21l1241,3073r76,13l1395,3096r79,7l1554,3104r80,-1l1713,3096r77,-10l1867,3073r75,-17l2016,3035r71,-25l2158,2982r69,-31l2294,2918r65,-38l2422,2839r61,-43l2541,2750r57,-48l2652,2649r52,-53l2753,2540r46,-59l2842,2420r40,-62l2919,2292r35,-67l2985,2157r28,-71l3037,2014r21,-74l3076,1865r13,-76l3099,1711r6,-79l3107,1552xm3102,1552r-2,79l3094,1711r-10,77l3070,1864r-16,75l3032,2012r-24,72l2980,2154r-30,68l2915,2290r-37,64l2838,2417r-44,61l2748,2537r-49,55l2649,2646r-54,51l2538,2747r-58,45l2420,2835r-64,40l2292,2913r-67,34l2157,2978r-71,28l2014,3030r-73,21l1866,3068r-77,14l1712,3092r-78,5l1554,3100r-80,-3l1395,3092r-77,-10l1242,3068r-75,-17l1093,3030r-72,-24l951,2978r-69,-31l816,2913r-65,-38l688,2835r-61,-43l569,2747r-56,-50l458,2646r-50,-54l359,2537r-46,-59l269,2417r-40,-63l192,2290r-34,-68l127,2154,99,2084,75,2012,54,1939,37,1864,23,1788,13,1711,8,1631,6,1552r2,-79l13,1394r10,-78l37,1240r17,-75l75,1092r24,-72l127,950r31,-69l192,814r37,-64l269,687r44,-60l359,567r49,-55l458,458r55,-51l569,358r58,-46l688,269r63,-40l816,191r66,-34l951,126r70,-28l1093,75r74,-22l1242,36r76,-14l1395,12r79,-6l1554,4r80,2l1712,12r77,10l1866,36r75,17l2014,75r72,23l2157,126r68,31l2292,191r64,38l2420,269r60,43l2538,358r57,49l2649,458r50,54l2748,567r46,60l2838,687r40,63l2915,814r35,67l2980,950r28,70l3032,1092r22,73l3070,1240r14,76l3094,1394r6,79l3102,1552xe" fillcolor="#cdcdcc" stroked="f">
                <v:path arrowok="t"/>
                <o:lock v:ext="edit" verticies="t"/>
              </v:shape>
              <v:shape id="_x0000_s2175" style="position:absolute;left:570;top:9294;width:517;height:517" coordsize="3102,3100" path="m3102,1550r-2,-79l3093,1391r-9,-77l3070,1238r-17,-76l3032,1090r-25,-73l2980,947r-31,-69l2914,811r-37,-64l2837,684r-44,-62l2748,564r-50,-57l2647,454r-54,-52l2537,354r-59,-46l2418,265r-63,-40l2290,187r-67,-34l2154,122,2083,94,2012,69,1938,49,1863,31,1787,18,1709,8,1631,2,1551,r-80,2l1392,8r-78,10l1238,31r-75,18l1089,69r-71,25l947,122r-69,31l811,187r-65,38l683,265r-60,43l564,354r-56,48l454,454r-51,53l354,564r-46,58l264,684r-40,63l187,811r-35,67l122,947r-28,70l70,1090r-22,72l32,1238r-15,76l8,1391r-7,80l,1550r1,79l8,1709r9,77l32,1863r16,75l70,2012r24,71l122,2153r30,69l187,2289r37,64l264,2417r44,61l354,2536r49,57l454,2646r54,52l564,2746r59,47l683,2835r63,40l811,2913r67,34l947,2978r71,28l1089,3031r74,21l1238,3069r76,13l1392,3092r79,6l1551,3100r80,-2l1709,3092r78,-10l1863,3069r75,-17l2012,3031r71,-25l2154,2978r69,-31l2290,2913r65,-38l2418,2835r60,-42l2537,2746r56,-48l2647,2646r51,-53l2748,2536r45,-58l2837,2417r40,-64l2914,2289r35,-67l2980,2153r27,-70l3032,2012r21,-74l3070,1863r14,-77l3093,1709r7,-80l3102,1550xm3096,1550r-2,79l3089,1708r-11,78l3065,1862r-18,75l3027,2009r-25,72l2974,2151r-30,68l2910,2286r-37,65l2832,2414r-43,60l2743,2532r-48,57l2644,2643r-54,50l2534,2742r-58,46l2414,2831r-62,40l2287,2909r-66,33l2153,2974r-71,28l2011,3025r-74,21l1862,3064r-76,14l1709,3087r-78,6l1551,3095r-80,-2l1392,3087r-77,-9l1239,3064r-75,-18l1090,3025r-71,-23l948,2974r-68,-32l814,2909r-65,-38l687,2831r-62,-43l567,2742r-56,-49l458,2643r-52,-54l358,2532r-46,-58l269,2414r-41,-63l192,2286r-35,-67l127,2151,99,2081,74,2009,54,1937,36,1862,23,1786,13,1708,7,1629,5,1550r2,-79l13,1392r10,-77l36,1238r18,-74l74,1091r25,-72l127,949r30,-68l192,814r36,-65l269,686r43,-60l358,568r48,-56l458,457r53,-50l567,358r58,-46l687,269r62,-40l814,191r66,-33l948,126r71,-28l1090,75r74,-21l1239,37r76,-15l1392,13r79,-6l1551,6r80,1l1709,13r77,9l1862,37r75,17l2011,75r71,23l2153,126r68,32l2287,191r65,38l2414,269r62,43l2534,358r56,49l2644,457r51,55l2743,568r46,58l2832,686r41,63l2910,814r34,67l2974,949r28,70l3027,1091r20,73l3065,1238r13,77l3089,1392r5,79l3096,1550xe" fillcolor="#cdcdcc" stroked="f">
                <v:path arrowok="t"/>
                <o:lock v:ext="edit" verticies="t"/>
              </v:shape>
              <v:shape id="_x0000_s2176" style="position:absolute;left:570;top:9294;width:516;height:516" coordsize="3096,3096" path="m3096,1548r-2,-79l3088,1390r-10,-78l3064,1236r-16,-75l3026,1088r-24,-72l2974,946r-30,-69l2909,810r-37,-64l2832,683r-44,-60l2742,563r-49,-55l2643,454r-54,-51l2532,354r-58,-46l2414,265r-64,-40l2286,187r-67,-34l2151,122,2080,94,2008,71,1935,49,1860,32,1783,18,1706,8,1628,2,1548,r-80,2l1389,8r-77,10l1236,32r-75,17l1087,71r-72,23l945,122r-69,31l810,187r-65,38l682,265r-61,43l563,354r-56,49l452,454r-50,54l353,563r-46,60l263,683r-40,63l186,810r-34,67l121,946r-28,70l69,1088r-21,73l31,1236r-14,76l7,1390r-5,79l,1548r2,79l7,1707r10,77l31,1860r17,75l69,2008r24,72l121,2150r31,68l186,2286r37,64l263,2413r44,61l353,2533r49,55l452,2642r55,51l563,2743r58,45l682,2831r63,40l810,2909r66,34l945,2974r70,28l1087,3026r74,21l1236,3064r76,14l1389,3088r79,5l1548,3096r80,-3l1706,3088r77,-10l1860,3064r75,-17l2008,3026r72,-24l2151,2974r68,-31l2286,2909r64,-38l2414,2831r60,-43l2532,2743r57,-50l2643,2642r50,-54l2742,2533r46,-59l2832,2413r40,-63l2909,2286r35,-68l2974,2150r28,-70l3026,2008r22,-73l3064,1860r14,-76l3088,1707r6,-80l3096,1548xm3091,1548r-2,79l3083,1706r-10,77l3060,1859r-18,75l3022,2007r-25,72l2969,2148r-30,68l2904,2283r-37,65l2827,2411r-43,60l2739,2529r-49,56l2638,2639r-53,51l2529,2738r-58,46l2410,2828r-62,40l2283,2905r-66,33l2149,2969r-71,28l2007,3021r-74,21l1859,3059r-76,13l1706,3082r-78,7l1548,3090r-79,-1l1389,3082r-77,-10l1236,3059r-74,-17l1089,3021r-72,-24l947,2969r-69,-31l812,2905r-64,-37l685,2828r-60,-44l566,2738r-55,-48l457,2639r-52,-54l357,2529r-45,-58l268,2411r-40,-63l191,2283r-34,-67l126,2148,98,2079,73,2007,53,1934,35,1859,22,1783r-9,-77l6,1627,4,1548r2,-79l13,1390r9,-77l35,1237r18,-75l73,1090r25,-72l126,948r31,-68l191,813r37,-65l268,685r44,-60l357,567r48,-56l457,457r54,-51l566,358r59,-46l685,270r63,-41l812,191r66,-33l947,127r70,-27l1089,75r73,-21l1236,37r76,-13l1389,14r80,-6l1548,6r80,2l1706,14r77,10l1859,37r74,17l2007,75r71,25l2149,127r68,31l2283,191r65,38l2410,270r61,42l2529,358r56,48l2638,457r52,54l2739,567r45,58l2827,685r40,63l2904,813r35,67l2969,948r28,70l3022,1090r20,72l3060,1237r13,76l3083,1390r6,79l3091,1548xe" fillcolor="#cececd" stroked="f">
                <v:path arrowok="t"/>
                <o:lock v:ext="edit" verticies="t"/>
              </v:shape>
              <v:shape id="_x0000_s2177" style="position:absolute;left:571;top:9295;width:515;height:515" coordsize="3091,3089" path="m3091,1544r-2,-79l3084,1386r-11,-77l3060,1232r-18,-74l3022,1085r-25,-72l2969,943r-30,-68l2905,808r-37,-65l2827,680r-43,-60l2738,562r-48,-56l2639,451r-54,-50l2529,352r-58,-46l2409,263r-62,-40l2282,185r-66,-33l2148,120,2077,92,2006,69,1932,48,1857,31,1781,16,1704,7,1626,1,1546,r-80,1l1387,7r-77,9l1234,31r-75,17l1085,69r-71,23l943,120r-68,32l809,185r-65,38l682,263r-62,43l562,352r-56,49l453,451r-52,55l353,562r-46,58l264,680r-41,63l187,808r-35,67l122,943r-28,70l69,1085r-20,73l31,1232r-13,77l8,1386r-6,79l,1544r2,79l8,1702r10,78l31,1856r18,75l69,2003r25,72l122,2145r30,68l187,2280r36,65l264,2408r43,60l353,2526r48,57l453,2637r53,50l562,2736r58,46l682,2825r62,40l809,2903r66,33l943,2968r71,28l1085,3019r74,21l1234,3058r76,14l1387,3081r79,6l1546,3089r80,-2l1704,3081r77,-9l1857,3058r75,-18l2006,3019r71,-23l2148,2968r68,-32l2282,2903r65,-38l2409,2825r62,-43l2529,2736r56,-49l2639,2637r51,-54l2738,2526r46,-58l2827,2408r41,-63l2905,2280r34,-67l2969,2145r28,-70l3022,2003r20,-72l3060,1856r13,-76l3084,1702r5,-79l3091,1544xm3086,1544r-1,79l3078,1702r-9,77l3054,1855r-16,73l3016,2002r-23,72l2965,2143r-30,68l2900,2278r-37,65l2823,2406r-42,60l2735,2524r-50,56l2635,2632r-53,52l2526,2732r-59,46l2407,2821r-63,41l2280,2898r-66,34l2145,2963r-70,27l2003,3015r-72,21l1856,3053r-76,13l1703,3076r-79,6l1546,3084r-79,-2l1388,3076r-77,-10l1235,3053r-75,-17l1088,3015r-72,-25l946,2963r-68,-31l812,2898r-65,-36l684,2821r-60,-43l566,2732r-56,-48l456,2632r-50,-52l356,2524r-45,-58l268,2406r-40,-63l191,2278r-34,-67l126,2143,98,2074,75,2002,53,1928,37,1855,23,1779,13,1702,7,1623,5,1544r2,-79l13,1386r10,-77l37,1233r16,-73l75,1086r23,-72l126,945r31,-68l191,810r37,-64l268,684r43,-61l356,565r50,-56l456,456r54,-52l566,356r58,-46l684,267r63,-39l812,190r66,-34l946,125r70,-27l1088,73r72,-20l1235,35r76,-13l1388,12r79,-6l1546,4r78,2l1703,12r77,10l1856,35r75,18l2003,73r72,25l2145,125r69,31l2280,190r64,38l2407,267r60,43l2526,356r56,48l2635,456r50,53l2735,565r46,58l2823,684r40,62l2900,810r35,67l2965,945r28,69l3016,1086r22,74l3054,1233r15,76l3078,1386r7,79l3086,1544xe" fillcolor="#cececd" stroked="f">
                <v:path arrowok="t"/>
                <o:lock v:ext="edit" verticies="t"/>
              </v:shape>
              <v:shape id="_x0000_s2178" style="position:absolute;left:571;top:9295;width:515;height:514" coordsize="3087,3084" path="m3087,1542r-2,-79l3079,1384r-10,-77l3056,1231r-18,-75l3018,1084r-25,-72l2965,942r-30,-68l2900,807r-37,-65l2823,679r-43,-60l2735,561r-49,-56l2634,451r-53,-51l2525,352r-58,-46l2406,264r-62,-41l2279,185r-66,-33l2145,121,2074,94,2003,69,1929,48,1855,31,1779,18,1702,8,1624,2,1544,r-79,2l1385,8r-77,10l1232,31r-74,17l1085,69r-72,25l943,121r-69,31l808,185r-64,38l681,264r-60,42l562,352r-55,48l453,451r-52,54l353,561r-45,58l264,679r-40,63l187,807r-34,67l122,942r-28,70l69,1084r-20,72l31,1231r-13,76l9,1384r-7,79l,1542r2,79l9,1700r9,77l31,1853r18,75l69,2001r25,72l122,2142r31,68l187,2277r37,65l264,2405r44,60l353,2523r48,56l453,2633r54,51l562,2732r59,46l681,2822r63,40l808,2899r66,33l943,2963r70,28l1085,3015r73,21l1232,3053r76,13l1385,3076r80,7l1544,3084r80,-1l1702,3076r77,-10l1855,3053r74,-17l2003,3015r71,-24l2145,2963r68,-31l2279,2899r65,-37l2406,2822r61,-44l2525,2732r56,-48l2634,2633r52,-54l2735,2523r45,-58l2823,2405r40,-63l2900,2277r35,-67l2965,2142r28,-69l3018,2001r20,-73l3056,1853r13,-76l3079,1700r6,-79l3087,1542xm3082,1542r-3,79l3074,1700r-10,77l3050,1852r-17,74l3012,1999r-23,72l2961,2141r-32,67l2896,2275r-37,64l2819,2401r-43,61l2730,2520r-48,56l2631,2629r-54,51l2522,2729r-58,44l2404,2817r-63,40l2276,2894r-65,34l2142,2959r-70,27l2001,3010r-73,20l1854,3048r-76,14l1701,3072r-79,5l1544,3080r-79,-3l1386,3072r-77,-10l1233,3048r-73,-18l1086,3010r-71,-24l945,2959r-68,-31l811,2894r-65,-37l683,2817r-60,-44l566,2729r-56,-49l456,2629r-51,-53l357,2520r-46,-58l268,2401r-40,-62l191,2275r-33,-67l126,2141,98,2071,75,1999,54,1926,37,1852,24,1777,13,1700,8,1621,6,1542r2,-79l13,1384r11,-76l37,1232r17,-74l75,1085r23,-72l126,944r32,-68l191,809r37,-64l268,683r43,-61l357,564r48,-56l456,455r54,-51l566,356r57,-45l683,267r63,-39l811,190r66,-34l945,126r70,-28l1086,74r74,-21l1233,36r76,-14l1386,13r79,-6l1544,4r78,3l1701,13r77,9l1854,36r74,17l2001,74r71,24l2142,126r69,30l2276,190r65,38l2404,267r60,44l2522,356r55,48l2631,455r51,53l2730,564r46,58l2819,683r40,62l2896,809r33,67l2961,944r28,69l3012,1085r21,73l3050,1232r14,76l3074,1384r5,79l3082,1542xe" fillcolor="#cececd" stroked="f">
                <v:path arrowok="t"/>
                <o:lock v:ext="edit" verticies="t"/>
              </v:shape>
              <v:shape id="_x0000_s2179" style="position:absolute;left:572;top:9296;width:513;height:513" coordsize="3081,3080" path="m3081,1540r-1,-79l3073,1382r-9,-77l3049,1229r-16,-73l3011,1082r-23,-72l2960,941r-30,-68l2895,806r-37,-64l2818,680r-42,-61l2730,561r-50,-56l2630,452r-53,-52l2521,352r-59,-46l2402,263r-63,-39l2275,186r-66,-34l2140,121,2070,94,1998,69,1926,49,1851,31,1775,18,1698,8,1619,2,1541,r-79,2l1383,8r-77,10l1230,31r-75,18l1083,69r-72,25l941,121r-68,31l807,186r-65,38l679,263r-60,43l561,352r-56,48l451,452r-50,53l351,561r-45,58l263,680r-40,62l186,806r-34,67l121,941r-28,69l70,1082r-22,74l32,1229r-14,76l8,1382r-6,79l,1540r2,79l8,1698r10,77l32,1851r16,73l70,1998r23,72l121,2139r31,68l186,2274r37,65l263,2402r43,60l351,2520r50,56l451,2628r54,52l561,2728r58,46l679,2817r63,41l807,2894r66,34l941,2959r70,27l1083,3011r72,21l1230,3049r76,13l1383,3072r79,6l1541,3080r78,-2l1698,3072r77,-10l1851,3049r75,-17l1998,3011r72,-25l2140,2959r69,-31l2275,2894r64,-36l2402,2817r60,-43l2521,2728r56,-48l2630,2628r50,-52l2730,2520r46,-58l2818,2402r40,-63l2895,2274r35,-67l2960,2139r28,-69l3011,1998r22,-74l3049,1851r15,-76l3073,1698r7,-79l3081,1540xm3076,1540r-2,79l3068,1698r-10,76l3045,1850r-17,73l3007,1997r-24,70l2956,2138r-32,67l2891,2272r-37,64l2814,2398r-43,61l2725,2517r-48,56l2627,2625r-54,51l2517,2725r-58,45l2399,2813r-62,40l2272,2890r-66,33l2138,2955r-69,27l1997,3006r-72,20l1850,3044r-75,14l1698,3066r-79,7l1541,3074r-79,-1l1383,3066r-77,-8l1231,3044r-74,-18l1084,3006r-72,-24l943,2955r-68,-32l809,2890r-65,-37l682,2813r-60,-43l564,2725r-56,-49l455,2625r-51,-52l356,2517r-46,-58l268,2398r-41,-62l190,2272r-33,-67l126,2138,99,2067,74,1997,53,1923,36,1850,23,1774,13,1698,7,1619,5,1540r2,-79l13,1384r10,-78l36,1230r17,-73l74,1084r25,-71l126,943r31,-68l190,809r37,-65l268,682r42,-61l356,564r48,-55l455,455r53,-50l564,355r58,-44l682,267r62,-39l809,190r66,-33l943,126r69,-28l1084,74r73,-20l1231,37r75,-13l1383,13r79,-6l1541,6r78,1l1698,13r77,11l1850,37r75,17l1997,74r72,24l2138,126r68,31l2272,190r65,38l2399,267r60,44l2517,355r56,50l2627,455r50,54l2725,564r46,57l2814,682r40,62l2891,809r33,66l2956,943r27,70l3007,1084r21,73l3045,1230r13,76l3068,1384r6,77l3076,1540xe" fillcolor="#cececd" stroked="f">
                <v:path arrowok="t"/>
                <o:lock v:ext="edit" verticies="t"/>
              </v:shape>
              <v:shape id="_x0000_s2180" style="position:absolute;left:572;top:9296;width:513;height:513" coordsize="3076,3076" path="m3076,1538r-3,-79l3068,1380r-10,-76l3044,1228r-17,-74l3006,1081r-23,-72l2955,940r-32,-68l2890,805r-37,-64l2813,679r-43,-61l2724,560r-48,-56l2625,451r-54,-51l2516,352r-58,-45l2398,263r-63,-39l2270,186r-65,-34l2136,122,2066,94,1995,70,1922,49,1848,32,1772,18,1695,9,1616,3,1538,r-79,3l1380,9r-77,9l1227,32r-73,17l1080,70r-71,24l939,122r-68,30l805,186r-65,38l677,263r-60,44l560,352r-56,48l450,451r-51,53l351,560r-46,58l262,679r-40,62l185,805r-33,67l120,940r-28,69l69,1081r-21,73l31,1228r-13,76l7,1380r-5,79l,1538r2,79l7,1696r11,77l31,1848r17,74l69,1995r23,72l120,2137r32,67l185,2271r37,64l262,2397r43,61l351,2516r48,56l450,2625r54,51l560,2725r57,44l677,2813r63,40l805,2890r66,34l939,2955r70,27l1080,3006r74,20l1227,3044r76,14l1380,3068r79,5l1538,3076r78,-3l1695,3068r77,-10l1848,3044r74,-18l1995,3006r71,-24l2136,2955r69,-31l2270,2890r65,-37l2398,2813r60,-44l2516,2725r55,-49l2625,2625r51,-53l2724,2516r46,-58l2813,2397r40,-62l2890,2271r33,-67l2955,2137r28,-70l3006,1995r21,-73l3044,1848r14,-75l3068,1696r5,-79l3076,1538xm3071,1538r-2,79l3063,1694r-10,78l3040,1846r-18,75l3002,1994r-25,70l2950,2135r-31,67l2885,2269r-36,64l2808,2395r-42,59l2721,2512r-49,56l2622,2622r-54,50l2513,2720r-58,46l2395,2809r-63,40l2268,2886r-66,33l2134,2949r-69,28l1993,3002r-72,20l1847,3039r-76,13l1695,3062r-79,6l1538,3070r-79,-2l1380,3062r-76,-10l1228,3039r-73,-17l1082,3002r-72,-25l941,2949r-68,-30l807,2886r-64,-37l681,2809r-61,-43l562,2720r-55,-48l454,2622r-51,-54l355,2512r-46,-58l267,2395r-40,-62l190,2269r-34,-67l125,2135,98,2064,73,1994,53,1921,35,1846,22,1772r-9,-78l6,1617,5,1538r1,-78l13,1382r9,-78l35,1230r18,-75l73,1082r25,-70l125,941r31,-67l190,808r37,-65l267,681r42,-59l355,564r48,-56l454,455r53,-51l562,356r58,-46l681,267r62,-40l807,190r66,-33l941,127r69,-28l1082,75r73,-21l1228,37r76,-13l1380,14r79,-6l1538,6r78,2l1695,14r76,10l1847,37r74,17l1993,75r72,24l2134,127r68,30l2268,190r64,37l2395,267r60,43l2513,356r55,48l2622,455r50,53l2721,564r45,58l2808,681r41,62l2885,808r34,66l2950,941r27,71l3002,1082r20,73l3040,1230r13,74l3063,1382r6,78l3071,1538xe" fillcolor="#cececd" stroked="f">
                <v:path arrowok="t"/>
                <o:lock v:ext="edit" verticies="t"/>
              </v:shape>
              <v:shape id="_x0000_s2181" style="position:absolute;left:572;top:9297;width:512;height:511" coordsize="3071,3068" path="m3071,1534r-2,-79l3063,1378r-10,-78l3040,1224r-17,-73l3002,1078r-24,-71l2951,937r-32,-68l2886,803r-37,-65l2809,676r-43,-61l2720,558r-48,-55l2622,449r-54,-50l2512,349r-58,-44l2394,261r-62,-39l2267,184r-66,-33l2133,120,2064,92,1992,68,1920,48,1845,31,1770,18,1693,7,1614,1,1536,r-79,1l1378,7r-77,11l1226,31r-74,17l1079,68r-72,24l938,120r-68,31l804,184r-65,38l677,261r-60,44l559,349r-56,50l450,449r-51,54l351,558r-46,57l263,676r-41,62l185,803r-33,66l121,937r-27,70l69,1078r-21,73l31,1224r-13,76l8,1378r-6,77l,1534r2,79l8,1692r10,76l31,1844r17,73l69,1991r25,70l121,2132r31,67l185,2266r37,64l263,2392r42,61l351,2511r48,56l450,2619r53,51l559,2719r58,45l677,2807r62,40l804,2884r66,33l938,2949r69,27l1079,3000r73,20l1226,3038r75,14l1378,3060r79,7l1536,3068r78,-1l1693,3060r77,-8l1845,3038r75,-18l1992,3000r72,-24l2133,2949r68,-32l2267,2884r65,-37l2394,2807r60,-43l2512,2719r56,-49l2622,2619r50,-52l2720,2511r46,-58l2809,2392r40,-62l2886,2266r33,-67l2951,2132r27,-71l3002,1991r21,-74l3040,1844r13,-76l3063,1692r6,-79l3071,1534xm3066,1534r-1,78l3058,1690r-9,78l3036,1842r-18,74l2997,1989r-24,71l2946,2130r-31,68l2881,2264r-37,63l2805,2389r-43,60l2717,2507r-48,55l2617,2616r-52,50l2509,2714r-58,46l2391,2802r-62,41l2265,2879r-66,34l2131,2943r-69,28l1991,2995r-72,21l1844,3033r-75,13l1692,3056r-78,6l1536,3064r-79,-2l1380,3056r-78,-10l1228,3033r-75,-17l1081,2995r-71,-24l940,2943r-68,-30l806,2879r-64,-36l680,2802r-60,-42l562,2714r-56,-48l454,2616r-52,-54l354,2507r-44,-58l267,2389r-40,-62l190,2264r-34,-66l125,2130,98,2060,74,1989,54,1916,37,1842,23,1768,13,1690,8,1612,5,1534r3,-78l13,1378r10,-76l37,1226r17,-74l74,1079r24,-71l125,938r31,-67l190,805r37,-64l267,679r43,-60l354,561r48,-55l454,452r52,-50l562,354r58,-46l680,266r62,-41l806,189r66,-34l940,125r70,-28l1081,73r72,-21l1228,35r74,-13l1380,12r77,-6l1536,4r78,2l1692,12r77,10l1844,35r75,17l1991,73r71,24l2131,125r68,30l2265,189r64,36l2391,266r60,42l2509,354r56,48l2617,452r52,54l2717,561r45,58l2805,679r39,62l2881,805r34,66l2946,938r27,70l2997,1079r21,73l3036,1226r13,76l3058,1378r7,78l3066,1534xe" fillcolor="#cececd" stroked="f">
                <v:path arrowok="t"/>
                <o:lock v:ext="edit" verticies="t"/>
              </v:shape>
              <v:shape id="_x0000_s2182" style="position:absolute;left:573;top:9297;width:511;height:511" coordsize="3066,3064" path="m3066,1532r-2,-78l3058,1376r-10,-78l3035,1224r-18,-75l2997,1076r-25,-70l2945,935r-31,-67l2880,802r-36,-65l2803,675r-42,-59l2716,558r-49,-56l2617,449r-54,-51l2508,350r-58,-46l2390,261r-63,-40l2263,184r-66,-33l2129,121,2060,93,1988,69,1916,48,1842,31,1766,18,1690,8,1611,2,1533,r-79,2l1375,8r-76,10l1223,31r-73,17l1077,69r-72,24l936,121r-68,30l802,184r-64,37l676,261r-61,43l557,350r-55,48l449,449r-51,53l350,558r-46,58l262,675r-40,62l185,802r-34,66l120,935r-27,71l68,1076r-20,73l30,1224r-13,74l8,1376r-7,78l,1532r1,79l8,1688r9,78l30,1840r18,75l68,1988r25,70l120,2129r31,67l185,2263r37,64l262,2389r42,59l350,2506r48,56l449,2616r53,50l557,2714r58,46l676,2803r62,40l802,2880r66,33l936,2943r69,28l1077,2996r73,20l1223,3033r76,13l1375,3056r79,6l1533,3064r78,-2l1690,3056r76,-10l1842,3033r74,-17l1988,2996r72,-25l2129,2943r68,-30l2263,2880r64,-37l2390,2803r60,-43l2508,2714r55,-48l2617,2616r50,-54l2716,2506r45,-58l2803,2389r41,-62l2880,2263r34,-67l2945,2129r27,-71l2997,1988r20,-73l3035,1840r13,-74l3058,1688r6,-77l3066,1532xm3060,1532r-2,78l3053,1688r-10,76l3029,1839r-17,75l2992,1986r-24,71l2941,2126r-31,69l2876,2259r-37,65l2800,2386r-43,60l2712,2503r-48,56l2613,2611r-53,52l2505,2711r-58,45l2387,2798r-62,40l2261,2875r-66,34l2127,2939r-69,28l1987,2990r-73,22l1841,3028r-75,14l1689,3052r-78,5l1533,3060r-79,-3l1377,3052r-78,-10l1225,3028r-74,-16l1078,2990r-70,-23l938,2939r-68,-30l804,2875r-64,-37l679,2798r-60,-42l560,2711r-54,-48l452,2611r-50,-52l354,2503r-46,-57l265,2386r-39,-62l189,2259r-33,-64l124,2126,98,2057,73,1986,53,1914,36,1839,23,1764,13,1688,7,1610,5,1532r2,-78l13,1376r10,-76l36,1225r17,-74l73,1078r25,-71l124,937r32,-67l189,804r37,-63l265,678r43,-60l354,561r48,-56l452,452r54,-50l560,354r59,-46l679,266r61,-40l804,189r66,-34l938,125r70,-28l1078,74r73,-20l1225,36r74,-14l1377,13r77,-6l1533,4r78,3l1689,13r77,9l1841,36r73,18l1987,74r71,23l2127,125r68,30l2261,189r64,37l2387,266r60,42l2505,354r55,48l2613,452r51,53l2712,561r45,57l2800,678r39,63l2876,804r34,66l2941,937r27,70l2992,1078r20,73l3029,1225r14,75l3053,1376r5,78l3060,1532xe" fillcolor="#cececd" stroked="f">
                <v:path arrowok="t"/>
                <o:lock v:ext="edit" verticies="t"/>
              </v:shape>
              <v:shape id="_x0000_s2183" style="position:absolute;left:573;top:9297;width:510;height:510" coordsize="3061,3060" path="m3061,1530r-1,-78l3053,1374r-9,-76l3031,1222r-18,-74l2992,1075r-24,-71l2941,934r-31,-67l2876,801r-37,-64l2800,675r-43,-60l2712,557r-48,-55l2612,448r-52,-50l2504,350r-58,-46l2386,262r-62,-41l2260,185r-66,-34l2126,121,2057,93,1986,69,1914,48,1839,31,1764,18,1687,8,1609,2,1531,r-79,2l1375,8r-78,10l1223,31r-75,17l1075,69r-70,24l935,121r-68,30l801,185r-64,36l675,262r-60,42l557,350r-56,48l449,448r-52,54l349,557r-44,58l262,675r-40,62l185,801r-34,66l120,934r-27,70l69,1075r-20,73l32,1222r-14,76l8,1374r-5,78l,1530r3,78l8,1686r10,78l32,1838r17,74l69,1985r24,71l120,2126r31,68l185,2260r37,63l262,2385r43,60l349,2503r48,55l449,2612r52,50l557,2710r58,46l675,2798r62,41l801,2875r66,34l935,2939r70,28l1075,2991r73,21l1223,3029r74,13l1375,3052r77,6l1531,3060r78,-2l1687,3052r77,-10l1839,3029r75,-17l1986,2991r71,-24l2126,2939r68,-30l2260,2875r64,-36l2386,2798r60,-42l2504,2710r56,-48l2612,2612r52,-54l2712,2503r45,-58l2800,2385r39,-62l2876,2260r34,-66l2941,2126r27,-70l2992,1985r21,-73l3031,1838r13,-74l3053,1686r7,-78l3061,1530xm3056,1530r-2,78l3048,1686r-10,76l3025,1837r-17,74l2987,1984r-24,70l2937,2123r-32,69l2872,2256r-37,65l2796,2383r-43,59l2707,2500r-48,55l2609,2608r-53,51l2501,2707r-57,44l2383,2794r-61,40l2258,2871r-66,34l2125,2935r-69,28l1984,2986r-73,20l1838,3024r-75,13l1687,3046r-78,7l1531,3054r-79,-1l1375,3046r-76,-9l1224,3024r-74,-18l1077,2986r-71,-23l937,2935r-68,-30l803,2871r-63,-37l678,2794r-60,-43l561,2707r-56,-48l452,2608r-50,-53l354,2500r-46,-58l265,2383r-39,-62l189,2256r-33,-64l126,2123,98,2054,74,1984,53,1911,36,1837,23,1762,13,1686,7,1608,5,1530r2,-78l13,1375r10,-77l36,1223r17,-74l74,1076r24,-70l126,937r30,-67l189,804r37,-64l265,677r43,-59l354,560r48,-55l452,452r53,-51l561,353r57,-44l678,266r62,-40l803,189r66,-34l937,125r69,-27l1077,74r73,-20l1224,36r75,-14l1375,14r77,-6l1531,6r78,2l1687,14r76,8l1838,36r73,18l1984,74r72,24l2125,125r67,30l2258,189r64,37l2383,266r61,43l2501,353r55,48l2609,452r50,53l2707,560r46,58l2796,677r39,63l2872,804r33,66l2937,937r26,69l2987,1076r21,73l3025,1223r13,75l3048,1375r6,77l3056,1530xe" fillcolor="#cfcece" stroked="f">
                <v:path arrowok="t"/>
                <o:lock v:ext="edit" verticies="t"/>
              </v:shape>
              <v:shape id="_x0000_s2184" style="position:absolute;left:574;top:9298;width:509;height:509" coordsize="3055,3056" path="m3055,1528r-2,-78l3048,1372r-10,-76l3024,1221r-17,-74l2987,1074r-24,-71l2936,933r-31,-67l2871,800r-37,-63l2795,674r-43,-60l2707,557r-48,-56l2608,448r-53,-50l2500,350r-58,-46l2382,262r-62,-40l2256,185r-66,-34l2122,121,2053,93,1982,70,1909,50,1836,32,1761,18,1684,9,1606,3,1528,r-79,3l1372,9r-78,9l1220,32r-74,18l1073,70r-70,23l933,121r-68,30l799,185r-64,37l674,262r-60,42l555,350r-54,48l447,448r-50,53l349,557r-46,57l260,674r-39,63l184,800r-33,66l119,933r-26,70l68,1074r-20,73l31,1221r-13,75l8,1372r-6,78l,1528r2,78l8,1684r10,76l31,1835r17,75l68,1982r25,71l119,2122r32,69l184,2255r37,65l260,2382r43,60l349,2499r48,56l447,2607r54,52l555,2707r59,45l674,2794r61,40l799,2871r66,34l933,2935r70,28l1073,2986r73,22l1220,3024r74,14l1372,3048r77,5l1528,3056r78,-3l1684,3048r77,-10l1836,3024r73,-16l1982,2986r71,-23l2122,2935r68,-30l2256,2871r64,-37l2382,2794r60,-42l2500,2707r55,-48l2608,2607r51,-52l2707,2499r45,-57l2795,2382r39,-62l2871,2255r34,-64l2936,2122r27,-69l2987,1982r20,-72l3024,1835r14,-75l3048,1684r5,-78l3055,1528xm3051,1528r-2,78l3042,1683r-9,76l3020,1835r-17,73l2982,1981r-24,70l2930,2120r-30,68l2867,2253r-37,64l2790,2380r-42,59l2702,2496r-47,56l2605,2604r-54,50l2496,2702r-58,46l2379,2790r-61,40l2254,2867r-66,33l2121,2930r-70,27l1981,2982r-73,20l1835,3019r-75,13l1684,3042r-78,6l1528,3050r-79,-2l1372,3042r-76,-10l1221,3019r-74,-17l1075,2982r-71,-25l934,2930r-67,-30l801,2867r-63,-37l676,2790r-59,-42l559,2702r-55,-48l451,2604r-51,-52l353,2496r-46,-57l265,2380r-39,-63l189,2253r-34,-65l125,2120,97,2051,73,1981,52,1908,35,1835,22,1759r-9,-76l6,1606,5,1528r1,-78l13,1373r9,-76l35,1222r17,-74l73,1075r24,-70l125,936r30,-67l189,803r37,-64l265,678r42,-61l353,560r47,-56l451,452r53,-50l559,353r58,-44l676,266r62,-40l801,189r66,-33l934,126r70,-27l1075,74r72,-20l1221,37r75,-13l1372,14r77,-6l1528,6r78,2l1684,14r76,10l1835,37r73,17l1981,74r70,25l2121,126r67,30l2254,189r64,37l2379,266r59,43l2496,353r55,49l2605,452r50,52l2702,560r46,57l2790,678r40,61l2867,803r33,66l2930,936r28,69l2982,1075r21,73l3020,1222r13,75l3042,1373r7,77l3051,1528xe" fillcolor="#cfcece" stroked="f">
                <v:path arrowok="t"/>
                <o:lock v:ext="edit" verticies="t"/>
              </v:shape>
              <v:shape id="_x0000_s2185" style="position:absolute;left:574;top:9298;width:509;height:508" coordsize="3051,3048" path="m3051,1524r-2,-78l3043,1369r-10,-77l3020,1217r-17,-74l2982,1070r-24,-70l2932,931r-32,-67l2867,798r-37,-64l2791,671r-43,-59l2702,554r-48,-55l2604,446r-53,-51l2496,347r-57,-44l2378,260r-61,-40l2253,183r-66,-34l2120,119,2051,92,1979,68,1906,48,1833,30,1758,16,1682,8,1604,2,1526,r-79,2l1370,8r-76,8l1219,30r-74,18l1072,68r-71,24l932,119r-68,30l798,183r-63,37l673,260r-60,43l556,347r-56,48l447,446r-50,53l349,554r-46,58l260,671r-39,63l184,798r-33,66l121,931r-28,69l69,1070r-21,73l31,1217r-13,75l8,1369r-6,77l,1524r2,78l8,1680r10,76l31,1831r17,74l69,1978r24,70l121,2117r30,69l184,2250r37,65l260,2377r43,59l349,2494r48,55l447,2602r53,51l556,2701r57,44l673,2788r62,40l798,2865r66,34l932,2929r69,28l1072,2980r73,20l1219,3018r75,13l1370,3040r77,7l1526,3048r78,-1l1682,3040r76,-9l1833,3018r73,-18l1979,2980r72,-23l2120,2929r67,-30l2253,2865r64,-37l2378,2788r61,-43l2496,2701r55,-48l2604,2602r50,-53l2702,2494r46,-58l2791,2377r39,-62l2867,2250r33,-64l2932,2117r26,-69l2982,1978r21,-73l3020,1831r13,-75l3043,1680r6,-78l3051,1524xm3046,1524r-3,78l3038,1679r-9,76l3015,1830r-17,74l2977,1975r-23,72l2926,2115r-30,68l2862,2248r-37,64l2786,2373r-42,61l2699,2491r-48,54l2601,2599r-53,50l2492,2696r-57,46l2376,2785r-63,39l2251,2861r-66,33l2118,2924r-70,27l1978,2976r-73,20l1833,3012r-75,14l1682,3036r-78,6l1526,3044r-78,-2l1371,3036r-77,-10l1220,3012r-74,-16l1073,2976r-70,-25l934,2924r-68,-30l800,2861r-63,-37l675,2785r-59,-43l559,2696r-56,-47l451,2599r-51,-54l352,2491r-45,-57l265,2373r-39,-61l189,2248r-34,-65l125,2115,97,2047,74,1975,54,1904,37,1830,23,1755,13,1679,8,1602,6,1524r2,-78l13,1369r10,-76l37,1218r17,-74l74,1073r23,-71l125,933r30,-67l189,800r37,-64l265,675r42,-60l352,557r48,-54l451,450r52,-50l559,352r57,-45l675,265r62,-41l800,187r66,-33l934,124r69,-27l1073,73r73,-21l1220,35r74,-13l1371,12r77,-6l1526,4r78,2l1682,12r76,10l1833,35r72,17l1978,73r70,24l2118,124r67,30l2251,187r62,37l2376,265r59,42l2492,352r56,48l2601,450r50,53l2699,557r45,58l2786,675r39,61l2862,800r34,66l2926,933r28,69l2977,1073r21,71l3015,1218r14,75l3038,1369r5,77l3046,1524xe" fillcolor="#cfcece" stroked="f">
                <v:path arrowok="t"/>
                <o:lock v:ext="edit" verticies="t"/>
              </v:shape>
              <v:shape id="_x0000_s2186" style="position:absolute;left:575;top:9299;width:507;height:507" coordsize="3046,3044" path="m3046,1522r-2,-78l3037,1367r-9,-76l3015,1216r-17,-74l2977,1069r-24,-70l2925,930r-30,-67l2862,797r-37,-64l2785,672r-42,-61l2697,554r-47,-56l2600,446r-54,-50l2491,347r-58,-44l2374,260r-61,-40l2249,183r-66,-33l2116,120,2046,93,1976,68,1903,48,1830,31,1755,18,1679,8,1601,2,1523,r-79,2l1367,8r-76,10l1216,31r-74,17l1070,68,999,93r-70,27l862,150r-66,33l733,220r-62,40l612,303r-58,44l499,396r-53,50l395,498r-47,56l302,611r-42,61l221,733r-37,64l150,863r-30,67l92,999r-24,70l47,1142r-17,74l17,1291r-9,76l1,1444,,1522r1,78l8,1677r9,76l30,1829r17,73l68,1975r24,70l120,2114r30,68l184,2247r37,64l260,2374r42,59l348,2490r47,56l446,2598r53,50l554,2696r58,46l671,2784r62,40l796,2861r66,33l929,2924r70,27l1070,2976r72,20l1216,3013r75,13l1367,3036r77,6l1523,3044r78,-2l1679,3036r76,-10l1830,3013r73,-17l1976,2976r70,-25l2116,2924r67,-30l2249,2861r64,-37l2374,2784r59,-42l2491,2696r55,-48l2600,2598r50,-52l2697,2490r46,-57l2785,2374r40,-63l2862,2247r33,-65l2925,2114r28,-69l2977,1975r21,-73l3015,1829r13,-76l3037,1677r7,-77l3046,1522xm3040,1522r-2,78l3033,1677r-10,76l3009,1828r-17,73l2972,1973r-23,71l2921,2112r-30,68l2857,2245r-37,64l2781,2370r-42,59l2694,2488r-48,54l2595,2595r-52,50l2488,2693r-57,45l2371,2780r-62,39l2247,2856r-66,34l2113,2920r-69,27l1974,2971r-72,21l1828,3008r-75,14l1677,3032r-77,5l1523,3038r-78,-1l1368,3032r-76,-10l1217,3008r-74,-16l1071,2971r-70,-24l932,2920r-67,-30l800,2856r-64,-37l675,2780r-61,-42l557,2693r-55,-48l450,2595r-51,-53l351,2488r-44,-59l264,2370r-39,-61l188,2245r-33,-65l124,2112,98,2044,73,1973,53,1901,36,1828,23,1753,13,1677,7,1600,5,1522r2,-78l13,1367r10,-76l36,1217r17,-74l73,1071r25,-71l124,932r31,-67l188,799r37,-64l264,674r43,-59l351,558r48,-56l450,449r52,-50l557,352r57,-46l675,264r61,-39l800,188r65,-33l932,124r69,-27l1071,74r72,-22l1217,36r75,-14l1368,13r77,-6l1523,6r77,1l1677,13r76,9l1828,36r74,16l1974,74r70,23l2113,124r68,31l2247,188r62,37l2371,264r60,42l2488,352r55,47l2595,449r51,53l2694,558r45,57l2781,674r39,61l2857,799r34,66l2921,932r28,68l2972,1071r20,72l3009,1217r14,74l3033,1367r5,77l3040,1522xe" fillcolor="#cfcece" stroked="f">
                <v:path arrowok="t"/>
                <o:lock v:ext="edit" verticies="t"/>
              </v:shape>
              <v:shape id="_x0000_s2187" style="position:absolute;left:575;top:9299;width:507;height:507" coordsize="3040,3040" path="m3040,1520r-3,-78l3032,1365r-9,-76l3009,1214r-17,-74l2971,1069r-23,-71l2920,929r-30,-67l2856,796r-37,-64l2780,671r-42,-60l2693,553r-48,-54l2595,446r-53,-50l2486,348r-57,-45l2370,261r-63,-41l2245,183r-66,-33l2112,120,2042,93,1972,69,1899,48,1827,31,1752,18,1676,8,1598,2,1520,r-78,2l1365,8r-77,10l1214,31r-74,17l1067,69,997,93r-69,27l860,150r-66,33l731,220r-62,41l610,303r-57,45l497,396r-52,50l394,499r-48,54l301,611r-42,60l220,732r-37,64l149,862r-30,67l91,998r-23,71l48,1140r-17,74l17,1289,7,1365r-5,77l,1520r2,78l7,1675r10,76l31,1826r17,74l68,1971r23,72l119,2111r30,68l183,2244r37,64l259,2369r42,61l346,2487r48,54l445,2595r52,50l553,2692r57,46l669,2781r62,39l794,2857r66,33l928,2920r69,27l1067,2972r73,20l1214,3008r74,14l1365,3032r77,6l1520,3040r78,-2l1676,3032r76,-10l1827,3008r72,-16l1972,2972r70,-25l2112,2920r67,-30l2245,2857r62,-37l2370,2781r59,-43l2486,2692r56,-47l2595,2595r50,-54l2693,2487r45,-57l2780,2369r39,-61l2856,2244r34,-65l2920,2111r28,-68l2971,1971r21,-71l3009,1826r14,-75l3032,1675r5,-77l3040,1520xm3035,1520r-2,78l3027,1675r-10,75l3004,1825r-17,74l2967,1970r-25,71l2916,2110r-31,67l2852,2242r-37,64l2776,2367r-43,59l2689,2483r-47,55l2591,2591r-52,50l2483,2689r-57,45l2367,2776r-62,39l2241,2852r-65,34l2109,2916r-69,27l1970,2966r-72,21l1825,3004r-75,13l1674,3026r-77,6l1520,3034r-78,-2l1365,3026r-76,-9l1214,3004r-73,-17l1070,2966r-71,-23l930,2916r-67,-30l798,2852r-64,-37l673,2776r-60,-42l556,2689r-56,-48l448,2591r-49,-53l351,2483r-45,-57l263,2367r-39,-61l187,2242r-33,-65l124,2110,97,2041,72,1970,52,1899,35,1825,22,1750,12,1675,6,1598,4,1520r2,-78l12,1366r10,-76l35,1215r17,-74l72,1070,97,999r27,-68l154,864r33,-66l224,734r39,-61l306,614r45,-57l399,502r49,-53l500,399r56,-48l613,306r60,-42l734,225r64,-36l863,156r67,-32l999,97r71,-23l1141,54r73,-18l1289,24r76,-10l1442,8r78,-2l1597,8r77,6l1750,24r75,12l1898,54r72,20l2040,97r69,27l2176,156r65,33l2305,225r62,39l2426,306r57,45l2539,399r52,50l2642,502r47,55l2733,614r43,59l2815,734r37,64l2885,864r31,67l2942,999r25,71l2987,1141r17,74l3017,1290r10,76l3033,1442r2,78xe" fillcolor="#cfcece" stroked="f">
                <v:path arrowok="t"/>
                <o:lock v:ext="edit" verticies="t"/>
              </v:shape>
              <v:shape id="_x0000_s2188" style="position:absolute;left:575;top:9300;width:506;height:505" coordsize="3035,3032" path="m3035,1516r-2,-78l3028,1361r-10,-76l3004,1211r-17,-74l2967,1065r-23,-71l2916,926r-30,-67l2852,793r-37,-64l2776,668r-42,-59l2689,552r-48,-56l2590,443r-52,-50l2483,346r-57,-46l2366,258r-62,-39l2242,182r-66,-33l2108,118,2039,91,1969,68,1897,46,1823,30,1748,16,1672,7,1595,1,1518,r-78,1l1363,7r-76,9l1212,30r-74,16l1066,68,996,91r-69,27l860,149r-65,33l731,219r-61,39l609,300r-57,46l497,393r-52,50l394,496r-48,56l302,609r-43,59l220,729r-37,64l150,859r-31,67l93,994r-25,71l48,1137r-17,74l18,1285,8,1361r-6,77l,1516r2,78l8,1671r10,76l31,1822r17,73l68,1967r25,71l119,2106r31,68l183,2239r37,64l259,2364r43,59l346,2482r48,54l445,2589r52,50l552,2687r57,45l670,2774r61,39l795,2850r65,34l927,2914r69,27l1066,2965r72,21l1212,3002r75,14l1363,3026r77,5l1518,3032r77,-1l1672,3026r76,-10l1823,3002r74,-16l1969,2965r70,-24l2108,2914r68,-30l2242,2850r62,-37l2366,2774r60,-42l2483,2687r55,-48l2590,2589r51,-53l2689,2482r45,-59l2776,2364r39,-61l2852,2239r34,-65l2916,2106r28,-68l2967,1967r20,-72l3004,1822r14,-75l3028,1671r5,-77l3035,1516xm3030,1516r-1,78l3022,1670r-9,76l3000,1821r-17,73l2963,1965r-25,71l2911,2105r-30,67l2848,2237r-37,63l2772,2361r-42,60l2684,2478r-47,55l2587,2585r-53,50l2480,2683r-57,44l2363,2770r-61,39l2238,2846r-65,33l2106,2910r-68,26l1968,2960r-72,20l1822,2997r-74,13l1672,3020r-77,6l1518,3028r-78,-2l1363,3020r-75,-10l1213,2997r-74,-17l1068,2960r-71,-24l929,2910r-67,-31l797,2846r-64,-37l672,2770r-60,-43l555,2683r-54,-48l448,2585r-50,-52l351,2478r-46,-57l264,2361r-39,-61l188,2237r-34,-65l124,2105,97,2036,74,1965,52,1894,36,1821,22,1746r-9,-76l8,1594,5,1516r3,-78l13,1362r9,-76l36,1211r16,-73l74,1067,97,996r27,-69l154,861r34,-66l225,733r39,-62l305,612r46,-57l398,499r50,-52l501,397r54,-48l612,305r60,-43l733,223r64,-36l862,154r67,-32l997,96r71,-24l1139,52r74,-17l1288,22r75,-10l1440,6r78,-2l1595,6r77,6l1748,22r74,13l1896,52r72,20l2038,96r68,26l2173,154r65,33l2302,223r61,39l2423,305r57,44l2534,397r53,50l2637,499r47,56l2730,612r42,59l2811,733r37,62l2881,861r30,66l2938,996r25,71l2983,1138r17,73l3013,1286r9,76l3029,1438r1,78xe" fillcolor="#cfcece" stroked="f">
                <v:path arrowok="t"/>
                <o:lock v:ext="edit" verticies="t"/>
              </v:shape>
              <v:shape id="_x0000_s2189" style="position:absolute;left:576;top:9300;width:505;height:505" coordsize="3031,3028" path="m3031,1514r-2,-78l3023,1360r-10,-76l3000,1209r-17,-74l2963,1064r-25,-71l2912,925r-31,-67l2848,792r-37,-64l2772,667r-43,-59l2685,551r-47,-55l2587,443r-52,-50l2479,345r-57,-45l2363,258r-62,-39l2237,183r-65,-33l2105,118,2036,91,1966,68,1894,48,1821,30,1746,18,1670,8,1593,2,1516,r-78,2l1361,8r-76,10l1210,30r-73,18l1066,68,995,91r-69,27l859,150r-65,33l730,219r-61,39l609,300r-57,45l496,393r-52,50l395,496r-48,55l302,608r-43,59l220,728r-37,64l150,858r-30,67l93,993r-25,71l48,1135r-17,74l18,1284,8,1360r-6,76l,1514r2,78l8,1669r10,75l31,1819r17,74l68,1964r25,71l120,2104r30,67l183,2236r37,64l259,2361r43,59l347,2477r48,55l444,2585r52,50l552,2683r57,45l669,2770r61,39l794,2846r65,34l926,2910r69,27l1066,2960r71,21l1210,2998r75,13l1361,3020r77,6l1516,3028r77,-2l1670,3020r76,-9l1821,2998r73,-17l1966,2960r70,-23l2105,2910r67,-30l2237,2846r64,-37l2363,2770r59,-42l2479,2683r56,-48l2587,2585r51,-53l2685,2477r44,-57l2772,2361r39,-61l2848,2236r33,-65l2912,2104r26,-69l2963,1964r20,-71l3000,1819r13,-75l3023,1669r6,-77l3031,1514xm3026,1514r-3,78l3018,1668r-9,76l2995,1818r-16,74l2957,1963r-23,70l2907,2102r-30,67l2843,2234r-35,62l2767,2358r-41,59l2681,2474r-48,55l2584,2581r-53,50l2477,2678r-57,45l2360,2766r-61,39l2235,2842r-65,33l2103,2905r-68,27l1965,2956r-72,20l1820,2992r-75,14l1670,3016r-77,5l1516,3024r-78,-3l1361,3016r-75,-10l1211,2992r-73,-16l1067,2956r-71,-24l928,2905r-67,-30l796,2842r-64,-37l671,2766r-58,-43l556,2678r-55,-47l448,2581r-50,-52l350,2474r-45,-57l264,2358r-39,-62l188,2234r-34,-65l124,2102,97,2033,74,1963,54,1892,36,1818,23,1744,13,1668,8,1592,6,1514r2,-77l13,1360r10,-76l36,1210r18,-73l74,1065,97,995r27,-69l154,860r34,-66l225,732r39,-62l305,611r45,-57l398,499r50,-52l501,396r55,-46l613,305r58,-43l732,223r64,-35l861,154r67,-30l996,96r71,-24l1138,52r73,-16l1286,22r75,-10l1438,6r78,-2l1593,6r77,6l1745,22r75,14l1893,52r72,20l2035,96r68,28l2170,154r65,34l2299,223r61,39l2420,305r57,45l2531,396r53,51l2633,499r48,55l2726,611r41,59l2808,732r35,62l2877,860r30,66l2934,995r23,70l2979,1137r16,73l3009,1284r9,76l3023,1437r3,77xe" fillcolor="#cfcece" stroked="f">
                <v:path arrowok="t"/>
                <o:lock v:ext="edit" verticies="t"/>
              </v:shape>
              <v:shape id="_x0000_s2190" style="position:absolute;left:576;top:9300;width:504;height:504" coordsize="3025,3024" path="m3025,1512r-1,-78l3017,1358r-9,-76l2995,1207r-17,-73l2958,1063r-25,-71l2906,923r-30,-66l2843,791r-37,-62l2767,667r-42,-59l2679,551r-47,-56l2582,443r-53,-50l2475,345r-57,-44l2358,258r-61,-39l2233,183r-65,-33l2101,118,2033,92,1963,68,1891,48,1817,31,1743,18,1667,8,1590,2,1513,r-78,2l1358,8r-75,10l1208,31r-74,17l1063,68,992,92r-68,26l857,150r-65,33l728,219r-61,39l607,301r-57,44l496,393r-53,50l393,495r-47,56l300,608r-41,59l220,729r-37,62l149,857r-30,66l92,992r-23,71l47,1134r-16,73l17,1282r-9,76l3,1434,,1512r3,78l8,1666r9,76l31,1817r16,73l69,1961r23,71l119,2101r30,67l183,2233r37,63l259,2357r41,60l346,2474r47,55l443,2581r53,50l550,2679r57,44l667,2766r61,39l792,2842r65,33l924,2906r68,26l1063,2956r71,20l1208,2993r75,13l1358,3016r77,6l1513,3024r77,-2l1667,3016r76,-10l1817,2993r74,-17l1963,2956r70,-24l2101,2906r67,-31l2233,2842r64,-37l2358,2766r60,-43l2475,2679r54,-48l2582,2581r50,-52l2679,2474r46,-57l2767,2357r39,-61l2843,2233r33,-65l2906,2101r27,-69l2958,1961r20,-71l2995,1817r13,-75l3017,1666r7,-76l3025,1512xm3020,1512r-2,77l3013,1666r-11,75l2989,1816r-17,73l2952,1960r-23,71l2902,2099r-30,67l2838,2231r-36,62l2763,2355r-42,59l2676,2471r-48,55l2579,2577r-53,50l2471,2674r-57,46l2355,2761r-60,39l2231,2837r-65,33l2099,2900r-68,28l1960,2951r-71,20l1816,2988r-74,14l1666,3011r-76,6l1513,3018r-78,-1l1359,3011r-76,-9l1209,2988r-73,-17l1065,2951r-71,-23l926,2900r-67,-30l794,2837r-64,-37l670,2761r-59,-41l554,2674r-55,-47l446,2577r-49,-51l349,2471r-45,-57l263,2355r-40,-62l187,2231r-33,-65l123,2099,97,2031,73,1960,53,1889,36,1816,23,1741,13,1666,7,1589,5,1512r2,-77l13,1358r10,-75l36,1208r17,-73l73,1064,97,995r26,-70l154,859r33,-66l223,731r40,-62l304,610r45,-57l397,500r49,-53l499,397r55,-47l611,305r59,-42l730,224r64,-36l859,154r67,-30l994,97r71,-24l1136,53r73,-17l1283,22r76,-9l1435,7r78,-1l1590,7r76,6l1742,22r74,14l1889,53r71,20l2031,97r68,27l2166,154r65,34l2295,224r60,39l2414,305r57,45l2526,397r53,50l2628,500r48,53l2721,610r42,59l2802,731r36,62l2872,859r30,66l2929,995r23,69l2972,1135r17,73l3002,1283r11,75l3018,1435r2,77xe" fillcolor="#d0cfcf" stroked="f">
                <v:path arrowok="t"/>
                <o:lock v:ext="edit" verticies="t"/>
              </v:shape>
              <v:shape id="_x0000_s2191" style="position:absolute;left:577;top:9301;width:503;height:503" coordsize="3020,3020" path="m3020,1510r-3,-77l3012,1356r-9,-76l2989,1206r-16,-73l2951,1061r-23,-70l2901,922r-30,-66l2837,790r-35,-62l2761,666r-41,-59l2675,550r-48,-55l2578,443r-53,-51l2471,346r-57,-45l2354,258r-61,-39l2229,184r-65,-34l2097,120,2029,92,1959,68,1887,48,1814,32,1739,18,1664,8,1587,2,1510,r-78,2l1355,8r-75,10l1205,32r-73,16l1061,68,990,92r-68,28l855,150r-65,34l726,219r-61,39l607,301r-57,45l495,392r-53,51l392,495r-48,55l299,607r-41,59l219,728r-37,62l148,856r-30,66l91,991r-23,70l48,1133r-18,73l17,1280,7,1356r-5,77l,1510r2,78l7,1664r10,76l30,1814r18,74l68,1959r23,70l118,2098r30,67l182,2230r37,62l258,2354r41,59l344,2470r48,55l442,2577r53,50l550,2674r57,45l665,2762r61,39l790,2838r65,33l922,2901r68,27l1061,2952r71,20l1205,2988r75,14l1355,3012r77,5l1510,3020r77,-3l1664,3012r75,-10l1814,2988r73,-16l1959,2952r70,-24l2097,2901r67,-30l2229,2838r64,-37l2354,2762r60,-43l2471,2674r54,-47l2578,2577r49,-52l2675,2470r45,-57l2761,2354r41,-62l2837,2230r34,-65l2901,2098r27,-69l2951,1959r22,-71l2989,1814r14,-74l3012,1664r5,-76l3020,1510xm3015,1510r-2,77l3007,1664r-10,75l2984,1813r-17,72l2947,1957r-24,70l2897,2096r-31,67l2833,2227r-36,63l2758,2351r-43,59l2671,2467r-47,54l2573,2574r-51,49l2467,2671r-57,45l2351,2757r-62,39l2227,2833r-65,33l2095,2896r-68,27l1957,2947r-71,20l1813,2984r-75,13l1663,3006r-76,6l1510,3014r-78,-2l1356,3006r-75,-9l1206,2984r-73,-17l1062,2947r-70,-24l924,2896r-67,-30l792,2833r-62,-37l668,2757r-59,-41l552,2671r-54,-48l446,2574r-51,-53l348,2467r-44,-57l261,2351r-39,-61l186,2227r-33,-64l123,2096,96,2027,72,1957,52,1885,35,1813,22,1739r-9,-75l6,1587,5,1510r1,-77l13,1356r9,-75l35,1207r17,-72l72,1063,96,993r27,-69l153,858r33,-64l222,730r39,-60l304,610r44,-57l395,499r51,-53l498,397r54,-48l609,304r59,-41l730,224r62,-36l857,154r67,-30l992,97r70,-23l1133,53r73,-17l1281,24r75,-10l1432,8r78,-2l1587,8r76,6l1738,24r75,12l1886,53r71,21l2027,97r68,27l2162,154r65,34l2289,224r62,39l2410,304r57,45l2522,397r51,49l2624,499r47,54l2715,610r43,60l2797,730r36,64l2866,858r31,66l2923,993r24,70l2967,1135r17,72l2997,1281r10,75l3013,1433r2,77xe" fillcolor="#d0cfcf" stroked="f">
                <v:path arrowok="t"/>
                <o:lock v:ext="edit" verticies="t"/>
              </v:shape>
              <v:shape id="_x0000_s2192" style="position:absolute;left:577;top:9301;width:503;height:502" coordsize="3015,3012" path="m3015,1506r-2,-77l3008,1352r-11,-75l2984,1202r-17,-73l2947,1058r-23,-69l2897,919r-30,-66l2833,787r-36,-62l2758,663r-42,-59l2671,547r-48,-53l2574,441r-53,-50l2466,344r-57,-45l2350,257r-60,-39l2226,182r-65,-34l2094,118,2026,91,1955,67,1884,47,1811,30,1737,16,1661,7,1585,1,1508,r-78,1l1354,7r-76,9l1204,30r-73,17l1060,67,989,91r-68,27l854,148r-65,34l725,218r-60,39l606,299r-57,45l494,391r-53,50l392,494r-48,53l299,604r-41,59l218,725r-36,62l149,853r-31,66l92,989r-24,69l48,1129r-17,73l18,1277,8,1352r-6,77l,1506r2,77l8,1660r10,75l31,1810r17,73l68,1954r24,71l118,2093r31,67l182,2225r36,62l258,2349r41,59l344,2465r48,55l441,2571r53,50l549,2668r57,46l665,2755r60,39l789,2831r65,33l921,2894r68,28l1060,2945r71,20l1204,2982r74,14l1354,3005r76,6l1508,3012r77,-1l1661,3005r76,-9l1811,2982r73,-17l1955,2945r71,-23l2094,2894r67,-30l2226,2831r64,-37l2350,2755r59,-41l2466,2668r55,-47l2574,2571r49,-51l2671,2465r45,-57l2758,2349r39,-62l2833,2225r34,-65l2897,2093r27,-68l2947,1954r20,-71l2984,1810r13,-75l3008,1660r5,-77l3015,1506xm3010,1506r-2,77l3002,1659r-9,76l2980,1809r-17,72l2943,1953r-24,69l2892,2090r-30,67l2829,2222r-36,63l2754,2345r-43,59l2666,2461r-46,55l2570,2568r-52,50l2463,2665r-57,45l2348,2751r-62,39l2224,2827r-65,32l2093,2889r-69,27l1954,2940r-71,21l1810,2978r-74,12l1661,3000r-76,6l1508,3008r-78,-2l1354,3000r-75,-10l1205,2978r-73,-17l1061,2940r-69,-24l923,2889r-67,-30l791,2827r-62,-37l667,2751r-58,-41l552,2665r-55,-47l445,2568r-49,-52l349,2461r-45,-57l261,2345r-39,-60l187,2222r-34,-65l123,2090,96,2022,73,1953,52,1881,36,1809,22,1735r-9,-76l8,1583,5,1506r3,-77l13,1353r9,-75l36,1203r16,-72l73,1060,96,990r27,-68l153,856r34,-65l222,727r39,-60l304,608r45,-57l396,497r49,-53l497,394r55,-47l609,302r58,-41l729,222r62,-36l856,153r67,-30l992,96r69,-24l1132,52r73,-17l1279,22r75,-10l1430,6r78,-2l1585,6r76,6l1736,22r74,13l1883,52r71,20l2024,96r69,27l2159,153r65,33l2286,222r62,39l2406,302r57,45l2518,394r52,50l2620,497r46,54l2711,608r43,59l2793,727r36,64l2862,856r30,66l2919,990r24,70l2963,1131r17,72l2993,1278r9,75l3008,1429r2,77xe" fillcolor="#d0cfcf" stroked="f">
                <v:path arrowok="t"/>
                <o:lock v:ext="edit" verticies="t"/>
              </v:shape>
              <v:shape id="_x0000_s2193" style="position:absolute;left:578;top:9302;width:501;height:501" coordsize="3010,3008" path="m3010,1504r-2,-77l3002,1350r-10,-75l2979,1201r-17,-72l2942,1057r-24,-70l2892,918r-31,-66l2828,788r-36,-64l2753,664r-43,-60l2666,547r-47,-54l2568,440r-51,-49l2462,343r-57,-45l2346,257r-62,-39l2222,182r-65,-34l2090,118,2022,91,1952,68,1881,47,1808,30,1733,18,1658,8,1582,2,1505,r-78,2l1351,8r-75,10l1201,30r-73,17l1057,68,987,91r-68,27l852,148r-65,34l725,218r-62,39l604,298r-57,45l493,391r-52,49l390,493r-47,54l299,604r-43,60l217,724r-36,64l148,852r-30,66l91,987r-24,70l47,1129r-17,72l17,1275r-9,75l1,1427,,1504r1,77l8,1658r9,75l30,1807r17,72l67,1951r24,70l118,2090r30,67l181,2221r36,63l256,2345r43,59l343,2461r47,54l441,2568r52,49l547,2665r57,45l663,2751r62,39l787,2827r65,33l919,2890r68,27l1057,2941r71,20l1201,2978r75,13l1351,3000r76,6l1505,3008r77,-2l1658,3000r75,-9l1808,2978r73,-17l1952,2941r70,-24l2090,2890r67,-30l2222,2827r62,-37l2346,2751r59,-41l2462,2665r55,-48l2568,2568r51,-53l2666,2461r44,-57l2753,2345r39,-61l2828,2221r33,-64l2892,2090r26,-69l2942,1951r20,-72l2979,1807r13,-74l3002,1658r6,-77l3010,1504xm3005,1504r-3,77l2997,1657r-10,75l2974,1806r-16,72l2937,1950r-23,69l2887,2087r-30,67l2823,2219r-35,63l2748,2342r-42,59l2662,2457r-48,55l2565,2564r-52,50l2459,2661r-57,44l2344,2747r-62,39l2220,2823r-65,32l2089,2885r-68,27l1950,2936r-70,20l1807,2972r-74,14l1658,2996r-76,5l1505,3004r-77,-3l1351,2996r-75,-10l1202,2972r-73,-16l1059,2936r-70,-24l920,2885r-66,-30l790,2823r-63,-37l667,2747r-60,-42l550,2661r-53,-47l444,2564r-49,-52l347,2457r-44,-56l261,2342r-39,-60l186,2219r-34,-65l123,2087,96,2019,72,1950,52,1878,35,1806,23,1732,12,1657,7,1581,5,1504r2,-77l12,1351r11,-75l35,1202r17,-72l72,1058,96,989r27,-68l152,855r34,-65l222,727r39,-61l303,607r44,-56l395,496r49,-53l497,394r53,-47l607,303r60,-42l727,222r63,-36l854,153r66,-30l989,96r70,-24l1129,52r73,-16l1276,22r75,-9l1428,7r77,-2l1582,7r76,6l1733,22r74,14l1880,52r70,20l2021,96r68,27l2155,153r65,33l2282,222r62,39l2402,303r57,44l2513,394r52,49l2614,496r48,55l2706,607r42,59l2788,727r35,63l2857,855r30,66l2914,989r23,69l2958,1130r16,72l2987,1276r10,75l3002,1427r3,77xe" fillcolor="#d0cfcf" stroked="f">
                <v:path arrowok="t"/>
                <o:lock v:ext="edit" verticies="t"/>
              </v:shape>
              <v:shape id="_x0000_s2194" style="position:absolute;left:578;top:9302;width:501;height:501" coordsize="3005,3004" path="m3005,1502r-2,-77l2997,1349r-9,-75l2975,1199r-17,-72l2938,1056r-24,-70l2887,918r-30,-66l2824,787r-36,-64l2749,663r-43,-59l2661,547r-46,-54l2565,440r-52,-50l2458,343r-57,-45l2343,257r-62,-39l2219,182r-65,-33l2088,119,2019,92,1949,68,1878,48,1805,31,1731,18,1656,8,1580,2,1503,r-78,2l1349,8r-75,10l1200,31r-73,17l1056,68,987,92r-69,27l851,149r-65,33l724,218r-62,39l604,298r-57,45l492,390r-52,50l391,493r-47,54l299,604r-43,59l217,723r-35,64l148,852r-30,66l91,986r-23,70l47,1127r-16,72l17,1274r-9,75l3,1425,,1502r3,77l8,1655r9,76l31,1805r16,72l68,1949r23,69l118,2086r30,67l182,2218r35,63l256,2341r43,59l344,2457r47,55l440,2564r52,50l547,2661r57,45l662,2747r62,39l786,2823r65,32l918,2885r69,27l1056,2936r71,21l1200,2974r74,12l1349,2996r76,6l1503,3004r77,-2l1656,2996r75,-10l1805,2974r73,-17l1949,2936r70,-24l2088,2885r66,-30l2219,2823r62,-37l2343,2747r58,-41l2458,2661r55,-47l2565,2564r50,-52l2661,2457r45,-57l2749,2341r39,-60l2824,2218r33,-65l2887,2086r27,-68l2938,1949r20,-72l2975,1805r13,-74l2997,1655r6,-76l3005,1502xm3000,1502r-2,77l2992,1655r-10,75l2969,1804r-16,72l2932,1947r-23,70l2882,2084r-29,67l2819,2215r-36,64l2744,2339r-41,58l2658,2454r-47,55l2561,2560r-52,49l2455,2656r-56,45l2339,2744r-60,38l2216,2818r-64,33l2086,2881r-69,27l1948,2931r-71,20l1804,2968r-74,14l1655,2990r-76,7l1503,2998r-77,-1l1350,2990r-75,-8l1201,2968r-72,-17l1057,2931r-69,-23l919,2881r-65,-30l789,2818r-63,-36l666,2744r-60,-43l551,2656r-55,-47l444,2560r-50,-51l347,2454r-45,-57l261,2339r-39,-60l186,2215r-34,-64l123,2084,97,2017,73,1947,53,1876,36,1804,23,1730,13,1655,7,1579,5,1502r2,-77l13,1349r10,-75l36,1200r17,-72l73,1057,97,988r26,-68l152,854r34,-65l222,726r39,-61l302,607r45,-57l394,496r50,-52l496,395r55,-47l606,303r60,-41l726,222r63,-35l854,153r65,-30l988,96r69,-23l1129,53r72,-17l1275,22r75,-9l1426,8r77,-2l1579,8r76,5l1730,22r74,14l1877,53r71,20l2017,96r69,27l2152,153r64,34l2279,222r60,40l2399,303r56,45l2509,395r52,49l2611,496r47,54l2703,607r41,58l2783,726r36,63l2853,854r29,66l2909,988r23,69l2953,1128r16,72l2982,1274r10,75l2998,1425r2,77xe" fillcolor="#d0cfcf" stroked="f">
                <v:path arrowok="t"/>
                <o:lock v:ext="edit" verticies="t"/>
              </v:shape>
              <v:shape id="_x0000_s2195" style="position:absolute;left:578;top:9303;width:500;height:499" coordsize="3000,2999" path="m3000,1499r-3,-77l2992,1346r-10,-75l2969,1197r-16,-72l2932,1053r-23,-69l2882,916r-30,-66l2818,785r-35,-63l2743,661r-42,-59l2657,546r-48,-55l2560,438r-52,-49l2454,342r-57,-44l2339,256r-62,-39l2215,181r-65,-33l2084,118,2016,91,1945,67,1875,47,1802,31,1728,17,1653,8,1577,2,1500,r-77,2l1346,8r-75,9l1197,31r-73,16l1054,67,984,91r-69,27l849,148r-64,33l722,217r-60,39l602,298r-57,44l492,389r-53,49l390,491r-48,55l298,602r-42,59l217,722r-36,63l147,850r-29,66l91,984r-24,69l47,1125r-17,72l18,1271,7,1346r-5,76l,1499r2,77l7,1652r11,75l30,1801r17,72l67,1945r24,69l118,2082r29,67l181,2214r36,63l256,2337r42,59l342,2452r48,55l439,2559r53,50l545,2656r57,44l662,2742r60,39l785,2818r64,32l915,2880r69,27l1054,2931r70,20l1197,2967r74,14l1346,2991r77,5l1500,2999r77,-3l1653,2991r75,-10l1802,2967r73,-16l1945,2931r71,-24l2084,2880r66,-30l2215,2818r62,-37l2339,2742r58,-42l2454,2656r54,-47l2560,2559r49,-52l2657,2452r44,-56l2743,2337r40,-60l2818,2214r34,-65l2882,2082r27,-68l2932,1945r21,-72l2969,1801r13,-74l2992,1652r5,-76l3000,1499xm2994,1499r-1,77l2987,1652r-10,75l2964,1800r-17,72l2927,1944r-24,69l2877,2080r-30,67l2814,2211r-36,62l2739,2335r-41,58l2653,2449r-47,55l2557,2555r-53,50l2451,2652r-57,44l2335,2738r-60,38l2212,2813r-64,33l2082,2876r-69,27l1944,2926r-70,20l1801,2963r-74,13l1652,2985r-76,6l1500,2993r-77,-2l1347,2985r-75,-9l1198,2963r-72,-17l1055,2926r-69,-23l918,2876r-66,-30l787,2813r-63,-37l664,2738r-58,-42l549,2652r-54,-47l442,2555r-49,-51l346,2449r-44,-56l260,2335r-39,-62l185,2211r-32,-64l123,2080,96,2013,72,1944,52,1872,35,1800,22,1727r-9,-75l6,1576,5,1499r1,-77l13,1346r9,-74l35,1198r17,-72l72,1055,96,985r27,-67l153,852r32,-65l221,725r39,-61l302,605r44,-56l393,494r49,-51l495,394r54,-47l606,302r58,-41l724,222r63,-36l852,152r66,-30l986,95r69,-23l1126,52r72,-17l1272,23r75,-10l1423,7r77,-2l1576,7r76,6l1727,23r74,12l1874,52r70,20l2013,95r69,27l2148,152r64,34l2275,222r60,39l2394,302r57,45l2504,394r53,49l2606,494r47,55l2698,605r41,59l2778,725r36,62l2847,852r30,66l2903,985r24,70l2947,1126r17,72l2977,1272r10,74l2993,1422r1,77xe" fillcolor="#d0cfcf" stroked="f">
                <v:path arrowok="t"/>
                <o:lock v:ext="edit" verticies="t"/>
              </v:shape>
              <v:shape id="_x0000_s2196" style="position:absolute;left:579;top:9303;width:499;height:499" coordsize="2995,2992" path="m2995,1496r-2,-77l2987,1343r-10,-75l2964,1194r-16,-72l2927,1051r-23,-69l2877,914r-29,-66l2814,783r-36,-63l2739,659r-41,-58l2653,544r-47,-54l2556,438r-52,-49l2450,342r-56,-45l2334,256r-60,-40l2211,181r-64,-34l2081,117,2012,90,1943,67,1872,47,1799,30,1725,16,1650,7,1574,2,1498,r-77,2l1345,7r-75,9l1196,30r-72,17l1052,67,983,90r-69,27l849,147r-65,34l721,216r-60,40l601,297r-55,45l491,389r-52,49l389,490r-47,54l297,601r-41,58l217,720r-36,63l147,848r-29,66l92,982r-24,69l48,1122r-17,72l18,1268,8,1343r-6,76l,1496r2,77l8,1649r10,75l31,1798r17,72l68,1941r24,70l118,2078r29,67l181,2209r36,64l256,2333r41,58l342,2448r47,55l439,2554r52,49l546,2650r55,45l661,2738r60,38l784,2812r65,33l914,2875r69,27l1052,2925r72,20l1196,2962r74,14l1345,2984r76,7l1498,2992r76,-1l1650,2984r75,-8l1799,2962r73,-17l1943,2925r69,-23l2081,2875r66,-30l2211,2812r63,-36l2334,2738r60,-43l2450,2650r54,-47l2556,2554r50,-51l2653,2448r45,-57l2739,2333r39,-60l2814,2209r34,-64l2877,2078r27,-67l2927,1941r21,-71l2964,1798r13,-74l2987,1649r6,-76l2995,1496xm2990,1496r-3,77l2982,1649r-9,74l2959,1797r-16,72l2923,1940r-24,69l2872,2077r-30,66l2810,2207r-36,62l2735,2330r-42,59l2649,2445r-47,53l2553,2551r-52,49l2446,2647r-56,45l2332,2733r-60,39l2209,2808r-65,32l2078,2871r-68,26l1941,2921r-71,20l1798,2958r-73,12l1650,2980r-76,6l1498,2988r-77,-2l1345,2980r-75,-10l1197,2958r-72,-17l1054,2921r-69,-24l917,2871r-66,-31l786,2808r-62,-36l663,2733r-58,-41l549,2647r-55,-47l443,2551r-50,-53l347,2445r-45,-56l260,2330r-39,-61l185,2207r-32,-64l123,2077,96,2009,73,1940,52,1869,36,1797,22,1723r-9,-74l8,1573,5,1496r3,-77l13,1344r9,-75l36,1195r16,-71l73,1052,96,983r27,-67l153,850r32,-65l221,723r39,-61l302,604r45,-57l393,494r50,-53l494,392r55,-47l605,301r58,-42l724,221r62,-36l851,152r66,-31l985,95r69,-24l1125,51r72,-16l1270,22r75,-10l1421,6r77,-2l1574,6r76,6l1725,22r73,13l1870,51r71,20l2010,95r68,26l2144,152r65,33l2272,221r60,38l2390,301r56,44l2501,392r52,49l2602,494r47,53l2693,604r42,58l2774,723r36,62l2842,850r30,66l2899,983r24,69l2943,1124r16,71l2973,1269r9,75l2987,1419r3,77xe" fillcolor="#d0cfcf" stroked="f">
                <v:path arrowok="t"/>
                <o:lock v:ext="edit" verticies="t"/>
              </v:shape>
              <v:shape id="_x0000_s2197" style="position:absolute;left:579;top:9303;width:498;height:498" coordsize="2989,2988" path="m2989,1494r-1,-77l2982,1341r-10,-74l2959,1193r-17,-72l2922,1050r-24,-70l2872,913r-30,-66l2809,782r-36,-62l2734,659r-41,-59l2648,544r-47,-55l2552,438r-53,-49l2446,342r-57,-45l2330,256r-60,-39l2207,181r-64,-34l2077,117,2008,90,1939,67,1869,47,1796,30,1722,18,1647,8,1571,2,1495,r-77,2l1342,8r-75,10l1193,30r-72,17l1050,67,981,90r-68,27l847,147r-65,34l719,217r-60,39l601,297r-57,45l490,389r-53,49l388,489r-47,55l297,600r-42,59l216,720r-36,62l148,847r-30,66l91,980r-24,70l47,1121r-17,72l17,1267r-9,74l1,1417,,1494r1,77l8,1647r9,75l30,1795r17,72l67,1939r24,69l118,2075r30,67l180,2206r36,62l255,2330r42,58l341,2444r47,55l437,2550r53,50l544,2647r57,44l659,2733r60,38l782,2808r65,33l913,2871r68,27l1050,2921r71,20l1193,2958r74,13l1342,2980r76,6l1495,2988r76,-2l1647,2980r75,-9l1796,2958r73,-17l1939,2921r69,-23l2077,2871r66,-30l2207,2808r63,-37l2330,2733r59,-42l2446,2647r53,-47l2552,2550r49,-51l2648,2444r45,-56l2734,2330r39,-62l2809,2206r33,-64l2872,2075r26,-67l2922,1939r20,-72l2959,1795r13,-73l2982,1647r6,-76l2989,1494xm2984,1494r-2,77l2977,1646r-10,75l2954,1795r-17,71l2917,1937r-23,69l2867,2074r-30,66l2804,2204r-35,62l2730,2327r-42,58l2645,2442r-47,53l2548,2547r-52,49l2442,2643r-56,44l2327,2729r-60,39l2205,2804r-65,32l2074,2866r-67,27l1938,2917r-72,20l1795,2952r-74,14l1647,2976r-76,5l1495,2982r-77,-1l1342,2976r-74,-10l1194,2952r-71,-15l1051,2917r-69,-24l915,2866r-66,-30l785,2804r-62,-36l662,2729r-59,-42l547,2643r-54,-47l442,2547r-50,-52l345,2442r-44,-57l260,2327r-39,-61l185,2204r-33,-64l122,2074,95,2006,72,1937,52,1866,35,1795,23,1721,13,1646,7,1571,5,1494r2,-76l13,1342r10,-75l35,1194r17,-72l72,1051,95,982r27,-68l152,849r33,-65l221,722r39,-61l301,603r44,-56l392,493r50,-52l493,392r54,-47l603,300r59,-41l723,221r62,-36l849,152r66,-30l982,96r69,-23l1123,52r71,-16l1268,22r74,-9l1418,7r77,-2l1571,7r76,6l1721,22r74,14l1866,52r72,21l2007,96r67,26l2140,152r65,33l2267,221r60,38l2386,300r56,45l2496,392r52,49l2598,493r47,54l2688,603r42,58l2769,722r35,62l2837,849r30,65l2894,982r23,69l2937,1122r17,72l2967,1267r10,75l2982,1418r2,76xe" fillcolor="#d1d0d0" stroked="f">
                <v:path arrowok="t"/>
                <o:lock v:ext="edit" verticies="t"/>
              </v:shape>
              <v:shape id="_x0000_s2198" style="position:absolute;left:580;top:9304;width:497;height:497" coordsize="2985,2984" path="m2985,1492r-3,-77l2977,1340r-9,-75l2954,1191r-16,-71l2918,1048r-24,-69l2867,912r-30,-66l2805,781r-36,-62l2730,658r-42,-58l2644,543r-47,-53l2548,437r-52,-49l2441,341r-56,-44l2327,255r-60,-38l2204,181r-65,-33l2073,117,2005,91,1936,67,1865,47,1793,31,1720,18,1645,8,1569,2,1493,r-77,2l1340,8r-75,10l1192,31r-72,16l1049,67,980,91r-68,26l846,148r-65,33l719,217r-61,38l600,297r-56,44l489,388r-51,49l388,490r-46,53l297,600r-42,58l216,719r-36,62l148,846r-30,66l91,979r-23,69l47,1120r-16,71l17,1265r-9,75l3,1415,,1492r3,77l8,1645r9,74l31,1793r16,72l68,1936r23,69l118,2073r30,66l180,2203r36,62l255,2326r42,59l342,2441r46,53l438,2547r51,49l544,2643r56,45l658,2729r61,39l781,2804r65,32l912,2867r68,26l1049,2917r71,20l1192,2954r73,12l1340,2976r76,6l1493,2984r76,-2l1645,2976r75,-10l1793,2954r72,-17l1936,2917r69,-24l2073,2867r66,-31l2204,2804r63,-36l2327,2729r58,-41l2441,2643r55,-47l2548,2547r49,-53l2644,2441r44,-56l2730,2326r39,-61l2805,2203r32,-64l2867,2073r27,-68l2918,1936r20,-71l2954,1793r14,-74l2977,1645r5,-76l2985,1492xm2980,1492r-2,77l2972,1644r-10,75l2950,1791r-17,73l2913,1935r-23,68l2863,2071r-30,66l2800,2200r-36,63l2725,2323r-41,59l2640,2437r-47,54l2544,2544r-51,49l2439,2639r-57,44l2324,2725r-60,39l2201,2799r-64,33l2071,2862r-67,26l1935,2911r-71,20l1793,2948r-74,14l1645,2970r-76,6l1493,2978r-77,-2l1341,2970r-75,-8l1193,2948r-72,-17l1050,2911r-69,-23l914,2862r-66,-30l784,2799r-62,-35l661,2725r-58,-42l547,2639r-55,-46l441,2544r-49,-53l345,2437r-44,-55l260,2323r-39,-60l185,2200r-32,-63l122,2071,96,2003,72,1935,52,1864,36,1791,23,1719,13,1644,7,1569,6,1492r1,-76l13,1340r10,-74l36,1192r16,-71l72,1051,96,981r26,-68l153,848r32,-65l221,721r39,-60l301,602r44,-55l392,493r49,-51l492,392r55,-47l603,301r58,-42l722,221r62,-35l848,152r66,-29l981,96r69,-23l1121,53r72,-17l1266,22r75,-8l1416,8r77,-2l1569,8r76,6l1719,22r74,14l1864,53r71,20l2004,96r67,27l2137,152r64,34l2264,221r60,38l2382,301r57,44l2493,392r51,50l2593,493r47,54l2684,602r41,59l2764,721r36,62l2833,848r30,65l2890,981r23,70l2933,1121r17,71l2962,1266r10,74l2978,1416r2,76xe" fillcolor="#d1d0d0" stroked="f">
                <v:path arrowok="t"/>
                <o:lock v:ext="edit" verticies="t"/>
              </v:shape>
              <v:shape id="_x0000_s2199" style="position:absolute;left:580;top:9304;width:497;height:496" coordsize="2979,2977" path="m2979,1489r-2,-76l2972,1337r-10,-75l2949,1189r-17,-72l2912,1046r-23,-69l2862,909r-30,-65l2799,779r-35,-62l2725,656r-42,-58l2640,542r-47,-54l2543,436r-52,-49l2437,340r-56,-45l2322,254r-60,-38l2200,180r-65,-33l2069,117,2002,91,1933,68,1861,47,1790,31,1716,17,1642,8,1566,2,1490,r-77,2l1337,8r-74,9l1189,31r-71,16l1046,68,977,91r-67,26l844,147r-64,33l718,216r-61,38l598,295r-56,45l488,387r-51,49l387,488r-47,54l296,598r-41,58l216,717r-36,62l147,844r-30,65l90,977r-23,69l47,1117r-17,72l18,1262,8,1337r-6,76l,1489r2,77l8,1641r10,75l30,1790r17,71l67,1932r23,69l117,2069r30,66l180,2199r36,62l255,2322r41,58l340,2437r47,53l437,2542r51,49l542,2638r56,44l657,2724r61,39l780,2799r64,32l910,2861r67,27l1046,2912r72,20l1189,2947r74,14l1337,2971r76,5l1490,2977r76,-1l1642,2971r74,-10l1790,2947r71,-15l1933,2912r69,-24l2069,2861r66,-30l2200,2799r62,-36l2322,2724r59,-42l2437,2638r54,-47l2543,2542r50,-52l2640,2437r43,-57l2725,2322r39,-61l2799,2199r33,-64l2862,2069r27,-68l2912,1932r20,-71l2949,1790r13,-74l2972,1641r5,-75l2979,1489xm2974,1489r-1,76l2966,1641r-9,74l2944,1788r-17,72l2908,1930r-24,70l2858,2067r-31,66l2795,2196r-36,63l2720,2318r-41,59l2635,2433r-47,54l2539,2538r-52,49l2434,2634r-56,44l2320,2719r-61,39l2197,2794r-64,33l2067,2857r-67,26l1931,2906r-71,20l1789,2943r-73,13l1641,2965r-75,6l1490,2973r-77,-2l1338,2965r-75,-9l1190,2943r-71,-17l1048,2906r-69,-23l912,2857r-66,-30l782,2794r-62,-36l659,2719r-58,-41l545,2634r-53,-47l440,2538r-49,-51l344,2433r-44,-56l259,2318r-39,-59l184,2196r-32,-63l122,2067,95,2000,72,1930,52,1860,35,1788,22,1715r-9,-74l8,1565,5,1489r3,-76l13,1337r9,-74l35,1189r17,-71l72,1048,95,979r27,-68l152,845r32,-63l220,720r39,-60l300,602r44,-56l391,491r49,-51l492,390r53,-45l601,300r58,-41l720,221r62,-36l846,151r66,-29l979,95r69,-23l1119,52r71,-17l1263,23r75,-10l1413,7r77,-2l1566,7r75,6l1716,23r73,12l1860,52r71,20l2000,95r67,27l2133,151r64,34l2259,221r61,38l2378,300r56,45l2487,390r52,50l2588,491r47,55l2679,602r41,58l2759,720r36,62l2827,845r31,66l2884,979r24,69l2927,1118r17,71l2957,1263r9,74l2973,1413r1,76xe" fillcolor="#d1d0d0" stroked="f">
                <v:path arrowok="t"/>
                <o:lock v:ext="edit" verticies="t"/>
              </v:shape>
              <v:shape id="_x0000_s2200" style="position:absolute;left:581;top:9305;width:495;height:495" coordsize="2974,2972" path="m2974,1486r-2,-76l2966,1334r-10,-74l2944,1186r-17,-71l2907,1045r-23,-70l2857,907r-30,-65l2794,777r-36,-62l2719,655r-41,-59l2634,541r-47,-54l2538,436r-51,-50l2433,339r-57,-44l2318,253r-60,-38l2195,180r-64,-34l2065,117,1998,90,1929,67,1858,47,1787,30,1713,16,1639,8,1563,2,1487,r-77,2l1335,8r-75,8l1187,30r-72,17l1044,67,975,90r-67,27l842,146r-64,34l716,215r-61,38l597,295r-56,44l486,386r-51,50l386,487r-47,54l295,596r-41,59l215,715r-36,62l147,842r-31,65l90,975r-24,70l46,1115r-16,71l17,1260,7,1334r-6,76l,1486r1,77l7,1638r10,75l30,1785r16,73l66,1929r24,68l116,2065r31,66l179,2194r36,63l254,2317r41,59l339,2431r47,54l435,2538r51,49l541,2633r56,44l655,2719r61,39l778,2793r64,33l908,2856r67,26l1044,2905r71,20l1187,2942r73,14l1335,2964r75,6l1487,2972r76,-2l1639,2964r74,-8l1787,2942r71,-17l1929,2905r69,-23l2065,2856r66,-30l2195,2793r63,-35l2318,2719r58,-42l2433,2633r54,-46l2538,2538r49,-53l2634,2431r44,-55l2719,2317r39,-60l2794,2194r33,-63l2857,2065r27,-68l2907,1929r20,-71l2944,1785r12,-72l2966,1638r6,-75l2974,1486xm2969,1486r-3,76l2961,1638r-9,74l2938,1784r-16,72l2902,1926r-23,70l2852,2063r-30,66l2790,2192r-36,62l2716,2314r-41,58l2630,2428r-46,54l2535,2533r-52,49l2430,2629r-56,44l2316,2714r-61,39l2193,2789r-64,32l2063,2850r-67,27l1928,2901r-71,20l1786,2938r-74,12l1638,2960r-75,6l1487,2968r-77,-2l1335,2960r-74,-10l1187,2938r-71,-17l1045,2901r-68,-24l910,2850r-66,-29l781,2789r-63,-36l658,2714r-58,-41l543,2629r-53,-47l438,2533r-49,-51l343,2428r-44,-56l257,2314r-38,-60l183,2192r-32,-63l121,2063,95,1996,72,1926,52,1856,35,1784,21,1712r-9,-74l7,1562,5,1486r2,-76l12,1335r9,-75l35,1188r17,-72l72,1046,95,976r26,-67l151,843r32,-63l219,718r38,-60l299,600r44,-56l389,490r49,-51l490,390r53,-47l600,299r58,-41l718,220r63,-36l844,151r66,-29l977,95r68,-24l1116,51r71,-17l1261,22r74,-10l1410,6r77,-1l1563,6r75,6l1712,22r74,12l1857,51r71,20l1996,95r67,27l2129,151r64,33l2255,220r61,38l2374,299r56,44l2483,390r52,49l2584,490r46,54l2675,600r41,58l2754,718r36,62l2822,843r30,66l2879,976r23,70l2922,1116r16,72l2952,1260r9,75l2966,1410r3,76xe" fillcolor="#d1d0d0" stroked="f">
                <v:path arrowok="t"/>
                <o:lock v:ext="edit" verticies="t"/>
              </v:shape>
              <v:shape id="_x0000_s2201" style="position:absolute;left:581;top:9305;width:495;height:495" coordsize="2969,2968" path="m2969,1484r-1,-76l2961,1332r-9,-74l2939,1184r-17,-71l2903,1043r-24,-69l2853,906r-31,-66l2790,777r-36,-62l2715,655r-41,-58l2630,541r-47,-55l2534,435r-52,-50l2429,340r-56,-45l2315,254r-61,-38l2192,180r-64,-34l2062,117,1995,90,1926,67,1855,47,1784,30,1711,18,1636,8,1561,2,1485,r-77,2l1333,8r-75,10l1185,30r-71,17l1043,67,974,90r-67,27l841,146r-64,34l715,216r-61,38l596,295r-56,45l487,385r-52,50l386,486r-47,55l295,597r-41,58l215,715r-36,62l147,840r-30,66l90,974r-23,69l47,1113r-17,71l17,1258r-9,74l3,1408,,1484r3,76l8,1636r9,74l30,1783r17,72l67,1925r23,70l117,2062r30,66l179,2191r36,63l254,2313r41,59l339,2428r47,54l435,2533r52,49l540,2629r56,44l654,2714r61,39l777,2789r64,33l907,2852r67,26l1043,2901r71,20l1185,2938r73,13l1333,2960r75,6l1485,2968r76,-2l1636,2960r75,-9l1784,2938r71,-17l1926,2901r69,-23l2062,2852r66,-30l2192,2789r62,-36l2315,2714r58,-41l2429,2629r53,-47l2534,2533r49,-51l2630,2428r44,-56l2715,2313r39,-59l2790,2191r32,-63l2853,2062r26,-67l2903,1925r19,-70l2939,1783r13,-73l2961,1636r7,-76l2969,1484xm2964,1484r-2,76l2957,1635r-11,75l2934,1782r-17,72l2897,1924r-23,68l2848,2060r-30,65l2785,2189r-35,62l2712,2311r-42,58l2627,2425r-47,54l2531,2530r-52,49l2425,2625r-55,44l2311,2710r-59,39l2190,2785r-64,32l2061,2846r-68,27l1925,2897r-71,20l1783,2932r-73,14l1636,2955r-75,6l1485,2962r-77,-1l1333,2955r-74,-9l1187,2932r-72,-15l1045,2897r-69,-24l909,2846r-66,-29l780,2785r-63,-36l658,2710r-58,-41l544,2625r-54,-46l439,2530r-50,-51l344,2425r-45,-56l257,2311r-38,-60l184,2189r-33,-64l121,2060,95,1992,72,1924,52,1854,35,1782,23,1710,13,1635,7,1560,5,1484r2,-76l13,1333r10,-74l35,1186r17,-72l72,1045,95,976r26,-68l151,843r33,-64l219,717r38,-60l299,599r45,-56l389,489r50,-51l490,390r54,-47l600,299r58,-41l717,219r63,-35l843,151r66,-29l976,95r69,-24l1115,52r72,-16l1259,22r74,-9l1408,8r77,-2l1561,8r75,5l1710,22r73,14l1854,52r71,19l1993,95r68,27l2126,151r64,33l2252,219r59,39l2370,299r55,44l2479,390r52,48l2580,489r47,54l2670,599r42,58l2750,717r35,62l2818,843r30,65l2874,976r23,69l2917,1114r17,72l2946,1259r11,74l2962,1408r2,76xe" fillcolor="#d1d0d0" stroked="f">
                <v:path arrowok="t"/>
                <o:lock v:ext="edit" verticies="t"/>
              </v:shape>
              <v:shape id="_x0000_s2202" style="position:absolute;left:581;top:9306;width:494;height:493" coordsize="2964,2963" path="m2964,1481r-3,-76l2956,1330r-9,-75l2933,1183r-16,-72l2897,1041r-23,-70l2847,904r-30,-66l2785,775r-36,-62l2711,653r-41,-58l2625,539r-46,-54l2530,434r-52,-49l2425,338r-56,-44l2311,253r-61,-38l2188,179r-64,-33l2058,117,1991,90,1923,66,1852,46,1781,29,1707,17,1633,7,1558,1,1482,r-77,1l1330,7r-74,10l1182,29r-71,17l1040,66,972,90r-67,27l839,146r-63,33l713,215r-60,38l595,294r-57,44l485,385r-52,49l384,485r-46,54l294,595r-42,58l214,713r-36,62l146,838r-30,66l90,971r-23,70l47,1111r-17,72l16,1255r-9,75l2,1405,,1481r2,76l7,1633r9,74l30,1779r17,72l67,1921r23,70l116,2058r30,66l178,2187r36,62l252,2309r42,58l338,2423r46,54l433,2528r52,49l538,2624r57,44l653,2709r60,39l776,2784r63,32l905,2845r67,27l1040,2896r71,20l1182,2933r74,12l1330,2955r75,6l1482,2963r76,-2l1633,2955r74,-10l1781,2933r71,-17l1923,2896r68,-24l2058,2845r66,-29l2188,2784r62,-36l2311,2709r58,-41l2425,2624r53,-47l2530,2528r49,-51l2625,2423r45,-56l2711,2309r38,-60l2785,2187r32,-63l2847,2058r27,-67l2897,1921r20,-70l2933,1779r14,-72l2956,1633r5,-76l2964,1481xm2958,1481r-1,76l2951,1632r-10,74l2929,1778r-17,72l2892,1920r-23,68l2843,2055r-30,66l2780,2185r-36,61l2706,2307r-41,57l2621,2420r-46,53l2526,2525r-51,49l2421,2620r-56,44l2307,2705r-60,39l2185,2780r-63,32l2057,2841r-67,27l1920,2891r-69,19l1780,2927r-73,13l1633,2949r-75,6l1482,2957r-76,-2l1330,2949r-74,-9l1184,2927r-72,-17l1043,2891r-70,-23l906,2841r-65,-29l778,2780r-62,-36l656,2705r-58,-41l542,2620r-54,-46l438,2525r-49,-52l342,2420r-44,-56l257,2307r-38,-61l183,2185r-33,-64l121,2055,95,1988,71,1920,51,1850,35,1778,22,1706,12,1632,6,1557,5,1481r1,-76l12,1330r10,-74l35,1184r16,-72l71,1042,95,974r26,-67l150,841r33,-63l219,716r38,-60l298,598r44,-56l389,489r49,-52l488,388r54,-46l598,299r58,-42l716,218r62,-34l841,150r65,-29l973,94r70,-22l1112,52r72,-17l1256,22r74,-9l1406,7r76,-2l1558,7r75,6l1707,22r73,13l1851,52r69,20l1990,94r67,27l2122,150r63,34l2247,218r60,39l2365,299r56,43l2475,388r51,49l2575,489r46,53l2665,598r41,58l2744,716r36,62l2813,841r30,66l2869,974r23,68l2912,1112r17,72l2941,1256r10,74l2957,1405r1,76xe" fillcolor="#d1d0d0" stroked="f">
                <v:path arrowok="t"/>
                <o:lock v:ext="edit" verticies="t"/>
              </v:shape>
              <v:shape id="_x0000_s2203" style="position:absolute;left:582;top:9306;width:493;height:493" coordsize="2959,2956" path="m2959,1478r-2,-76l2952,1327r-11,-74l2929,1180r-17,-72l2892,1039r-23,-69l2843,902r-30,-65l2780,773r-35,-62l2707,651r-42,-58l2622,537r-47,-54l2526,432r-52,-48l2420,337r-55,-44l2306,252r-59,-39l2185,178r-64,-33l2056,116,1988,89,1920,65,1849,46,1778,30,1705,16,1631,7,1556,2,1480,r-77,2l1328,7r-74,9l1182,30r-72,16l1040,65,971,89r-67,27l838,145r-63,33l712,213r-59,39l595,293r-56,44l485,384r-51,48l384,483r-45,54l294,593r-42,58l214,711r-35,62l146,837r-30,65l90,970r-23,69l47,1108r-17,72l18,1253,8,1327r-6,75l,1478r2,76l8,1629r10,75l30,1776r17,72l67,1918r23,68l116,2054r30,65l179,2183r35,62l252,2305r42,58l339,2419r45,54l434,2524r51,49l539,2619r56,44l653,2704r59,39l775,2779r63,32l904,2840r67,27l1040,2891r70,20l1182,2926r72,14l1328,2949r75,6l1480,2956r76,-1l1631,2949r74,-9l1778,2926r71,-15l1920,2891r68,-24l2056,2840r65,-29l2185,2779r62,-36l2306,2704r59,-41l2420,2619r54,-46l2526,2524r49,-51l2622,2419r43,-56l2707,2305r38,-60l2780,2183r33,-64l2843,2054r26,-68l2892,1918r20,-70l2929,1776r12,-72l2952,1629r5,-75l2959,1478xm2954,1478r-2,76l2946,1629r-9,74l2924,1775r-16,72l2888,1916r-24,68l2839,2051r-31,66l2776,2181r-36,61l2702,2302r-41,58l2617,2416r-46,53l2522,2519r-51,50l2417,2616r-56,43l2304,2699r-60,40l2182,2774r-63,33l2054,2836r-67,27l1918,2885r-70,20l1776,2922r-72,13l1630,2944r-75,6l1480,2952r-76,-2l1329,2944r-74,-9l1183,2922r-72,-17l1041,2885r-68,-22l905,2836r-64,-29l777,2774r-62,-35l655,2699r-57,-40l542,2616r-54,-47l437,2519r-48,-50l342,2416r-44,-56l257,2302r-38,-60l183,2181r-32,-64l122,2051,95,1984,71,1916,51,1847,36,1775,22,1703r-9,-74l8,1554,5,1478r3,-76l13,1327r9,-74l36,1181r15,-71l71,1040,95,972r27,-67l151,839r32,-63l219,714r38,-60l298,596r44,-56l389,487r48,-51l488,387r54,-46l598,297r57,-40l715,217r62,-34l841,149r64,-29l973,93r68,-22l1111,51r72,-17l1255,22r74,-10l1404,6r76,-2l1555,6r75,6l1704,22r72,12l1848,51r70,20l1987,93r67,27l2119,149r63,34l2244,217r60,40l2361,297r56,44l2471,387r51,49l2571,487r46,53l2661,596r41,58l2740,714r36,62l2808,839r31,66l2864,972r24,68l2908,1110r16,71l2937,1253r9,74l2952,1402r2,76xe" fillcolor="#d1d0d0" stroked="f">
                <v:path arrowok="t"/>
                <o:lock v:ext="edit" verticies="t"/>
              </v:shape>
              <v:shape id="_x0000_s2204" style="position:absolute;left:582;top:9306;width:493;height:492" coordsize="2953,2952" path="m2953,1476r-1,-76l2946,1325r-10,-74l2924,1179r-17,-72l2887,1037r-23,-68l2838,902r-30,-66l2775,773r-36,-62l2701,651r-41,-58l2616,537r-46,-53l2521,432r-51,-49l2416,337r-56,-43l2302,252r-60,-39l2180,179r-63,-34l2052,116,1985,89,1915,67,1846,47,1775,30,1702,17,1628,8,1553,2,1477,r-76,2l1325,8r-74,9l1179,30r-72,17l1038,67,968,89r-67,27l836,145r-63,34l711,213r-60,39l593,294r-56,43l483,383r-50,49l384,484r-47,53l293,593r-41,58l214,711r-36,62l145,836r-29,66l90,969r-24,68l46,1107r-16,72l17,1251,7,1325r-6,75l,1476r1,76l7,1627r10,74l30,1773r16,72l66,1915r24,68l116,2050r29,66l178,2180r36,61l252,2302r41,57l337,2415r47,53l433,2520r50,49l537,2615r56,44l651,2700r60,39l773,2775r63,32l901,2836r67,27l1038,2886r69,19l1179,2922r72,13l1325,2944r76,6l1477,2952r76,-2l1628,2944r74,-9l1775,2922r71,-17l1915,2886r70,-23l2052,2836r65,-29l2180,2775r62,-36l2302,2700r58,-41l2416,2615r54,-46l2521,2520r49,-52l2616,2415r44,-56l2701,2302r38,-61l2775,2180r33,-64l2838,2050r26,-67l2887,1915r20,-70l2924,1773r12,-72l2946,1627r6,-75l2953,1476xm2949,1476r-3,76l2941,1627r-9,74l2918,1772r-16,72l2883,1914r-24,68l2832,2048r-29,66l2771,2178r-36,61l2697,2298r-41,59l2612,2411r-46,54l2517,2516r-50,48l2413,2611r-56,44l2299,2696r-59,38l2178,2770r-64,32l2050,2832r-67,26l1914,2881r-70,20l1773,2918r-72,12l1627,2940r-75,6l1477,2947r-76,-1l1326,2940r-74,-10l1180,2918r-71,-17l1039,2881r-68,-23l904,2832r-65,-30l775,2770r-62,-36l654,2696r-58,-41l540,2611r-53,-47l436,2516r-49,-51l341,2411r-43,-54l256,2298r-38,-59l182,2178r-32,-64l121,2048,94,1982,71,1914,52,1844,35,1772,21,1701r-9,-74l7,1552,5,1476r2,-76l12,1326r9,-74l35,1180r17,-72l71,1039,94,971r27,-67l150,838r32,-63l218,714r38,-60l298,597r43,-56l387,487r49,-51l487,388r53,-47l596,297r58,-40l713,218r62,-35l839,151r65,-31l971,95r68,-24l1109,51r71,-17l1252,22r74,-10l1401,6r76,-1l1552,6r75,6l1701,22r72,12l1844,51r70,20l1983,95r67,25l2114,151r64,32l2240,218r59,39l2357,297r56,44l2467,388r50,48l2566,487r46,54l2656,597r41,57l2735,714r36,61l2803,838r29,66l2859,971r24,68l2902,1108r16,72l2932,1252r9,74l2946,1400r3,76xe" fillcolor="#d3d2d2" stroked="f">
                <v:path arrowok="t"/>
                <o:lock v:ext="edit" verticies="t"/>
              </v:shape>
              <v:shape id="_x0000_s2205" style="position:absolute;left:583;top:9307;width:491;height:491" coordsize="2949,2948" path="m2949,1474r-2,-76l2941,1323r-9,-74l2919,1177r-16,-71l2883,1036r-24,-68l2834,901r-31,-66l2771,772r-36,-62l2697,650r-41,-58l2612,536r-46,-53l2517,432r-51,-49l2412,337r-56,-44l2299,253r-60,-40l2177,179r-63,-34l2049,116,1982,89,1913,67,1843,47,1771,30,1699,18,1625,8,1550,2,1475,r-76,2l1324,8r-74,10l1178,30r-72,17l1036,67,968,89r-68,27l836,145r-64,34l710,213r-60,40l593,293r-56,44l483,383r-51,49l384,483r-47,53l293,592r-41,58l214,710r-36,62l146,835r-29,66l90,968r-24,68l46,1106r-15,71l17,1249r-9,74l3,1398,,1474r3,76l8,1625r9,74l31,1771r15,72l66,1912r24,68l117,2047r29,66l178,2177r36,61l252,2298r41,58l337,2412r47,53l432,2515r51,50l537,2612r56,43l650,2695r60,40l772,2770r64,33l900,2832r68,27l1036,2881r70,20l1178,2918r72,13l1324,2940r75,6l1475,2948r75,-2l1625,2940r74,-9l1771,2918r72,-17l1913,2881r69,-22l2049,2832r65,-29l2177,2770r62,-35l2299,2695r57,-40l2412,2612r54,-47l2517,2515r49,-50l2612,2412r44,-56l2697,2298r38,-60l2771,2177r32,-64l2834,2047r25,-67l2883,1912r20,-69l2919,1771r13,-72l2941,1625r6,-75l2949,1474xm2944,1474r-2,76l2936,1624r-10,73l2914,1770r-17,72l2877,1911r-22,68l2828,2046r-29,65l2767,2174r-36,61l2693,2295r-42,57l2608,2408r-46,54l2514,2512r-52,49l2409,2607r-55,44l2296,2692r-59,38l2175,2766r-64,32l2046,2827r-67,26l1911,2876r-69,21l1770,2912r-71,14l1625,2935r-75,5l1475,2942r-76,-2l1324,2935r-74,-9l1179,2912r-72,-15l1038,2876r-68,-23l903,2827r-65,-29l774,2766r-61,-36l653,2692r-58,-41l540,2607r-53,-46l435,2512r-48,-50l341,2408r-43,-56l256,2295r-38,-60l183,2174r-33,-63l121,2046,94,1979,72,1911,52,1842,35,1770,23,1697,13,1624,7,1550,6,1474r1,-76l13,1324r10,-74l35,1178r17,-71l72,1037,94,969r27,-66l150,837r33,-63l218,713r38,-60l298,596r43,-56l387,487r48,-51l487,387r53,-46l595,297r58,-41l713,218r61,-35l838,151r65,-30l970,95r68,-23l1107,51r72,-15l1250,22r74,-9l1399,8r76,-2l1550,8r75,5l1699,22r71,14l1842,51r69,21l1979,95r67,26l2111,151r64,32l2237,218r59,38l2354,297r55,44l2462,387r52,49l2562,487r46,53l2651,596r42,57l2731,713r36,61l2799,837r29,66l2855,969r22,68l2897,1107r17,71l2926,1250r10,74l2942,1398r2,76xe" fillcolor="#d3d2d2" stroked="f">
                <v:path arrowok="t"/>
                <o:lock v:ext="edit" verticies="t"/>
              </v:shape>
              <v:shape id="_x0000_s2206" style="position:absolute;left:583;top:9307;width:491;height:490" coordsize="2944,2942" path="m2944,1471r-3,-76l2936,1321r-9,-74l2913,1175r-16,-72l2878,1034r-24,-68l2827,899r-29,-66l2766,770r-36,-61l2692,649r-41,-57l2607,536r-46,-54l2512,431r-50,-48l2408,336r-56,-44l2294,252r-59,-39l2173,178r-64,-32l2045,115,1978,90,1909,66,1839,46,1768,29,1696,17,1622,7,1547,1,1472,r-76,1l1321,7r-74,10l1175,29r-71,17l1034,66,966,90r-67,25l834,146r-64,32l708,213r-59,39l591,292r-56,44l482,383r-51,48l382,482r-46,54l293,592r-42,57l213,709r-36,61l145,833r-29,66l89,966r-23,68l47,1103r-17,72l16,1247r-9,74l2,1395,,1471r2,76l7,1622r9,74l30,1767r17,72l66,1909r23,68l116,2043r29,66l177,2173r36,61l251,2293r42,59l336,2406r46,54l431,2511r51,48l535,2606r56,44l649,2691r59,38l770,2765r64,32l899,2827r67,26l1034,2876r70,20l1175,2913r72,12l1321,2935r75,6l1472,2942r75,-1l1622,2935r74,-10l1768,2913r71,-17l1909,2876r69,-23l2045,2827r64,-30l2173,2765r62,-36l2294,2691r58,-41l2408,2606r54,-47l2512,2511r49,-51l2607,2406r44,-54l2692,2293r38,-59l2766,2173r32,-64l2827,2043r27,-66l2878,1909r19,-70l2913,1767r14,-71l2936,1622r5,-75l2944,1471xm2938,1471r-1,76l2931,1621r-10,73l2909,1766r-17,72l2872,1907r-22,68l2823,2042r-29,65l2761,2169r-35,62l2688,2290r-41,58l2604,2403r-46,54l2509,2508r-52,48l2405,2602r-56,43l2292,2687r-60,38l2171,2761r-64,32l2042,2822r-66,26l1908,2871r-70,20l1767,2907r-72,13l1622,2929r-75,6l1472,2937r-76,-2l1321,2929r-72,-9l1176,2907r-71,-16l1035,2871r-67,-23l901,2822r-65,-29l772,2761r-61,-36l651,2687r-57,-42l539,2602r-53,-46l435,2508r-49,-51l340,2403r-44,-55l256,2290r-38,-59l182,2169r-33,-62l120,2042,94,1975,71,1907,51,1838,34,1766,22,1694r-9,-73l7,1547,5,1471r2,-75l13,1321r9,-74l34,1176r17,-72l71,1035,94,967r26,-66l149,835r33,-62l218,711r38,-59l296,594r44,-55l386,485r49,-51l486,386r53,-46l594,296r57,-41l711,217r61,-34l836,150r65,-30l968,94r67,-23l1105,52r71,-17l1249,22r72,-9l1396,7r76,-2l1547,7r75,6l1695,22r72,13l1838,52r70,19l1976,94r66,26l2107,150r64,33l2232,217r60,38l2349,296r56,44l2457,386r52,48l2558,485r46,54l2647,594r41,58l2726,711r35,62l2794,835r29,66l2850,967r22,68l2892,1104r17,72l2921,1247r10,74l2937,1396r1,75xe" fillcolor="#d3d2d2" stroked="f">
                <v:path arrowok="t"/>
                <o:lock v:ext="edit" verticies="t"/>
              </v:shape>
              <v:shape id="_x0000_s2207" style="position:absolute;left:584;top:9308;width:489;height:489" coordsize="2938,2936" path="m2938,1468r-2,-76l2930,1318r-10,-74l2908,1172r-17,-71l2871,1031r-22,-68l2822,897r-29,-66l2761,768r-36,-61l2687,647r-42,-57l2602,534r-46,-53l2508,430r-52,-49l2403,335r-55,-44l2290,250r-59,-38l2169,177r-64,-32l2040,115,1973,89,1905,66,1836,45,1764,30,1693,16,1619,7,1544,2,1469,r-76,2l1318,7r-74,9l1173,30r-72,15l1032,66,964,89r-67,26l832,145r-64,32l707,212r-60,38l589,291r-55,44l481,381r-52,49l381,481r-46,53l292,590r-42,57l212,707r-35,61l144,831r-29,66l88,963r-22,68l46,1101r-17,71l17,1244,7,1318r-6,74l,1468r1,76l7,1618r10,73l29,1764r17,72l66,1905r22,68l115,2040r29,65l177,2168r35,61l250,2289r42,57l335,2402r46,54l429,2506r52,49l534,2601r55,44l647,2686r60,38l768,2760r64,32l897,2821r67,26l1032,2870r69,21l1173,2906r71,14l1318,2929r75,5l1469,2936r75,-2l1619,2929r74,-9l1764,2906r72,-15l1905,2870r68,-23l2040,2821r65,-29l2169,2760r62,-36l2290,2686r58,-41l2403,2601r53,-46l2508,2506r48,-50l2602,2402r43,-56l2687,2289r38,-60l2761,2168r32,-63l2822,2040r27,-67l2871,1905r20,-69l2908,1764r12,-73l2930,1618r6,-74l2938,1468xm2933,1468r-3,75l2925,1618r-9,73l2903,1763r-16,70l2867,1903r-23,68l2818,2038r-30,65l2756,2165r-36,62l2682,2286r-40,58l2598,2399r-45,54l2503,2503r-50,48l2399,2598r-54,42l2288,2682r-61,38l2167,2755r-64,32l2038,2817r-66,26l1904,2866r-69,19l1763,2902r-71,13l1618,2924r-74,6l1469,2932r-76,-2l1319,2924r-73,-9l1174,2902r-72,-17l1033,2866r-68,-23l899,2817r-65,-30l770,2755r-60,-35l650,2682r-57,-42l538,2598r-54,-47l434,2503r-49,-50l339,2399r-44,-55l255,2286r-38,-59l181,2165r-32,-62l120,2038,94,1971,70,1903,50,1833,35,1763,21,1691r-9,-73l7,1543,4,1468r3,-75l12,1318r9,-72l35,1173r15,-70l70,1033,94,965r26,-67l149,833r32,-62l217,709r38,-59l295,593r44,-56l385,485r49,-52l484,385r54,-46l593,296r57,-42l710,216r60,-34l834,149r65,-30l965,93r68,-23l1102,51r72,-17l1246,22r73,-10l1393,6r76,-2l1544,6r74,6l1692,22r71,12l1835,51r69,19l1972,93r66,26l2103,149r64,33l2227,216r61,38l2345,296r54,43l2453,385r50,48l2553,485r45,52l2642,593r40,57l2720,709r36,62l2788,833r30,65l2844,965r23,68l2887,1103r16,70l2916,1246r9,72l2930,1393r3,75xe" fillcolor="#d3d2d2" stroked="f">
                <v:path arrowok="t"/>
                <o:lock v:ext="edit" verticies="t"/>
              </v:shape>
              <v:shape id="_x0000_s2208" style="position:absolute;left:584;top:9308;width:489;height:489" coordsize="2933,2932" path="m2933,1466r-1,-75l2926,1316r-10,-74l2904,1171r-17,-72l2867,1030r-22,-68l2818,896r-29,-66l2756,768r-35,-62l2683,647r-41,-58l2599,534r-46,-54l2504,429r-52,-48l2400,335r-56,-44l2287,250r-60,-38l2166,178r-64,-33l2037,115,1971,89,1903,66,1833,47,1762,30,1690,17,1617,8,1542,2,1467,r-76,2l1316,8r-72,9l1171,30r-71,17l1030,66,963,89r-67,26l831,145r-64,33l706,212r-60,38l589,291r-55,44l481,381r-51,48l381,480r-46,54l291,589r-40,58l213,706r-36,62l144,830r-29,66l89,962r-23,68l46,1099r-17,72l17,1242r-9,74l2,1391,,1466r2,76l8,1616r9,73l29,1761r17,72l66,1902r23,68l115,2037r29,65l177,2164r36,62l251,2285r40,58l335,2398r46,54l430,2503r51,48l534,2597r55,43l646,2682r60,38l767,2756r64,32l896,2817r67,26l1030,2866r70,20l1171,2902r73,13l1316,2924r75,6l1467,2932r75,-2l1617,2924r73,-9l1762,2902r71,-16l1903,2866r68,-23l2037,2817r65,-29l2166,2756r61,-36l2287,2682r57,-42l2400,2597r52,-46l2504,2503r49,-51l2599,2398r43,-55l2683,2285r38,-59l2756,2164r33,-62l2818,2037r27,-67l2867,1902r20,-69l2904,1761r12,-72l2926,1616r6,-74l2933,1466xm2928,1466r-2,75l2921,1616r-9,72l2898,1761r-15,70l2863,1901r-24,68l2813,2035r-29,65l2752,2162r-36,62l2678,2283r-40,57l2594,2396r-46,52l2500,2499r-51,49l2396,2594r-55,43l2283,2677r-59,38l2164,2751r-64,31l2035,2813r-66,25l1901,2862r-69,19l1761,2898r-71,12l1616,2920r-74,5l1467,2927r-76,-2l1317,2920r-73,-10l1172,2898r-70,-17l1032,2862r-68,-24l898,2813r-65,-31l769,2751r-60,-36l650,2677r-58,-40l537,2594r-53,-46l433,2499r-48,-51l339,2396r-44,-56l255,2283r-38,-59l181,2162r-32,-62l120,2035,94,1969,71,1901,52,1831,35,1761,21,1688r-9,-72l7,1541,5,1466r2,-75l12,1316r9,-72l35,1172r17,-71l71,1031,94,964r26,-67l149,832r32,-62l217,708r38,-59l295,592r44,-55l385,484r48,-51l484,384r53,-46l592,296r58,-41l709,217r60,-35l833,150r65,-29l964,94r68,-23l1102,51r70,-17l1244,22r73,-9l1391,8r76,-3l1542,8r74,5l1690,22r71,12l1832,51r69,20l1969,94r66,27l2100,150r64,32l2224,217r59,38l2341,296r55,42l2449,384r51,49l2548,484r46,53l2638,592r40,57l2716,708r36,62l2784,832r29,65l2839,964r24,67l2883,1101r15,71l2912,1244r9,72l2926,1391r2,75xe" fillcolor="#d3d2d2" stroked="f">
                <v:path arrowok="t"/>
                <o:lock v:ext="edit" verticies="t"/>
              </v:shape>
              <v:shape id="_x0000_s2209" style="position:absolute;left:584;top:9308;width:488;height:488" coordsize="2929,2928" path="m2929,1464r-3,-75l2921,1314r-9,-72l2899,1169r-16,-70l2863,1029r-23,-68l2814,894r-30,-65l2752,767r-36,-62l2678,646r-40,-57l2594,533r-45,-52l2499,429r-50,-48l2395,335r-54,-43l2284,250r-61,-38l2163,178r-64,-33l2034,115,1968,89,1900,66,1831,47,1759,30,1688,18,1614,8,1540,2,1465,r-76,2l1315,8r-73,10l1170,30r-72,17l1029,66,961,89r-66,26l830,145r-64,33l706,212r-60,38l589,292r-55,43l480,381r-50,48l381,481r-46,52l291,589r-40,57l213,705r-36,62l145,829r-29,65l90,961r-24,68l46,1099r-15,70l17,1242r-9,72l3,1389,,1464r3,75l8,1614r9,73l31,1759r15,70l66,1899r24,68l116,2034r29,65l177,2161r36,62l251,2282r40,58l335,2395r46,54l430,2499r50,48l534,2594r55,42l646,2678r60,38l766,2751r64,32l895,2813r66,26l1029,2862r69,19l1170,2898r72,13l1315,2920r74,6l1465,2928r75,-2l1614,2920r74,-9l1759,2898r72,-17l1900,2862r68,-23l2034,2813r65,-30l2163,2751r60,-35l2284,2678r57,-42l2395,2594r54,-47l2499,2499r50,-50l2594,2395r44,-55l2678,2282r38,-59l2752,2161r32,-62l2814,2034r26,-67l2863,1899r20,-70l2899,1759r13,-72l2921,1614r5,-75l2929,1464xm2924,1464r-2,75l2916,1613r-10,73l2894,1758r-17,70l2858,1898r-23,68l2809,2032r-29,64l2748,2159r-36,62l2675,2280r-41,57l2590,2392r-46,53l2496,2495r-50,48l2393,2589r-56,44l2280,2673r-59,38l2159,2747r-62,31l2032,2807r-66,27l1899,2856r-69,21l1758,2893r-71,13l1614,2915r-74,5l1465,2922r-76,-2l1315,2915r-72,-9l1171,2893r-71,-16l1031,2856r-68,-22l897,2807r-65,-29l770,2747r-62,-36l649,2673r-57,-40l537,2589r-54,-46l433,2495r-48,-50l339,2392r-43,-55l254,2280r-37,-59l182,2159r-33,-63l120,2032,94,1966,71,1898,52,1828,35,1758,23,1686,13,1613,7,1539,6,1464r1,-75l13,1315r10,-73l35,1170r17,-70l71,1030,94,962r26,-66l149,831r33,-62l217,707r37,-58l296,591r43,-55l385,484r48,-51l483,384r54,-45l592,295r57,-40l708,217r62,-35l832,150r65,-29l963,94r68,-22l1100,51r71,-15l1243,22r72,-9l1389,8r76,-2l1540,8r74,5l1687,22r71,14l1830,51r69,21l1966,94r66,27l2097,150r62,32l2221,217r59,38l2337,295r56,44l2446,384r50,49l2544,484r46,52l2634,591r41,58l2712,707r36,62l2780,831r29,65l2835,962r23,68l2877,1100r17,70l2906,1242r10,73l2922,1389r2,75xe" fillcolor="#d3d2d2" stroked="f">
                <v:path arrowok="t"/>
                <o:lock v:ext="edit" verticies="t"/>
              </v:shape>
              <v:shape id="_x0000_s2210" style="position:absolute;left:585;top:9309;width:487;height:487" coordsize="2923,2922" path="m2923,1461r-2,-75l2916,1311r-9,-72l2893,1167r-15,-71l2858,1026r-24,-67l2808,892r-29,-65l2747,765r-36,-62l2673,644r-40,-57l2589,532r-46,-53l2495,428r-51,-49l2391,333r-55,-42l2278,250r-59,-38l2159,177r-64,-32l2030,116,1964,89,1896,66,1827,46,1756,29,1685,17,1611,8,1537,3,1462,r-76,3l1312,8r-73,9l1167,29r-70,17l1027,66,959,89r-66,27l828,145r-64,32l704,212r-59,38l587,291r-55,42l479,379r-51,49l380,479r-46,53l290,587r-40,57l212,703r-36,62l144,827r-29,65l89,959r-23,67l47,1096r-17,71l16,1239r-9,72l2,1386,,1461r2,75l7,1611r9,72l30,1756r17,70l66,1896r23,68l115,2030r29,65l176,2157r36,62l250,2278r40,57l334,2391r46,52l428,2494r51,49l532,2589r55,43l645,2672r59,38l764,2746r64,31l893,2808r66,25l1027,2857r70,19l1167,2893r72,12l1312,2915r74,5l1462,2922r75,-2l1611,2915r74,-10l1756,2893r71,-17l1896,2857r68,-24l2030,2808r65,-31l2159,2746r60,-36l2278,2672r58,-40l2391,2589r53,-46l2495,2494r48,-51l2589,2391r44,-56l2673,2278r38,-59l2747,2157r32,-62l2808,2030r26,-66l2858,1896r20,-70l2893,1756r14,-73l2916,1611r5,-75l2923,1461xm2918,1461r-2,75l2910,1610r-9,72l2889,1755r-17,70l2853,1893r-23,69l2804,2028r-29,64l2742,2155r-34,61l2670,2275r-42,58l2586,2387r-46,53l2492,2490r-52,48l2388,2584r-55,44l2276,2668r-59,38l2155,2742r-62,31l2029,2802r-67,27l1895,2851r-69,20l1755,2887r-71,13l1611,2909r-74,6l1462,2917r-75,-2l1312,2909r-72,-9l1168,2887r-70,-16l1028,2851r-67,-22l895,2802r-65,-29l768,2742r-62,-36l647,2668r-57,-40l535,2584r-52,-46l432,2490r-49,-50l337,2387r-42,-54l253,2275r-38,-59l181,2155r-33,-63l119,2028,94,1962,71,1893,51,1825,34,1755,22,1682r-9,-72l7,1536,5,1461r2,-75l13,1312r9,-72l34,1168r17,-70l71,1029,94,960r25,-66l148,830r33,-63l215,707r38,-60l295,590r42,-55l383,482r49,-50l483,384r52,-46l590,294r57,-40l706,216r62,-35l830,149r65,-29l961,93r67,-22l1098,51r70,-16l1240,22r72,-9l1387,7r75,-2l1537,7r74,6l1684,22r71,13l1826,51r69,20l1962,93r67,27l2093,149r62,32l2217,216r59,38l2333,294r55,44l2440,384r52,48l2540,482r46,53l2628,590r42,57l2708,707r34,60l2775,830r29,64l2830,960r23,69l2872,1098r17,70l2901,1240r9,72l2916,1386r2,75xe" fillcolor="#d3d2d2" stroked="f">
                <v:path arrowok="t"/>
                <o:lock v:ext="edit" verticies="t"/>
              </v:shape>
              <v:shape id="_x0000_s2211" style="position:absolute;left:585;top:9309;width:487;height:486" coordsize="2918,2916" path="m2918,1458r-2,-75l2910,1309r-10,-73l2888,1164r-17,-70l2852,1024r-23,-68l2803,890r-29,-65l2742,763r-36,-62l2669,643r-41,-58l2584,530r-46,-52l2490,427r-50,-49l2387,333r-56,-44l2274,249r-59,-38l2153,176r-62,-32l2026,115,1960,88,1893,66,1824,45,1752,30,1681,16,1608,7,1534,2,1459,r-76,2l1309,7r-72,9l1165,30r-71,15l1025,66,957,88r-66,27l826,144r-62,32l702,211r-59,38l586,289r-55,44l477,378r-50,49l379,478r-46,52l290,585r-42,58l211,701r-35,62l143,825r-29,65l88,956r-23,68l46,1094r-17,70l17,1236,7,1309r-6,74l,1458r1,75l7,1607r10,73l29,1752r17,70l65,1892r23,68l114,2026r29,64l176,2153r35,62l248,2274r42,57l333,2386r46,53l427,2489r50,48l531,2583r55,44l643,2667r59,38l764,2741r62,31l891,2801r66,27l1025,2850r69,21l1165,2887r72,13l1309,2909r74,5l1459,2916r75,-2l1608,2909r73,-9l1752,2887r72,-16l1893,2850r67,-22l2026,2801r65,-29l2153,2741r62,-36l2274,2667r57,-40l2387,2583r53,-46l2490,2489r48,-50l2584,2386r44,-55l2669,2274r37,-59l2742,2153r32,-63l2803,2026r26,-66l2852,1892r19,-70l2888,1752r12,-72l2910,1607r6,-74l2918,1458xm2913,1458r-3,75l2905,1607r-9,72l2882,1751r-15,70l2847,1890r-23,68l2799,2023r-29,65l2737,2151r-35,60l2664,2270r-40,57l2581,2382r-46,53l2487,2486r-51,48l2384,2580r-55,42l2272,2663r-59,38l2151,2736r-62,32l2025,2797r-66,27l1891,2846r-70,20l1752,2882r-71,13l1608,2904r-75,6l1459,2911r-75,-1l1310,2904r-72,-9l1166,2882r-70,-16l1026,2846r-68,-22l892,2797r-63,-29l766,2736r-62,-35l646,2663r-57,-41l533,2580r-52,-46l430,2486r-48,-51l337,2382r-43,-55l253,2270r-38,-59l180,2151r-32,-63l119,2023,93,1958,70,1890,50,1821,35,1751,21,1679r-9,-72l7,1533,4,1458r3,-75l12,1309r9,-72l35,1165r15,-70l70,1026,93,958r26,-65l148,828r32,-63l215,705r38,-59l294,589r43,-55l382,481r48,-50l481,383r52,-46l589,294r57,-41l704,215r62,-34l829,148r63,-29l958,94r68,-24l1096,51r70,-17l1238,22r72,-10l1384,6r75,-1l1533,6r75,6l1681,22r71,12l1821,51r70,19l1959,94r66,25l2089,148r62,33l2213,215r59,38l2329,294r55,43l2436,383r51,48l2535,481r46,53l2624,589r40,57l2702,705r35,60l2770,828r29,65l2824,958r23,68l2867,1095r15,70l2896,1237r9,72l2910,1383r3,75xe" fillcolor="#d3d2d2" stroked="f">
                <v:path arrowok="t"/>
                <o:lock v:ext="edit" verticies="t"/>
              </v:shape>
              <v:shape id="_x0000_s2212" style="position:absolute;left:586;top:9310;width:485;height:485" coordsize="2913,2912" path="m2913,1456r-2,-75l2905,1307r-9,-72l2884,1163r-17,-70l2848,1024r-23,-69l2799,889r-29,-64l2737,762r-34,-60l2665,642r-42,-57l2581,530r-46,-53l2487,427r-52,-48l2383,333r-55,-44l2271,249r-59,-38l2150,176r-62,-32l2024,115,1957,88,1890,66,1821,46,1750,30,1679,17,1606,8,1532,2,1457,r-75,2l1307,8r-72,9l1163,30r-70,16l1023,66,956,88r-66,27l825,144r-62,32l701,211r-59,38l585,289r-55,44l478,379r-51,48l378,477r-46,53l290,585r-42,57l210,702r-34,60l143,825r-29,64l89,955r-23,69l46,1093r-17,70l17,1235r-9,72l2,1381,,1456r2,75l8,1605r9,72l29,1750r17,70l66,1888r23,69l114,2023r29,64l176,2150r34,61l248,2270r42,58l332,2382r46,53l427,2485r51,48l530,2579r55,44l642,2663r59,38l763,2737r62,31l890,2797r66,27l1023,2846r70,20l1163,2882r72,13l1307,2904r75,6l1457,2912r75,-2l1606,2904r73,-9l1750,2882r71,-16l1890,2846r67,-22l2024,2797r64,-29l2150,2737r62,-36l2271,2663r57,-40l2383,2579r52,-46l2487,2485r48,-50l2581,2382r42,-54l2665,2270r38,-59l2737,2150r33,-63l2799,2023r26,-66l2848,1888r19,-68l2884,1750r12,-73l2905,1605r6,-74l2913,1456xm2908,1456r-2,75l2901,1605r-9,72l2878,1749r-15,70l2842,1887r-22,67l2794,2020r-29,65l2733,2148r-35,60l2660,2267r-40,57l2576,2379r-45,53l2482,2482r-50,48l2380,2576r-55,42l2268,2660r-58,36l2148,2732r-62,31l2022,2793r-66,25l1889,2842r-70,19l1749,2877r-72,13l1605,2900r-74,5l1457,2907r-75,-2l1308,2900r-72,-10l1164,2877r-70,-16l1026,2842r-69,-24l891,2793r-63,-30l765,2732r-61,-36l645,2660r-57,-42l534,2576r-53,-46l431,2482r-48,-50l337,2379r-44,-55l253,2267r-38,-59l180,2148r-32,-63l120,2020,93,1954,71,1887,51,1819,35,1749,22,1677r-9,-72l7,1531,6,1456r1,-75l13,1307r9,-72l35,1163r16,-69l71,1025,93,958r27,-66l148,827r32,-63l215,704r38,-59l293,588r44,-55l383,480r48,-50l481,382r53,-46l588,294r57,-40l704,216r61,-35l828,149r63,-30l957,94r69,-24l1094,51r70,-16l1236,22r72,-9l1382,8r75,-3l1531,8r74,5l1677,22r72,13l1819,51r70,19l1956,94r66,25l2086,149r62,32l2210,216r58,38l2325,294r55,42l2432,382r50,48l2531,480r45,53l2620,588r40,57l2698,704r35,60l2765,827r29,65l2820,958r22,67l2863,1094r15,69l2892,1235r9,72l2906,1381r2,75xe" fillcolor="#d4d3d3" stroked="f">
                <v:path arrowok="t"/>
                <o:lock v:ext="edit" verticies="t"/>
              </v:shape>
              <v:shape id="_x0000_s2213" style="position:absolute;left:586;top:9310;width:485;height:484" coordsize="2909,2906" path="m2909,1453r-3,-75l2901,1304r-9,-72l2878,1160r-15,-70l2843,1021r-23,-68l2795,888r-29,-65l2733,760r-35,-60l2660,641r-40,-57l2577,529r-46,-53l2483,426r-51,-48l2380,332r-55,-43l2268,248r-59,-38l2147,176r-62,-33l2021,114,1955,89,1887,65,1817,46,1748,29,1677,17,1604,7,1529,1,1455,r-75,1l1306,7r-72,10l1162,29r-70,17l1022,65,954,89r-66,25l825,143r-63,33l700,210r-58,38l585,289r-56,43l477,378r-51,48l378,476r-45,53l290,584r-41,57l211,700r-35,60l144,823r-29,65l89,953r-23,68l46,1090r-15,70l17,1232r-9,72l3,1378,,1453r3,75l8,1602r9,72l31,1746r15,70l66,1885r23,68l115,2018r29,65l176,2146r35,60l249,2265r41,57l333,2377r45,53l426,2481r51,48l529,2575r56,42l642,2658r58,38l762,2731r63,32l888,2792r66,27l1022,2841r70,20l1162,2877r72,13l1306,2899r74,6l1455,2906r74,-1l1604,2899r73,-9l1748,2877r69,-16l1887,2841r68,-22l2021,2792r64,-29l2147,2731r62,-35l2268,2658r57,-41l2380,2575r52,-46l2483,2481r48,-51l2577,2377r43,-55l2660,2265r38,-59l2733,2146r33,-63l2795,2018r25,-65l2843,1885r20,-69l2878,1746r14,-72l2901,1602r5,-74l2909,1453xm2903,1453r-1,75l2896,1602r-10,71l2874,1745r-16,70l2838,1883r-22,68l2790,2016r-29,65l2729,2144r-35,60l2656,2263r-40,56l2572,2374r-45,52l2479,2477r-50,48l2376,2570r-54,43l2265,2654r-60,37l2145,2727r-63,31l2019,2787r-66,26l1886,2836r-70,19l1747,2872r-72,13l1603,2893r-74,6l1455,2901r-75,-2l1306,2893r-72,-8l1162,2872r-69,-17l1024,2836r-68,-23l891,2787r-64,-29l764,2727r-60,-36l645,2654r-58,-41l533,2570r-53,-45l430,2477r-48,-51l337,2374r-44,-55l253,2263r-38,-59l181,2144r-32,-63l120,2016,93,1951,71,1883,52,1815,35,1745,23,1673,13,1602,7,1528,6,1453r1,-75l13,1305r10,-72l35,1161r17,-70l71,1023,93,956r27,-66l149,825r32,-63l215,702r38,-58l293,587r44,-55l382,480r48,-51l480,381r53,-46l587,293r58,-40l704,215r60,-35l827,148r64,-29l956,93r68,-23l1093,51r69,-16l1234,21r72,-8l1380,7r75,-2l1529,7r74,6l1675,21r72,14l1816,51r70,19l1953,93r66,26l2082,148r63,32l2205,215r60,38l2322,293r54,42l2429,381r50,48l2527,480r45,52l2616,587r40,57l2694,702r35,60l2761,825r29,65l2816,956r22,67l2858,1091r16,70l2886,1233r10,72l2902,1378r1,75xe" fillcolor="#d4d3d3" stroked="f">
                <v:path arrowok="t"/>
                <o:lock v:ext="edit" verticies="t"/>
              </v:shape>
              <v:shape id="_x0000_s2214" style="position:absolute;left:587;top:9311;width:483;height:483" coordsize="2902,2902" path="m2902,1451r-2,-75l2895,1302r-9,-72l2872,1158r-15,-69l2836,1020r-22,-67l2788,887r-29,-65l2727,759r-35,-60l2654,640r-40,-57l2570,528r-45,-53l2476,425r-50,-48l2374,331r-55,-42l2262,249r-58,-38l2142,176r-62,-32l2016,114,1950,89,1883,65,1813,46,1743,30,1671,17,1599,8,1525,3,1451,r-75,3l1302,8r-72,9l1158,30r-70,16l1020,65,951,89r-66,25l822,144r-63,32l698,211r-59,38l582,289r-54,42l475,377r-50,48l377,475r-46,53l287,583r-40,57l209,699r-35,60l142,822r-28,65l87,953r-22,67l45,1089r-16,69l16,1230r-9,72l1,1376,,1451r1,75l7,1600r9,72l29,1744r16,70l65,1882r22,67l114,2015r28,65l174,2143r35,60l247,2262r40,57l331,2374r46,53l425,2477r50,48l528,2571r54,42l639,2655r59,36l759,2727r63,31l885,2788r66,25l1020,2837r68,19l1158,2872r72,13l1302,2895r74,5l1451,2902r74,-2l1599,2895r72,-10l1743,2872r70,-16l1883,2837r67,-24l2016,2788r64,-30l2142,2727r62,-36l2262,2655r57,-42l2374,2571r52,-46l2476,2477r49,-50l2570,2374r44,-55l2654,2262r38,-59l2727,2143r32,-63l2788,2015r26,-66l2836,1882r21,-68l2872,1744r14,-72l2895,1600r5,-74l2902,1451xm2897,1451r-2,75l2889,1598r-9,73l2868,1743r-17,69l2832,1881r-22,67l2783,2014r-29,64l2722,2140r-34,61l2650,2259r-41,57l2567,2371r-46,52l2473,2474r-50,48l2370,2566r-55,44l2260,2650r-60,37l2140,2723r-63,31l2014,2783r-66,26l1880,2832r-68,19l1742,2867r-71,13l1599,2889r-74,6l1451,2897r-75,-2l1302,2889r-71,-9l1159,2867r-70,-16l1021,2832r-67,-23l888,2783r-64,-29l761,2723r-60,-36l642,2650r-56,-40l531,2566r-53,-44l428,2474r-48,-51l334,2371r-42,-55l251,2259r-38,-58l179,2140r-32,-62l118,2014,93,1948,69,1881,50,1812,33,1743,21,1671r-9,-73l7,1526,4,1451r3,-74l12,1303r9,-72l33,1159r17,-69l69,1021,93,954r25,-65l147,824r32,-61l213,701r38,-58l292,586r42,-55l380,479r48,-51l478,382r53,-46l586,293r56,-41l701,215r60,-35l824,148r64,-29l954,93r67,-22l1089,51r70,-16l1231,22r71,-9l1376,7r75,-2l1525,7r74,6l1671,22r71,13l1812,51r68,20l1948,93r66,26l2077,148r63,32l2200,215r60,37l2315,293r55,43l2423,382r50,46l2521,479r46,52l2609,586r41,57l2688,701r34,62l2754,824r29,65l2810,954r22,67l2851,1090r17,69l2880,1231r9,72l2895,1377r2,74xe" fillcolor="#d4d3d3" stroked="f">
                <v:path arrowok="t"/>
                <o:lock v:ext="edit" verticies="t"/>
              </v:shape>
              <v:shape id="_x0000_s2215" style="position:absolute;left:587;top:9311;width:483;height:483" coordsize="2897,2896" path="m2897,1448r-1,-75l2890,1300r-10,-72l2868,1156r-16,-70l2832,1018r-22,-67l2784,885r-29,-65l2723,757r-35,-60l2650,639r-40,-57l2566,527r-45,-52l2473,424r-50,-48l2370,330r-54,-42l2259,248r-60,-38l2139,175r-63,-32l2013,114,1947,88,1880,65,1810,46,1741,30,1669,16,1597,8,1523,2,1449,r-75,2l1300,8r-72,8l1156,30r-69,16l1018,65,950,88r-65,26l821,143r-63,32l698,210r-59,38l581,288r-54,42l474,376r-50,48l376,475r-45,52l287,582r-40,57l209,697r-34,60l143,820r-29,65l87,951r-22,67l46,1086r-17,70l17,1228,7,1300r-6,73l,1448r1,75l7,1597r10,71l29,1740r17,70l65,1878r22,68l114,2011r29,65l175,2139r34,60l247,2258r40,56l331,2369r45,52l424,2472r50,48l527,2565r54,43l639,2649r59,37l758,2722r63,31l885,2782r65,26l1018,2831r69,19l1156,2867r72,13l1300,2888r74,6l1449,2896r74,-2l1597,2888r72,-8l1741,2867r69,-17l1880,2831r67,-23l2013,2782r63,-29l2139,2722r60,-36l2259,2649r57,-41l2370,2565r53,-45l2473,2472r48,-51l2566,2369r44,-55l2650,2258r38,-59l2723,2139r32,-63l2784,2011r26,-65l2832,1878r20,-68l2868,1740r12,-72l2890,1597r6,-74l2897,1448xm2893,1448r-3,75l2885,1595r-9,73l2864,1739r-17,70l2828,1877r-24,67l2779,2010r-30,64l2718,2136r-34,61l2646,2255r-41,57l2563,2365r-46,53l2470,2468r-50,48l2367,2561r-55,44l2255,2645r-58,37l2137,2716r-63,33l2010,2778r-66,26l1877,2826r-68,20l1740,2862r-72,13l1597,2884r-74,6l1449,2891r-75,-1l1302,2884r-73,-9l1157,2862r-69,-16l1020,2826r-67,-22l887,2778r-64,-29l760,2716r-60,-34l642,2645r-57,-40l530,2561r-52,-45l428,2468r-48,-50l334,2365r-42,-53l252,2255r-38,-58l179,2136r-31,-62l119,2010,93,1944,69,1877,50,1809,35,1739,21,1668r-9,-73l7,1523,5,1448r2,-74l12,1300r9,-72l35,1157r15,-70l69,1019,93,952r26,-66l148,822r31,-61l214,700r38,-59l292,585r42,-54l380,478r48,-50l478,380r52,-45l585,291r57,-40l700,214r60,-34l823,147r64,-29l953,92r67,-22l1088,50r69,-16l1229,22r73,-10l1374,6r75,-1l1523,6r74,6l1668,22r72,12l1809,50r68,20l1944,92r66,26l2074,147r63,33l2197,214r58,37l2312,291r55,44l2420,380r50,48l2517,478r46,53l2605,585r41,56l2684,700r34,61l2749,822r30,64l2804,952r24,67l2847,1087r17,70l2876,1228r9,72l2890,1374r3,74xe" fillcolor="#d4d3d3" stroked="f">
                <v:path arrowok="t"/>
                <o:lock v:ext="edit" verticies="t"/>
              </v:shape>
              <v:shape id="_x0000_s2216" style="position:absolute;left:587;top:9311;width:482;height:482" coordsize="2893,2892" path="m2893,1446r-2,-74l2885,1298r-9,-72l2864,1154r-17,-69l2828,1016r-22,-67l2779,884r-29,-65l2718,758r-34,-62l2646,638r-41,-57l2563,526r-46,-52l2469,423r-50,-46l2366,331r-55,-43l2256,247r-60,-37l2136,175r-63,-32l2010,114,1944,88,1876,66,1808,46,1738,30,1667,17,1595,8,1521,2,1447,r-75,2l1298,8r-71,9l1155,30r-70,16l1017,66,950,88r-66,26l820,143r-63,32l697,210r-59,37l582,288r-55,43l474,377r-50,46l376,474r-46,52l288,581r-41,57l209,696r-34,62l143,819r-29,65l89,949r-24,67l46,1085r-17,69l17,1226r-9,72l3,1372,,1446r3,75l8,1593r9,73l29,1738r17,69l65,1876r24,67l114,2009r29,64l175,2135r34,61l247,2254r41,57l330,2366r46,52l424,2469r50,48l527,2561r55,44l638,2645r59,37l757,2718r63,31l884,2778r66,26l1017,2827r68,19l1155,2862r72,13l1298,2884r74,6l1447,2892r74,-2l1595,2884r72,-9l1738,2862r70,-16l1876,2827r68,-23l2010,2778r63,-29l2136,2718r60,-36l2256,2645r55,-40l2366,2561r53,-44l2469,2469r48,-51l2563,2366r42,-55l2646,2254r38,-58l2718,2135r32,-62l2779,2009r27,-66l2828,1876r19,-69l2864,1738r12,-72l2885,1593r6,-72l2893,1446xm2888,1446r-2,74l2881,1593r-9,72l2858,1737r-15,69l2824,1874r-24,67l2774,2007r-29,64l2714,2132r-35,60l2641,2252r-40,56l2559,2362r-45,53l2466,2464r-51,48l2363,2558r-54,42l2252,2641r-58,36l2134,2713r-63,32l2007,2774r-65,25l1875,2822r-68,20l1737,2857r-71,13l1594,2879r-73,5l1447,2886r-75,-2l1300,2879r-73,-9l1156,2857r-70,-15l1018,2822r-67,-23l886,2774r-64,-29l760,2713r-61,-36l641,2641r-57,-41l530,2558r-52,-46l427,2464r-48,-49l335,2362r-43,-54l252,2252r-38,-60l179,2132r-31,-61l119,2007,93,1941,71,1874,51,1806,35,1737,22,1665r-9,-72l7,1520,6,1446r1,-74l13,1298r9,-71l35,1155r16,-69l71,1018,93,951r26,-66l148,821r31,-61l214,699r38,-59l292,584r43,-54l379,477r48,-49l478,380r52,-46l584,292r57,-41l699,215r61,-35l822,147r64,-29l951,93r67,-23l1086,51r70,-16l1227,22r73,-9l1372,8r75,-2l1521,8r73,5l1666,22r71,13l1807,51r68,19l1942,93r65,25l2071,147r63,33l2194,215r58,36l2309,292r54,42l2415,380r51,48l2514,477r45,53l2601,584r40,56l2679,699r35,61l2745,821r29,64l2800,951r24,67l2843,1086r15,69l2872,1227r9,71l2886,1372r2,74xe" fillcolor="#d4d3d3" stroked="f">
                <v:path arrowok="t"/>
                <o:lock v:ext="edit" verticies="t"/>
              </v:shape>
              <v:shape id="_x0000_s2217" style="position:absolute;left:588;top:9312;width:481;height:481" coordsize="2888,2886" path="m2888,1443r-3,-74l2880,1295r-9,-72l2859,1152r-17,-70l2823,1014r-24,-67l2774,881r-30,-64l2713,756r-34,-61l2641,636r-41,-56l2558,526r-46,-53l2465,423r-50,-48l2362,330r-55,-44l2250,246r-58,-37l2132,175r-63,-33l2005,113,1939,87,1872,65,1804,45,1735,29,1663,17,1592,7,1518,1,1444,r-75,1l1297,7r-73,10l1152,29r-69,16l1015,65,948,87r-66,26l818,142r-63,33l695,209r-58,37l580,286r-55,44l473,375r-50,48l375,473r-46,53l287,580r-40,56l209,695r-35,61l143,817r-29,64l88,947r-24,67l45,1082r-15,70l16,1223r-9,72l2,1369,,1443r2,75l7,1590r9,73l30,1734r15,70l64,1872r24,67l114,2005r29,64l174,2131r35,61l247,2250r40,57l329,2360r46,53l423,2463r50,48l525,2556r55,44l637,2640r58,37l755,2711r63,33l882,2773r66,26l1015,2821r68,20l1152,2857r72,13l1297,2879r72,6l1444,2886r74,-1l1592,2879r71,-9l1735,2857r69,-16l1872,2821r67,-22l2005,2773r64,-29l2132,2711r60,-34l2250,2640r57,-40l2362,2556r53,-45l2465,2463r47,-50l2558,2360r42,-53l2641,2250r38,-58l2713,2131r31,-62l2774,2005r25,-66l2823,1872r19,-68l2859,1734r12,-71l2880,1590r5,-72l2888,1443xm2882,1443r-1,74l2875,1590r-10,72l2853,1732r-16,71l2817,1871r-22,66l2769,2003r-29,64l2709,2128r-35,60l2636,2246r-39,57l2553,2358r-44,52l2460,2460r-49,48l2359,2553r-55,42l2248,2635r-58,38l2130,2708r-63,31l2003,2768r-65,26l1871,2816r-68,19l1734,2852r-72,12l1591,2873r-73,6l1444,2881r-75,-2l1297,2873r-72,-9l1153,2852r-69,-17l1016,2816r-67,-22l884,2768r-64,-29l758,2708r-61,-35l639,2635r-56,-40l528,2553r-52,-45l427,2460r-48,-50l334,2358r-43,-55l251,2246r-38,-58l178,2128r-31,-61l118,2003,92,1937,70,1871,50,1803,34,1732,22,1662r-9,-72l7,1517,5,1443r2,-74l13,1297r9,-73l34,1154r16,-70l70,1015,92,949r26,-66l147,819r31,-61l213,698r38,-58l291,583r43,-54l379,476r48,-50l476,379r52,-46l583,291r56,-40l697,214r61,-35l820,147r64,-29l949,92r67,-22l1084,51r69,-17l1225,22r72,-9l1369,7r75,-2l1518,7r73,6l1662,22r72,12l1803,51r68,19l1938,92r65,26l2067,147r63,32l2190,214r58,37l2304,291r55,42l2411,379r49,47l2509,476r44,53l2597,583r39,57l2674,698r35,60l2740,819r29,64l2795,949r22,66l2837,1084r16,70l2865,1224r10,73l2881,1369r1,74xe" fillcolor="#d4d3d3" stroked="f">
                <v:path arrowok="t"/>
                <o:lock v:ext="edit" verticies="t"/>
              </v:shape>
              <v:shape id="_x0000_s2218" style="position:absolute;left:588;top:9312;width:481;height:480" coordsize="2882,2880" path="m2882,1440r-2,-74l2875,1292r-9,-71l2852,1149r-15,-69l2818,1012r-24,-67l2768,879r-29,-64l2708,754r-35,-61l2635,634r-40,-56l2553,524r-45,-53l2460,422r-51,-48l2357,328r-54,-42l2246,245r-58,-36l2128,174r-63,-33l2001,112,1936,87,1869,64,1801,45,1731,29,1660,16,1588,7,1515,2,1441,r-75,2l1294,7r-73,9l1150,29r-70,16l1012,64,945,87r-65,25l816,141r-62,33l693,209r-58,36l578,286r-54,42l472,374r-51,48l373,471r-44,53l286,578r-40,56l208,693r-35,61l142,815r-29,64l87,945r-22,67l45,1080r-16,69l16,1221r-9,71l1,1366,,1440r1,74l7,1587r9,72l29,1731r16,69l65,1868r22,67l113,2001r29,64l173,2126r35,60l246,2246r40,56l329,2356r44,53l421,2458r51,48l524,2552r54,42l635,2635r58,36l754,2707r62,32l880,2768r65,25l1012,2816r68,20l1150,2851r71,13l1294,2873r72,5l1441,2880r74,-2l1588,2873r72,-9l1731,2851r70,-15l1869,2816r67,-23l2001,2768r64,-29l2128,2707r60,-36l2246,2635r57,-41l2357,2552r52,-46l2460,2458r48,-49l2553,2356r42,-54l2635,2246r38,-60l2708,2126r31,-61l2768,2001r26,-66l2818,1868r19,-68l2852,1731r14,-72l2875,1587r5,-73l2882,1440xm2877,1440r-2,74l2869,1586r-9,73l2848,1729r-17,70l2812,1867r-22,67l2764,1999r-29,63l2703,2124r-34,60l2632,2242r-40,57l2549,2353r-46,53l2456,2455r-50,48l2354,2547r-54,43l2244,2630r-59,38l2125,2703r-62,31l1999,2763r-65,26l1867,2811r-68,19l1730,2846r-71,13l1588,2868r-73,6l1441,2875r-75,-1l1294,2868r-72,-9l1152,2846r-70,-16l1014,2811r-67,-22l882,2763r-64,-29l756,2703r-60,-35l637,2630r-56,-40l528,2547r-53,-44l425,2455r-47,-49l332,2353r-42,-54l250,2242r-38,-58l178,2124r-32,-62l117,1999,92,1934,69,1867,50,1799,33,1729,21,1659r-9,-73l7,1514,4,1440r3,-74l12,1294r9,-72l33,1151r17,-70l69,1013,92,947r25,-66l146,818r32,-62l212,696r38,-58l290,582r42,-55l378,474r47,-49l475,377r53,-44l581,290r56,-40l696,213r60,-35l818,146r64,-28l947,92r67,-23l1082,50r70,-16l1222,21r72,-9l1366,6r75,-1l1515,6r73,6l1659,21r71,13l1799,50r68,19l1934,92r65,26l2063,146r62,32l2185,213r59,37l2300,290r54,43l2406,377r50,48l2503,474r46,53l2592,582r40,56l2669,696r34,60l2735,818r29,63l2790,947r22,66l2831,1081r17,70l2860,1222r9,72l2875,1366r2,74xe" fillcolor="#d4d3d3" stroked="f">
                <v:path arrowok="t"/>
                <o:lock v:ext="edit" verticies="t"/>
              </v:shape>
              <v:shape id="_x0000_s2219" style="position:absolute;left:589;top:9313;width:479;height:479" coordsize="2877,2876" path="m2877,1438r-1,-74l2870,1292r-10,-73l2848,1149r-16,-70l2812,1010r-22,-66l2764,878r-29,-64l2704,753r-35,-60l2631,635r-39,-57l2548,524r-44,-53l2455,421r-49,-47l2354,328r-55,-42l2243,246r-58,-37l2125,174r-63,-32l1998,113,1933,87,1866,65,1798,46,1729,29,1657,17,1586,8,1513,2,1439,r-75,2l1292,8r-72,9l1148,29r-69,17l1011,65,944,87r-65,26l815,142r-62,32l692,209r-58,37l578,286r-55,42l471,374r-49,47l374,471r-45,53l286,578r-40,57l208,693r-35,60l142,814r-29,64l87,944r-22,66l45,1079r-16,70l17,1219r-9,73l2,1364,,1438r2,74l8,1585r9,72l29,1727r16,71l65,1866r22,66l113,1998r29,64l173,2123r35,60l246,2241r40,57l329,2353r45,52l422,2455r49,48l523,2548r55,42l634,2630r58,38l753,2703r62,31l879,2763r65,26l1011,2811r68,19l1148,2847r72,12l1292,2868r72,6l1439,2876r74,-2l1586,2868r71,-9l1729,2847r69,-17l1866,2811r67,-22l1998,2763r64,-29l2125,2703r60,-35l2243,2630r56,-40l2354,2548r52,-45l2455,2455r49,-50l2548,2353r44,-55l2631,2241r38,-58l2704,2123r31,-61l2764,1998r26,-66l2812,1866r20,-68l2848,1727r12,-70l2870,1585r6,-73l2877,1438xm2873,1438r-3,74l2865,1584r-9,72l2843,1726r-16,71l2808,1864r-23,67l2760,1996r-29,63l2699,2121r-34,60l2628,2239r-41,56l2545,2350r-45,51l2452,2452r-49,46l2350,2543r-53,44l2240,2626r-58,38l2122,2697r-62,33l1997,2758r-66,25l1865,2807r-68,19l1728,2842r-71,13l1586,2864r-73,6l1439,2871r-74,-1l1292,2864r-72,-9l1150,2842r-70,-16l1012,2807r-66,-24l881,2758r-64,-28l755,2697r-59,-33l637,2626r-57,-39l527,2543r-52,-45l425,2452r-47,-51l332,2350r-42,-55l249,2239r-36,-58l178,2121r-31,-62l118,1996,92,1931,69,1864,50,1797,35,1726,21,1656r-9,-72l7,1512,6,1438r1,-74l12,1292r9,-72l35,1150r15,-70l69,1012,92,945r26,-65l147,817r31,-62l213,695r36,-58l290,581r42,-54l378,475r47,-51l475,377r52,-44l580,290r57,-40l696,213r59,-34l817,146r64,-28l946,93r66,-23l1080,50r70,-16l1220,22r72,-9l1365,8r74,-3l1513,8r73,5l1657,22r71,12l1797,50r68,20l1931,93r66,25l2060,146r62,33l2182,213r58,37l2297,290r53,43l2403,377r49,47l2500,475r45,52l2587,581r41,56l2665,695r34,60l2731,817r29,63l2785,945r23,67l2827,1080r16,70l2856,1220r9,72l2870,1364r3,74xe" fillcolor="#d5d5d5" stroked="f">
                <v:path arrowok="t"/>
                <o:lock v:ext="edit" verticies="t"/>
              </v:shape>
              <v:shape id="_x0000_s2220" style="position:absolute;left:589;top:9313;width:479;height:478" coordsize="2873,2870" path="m2873,1435r-2,-74l2865,1289r-9,-72l2844,1146r-17,-70l2808,1008r-22,-66l2760,876r-29,-63l2699,751r-34,-60l2628,633r-40,-56l2545,522r-46,-53l2452,420r-50,-48l2350,328r-54,-43l2240,245r-59,-37l2121,173r-62,-32l1995,113,1930,87,1863,64,1795,45,1726,29,1655,16,1584,7,1511,1,1437,r-75,1l1290,7r-72,9l1148,29r-70,16l1010,64,943,87r-65,26l814,141r-62,32l692,208r-59,37l577,285r-53,43l471,372r-50,48l374,469r-46,53l286,577r-40,56l208,691r-34,60l142,813r-29,63l88,942r-23,66l46,1076r-17,70l17,1217r-9,72l3,1361,,1435r3,74l8,1581r9,73l29,1724r17,70l65,1862r23,67l113,1994r29,63l174,2119r34,60l246,2237r40,57l328,2348r46,53l421,2450r50,48l524,2542r53,43l633,2625r59,38l752,2698r62,31l878,2758r65,26l1010,2806r68,19l1148,2841r70,13l1290,2863r72,6l1437,2870r74,-1l1584,2863r71,-9l1726,2841r69,-16l1863,2806r67,-22l1995,2758r64,-29l2121,2698r60,-35l2240,2625r56,-40l2350,2542r52,-44l2452,2450r47,-49l2545,2348r43,-54l2628,2237r37,-58l2699,2119r32,-62l2760,1994r26,-65l2808,1862r19,-68l2844,1724r12,-70l2865,1581r6,-72l2873,1435xm2867,1435r-1,74l2860,1581r-8,72l2838,1723r-16,70l2803,1861r-22,66l2755,1992r-29,63l2695,2117r-35,60l2623,2235r-40,56l2541,2345r-45,52l2449,2446r-50,47l2347,2539r-55,43l2237,2621r-59,38l2119,2693r-62,32l1994,2753r-65,25l1862,2801r-68,20l1724,2836r-70,13l1582,2858r-72,5l1437,2865r-74,-2l1291,2858r-72,-9l1149,2836r-70,-15l1011,2801r-66,-23l879,2753r-62,-28l755,2693r-60,-34l637,2621r-56,-39l526,2539r-52,-46l425,2446r-48,-49l332,2345r-42,-54l250,2235r-37,-58l178,2117r-31,-62l118,1992,92,1927,70,1861,51,1793,35,1723,22,1653r-9,-72l7,1509,6,1435r1,-74l13,1289r9,-72l35,1147r16,-70l70,1010,92,943r26,-65l147,815r31,-62l213,694r37,-58l290,579r42,-54l377,474r48,-50l474,377r52,-46l581,290r56,-41l695,212r60,-34l817,145r62,-28l945,92r66,-23l1079,49r70,-15l1219,21r72,-9l1363,7r74,-2l1510,7r72,5l1654,21r70,13l1794,49r68,20l1929,92r65,25l2057,145r62,33l2178,212r59,37l2292,290r55,41l2399,377r50,47l2496,474r45,51l2583,579r40,57l2660,694r35,59l2726,815r29,63l2781,943r22,67l2822,1077r16,70l2852,1217r8,72l2866,1361r1,74xe" fillcolor="#d5d5d5" stroked="f">
                <v:path arrowok="t"/>
                <o:lock v:ext="edit" verticies="t"/>
              </v:shape>
              <v:shape id="_x0000_s2221" style="position:absolute;left:590;top:9314;width:477;height:477" coordsize="2867,2866" path="m2867,1433r-3,-74l2859,1287r-9,-72l2837,1145r-16,-70l2802,1007r-23,-67l2754,875r-29,-63l2693,750r-34,-60l2622,632r-41,-56l2539,522r-45,-52l2446,419r-49,-47l2344,328r-53,-43l2234,245r-58,-37l2116,174r-62,-33l1991,113,1925,88,1859,65,1791,45,1722,29,1651,17,1580,8,1507,3,1433,r-74,3l1286,8r-72,9l1144,29r-70,16l1006,65,940,88r-65,25l811,141r-62,33l690,208r-59,37l574,285r-53,43l469,372r-50,47l372,470r-46,52l284,576r-41,56l207,690r-35,60l141,812r-29,63l86,940r-23,67l44,1075r-15,70l15,1215r-9,72l1,1359,,1433r1,74l6,1579r9,72l29,1721r15,71l63,1859r23,67l112,1991r29,63l172,2116r35,60l243,2234r41,56l326,2345r46,51l419,2447r50,46l521,2538r53,44l631,2621r59,38l749,2692r62,33l875,2753r65,25l1006,2802r68,19l1144,2837r70,13l1286,2859r73,6l1433,2866r74,-1l1580,2859r71,-9l1722,2837r69,-16l1859,2802r66,-24l1991,2753r63,-28l2116,2692r60,-33l2234,2621r57,-39l2344,2538r53,-45l2446,2447r48,-51l2539,2345r42,-55l2622,2234r37,-58l2693,2116r32,-62l2754,1991r25,-65l2802,1859r19,-67l2837,1721r13,-70l2859,1579r5,-72l2867,1433xm2861,1433r-2,74l2853,1579r-9,72l2832,1721r-16,68l2797,1858r-22,66l2749,1988r-29,64l2689,2114r-35,60l2617,2231r-40,56l2534,2342r-44,51l2443,2442r-51,48l2341,2535r-54,42l2231,2616r-58,38l2113,2688r-62,32l1989,2748r-65,26l1857,2796r-67,19l1720,2832r-70,12l1578,2853r-72,6l1433,2861r-74,-2l1287,2853r-72,-9l1145,2832r-70,-17l1008,2796r-67,-22l876,2748r-62,-28l752,2688r-60,-34l634,2616r-56,-39l524,2535r-51,-45l422,2442r-47,-49l331,2342r-43,-55l248,2231r-37,-57l176,2114r-31,-62l116,1988,91,1924,68,1858,49,1789,33,1721,21,1651r-9,-72l6,1507,4,1433r2,-74l12,1287r9,-71l33,1146r16,-69l68,1008,91,942r25,-64l145,814r31,-62l211,693r37,-58l288,579r43,-55l375,473r47,-49l473,376r51,-45l578,289r56,-39l692,212r60,-34l814,147r62,-29l941,92r67,-22l1075,51r70,-17l1215,22r72,-9l1359,7r74,-2l1506,7r72,6l1650,22r70,12l1790,51r67,19l1924,92r65,26l2051,147r62,31l2173,212r58,38l2287,289r54,42l2392,376r51,48l2490,473r44,51l2577,579r40,56l2654,693r35,59l2720,814r29,64l2775,942r22,66l2816,1077r16,69l2844,1216r9,71l2859,1359r2,74xe" fillcolor="#d5d5d5" stroked="f">
                <v:path arrowok="t"/>
                <o:lock v:ext="edit" verticies="t"/>
              </v:shape>
              <v:shape id="_x0000_s2222" style="position:absolute;left:590;top:9314;width:477;height:477" coordsize="2861,2860" path="m2861,1430r-1,-74l2854,1284r-8,-72l2832,1142r-16,-70l2797,1005r-22,-67l2749,873r-29,-63l2689,748r-35,-59l2617,631r-40,-57l2535,520r-45,-51l2443,419r-50,-47l2341,326r-55,-41l2231,244r-59,-37l2113,173r-62,-33l1988,112,1923,87,1856,64,1788,44,1718,29,1648,16,1576,7,1504,2,1431,r-74,2l1285,7r-72,9l1143,29r-70,15l1005,64,939,87r-66,25l811,140r-62,33l689,207r-58,37l575,285r-55,41l468,372r-49,47l371,469r-45,51l284,574r-40,57l207,689r-35,59l141,810r-29,63l86,938r-22,67l45,1072r-16,70l16,1212r-9,72l1,1356,,1430r1,74l7,1576r9,72l29,1718r16,70l64,1856r22,66l112,1987r29,63l172,2112r35,60l244,2230r40,56l326,2340r45,52l419,2441r49,47l520,2534r55,43l631,2616r58,38l749,2688r62,32l873,2748r66,25l1005,2796r68,20l1143,2831r70,13l1285,2853r72,5l1431,2860r73,-2l1576,2853r72,-9l1718,2831r70,-15l1856,2796r67,-23l1988,2748r63,-28l2113,2688r59,-34l2231,2616r55,-39l2341,2534r52,-46l2443,2441r47,-49l2535,2340r42,-54l2617,2230r37,-58l2689,2112r31,-62l2749,1987r26,-65l2797,1856r19,-68l2832,1718r14,-70l2854,1576r6,-72l2861,1430xm2857,1430r-3,74l2849,1575r-9,72l2828,1717r-16,69l2792,1854r-22,67l2745,1984r-29,64l2685,2109r-35,60l2613,2227r-40,56l2531,2336r-45,53l2439,2438r-50,47l2338,2530r-54,42l2228,2612r-58,37l2110,2683r-62,32l1986,2743r-65,26l1855,2791r-68,19l1718,2826r-70,13l1576,2848r-72,6l1431,2855r-74,-1l1285,2848r-72,-9l1144,2826r-70,-16l1006,2791r-66,-22l875,2743r-62,-28l751,2683r-60,-34l634,2612r-56,-40l523,2530r-51,-45l423,2438r-47,-49l331,2336r-43,-53l248,2227r-37,-58l177,2109r-32,-61l117,1984,92,1921,69,1854,49,1786,34,1717,21,1647r-9,-72l7,1504,4,1430r3,-74l12,1285r9,-72l34,1143r15,-69l69,1006,92,941r25,-65l145,812r32,-61l211,691r37,-58l288,577r43,-53l376,472r47,-50l472,375r51,-45l578,288r56,-39l691,211r60,-34l813,146r62,-29l940,91r66,-22l1074,50r70,-16l1213,21r72,-9l1357,6r74,-1l1504,6r72,6l1648,21r70,13l1787,50r68,19l1921,91r65,26l2048,146r62,31l2170,211r58,38l2284,288r54,42l2389,375r50,47l2486,472r45,52l2573,577r40,56l2650,691r35,60l2716,812r29,64l2770,941r22,65l2812,1074r16,69l2840,1213r9,72l2854,1356r3,74xe" fillcolor="#d5d5d5" stroked="f">
                <v:path arrowok="t"/>
                <o:lock v:ext="edit" verticies="t"/>
              </v:shape>
              <v:shape id="_x0000_s2223" style="position:absolute;left:590;top:9314;width:476;height:476" coordsize="2857,2856" path="m2857,1428r-2,-74l2849,1282r-9,-71l2828,1141r-16,-69l2793,1003r-22,-66l2745,873r-29,-64l2685,747r-35,-59l2613,630r-40,-56l2530,519r-44,-51l2439,419r-51,-48l2337,326r-54,-42l2227,245r-58,-38l2109,173r-62,-31l1985,113,1920,87,1853,65,1786,46,1716,29,1646,17,1574,8,1502,2,1429,r-74,2l1283,8r-72,9l1141,29r-70,17l1004,65,937,87r-65,26l810,142r-62,31l688,207r-58,38l574,284r-54,42l469,371r-51,48l371,468r-44,51l284,574r-40,56l207,688r-35,59l141,809r-29,64l87,937r-23,66l45,1072r-16,69l17,1211r-9,71l2,1354,,1428r2,74l8,1574r9,72l29,1716r16,68l64,1853r23,66l112,1983r29,64l172,2109r35,60l244,2226r40,56l327,2337r44,51l418,2437r51,48l520,2530r54,42l630,2611r58,38l748,2683r62,32l872,2743r65,26l1004,2791r67,19l1141,2827r70,12l1283,2848r72,6l1429,2856r73,-2l1574,2848r72,-9l1716,2827r70,-17l1853,2791r67,-22l1985,2743r62,-28l2109,2683r60,-34l2227,2611r56,-39l2337,2530r51,-45l2439,2437r47,-49l2530,2337r43,-55l2613,2226r37,-57l2685,2109r31,-62l2745,1983r26,-64l2793,1853r19,-69l2828,1716r12,-70l2849,1574r6,-72l2857,1428xm2852,1428r-2,74l2845,1573r-9,72l2823,1715r-16,68l2788,1852r-23,65l2740,1982r-28,63l2680,2106r-34,60l2609,2224r-39,56l2527,2333r-45,52l2435,2434r-50,47l2334,2525r-54,43l2224,2608r-57,37l2107,2678r-62,33l1983,2739r-65,26l1852,2787r-67,19l1715,2822r-70,12l1574,2844r-72,4l1429,2851r-74,-3l1283,2844r-71,-10l1142,2822r-70,-16l1005,2787r-66,-22l875,2739r-63,-28l750,2678r-60,-33l633,2608r-56,-40l523,2525r-51,-44l422,2434r-47,-49l330,2333r-42,-53l248,2224r-36,-58l177,2106r-31,-61l118,1982,92,1917,70,1852,51,1783,34,1715,21,1645r-8,-72l7,1502,6,1428r1,-73l13,1283r8,-72l34,1142r17,-69l70,1006,92,939r26,-64l146,811r31,-61l212,690r36,-58l288,576r42,-53l375,471r47,-49l472,375r51,-44l577,288r56,-40l690,211r60,-33l812,146r63,-29l939,91r66,-22l1072,50r70,-16l1212,22r71,-9l1355,8r74,-3l1502,8r72,5l1645,22r70,12l1785,50r67,19l1918,91r65,26l2045,146r62,32l2167,211r57,37l2280,288r54,43l2385,375r50,47l2482,471r45,52l2570,576r39,56l2646,690r34,60l2712,811r28,64l2765,939r23,67l2807,1073r16,69l2836,1211r9,72l2850,1355r2,73xe" fillcolor="#d5d5d5" stroked="f">
                <v:path arrowok="t"/>
                <o:lock v:ext="edit" verticies="t"/>
              </v:shape>
              <v:shape id="_x0000_s2224" style="position:absolute;left:591;top:9315;width:475;height:475" coordsize="2853,2850" path="m2853,1425r-3,-74l2845,1280r-9,-72l2824,1138r-16,-69l2788,1001r-22,-65l2741,871r-29,-64l2681,746r-35,-60l2609,628r-40,-56l2527,519r-45,-52l2435,417r-50,-47l2334,325r-54,-42l2224,244r-58,-38l2106,172r-62,-31l1982,112,1917,86,1851,64,1783,45,1714,29,1644,16,1572,7,1500,1,1427,r-74,1l1281,7r-72,9l1140,29r-70,16l1002,64,936,86r-65,26l809,141r-62,31l687,206r-57,38l574,283r-55,42l468,370r-49,47l372,467r-45,52l284,572r-40,56l207,686r-34,60l141,807r-28,64l88,936r-23,65l45,1069r-15,69l17,1208r-9,72l3,1351,,1425r3,74l8,1570r9,72l30,1712r15,69l65,1849r23,67l113,1979r28,64l173,2104r34,60l244,2222r40,56l327,2331r45,53l419,2433r49,47l519,2525r55,42l630,2607r57,37l747,2678r62,32l871,2738r65,26l1002,2786r68,19l1140,2821r69,13l1281,2843r72,6l1427,2850r73,-1l1572,2843r72,-9l1714,2821r69,-16l1851,2786r66,-22l1982,2738r62,-28l2106,2678r60,-34l2224,2607r56,-40l2334,2525r51,-45l2435,2433r47,-49l2527,2331r42,-53l2609,2222r37,-58l2681,2104r31,-61l2741,1979r25,-63l2788,1849r20,-68l2824,1712r12,-70l2845,1570r5,-71l2853,1425xm2847,1425r-1,73l2840,1570r-9,72l2818,1711r-16,69l2783,1847r-22,66l2735,1978r-28,63l2676,2102r-35,59l2605,2220r-40,54l2523,2328r-45,52l2431,2430r-49,47l2331,2521r-54,42l2221,2603r-58,37l2104,2673r-62,33l1979,2734r-64,25l1849,2782r-67,19l1713,2816r-70,13l1571,2838r-71,5l1427,2845r-74,-2l1282,2838r-72,-9l1141,2816r-69,-15l1005,2782r-66,-23l874,2734r-63,-28l750,2673r-60,-33l632,2603r-56,-40l523,2521r-52,-44l422,2430r-47,-50l330,2328r-42,-54l249,2220r-37,-59l177,2102r-31,-61l118,1978,92,1913,70,1847,51,1780,35,1711,23,1642,13,1570,8,1498,6,1425r2,-73l13,1280r10,-71l35,1139r16,-68l70,1003,92,937r26,-65l146,809r31,-61l212,689r37,-57l288,576r42,-54l375,471r47,-50l471,373r52,-43l576,287r56,-40l690,210r60,-33l811,145r63,-29l939,91r66,-23l1072,49r69,-15l1210,21r72,-9l1353,7r74,-2l1500,7r71,5l1643,21r70,13l1782,49r67,19l1915,91r64,25l2042,145r62,32l2163,210r58,37l2277,287r54,43l2382,373r49,48l2478,471r45,51l2565,576r40,56l2641,689r35,59l2707,809r28,63l2761,937r22,66l2802,1071r16,68l2831,1209r9,71l2846,1352r1,73xe" fillcolor="#d5d5d5" stroked="f">
                <v:path arrowok="t"/>
                <o:lock v:ext="edit" verticies="t"/>
              </v:shape>
              <v:shape id="_x0000_s2225" style="position:absolute;left:591;top:9315;width:475;height:474" coordsize="2846,2846" path="m2846,1423r-2,-73l2839,1278r-9,-72l2817,1137r-16,-69l2782,1001r-23,-67l2734,870r-28,-64l2674,745r-34,-60l2603,627r-39,-56l2521,518r-45,-52l2429,417r-50,-47l2328,326r-54,-43l2218,243r-57,-37l2101,173r-62,-32l1977,112,1912,86,1846,64,1779,45,1709,29,1639,17,1568,8,1496,3,1423,r-74,3l1277,8r-71,9l1136,29r-70,16l999,64,933,86r-64,26l806,141r-62,32l684,206r-57,37l571,283r-54,43l466,370r-50,47l369,466r-45,52l282,571r-40,56l206,685r-35,60l140,806r-28,64l86,934r-22,67l45,1068r-17,69l15,1206r-8,72l1,1350,,1423r1,74l7,1568r8,72l28,1710r17,68l64,1847r22,65l112,1977r28,63l171,2101r35,60l242,2219r40,56l324,2328r45,52l416,2429r50,47l517,2520r54,43l627,2603r57,37l744,2673r62,33l869,2734r64,26l999,2782r67,19l1136,2817r70,12l1277,2839r72,4l1423,2846r73,-3l1568,2839r71,-10l1709,2817r70,-16l1846,2782r66,-22l1977,2734r62,-28l2101,2673r60,-33l2218,2603r56,-40l2328,2520r51,-44l2429,2429r47,-49l2521,2328r43,-53l2603,2219r37,-58l2674,2101r32,-61l2734,1977r25,-65l2782,1847r19,-69l2817,1710r13,-70l2839,1568r5,-71l2846,1423xm2841,1423r-2,73l2833,1568r-9,71l2812,1709r-16,68l2777,1844r-22,66l2729,1975r-28,63l2670,2099r-35,59l2598,2215r-39,56l2517,2325r-45,51l2425,2425r-49,47l2324,2517r-53,42l2216,2599r-58,36l2098,2669r-61,31l1974,2729r-63,26l1845,2777r-69,19l1708,2812r-69,12l1567,2833r-71,6l1423,2841r-74,-2l1278,2833r-72,-9l1137,2812r-68,-16l1001,2777r-66,-22l871,2729r-63,-29l747,2669r-60,-34l629,2599r-54,-40l521,2517r-52,-45l420,2425r-47,-49l329,2325r-43,-54l247,2215r-37,-57l175,2099r-31,-61l116,1975,90,1910,68,1844,49,1777,33,1709,21,1639r-9,-71l7,1496,4,1423r3,-73l12,1278r9,-71l33,1137r16,-68l68,1002,90,936r26,-65l144,808r31,-61l210,688r37,-57l286,575r43,-54l373,470r47,-49l469,374r52,-45l575,288r54,-41l687,211r60,-34l808,146r63,-29l935,92r66,-22l1069,51r68,-17l1206,22r72,-9l1349,7r74,-1l1496,7r71,6l1639,22r69,12l1776,51r69,19l1911,92r63,25l2037,146r61,31l2158,211r58,36l2271,288r53,41l2376,374r49,47l2472,470r45,51l2559,575r39,56l2635,688r35,59l2701,808r28,63l2755,936r22,66l2796,1069r16,68l2824,1207r9,71l2839,1350r2,73xe" fillcolor="#d5d5d5" stroked="f">
                <v:path arrowok="t"/>
                <o:lock v:ext="edit" verticies="t"/>
              </v:shape>
              <v:shape id="_x0000_s2226" style="position:absolute;left:592;top:9316;width:473;height:473" coordsize="2841,2840" path="m2841,1420r-1,-73l2834,1275r-9,-71l2812,1134r-16,-68l2777,998r-22,-66l2729,867r-28,-63l2670,743r-35,-59l2599,627r-40,-56l2517,517r-45,-51l2425,416r-49,-48l2325,325r-54,-43l2215,242r-58,-37l2098,172r-62,-32l1973,111,1909,86,1843,63,1776,44,1707,29,1637,16,1565,7,1494,2,1421,r-74,2l1276,7r-72,9l1135,29r-69,15l999,63,933,86r-65,25l805,140r-61,32l684,205r-58,37l570,282r-53,43l465,368r-49,48l369,466r-45,51l282,571r-39,56l206,684r-35,59l140,804r-28,63l86,932,64,998r-19,68l29,1134r-12,70l7,1275r-5,72l,1420r2,73l7,1565r10,72l29,1706r16,69l64,1842r22,66l112,1973r28,63l171,2097r35,59l243,2215r39,54l324,2323r45,52l416,2425r49,47l517,2516r53,42l626,2598r58,37l744,2668r61,33l868,2729r65,25l999,2777r67,19l1135,2811r69,13l1276,2833r71,5l1421,2840r73,-2l1565,2833r72,-9l1707,2811r69,-15l1843,2777r66,-23l1973,2729r63,-28l2098,2668r59,-33l2215,2598r56,-40l2325,2516r51,-44l2425,2425r47,-50l2517,2323r42,-54l2599,2215r36,-59l2670,2097r31,-61l2729,1973r26,-65l2777,1842r19,-67l2812,1706r13,-69l2834,1565r6,-72l2841,1420xm2837,1420r-3,73l2829,1565r-9,71l2808,1705r-16,69l2773,1841r-22,65l2725,1971r-28,62l2666,2095r-35,59l2594,2211r-39,56l2514,2320r-45,51l2422,2420r-49,47l2321,2512r-53,42l2212,2593r-57,37l2095,2664r-61,31l1971,2724r-63,25l1842,2771r-68,19l1706,2807r-70,12l1565,2828r-71,6l1421,2835r-74,-1l1276,2828r-71,-9l1135,2807r-68,-17l1000,2771r-66,-22l870,2724r-63,-29l746,2664r-59,-34l630,2593r-56,-39l520,2512r-51,-45l419,2420r-47,-49l329,2320r-43,-53l247,2211r-37,-57l176,2095r-32,-62l116,1971,91,1906,68,1841,49,1774,34,1705,21,1636r-9,-71l7,1493,5,1420r2,-73l12,1276r9,-72l34,1135r15,-68l68,1000,91,934r25,-65l144,806r32,-60l210,687r37,-58l286,574r43,-54l372,469r47,-49l469,373r51,-45l574,286r56,-39l687,210r59,-34l807,145r63,-29l934,91r66,-22l1067,50r68,-16l1205,22r71,-10l1347,7r74,-2l1494,7r71,5l1636,22r70,12l1774,50r68,19l1908,91r63,25l2034,145r61,31l2155,210r57,37l2268,286r53,42l2373,373r49,47l2469,469r45,51l2555,574r39,55l2631,687r35,59l2697,806r28,63l2751,934r22,66l2792,1067r16,68l2820,1204r9,72l2834,1347r3,73xe" fillcolor="#d7d6d6" stroked="f">
                <v:path arrowok="t"/>
                <o:lock v:ext="edit" verticies="t"/>
              </v:shape>
              <v:shape id="_x0000_s2227" style="position:absolute;left:592;top:9316;width:473;height:473" coordsize="2837,2835" path="m2837,1417r-2,-73l2829,1272r-9,-71l2808,1131r-16,-68l2773,996r-22,-66l2725,865r-28,-63l2666,741r-35,-59l2594,625r-39,-56l2513,515r-45,-51l2421,415r-49,-47l2320,323r-53,-41l2212,241r-58,-36l2094,171r-61,-31l1970,111,1907,86,1841,64,1772,45,1704,28,1635,16,1563,7,1492,1,1419,r-74,1l1274,7r-72,9l1133,28r-68,17l997,64,931,86r-64,25l804,140r-61,31l683,205r-58,36l571,282r-54,41l465,368r-49,47l369,464r-44,51l282,569r-39,56l206,682r-35,59l140,802r-28,63l86,930,64,996r-19,67l29,1131r-12,70l8,1272r-5,72l,1417r3,73l8,1562r9,71l29,1703r16,68l64,1838r22,66l112,1969r28,63l171,2093r35,59l243,2209r39,56l325,2319r44,51l416,2419r49,47l517,2511r54,42l625,2593r58,36l743,2663r61,31l867,2723r64,26l997,2771r68,19l1133,2806r69,12l1274,2827r71,6l1419,2835r73,-2l1563,2827r72,-9l1704,2806r68,-16l1841,2771r66,-22l1970,2723r63,-29l2094,2663r60,-34l2212,2593r55,-40l2320,2511r52,-45l2421,2419r47,-49l2513,2319r42,-54l2594,2209r37,-57l2666,2093r31,-61l2725,1969r26,-65l2773,1838r19,-67l2808,1703r12,-70l2829,1562r6,-72l2837,1417xm2831,1417r-1,73l2825,1561r-9,72l2803,1702r-15,68l2769,1837r-23,66l2721,1967r-28,62l2661,2091r-34,58l2591,2207r-40,55l2509,2315r-44,52l2418,2416r-50,47l2317,2507r-53,42l2209,2588r-58,37l2092,2659r-61,31l1968,2719r-64,24l1838,2766r-67,19l1703,2800r-69,13l1563,2822r-71,5l1419,2830r-73,-3l1274,2822r-71,-9l1134,2800r-68,-15l999,2766r-66,-23l869,2719r-63,-29l745,2659r-59,-34l629,2588r-56,-39l520,2507r-51,-44l420,2416r-47,-49l328,2315r-41,-53l247,2207r-37,-58l176,2091r-31,-62l117,1967,91,1903,70,1837,49,1770,34,1702,22,1633r-9,-72l7,1490,6,1417r1,-73l13,1273r9,-71l34,1132r15,-68l70,997,91,932r26,-65l145,805r31,-61l210,685r37,-58l287,572r41,-53l373,467r47,-49l469,372r51,-45l573,285r56,-39l686,209r59,-34l806,144r63,-29l933,91,999,68r67,-19l1134,34r69,-13l1274,12r72,-5l1419,4r73,3l1563,12r71,9l1703,34r68,15l1838,68r66,23l1968,115r63,29l2092,175r59,34l2209,246r55,39l2317,327r51,45l2418,418r47,49l2509,519r42,53l2591,627r36,58l2661,744r32,61l2721,867r25,65l2769,997r19,67l2803,1132r13,70l2825,1273r5,71l2831,1417xe" fillcolor="#d7d6d6" stroked="f">
                <v:path arrowok="t"/>
                <o:lock v:ext="edit" verticies="t"/>
              </v:shape>
              <v:shape id="_x0000_s2228" style="position:absolute;left:592;top:9317;width:472;height:471" coordsize="2832,2830" path="m2832,1415r-3,-73l2824,1271r-9,-72l2803,1130r-16,-68l2768,995r-22,-66l2720,864r-28,-63l2661,741r-35,-59l2589,624r-39,-55l2509,515r-45,-51l2417,415r-49,-47l2316,323r-53,-42l2207,242r-57,-37l2090,171r-61,-31l1966,111,1903,86,1837,64,1769,45,1701,29,1631,17,1560,7,1489,2,1416,r-74,2l1271,7r-71,10l1130,29r-68,16l995,64,929,86r-64,25l802,140r-61,31l682,205r-57,37l569,281r-54,42l464,368r-50,47l367,464r-43,51l281,569r-39,55l205,682r-34,59l139,801r-28,63l86,929,63,995r-19,67l29,1130r-13,69l7,1271r-5,71l,1415r2,73l7,1560r9,71l29,1700r15,69l63,1836r23,65l111,1966r28,62l171,2090r34,59l242,2206r39,56l324,2315r43,51l414,2415r50,47l515,2507r54,42l625,2588r57,37l741,2659r61,31l865,2719r64,25l995,2766r67,19l1130,2802r70,12l1271,2823r71,6l1416,2830r73,-1l1560,2823r71,-9l1701,2802r68,-17l1837,2766r66,-22l1966,2719r63,-29l2090,2659r60,-34l2207,2588r56,-39l2316,2507r52,-45l2417,2415r47,-49l2509,2315r41,-53l2589,2206r37,-57l2661,2090r31,-62l2720,1966r26,-65l2768,1836r19,-67l2803,1700r12,-69l2824,1560r5,-72l2832,1415xm2826,1415r-2,73l2819,1559r-9,71l2797,1699r-16,68l2762,1834r-21,66l2715,1964r-28,62l2656,2087r-35,59l2586,2203r-41,56l2504,2312r-45,51l2413,2412r-49,47l2313,2503r-54,42l2204,2584r-57,37l2088,2654r-61,32l1965,2715r-65,24l1835,2762r-67,19l1700,2796r-69,13l1560,2817r-72,6l1416,2825r-73,-2l1272,2817r-72,-8l1131,2796r-68,-15l996,2762r-65,-23l867,2715r-62,-29l743,2654r-59,-33l627,2584r-55,-39l518,2503r-51,-44l419,2412r-47,-49l327,2312r-41,-53l245,2203r-35,-57l175,2087r-31,-61l116,1964,91,1900,69,1834,50,1767,34,1699,22,1630r-9,-71l7,1488,5,1415r2,-73l13,1271r9,-71l34,1131r16,-68l69,996,91,930r25,-64l144,804r31,-61l210,684r35,-57l286,571r41,-52l372,467r47,-49l467,371r51,-43l572,285r55,-39l684,209r59,-33l805,144r62,-28l931,91,996,68r67,-19l1131,34r69,-13l1272,13r71,-6l1416,5r72,2l1560,13r71,8l1700,34r68,15l1835,68r65,23l1965,116r62,28l2088,176r59,33l2204,246r55,39l2313,328r51,43l2413,418r46,49l2504,519r41,52l2586,627r35,57l2656,743r31,61l2715,866r26,64l2762,996r19,67l2797,1131r13,69l2819,1271r5,71l2826,1415xe" fillcolor="#d7d6d6" stroked="f">
                <v:path arrowok="t"/>
                <o:lock v:ext="edit" verticies="t"/>
              </v:shape>
              <v:shape id="_x0000_s2229" style="position:absolute;left:593;top:9317;width:471;height:471" coordsize="2825,2826" path="m2825,1413r-1,-73l2819,1269r-9,-71l2797,1128r-15,-68l2763,993r-23,-65l2715,863r-28,-62l2655,740r-34,-59l2585,623r-40,-55l2503,515r-44,-52l2412,414r-50,-46l2311,323r-53,-42l2203,242r-58,-37l2086,171r-61,-31l1962,111,1898,87,1832,64,1765,45,1697,30,1628,17,1557,8,1486,3,1413,r-73,3l1268,8r-71,9l1128,30r-68,15l993,64,927,87r-64,24l800,140r-61,31l680,205r-57,37l567,281r-53,42l463,368r-49,46l367,463r-45,52l281,568r-40,55l204,681r-34,59l139,801r-28,62l85,928,64,993r-21,67l28,1128r-12,70l7,1269r-6,71l,1413r1,73l7,1557r9,72l28,1698r15,68l64,1833r21,66l111,1963r28,62l170,2087r34,58l241,2203r40,55l322,2311r45,52l414,2412r49,47l514,2503r53,42l623,2584r57,37l739,2655r61,31l863,2715r64,24l993,2762r67,19l1128,2796r69,13l1268,2818r72,5l1413,2826r73,-3l1557,2818r71,-9l1697,2796r68,-15l1832,2762r66,-23l1962,2715r63,-29l2086,2655r59,-34l2203,2584r55,-39l2311,2503r51,-44l2412,2412r47,-49l2503,2311r42,-53l2585,2203r36,-58l2655,2087r32,-62l2715,1963r25,-64l2763,1833r19,-67l2797,1698r13,-69l2819,1557r5,-71l2825,1413xm2821,1413r-2,73l2813,1557r-9,71l2792,1697r-16,68l2757,1832r-22,65l2710,1961r-28,62l2651,2083r-35,60l2580,2200r-39,56l2499,2308r-44,52l2408,2409r-49,45l2309,2499r-54,42l2200,2580r-58,37l2084,2650r-61,31l1961,2709r-65,26l1831,2757r-67,19l1696,2792r-69,12l1556,2813r-71,6l1413,2820r-73,-1l1269,2813r-71,-9l1129,2792r-68,-16l994,2757r-65,-22l864,2709r-61,-28l741,2650r-58,-33l625,2580r-55,-39l518,2499r-52,-45l417,2409r-47,-49l326,2308r-42,-52l245,2200r-36,-57l174,2083r-31,-60l115,1961,90,1897,68,1832,49,1765,33,1697,21,1628r-9,-71l7,1486,4,1413r3,-73l12,1269r9,-71l33,1129r16,-68l68,995,90,929r25,-64l143,803r31,-61l209,683r36,-57l284,572r42,-54l370,466r47,-48l466,371r52,-44l570,285r55,-39l683,209r58,-33l803,145r61,-28l929,91,994,69r67,-19l1129,34r69,-12l1269,13r71,-6l1413,6r72,1l1556,13r71,9l1696,34r68,16l1831,69r65,22l1961,117r62,28l2084,176r58,33l2200,246r55,39l2309,327r50,44l2408,418r47,48l2499,518r42,54l2580,626r36,57l2651,742r31,61l2710,865r25,64l2757,995r19,66l2792,1129r12,69l2813,1269r6,71l2821,1413xe" fillcolor="#d7d6d6" stroked="f">
                <v:path arrowok="t"/>
                <o:lock v:ext="edit" verticies="t"/>
              </v:shape>
              <v:shape id="_x0000_s2230" style="position:absolute;left:593;top:9317;width:471;height:470" coordsize="2821,2820" path="m2821,1410r-2,-73l2814,1266r-9,-71l2792,1126r-16,-68l2757,991r-21,-66l2710,861r-28,-62l2651,738r-35,-59l2581,622r-41,-56l2499,514r-45,-52l2408,413r-49,-47l2308,323r-54,-43l2199,241r-57,-37l2083,171r-61,-32l1960,111,1895,86,1830,63,1763,44,1695,29,1626,16,1555,8,1483,2,1411,r-73,2l1267,8r-72,8l1126,29r-68,15l991,63,926,86r-64,25l800,139r-62,32l679,204r-57,37l567,280r-54,43l462,366r-48,47l367,462r-45,52l281,566r-41,56l205,679r-35,59l139,799r-28,62l86,925,64,991r-19,67l29,1126r-12,69l8,1266r-6,71l,1410r2,73l8,1554r9,71l29,1694r16,68l64,1829r22,66l111,1959r28,62l170,2082r35,59l240,2198r41,56l322,2307r45,51l414,2407r48,47l513,2498r54,42l622,2579r57,37l738,2649r62,32l862,2710r64,24l991,2757r67,19l1126,2791r69,13l1267,2812r71,6l1411,2820r72,-2l1555,2812r71,-8l1695,2791r68,-15l1830,2757r65,-23l1960,2710r62,-29l2083,2649r59,-33l2199,2579r55,-39l2308,2498r51,-44l2408,2407r46,-49l2499,2307r41,-53l2581,2198r35,-57l2651,2082r31,-61l2710,1959r26,-64l2757,1829r19,-67l2792,1694r13,-69l2814,1554r5,-71l2821,1410xm2817,1410r-3,73l2809,1554r-9,71l2788,1693r-16,68l2753,1828r-23,65l2706,1956r-28,63l2647,2079r-34,60l2576,2196r-39,54l2495,2304r-44,50l2404,2403r-48,47l2305,2494r-53,41l2196,2574r-57,37l2081,2645r-62,31l1958,2704r-64,26l1828,2752r-66,19l1694,2787r-69,12l1554,2808r-71,4l1411,2815r-73,-3l1267,2808r-71,-9l1127,2787r-68,-16l993,2752r-66,-22l863,2704r-61,-28l740,2645r-58,-34l625,2574r-56,-39l517,2494r-52,-44l417,2403r-47,-49l327,2304r-43,-54l245,2196r-37,-57l175,2079r-32,-60l115,1956,91,1893,68,1828,49,1761,34,1693,21,1625r-9,-71l7,1483,6,1410r1,-73l12,1267r9,-70l34,1127r15,-68l68,992,91,927r24,-63l143,801r32,-60l208,681r37,-57l284,570r43,-53l370,466r47,-49l465,371r52,-45l569,285r56,-39l682,209r58,-34l802,144r61,-28l927,90,993,69r66,-19l1127,34r69,-12l1267,13r71,-5l1411,5r72,3l1554,13r71,9l1694,34r68,16l1828,69r66,21l1958,116r61,28l2081,175r58,34l2196,246r56,39l2305,326r51,45l2404,417r47,49l2495,517r42,53l2576,624r37,57l2647,741r31,60l2706,864r24,63l2753,992r19,67l2788,1127r12,70l2809,1267r5,70l2817,1410xe" fillcolor="#d7d6d6" stroked="f">
                <v:path arrowok="t"/>
                <o:lock v:ext="edit" verticies="t"/>
              </v:shape>
              <v:shape id="_x0000_s2231" style="position:absolute;left:594;top:9318;width:469;height:469" coordsize="2817,2814" path="m2817,1407r-2,-73l2809,1263r-9,-71l2788,1123r-16,-68l2753,989r-22,-66l2706,859r-28,-62l2647,736r-35,-59l2576,620r-39,-54l2495,512r-44,-52l2404,412r-49,-47l2305,321r-54,-42l2196,240r-58,-37l2080,170r-61,-31l1957,111,1892,85,1827,63,1760,44,1692,28,1623,16,1552,7,1481,1,1409,r-73,1l1265,7r-71,9l1125,28r-68,16l990,63,925,85r-65,26l799,139r-62,31l679,203r-58,37l566,279r-52,42l462,365r-49,47l366,460r-44,52l280,566r-39,54l205,677r-35,59l139,797r-28,62l86,923,64,989r-19,66l29,1123r-12,69l8,1263r-5,71l,1407r3,73l8,1551r9,71l29,1691r16,68l64,1826r22,65l111,1955r28,62l170,2077r35,60l241,2194r39,56l322,2302r44,52l413,2403r49,45l514,2493r52,42l621,2574r58,37l737,2644r62,31l860,2703r65,26l990,2751r67,19l1125,2786r69,12l1265,2807r71,6l1409,2814r72,-1l1552,2807r71,-9l1692,2786r68,-16l1827,2751r65,-22l1957,2703r62,-28l2080,2644r58,-33l2196,2574r55,-39l2305,2493r50,-45l2404,2403r47,-49l2495,2302r42,-52l2576,2194r36,-57l2647,2077r31,-60l2706,1955r25,-64l2753,1826r19,-67l2788,1691r12,-69l2809,1551r6,-71l2817,1407xm2811,1407r-1,73l2805,1550r-9,70l2783,1690r-15,68l2749,1824r-23,66l2702,1952r-28,63l2642,2075r-33,59l2572,2191r-39,55l2491,2299r-44,51l2401,2398r-49,47l2301,2489r-53,42l2193,2570r-57,36l2078,2640r-62,31l1955,2699r-64,26l1826,2746r-67,19l1691,2780r-68,13l1552,2802r-71,5l1409,2809r-73,-2l1265,2802r-71,-9l1126,2780r-68,-15l991,2746r-65,-21l862,2699r-61,-28l741,2640r-60,-34l624,2570r-55,-39l516,2489r-51,-44l416,2398r-46,-48l326,2299r-42,-53l245,2191r-37,-57l175,2075r-30,-60l116,1952,91,1890,69,1824,50,1758,34,1690,22,1620r-9,-70l7,1480,6,1407r1,-72l13,1264r9,-70l34,1124r16,-67l69,990,91,925r25,-63l145,799r30,-60l208,679r37,-55l284,568r42,-53l370,464r46,-48l465,369r51,-44l569,284r55,-39l681,208r60,-34l801,143r61,-28l926,89,991,68r67,-19l1126,34r68,-13l1265,12r71,-5l1409,5r72,2l1552,12r71,9l1691,34r68,15l1826,68r65,21l1955,115r61,28l2078,174r58,34l2193,245r55,39l2301,325r51,44l2401,416r46,48l2491,515r42,53l2572,624r37,55l2642,739r32,60l2702,862r24,63l2749,990r19,67l2783,1124r13,70l2805,1264r5,71l2811,1407xe" fillcolor="#d7d6d6" stroked="f">
                <v:path arrowok="t"/>
                <o:lock v:ext="edit" verticies="t"/>
              </v:shape>
              <v:shape id="_x0000_s2232" style="position:absolute;left:594;top:9318;width:469;height:468" coordsize="2811,2810" path="m2811,1405r-3,-73l2803,1262r-9,-70l2782,1122r-16,-68l2747,987r-23,-65l2700,859r-28,-63l2641,736r-34,-60l2570,619r-39,-54l2489,512r-44,-51l2398,412r-48,-46l2299,321r-53,-41l2190,241r-57,-37l2075,170r-62,-31l1952,111,1888,85,1822,64,1756,45,1688,29,1619,17,1548,8,1477,3,1405,r-73,3l1261,8r-71,9l1121,29r-68,16l987,64,921,85r-64,26l796,139r-62,31l676,204r-57,37l563,280r-52,41l459,366r-48,46l364,461r-43,51l278,565r-39,54l202,676r-33,60l137,796r-28,63l85,922,62,987r-19,67l28,1122r-13,70l6,1262r-5,70l,1405r1,73l6,1549r9,71l28,1688r15,68l62,1823r23,65l109,1951r28,63l169,2074r33,60l239,2191r39,54l321,2299r43,50l411,2398r48,47l511,2489r52,41l619,2569r57,37l734,2640r62,31l857,2699r64,26l987,2747r66,19l1121,2782r69,12l1261,2803r71,4l1405,2810r72,-3l1548,2803r71,-9l1688,2782r68,-16l1822,2747r66,-22l1952,2699r61,-28l2075,2640r58,-34l2190,2569r56,-39l2299,2489r51,-44l2398,2398r47,-49l2489,2299r42,-54l2570,2191r37,-57l2641,2074r31,-60l2700,1951r24,-63l2747,1823r19,-67l2782,1688r12,-68l2803,1549r5,-71l2811,1405xm2805,1405r-2,73l2798,1548r-9,70l2777,1687r-16,68l2742,1822r-22,65l2695,1950r-29,62l2636,2072r-33,59l2566,2187r-39,55l2485,2296r-43,50l2395,2395r-48,46l2295,2486r-52,41l2188,2566r-57,36l2072,2635r-61,32l1950,2695r-64,25l1821,2742r-66,19l1687,2776r-69,12l1548,2797r-71,6l1405,2805r-73,-2l1262,2797r-70,-9l1122,2776r-67,-15l988,2742r-65,-22l860,2695r-62,-28l738,2635r-60,-33l621,2566r-54,-39l514,2486r-51,-45l415,2395r-47,-49l324,2296r-41,-54l243,2187r-36,-56l173,2072r-30,-60l115,1950,89,1887,67,1822,49,1755,33,1687,21,1618r-9,-70l6,1478,4,1405r2,-72l12,1262r9,-70l33,1123r16,-68l67,989,89,923r26,-62l143,798r30,-60l207,680r36,-57l283,568r41,-54l368,464r47,-49l463,369r51,-44l567,283r54,-38l678,208r60,-33l798,143r62,-28l923,91,988,68r67,-19l1122,34r70,-12l1262,13r70,-6l1405,6r72,1l1548,13r70,9l1687,34r68,15l1821,68r65,23l1950,115r61,28l2072,175r59,33l2188,245r55,38l2295,325r52,44l2395,415r47,49l2485,514r42,54l2566,623r37,57l2636,738r30,60l2695,861r25,62l2742,989r19,66l2777,1123r12,69l2798,1262r5,71l2805,1405xe" fillcolor="#d7d6d6" stroked="f">
                <v:path arrowok="t"/>
                <o:lock v:ext="edit" verticies="t"/>
              </v:shape>
              <v:shape id="_x0000_s2233" style="position:absolute;left:595;top:9319;width:467;height:467" coordsize="2805,2804" path="m2805,1402r-1,-72l2799,1259r-9,-70l2777,1119r-15,-67l2743,985r-23,-65l2696,857r-28,-63l2636,734r-33,-60l2566,619r-39,-56l2485,510r-44,-51l2395,411r-49,-47l2295,320r-53,-41l2187,240r-57,-37l2072,169r-62,-31l1949,110,1885,84,1820,63,1753,44,1685,29,1617,16,1546,7,1475,2,1403,r-73,2l1259,7r-71,9l1120,29r-68,15l985,63,920,84r-64,26l795,138r-60,31l675,203r-57,37l563,279r-53,41l459,364r-49,47l364,459r-44,51l278,563r-39,56l202,674r-33,60l139,794r-29,63l85,920,63,985r-19,67l28,1119r-12,70l7,1259r-6,71l,1402r1,73l7,1545r9,70l28,1685r16,68l63,1819r22,66l110,1947r29,63l169,2070r33,59l239,2186r39,55l320,2294r44,51l410,2393r49,47l510,2484r53,42l618,2565r57,36l735,2635r60,31l856,2694r64,26l985,2741r67,19l1120,2775r68,13l1259,2797r71,5l1403,2804r72,-2l1546,2797r71,-9l1685,2775r68,-15l1820,2741r65,-21l1949,2694r61,-28l2072,2635r58,-34l2187,2565r55,-39l2295,2484r51,-44l2395,2393r46,-48l2485,2294r42,-53l2566,2186r37,-57l2636,2070r32,-60l2696,1947r24,-62l2743,1819r19,-66l2777,1685r13,-70l2799,1545r5,-70l2805,1402xm2801,1402r-2,72l2793,1545r-9,69l2772,1684r-16,68l2737,1818r-21,65l2690,1946r-28,62l2632,2068r-34,58l2561,2183r-39,55l2481,2290r-44,52l2392,2390r-50,47l2292,2480r-54,42l2184,2561r-56,36l2068,2630r-60,31l1947,2689r-64,25l1818,2736r-66,19l1684,2771r-68,12l1545,2792r-70,6l1403,2799r-73,-1l1260,2792r-70,-9l1121,2771r-68,-16l987,2736r-65,-22l859,2689r-62,-28l737,2630r-60,-33l622,2561r-55,-39l513,2480r-50,-43l415,2390r-47,-48l324,2290r-41,-52l244,2183r-37,-57l173,2068r-30,-60l115,1946,89,1883,68,1818,49,1752,33,1684,21,1614r-9,-69l7,1474,4,1402r3,-72l12,1259r9,-69l33,1120r16,-67l68,986,89,921r26,-63l143,796r30,-60l207,678r37,-57l283,566r41,-52l368,463r47,-49l463,368r50,-44l567,282r55,-39l677,207r60,-33l797,143r62,-28l922,90,987,68r66,-19l1121,33r69,-12l1260,12r70,-6l1403,5r72,1l1545,12r71,9l1684,33r68,16l1818,68r65,22l1947,115r61,28l2068,174r60,33l2184,243r54,39l2292,324r50,44l2392,414r45,49l2481,514r41,52l2561,621r37,57l2632,736r30,60l2690,858r26,63l2737,986r19,67l2772,1120r12,70l2793,1259r6,71l2801,1402xe" fillcolor="#d8d8d7" stroked="f">
                <v:path arrowok="t"/>
                <o:lock v:ext="edit" verticies="t"/>
              </v:shape>
              <v:shape id="_x0000_s2234" style="position:absolute;left:595;top:9319;width:467;height:467" coordsize="2801,2799" path="m2801,1399r-2,-72l2794,1256r-9,-70l2773,1117r-16,-68l2738,983r-22,-66l2691,855r-29,-63l2632,732r-33,-58l2562,617r-39,-55l2481,508r-43,-50l2391,409r-48,-46l2291,319r-52,-42l2184,239r-57,-37l2068,169r-61,-32l1946,109,1882,85,1817,62,1751,43,1683,28,1614,16,1544,7,1473,1,1401,r-73,1l1258,7r-70,9l1118,28r-67,15l984,62,919,85r-63,24l794,137r-60,32l674,202r-57,37l563,277r-53,42l459,363r-48,46l364,458r-44,50l279,562r-40,55l203,674r-34,58l139,792r-28,63l85,917,63,983r-18,66l29,1117r-12,69l8,1256r-6,71l,1399r2,73l8,1542r9,70l29,1681r16,68l63,1816r22,65l111,1944r28,62l169,2066r34,59l239,2181r40,55l320,2290r44,50l411,2389r48,46l510,2480r53,41l617,2560r57,36l734,2629r60,32l856,2689r63,25l984,2736r67,19l1118,2770r70,12l1258,2791r70,6l1401,2799r72,-2l1544,2791r70,-9l1683,2770r68,-15l1817,2736r65,-22l1946,2689r61,-28l2068,2629r59,-33l2184,2560r55,-39l2291,2480r52,-45l2391,2389r47,-49l2481,2290r42,-54l2562,2181r37,-56l2632,2066r30,-60l2691,1944r25,-63l2738,1816r19,-67l2773,1681r12,-69l2794,1542r5,-70l2801,1399xm2795,1399r-1,72l2789,1542r-9,69l2767,1681r-15,67l2733,1814r-21,64l2686,1942r-28,62l2628,2064r-34,58l2557,2179r-39,55l2477,2286r-44,51l2387,2385r-48,47l2288,2475r-53,41l2180,2556r-55,35l2065,2625r-60,31l1943,2684r-62,25l1816,2731r-67,19l1682,2766r-68,12l1543,2787r-70,4l1401,2794r-73,-3l1258,2787r-69,-9l1119,2766r-67,-16l985,2731r-65,-22l858,2684r-62,-28l736,2625r-59,-34l621,2556r-55,-40l513,2475r-50,-43l414,2385r-46,-48l324,2286r-41,-52l244,2179r-37,-57l173,2064r-30,-60l115,1942,90,1878,68,1814,49,1748,34,1681,21,1611r-9,-69l7,1471,6,1399r1,-72l12,1257r9,-70l34,1118r15,-68l68,984,90,920r25,-64l143,794r30,-60l207,676r37,-57l283,565r41,-53l368,461r46,-48l463,366r50,-43l566,281r55,-39l677,207r59,-34l796,142r62,-28l920,89,985,67r67,-19l1119,32r70,-11l1258,12r70,-5l1401,4r72,3l1543,12r71,9l1682,32r67,16l1816,67r65,22l1943,114r62,28l2065,173r60,34l2180,242r55,39l2288,323r51,43l2387,413r46,48l2477,512r41,53l2557,619r37,57l2628,734r30,60l2686,856r26,64l2733,984r19,66l2767,1118r13,69l2789,1257r5,70l2795,1399xe" fillcolor="#d8d8d7" stroked="f">
                <v:path arrowok="t"/>
                <o:lock v:ext="edit" verticies="t"/>
              </v:shape>
              <v:shape id="_x0000_s2235" style="position:absolute;left:595;top:9320;width:466;height:465" coordsize="2797,2794" path="m2797,1397r-2,-72l2789,1254r-9,-69l2768,1115r-16,-67l2733,981r-21,-65l2686,853r-28,-62l2628,731r-34,-58l2557,616r-39,-55l2477,509r-44,-51l2388,409r-50,-46l2288,319r-54,-42l2180,238r-56,-36l2064,169r-60,-31l1943,110,1879,85,1814,63,1748,44,1680,28,1612,16,1541,7,1471,1,1399,r-73,1l1256,7r-70,9l1117,28r-68,16l983,63,918,85r-63,25l793,138r-60,31l673,202r-55,36l563,277r-54,42l459,363r-48,46l364,458r-44,51l279,561r-39,55l203,673r-34,58l139,791r-28,62l85,916,64,981r-19,67l29,1115r-12,70l8,1254r-5,71l,1397r3,72l8,1540r9,69l29,1679r16,68l64,1813r21,65l111,1941r28,62l169,2063r34,58l240,2178r39,55l320,2285r44,52l411,2385r48,47l509,2475r54,42l618,2556r55,36l733,2625r60,31l855,2684r63,25l983,2731r66,19l1117,2766r69,12l1256,2787r70,6l1399,2794r72,-1l1541,2787r71,-9l1680,2766r68,-16l1814,2731r65,-22l1943,2684r61,-28l2064,2625r60,-33l2180,2556r54,-39l2288,2475r50,-43l2388,2385r45,-48l2477,2285r41,-52l2557,2178r37,-57l2628,2063r30,-60l2686,1941r26,-63l2733,1813r19,-66l2768,1679r12,-70l2789,1540r6,-71l2797,1397xm2791,1397r-1,72l2784,1539r-8,70l2763,1677r-15,68l2729,1810r-22,65l2682,1939r-28,61l2623,2061r-33,58l2553,2175r-38,55l2474,2282r-44,51l2383,2382r-48,45l2285,2471r-53,41l2177,2551r-57,36l2062,2621r-60,31l1940,2680r-62,24l1813,2727r-66,19l1680,2760r-70,13l1541,2782r-70,5l1399,2789r-73,-2l1256,2782r-69,-9l1119,2760r-69,-14l984,2727r-65,-23l857,2680r-62,-28l735,2621r-58,-34l620,2551r-55,-39l512,2471r-50,-44l414,2382r-46,-49l324,2282r-42,-52l244,2175r-37,-56l174,2061r-30,-61l116,1939,91,1875,69,1810,50,1745,34,1677,22,1609r-9,-70l8,1469,6,1397r2,-72l13,1255r9,-70l34,1116r16,-67l69,984,91,919r25,-64l144,794r30,-61l207,675r37,-56l282,564r42,-52l368,462r46,-50l462,367r50,-44l565,282r55,-39l677,207r58,-34l795,142r62,-28l919,90,984,67r66,-18l1119,34r68,-13l1256,12r70,-5l1399,5r72,2l1541,12r69,9l1680,34r67,15l1813,67r65,23l1940,114r62,28l2062,173r58,34l2177,243r55,39l2285,323r50,44l2383,412r47,50l2474,512r41,52l2553,619r37,56l2623,733r31,61l2682,855r25,64l2729,984r19,65l2763,1116r13,69l2784,1255r6,70l2791,1397xe" fillcolor="#d8d8d7" stroked="f">
                <v:path arrowok="t"/>
                <o:lock v:ext="edit" verticies="t"/>
              </v:shape>
              <v:shape id="_x0000_s2236" style="position:absolute;left:596;top:9320;width:465;height:465" coordsize="2789,2790" path="m2789,1395r-1,-72l2783,1253r-9,-70l2761,1114r-15,-68l2727,980r-21,-64l2680,852r-28,-62l2622,730r-34,-58l2551,615r-39,-54l2471,508r-44,-51l2381,409r-48,-47l2282,319r-53,-42l2174,238r-55,-35l2059,169r-60,-31l1937,110,1875,85,1810,63,1743,44,1676,28,1608,17,1537,8,1467,3,1395,r-73,3l1252,8r-69,9l1113,28r-67,16l979,63,914,85r-62,25l790,138r-60,31l671,203r-56,35l560,277r-53,42l457,362r-49,47l362,457r-44,51l277,561r-39,54l201,672r-34,58l137,790r-28,62l84,916,62,980r-19,66l28,1114r-13,69l6,1253r-5,70l,1395r1,72l6,1538r9,69l28,1677r15,67l62,1810r22,64l109,1938r28,62l167,2060r34,58l238,2175r39,55l318,2282r44,51l408,2381r49,47l507,2471r53,41l615,2552r56,35l730,2621r60,31l852,2680r62,25l979,2727r67,19l1113,2762r70,12l1252,2783r70,4l1395,2790r72,-3l1537,2783r71,-9l1676,2762r67,-16l1810,2727r65,-22l1937,2680r62,-28l2059,2621r60,-34l2174,2552r55,-40l2282,2471r51,-43l2381,2381r46,-48l2471,2282r41,-52l2551,2175r37,-57l2622,2060r30,-60l2680,1938r26,-64l2727,1810r19,-66l2761,1677r13,-70l2783,1538r5,-71l2789,1395xm2785,1395r-2,72l2777,1537r-8,69l2757,1675r-16,68l2722,1808r-22,65l2675,1936r-28,61l2617,2058r-33,58l2547,2172r-38,54l2467,2279r-43,50l2378,2377r-49,46l2278,2467r-52,41l2172,2547r-57,36l2057,2616r-59,32l1935,2676r-62,24l1808,2723r-66,17l1675,2756r-69,12l1537,2777r-70,6l1395,2784r-71,-1l1252,2777r-69,-9l1115,2756r-68,-16l981,2723r-64,-23l854,2676r-62,-28l732,2616r-58,-33l617,2547r-54,-39l511,2467r-51,-44l411,2377r-46,-48l322,2279r-42,-53l242,2172r-37,-56l172,2058r-30,-61l114,1936,89,1873,67,1808,48,1743,33,1675,21,1606r-9,-69l6,1467,4,1395r2,-72l12,1253r9,-69l33,1116r15,-69l67,982,89,918r25,-64l142,793r30,-61l205,674r37,-56l280,564r42,-53l365,461r46,-48l460,367r51,-44l563,282r54,-39l674,207r58,-33l792,142r62,-28l917,90,981,69r66,-19l1115,34r68,-12l1252,13r72,-6l1395,6r72,1l1537,13r69,9l1675,34r67,16l1808,69r65,21l1935,114r63,28l2057,174r58,33l2172,243r54,39l2278,323r51,44l2378,413r46,48l2467,511r42,53l2547,618r37,56l2617,732r30,61l2675,854r25,64l2722,982r19,65l2757,1116r12,68l2777,1253r6,70l2785,1395xe" fillcolor="#d8d8d7" stroked="f">
                <v:path arrowok="t"/>
                <o:lock v:ext="edit" verticies="t"/>
              </v:shape>
              <v:shape id="_x0000_s2237" style="position:absolute;left:596;top:9320;width:465;height:464" coordsize="2785,2784" path="m2785,1392r-1,-72l2778,1250r-8,-70l2757,1111r-15,-67l2723,979r-22,-65l2676,850r-28,-61l2617,728r-33,-58l2547,614r-38,-55l2468,507r-44,-50l2377,407r-48,-45l2279,318r-53,-41l2171,238r-57,-36l2056,168r-60,-31l1934,109,1872,85,1807,62,1741,44,1674,29,1604,16,1535,7,1465,2,1393,r-73,2l1250,7r-69,9l1113,29r-69,15l978,62,913,85r-62,24l789,137r-60,31l671,202r-57,36l559,277r-53,41l456,362r-48,45l362,457r-44,50l276,559r-38,55l201,670r-33,58l138,789r-28,61l85,914,63,979r-19,65l28,1111r-12,69l7,1250r-5,70l,1392r2,72l7,1534r9,70l28,1672r16,68l63,1805r22,65l110,1934r28,61l168,2056r33,58l238,2170r38,55l318,2277r44,51l408,2377r48,45l506,2466r53,41l614,2546r57,36l729,2616r60,31l851,2675r62,24l978,2722r66,19l1113,2755r68,13l1250,2777r70,5l1393,2784r72,-2l1535,2777r69,-9l1674,2755r67,-14l1807,2722r65,-23l1934,2675r62,-28l2056,2616r58,-34l2171,2546r55,-39l2279,2466r50,-44l2377,2377r47,-49l2468,2277r41,-52l2547,2170r37,-56l2617,2056r31,-61l2676,1934r25,-64l2723,1805r19,-65l2757,1672r13,-68l2778,1534r6,-70l2785,1392xm2781,1392r-3,72l2773,1534r-9,69l2752,1671r-16,67l2718,1804r-22,65l2671,1932r-28,61l2613,2054r-34,58l2544,2168r-39,54l2463,2275r-43,50l2374,2373r-48,46l2275,2463r-52,41l2168,2542r-56,37l2054,2611r-59,31l1933,2670r-64,25l1806,2716r-66,19l1673,2751r-69,12l1534,2772r-70,6l1393,2779r-71,-1l1251,2772r-69,-9l1113,2751r-68,-16l981,2716r-65,-21l853,2670r-63,-28l731,2611r-58,-32l617,2542r-55,-38l510,2463r-50,-44l411,2373r-45,-48l322,2275r-41,-53l242,2168r-36,-56l172,2054r-30,-61l114,1932,89,1869,67,1804,49,1738,34,1671,21,1603r-9,-69l7,1464,6,1392r1,-72l12,1250r9,-69l34,1113r15,-67l67,980,89,915r25,-63l142,791r30,-59l206,673r36,-57l281,563r41,-53l366,460r45,-48l460,365r50,-44l562,281r55,-39l673,206r58,-33l790,142r63,-27l916,89,981,68r64,-19l1113,33r69,-12l1251,12r71,-5l1393,5r71,2l1534,12r70,9l1673,33r67,16l1806,68r63,21l1933,115r62,27l2054,173r58,33l2168,242r55,39l2275,321r51,44l2374,412r46,48l2463,510r42,53l2544,616r35,57l2613,732r30,59l2671,852r25,63l2718,980r18,66l2752,1113r12,68l2773,1250r5,70l2781,1392xe" fillcolor="#d8d8d7" stroked="f">
                <v:path arrowok="t"/>
                <o:lock v:ext="edit" verticies="t"/>
              </v:shape>
              <v:shape id="_x0000_s2238" style="position:absolute;left:597;top:9321;width:463;height:463" coordsize="2781,2778" path="m2781,1389r-2,-72l2773,1247r-8,-69l2753,1110r-16,-69l2718,976r-22,-64l2671,848r-28,-61l2613,726r-33,-58l2543,612r-38,-54l2463,505r-43,-50l2374,407r-49,-46l2274,317r-52,-41l2168,237r-57,-36l2053,168r-59,-32l1931,108,1869,84,1804,63,1738,44,1671,28,1602,16,1533,7,1463,1,1391,r-71,1l1248,7r-69,9l1111,28r-68,16l977,63,913,84r-63,24l788,136r-60,32l670,201r-57,36l559,276r-52,41l456,361r-49,46l361,455r-43,50l276,558r-38,54l201,668r-33,58l138,787r-28,61l85,912,63,976r-19,65l29,1110r-12,68l8,1247r-6,70l,1389r2,72l8,1531r9,69l29,1669r15,68l63,1802r22,65l110,1930r28,61l168,2052r33,58l238,2166r38,54l318,2273r43,50l407,2371r49,46l507,2461r52,41l613,2541r57,36l728,2610r60,32l850,2670r63,24l977,2717r66,17l1111,2750r68,12l1248,2771r72,6l1391,2778r72,-1l1533,2771r69,-9l1671,2750r67,-16l1804,2717r65,-23l1931,2670r63,-28l2053,2610r58,-33l2168,2541r54,-39l2274,2461r51,-44l2374,2371r46,-48l2463,2273r42,-53l2543,2166r37,-56l2613,2052r30,-61l2671,1930r25,-63l2718,1802r19,-65l2753,1669r12,-69l2773,1531r6,-70l2781,1389xm2775,1389r-1,72l2769,1531r-9,69l2747,1668r-15,67l2714,1800r-23,65l2667,1928r-28,61l2609,2049r-34,57l2539,2163r-39,54l2459,2270r-44,50l2369,2368r-48,46l2271,2457r-51,42l2165,2537r-56,37l2051,2606r-59,31l1930,2665r-64,25l1803,2711r-66,19l1670,2746r-69,12l1532,2766r-70,5l1391,2774r-71,-3l1249,2766r-69,-8l1112,2746r-67,-16l979,2711r-64,-21l851,2665r-61,-28l730,2606r-58,-32l616,2537r-54,-38l510,2457r-50,-43l412,2368r-46,-48l322,2270r-41,-53l242,2163r-36,-57l172,2049r-30,-60l114,1928,90,1865,67,1800,49,1735,34,1668,21,1600r-8,-69l7,1461,6,1389r1,-72l13,1247r8,-69l34,1110r15,-66l67,978,90,913r24,-63l142,789r30,-59l206,672r36,-56l281,561r41,-53l366,458r46,-48l460,364r50,-43l562,279r54,-38l672,206r58,-34l790,141r61,-27l915,88,979,67r66,-19l1112,32r68,-11l1249,12r71,-5l1391,4r71,3l1532,12r69,9l1670,32r67,16l1803,67r63,21l1930,114r62,27l2051,172r58,34l2165,241r55,38l2271,321r50,43l2369,410r46,48l2459,508r41,53l2539,616r36,56l2609,730r30,59l2667,850r24,63l2714,978r18,66l2747,1110r13,68l2769,1247r5,70l2775,1389xe" fillcolor="#d8d8d7" stroked="f">
                <v:path arrowok="t"/>
                <o:lock v:ext="edit" verticies="t"/>
              </v:shape>
              <v:shape id="_x0000_s2239" style="position:absolute;left:597;top:9321;width:463;height:462" coordsize="2775,2774" path="m2775,1387r-3,-72l2767,1245r-9,-69l2746,1108r-16,-67l2712,975r-22,-65l2665,847r-28,-61l2607,727r-34,-59l2538,611r-39,-53l2457,505r-43,-50l2368,407r-48,-47l2269,316r-52,-40l2162,237r-56,-36l2048,168r-59,-31l1927,110,1863,84,1800,63,1734,44,1667,28,1598,16,1528,7,1458,2,1387,r-71,2l1245,7r-69,9l1107,28r-68,16l975,63,910,84r-63,26l784,137r-59,31l667,201r-56,36l556,276r-52,40l454,360r-49,47l360,455r-44,50l275,558r-39,53l200,668r-34,59l136,786r-28,61l83,910,61,975r-18,66l28,1108r-13,68l6,1245r-5,70l,1387r1,72l6,1529r9,69l28,1666r15,67l61,1799r22,65l108,1927r28,61l166,2049r34,58l236,2163r39,54l316,2270r44,50l405,2368r49,46l504,2458r52,41l611,2537r56,37l725,2606r59,31l847,2665r63,25l975,2711r64,19l1107,2746r69,12l1245,2767r71,6l1387,2774r71,-1l1528,2767r70,-9l1667,2746r67,-16l1800,2711r63,-21l1927,2665r62,-28l2048,2606r58,-32l2162,2537r55,-38l2269,2458r51,-44l2368,2368r46,-48l2457,2270r42,-53l2538,2163r35,-56l2607,2049r30,-61l2665,1927r25,-63l2712,1799r18,-66l2746,1666r12,-68l2767,1529r5,-70l2775,1387xm2769,1387r-2,72l2762,1529r-9,68l2741,1665r-15,67l2706,1798r-21,64l2661,1925r-28,61l2603,2045r-34,58l2533,2159r-39,55l2454,2266r-44,51l2364,2364r-48,46l2266,2453r-53,41l2160,2532r-56,37l2046,2602r-60,31l1925,2660r-63,26l1797,2707r-65,19l1666,2740r-69,13l1528,2762r-70,5l1387,2769r-71,-2l1245,2762r-69,-9l1108,2740r-66,-14l976,2707r-65,-21l848,2660r-61,-27l727,2602r-58,-33l613,2532r-53,-38l507,2453r-50,-43l409,2364r-46,-47l319,2266r-40,-52l240,2159r-36,-56l171,2045r-31,-59l113,1925,88,1862,67,1798,48,1732,32,1665,20,1597r-9,-68l6,1459,4,1387r2,-72l11,1246r9,-69l32,1109r16,-67l67,976,88,912r25,-63l140,788r31,-59l204,671r36,-56l279,560r40,-51l363,458r46,-48l457,364r50,-43l560,280r53,-38l669,206r58,-34l787,142r61,-28l911,90,976,67r66,-18l1108,34r68,-13l1245,12r71,-5l1387,6r71,1l1528,12r69,9l1666,34r66,15l1797,67r65,23l1925,114r61,28l2046,172r58,34l2160,242r53,38l2266,321r50,43l2364,410r46,48l2454,509r40,51l2533,615r36,56l2603,729r30,59l2661,849r24,63l2706,976r20,66l2741,1109r12,68l2762,1246r5,69l2769,1387xe" fillcolor="#d8d8d7" stroked="f">
                <v:path arrowok="t"/>
                <o:lock v:ext="edit" verticies="t"/>
              </v:shape>
              <v:shape id="_x0000_s2240" style="position:absolute;left:598;top:9322;width:461;height:461" coordsize="2769,2770" path="m2769,1385r-1,-72l2763,1243r-9,-69l2741,1106r-15,-66l2708,974r-23,-65l2661,846r-28,-61l2603,726r-34,-58l2533,612r-39,-55l2453,504r-44,-50l2363,406r-48,-46l2265,317r-51,-42l2159,237r-56,-35l2045,168r-59,-31l1924,110,1860,84,1797,63,1731,44,1664,28,1595,17,1526,8,1456,3,1385,r-71,3l1243,8r-69,9l1106,28r-67,16l973,63,909,84r-64,26l784,137r-60,31l666,202r-56,35l556,275r-52,42l454,360r-48,46l360,454r-44,50l275,557r-39,55l200,668r-34,58l136,785r-28,61l84,909,61,974r-18,66l28,1106r-13,68l7,1243r-6,70l,1385r1,72l7,1527r8,69l28,1664r15,67l61,1796r23,65l108,1924r28,61l166,2045r34,57l236,2159r39,54l316,2266r44,50l406,2364r48,46l504,2453r52,42l610,2533r56,37l724,2602r60,31l845,2661r64,25l973,2707r66,19l1106,2742r68,12l1243,2762r71,5l1385,2770r71,-3l1526,2762r69,-8l1664,2742r67,-16l1797,2707r63,-21l1924,2661r62,-28l2045,2602r58,-32l2159,2533r55,-38l2265,2453r50,-43l2363,2364r46,-48l2453,2266r41,-53l2533,2159r36,-57l2603,2045r30,-60l2661,1924r24,-63l2708,1796r18,-65l2741,1664r13,-68l2763,1527r5,-70l2769,1385xm2765,1385r-2,72l2757,1526r-8,69l2737,1663r-16,67l2702,1795r-21,64l2656,1921r-28,62l2598,2042r-33,58l2529,2156r-39,55l2450,2262r-44,51l2360,2361r-48,45l2263,2449r-53,41l2157,2529r-57,36l2043,2597r-60,32l1922,2656r-63,24l1795,2703r-65,17l1662,2736r-68,12l1526,2757r-70,6l1385,2764r-71,-1l1243,2757r-68,-9l1107,2736r-67,-16l975,2703r-65,-23l847,2656r-60,-27l727,2597r-57,-32l614,2529r-55,-39l507,2449r-50,-43l409,2361r-46,-48l320,2262r-41,-51l240,2156r-36,-56l171,2042r-30,-59l113,1921,88,1859,67,1795,48,1730,32,1663,21,1595r-9,-69l7,1457,4,1385r3,-70l12,1244r9,-69l32,1107r16,-66l67,975,88,911r25,-62l141,787r30,-59l204,670r36,-56l279,560r41,-52l363,457r46,-48l457,365r50,-44l559,280r55,-38l670,206r57,-33l787,142r60,-28l910,90,975,67r65,-17l1107,34r68,-12l1243,13r71,-6l1385,6r71,1l1526,13r68,9l1662,34r68,16l1795,67r64,23l1922,114r61,28l2043,173r57,33l2157,242r53,38l2263,321r49,44l2360,409r46,48l2450,508r40,52l2529,614r36,56l2598,728r30,59l2656,849r25,62l2702,975r19,66l2737,1107r12,68l2757,1244r6,71l2765,1385xe" fillcolor="#dad9d9" stroked="f">
                <v:path arrowok="t"/>
                <o:lock v:ext="edit" verticies="t"/>
              </v:shape>
              <v:shape id="_x0000_s2241" style="position:absolute;left:598;top:9322;width:461;height:461" coordsize="2765,2763" path="m2765,1381r-2,-72l2758,1240r-9,-69l2737,1103r-15,-67l2702,970r-21,-64l2657,843r-28,-61l2599,723r-34,-58l2529,609r-39,-55l2450,503r-44,-51l2360,404r-48,-46l2262,315r-53,-41l2156,236r-56,-36l2042,166r-60,-30l1921,108,1858,84,1793,61,1728,43,1662,28,1593,15,1524,6,1454,1,1383,r-71,1l1241,6r-69,9l1104,28r-66,15l972,61,907,84r-63,24l783,136r-60,30l665,200r-56,36l556,274r-53,41l453,358r-48,46l359,452r-44,51l275,554r-39,55l200,665r-33,58l136,782r-27,61l84,906,63,970r-19,66l28,1103r-12,68l7,1240r-5,69l,1381r2,72l7,1523r9,68l28,1659r16,67l63,1792r21,64l109,1919r27,61l167,2039r33,58l236,2153r39,55l315,2260r44,51l405,2358r48,46l503,2447r53,41l609,2526r56,37l723,2596r60,31l844,2654r63,26l972,2701r66,19l1104,2734r68,13l1241,2756r71,5l1383,2763r71,-2l1524,2756r69,-9l1662,2734r66,-14l1793,2701r65,-21l1921,2654r61,-27l2042,2596r58,-33l2156,2526r53,-38l2262,2447r50,-43l2360,2358r46,-47l2450,2260r40,-52l2529,2153r36,-56l2599,2039r30,-59l2657,1919r24,-63l2702,1792r20,-66l2737,1659r12,-68l2758,1523r5,-70l2765,1381xm2760,1381r-2,70l2753,1522r-9,69l2732,1658r-15,67l2698,1790r-21,65l2652,1917r-28,61l2594,2037r-33,58l2525,2151r-38,54l2445,2257r-43,49l2357,2354r-48,46l2259,2444r-52,40l2152,2523r-56,36l2039,2591r-59,32l1919,2649r-63,25l1792,2696r-66,18l1660,2730r-68,12l1524,2751r-70,5l1383,2758r-71,-2l1242,2751r-69,-9l1105,2730r-66,-16l973,2696r-64,-22l846,2649r-60,-26l726,2591r-57,-32l613,2523r-54,-39l507,2444r-51,-44l409,2354r-46,-48l320,2257r-42,-52l240,2151r-35,-56l171,2037r-30,-59l114,1917,88,1855,67,1790,48,1725,34,1658,21,1591r-9,-69l7,1451,6,1381r1,-70l12,1240r9,-68l34,1104r14,-67l67,972,88,908r26,-62l141,784r30,-59l205,667r35,-56l278,557r42,-52l363,456r46,-48l456,362r51,-44l559,278r54,-38l669,204r57,-33l786,141r60,-28l909,88,973,67r66,-19l1105,32r68,-12l1242,11r70,-5l1383,4r71,2l1524,11r68,9l1660,32r66,16l1792,67r64,21l1919,113r61,28l2039,171r57,33l2152,240r55,38l2259,318r50,44l2357,408r45,48l2445,505r42,52l2525,611r36,56l2594,725r30,59l2652,846r25,62l2698,972r19,65l2732,1104r12,68l2753,1240r5,71l2760,1381xe" fillcolor="#dad9d9" stroked="f">
                <v:path arrowok="t"/>
                <o:lock v:ext="edit" verticies="t"/>
              </v:shape>
              <v:shape id="_x0000_s2242" style="position:absolute;left:598;top:9322;width:460;height:460" coordsize="2761,2758" path="m2761,1379r-2,-70l2753,1238r-8,-69l2733,1101r-16,-66l2698,969r-21,-64l2652,843r-28,-62l2594,722r-33,-58l2525,608r-39,-54l2446,502r-44,-51l2356,403r-48,-44l2259,315r-53,-41l2153,236r-57,-36l2039,167r-60,-31l1918,108,1855,84,1791,61,1726,44,1658,28,1590,16,1522,7,1452,1,1381,r-71,1l1239,7r-68,9l1103,28r-67,16l971,61,906,84r-63,24l783,136r-60,31l666,200r-56,36l555,274r-52,41l453,359r-48,44l359,451r-43,51l275,554r-39,54l200,664r-33,58l137,781r-28,62l84,905,63,969r-19,66l28,1101r-11,68l8,1238r-5,71l,1379r3,72l8,1520r9,69l28,1657r16,67l63,1789r21,64l109,1915r28,62l167,2036r33,58l236,2150r39,55l316,2256r43,51l405,2355r48,45l503,2443r52,41l610,2523r56,36l723,2591r60,32l843,2650r63,24l971,2697r65,17l1103,2730r68,12l1239,2751r71,6l1381,2758r71,-1l1522,2751r68,-9l1658,2730r68,-16l1791,2697r64,-23l1918,2650r61,-27l2039,2591r57,-32l2153,2523r53,-39l2259,2443r49,-43l2356,2355r46,-48l2446,2256r40,-51l2525,2150r36,-56l2594,2036r30,-59l2652,1915r25,-62l2698,1789r19,-65l2733,1657r12,-68l2753,1520r6,-69l2761,1379xm2755,1379r-1,70l2749,1520r-9,68l2727,1656r-15,66l2694,1788r-21,64l2648,1914r-28,61l2590,2034r-34,58l2520,2148r-38,53l2441,2253r-42,50l2353,2351r-48,45l2255,2439r-52,41l2149,2519r-56,36l2036,2587r-59,31l1916,2645r-63,25l1789,2691r-65,19l1657,2726r-67,12l1521,2746r-69,5l1381,2754r-71,-3l1240,2746r-69,-8l1104,2726r-67,-16l972,2691r-64,-21l846,2645r-62,-27l725,2587r-57,-32l612,2519r-54,-39l506,2439r-50,-43l408,2351r-45,-48l320,2253r-41,-52l241,2148r-36,-56l171,2034r-30,-59l114,1914,90,1852,67,1788,49,1722,34,1656,22,1588r-9,-68l8,1449,6,1379r2,-70l13,1238r9,-68l34,1102r15,-66l67,970,90,906r24,-62l141,783r30,-59l205,667r36,-56l279,557r41,-52l363,455r45,-47l456,362r50,-44l558,278r54,-39l668,203r57,-32l784,141r62,-28l908,88,972,67r65,-19l1104,32r67,-11l1240,12r70,-5l1381,4r71,3l1521,12r69,9l1657,32r67,16l1789,67r64,21l1916,113r61,28l2036,171r57,32l2149,239r54,39l2255,318r50,44l2353,408r46,47l2441,505r41,52l2520,611r36,56l2590,724r30,59l2648,844r25,62l2694,970r18,66l2727,1102r13,68l2749,1238r5,71l2755,1379xe" fillcolor="#dad9d9" stroked="f">
                <v:path arrowok="t"/>
                <o:lock v:ext="edit" verticies="t"/>
              </v:shape>
              <v:shape id="_x0000_s2243" style="position:absolute;left:599;top:9323;width:459;height:459" coordsize="2754,2754" path="m2754,1377r-2,-70l2747,1236r-9,-68l2726,1100r-15,-67l2692,968r-21,-64l2646,842r-28,-62l2588,721r-33,-58l2519,607r-38,-54l2439,501r-43,-49l2351,404r-48,-46l2253,314r-52,-40l2146,236r-56,-36l2033,167r-59,-30l1913,109,1850,84,1786,63,1720,44,1654,28,1586,16,1518,7,1448,2,1377,r-71,2l1236,7r-69,9l1099,28r-66,16l967,63,903,84r-63,25l780,137r-60,30l663,200r-56,36l553,274r-52,40l450,358r-47,46l357,452r-43,49l272,553r-38,54l199,663r-34,58l135,780r-27,62l82,904,61,968r-19,65l28,1100r-13,68l6,1236r-5,71l,1377r1,70l6,1518r9,69l28,1654r14,67l61,1786r21,65l108,1913r27,61l165,2033r34,58l234,2147r38,54l314,2253r43,49l403,2350r47,46l501,2440r52,40l607,2519r56,36l720,2587r60,32l840,2645r63,25l967,2692r66,18l1099,2726r68,12l1236,2747r70,5l1377,2754r71,-2l1518,2747r68,-9l1654,2726r66,-16l1786,2692r64,-22l1913,2645r61,-26l2033,2587r57,-32l2146,2519r55,-39l2253,2440r50,-44l2351,2350r45,-48l2439,2253r42,-52l2519,2147r36,-56l2588,2033r30,-59l2646,1913r25,-62l2692,1786r19,-65l2726,1654r12,-67l2747,1518r5,-71l2754,1377xm2749,1377r-2,70l2742,1518r-9,68l2721,1653r-16,67l2688,1785r-23,64l2641,1911r-27,60l2584,2031r-34,58l2514,2144r-38,53l2436,2250r-44,49l2347,2347r-47,46l2249,2435r-51,42l2144,2515r-56,35l2030,2583r-58,30l1910,2641r-62,24l1784,2687r-65,19l1653,2721r-68,12l1517,2741r-69,6l1377,2748r-71,-1l1236,2741r-68,-8l1100,2721r-66,-15l969,2687r-64,-22l843,2641r-62,-28l723,2583r-58,-33l609,2515r-54,-38l504,2435r-50,-42l407,2347r-46,-48l318,2250r-41,-53l239,2144r-36,-55l170,2031r-31,-60l113,1911,88,1849,66,1785,48,1720,32,1653,20,1586r-8,-68l6,1447,4,1377r2,-70l12,1237r8,-69l32,1101r16,-67l66,969,88,905r25,-62l139,782r31,-59l203,666r36,-56l277,557r41,-53l361,455r46,-48l454,362r50,-43l555,278r54,-39l665,204r58,-33l781,141r62,-28l905,89,969,67r65,-19l1100,34r68,-13l1236,13r70,-6l1377,6r71,1l1517,13r68,8l1653,34r66,14l1784,67r64,22l1910,113r62,28l2030,171r58,33l2144,239r54,39l2249,319r51,43l2347,407r45,48l2436,504r40,53l2514,610r36,56l2584,723r30,59l2641,843r24,62l2688,969r17,65l2721,1101r12,67l2742,1237r5,70l2749,1377xe" fillcolor="#dad9d9" stroked="f">
                <v:path arrowok="t"/>
                <o:lock v:ext="edit" verticies="t"/>
              </v:shape>
              <v:shape id="_x0000_s2244" style="position:absolute;left:599;top:9323;width:459;height:458" coordsize="2749,2750" path="m2749,1375r-1,-70l2743,1234r-9,-68l2721,1098r-15,-66l2688,966r-21,-64l2642,840r-28,-61l2584,720r-34,-57l2514,607r-38,-54l2435,501r-42,-50l2347,404r-48,-46l2249,314r-52,-40l2143,235r-56,-36l2030,167r-59,-30l1910,109,1847,84,1783,63,1718,44,1651,28,1584,17,1515,8,1446,3,1375,r-71,3l1234,8r-69,9l1098,28r-67,16l966,63,902,84r-62,25l778,137r-59,30l662,199r-56,36l552,274r-52,40l450,358r-48,46l357,451r-43,50l273,553r-38,54l199,663r-34,57l135,779r-27,61l84,902,61,966r-18,66l28,1098r-12,68l7,1234r-5,71l,1375r2,70l7,1516r9,68l28,1652r15,66l61,1784r23,64l108,1910r27,61l165,2030r34,58l235,2144r38,53l314,2249r43,50l402,2347r48,45l500,2435r52,41l606,2515r56,36l719,2583r59,31l840,2641r62,25l966,2687r65,19l1098,2722r67,12l1234,2742r70,5l1375,2750r71,-3l1515,2742r69,-8l1651,2722r67,-16l1783,2687r64,-21l1910,2641r61,-27l2030,2583r57,-32l2143,2515r54,-39l2249,2435r50,-43l2347,2347r46,-48l2435,2249r41,-52l2514,2144r36,-56l2584,2030r30,-59l2642,1910r25,-62l2688,1784r18,-66l2721,1652r13,-68l2743,1516r5,-71l2749,1375xm2745,1375r-2,70l2737,1515r-9,69l2717,1651r-16,66l2683,1782r-22,63l2636,1908r-26,60l2579,2028r-33,57l2510,2140r-38,54l2432,2246r-44,50l2343,2343r-48,46l2246,2431r-52,41l2140,2510r-55,36l2027,2579r-58,30l1907,2637r-61,24l1782,2682r-65,19l1650,2716r-67,12l1515,2737r-69,6l1375,2744r-70,-1l1234,2737r-68,-9l1099,2716r-67,-15l967,2682r-64,-21l842,2637r-62,-28l722,2579r-58,-33l609,2510r-53,-38l503,2431r-49,-42l406,2343r-45,-47l317,2246r-40,-52l239,2140r-36,-55l170,2028r-30,-60l113,1908,88,1845,67,1782,48,1717,32,1651,21,1584r-9,-69l7,1445,5,1375r2,-70l12,1235r9,-68l32,1099r16,-66l67,968,88,905r25,-63l140,782r30,-60l203,665r36,-55l277,556r40,-52l361,454r45,-47l454,361r49,-42l556,278r53,-38l664,204r58,-33l780,141r62,-28l903,89,967,68r65,-18l1099,34r67,-12l1234,13r71,-5l1375,6r71,2l1515,13r68,9l1650,34r67,16l1782,68r64,21l1907,113r62,28l2027,171r58,33l2140,240r54,38l2246,319r49,42l2343,407r45,47l2432,504r40,52l2510,610r36,55l2579,722r31,60l2636,842r25,63l2683,968r18,65l2717,1099r11,68l2737,1235r6,70l2745,1375xe" fillcolor="#dad9d9" stroked="f">
                <v:path arrowok="t"/>
                <o:lock v:ext="edit" verticies="t"/>
              </v:shape>
              <v:shape id="_x0000_s2245" style="position:absolute;left:600;top:9324;width:457;height:457" coordsize="2745,2742" path="m2745,1371r-2,-70l2738,1231r-9,-69l2717,1095r-16,-67l2684,963r-23,-64l2637,837r-27,-61l2580,717r-34,-57l2510,604r-38,-53l2432,498r-44,-49l2343,401r-47,-45l2245,313r-51,-41l2140,233r-56,-35l2026,165r-58,-30l1906,107,1844,83,1780,61,1715,42,1649,28,1581,15,1513,7,1444,1,1373,r-71,1l1232,7r-68,8l1096,28r-66,14l965,61,901,83r-62,24l777,135r-58,30l661,198r-56,35l551,272r-51,41l450,356r-47,45l357,449r-43,49l273,551r-38,53l199,660r-33,57l135,776r-26,61l84,899,62,963r-18,65l28,1095r-12,67l8,1231r-6,70l,1371r2,70l8,1512r8,68l28,1647r16,67l62,1779r22,64l109,1905r26,60l166,2025r33,58l235,2138r38,53l314,2244r43,49l403,2341r47,46l500,2429r51,42l605,2509r56,35l719,2577r58,30l839,2635r62,24l965,2681r65,19l1096,2715r68,12l1232,2735r70,6l1373,2742r71,-1l1513,2735r68,-8l1649,2715r66,-15l1780,2681r64,-22l1906,2635r62,-28l2026,2577r58,-33l2140,2509r54,-38l2245,2429r51,-42l2343,2341r45,-48l2432,2244r40,-53l2510,2138r36,-55l2580,2025r30,-60l2637,1905r24,-62l2684,1779r17,-65l2717,1647r12,-67l2738,1512r5,-71l2745,1371xm2739,1371r-1,70l2733,1511r-9,68l2712,1646r-15,67l2678,1778r-21,63l2632,1903r-27,60l2575,2022r-33,57l2506,2135r-38,54l2428,2240r-43,50l2339,2338r-47,44l2242,2426r-52,40l2137,2504r-55,36l2024,2572r-58,30l1904,2630r-61,25l1779,2676r-65,18l1648,2710r-67,12l1513,2731r-71,4l1373,2738r-70,-3l1233,2731r-69,-9l1097,2710r-66,-16l966,2676r-64,-21l841,2630r-62,-28l721,2572r-58,-32l608,2504r-53,-38l503,2426r-50,-44l406,2338r-46,-48l318,2240r-41,-51l239,2135r-35,-56l170,2022r-30,-59l113,1903,88,1841,67,1778,48,1713,34,1646,21,1579r-9,-68l7,1441,6,1371r1,-70l12,1231r9,-68l34,1096r14,-67l67,964,88,902r25,-63l140,779r30,-60l204,662r35,-55l277,554r41,-52l360,452r46,-48l453,360r50,-43l555,276r53,-38l663,202r58,-32l779,140r62,-28l902,87,966,66r65,-18l1097,32r67,-12l1233,12r70,-5l1373,4r69,3l1513,12r68,8l1648,32r66,16l1779,66r64,21l1904,112r62,28l2024,170r58,32l2137,238r53,38l2242,317r50,43l2339,404r46,48l2428,502r40,52l2506,607r36,55l2575,719r30,60l2632,839r25,63l2678,964r19,65l2712,1096r12,67l2733,1231r5,70l2739,1371xe" fillcolor="#dad9d9" stroked="f">
                <v:path arrowok="t"/>
                <o:lock v:ext="edit" verticies="t"/>
              </v:shape>
              <v:shape id="_x0000_s2246" style="position:absolute;left:600;top:9324;width:457;height:456" coordsize="2740,2738" path="m2740,1369r-2,-70l2732,1229r-9,-68l2712,1093r-16,-66l2678,962r-22,-63l2631,836r-26,-60l2574,716r-33,-57l2505,604r-38,-54l2427,498r-44,-50l2338,401r-48,-46l2241,313r-52,-41l2135,234r-55,-36l2022,165r-58,-30l1902,107,1841,83,1777,62,1712,44,1645,28,1578,16,1510,7,1441,2,1370,r-70,2l1229,7r-68,9l1094,28r-67,16l962,62,898,83r-61,24l775,135r-58,30l659,198r-55,36l551,272r-53,41l449,355r-48,46l356,448r-44,50l272,550r-38,54l198,659r-33,57l135,776r-27,60l83,899,62,962r-19,65l27,1093r-11,68l7,1229r-5,70l,1369r2,70l7,1509r9,69l27,1645r16,66l62,1776r21,63l108,1902r27,60l165,2022r33,57l234,2134r38,54l312,2240r44,50l401,2337r48,46l498,2425r53,41l604,2504r55,36l717,2573r58,30l837,2631r61,24l962,2676r65,19l1094,2710r67,12l1229,2731r71,6l1370,2738r71,-1l1510,2731r68,-9l1645,2710r67,-15l1777,2676r64,-21l1902,2631r62,-28l2022,2573r58,-33l2135,2504r54,-38l2241,2425r49,-42l2338,2337r45,-47l2427,2240r40,-52l2505,2134r36,-55l2574,2022r31,-60l2631,1902r25,-63l2678,1776r18,-65l2712,1645r11,-67l2732,1509r6,-70l2740,1369xm2734,1369r-2,70l2728,1509r-9,68l2706,1644r-14,66l2673,1775r-22,63l2627,1900r-27,60l2570,2019r-34,57l2502,2131r-38,54l2422,2236r-42,50l2335,2333r-48,46l2238,2422r-52,40l2133,2500r-56,36l2020,2568r-58,30l1901,2626r-62,25l1775,2672r-64,18l1644,2706r-67,12l1509,2726r-70,5l1370,2733r-70,-2l1230,2726r-68,-8l1095,2706r-66,-16l964,2672r-63,-21l839,2626r-61,-28l719,2568r-57,-32l606,2500r-53,-38l501,2422r-49,-43l405,2333r-46,-47l317,2236r-40,-51l239,2131r-36,-55l169,2019r-30,-59l112,1900,88,1838,66,1775,47,1710,33,1644,21,1577r-9,-68l7,1439,5,1369r2,-70l12,1229r9,-68l33,1094r14,-66l66,963,88,900r24,-62l139,778r30,-59l203,662r36,-55l277,553r40,-51l359,452r46,-47l452,360r49,-44l553,276r53,-38l662,202r57,-32l778,140r61,-28l901,88,964,66r65,-18l1095,32r67,-11l1230,12r70,-5l1370,5r69,2l1509,12r68,9l1644,32r67,16l1775,66r64,22l1901,112r61,28l2020,170r57,32l2133,238r53,38l2238,316r49,44l2335,405r45,47l2422,502r42,51l2502,607r34,55l2570,719r30,59l2627,838r24,62l2673,963r19,65l2706,1094r13,67l2728,1229r4,70l2734,1369xe" fillcolor="#dad9d9" stroked="f">
                <v:path arrowok="t"/>
                <o:lock v:ext="edit" verticies="t"/>
              </v:shape>
              <v:shape id="_x0000_s2247" style="position:absolute;left:601;top:9325;width:455;height:455" coordsize="2733,2734" path="m2733,1367r-1,-70l2727,1227r-9,-68l2706,1092r-15,-67l2672,960r-21,-62l2626,835r-27,-60l2569,715r-33,-57l2500,603r-38,-53l2422,498r-43,-50l2333,400r-47,-44l2236,313r-52,-41l2131,234r-55,-36l2018,166r-58,-30l1898,108,1837,83,1773,62,1708,44,1642,28,1575,16,1507,8,1436,3,1367,r-70,3l1227,8r-69,8l1091,28r-66,16l960,62,896,83r-61,25l773,136r-58,30l657,198r-55,36l549,272r-52,41l447,356r-47,44l354,448r-42,50l271,550r-38,53l198,658r-34,57l134,775r-27,60l82,898,61,960r-19,65l28,1092r-13,67l6,1227r-5,70l,1367r1,70l6,1507r9,68l28,1642r14,67l61,1774r21,63l107,1899r27,60l164,2018r34,57l233,2131r38,54l312,2236r42,50l400,2334r47,44l497,2422r52,40l602,2500r55,36l715,2568r58,30l835,2626r61,25l960,2672r65,18l1091,2706r67,12l1227,2727r70,4l1367,2734r69,-3l1507,2727r68,-9l1642,2706r66,-16l1773,2672r64,-21l1898,2626r62,-28l2018,2568r58,-32l2131,2500r53,-38l2236,2422r50,-44l2333,2334r46,-48l2422,2236r40,-51l2500,2131r36,-56l2569,2018r30,-59l2626,1899r25,-62l2672,1774r19,-65l2706,1642r12,-67l2727,1507r5,-70l2733,1367xm2729,1367r-2,70l2721,1507r-8,68l2701,1642r-16,66l2667,1772r-21,63l2622,1897r-27,60l2565,2016r-34,57l2496,2128r-38,54l2418,2233r-43,49l2330,2329r-47,46l2233,2417r-52,41l2129,2496r-56,35l2016,2564r-59,30l1897,2622r-62,23l1772,2668r-65,18l1641,2701r-67,11l1506,2721r-70,6l1367,2728r-70,-1l1227,2721r-68,-9l1092,2701r-66,-15l961,2668r-62,-23l836,2622r-60,-28l718,2564r-57,-33l605,2496r-53,-38l501,2417r-51,-42l403,2329r-44,-47l316,2233r-41,-51l237,2128r-35,-55l169,2016r-31,-59l112,1897,87,1835,66,1772,48,1708,32,1642,20,1575r-8,-68l6,1437,4,1367r2,-70l12,1228r8,-68l32,1093r16,-66l66,962,87,899r25,-62l138,777r31,-59l202,661r35,-55l275,552r41,-51l359,452r44,-47l450,359r51,-42l552,276r53,-38l661,203r57,-33l776,140r60,-27l899,89,961,67r65,-19l1092,34r67,-12l1227,13r70,-6l1367,6r69,1l1506,13r68,9l1641,34r66,14l1772,67r63,22l1897,113r60,27l2016,170r57,33l2129,238r52,38l2233,317r50,42l2330,405r45,47l2418,501r40,51l2496,606r35,55l2565,718r30,59l2622,837r24,62l2667,962r18,65l2701,1093r12,67l2721,1228r6,69l2729,1367xe" fillcolor="#dbdbda" stroked="f">
                <v:path arrowok="t"/>
                <o:lock v:ext="edit" verticies="t"/>
              </v:shape>
              <v:shape id="_x0000_s2248" style="position:absolute;left:601;top:9325;width:455;height:455" coordsize="2729,2728" path="m2729,1364r-2,-70l2723,1224r-9,-68l2701,1089r-14,-66l2668,958r-22,-63l2622,833r-27,-60l2565,714r-34,-57l2497,602r-38,-54l2417,497r-42,-50l2330,400r-48,-45l2233,311r-52,-40l2128,233r-56,-36l2015,165r-58,-30l1896,107,1834,83,1770,61,1706,43,1639,27,1572,16,1504,7,1434,2,1365,r-70,2l1225,7r-68,9l1090,27r-66,16l959,61,896,83r-62,24l773,135r-59,30l657,197r-56,36l548,271r-52,40l447,355r-47,45l354,447r-42,50l272,548r-38,54l198,657r-34,57l134,773r-27,60l83,895,61,958r-19,65l28,1089r-12,67l7,1224r-5,70l,1364r2,70l7,1504r9,68l28,1639r14,66l61,1770r22,63l107,1895r27,60l164,2014r34,57l234,2126r38,54l312,2231r42,50l400,2328r47,46l496,2417r52,40l601,2495r56,36l714,2563r59,30l834,2621r62,25l959,2667r65,18l1090,2701r67,12l1225,2721r70,5l1365,2728r69,-2l1504,2721r68,-8l1639,2701r67,-16l1770,2667r64,-21l1896,2621r61,-28l2015,2563r57,-32l2128,2495r53,-38l2233,2417r49,-43l2330,2328r45,-47l2417,2231r42,-51l2497,2126r34,-55l2565,2014r30,-59l2622,1895r24,-62l2668,1770r19,-65l2701,1639r13,-67l2723,1504r4,-70l2729,1364xm2725,1364r-2,70l2717,1503r-9,68l2697,1638r-16,66l2663,1769r-21,62l2617,1893r-26,60l2560,2012r-33,57l2492,2124r-38,54l2414,2229r-43,49l2326,2325r-47,45l2229,2412r-51,42l2124,2490r-54,36l2013,2559r-59,30l1894,2617r-61,23l1769,2661r-65,19l1639,2695r-67,12l1504,2716r-70,5l1365,2723r-70,-2l1225,2716r-68,-9l1091,2695r-66,-15l960,2661r-63,-21l835,2617r-60,-28l717,2559r-57,-33l605,2490r-54,-36l500,2412r-49,-42l404,2325r-45,-47l315,2229r-40,-51l237,2124r-35,-55l169,2012r-29,-59l112,1893,87,1831,66,1769,48,1704,32,1638,21,1571r-9,-68l7,1434,6,1364r1,-69l12,1225r9,-68l32,1090r16,-66l66,961,87,897r25,-62l140,775r29,-58l202,660r35,-56l275,552r40,-52l359,451r45,-48l451,358r49,-42l551,276r54,-38l660,202r57,-33l775,139r60,-27l897,88,960,67r65,-19l1091,33r66,-12l1225,12r70,-5l1365,5r69,2l1504,12r68,9l1639,33r65,15l1769,67r64,21l1894,112r60,27l2013,169r57,33l2124,238r54,38l2229,316r50,42l2326,403r45,48l2414,500r40,52l2492,604r35,56l2560,717r31,58l2617,835r25,62l2663,961r18,63l2697,1090r11,67l2717,1225r6,70l2725,1364xe" fillcolor="#dbdbda" stroked="f">
                <v:path arrowok="t"/>
                <o:lock v:ext="edit" verticies="t"/>
              </v:shape>
              <v:shape id="_x0000_s2249" style="position:absolute;left:601;top:9325;width:454;height:454" coordsize="2725,2722" path="m2725,1361r-2,-70l2717,1222r-8,-68l2697,1087r-16,-66l2663,956r-21,-63l2618,831r-27,-60l2561,712r-34,-57l2492,600r-38,-54l2414,495r-43,-49l2326,399r-47,-46l2229,311r-52,-41l2125,232r-56,-35l2012,164r-59,-30l1893,107,1831,83,1768,61,1703,42,1637,28,1570,16,1502,7,1432,1,1363,r-70,1l1223,7r-68,9l1088,28r-66,14l957,61,895,83r-63,24l772,134r-58,30l657,197r-56,35l548,270r-51,41l446,353r-47,46l355,446r-43,49l271,546r-38,54l198,655r-33,57l134,771r-26,60l83,893,62,956r-18,65l28,1087r-12,67l8,1222r-6,69l,1361r2,70l8,1501r8,68l28,1636r16,66l62,1766r21,63l108,1891r26,60l165,2010r33,57l233,2122r38,54l312,2227r43,49l399,2323r47,46l497,2411r51,41l601,2490r56,35l714,2558r58,30l832,2616r63,23l957,2662r65,18l1088,2695r67,11l1223,2715r70,6l1363,2722r69,-1l1502,2715r68,-9l1637,2695r66,-15l1768,2662r63,-23l1893,2616r60,-28l2012,2558r57,-33l2125,2490r52,-38l2229,2411r50,-42l2326,2323r45,-47l2414,2227r40,-51l2492,2122r35,-55l2561,2010r30,-59l2618,1891r24,-62l2663,1766r18,-64l2697,1636r12,-67l2717,1501r6,-70l2725,1361xm2719,1361r-1,70l2713,1500r-9,68l2693,1635r-16,65l2659,1764r-21,63l2613,1888r-28,61l2556,2008r-33,56l2488,2120r-38,52l2410,2224r-43,49l2322,2320r-46,46l2225,2408r-50,40l2121,2486r-55,35l2009,2553r-58,31l1891,2610r-62,25l1766,2656r-64,19l1636,2690r-67,12l1502,2711r-70,4l1363,2718r-70,-3l1223,2711r-67,-9l1089,2690r-66,-15l960,2656r-64,-21l834,2610r-60,-26l716,2553r-57,-32l604,2486r-54,-38l500,2408r-49,-42l403,2320r-45,-47l315,2224r-40,-52l237,2120r-34,-56l169,2008r-29,-59l112,1888,89,1827,66,1764,48,1700,34,1635,21,1568r-9,-68l8,1431,6,1361r2,-69l12,1222r9,-68l34,1087r14,-65l66,958,89,895r23,-61l140,773r29,-58l203,658r34,-55l275,550r40,-52l358,449r45,-47l451,357r49,-42l550,275r54,-38l659,201r57,-32l774,138r60,-26l896,87,960,66r63,-18l1089,32r67,-12l1223,12r70,-5l1363,4r69,3l1502,12r67,8l1636,32r66,16l1766,66r63,21l1891,112r60,26l2009,169r57,32l2121,237r54,38l2225,315r51,42l2322,402r45,47l2410,498r40,52l2488,603r35,55l2556,715r29,58l2613,834r25,61l2659,958r18,64l2693,1087r11,67l2713,1222r5,70l2719,1361xe" fillcolor="#dbdbda" stroked="f">
                <v:path arrowok="t"/>
                <o:lock v:ext="edit" verticies="t"/>
              </v:shape>
              <v:shape id="_x0000_s2250" style="position:absolute;left:602;top:9326;width:453;height:453" coordsize="2719,2718" path="m2719,1359r-2,-69l2711,1220r-9,-68l2691,1085r-16,-66l2657,956r-21,-64l2611,830r-26,-60l2554,712r-33,-57l2486,599r-38,-52l2408,495r-43,-49l2320,398r-47,-45l2223,311r-51,-40l2118,233r-54,-36l2007,164r-59,-30l1888,107,1827,83,1763,62,1698,43,1633,28,1566,16,1498,7,1428,2,1359,r-70,2l1219,7r-68,9l1085,28r-66,15l954,62,891,83r-62,24l769,134r-58,30l654,197r-55,36l545,271r-51,40l445,353r-47,45l353,446r-44,49l269,547r-38,52l196,655r-33,57l134,770r-28,60l81,892,60,956r-18,63l26,1085r-11,67l6,1220r-5,70l,1359r1,70l6,1498r9,68l26,1633r16,66l60,1764r21,62l106,1888r28,60l163,2007r33,57l231,2119r38,54l309,2224r44,49l398,2320r47,45l494,2407r51,42l599,2485r55,36l711,2554r58,30l829,2612r62,23l954,2656r65,19l1085,2690r66,12l1219,2711r70,5l1359,2718r69,-2l1498,2711r68,-9l1633,2690r65,-15l1763,2656r64,-21l1888,2612r60,-28l2007,2554r57,-33l2118,2485r54,-36l2223,2407r50,-42l2320,2320r45,-47l2408,2224r40,-51l2486,2119r35,-55l2554,2007r31,-59l2611,1888r25,-62l2657,1764r18,-65l2691,1633r11,-67l2711,1498r6,-69l2719,1359xm2713,1359r-2,69l2706,1498r-8,68l2685,1632r-14,66l2652,1761r-22,64l2607,1886r-28,60l2550,2005r-34,56l2482,2116r-38,53l2403,2221r-42,49l2316,2317r-47,44l2220,2404r-51,40l2116,2482r-55,35l2004,2549r-58,30l1886,2606r-62,25l1762,2652r-65,18l1632,2685r-67,13l1497,2706r-69,5l1359,2712r-70,-1l1220,2706r-68,-8l1085,2685r-65,-15l956,2652r-63,-21l831,2606r-60,-27l713,2549r-57,-32l601,2482r-52,-38l497,2404r-49,-43l401,2317r-45,-47l314,2221r-41,-52l235,2116r-34,-55l167,2005r-29,-59l110,1886,87,1825,66,1761,46,1698,32,1632,20,1566r-9,-68l6,1428,4,1359r2,-69l11,1220r9,-67l32,1086r14,-66l66,957,87,894r23,-61l138,772r29,-58l201,657r34,-55l273,549r41,-50l356,449r45,-48l448,357r49,-43l549,274r52,-37l656,201r57,-32l771,139r60,-27l893,87,956,66r64,-18l1085,33r67,-12l1220,12r69,-5l1359,6r69,1l1497,12r68,9l1632,33r65,15l1762,66r62,21l1886,112r60,27l2004,169r57,32l2116,237r53,37l2220,314r49,43l2316,401r45,48l2403,499r41,50l2482,602r34,55l2550,714r29,58l2607,833r23,61l2652,957r19,63l2685,1086r13,67l2706,1220r5,70l2713,1359xe" fillcolor="#dbdbda" stroked="f">
                <v:path arrowok="t"/>
                <o:lock v:ext="edit" verticies="t"/>
              </v:shape>
              <v:shape id="_x0000_s2251" style="position:absolute;left:602;top:9326;width:453;height:452" coordsize="2713,2714" path="m2713,1357r-1,-69l2707,1218r-9,-68l2687,1083r-16,-65l2653,954r-21,-63l2607,830r-28,-61l2550,711r-33,-57l2482,599r-38,-53l2404,494r-43,-49l2316,398r-46,-45l2219,311r-50,-40l2115,233r-55,-36l2003,165r-58,-31l1885,108,1823,83,1760,62,1696,44,1630,28,1563,16,1496,8,1426,3,1357,r-70,3l1217,8r-67,8l1083,28r-66,16l954,62,890,83r-62,25l768,134r-58,31l653,197r-55,36l544,271r-50,40l445,353r-48,45l352,445r-43,49l269,546r-38,53l197,654r-34,57l134,769r-28,61l83,891,60,954r-18,64l28,1083r-13,67l6,1218r-4,70l,1357r2,70l6,1496r9,68l28,1631r14,65l60,1760r23,63l106,1884r28,61l163,2004r34,56l231,2116r38,52l309,2220r43,49l397,2316r48,46l494,2404r50,40l598,2482r55,35l710,2549r58,31l828,2606r62,25l954,2652r63,19l1083,2686r67,12l1217,2707r70,4l1357,2714r69,-3l1496,2707r67,-9l1630,2686r66,-15l1760,2652r63,-21l1885,2606r60,-26l2003,2549r57,-32l2115,2482r54,-38l2219,2404r51,-42l2316,2316r45,-47l2404,2220r40,-52l2482,2116r35,-56l2550,2004r29,-59l2607,1884r25,-61l2653,1760r18,-64l2687,1631r11,-67l2707,1496r5,-69l2713,1357xm2709,1357r-2,69l2701,1496r-8,67l2681,1630r-15,64l2647,1759r-21,63l2603,1883r-28,60l2546,2001r-33,57l2477,2112r-38,54l2400,2216r-42,50l2313,2312r-48,45l2217,2400r-51,40l2113,2478r-56,34l2001,2545r-58,30l1883,2602r-62,24l1759,2648r-64,18l1629,2681r-66,11l1495,2701r-69,6l1357,2708r-70,-1l1218,2701r-68,-9l1084,2681r-66,-15l955,2648r-63,-22l831,2602r-61,-27l712,2545r-56,-33l601,2478r-53,-38l496,2400r-48,-43l401,2312r-45,-46l314,2216r-40,-50l236,2112r-35,-54l167,2001r-29,-58l112,1883,87,1822,66,1759,48,1694,32,1630,20,1563r-8,-67l6,1426,5,1357r1,-69l12,1218r8,-67l32,1084r16,-64l66,956,87,892r25,-61l138,771r29,-58l201,656r35,-54l274,549r40,-51l356,448r45,-46l448,357r48,-43l548,274r53,-38l656,201r56,-32l770,139r61,-27l892,88,955,66r63,-18l1084,34r66,-12l1218,13r69,-5l1357,6r69,2l1495,13r68,9l1629,34r66,14l1759,66r62,22l1883,112r60,27l2001,169r56,32l2113,236r53,38l2217,314r48,43l2313,402r45,46l2400,498r39,51l2477,602r36,54l2546,713r29,58l2603,831r23,61l2647,956r19,64l2681,1084r12,67l2701,1218r6,70l2709,1357xe" fillcolor="#dbdbda" stroked="f">
                <v:path arrowok="t"/>
                <o:lock v:ext="edit" verticies="t"/>
              </v:shape>
              <v:shape id="_x0000_s2252" style="position:absolute;left:603;top:9327;width:451;height:451" coordsize="2709,2706" path="m2709,1353r-2,-69l2702,1214r-8,-67l2681,1080r-14,-66l2648,951r-22,-63l2603,827r-28,-61l2546,708r-34,-57l2478,596r-38,-53l2399,493r-42,-50l2312,395r-47,-44l2216,308r-51,-40l2112,231r-55,-36l2000,163r-58,-30l1882,106,1820,81,1758,60,1693,42,1628,27,1561,15,1493,6,1424,1,1355,r-70,1l1216,6r-68,9l1081,27r-65,15l952,60,889,81r-62,25l767,133r-58,30l652,195r-55,36l545,268r-52,40l444,351r-47,44l352,443r-42,50l269,543r-38,53l197,651r-34,57l134,766r-28,61l83,888,62,951r-20,63l28,1080r-12,67l7,1214r-5,70l,1353r2,69l7,1492r9,68l28,1626r14,66l62,1755r21,64l106,1880r28,60l163,1999r34,56l231,2110r38,53l310,2215r42,49l397,2311r47,44l493,2398r52,40l597,2476r55,35l709,2543r58,30l827,2600r62,25l952,2646r64,18l1081,2679r67,13l1216,2700r69,5l1355,2706r69,-1l1493,2700r68,-8l1628,2679r65,-15l1758,2646r62,-21l1882,2600r60,-27l2000,2543r57,-32l2112,2476r53,-38l2216,2398r49,-43l2312,2311r45,-47l2399,2215r41,-52l2478,2110r34,-55l2546,1999r29,-59l2603,1880r23,-61l2648,1755r19,-63l2681,1626r13,-66l2702,1492r5,-70l2709,1353xm2704,1353r-2,69l2697,1490r-9,69l2677,1625r-16,65l2643,1754r-21,63l2598,1878r-27,59l2541,1996r-32,57l2473,2107r-37,53l2396,2211r-42,49l2309,2306r-47,45l2213,2393r-51,41l2109,2472r-55,34l1998,2539r-58,30l1880,2596r-62,24l1755,2641r-63,18l1627,2674r-67,12l1493,2695r-69,5l1355,2702r-70,-2l1216,2695r-67,-9l1082,2674r-65,-15l954,2641r-63,-21l830,2596r-61,-27l711,2539r-56,-33l600,2472r-52,-38l496,2393r-49,-42l400,2306r-44,-46l313,2211r-40,-51l236,2107r-36,-54l168,1996r-29,-59l112,1878,87,1817,66,1754,48,1690,32,1625,21,1559r-9,-69l7,1422,6,1353r1,-69l12,1216r9,-69l32,1081r16,-64l66,952,87,889r25,-61l139,769r29,-59l200,653r36,-54l273,546r40,-51l356,447r44,-47l447,355r49,-42l548,272r52,-38l655,200r56,-33l769,137r61,-27l891,86,954,66r63,-19l1082,32r67,-12l1216,11r69,-5l1355,4r69,2l1493,11r67,9l1627,32r65,15l1755,66r63,20l1880,110r60,27l1998,167r56,33l2109,234r53,38l2213,313r49,42l2309,400r45,47l2396,495r40,51l2473,599r36,54l2541,710r30,59l2598,828r24,61l2643,952r18,65l2677,1081r11,66l2697,1216r5,68l2704,1353xe" fillcolor="#dbdbda" stroked="f">
                <v:path arrowok="t"/>
                <o:lock v:ext="edit" verticies="t"/>
              </v:shape>
            </v:group>
            <v:group id="_x0000_s2253" style="position:absolute;left:603;top:9327;width:451;height:451" coordorigin="603,9327" coordsize="451,451">
              <v:shape id="_x0000_s2254" style="position:absolute;left:603;top:9327;width:451;height:451" coordsize="2704,2702" path="m2704,1351r-2,-69l2696,1212r-8,-67l2676,1078r-15,-64l2642,950r-21,-64l2598,825r-28,-60l2541,707r-33,-57l2472,596r-38,-53l2395,492r-42,-50l2308,396r-48,-45l2212,308r-51,-40l2108,230r-56,-35l1996,163r-58,-30l1878,106,1816,82,1754,60,1690,42,1624,28,1558,16,1490,7,1421,2,1352,r-70,2l1213,7r-68,9l1079,28r-66,14l950,60,887,82r-61,24l765,133r-58,30l651,195r-55,35l543,268r-52,40l443,351r-47,45l351,442r-42,50l269,543r-38,53l196,650r-34,57l133,765r-26,60l82,886,61,950r-18,64l27,1078r-12,67l7,1212r-6,70l,1351r1,69l7,1490r8,67l27,1624r16,64l61,1753r21,63l107,1877r26,60l162,1995r34,57l231,2106r38,54l309,2210r42,50l396,2306r47,45l491,2394r52,40l596,2472r55,34l707,2539r58,30l826,2596r61,24l950,2642r63,18l1079,2675r66,11l1213,2695r69,6l1352,2702r69,-1l1490,2695r68,-9l1624,2675r66,-15l1754,2642r62,-22l1878,2596r60,-27l1996,2539r56,-33l2108,2472r53,-38l2212,2394r48,-43l2308,2306r45,-46l2395,2210r39,-50l2472,2106r36,-54l2541,1995r29,-58l2598,1877r23,-61l2642,1753r19,-65l2676,1624r12,-67l2696,1490r6,-70l2704,1351xm2698,1351r-2,69l2692,1488r-9,69l2671,1623r-15,64l2638,1751r-21,63l2592,1875r-27,59l2536,1992r-32,57l2468,2104r-37,53l2391,2207r-43,49l2304,2303r-47,45l2209,2390r-52,39l2105,2467r-55,35l1994,2534r-58,31l1875,2591r-60,25l1752,2636r-63,19l1623,2670r-66,12l1490,2690r-69,5l1352,2698r-69,-3l1213,2690r-67,-8l1080,2670r-66,-15l951,2636r-63,-20l828,2591r-61,-26l709,2534r-56,-32l599,2467r-53,-38l495,2390r-49,-42l400,2303r-45,-47l312,2207r-40,-50l235,2104r-36,-55l167,1992r-29,-58l111,1875,86,1814,65,1751,47,1687,33,1623,20,1557r-8,-69l7,1420,5,1351r2,-69l12,1214r8,-68l33,1079r14,-64l65,951,86,888r25,-61l138,768r29,-58l199,654r36,-55l272,545r40,-50l355,446r45,-47l446,354r49,-41l546,273r53,-38l653,200r56,-32l767,137r61,-26l888,87,951,66r63,-19l1080,32r66,-12l1213,12r70,-5l1352,4r69,3l1490,12r67,8l1623,32r66,15l1752,66r63,21l1875,111r61,26l1994,168r56,32l2105,235r52,38l2209,313r48,41l2304,399r44,47l2391,495r40,50l2468,599r36,55l2536,710r29,58l2592,827r25,61l2638,951r18,64l2671,1079r12,67l2692,1214r4,68l2698,1351xe" fillcolor="#dbdbda" stroked="f">
                <v:path arrowok="t"/>
                <o:lock v:ext="edit" verticies="t"/>
              </v:shape>
              <v:shape id="_x0000_s2255" style="position:absolute;left:604;top:9328;width:449;height:449" coordsize="2698,2698" path="m2698,1349r-2,-69l2691,1212r-9,-69l2671,1077r-16,-64l2637,948r-21,-63l2592,824r-27,-59l2535,706r-32,-57l2467,595r-37,-53l2390,491r-42,-48l2303,396r-47,-45l2207,309r-51,-41l2103,230r-55,-34l1992,163r-58,-30l1874,106,1812,82,1749,62,1686,43,1621,28,1554,16,1487,7,1418,2,1349,r-70,2l1210,7r-67,9l1076,28r-65,15l948,62,885,82r-61,24l763,133r-58,30l649,196r-55,34l542,268r-52,41l441,351r-47,45l350,443r-43,48l267,542r-37,53l194,649r-32,57l133,765r-27,59l81,885,60,948r-18,65l26,1077r-11,66l6,1212r-5,68l,1349r1,69l6,1486r9,69l26,1621r16,65l60,1750r21,63l106,1874r27,59l162,1992r32,57l230,2103r37,53l307,2207r43,49l394,2302r47,45l490,2389r52,41l594,2468r55,34l705,2535r58,30l824,2592r61,24l948,2637r63,18l1076,2670r67,12l1210,2691r69,5l1349,2698r69,-2l1487,2691r67,-9l1621,2670r65,-15l1749,2637r63,-21l1874,2592r60,-27l1992,2535r56,-33l2103,2468r53,-38l2207,2389r49,-42l2303,2302r45,-46l2390,2207r40,-51l2467,2103r36,-54l2535,1992r30,-59l2592,1874r24,-61l2637,1750r18,-64l2671,1621r11,-66l2691,1486r5,-68l2698,1349xm2693,1349r-2,69l2686,1486r-9,67l2665,1619r-14,66l2633,1749r-22,62l2587,1872r-27,59l2531,1989r-32,57l2463,2100r-37,52l2386,2204r-43,48l2300,2299r-47,45l2203,2386r-50,40l2101,2463r-55,35l1990,2530r-58,30l1872,2587r-61,24l1748,2632r-63,19l1620,2665r-66,13l1486,2686r-69,5l1349,2692r-69,-1l1212,2686r-69,-8l1077,2665r-64,-14l949,2632r-63,-21l826,2587r-61,-27l708,2530r-57,-32l597,2463r-53,-37l494,2386r-49,-42l398,2299r-44,-47l312,2204r-41,-52l234,2100r-35,-54l166,1989r-29,-58l110,1872,86,1811,64,1749,47,1685,32,1619,20,1553r-8,-67l6,1418,4,1349r2,-69l12,1212r8,-68l32,1079r15,-65l64,950,86,887r24,-61l137,767r29,-58l199,653r35,-55l271,546r41,-52l354,446r44,-47l445,354r49,-42l544,273r53,-38l651,200r57,-32l765,138r61,-27l886,87,949,66r64,-18l1077,33r66,-12l1212,12r68,-5l1349,6r68,1l1486,12r68,9l1620,33r65,15l1748,66r63,21l1872,111r60,27l1990,168r56,32l2101,235r52,38l2203,312r50,42l2300,399r43,47l2386,494r40,52l2463,598r36,55l2531,709r29,58l2587,826r24,61l2633,950r18,64l2665,1079r12,65l2686,1212r5,68l2693,1349xe" fillcolor="#dcdcdc" stroked="f">
                <v:path arrowok="t"/>
                <o:lock v:ext="edit" verticies="t"/>
              </v:shape>
              <v:shape id="_x0000_s2256" style="position:absolute;left:604;top:9328;width:449;height:449" coordsize="2693,2694" path="m2693,1347r-2,-69l2687,1210r-9,-68l2666,1075r-15,-64l2633,947r-21,-63l2587,823r-27,-59l2531,706r-32,-56l2463,595r-37,-54l2386,491r-43,-49l2299,395r-47,-45l2204,309r-52,-40l2100,231r-55,-35l1989,164r-58,-31l1870,107,1810,83,1747,62,1684,43,1618,28,1552,16,1485,8,1416,3,1347,r-69,3l1208,8r-67,8l1075,28r-66,15l946,62,883,83r-60,24l762,133r-58,31l648,196r-54,35l541,269r-51,40l441,350r-46,45l350,442r-43,49l267,541r-37,54l194,650r-32,56l133,764r-27,59l81,884,60,947r-18,64l28,1075r-13,67l7,1210r-5,68l,1347r2,69l7,1484r8,69l28,1619r14,64l60,1747r21,63l106,1871r27,59l162,1988r32,57l230,2100r37,53l307,2203r43,49l395,2299r46,45l490,2386r51,39l594,2463r54,35l704,2530r58,31l823,2587r60,25l946,2632r63,19l1075,2666r66,12l1208,2686r70,5l1347,2694r69,-3l1485,2686r67,-8l1618,2666r66,-15l1747,2632r63,-20l1870,2587r61,-26l1989,2530r56,-32l2100,2463r52,-38l2204,2386r48,-42l2299,2299r44,-47l2386,2203r40,-50l2463,2100r36,-55l2531,1988r29,-58l2587,1871r25,-61l2633,1747r18,-64l2666,1619r12,-66l2687,1484r4,-68l2693,1347xm2689,1347r-2,69l2681,1484r-8,67l2661,1617r-15,65l2628,1746r-21,63l2583,1869r-27,59l2527,1986r-33,56l2460,2097r-38,52l2381,2200r-41,49l2295,2296r-47,43l2200,2382r-51,40l2096,2459r-53,35l1986,2526r-57,30l1869,2583r-61,23l1745,2628r-64,18l1617,2661r-66,11l1484,2681r-69,6l1347,2688r-69,-1l1210,2681r-67,-9l1077,2661r-65,-15l948,2628r-63,-22l825,2583r-60,-27l708,2526r-57,-32l597,2459r-53,-37l493,2382r-48,-43l398,2296r-45,-47l312,2200r-40,-51l235,2097r-36,-55l166,1986r-29,-58l111,1869,86,1809,66,1746,47,1682,32,1617,20,1551r-8,-67l7,1416,5,1347r2,-69l12,1210r8,-68l32,1077r15,-65l66,948,86,887r25,-62l137,766r29,-58l199,652r36,-55l272,545r40,-51l353,445r45,-46l445,355r48,-43l544,273r53,-38l651,200r57,-32l765,138r60,-27l885,88,948,66r64,-18l1077,33r66,-11l1210,13r68,-5l1347,6r68,2l1484,13r67,9l1617,33r64,15l1745,66r63,22l1869,111r60,27l1986,168r57,32l2096,235r53,38l2200,312r48,43l2295,399r45,46l2381,494r41,51l2460,597r34,55l2527,708r29,58l2583,825r24,62l2628,948r18,64l2661,1077r12,65l2681,1210r6,68l2689,1347xe" fillcolor="#dcdcdc" stroked="f">
                <v:path arrowok="t"/>
                <o:lock v:ext="edit" verticies="t"/>
              </v:shape>
              <v:shape id="_x0000_s2257" style="position:absolute;left:604;top:9328;width:449;height:448" coordsize="2689,2686" path="m2689,1343r-2,-69l2682,1206r-9,-68l2661,1073r-14,-65l2629,944r-22,-63l2583,820r-27,-59l2527,703r-32,-56l2459,592r-37,-52l2382,488r-43,-48l2296,393r-47,-45l2199,306r-50,-39l2097,229r-55,-35l1986,162r-58,-30l1868,105,1807,81,1744,60,1681,42,1616,27,1550,15,1482,6,1413,1,1345,r-69,1l1208,6r-69,9l1073,27r-64,15l945,60,882,81r-60,24l761,132r-57,30l647,194r-54,35l540,267r-50,39l441,348r-47,45l350,440r-42,48l267,540r-37,52l195,647r-33,56l133,761r-27,59l82,881,60,944r-17,64l28,1073r-12,65l8,1206r-6,68l,1343r2,69l8,1480r8,67l28,1613r15,66l60,1743r22,62l106,1866r27,59l162,1983r33,57l230,2094r37,52l308,2198r42,48l394,2293r47,45l490,2380r50,40l593,2457r54,35l704,2524r57,30l822,2581r60,24l945,2626r64,19l1073,2659r66,13l1208,2680r68,5l1345,2686r68,-1l1482,2680r68,-8l1616,2659r65,-14l1744,2626r63,-21l1868,2581r60,-27l1986,2524r56,-32l2097,2457r52,-37l2199,2380r50,-42l2296,2293r43,-47l2382,2198r40,-52l2459,2094r36,-54l2527,1983r29,-58l2583,1866r24,-61l2629,1743r18,-64l2661,1613r12,-66l2682,1480r5,-68l2689,1343xm2684,1343r-2,69l2677,1480r-9,66l2657,1612r-15,65l2623,1741r-20,62l2578,1864r-26,59l2523,1981r-33,56l2455,2092r-38,52l2378,2195r-42,48l2291,2290r-46,44l2196,2376r-50,40l2093,2453r-54,34l1982,2520r-57,30l1866,2577r-61,23l1743,2621r-64,18l1615,2654r-66,12l1482,2675r-69,5l1345,2682r-69,-2l1208,2675r-67,-9l1075,2654r-65,-15l946,2621r-62,-21l823,2577r-59,-27l707,2520r-56,-33l596,2453r-53,-37l493,2376r-49,-42l398,2290r-45,-47l311,2195r-39,-51l234,2092r-35,-55l167,1981r-29,-58l111,1864,87,1803,66,1741,48,1677,32,1612,21,1546r-9,-66l7,1412,6,1343r1,-69l12,1207r9,-67l32,1074r16,-65l66,945,87,883r24,-61l138,763r29,-58l199,649r35,-55l272,543r39,-52l353,443r45,-47l444,353r49,-43l543,270r53,-37l651,199r56,-33l764,136r59,-27l884,86,946,65r64,-18l1075,32r66,-12l1208,12r68,-6l1345,4r68,2l1482,12r67,8l1615,32r64,15l1743,65r62,21l1866,109r59,27l1982,166r57,33l2093,233r53,37l2196,310r49,43l2291,396r45,47l2378,491r39,52l2455,594r35,55l2523,705r29,58l2578,822r25,61l2623,945r19,64l2657,1074r11,66l2677,1207r5,67l2684,1343xe" fillcolor="#dcdcdc" stroked="f">
                <v:path arrowok="t"/>
                <o:lock v:ext="edit" verticies="t"/>
              </v:shape>
              <v:shape id="_x0000_s2258" style="position:absolute;left:605;top:9329;width:447;height:447" coordsize="2684,2682" path="m2684,1341r-2,-69l2676,1204r-8,-68l2656,1071r-15,-65l2623,942r-21,-61l2578,819r-27,-59l2522,702r-33,-56l2455,591r-38,-52l2376,488r-41,-49l2290,393r-47,-44l2195,306r-51,-39l2091,229r-53,-35l1981,162r-57,-30l1864,105,1803,82,1740,60,1676,42,1612,27,1546,16,1479,7,1410,2,1342,r-69,2l1205,7r-67,9l1072,27r-65,15l943,60,880,82r-60,23l760,132r-57,30l646,194r-54,35l539,267r-51,39l440,349r-47,44l348,439r-41,49l267,539r-37,52l194,646r-33,56l132,760r-26,59l81,881,61,942r-19,64l27,1071r-12,65l7,1204r-5,68l,1341r2,69l7,1478r8,67l27,1611r15,65l61,1740r20,63l106,1863r26,59l161,1980r33,56l230,2091r37,52l307,2194r41,49l393,2290r47,43l488,2376r51,40l592,2453r54,35l703,2520r57,30l820,2577r60,23l943,2622r64,18l1072,2655r66,11l1205,2675r68,6l1342,2682r68,-1l1479,2675r67,-9l1612,2655r64,-15l1740,2622r63,-22l1864,2577r60,-27l1981,2520r57,-32l2091,2453r53,-37l2195,2376r48,-43l2290,2290r45,-47l2376,2194r41,-51l2455,2091r34,-55l2522,1980r29,-58l2578,1863r24,-60l2623,1740r18,-64l2656,1611r12,-66l2676,1478r6,-68l2684,1341xm2678,1341r-2,69l2672,1477r-9,67l2651,1610r-15,65l2618,1739r-21,61l2573,1861r-27,59l2517,1978r-32,56l2450,2087r-38,53l2373,2191r-42,48l2287,2285r-47,45l2192,2372r-50,40l2089,2448r-55,36l1978,2515r-57,31l1862,2572r-61,24l1739,2617r-64,18l1610,2650r-64,12l1479,2670r-69,5l1342,2676r-69,-1l1205,2670r-67,-8l1073,2650r-65,-15l944,2617r-61,-21l821,2572r-59,-26l705,2515r-56,-31l594,2448r-52,-36l491,2372r-48,-42l396,2285r-43,-46l310,2191r-39,-51l233,2087r-35,-53l166,1978r-29,-58l110,1861,87,1800,65,1739,47,1675,32,1610,21,1544r-9,-67l7,1410,5,1341r2,-68l12,1205r9,-67l32,1072r15,-65l65,944,87,882r23,-61l137,762r29,-58l198,648r35,-54l271,542r39,-50l353,443r43,-46l443,352r48,-41l542,270r52,-36l649,199r56,-33l762,137r59,-26l883,86,944,65r64,-18l1073,32r65,-12l1205,12r68,-5l1342,6r68,1l1479,12r67,8l1610,32r65,15l1739,65r62,21l1862,111r59,26l1978,166r56,33l2089,234r53,36l2192,311r48,41l2287,397r44,46l2373,492r39,50l2450,594r35,54l2517,704r29,58l2573,821r24,61l2618,944r18,63l2651,1072r12,66l2672,1205r4,68l2678,1341xe" fillcolor="#dcdcdc" stroked="f">
                <v:path arrowok="t"/>
                <o:lock v:ext="edit" verticies="t"/>
              </v:shape>
              <v:shape id="_x0000_s2259" style="position:absolute;left:605;top:9329;width:447;height:446" coordsize="2678,2678" path="m2678,1339r-2,-69l2671,1203r-9,-67l2651,1070r-15,-65l2617,941r-20,-62l2572,818r-26,-59l2517,701r-33,-56l2449,590r-38,-51l2372,487r-42,-48l2285,392r-46,-43l2190,306r-50,-40l2087,229r-54,-34l1976,162r-57,-30l1860,105,1799,82,1737,61,1673,43,1609,28,1543,16,1476,8,1407,2,1339,r-69,2l1202,8r-67,8l1069,28r-65,15l940,61,878,82r-61,23l758,132r-57,30l645,195r-55,34l537,266r-50,40l438,349r-46,43l347,439r-42,48l266,539r-38,51l193,645r-32,56l132,759r-27,59l81,879,60,941r-18,64l26,1070r-11,66l6,1203r-5,67l,1339r1,69l6,1476r9,66l26,1608r16,65l60,1737r21,62l105,1860r27,59l161,1977r32,56l228,2088r38,52l305,2191r42,48l392,2286r46,44l487,2372r50,40l590,2449r55,34l701,2516r57,30l817,2573r61,23l940,2617r64,18l1069,2650r66,12l1202,2671r68,5l1339,2678r68,-2l1476,2671r67,-9l1609,2650r64,-15l1737,2617r62,-21l1860,2573r59,-27l1976,2516r57,-33l2087,2449r53,-37l2190,2372r49,-42l2285,2286r45,-47l2372,2191r39,-51l2449,2088r35,-55l2517,1977r29,-58l2572,1860r25,-61l2617,1737r19,-64l2651,1608r11,-66l2671,1476r5,-68l2678,1339xm2673,1339r-2,68l2665,1475r-8,67l2645,1608r-14,64l2613,1736r-22,61l2568,1858r-27,59l2512,1975r-32,56l2445,2084r-37,53l2368,2187r-42,48l2282,2282r-46,44l2187,2368r-51,39l2085,2444r-55,36l1974,2511r-57,30l1858,2567r-60,25l1735,2613r-63,18l1607,2645r-65,12l1476,2665r-69,6l1339,2672r-69,-1l1203,2665r-67,-8l1070,2645r-65,-14l942,2613r-62,-21l819,2567r-59,-26l703,2511r-56,-31l592,2444r-51,-37l491,2368r-50,-42l395,2282r-44,-47l309,2187r-40,-50l232,2084r-34,-53l165,1975r-29,-58l109,1858,86,1797,65,1736,47,1672,32,1608,20,1542r-8,-67l6,1407,4,1339r2,-68l12,1203r8,-67l32,1071r15,-65l65,942,86,881r23,-61l136,761r29,-58l198,647r34,-53l269,541r40,-50l351,443r44,-47l441,352r50,-42l541,271r51,-37l647,199r56,-32l760,138r59,-27l880,86,942,66r63,-19l1070,33r66,-12l1203,13r67,-6l1339,6r68,1l1476,13r66,8l1607,33r65,14l1735,66r63,20l1858,111r59,27l1974,167r56,32l2085,234r51,37l2187,310r49,42l2282,396r44,47l2368,491r40,50l2445,594r35,53l2512,703r29,58l2568,820r23,61l2613,942r18,64l2645,1071r12,65l2665,1203r6,68l2673,1339xe" fillcolor="#dcdcdc" stroked="f">
                <v:path arrowok="t"/>
                <o:lock v:ext="edit" verticies="t"/>
              </v:shape>
              <v:shape id="_x0000_s2260" style="position:absolute;left:606;top:9330;width:445;height:445" coordsize="2673,2670" path="m2673,1335r-2,-68l2667,1199r-9,-67l2646,1066r-15,-65l2613,938r-21,-62l2568,815r-27,-59l2512,698r-32,-56l2445,588r-38,-52l2368,486r-42,-49l2282,391r-47,-45l2187,305r-50,-41l2084,228r-55,-35l1973,160r-57,-29l1857,105,1796,80,1734,59,1670,41,1605,26,1541,14,1474,6,1405,1,1337,r-69,1l1200,6r-67,8l1068,26r-65,15l939,59,878,80r-62,25l757,131r-57,29l644,193r-55,35l537,264r-51,41l438,346r-47,45l348,437r-43,49l266,536r-38,52l193,642r-32,56l132,756r-27,59l82,876,60,938r-18,63l27,1066r-11,66l7,1199r-5,68l,1335r2,69l7,1471r9,67l27,1604r15,65l60,1733r22,61l105,1855r27,59l161,1972r32,56l228,2081r38,53l305,2185r43,48l391,2279r47,45l486,2366r51,40l589,2442r55,36l700,2509r57,31l816,2566r62,24l939,2611r64,18l1068,2644r65,12l1200,2664r68,5l1337,2670r68,-1l1474,2664r67,-8l1605,2644r65,-15l1734,2611r62,-21l1857,2566r59,-26l1973,2509r56,-31l2084,2442r53,-36l2187,2366r48,-42l2282,2279r44,-46l2368,2185r39,-51l2445,2081r35,-53l2512,1972r29,-58l2568,1855r24,-61l2613,1733r18,-64l2646,1604r12,-66l2667,1471r4,-67l2673,1335xm2668,1335r-1,68l2661,1471r-8,66l2641,1603r-15,65l2608,1731r-21,62l2564,1854r-27,58l2508,1970r-33,56l2441,2079r-37,53l2364,2182r-42,48l2279,2276r-47,45l2184,2362r-51,39l2081,2439r-54,35l1971,2505r-57,30l1855,2561r-61,24l1733,2606r-64,19l1605,2639r-65,11l1472,2659r-67,5l1337,2666r-69,-2l1201,2659r-67,-9l1069,2639r-65,-14l940,2606r-61,-21l818,2561r-59,-26l702,2505r-56,-31l592,2439r-52,-38l490,2362r-48,-41l396,2276r-45,-46l310,2182r-41,-50l232,2079r-34,-53l165,1970r-29,-58l109,1854,86,1793,65,1731,47,1668,32,1603,20,1537r-8,-66l7,1403,5,1335r2,-68l12,1199r8,-66l32,1067r15,-65l65,939,86,878r23,-60l136,758r29,-58l198,645r34,-54l269,539r41,-50l351,440r45,-46l442,350r48,-42l540,269r52,-37l646,197r56,-32l759,136r59,-27l879,85,940,64r64,-17l1069,31r65,-11l1201,11r67,-5l1337,4r68,2l1472,11r68,9l1605,31r64,16l1733,64r61,21l1855,109r59,27l1971,165r56,32l2081,232r52,37l2184,308r48,42l2279,394r43,46l2364,489r40,50l2441,591r34,54l2508,700r29,58l2564,818r23,60l2608,939r18,63l2641,1067r12,66l2661,1199r6,68l2668,1335xe" fillcolor="#dcdcdc" stroked="f">
                <v:path arrowok="t"/>
                <o:lock v:ext="edit" verticies="t"/>
              </v:shape>
              <v:shape id="_x0000_s2261" style="position:absolute;left:606;top:9330;width:445;height:445" coordsize="2669,2666" path="m2669,1333r-2,-68l2661,1197r-8,-67l2641,1065r-14,-65l2609,936r-22,-61l2564,814r-27,-59l2508,697r-32,-56l2441,588r-37,-53l2364,485r-42,-48l2278,390r-46,-44l2183,304r-51,-39l2081,228r-55,-35l1970,161r-57,-29l1854,105,1794,80,1731,60,1668,41,1603,27,1538,15,1472,7,1403,1,1335,r-69,1l1199,7r-67,8l1066,27r-65,14l938,60,876,80r-61,25l756,132r-57,29l643,193r-55,35l537,265r-50,39l437,346r-46,44l347,437r-42,48l265,535r-37,53l194,641r-33,56l132,755r-27,59l82,875,61,936r-18,64l28,1065r-12,65l8,1197r-6,68l,1333r2,68l8,1469r8,67l28,1602r15,64l61,1730r21,61l105,1852r27,59l161,1969r33,56l228,2078r37,53l305,2181r42,48l391,2276r46,44l487,2362r50,39l588,2438r55,36l699,2505r57,30l815,2561r61,25l938,2607r63,18l1066,2639r66,12l1199,2659r67,6l1335,2666r68,-1l1472,2659r66,-8l1603,2639r65,-14l1731,2607r63,-21l1854,2561r59,-26l1970,2505r56,-31l2081,2438r51,-37l2183,2362r49,-42l2278,2276r44,-47l2364,2181r40,-50l2441,2078r35,-53l2508,1969r29,-58l2564,1852r23,-61l2609,1730r18,-64l2641,1602r12,-66l2661,1469r6,-68l2669,1333xm2663,1333r-1,68l2657,1469r-9,66l2637,1601r-15,64l2604,1729r-21,61l2559,1850r-26,59l2504,1967r-33,54l2436,2076r-36,52l2360,2178r-42,48l2274,2273r-45,43l2180,2358r-50,40l2078,2435r-54,34l1968,2501r-57,29l1852,2557r-61,24l1730,2601r-63,18l1602,2635r-64,11l1470,2655r-67,4l1335,2662r-69,-3l1199,2655r-66,-9l1067,2635r-65,-16l939,2601r-61,-20l817,2557r-59,-27l701,2501r-56,-32l592,2435r-53,-37l490,2358r-49,-42l395,2273r-44,-47l309,2178r-39,-50l233,2076r-35,-55l166,1967r-29,-58l110,1850,86,1790,65,1729,47,1665,33,1601,21,1535r-9,-66l8,1401,6,1333r2,-68l12,1198r9,-67l33,1066r14,-65l65,939,86,876r24,-60l137,757r29,-57l198,645r35,-54l270,538r39,-50l351,440r44,-46l441,350r49,-42l539,269r53,-37l645,198r56,-33l758,136r59,-27l878,86,939,65r63,-18l1067,32r66,-12l1199,12r67,-5l1335,4r68,3l1470,12r68,8l1602,32r65,15l1730,65r61,21l1852,109r59,27l1968,165r56,33l2078,232r52,37l2180,308r49,42l2274,394r44,46l2360,488r40,50l2436,591r35,54l2504,700r29,57l2559,816r24,60l2604,939r18,62l2637,1066r11,65l2657,1198r5,67l2663,1333xe" fillcolor="#dcdcdc" stroked="f">
                <v:path arrowok="t"/>
                <o:lock v:ext="edit" verticies="t"/>
              </v:shape>
              <v:shape id="_x0000_s2262" style="position:absolute;left:607;top:9331;width:443;height:443" coordsize="2663,2662" path="m2663,1331r-1,-68l2656,1195r-8,-66l2636,1063r-15,-65l2603,935r-21,-61l2559,814r-27,-60l2503,696r-33,-55l2436,587r-37,-52l2359,485r-42,-49l2274,390r-47,-44l2179,304r-51,-39l2076,228r-54,-35l1966,161r-57,-29l1850,105,1789,81,1728,60,1664,43,1600,27,1535,16,1467,7,1400,2,1332,r-69,2l1196,7r-67,9l1064,27,999,43,935,60,874,81r-61,24l754,132r-57,29l641,193r-54,35l535,265r-50,39l437,346r-46,44l346,436r-41,49l264,535r-37,52l193,641r-33,55l131,754r-27,60l81,874,60,935,42,998r-15,65l15,1129r-8,66l2,1263,,1331r2,68l7,1467r8,66l27,1599r15,65l60,1727r21,62l104,1850r27,58l160,1966r33,56l227,2075r37,53l305,2178r41,48l391,2272r46,45l485,2358r50,39l587,2435r54,35l697,2501r57,30l813,2557r61,24l935,2602r64,19l1064,2635r65,11l1196,2655r67,5l1332,2662r68,-2l1467,2655r68,-9l1600,2635r64,-14l1728,2602r61,-21l1850,2557r59,-26l1966,2501r56,-31l2076,2435r52,-38l2179,2358r48,-41l2274,2272r43,-46l2359,2178r40,-50l2436,2075r34,-53l2503,1966r29,-58l2559,1850r23,-61l2603,1727r18,-63l2636,1599r12,-66l2656,1467r6,-68l2663,1331xm2658,1331r-2,68l2651,1466r-8,67l2631,1598r-15,65l2598,1725r-20,62l2554,1847r-27,58l2498,1963r-32,55l2431,2072r-37,52l2355,2175r-41,48l2269,2269r-46,43l2175,2354r-50,40l2073,2431r-53,34l1964,2497r-57,29l1848,2552r-61,24l1726,2597r-63,18l1599,2630r-66,12l1467,2650r-67,5l1332,2656r-68,-1l1196,2650r-66,-8l1064,2630r-64,-15l937,2597r-61,-21l816,2552r-60,-26l699,2497r-56,-32l590,2431r-52,-37l488,2354r-48,-42l394,2269r-45,-46l308,2175r-39,-51l232,2072r-35,-54l165,1963r-29,-58l110,1847,85,1787,65,1725,47,1663,32,1598,21,1533r-9,-67l7,1399,5,1331r2,-68l12,1196r9,-67l32,1064r15,-64l65,937,85,875r25,-60l136,757r29,-57l197,644r35,-54l269,538r39,-50l349,439r45,-46l440,350r48,-42l538,268r52,-37l643,198r56,-33l756,136r60,-26l876,86,937,65r63,-18l1064,32r66,-12l1196,12r68,-5l1332,6r68,1l1467,12r66,8l1599,32r64,15l1726,65r61,21l1848,110r59,26l1964,165r56,33l2073,231r52,37l2175,308r48,42l2269,393r45,46l2355,488r39,50l2431,590r35,54l2498,700r29,57l2554,815r24,60l2598,937r18,63l2631,1064r12,65l2651,1196r5,67l2658,1331xe" fillcolor="#dedddd" stroked="f">
                <v:path arrowok="t"/>
                <o:lock v:ext="edit" verticies="t"/>
              </v:shape>
              <v:shape id="_x0000_s2263" style="position:absolute;left:607;top:9331;width:443;height:443" coordsize="2657,2658" path="m2657,1329r-1,-68l2651,1194r-9,-67l2631,1062r-15,-65l2598,935r-21,-63l2553,812r-26,-59l2498,696r-33,-55l2430,587r-36,-53l2354,484r-42,-48l2268,390r-45,-44l2174,304r-50,-39l2072,228r-54,-34l1962,161r-57,-29l1846,105,1785,82,1724,61,1661,43,1596,28,1532,16,1464,8,1397,3,1329,r-69,3l1193,8r-66,8l1061,28,996,43,933,61,872,82r-61,23l752,132r-57,29l639,194r-53,34l533,265r-49,39l435,346r-46,44l345,436r-42,48l264,534r-37,53l192,641r-32,55l131,753r-27,59l80,872,59,935,41,997r-14,65l15,1127r-9,67l2,1261,,1329r2,68l6,1465r9,66l27,1597r14,64l59,1725r21,61l104,1846r27,59l160,1963r32,54l227,2072r37,52l303,2174r42,48l389,2269r46,43l484,2354r49,40l586,2431r53,34l695,2497r57,29l811,2553r61,24l933,2597r63,18l1061,2631r66,11l1193,2651r67,4l1329,2658r68,-3l1464,2651r68,-9l1596,2631r65,-16l1724,2597r61,-20l1846,2553r59,-27l1962,2497r56,-32l2072,2431r52,-37l2174,2354r49,-42l2268,2269r44,-47l2354,2174r40,-50l2430,2072r35,-55l2498,1963r29,-58l2553,1846r24,-60l2598,1725r18,-64l2631,1597r11,-66l2651,1465r5,-68l2657,1329xm2653,1329r-2,68l2645,1464r-8,66l2625,1596r-15,64l2593,1722r-21,62l2548,1844r-26,58l2493,1959r-32,56l2426,2069r-37,52l2350,2170r-41,49l2265,2264r-46,45l2171,2350r-50,39l2068,2426r-53,35l1960,2492r-57,29l1843,2548r-59,24l1723,2593r-64,18l1595,2625r-65,11l1464,2645r-68,6l1329,2652r-68,-1l1194,2645r-67,-9l1062,2625r-64,-14l934,2593r-61,-21l814,2548r-60,-27l697,2492r-54,-31l589,2426r-53,-37l486,2350r-48,-41l392,2264r-43,-45l307,2170r-39,-49l231,2069r-34,-54l164,1959r-29,-57l109,1844,85,1784,65,1722,47,1660,32,1596,20,1530r-8,-66l6,1397,5,1329r1,-68l12,1194r8,-66l32,1062,47,998,65,936,85,874r24,-60l135,756r29,-57l197,643r34,-54l268,538r39,-50l349,439r43,-45l438,350r48,-42l536,268r53,-36l643,198r54,-32l754,137r60,-27l873,86,934,65,998,47r64,-14l1127,22r67,-9l1261,8r68,-2l1396,8r68,5l1530,22r65,11l1659,47r64,18l1784,86r59,24l1903,137r57,29l2015,198r53,34l2121,268r50,40l2219,350r46,44l2309,439r41,49l2389,538r37,51l2461,643r32,56l2522,756r26,58l2572,874r21,62l2610,998r15,64l2637,1128r8,66l2651,1261r2,68xe" fillcolor="#dedddd" stroked="f">
                <v:path arrowok="t"/>
                <o:lock v:ext="edit" verticies="t"/>
              </v:shape>
              <v:shape id="_x0000_s2264" style="position:absolute;left:607;top:9331;width:443;height:442" coordsize="2653,2650" path="m2653,1325r-2,-68l2646,1190r-8,-67l2626,1058r-15,-64l2593,931r-20,-62l2549,809r-27,-58l2493,694r-32,-56l2426,584r-37,-52l2350,482r-41,-49l2264,387r-46,-43l2170,302r-50,-40l2068,225r-53,-33l1959,159r-57,-29l1843,104,1782,80,1721,59,1658,41,1594,26,1528,14,1462,6,1395,1,1327,r-68,1l1191,6r-66,8l1059,26,995,41,932,59,871,80r-60,24l751,130r-57,29l638,192r-53,33l533,262r-50,40l435,344r-46,43l344,433r-41,49l264,532r-37,52l192,638r-32,56l131,751r-26,58l80,869,60,931,42,994r-15,64l16,1123r-9,67l2,1257,,1325r2,68l7,1460r9,67l27,1592r15,65l60,1719r20,62l105,1841r26,58l160,1957r32,55l227,2066r37,52l303,2169r41,48l389,2263r46,43l483,2348r50,40l585,2425r53,34l694,2491r57,29l811,2546r60,24l932,2591r63,18l1059,2624r66,12l1191,2644r68,5l1327,2650r68,-1l1462,2644r66,-8l1594,2624r64,-15l1721,2591r61,-21l1843,2546r59,-26l1959,2491r56,-32l2068,2425r52,-37l2170,2348r48,-42l2264,2263r45,-46l2350,2169r39,-51l2426,2066r35,-54l2493,1957r29,-58l2549,1841r24,-60l2593,1719r18,-62l2626,1592r12,-65l2646,1460r5,-67l2653,1325xm2648,1325r-2,68l2641,1460r-8,66l2621,1591r-15,64l2588,1718r-21,61l2544,1839r-26,58l2489,1954r-33,56l2422,2064r-37,51l2346,2165r-42,48l2261,2259r-46,44l2167,2344r-49,39l2065,2420r-54,35l1957,2486r-57,29l1841,2542r-60,23l1720,2587r-63,18l1593,2619r-66,11l1461,2639r-67,5l1327,2646r-68,-2l1192,2639r-66,-9l1060,2619r-64,-14l934,2587r-62,-22l813,2542r-59,-27l697,2486r-55,-31l588,2420r-51,-37l486,2344r-48,-41l392,2259r-43,-46l307,2165r-39,-50l231,2064r-34,-54l164,1954r-29,-57l110,1839,86,1779,65,1718,47,1655,32,1591,20,1526r-8,-66l7,1393,6,1325r1,-68l12,1190r8,-66l32,1059,47,995,65,933,86,871r24,-60l135,753r29,-57l197,640r34,-54l268,535r39,-50l349,438r43,-47l438,347r48,-41l537,267r51,-37l642,195r55,-31l754,135r59,-27l872,85,934,63,996,47r64,-16l1126,20r66,-9l1259,6r68,-2l1394,6r67,5l1527,20r66,11l1657,47r63,16l1781,85r60,23l1900,135r57,29l2011,195r54,35l2118,267r49,39l2215,347r46,44l2304,438r42,47l2385,535r37,51l2456,640r33,56l2518,753r26,58l2567,871r21,62l2606,995r15,64l2633,1124r8,66l2646,1257r2,68xe" fillcolor="#dedddd" stroked="f">
                <v:path arrowok="t"/>
                <o:lock v:ext="edit" verticies="t"/>
              </v:shape>
              <v:shape id="_x0000_s2265" style="position:absolute;left:608;top:9332;width:441;height:441" coordsize="2648,2646" path="m2648,1323r-2,-68l2640,1188r-8,-66l2620,1056r-15,-64l2588,930r-21,-62l2543,808r-26,-58l2488,693r-32,-56l2421,583r-37,-51l2345,482r-41,-49l2260,388r-46,-44l2166,302r-50,-40l2063,226r-53,-34l1955,160r-57,-29l1838,104,1779,80,1718,59,1654,41,1590,27,1525,16,1459,7,1391,2,1324,r-68,2l1189,7r-67,9l1057,27,993,41,929,59,868,80r-59,24l749,131r-57,29l638,192r-54,34l531,262r-50,40l433,344r-46,44l344,433r-42,49l263,532r-37,51l192,637r-33,56l130,750r-26,58l80,868,60,930,42,992r-15,64l15,1122r-8,66l1,1255,,1323r1,68l7,1458r8,66l27,1590r15,64l60,1716r20,62l104,1838r26,58l159,1953r33,56l226,2063r37,52l302,2164r42,49l387,2258r46,45l481,2344r50,39l584,2420r54,35l692,2486r57,29l809,2542r59,24l929,2587r64,18l1057,2619r65,11l1189,2639r67,6l1324,2646r67,-1l1459,2639r66,-9l1590,2619r64,-14l1718,2587r61,-21l1838,2542r60,-27l1955,2486r55,-31l2063,2420r53,-37l2166,2344r48,-41l2260,2258r44,-45l2345,2164r39,-49l2421,2063r35,-54l2488,1953r29,-57l2543,1838r24,-60l2588,1716r17,-62l2620,1590r12,-66l2640,1458r6,-67l2648,1323xm2642,1323r-2,68l2636,1458r-9,66l2616,1589r-15,64l2583,1715r-21,62l2538,1836r-25,58l2484,1951r-33,56l2417,2059r-36,53l2342,2161r-42,48l2257,2255r-46,44l2163,2340r-51,39l2061,2416r-54,35l1953,2482r-58,29l1837,2538r-60,23l1715,2582r-62,17l1589,2615r-65,11l1458,2634r-67,5l1324,2642r-68,-3l1189,2634r-66,-8l1058,2615r-64,-16l932,2582r-62,-21l811,2538r-59,-27l695,2482r-55,-31l586,2416r-51,-37l484,2340r-47,-41l392,2255r-44,-46l306,2161r-40,-49l231,2059r-35,-52l165,1951r-31,-57l109,1836,85,1777,64,1715,46,1653,32,1589,20,1524r-9,-66l7,1391,5,1323r2,-68l11,1188r9,-65l32,1057,46,993,64,931,85,870r24,-60l134,752r31,-57l196,640r35,-53l266,534r40,-49l348,437r44,-46l437,347r47,-41l535,267r51,-37l640,195r55,-31l752,135r59,-27l870,85,932,65,994,47r64,-15l1123,20r66,-8l1256,7r68,-2l1391,7r67,5l1524,20r65,12l1653,47r62,18l1777,85r60,23l1895,135r58,29l2007,195r54,35l2112,267r51,39l2211,347r46,44l2300,437r42,48l2381,534r36,53l2451,640r33,55l2513,752r25,58l2562,870r21,61l2601,993r15,64l2627,1123r9,65l2640,1255r2,68xe" fillcolor="#dedddd" stroked="f">
                <v:path arrowok="t"/>
                <o:lock v:ext="edit" verticies="t"/>
              </v:shape>
              <v:shape id="_x0000_s2266" style="position:absolute;left:608;top:9332;width:441;height:440" coordsize="2642,2642" path="m2642,1321r-2,-68l2635,1186r-8,-66l2615,1055r-15,-64l2582,929r-21,-62l2538,807r-26,-58l2483,692r-33,-56l2416,582r-37,-51l2340,481r-42,-47l2255,387r-46,-44l2161,302r-49,-39l2059,226r-54,-35l1951,160r-57,-29l1835,104,1775,81,1714,59,1651,43,1587,27,1521,16,1455,7,1388,2,1321,r-68,2l1186,7r-66,9l1054,27,990,43,928,59,866,81r-59,23l748,131r-57,29l636,191r-54,35l531,263r-51,39l432,343r-46,44l343,434r-42,47l262,531r-37,51l191,636r-33,56l129,749r-25,58l80,867,59,929,41,991r-15,64l14,1120r-8,66l1,1253,,1321r1,68l6,1456r8,66l26,1587r15,64l59,1714r21,61l104,1835r25,58l158,1950r33,56l225,2060r37,51l301,2161r42,48l386,2255r46,44l480,2340r51,39l582,2416r54,35l691,2482r57,29l807,2538r59,23l928,2583r62,18l1054,2615r66,11l1186,2635r67,5l1321,2642r67,-2l1455,2635r66,-9l1587,2615r64,-14l1714,2583r61,-22l1835,2538r59,-27l1951,2482r54,-31l2059,2416r53,-37l2161,2340r48,-41l2255,2255r43,-46l2340,2161r39,-50l2416,2060r34,-54l2483,1950r29,-57l2538,1835r23,-60l2582,1714r18,-63l2615,1587r12,-65l2635,1456r5,-67l2642,1321xm2637,1321r-2,68l2630,1455r-9,66l2610,1586r-14,64l2578,1712r-21,62l2533,1833r-26,58l2478,1948r-32,56l2412,2056r-36,52l2336,2158r-41,48l2251,2251r-45,43l2157,2336r-49,39l2057,2412r-54,34l1948,2478r-57,29l1833,2533r-60,24l1712,2577r-62,18l1586,2609r-65,13l1455,2630r-67,5l1321,2636r-68,-1l1186,2630r-66,-8l1055,2609r-64,-14l930,2577r-62,-20l808,2533r-58,-26l693,2478r-55,-32l584,2412r-51,-37l484,2336r-48,-42l390,2251r-44,-45l305,2158r-39,-50l229,2056r-34,-52l163,1948r-29,-57l108,1833,85,1774,63,1712,45,1650,31,1586,20,1521r-8,-66l6,1389,4,1321r2,-67l12,1187r8,-66l31,1056,45,992,63,930,85,868r23,-59l134,751r29,-57l195,639r34,-53l266,534r39,-50l346,437r44,-46l436,348r48,-42l533,267r51,-37l638,196r55,-32l750,135r58,-26l868,85,930,65,991,47r64,-14l1120,20r66,-8l1253,7r68,-1l1388,7r67,5l1521,20r65,13l1650,47r62,18l1773,85r60,24l1891,135r57,29l2003,196r54,34l2108,267r49,39l2206,348r45,43l2295,437r41,47l2376,534r36,52l2446,639r32,55l2507,751r26,58l2557,868r21,62l2596,992r14,64l2621,1121r9,66l2635,1254r2,67xe" fillcolor="#dedddd" stroked="f">
                <v:path arrowok="t"/>
                <o:lock v:ext="edit" verticies="t"/>
              </v:shape>
              <v:shape id="_x0000_s2267" style="position:absolute;left:609;top:9333;width:439;height:439" coordsize="2637,2637" path="m2637,1318r-2,-68l2631,1183r-9,-65l2611,1052r-15,-64l2578,926r-21,-61l2533,805r-25,-58l2479,690r-33,-55l2412,582r-36,-53l2337,480r-42,-48l2252,386r-46,-44l2158,301r-51,-39l2056,225r-54,-35l1948,159r-58,-29l1832,103,1772,80,1710,60,1648,42,1584,27,1519,15,1453,7,1386,2,1319,r-68,2l1184,7r-66,8l1053,27,989,42,927,60,865,80r-59,23l747,130r-57,29l635,190r-54,35l530,262r-51,39l432,342r-45,44l343,432r-42,48l261,529r-35,53l191,635r-31,55l129,747r-25,58l80,865,59,926,41,988r-14,64l15,1118r-9,65l2,1250,,1318r2,68l6,1453r9,66l27,1584r14,64l59,1710r21,62l104,1831r25,58l160,1946r31,56l226,2054r35,53l301,2156r42,48l387,2250r45,44l479,2335r51,39l581,2411r54,35l690,2477r57,29l806,2533r59,23l927,2577r62,17l1053,2610r65,11l1184,2629r67,5l1319,2637r67,-3l1453,2629r66,-8l1584,2610r64,-16l1710,2577r62,-21l1832,2533r58,-27l1948,2477r54,-31l2056,2411r51,-37l2158,2335r48,-41l2252,2250r43,-46l2337,2156r39,-49l2412,2054r34,-52l2479,1946r29,-57l2533,1831r24,-59l2578,1710r18,-62l2611,1584r11,-65l2631,1453r4,-67l2637,1318xm2632,1318r-1,68l2625,1452r-8,66l2606,1583r-16,64l2574,1708r-22,61l2529,1829r-26,58l2474,1944r-32,55l2408,2052r-37,52l2332,2153r-41,48l2247,2247r-46,43l2154,2332r-50,39l2053,2406r-53,35l1945,2472r-57,29l1830,2528r-60,24l1709,2572r-62,18l1583,2604r-65,11l1453,2624r-67,5l1319,2631r-68,-2l1184,2624r-65,-9l1054,2604r-64,-14l928,2572r-61,-20l807,2528r-58,-27l693,2472r-56,-31l585,2406r-52,-35l483,2332r-47,-42l390,2247r-44,-46l305,2153r-39,-49l229,2052r-34,-53l164,1944r-29,-57l108,1829,85,1769,65,1708,47,1647,32,1583,20,1518r-8,-66l6,1386,5,1318r1,-67l12,1184r8,-66l32,1053,47,991,65,928,85,867r23,-60l135,749r29,-57l195,637r34,-53l266,532r39,-49l346,435r44,-46l436,346r47,-42l533,266r52,-36l637,195r56,-31l749,135r58,-27l867,84,928,64,990,46r64,-14l1119,21r65,-9l1251,7r68,-2l1386,7r67,5l1518,21r65,11l1647,46r62,18l1770,84r60,24l1888,135r57,29l2000,195r53,35l2104,266r50,38l2201,346r46,43l2291,435r41,48l2371,532r37,52l2442,637r32,55l2503,749r26,58l2552,867r22,61l2590,991r16,62l2617,1118r8,66l2631,1251r1,67xe" fillcolor="#dedddd" stroked="f">
                <v:path arrowok="t"/>
                <o:lock v:ext="edit" verticies="t"/>
              </v:shape>
              <v:shape id="_x0000_s2268" style="position:absolute;left:609;top:9333;width:439;height:439" coordsize="2633,2630" path="m2633,1315r-2,-67l2626,1181r-9,-66l2606,1050r-14,-64l2574,924r-21,-62l2529,803r-26,-58l2474,688r-32,-55l2408,580r-36,-52l2332,478r-41,-47l2247,385r-45,-43l2153,300r-49,-39l2053,224r-54,-34l1944,158r-57,-29l1829,103,1769,79,1708,59,1646,41,1582,27,1517,14,1451,6,1384,1,1317,r-68,1l1182,6r-66,8l1051,27,987,41,926,59,864,79r-60,24l746,129r-57,29l634,190r-54,34l529,261r-49,39l432,342r-46,43l342,431r-41,47l262,528r-37,52l191,633r-32,55l130,745r-26,58l81,862,59,924,41,986r-14,64l16,1115r-8,66l2,1248,,1315r2,68l8,1449r8,66l27,1580r14,64l59,1706r22,62l104,1827r26,58l159,1942r32,56l225,2050r37,52l301,2152r41,48l386,2245r46,43l480,2330r49,39l580,2406r54,34l689,2472r57,29l804,2527r60,24l926,2571r61,18l1051,2603r65,13l1182,2624r67,5l1317,2630r67,-1l1451,2624r66,-8l1582,2603r64,-14l1708,2571r61,-20l1829,2527r58,-26l1944,2472r55,-32l2053,2406r51,-37l2153,2330r49,-42l2247,2245r44,-45l2332,2152r40,-50l2408,2050r34,-52l2474,1942r29,-57l2529,1827r24,-59l2574,1706r18,-62l2606,1580r11,-65l2626,1449r5,-66l2633,1315xm2628,1315r-2,67l2621,1449r-8,66l2601,1579r-15,63l2568,1705r-20,60l2525,1825r-27,58l2470,1940r-33,54l2404,2048r-37,51l2328,2149r-41,48l2244,2241r-46,44l2150,2326r-49,39l2049,2401r-53,35l1941,2467r-56,29l1827,2523r-59,23l1706,2567r-61,17l1581,2599r-65,11l1450,2619r-66,5l1317,2626r-68,-2l1183,2619r-66,-9l1052,2599r-64,-15l927,2567r-62,-21l806,2523r-58,-27l692,2467r-55,-31l584,2401r-52,-36l483,2326r-48,-41l389,2241r-42,-44l305,2149r-39,-50l229,2048r-33,-54l163,1940r-28,-57l108,1825,85,1765,65,1705,47,1642,32,1579,20,1515r-8,-66l8,1382,6,1315r2,-67l12,1181r8,-65l32,1051,47,988,65,925,85,865r23,-60l135,747r28,-57l196,636r33,-53l266,532r39,-51l347,434r42,-45l435,345r48,-41l532,265r52,-36l637,194r55,-31l748,134r58,-26l865,85,927,63,988,46r64,-15l1117,20r66,-9l1249,6r68,-2l1384,6r66,5l1516,20r65,11l1645,46r61,17l1768,85r59,23l1885,134r56,29l1996,194r53,35l2101,265r49,39l2198,345r46,44l2287,434r41,47l2367,532r37,51l2437,636r33,54l2498,747r27,58l2548,865r20,60l2586,988r15,63l2613,1116r8,65l2626,1248r2,67xe" fillcolor="#dedddd" stroked="f">
                <v:path arrowok="t"/>
                <o:lock v:ext="edit" verticies="t"/>
              </v:shape>
              <v:shape id="_x0000_s2269" style="position:absolute;left:610;top:9333;width:437;height:438" coordsize="2627,2626" path="m2627,1313r-1,-67l2620,1179r-8,-66l2601,1048r-16,-62l2569,923r-22,-61l2524,802r-26,-58l2469,687r-32,-55l2403,579r-37,-52l2327,478r-41,-48l2242,384r-46,-43l2149,299r-50,-38l2048,225r-53,-35l1940,159r-57,-29l1825,103,1765,79,1704,59,1642,41,1578,27,1513,16,1448,7,1381,2,1314,r-68,2l1179,7r-65,9l1049,27,985,41,923,59,862,79r-60,24l744,130r-56,29l632,190r-52,35l528,261r-50,38l431,341r-46,43l341,430r-41,48l261,527r-37,52l190,632r-31,55l130,744r-27,58l80,862,60,923,42,986r-15,62l15,1113r-8,66l1,1246,,1313r1,68l7,1447r8,66l27,1578r15,64l60,1703r20,61l103,1824r27,58l159,1939r31,55l224,2047r37,52l300,2148r41,48l385,2242r46,43l478,2327r50,39l580,2401r52,35l688,2467r56,29l802,2523r60,24l923,2567r62,18l1049,2599r65,11l1179,2619r67,5l1314,2626r67,-2l1448,2619r65,-9l1578,2599r64,-14l1704,2567r61,-20l1825,2523r58,-27l1940,2467r55,-31l2048,2401r51,-35l2149,2327r47,-42l2242,2242r44,-46l2327,2148r39,-49l2403,2047r34,-53l2469,1939r29,-57l2524,1824r23,-60l2569,1703r16,-61l2601,1578r11,-65l2620,1447r6,-66l2627,1313xm2622,1313r-2,67l2616,1447r-9,65l2595,1577r-14,63l2563,1702r-20,60l2519,1823r-26,57l2465,1937r-33,54l2399,2044r-37,51l2324,2146r-42,46l2239,2238r-46,43l2146,2322r-49,39l2045,2398r-53,34l1937,2463r-56,29l1823,2518r-59,23l1703,2562r-62,18l1577,2595r-64,11l1447,2614r-66,5l1314,2620r-68,-1l1180,2614r-66,-8l1050,2595r-63,-15l925,2562r-61,-21l804,2518r-58,-26l690,2463r-55,-31l582,2398r-52,-37l481,2322r-47,-41l388,2238r-43,-46l303,2146r-38,-51l228,2044r-33,-53l163,1937r-28,-57l108,1823,84,1762,64,1702,46,1640,32,1577,21,1512r-9,-65l7,1380,5,1313r2,-67l12,1179r9,-65l32,1049,46,987,64,924,84,864r24,-59l135,746r28,-57l195,635r33,-53l265,531r38,-49l345,434r43,-45l434,345r47,-41l530,265r52,-36l635,194r55,-31l746,134r58,-26l864,85,925,64,987,47r63,-15l1114,20r66,-8l1246,7r68,-1l1381,7r66,5l1513,20r64,12l1641,47r62,17l1764,85r59,23l1881,134r56,29l1992,194r53,35l2097,265r49,39l2193,345r46,44l2282,434r42,48l2362,531r37,51l2432,635r33,54l2493,746r26,59l2543,864r20,60l2581,987r14,62l2607,1114r9,65l2620,1246r2,67xe" fillcolor="#dedddd" stroked="f">
                <v:path arrowok="t"/>
                <o:lock v:ext="edit" verticies="t"/>
              </v:shape>
              <v:shape id="_x0000_s2270" style="position:absolute;left:610;top:9334;width:437;height:437" coordsize="2622,2622" path="m2622,1311r-2,-67l2615,1177r-8,-65l2595,1047r-15,-63l2562,921r-20,-60l2519,801r-27,-58l2464,686r-33,-54l2398,579r-37,-51l2322,477r-41,-47l2238,385r-46,-44l2144,300r-49,-39l2043,225r-53,-35l1935,159r-56,-29l1821,104,1762,81,1700,59,1639,42,1575,27,1510,16,1444,7,1378,2,1311,r-68,2l1177,7r-66,9l1046,27,982,42,921,59,859,81r-59,23l742,130r-56,29l631,190r-53,35l526,261r-49,39l429,341r-46,44l341,430r-42,47l260,528r-37,51l190,632r-33,54l129,743r-27,58l79,861,59,921,41,984r-15,63l14,1112r-8,65l2,1244,,1311r2,67l6,1445r8,66l26,1575r15,63l59,1701r20,60l102,1821r27,58l157,1936r33,54l223,2044r37,51l299,2145r42,48l383,2237r46,44l477,2322r49,39l578,2397r53,35l686,2463r56,29l800,2519r59,23l921,2563r61,17l1046,2595r65,11l1177,2615r66,5l1311,2622r67,-2l1444,2615r66,-9l1575,2595r64,-15l1700,2563r62,-21l1821,2519r58,-27l1935,2463r55,-31l2043,2397r52,-36l2144,2322r48,-41l2238,2237r43,-44l2322,2145r39,-50l2398,2044r33,-54l2464,1936r28,-57l2519,1821r23,-60l2562,1701r18,-63l2595,1575r12,-64l2615,1445r5,-67l2622,1311xm2617,1311r-2,67l2610,1445r-9,65l2590,1574r-14,63l2558,1699r-20,61l2514,1819r-27,57l2459,1933r-32,55l2393,2041r-36,51l2319,2141r-42,47l2234,2234r-45,44l2141,2318r-49,39l2041,2394r-53,33l1933,2459r-56,29l1819,2513r-59,24l1699,2558r-62,17l1574,2589r-65,13l1444,2610r-66,5l1311,2616r-68,-1l1177,2610r-65,-8l1047,2589r-62,-14l922,2558r-60,-21l802,2513r-58,-25l688,2459r-54,-32l581,2394r-51,-37l480,2318r-48,-40l388,2234r-44,-46l303,2141r-38,-49l228,2041r-34,-53l163,1933r-29,-57l107,1819,83,1760,63,1699,45,1637,31,1574,20,1510r-8,-65l6,1378,5,1311r1,-67l12,1178r8,-66l31,1048,45,985,63,923,83,863r24,-60l134,746r29,-57l194,634r34,-53l265,530r38,-49l344,434r44,-46l432,344r48,-40l530,265r51,-36l634,195r54,-32l744,134r58,-25l862,85,922,65,985,47r62,-14l1112,20r65,-8l1243,8r68,-2l1378,8r66,4l1509,20r65,13l1637,47r62,18l1760,85r59,24l1877,134r56,29l1988,195r53,34l2092,265r49,39l2189,344r45,44l2277,434r42,47l2357,530r36,51l2427,634r32,55l2487,746r27,57l2538,863r20,60l2576,985r14,63l2601,1112r9,66l2615,1244r2,67xe" fillcolor="#dedddd" stroked="f">
                <v:path arrowok="t"/>
                <o:lock v:ext="edit" verticies="t"/>
              </v:shape>
              <v:shape id="_x0000_s2271" style="position:absolute;left:610;top:9334;width:437;height:436" coordsize="2617,2614" path="m2617,1307r-2,-67l2611,1173r-9,-65l2590,1043r-14,-62l2558,918r-20,-60l2514,799r-26,-59l2460,683r-33,-54l2394,576r-37,-51l2319,476r-42,-48l2234,383r-46,-44l2141,298r-49,-39l2040,223r-53,-35l1932,157r-56,-29l1818,102,1759,79,1698,58,1636,41,1572,26,1508,14,1442,6,1376,1,1309,r-68,1l1175,6r-66,8l1045,26,982,41,920,58,859,79r-60,23l741,128r-56,29l630,188r-53,35l525,259r-49,39l429,339r-46,44l340,428r-42,48l260,525r-37,51l190,629r-32,54l130,740r-27,59l79,858,59,918,41,981r-14,62l16,1108r-9,65l2,1240,,1307r2,67l7,1441r9,65l27,1571r14,63l59,1696r20,60l103,1817r27,57l158,1931r32,54l223,2038r37,51l298,2140r42,46l383,2232r46,43l476,2316r49,39l577,2392r53,34l685,2457r56,29l799,2512r60,23l920,2556r62,18l1045,2589r64,11l1175,2608r66,5l1309,2614r67,-1l1442,2608r66,-8l1572,2589r64,-15l1698,2556r61,-21l1818,2512r58,-26l1932,2457r55,-31l2040,2392r52,-37l2141,2316r47,-41l2234,2232r43,-46l2319,2140r38,-51l2394,2038r33,-53l2460,1931r28,-57l2514,1817r24,-61l2558,1696r18,-62l2590,1571r12,-65l2611,1441r4,-67l2617,1307xm2612,1307r-1,67l2605,1440r-8,66l2586,1570r-15,62l2554,1695r-22,60l2510,1814r-27,57l2455,1928r-32,55l2389,2036r-36,51l2314,2136r-41,47l2230,2228r-45,43l2138,2313r-50,38l2037,2388r-53,33l1930,2452r-56,29l1816,2507r-60,24l1696,2551r-61,18l1571,2583r-64,11l1442,2603r-66,5l1309,2610r-67,-2l1175,2603r-65,-9l1046,2583r-63,-14l921,2551r-60,-20l802,2507r-59,-26l687,2452r-54,-31l580,2388r-51,-37l480,2313r-47,-42l387,2228r-43,-45l303,2136r-39,-49l228,2036r-34,-53l163,1928r-29,-57l107,1814,85,1755,64,1695,46,1632,32,1570,20,1506r-8,-66l7,1374,5,1307r2,-67l12,1174r8,-65l32,1044,46,982,64,919,85,859r22,-59l134,743r29,-57l194,632r34,-54l264,528r39,-49l344,431r43,-45l433,343r47,-41l529,263r51,-37l633,193r54,-31l743,132r59,-25l861,83,921,63,983,45r63,-14l1110,20r65,-9l1242,6r67,-2l1376,6r66,5l1507,20r64,11l1635,45r61,18l1756,83r60,24l1874,132r56,30l1984,193r53,33l2088,263r50,39l2185,343r45,43l2273,431r41,48l2353,528r36,50l2423,632r32,54l2483,743r27,57l2532,859r22,60l2571,982r15,62l2597,1109r8,65l2611,1240r1,67xe" fillcolor="#dedddd" stroked="f">
                <v:path arrowok="t"/>
                <o:lock v:ext="edit" verticies="t"/>
              </v:shape>
              <v:shape id="_x0000_s2272" style="position:absolute;left:611;top:9335;width:435;height:435" coordsize="2612,2610" path="m2612,1305r-2,-67l2605,1172r-9,-66l2585,1042r-14,-63l2553,917r-20,-60l2509,797r-27,-57l2454,683r-32,-55l2388,575r-36,-51l2314,475r-42,-47l2229,382r-45,-44l2136,298r-49,-39l2036,223r-53,-34l1928,157r-56,-29l1814,103,1755,79,1694,59,1632,41,1569,27,1504,14,1439,6,1373,2,1306,r-68,2l1172,6r-65,8l1042,27,980,41,917,59,857,79r-60,24l739,128r-56,29l629,189r-53,34l525,259r-50,39l427,338r-44,44l339,428r-41,47l260,524r-37,51l189,628r-31,55l129,740r-27,57l78,857,58,917,40,979r-14,63l15,1106r-8,66l1,1238,,1305r1,67l7,1439r8,65l26,1568r14,63l58,1693r20,61l102,1813r27,57l158,1927r31,55l223,2035r37,51l298,2135r41,47l383,2228r44,44l475,2312r50,39l576,2388r53,33l683,2453r56,29l797,2507r60,24l917,2552r63,17l1042,2583r65,13l1172,2604r66,5l1306,2610r67,-1l1439,2604r65,-8l1569,2583r63,-14l1694,2552r61,-21l1814,2507r58,-25l1928,2453r55,-32l2036,2388r51,-37l2136,2312r48,-40l2229,2228r43,-46l2314,2135r38,-49l2388,2035r34,-53l2454,1927r28,-57l2509,1813r24,-59l2553,1693r18,-62l2585,1568r11,-64l2605,1439r5,-67l2612,1305xm2606,1305r-2,67l2600,1438r-8,65l2580,1568r-15,62l2548,1692r-21,60l2505,1811r-27,58l2450,1925r-31,54l2384,2032r-36,51l2309,2132r-40,47l2225,2225r-45,42l2134,2309r-50,37l2033,2383r-53,34l1926,2448r-56,29l1812,2503r-59,23l1692,2547r-62,17l1568,2579r-64,11l1438,2599r-66,5l1306,2606r-67,-2l1173,2599r-66,-9l1043,2579r-62,-15l919,2547r-60,-21l800,2503r-58,-26l686,2448r-55,-31l578,2383r-51,-37l479,2309r-48,-42l386,2225r-44,-46l302,2132r-39,-49l227,2032r-33,-53l162,1925r-29,-56l108,1811,84,1752,63,1692,46,1630,32,1568,20,1503r-9,-65l7,1372,5,1305r2,-67l11,1172r9,-65l32,1043,46,980,63,918,84,858r24,-59l133,742r29,-56l194,631r33,-52l263,527r39,-49l342,431r44,-46l431,343r48,-42l527,263r51,-36l631,193r55,-31l742,133r58,-26l859,84,919,63,981,46r62,-15l1107,20r66,-8l1239,6r67,-1l1372,6r66,6l1504,20r64,11l1630,46r62,17l1753,84r59,23l1870,133r56,29l1980,193r53,34l2084,263r50,38l2180,343r45,42l2269,431r40,47l2348,527r36,52l2419,631r31,55l2478,742r27,57l2527,858r21,60l2565,980r15,63l2592,1107r8,65l2604,1238r2,67xe" fillcolor="#dedddd" stroked="f">
                <v:path arrowok="t"/>
                <o:lock v:ext="edit" verticies="t"/>
              </v:shape>
              <v:shape id="_x0000_s2273" style="position:absolute;left:611;top:9335;width:435;height:434" coordsize="2607,2606" path="m2607,1303r-1,-67l2600,1170r-8,-65l2581,1040r-15,-62l2549,915r-22,-60l2505,796r-27,-57l2450,682r-32,-54l2384,574r-36,-50l2309,475r-41,-48l2225,382r-45,-43l2133,298r-50,-39l2032,222r-53,-33l1925,158r-56,-30l1811,103,1751,79,1691,59,1630,41,1566,27,1502,16,1437,7,1371,2,1304,r-67,2l1170,7r-65,9l1041,27,978,41,916,59,856,79r-59,24l738,128r-56,30l628,189r-53,33l524,259r-49,39l428,339r-46,43l339,427r-41,48l259,524r-36,50l189,628r-31,54l129,739r-27,57l80,855,59,915,41,978r-14,62l15,1105r-8,65l2,1236,,1303r2,67l7,1436r8,66l27,1566r14,62l59,1691r21,60l102,1810r27,57l158,1924r31,55l223,2032r36,51l298,2132r41,47l382,2224r46,43l475,2309r49,38l575,2384r53,33l682,2448r56,29l797,2503r59,24l916,2547r62,18l1041,2579r64,11l1170,2599r67,5l1304,2606r67,-2l1437,2599r65,-9l1566,2579r64,-14l1691,2547r60,-20l1811,2503r58,-26l1925,2448r54,-31l2032,2384r51,-37l2133,2309r47,-42l2225,2224r43,-45l2309,2132r39,-49l2384,2032r34,-53l2450,1924r28,-57l2505,1810r22,-59l2549,1691r17,-63l2581,1566r11,-64l2600,1436r6,-66l2607,1303xm2602,1303r-2,67l2596,1436r-9,65l2575,1564r-14,63l2543,1689r-20,60l2499,1808r-25,58l2446,1922r-32,54l2380,2028r-36,52l2306,2129r-41,47l2222,2220r-46,44l2129,2304r-49,39l2030,2379r-53,34l1922,2444r-55,29l1810,2499r-60,23l1690,2542r-62,18l1566,2575r-65,11l1436,2594r-66,5l1304,2600r-67,-1l1171,2594r-65,-8l1043,2575r-64,-15l917,2542r-60,-20l799,2499r-58,-26l685,2444r-55,-31l577,2379r-50,-36l478,2304r-47,-40l386,2220r-43,-44l302,2129r-39,-49l227,2028r-34,-52l161,1922r-28,-56l108,1808,84,1749,64,1689,46,1627,32,1564,21,1501r-9,-65l7,1370,5,1303r2,-67l12,1170r9,-65l32,1041,46,979,64,917,84,857r24,-59l133,741r28,-56l193,630r34,-52l263,526r39,-49l343,430r43,-44l431,343r47,-41l527,264r50,-37l630,193r55,-31l741,133r58,-26l857,84,917,64,979,46r64,-15l1106,20r65,-8l1237,7r67,-1l1370,7r66,5l1501,20r65,11l1628,46r62,18l1750,84r60,23l1867,133r55,29l1977,193r53,34l2080,264r49,38l2176,343r46,43l2265,430r41,47l2344,526r36,52l2414,630r32,55l2474,741r25,57l2523,857r20,60l2561,979r14,62l2587,1105r9,65l2600,1236r2,67xe" fillcolor="#dedddd" stroked="f">
                <v:path arrowok="t"/>
                <o:lock v:ext="edit" verticies="t"/>
              </v:shape>
              <v:shape id="_x0000_s2274" style="position:absolute;left:612;top:9336;width:433;height:433" coordsize="2601,2601" path="m2601,1300r-2,-67l2595,1167r-8,-65l2575,1038r-15,-63l2543,913r-21,-60l2500,794r-27,-57l2445,681r-31,-55l2379,574r-36,-52l2304,473r-40,-47l2220,380r-45,-42l2129,296r-50,-38l2028,222r-53,-34l1921,157r-56,-29l1807,102,1748,79,1687,58,1625,41,1563,26,1499,15,1433,7,1367,1,1301,r-67,1l1168,7r-66,8l1038,26,976,41,914,58,854,79r-59,23l737,128r-56,29l626,188r-53,34l522,258r-48,38l426,338r-45,42l337,426r-40,47l258,522r-36,52l189,626r-32,55l128,737r-25,57l79,853,58,913,41,975r-14,63l15,1102r-9,65l2,1233,,1300r2,67l6,1433r9,65l27,1563r14,62l58,1687r21,60l103,1806r25,58l157,1920r32,54l222,2027r36,51l297,2127r40,47l381,2220r45,42l474,2304r48,37l573,2378r53,34l681,2443r56,29l795,2498r59,23l914,2542r62,17l1038,2574r64,11l1168,2594r66,5l1301,2601r66,-2l1433,2594r66,-9l1563,2574r62,-15l1687,2542r61,-21l1807,2498r58,-26l1921,2443r54,-31l2028,2378r51,-37l2129,2304r46,-42l2220,2220r44,-46l2304,2127r39,-49l2379,2027r35,-53l2445,1920r28,-56l2500,1806r22,-59l2543,1687r17,-62l2575,1563r12,-65l2595,1433r4,-66l2601,1300xm2596,1300r-1,67l2589,1433r-8,65l2570,1561r-14,63l2538,1686r-20,60l2494,1804r-26,58l2440,1917r-31,55l2375,2024r-36,50l2301,2124r-42,47l2217,2216r-45,43l2125,2299r-49,39l2025,2374r-53,33l1918,2439r-56,29l1805,2493r-59,24l1686,2537r-62,18l1562,2568r-64,13l1433,2588r-66,5l1301,2595r-67,-2l1168,2588r-65,-7l1040,2568r-63,-13l915,2537r-60,-20l797,2493r-58,-25l683,2439r-54,-32l577,2374r-52,-36l476,2299r-47,-40l384,2216r-42,-45l300,2124r-38,-50l227,2024r-35,-52l162,1917r-29,-55l107,1804,84,1746,63,1686,46,1624,31,1561,20,1498r-8,-65l6,1367,5,1300r1,-67l12,1168r8,-65l31,1040,46,976,63,914,84,855r23,-59l133,739r29,-56l192,628r35,-52l262,526r38,-50l342,429r42,-44l429,341r47,-40l525,262r52,-36l629,193r54,-32l739,132r58,-26l855,83,915,63,977,46r63,-14l1103,20r65,-8l1234,7r67,-2l1367,7r66,5l1498,20r64,12l1624,46r62,17l1746,83r59,23l1862,132r56,29l1972,193r53,33l2076,262r49,39l2172,341r45,44l2259,429r42,47l2339,526r36,50l2409,628r31,55l2468,739r26,57l2518,855r20,59l2556,976r14,64l2581,1103r8,65l2595,1233r1,67xe" fillcolor="#dedddd" stroked="f">
                <v:path arrowok="t"/>
                <o:lock v:ext="edit" verticies="t"/>
              </v:shape>
              <v:shape id="_x0000_s2275" style="position:absolute;left:612;top:9336;width:433;height:433" coordsize="2597,2594" path="m2597,1297r-2,-67l2591,1164r-9,-65l2570,1035r-14,-62l2538,911r-20,-60l2494,792r-25,-57l2441,679r-32,-55l2375,572r-36,-52l2301,471r-41,-47l2217,380r-46,-43l2124,296r-49,-38l2025,221r-53,-34l1917,156r-55,-29l1805,101,1745,78,1685,58,1623,40,1561,25,1496,14,1431,6,1365,1,1299,r-67,1l1166,6r-65,8l1038,25,974,40,912,58,852,78r-58,23l736,127r-56,29l625,187r-53,34l522,258r-49,38l426,337r-45,43l338,424r-41,47l258,520r-36,52l188,624r-32,55l128,735r-25,57l79,851,59,911,41,973r-14,62l16,1099r-9,65l2,1230,,1297r2,67l7,1430r9,65l27,1558r14,63l59,1683r20,60l103,1802r25,58l156,1916r32,54l222,2022r36,52l297,2123r41,47l381,2214r45,44l473,2298r49,39l572,2373r53,34l680,2438r56,29l794,2493r58,23l912,2536r62,18l1038,2569r63,11l1166,2588r66,5l1299,2594r66,-1l1431,2588r65,-8l1561,2569r62,-15l1685,2536r60,-20l1805,2493r57,-26l1917,2438r55,-31l2025,2373r50,-36l2124,2298r47,-40l2217,2214r43,-44l2301,2123r38,-49l2375,2022r34,-52l2441,1916r28,-56l2494,1802r24,-59l2538,1683r18,-62l2570,1558r12,-63l2591,1430r4,-66l2597,1297xm2592,1297r-1,67l2585,1429r-8,65l2566,1557r-15,63l2534,1681r-21,61l2490,1800r-26,58l2436,1913r-31,54l2371,2020r-36,50l2296,2119r-40,47l2213,2211r-45,43l2121,2295r-48,38l2021,2369r-52,33l1915,2433r-56,30l1802,2488r-59,24l1683,2532r-61,17l1560,2563r-64,11l1431,2583r-66,5l1299,2590r-67,-2l1166,2583r-65,-9l1038,2563r-63,-14l915,2532r-61,-20l795,2488r-57,-25l682,2433r-54,-31l576,2369r-51,-36l476,2295r-47,-41l385,2211r-44,-45l301,2119r-38,-49l227,2020r-35,-53l162,1913r-29,-55l107,1800,84,1742,64,1681,46,1620,31,1557,20,1494r-8,-65l7,1364,6,1297r1,-66l12,1165r8,-65l31,1037,46,974,64,913,84,852r23,-58l133,737r29,-56l192,626r35,-52l263,524r38,-49l341,428r44,-45l429,340r47,-40l525,261r51,-36l628,192r54,-32l738,131r57,-25l854,83,915,62,975,45r63,-14l1101,20r65,-9l1232,6r67,-2l1365,6r66,5l1496,20r64,11l1622,45r61,17l1743,83r59,23l1859,131r56,29l1969,192r52,33l2073,261r48,39l2168,340r45,43l2256,428r40,47l2335,524r36,50l2405,626r31,55l2464,737r26,57l2513,852r21,61l2551,974r15,63l2577,1100r8,65l2591,1231r1,66xe" fillcolor="#dfdfde" stroked="f">
                <v:path arrowok="t"/>
                <o:lock v:ext="edit" verticies="t"/>
              </v:shape>
              <v:shape id="_x0000_s2276" style="position:absolute;left:613;top:9336;width:431;height:432" coordsize="2591,2590" path="m2591,1295r-1,-67l2584,1163r-8,-65l2565,1035r-14,-64l2533,909r-20,-59l2489,791r-26,-57l2435,678r-31,-55l2370,571r-36,-50l2296,471r-42,-47l2212,380r-45,-44l2120,296r-49,-39l2020,221r-53,-33l1913,156r-56,-29l1800,101,1741,78,1681,58,1619,41,1557,27,1493,15,1428,7,1362,2,1296,r-67,2l1163,7r-65,8l1035,27,972,41,910,58,850,78r-58,23l734,127r-56,29l624,188r-52,33l520,257r-49,39l424,336r-45,44l337,424r-42,47l257,521r-35,50l187,623r-30,55l128,734r-26,57l79,850,58,909,41,971r-15,64l15,1098r-8,65l1,1228,,1295r1,67l7,1428r8,65l26,1556r15,63l58,1681r21,60l102,1799r26,58l157,1912r30,55l222,2019r35,50l295,2119r42,47l379,2211r45,43l471,2294r49,39l572,2369r52,33l678,2434r56,29l792,2488r58,24l910,2532r62,18l1035,2563r63,13l1163,2583r66,5l1296,2590r66,-2l1428,2583r65,-7l1557,2563r62,-13l1681,2532r60,-20l1800,2488r57,-25l1913,2434r54,-32l2020,2369r51,-36l2120,2294r47,-40l2212,2211r42,-45l2296,2119r38,-50l2370,2019r34,-52l2435,1912r28,-55l2489,1799r24,-58l2533,1681r18,-62l2565,1556r11,-63l2584,1428r6,-66l2591,1295xm2586,1295r-2,66l2580,1427r-8,65l2560,1555r-15,63l2528,1678r-20,61l2485,1797r-26,58l2431,1910r-31,54l2366,2017r-36,50l2291,2115r-40,47l2209,2207r-45,43l2117,2291r-49,38l2017,2364r-52,34l1911,2429r-56,29l1798,2484r-59,22l1680,2528r-62,16l1556,2559r-64,11l1428,2578r-66,5l1296,2585r-67,-2l1164,2578r-65,-8l1036,2559r-63,-15l912,2528r-60,-22l793,2484r-57,-26l680,2429r-54,-31l574,2364r-50,-35l474,2291r-47,-41l383,2207r-43,-45l300,2115r-38,-48l225,2017r-34,-53l161,1910r-29,-55l106,1797,83,1739,63,1678,46,1618,32,1555,20,1492r-9,-65l7,1361,5,1295r2,-66l11,1163r9,-65l32,1035,46,973,63,912,83,851r23,-58l132,736r29,-56l191,627r34,-53l262,523r38,-48l340,428r43,-45l427,341r47,-42l524,261r50,-35l626,192r54,-31l736,133r57,-27l852,84,912,64,973,46r63,-15l1099,20r65,-8l1229,7r67,-2l1362,7r66,5l1492,20r64,11l1618,46r62,18l1739,84r59,22l1855,133r56,28l1965,192r52,34l2068,261r49,38l2164,341r45,42l2251,428r40,47l2330,523r36,51l2400,627r31,53l2459,736r26,57l2508,851r20,61l2545,973r15,62l2572,1098r8,65l2584,1229r2,66xe" fillcolor="#dfdfde" stroked="f">
                <v:path arrowok="t"/>
                <o:lock v:ext="edit" verticies="t"/>
              </v:shape>
              <v:shape id="_x0000_s2277" style="position:absolute;left:613;top:9337;width:431;height:431" coordsize="2586,2586" path="m2586,1293r-1,-66l2579,1161r-8,-65l2560,1033r-15,-63l2528,909r-21,-61l2484,790r-26,-57l2430,677r-31,-55l2365,570r-36,-50l2290,471r-40,-47l2207,379r-45,-43l2115,296r-48,-39l2015,221r-52,-33l1909,156r-56,-29l1796,102,1737,79,1677,58,1616,41,1554,27,1490,16,1425,7,1359,2,1293,r-67,2l1160,7r-65,9l1032,27,969,41,909,58,848,79r-59,23l732,127r-56,29l622,188r-52,33l519,257r-49,39l423,336r-44,43l335,424r-40,47l257,520r-36,50l186,622r-30,55l127,733r-26,57l78,848,58,909,40,970r-15,63l14,1096r-8,65l1,1227,,1293r1,67l6,1425r8,65l25,1553r15,63l58,1677r20,61l101,1796r26,58l156,1909r30,54l221,2016r36,50l295,2115r40,47l379,2207r44,43l470,2291r49,38l570,2365r52,33l676,2429r56,30l789,2484r59,24l909,2528r60,17l1032,2559r63,11l1160,2579r66,5l1293,2586r66,-2l1425,2579r65,-9l1554,2559r62,-14l1677,2528r60,-20l1796,2484r57,-25l1909,2429r54,-31l2015,2365r52,-36l2115,2291r47,-41l2207,2207r43,-45l2290,2115r39,-49l2365,2016r34,-53l2430,1909r28,-55l2484,1796r23,-58l2528,1677r17,-61l2560,1553r11,-63l2579,1425r6,-65l2586,1293xm2581,1293r-2,66l2574,1425r-8,65l2554,1552r-14,63l2523,1676r-20,60l2479,1794r-25,58l2425,1906r-31,55l2361,2013r-36,50l2286,2112r-40,47l2203,2204r-44,42l2112,2286r-48,38l2013,2360r-52,34l1907,2425r-56,29l1794,2480r-58,22l1676,2522r-62,18l1553,2555r-64,11l1424,2574r-65,5l1293,2580r-67,-1l1161,2574r-65,-8l1033,2555r-62,-15l910,2522r-61,-20l791,2480r-57,-26l678,2425r-53,-31l572,2360r-50,-36l474,2286r-47,-40l382,2204r-43,-45l299,2112r-39,-49l224,2013r-33,-52l161,1906r-30,-54l106,1794,82,1736,62,1676,45,1615,31,1552,20,1490r-9,-65l6,1359,5,1293r1,-66l11,1161r9,-64l31,1034,45,971,62,911,82,850r24,-58l131,735r30,-56l191,626r33,-53l260,523r39,-49l339,427r43,-45l427,340r47,-40l522,262r50,-36l625,192r53,-31l734,133r57,-26l849,84,910,64,971,46r62,-15l1096,20r65,-8l1226,7r67,-1l1359,7r65,5l1489,20r64,11l1614,46r62,18l1736,84r58,23l1851,133r56,28l1961,192r52,34l2064,262r48,38l2159,340r44,42l2246,427r40,47l2325,523r36,50l2394,626r31,53l2454,735r25,57l2503,850r20,61l2540,971r14,63l2566,1097r8,64l2579,1227r2,66xe" fillcolor="#dfdfde" stroked="f">
                <v:path arrowok="t"/>
                <o:lock v:ext="edit" verticies="t"/>
              </v:shape>
              <v:shape id="_x0000_s2278" style="position:absolute;left:613;top:9337;width:431;height:430" coordsize="2581,2580" path="m2581,1290r-2,-66l2575,1158r-8,-65l2555,1030r-15,-62l2523,907r-20,-61l2480,788r-26,-57l2426,675r-31,-53l2361,569r-36,-51l2286,470r-40,-47l2204,378r-45,-42l2112,294r-49,-38l2012,221r-52,-34l1906,156r-56,-28l1793,101,1734,79,1675,59,1613,41,1551,26,1487,15,1423,7,1357,2,1291,r-67,2l1159,7r-65,8l1031,26,968,41,907,59,847,79r-59,22l731,128r-56,28l621,187r-52,34l519,256r-50,38l422,336r-44,42l335,423r-40,47l257,518r-37,51l186,622r-30,53l127,731r-26,57l78,846,58,907,41,968r-14,62l15,1093r-9,65l2,1224,,1290r2,66l6,1422r9,65l27,1550r14,63l58,1673r20,61l101,1792r26,58l156,1905r30,54l220,2012r37,50l295,2110r40,47l378,2202r44,43l469,2286r50,38l569,2359r52,34l675,2424r56,29l788,2479r59,22l907,2523r61,16l1031,2554r63,11l1159,2573r65,5l1291,2580r66,-2l1423,2573r64,-8l1551,2554r62,-15l1675,2523r59,-22l1793,2479r57,-26l1906,2424r54,-31l2012,2359r51,-35l2112,2286r47,-41l2204,2202r42,-45l2286,2110r39,-48l2361,2012r34,-53l2426,1905r28,-55l2480,1792r23,-58l2523,1673r17,-60l2555,1550r12,-63l2575,1422r4,-66l2581,1290xm2576,1290r-1,66l2569,1422r-8,64l2550,1549r-14,62l2519,1672r-20,59l2475,1791r-26,57l2422,1902r-32,54l2357,2009r-36,50l2283,2107r-40,47l2200,2199r-45,42l2108,2281r-49,39l2009,2356r-51,32l1904,2420r-56,29l1791,2475r-58,22l1672,2517r-60,18l1549,2549r-62,12l1422,2568r-65,5l1291,2575r-67,-2l1159,2568r-65,-7l1032,2549r-63,-14l909,2517r-61,-20l790,2475r-57,-26l678,2420r-54,-32l572,2356r-50,-36l473,2281r-47,-40l382,2199r-43,-45l298,2107r-38,-48l224,2009r-33,-53l161,1902r-29,-54l106,1791,84,1731,62,1672,46,1611,31,1549,20,1486r-8,-64l6,1356,5,1290r1,-66l12,1159r8,-65l31,1031,46,969,62,908,84,849r22,-59l132,733r29,-55l191,624r33,-53l260,521r38,-48l339,426r43,-45l426,339r47,-40l522,261r50,-36l624,191r54,-31l733,132r57,-25l848,83,909,63,969,45r63,-13l1094,21r65,-9l1224,7r67,-2l1357,7r65,5l1487,21r62,11l1612,45r60,18l1733,83r58,24l1848,132r56,28l1958,191r51,34l2059,261r49,38l2155,339r45,42l2243,426r40,47l2321,521r36,50l2390,624r32,54l2449,733r26,57l2499,849r20,59l2536,969r14,62l2561,1094r8,65l2575,1224r1,66xe" fillcolor="#dfdfde" stroked="f">
                <v:path arrowok="t"/>
                <o:lock v:ext="edit" verticies="t"/>
              </v:shape>
              <v:shape id="_x0000_s2279" style="position:absolute;left:614;top:9338;width:429;height:429" coordsize="2576,2574" path="m2576,1287r-2,-66l2569,1155r-8,-64l2549,1028r-14,-63l2518,905r-20,-61l2474,786r-25,-57l2420,673r-31,-53l2356,567r-36,-50l2281,468r-40,-47l2198,376r-44,-42l2107,294r-48,-38l2008,220r-52,-34l1902,155r-56,-28l1789,101,1731,78,1671,58,1609,40,1548,25,1484,14,1419,6,1354,1,1288,r-67,1l1156,6r-65,8l1028,25,966,40,905,58,844,78r-58,23l729,127r-56,28l620,186r-53,34l517,256r-48,38l422,334r-45,42l334,421r-40,47l255,517r-36,50l186,620r-30,53l126,729r-25,57l77,844,57,905,40,965r-14,63l15,1091r-9,64l1,1221,,1287r1,66l6,1419r9,65l26,1546r14,63l57,1670r20,60l101,1788r25,58l156,1900r30,55l219,2007r36,50l294,2106r40,47l377,2198r45,42l469,2280r48,38l567,2354r53,34l673,2419r56,29l786,2474r58,22l905,2516r61,18l1028,2549r63,11l1156,2568r65,5l1288,2574r66,-1l1419,2568r65,-8l1548,2549r61,-15l1671,2516r60,-20l1789,2474r57,-26l1902,2419r54,-31l2008,2354r51,-36l2107,2280r47,-40l2198,2198r43,-45l2281,2106r39,-49l2356,2007r33,-52l2420,1900r29,-54l2474,1788r24,-58l2518,1670r17,-61l2549,1546r12,-62l2569,1419r5,-66l2576,1287xm2571,1287r-2,66l2564,1418r-8,65l2545,1545r-15,63l2512,1668r-20,60l2470,1787r-26,57l2415,1898r-30,54l2351,2004r-35,51l2278,2103r-41,47l2195,2193r-45,44l2103,2277r-48,38l2005,2351r-53,32l1899,2415r-55,27l1787,2468r-58,24l1669,2512r-61,18l1546,2543r-63,11l1419,2563r-65,5l1288,2570r-66,-2l1156,2563r-64,-9l1029,2543r-62,-13l906,2512r-60,-20l788,2468r-57,-26l677,2415r-54,-32l570,2351r-50,-36l472,2277r-47,-40l380,2193r-42,-43l298,2103r-39,-48l224,2004r-34,-52l160,1898r-29,-54l105,1787,83,1728,63,1668,45,1608,30,1545,19,1483r-8,-65l7,1353,5,1287r2,-66l11,1156r8,-65l30,1029,45,966,63,906,83,847r22,-60l131,732r29,-56l190,622r34,-52l259,520r39,-49l338,425r42,-44l425,338r47,-40l520,260r50,-36l623,191r54,-32l731,131r57,-25l846,82,906,62,967,45r62,-14l1092,20r64,-9l1222,6r66,-2l1354,6r65,5l1483,20r63,11l1608,45r61,17l1729,82r58,24l1844,131r55,28l1952,191r53,33l2055,260r48,38l2150,338r45,43l2237,425r41,46l2316,520r35,50l2385,622r30,54l2444,732r26,55l2492,847r20,59l2530,966r15,63l2556,1091r8,65l2569,1221r2,66xe" fillcolor="#dfdfde" stroked="f">
                <v:path arrowok="t"/>
                <o:lock v:ext="edit" verticies="t"/>
              </v:shape>
              <v:shape id="_x0000_s2280" style="position:absolute;left:614;top:9338;width:429;height:429" coordsize="2571,2570" path="m2571,1285r-1,-66l2564,1154r-8,-65l2545,1026r-14,-62l2514,903r-20,-59l2470,785r-26,-57l2417,673r-32,-54l2352,566r-36,-50l2278,468r-40,-47l2195,376r-45,-42l2103,294r-49,-38l2004,220r-51,-34l1899,155r-56,-28l1786,102,1728,78,1667,58,1607,40,1544,27,1482,16,1417,7,1352,2,1286,r-67,2l1154,7r-65,9l1027,27,964,40,904,58,843,78r-58,24l728,127r-55,28l619,186r-52,34l517,256r-49,38l421,334r-44,42l334,421r-41,47l255,516r-36,50l186,619r-30,54l127,728r-26,57l79,844,57,903,41,964r-15,62l15,1089r-8,65l1,1219,,1285r1,66l7,1417r8,64l26,1544r15,62l57,1667r22,59l101,1786r26,57l156,1897r30,54l219,2004r36,50l293,2102r41,47l377,2194r44,42l468,2276r49,39l567,2351r52,32l673,2415r55,29l785,2470r58,22l904,2512r60,18l1027,2544r62,12l1154,2563r65,5l1286,2570r66,-2l1417,2563r65,-7l1544,2544r63,-14l1667,2512r61,-20l1786,2470r57,-26l1899,2415r54,-32l2004,2351r50,-36l2103,2276r47,-40l2195,2194r43,-45l2278,2102r38,-48l2352,2004r33,-53l2417,1897r27,-54l2470,1786r24,-60l2514,1667r17,-61l2545,1544r11,-63l2564,1417r6,-66l2571,1285xm2566,1285r-2,66l2560,1416r-8,63l2540,1543r-14,62l2508,1666r-20,59l2466,1783r-26,57l2411,1895r-30,54l2347,2000r-36,50l2273,2100r-40,45l2191,2190r-44,43l2100,2273r-48,38l2002,2347r-53,33l1896,2410r-55,28l1784,2464r-58,23l1666,2508r-60,16l1543,2539r-62,11l1417,2558r-66,5l1286,2565r-66,-2l1154,2558r-64,-8l1028,2539r-63,-15l905,2508r-59,-21l787,2464r-57,-26l676,2410r-54,-30l569,2347r-50,-36l471,2273r-46,-40l380,2190r-42,-45l298,2100r-38,-50l224,2000r-34,-51l160,1895r-29,-55l105,1783,83,1725,63,1666,45,1605,32,1543,20,1479r-8,-63l7,1351,5,1285r2,-66l12,1154r8,-63l32,1027,45,965,63,905,83,845r22,-58l131,731r29,-56l190,621r34,-51l260,520r38,-49l338,425r42,-45l425,337r46,-40l519,259r50,-36l622,191r54,-31l730,132r57,-26l846,83,905,62,965,46r63,-15l1090,20r64,-8l1220,7r66,-2l1351,7r66,5l1481,20r62,11l1606,46r60,16l1726,83r58,23l1841,132r55,28l1949,191r53,32l2052,259r48,38l2147,337r44,43l2233,425r40,46l2311,520r36,50l2381,621r30,54l2440,731r26,56l2488,845r20,60l2526,965r14,62l2552,1091r8,63l2564,1219r2,66xe" fillcolor="#dfdfde" stroked="f">
                <v:path arrowok="t"/>
                <o:lock v:ext="edit" verticies="t"/>
              </v:shape>
              <v:shape id="_x0000_s2281" style="position:absolute;left:615;top:9339;width:427;height:427" coordsize="2566,2566" path="m2566,1283r-2,-66l2559,1152r-8,-65l2540,1025r-15,-63l2507,902r-20,-59l2465,783r-26,-55l2410,672r-30,-54l2346,566r-35,-50l2273,467r-41,-46l2190,377r-45,-43l2098,294r-48,-38l2000,220r-53,-33l1894,155r-55,-28l1782,102,1724,78,1664,58,1603,41,1541,27,1478,16,1414,7,1349,2,1283,r-66,2l1151,7r-64,9l1024,27,962,41,901,58,841,78r-58,24l726,127r-54,28l618,187r-53,33l515,256r-48,38l420,334r-45,43l333,421r-40,46l254,516r-35,50l185,618r-30,54l126,728r-26,55l78,843,58,902,40,962r-15,63l14,1087r-8,65l2,1217,,1283r2,66l6,1414r8,65l25,1541r15,63l58,1664r20,60l100,1783r26,57l155,1894r30,54l219,2000r35,51l293,2099r40,47l375,2189r45,44l467,2273r48,38l565,2347r53,32l672,2411r54,27l783,2464r58,24l901,2508r61,18l1024,2539r63,11l1151,2559r66,5l1283,2566r66,-2l1414,2559r64,-9l1541,2539r62,-13l1664,2508r60,-20l1782,2464r57,-26l1894,2411r53,-32l2000,2347r50,-36l2098,2273r47,-40l2190,2189r42,-43l2273,2099r38,-48l2346,2000r34,-52l2410,1894r29,-54l2465,1783r22,-59l2507,1664r18,-60l2540,1541r11,-62l2559,1414r5,-65l2566,1283xm2561,1283r-2,66l2554,1414r-9,63l2534,1540r-14,63l2503,1663r-20,59l2461,1780r-26,57l2406,1892r-30,54l2342,1997r-36,50l2268,2095r-40,47l2187,2186r-45,42l2096,2269r-49,38l1998,2342r-53,34l1891,2406r-54,28l1780,2460r-59,23l1662,2503r-60,17l1540,2535r-62,11l1413,2554r-65,5l1283,2560r-66,-1l1152,2554r-65,-8l1025,2535r-62,-15l903,2503r-59,-20l786,2460r-57,-26l674,2406r-54,-30l569,2342r-51,-35l470,2269r-47,-41l379,2186r-42,-44l297,2095r-38,-48l223,1997r-33,-51l159,1892r-29,-55l105,1780,82,1722,62,1663,45,1603,31,1540,20,1477r-8,-63l6,1349,5,1283r1,-66l12,1152r8,-63l31,1026,45,963,62,903,82,844r23,-58l130,730r29,-56l190,620r33,-51l259,519r38,-48l337,425r42,-45l423,338r47,-41l518,259r51,-35l620,191r54,-31l729,132r57,-26l844,83,903,64,963,46r62,-15l1087,20r65,-8l1217,8r66,-2l1348,8r65,4l1478,20r62,11l1602,46r60,18l1721,83r59,23l1837,132r54,28l1945,191r53,33l2047,259r49,38l2142,338r45,42l2228,425r40,46l2306,519r36,50l2376,620r30,54l2435,730r26,56l2483,844r20,59l2520,963r14,63l2545,1089r9,63l2559,1217r2,66xe" fillcolor="#dfdfde" stroked="f">
                <v:path arrowok="t"/>
                <o:lock v:ext="edit" verticies="t"/>
              </v:shape>
              <v:shape id="_x0000_s2282" style="position:absolute;left:615;top:9339;width:427;height:427" coordsize="2561,2560" path="m2561,1280r-2,-66l2555,1149r-8,-63l2535,1022r-14,-62l2503,900r-20,-60l2461,782r-26,-56l2406,670r-30,-54l2342,565r-36,-50l2268,466r-40,-46l2186,375r-44,-43l2095,292r-48,-38l1997,218r-53,-32l1891,155r-55,-28l1779,101,1721,78,1661,57,1601,41,1538,26,1476,15,1412,7,1346,2,1281,r-66,2l1149,7r-64,8l1023,26,960,41,900,57,841,78r-59,23l725,127r-54,28l617,186r-53,32l514,254r-48,38l420,332r-45,43l333,420r-40,46l255,515r-36,50l185,616r-30,54l126,726r-26,56l78,840,58,900,40,960r-13,62l15,1086r-8,63l2,1214,,1280r2,66l7,1411r8,63l27,1538r13,62l58,1661r20,59l100,1778r26,57l155,1890r30,54l219,1995r36,50l293,2095r40,45l375,2185r45,43l466,2268r48,38l564,2342r53,33l671,2405r54,28l782,2459r59,23l900,2503r60,16l1023,2534r62,11l1149,2553r66,5l1281,2560r65,-2l1412,2553r64,-8l1538,2534r63,-15l1661,2503r60,-21l1779,2459r57,-26l1891,2405r53,-30l1997,2342r50,-36l2095,2268r47,-40l2186,2185r42,-45l2268,2095r38,-50l2342,1995r34,-51l2406,1890r29,-55l2461,1778r22,-58l2503,1661r18,-61l2535,1538r12,-64l2555,1411r4,-65l2561,1280xm2556,1280r-1,66l2549,1411r-8,63l2530,1537r-14,61l2499,1659r-20,59l2456,1776r-25,57l2401,1888r-30,54l2338,1993r-35,50l2265,2091r-40,46l2182,2182r-44,41l2092,2263r-48,38l1993,2337r-51,34l1888,2401r-55,28l1778,2454r-59,24l1660,2497r-60,18l1537,2529r-62,12l1411,2548r-65,5l1281,2555r-66,-2l1150,2548r-63,-7l1024,2529r-63,-14l901,2497r-59,-19l785,2454r-57,-25l673,2401r-54,-30l568,2337r-51,-36l469,2263r-45,-40l379,2182r-43,-45l296,2091r-37,-48l223,1993r-33,-51l160,1888r-29,-55l106,1776,83,1718,62,1659,46,1598,31,1537,20,1474r-8,-63l7,1346,5,1280r2,-66l12,1149r8,-63l31,1023,46,962,62,901,83,842r23,-58l131,728r29,-56l190,620r33,-53l259,518r37,-48l336,423r43,-44l424,337r45,-40l517,259r51,-36l619,190r54,-31l728,131r57,-26l842,83,901,63,961,45r63,-13l1087,21r63,-9l1215,7r66,-2l1346,7r65,5l1475,21r62,11l1600,45r60,18l1719,83r59,22l1833,131r55,28l1942,190r51,33l2044,259r48,38l2138,337r44,42l2225,423r40,47l2303,518r35,49l2371,620r30,52l2431,728r25,56l2479,842r20,59l2516,962r14,61l2541,1086r8,63l2555,1214r1,66xe" fillcolor="#dfdfde" stroked="f">
                <v:path arrowok="t"/>
                <o:lock v:ext="edit" verticies="t"/>
              </v:shape>
              <v:shape id="_x0000_s2283" style="position:absolute;left:616;top:9339;width:426;height:426" coordsize="2556,2554" path="m2556,1277r-2,-66l2549,1146r-9,-63l2529,1020r-14,-63l2498,897r-20,-59l2456,780r-26,-56l2401,668r-30,-54l2337,563r-36,-50l2263,465r-40,-46l2182,374r-45,-42l2091,291r-49,-38l1993,218r-53,-33l1886,154r-54,-28l1775,100,1716,77,1657,58,1597,40,1535,25,1473,14,1408,6,1343,2,1278,r-66,2l1147,6r-65,8l1020,25,958,40,898,58,839,77r-58,23l724,126r-55,28l615,185r-51,33l513,253r-48,38l418,332r-44,42l332,419r-40,46l254,513r-36,50l185,614r-31,54l125,724r-25,56l77,838,57,897,40,957r-14,63l15,1083r-8,63l1,1211,,1277r1,66l7,1408r8,63l26,1534r14,63l57,1657r20,59l100,1774r25,57l154,1886r31,54l218,1991r36,50l292,2089r40,47l374,2180r44,42l465,2263r48,38l564,2336r51,34l669,2400r55,28l781,2454r58,23l898,2497r60,17l1020,2529r62,11l1147,2548r65,5l1278,2554r65,-1l1408,2548r65,-8l1535,2529r62,-15l1657,2497r59,-20l1775,2454r57,-26l1886,2400r54,-30l1993,2336r49,-35l2091,2263r46,-41l2182,2180r41,-44l2263,2089r38,-48l2337,1991r34,-51l2401,1886r29,-55l2456,1774r22,-58l2498,1657r17,-60l2529,1534r11,-63l2549,1408r5,-65l2556,1277xm2551,1277r-3,66l2544,1407r-8,63l2525,1533r-15,62l2494,1656r-21,59l2451,1772r-26,57l2397,1884r-31,52l2334,1989r-36,49l2260,2086r-40,47l2178,2177r-45,42l2088,2259r-48,37l1989,2332r-51,33l1884,2396r-55,28l1773,2449r-58,24l1656,2492r-60,18l1534,2523r-62,11l1408,2543r-65,5l1278,2550r-66,-2l1147,2543r-63,-9l1021,2523r-62,-13l899,2492r-59,-19l782,2449r-56,-25l671,2396r-54,-31l566,2332r-50,-36l468,2259r-46,-40l378,2177r-42,-44l295,2086r-38,-48l223,1989r-34,-53l159,1884r-29,-55l105,1772,82,1715,62,1656,45,1595,30,1533,19,1470r-8,-63l7,1343,5,1277r2,-65l11,1147r8,-63l30,1021,45,960,62,899,82,840r23,-58l130,726r29,-56l189,618r34,-52l257,516r38,-48l336,422r42,-45l422,335r46,-39l516,258r50,-36l617,189r54,-31l726,130r56,-25l840,82,899,62,959,44r62,-13l1084,20r63,-9l1212,6r66,-1l1343,6r65,5l1472,20r62,11l1596,44r60,18l1715,82r58,23l1829,130r55,28l1938,189r51,33l2040,258r48,38l2133,335r45,42l2220,422r40,46l2298,516r36,50l2366,618r31,52l2425,726r26,56l2473,840r21,59l2510,960r15,61l2536,1084r8,63l2548,1212r3,65xe" fillcolor="#dfdfde" stroked="f">
                <v:path arrowok="t"/>
                <o:lock v:ext="edit" verticies="t"/>
              </v:shape>
              <v:shape id="_x0000_s2284" style="position:absolute;left:616;top:9340;width:425;height:425" coordsize="2551,2550" path="m2551,1275r-1,-66l2544,1144r-8,-63l2525,1018r-14,-61l2494,896r-20,-59l2451,779r-25,-56l2398,667r-32,-52l2333,562r-35,-49l2260,465r-40,-47l2177,373r-44,-41l2087,292r-48,-38l1988,218r-51,-33l1883,154r-55,-28l1773,100,1714,78,1655,58,1595,40,1532,27,1470,16,1406,7,1341,2,1276,r-66,2l1145,7r-63,9l1019,27,956,40,896,58,837,78r-57,22l723,126r-55,28l614,185r-51,33l512,254r-48,38l419,332r-45,41l331,418r-40,47l253,513r-35,49l185,615r-30,52l126,723r-25,56l78,837,57,896,41,957r-15,61l15,1081r-8,63l2,1209,,1275r2,66l7,1406r8,63l26,1532r15,61l57,1654r21,59l101,1771r25,57l155,1883r30,54l218,1988r35,50l291,2086r40,46l374,2177r45,41l464,2258r48,38l563,2332r51,34l668,2396r55,28l780,2449r57,24l896,2493r60,17l1019,2524r63,12l1145,2543r65,5l1276,2550r65,-2l1406,2543r64,-7l1532,2524r63,-14l1655,2493r59,-20l1773,2449r55,-25l1883,2396r54,-30l1988,2332r51,-36l2087,2258r46,-40l2177,2177r43,-45l2260,2086r38,-48l2333,1988r33,-51l2398,1883r28,-55l2451,1771r23,-58l2494,1654r17,-61l2525,1532r11,-63l2544,1406r6,-65l2551,1275xm2546,1275r-2,66l2540,1405r-8,63l2521,1531r-15,61l2489,1653r-20,59l2446,1769r-25,57l2392,1881r-30,52l2329,1985r-35,50l2256,2083r-41,46l2174,2172r-45,43l2083,2255r-48,38l1986,2328r-51,33l1881,2391r-55,28l1770,2445r-58,22l1653,2487r-60,17l1531,2519r-61,11l1406,2538r-65,5l1276,2544r-66,-1l1145,2538r-62,-8l1020,2519r-61,-15l898,2487r-59,-20l781,2445r-56,-26l670,2391r-54,-30l565,2328r-49,-35l468,2255r-46,-40l377,2172r-41,-43l296,2083r-38,-48l222,1985r-33,-52l159,1881r-29,-55l105,1769,82,1712,63,1653,45,1592,32,1531,21,1468r-9,-63l7,1341,5,1275r2,-65l12,1145r9,-63l32,1019,45,958,63,897,82,838r23,-57l130,725r29,-55l189,617r33,-52l258,515r38,-48l336,421r41,-43l422,335r46,-40l516,258r49,-36l616,189r54,-30l725,131r56,-26l839,83,898,63,959,46r61,-15l1083,20r62,-8l1210,7r66,-1l1341,7r65,5l1470,20r61,11l1593,46r60,17l1712,83r58,22l1826,131r55,28l1935,189r51,33l2035,258r48,37l2129,335r45,43l2215,421r41,46l2294,515r35,50l2362,617r30,53l2421,725r25,56l2469,838r20,59l2506,958r15,61l2532,1082r8,63l2544,1210r2,65xe" fillcolor="#dfdfde" stroked="f">
                <v:path arrowok="t"/>
                <o:lock v:ext="edit" verticies="t"/>
              </v:shape>
              <v:shape id="_x0000_s2285" style="position:absolute;left:616;top:9340;width:425;height:424" coordsize="2546,2544" path="m2546,1272r-3,-65l2539,1142r-8,-63l2520,1016r-15,-61l2489,894r-21,-59l2445,777r-25,-56l2392,665r-31,-52l2329,561r-36,-50l2255,463r-40,-46l2173,372r-45,-42l2083,291r-48,-38l1984,217r-51,-33l1879,153r-55,-28l1768,100,1710,77,1651,57,1591,41,1529,26,1467,15,1403,6,1338,1,1273,r-66,1l1142,6r-63,9l1016,26,954,41,894,57,835,77r-57,23l721,125r-55,28l612,184r-51,33l511,253r-48,38l417,330r-44,42l331,417r-41,46l252,511r-34,50l184,613r-30,52l125,721r-25,56l77,835,57,894,40,955r-15,61l14,1079r-8,63l2,1207,,1272r2,66l6,1402r8,63l25,1528r15,62l57,1651r20,58l100,1767r25,57l154,1879r30,52l218,1984r34,49l290,2081r41,46l373,2172r44,42l463,2254r48,37l561,2327r51,33l666,2391r55,28l778,2444r57,23l894,2487r60,18l1016,2518r63,11l1142,2538r65,5l1273,2544r65,-1l1403,2538r64,-9l1529,2518r62,-13l1651,2487r59,-20l1768,2444r56,-25l1879,2391r54,-31l1984,2327r51,-36l2083,2254r45,-40l2173,2172r42,-45l2255,2081r38,-48l2329,1984r32,-53l2392,1879r28,-55l2445,1767r23,-58l2489,1651r16,-61l2520,1528r11,-63l2539,1402r4,-64l2546,1272xm2540,1272r-1,65l2534,1402r-9,63l2514,1528r-13,60l2483,1649r-19,59l2440,1765r-24,57l2387,1877r-30,52l2324,1980r-36,51l2250,2078r-39,46l2169,2168r-44,42l2079,2250r-48,38l1981,2322r-52,34l1877,2386r-55,28l1766,2440r-58,22l1650,2482r-60,17l1528,2514r-63,11l1402,2533r-64,4l1273,2539r-66,-2l1143,2533r-63,-8l1017,2514r-61,-15l895,2482r-58,-20l779,2440r-56,-26l668,2386r-52,-30l564,2322r-50,-34l466,2250r-46,-40l376,2168r-42,-44l295,2078r-38,-47l221,1980r-32,-51l158,1877r-28,-55l105,1765,82,1708,62,1649,44,1588,31,1528,20,1465r-8,-63l6,1337,5,1272r1,-65l12,1142r8,-63l31,1017,44,956,62,895,82,836r23,-57l130,723r28,-54l189,615r32,-52l257,514r38,-48l334,420r42,-44l420,334r46,-40l514,257r50,-35l616,188r52,-30l723,130r56,-26l837,82,895,62,956,45r61,-15l1080,19r63,-8l1207,7r66,-2l1338,7r64,4l1465,19r63,11l1590,45r60,17l1708,82r58,22l1822,130r55,28l1929,188r52,34l2031,257r48,37l2125,334r44,42l2211,420r39,46l2288,514r36,49l2357,615r30,54l2416,723r24,56l2464,836r19,59l2501,956r13,61l2525,1079r9,63l2539,1207r1,65xe" fillcolor="#dfdfde" stroked="f">
                <v:path arrowok="t"/>
                <o:lock v:ext="edit" verticies="t"/>
              </v:shape>
              <v:shape id="_x0000_s2286" style="position:absolute;left:617;top:9341;width:423;height:423" coordsize="2541,2538" path="m2541,1269r-2,-65l2535,1139r-8,-63l2516,1013r-15,-61l2484,891r-20,-59l2441,775r-25,-56l2387,664r-30,-53l2324,559r-35,-50l2251,461r-41,-46l2169,372r-45,-43l2078,289r-48,-37l1981,216r-51,-33l1876,153r-55,-28l1765,99,1707,77,1648,57,1588,40,1526,25,1465,14,1401,6,1336,1,1271,r-66,1l1140,6r-62,8l1015,25,954,40,893,57,834,77,776,99r-56,26l665,153r-54,30l560,216r-49,36l463,289r-46,40l372,372r-41,43l291,461r-38,48l217,559r-33,52l154,664r-29,55l100,775,77,832,58,891,40,952r-13,61l16,1076r-9,63l2,1204,,1269r2,66l7,1399r9,63l27,1525r13,61l58,1647r19,59l100,1763r25,57l154,1875r30,52l217,1979r36,50l291,2077r40,46l372,2166r45,43l463,2249r48,38l560,2322r51,33l665,2385r55,28l776,2439r58,22l893,2481r61,17l1015,2513r63,11l1140,2532r65,5l1271,2538r65,-1l1401,2532r64,-8l1526,2513r62,-15l1648,2481r59,-20l1765,2439r56,-26l1876,2385r54,-30l1981,2322r49,-35l2078,2249r46,-40l2169,2166r41,-43l2251,2077r38,-48l2324,1979r33,-52l2387,1875r29,-55l2441,1763r23,-57l2484,1647r17,-61l2516,1525r11,-63l2535,1399r4,-64l2541,1269xm2536,1269r-1,65l2529,1399r-8,62l2510,1524r-15,61l2479,1646r-20,58l2436,1762r-26,56l2384,1871r-32,54l2320,1976r-36,50l2247,2074r-40,45l2166,2163r-45,42l2075,2245r-48,38l1978,2317r-52,34l1874,2381r-55,28l1763,2435r-57,22l1647,2477r-61,17l1526,2508r-63,11l1400,2527r-64,5l1271,2534r-66,-2l1141,2527r-63,-8l1016,2508r-61,-14l894,2477r-58,-20l778,2435r-56,-26l667,2381r-52,-30l563,2317r-49,-34l466,2245r-46,-40l376,2163r-42,-44l294,2074r-37,-48l221,1976r-32,-51l159,1871r-28,-53l105,1762,83,1704,62,1646,46,1585,31,1524,20,1461r-8,-62l8,1334,5,1269r3,-65l12,1139r8,-62l31,1014,46,953,62,894,83,834r22,-57l131,721r28,-54l189,613r32,-51l257,512r37,-48l334,419r42,-44l420,334r46,-41l514,255r49,-34l615,187r52,-30l722,129r56,-26l836,81,894,61,955,44r61,-14l1078,20r63,-9l1205,6r66,-2l1336,6r64,5l1463,20r63,10l1586,44r61,17l1706,81r57,22l1819,129r55,28l1926,187r52,34l2027,255r48,38l2121,334r45,41l2207,419r40,45l2284,512r36,50l2352,613r32,54l2410,721r26,56l2459,834r20,60l2495,953r15,61l2521,1077r8,62l2535,1204r1,65xe" fillcolor="#dfdfde" stroked="f">
                <v:path arrowok="t"/>
                <o:lock v:ext="edit" verticies="t"/>
              </v:shape>
              <v:shape id="_x0000_s2287" style="position:absolute;left:617;top:9341;width:423;height:423" coordsize="2535,2534" path="m2535,1267r-1,-65l2529,1137r-9,-63l2509,1012r-13,-61l2478,890r-19,-59l2435,774r-24,-56l2382,664r-30,-54l2319,558r-36,-49l2245,461r-39,-46l2164,371r-44,-42l2074,289r-48,-37l1976,217r-52,-34l1872,153r-55,-28l1761,99,1703,77,1645,57,1585,40,1523,25,1460,14,1397,6,1333,2,1268,r-66,2l1138,6r-63,8l1012,25,951,40,890,57,832,77,774,99r-56,26l663,153r-52,30l559,217r-50,35l461,289r-46,40l371,371r-42,44l290,461r-38,48l216,558r-32,52l153,664r-28,54l100,774,77,831,57,890,39,951r-13,61l15,1074r-8,63l1,1202,,1267r1,65l7,1397r8,63l26,1523r13,60l57,1644r20,59l100,1760r25,57l153,1872r31,52l216,1975r36,51l290,2073r39,46l371,2163r44,42l461,2245r48,38l559,2317r52,34l663,2381r55,28l774,2435r58,22l890,2477r61,17l1012,2509r63,11l1138,2528r64,4l1268,2534r65,-2l1397,2528r63,-8l1523,2509r62,-15l1645,2477r58,-20l1761,2435r56,-26l1872,2381r52,-30l1976,2317r50,-34l2074,2245r46,-40l2164,2163r42,-44l2245,2073r38,-47l2319,1975r33,-51l2382,1872r29,-55l2435,1760r24,-57l2478,1644r18,-61l2509,1523r11,-63l2529,1397r5,-65l2535,1267xm2530,1267r-2,65l2524,1397r-8,62l2505,1522r-15,60l2473,1642r-20,59l2431,1759r-26,56l2377,1868r-30,54l2315,1972r-36,50l2242,2069r-40,46l2160,2160r-43,41l2071,2241r-48,37l1974,2314r-52,32l1870,2377r-55,28l1759,2430r-57,23l1643,2473r-60,17l1522,2503r-63,11l1397,2523r-64,5l1268,2529r-66,-1l1138,2523r-62,-9l1013,2503r-61,-13l892,2473r-59,-20l776,2430r-56,-25l665,2377r-52,-31l562,2314r-50,-36l464,2241r-46,-40l375,2160r-42,-45l293,2069r-37,-47l220,1972r-32,-50l158,1868r-28,-53l104,1759,82,1701,62,1642,45,1582,30,1522,19,1459r-8,-62l7,1332,5,1267r2,-65l11,1138r8,-63l30,1013,45,952,62,892,82,833r22,-57l130,721r28,-55l188,613r32,-51l256,512r37,-47l333,419r42,-44l418,333r46,-39l512,256r50,-35l613,187r52,-30l720,129r56,-25l833,81,892,62,952,44r61,-13l1076,20r62,-8l1202,6r66,-1l1333,6r64,6l1459,20r63,11l1583,44r60,18l1702,81r57,23l1815,129r55,28l1922,187r52,34l2023,256r48,38l2117,333r43,42l2202,419r40,46l2279,512r36,50l2347,613r30,53l2405,721r26,55l2453,833r20,59l2490,952r15,61l2516,1075r8,63l2528,1202r2,65xe" fillcolor="#dfdfde" stroked="f">
                <v:path arrowok="t"/>
                <o:lock v:ext="edit" verticies="t"/>
              </v:shape>
              <v:shape id="_x0000_s2288" style="position:absolute;left:618;top:9341;width:421;height:422" coordsize="2531,2530" path="m2531,1265r-1,-65l2524,1135r-8,-62l2505,1010r-15,-61l2474,890r-20,-60l2431,773r-26,-56l2379,663r-32,-54l2315,558r-36,-50l2242,460r-40,-45l2161,371r-45,-41l2070,289r-48,-38l1973,217r-52,-34l1869,153r-55,-28l1758,99,1701,77,1642,57,1581,40,1521,26,1458,16,1395,7,1331,2,1266,r-66,2l1136,7r-63,9l1011,26,950,40,889,57,831,77,773,99r-56,26l662,153r-52,30l558,217r-49,34l461,289r-46,41l371,371r-42,44l289,460r-37,48l216,558r-32,51l154,663r-28,54l100,773,78,830,57,890,41,949r-15,61l15,1073r-8,62l3,1200,,1265r3,65l7,1395r8,62l26,1520r15,61l57,1642r21,58l100,1758r26,56l154,1867r30,54l216,1972r36,50l289,2070r40,45l371,2159r44,42l461,2241r48,38l558,2313r52,34l662,2377r55,28l773,2431r58,22l889,2473r61,17l1011,2504r62,11l1136,2523r64,5l1266,2530r65,-2l1395,2523r63,-8l1521,2504r60,-14l1642,2473r59,-20l1758,2431r56,-26l1869,2377r52,-30l1973,2313r49,-34l2070,2241r46,-40l2161,2159r41,-44l2242,2070r37,-48l2315,1972r32,-51l2379,1867r26,-53l2431,1758r23,-58l2474,1642r16,-61l2505,1520r11,-63l2524,1395r6,-65l2531,1265xm2526,1265r-2,65l2520,1394r-8,63l2501,1519r-15,61l2469,1639r-20,60l2427,1756r-26,55l2373,1865r-30,54l2310,1969r-34,49l2238,2066r-39,46l2156,2156r-43,41l2067,2237r-47,37l1971,2310r-52,32l1867,2372r-55,28l1756,2426r-57,22l1641,2467r-61,18l1520,2499r-63,11l1395,2518r-64,5l1266,2524r-65,-1l1136,2518r-62,-8l1011,2499r-60,-14l890,2467r-58,-19l775,2426r-56,-26l665,2372r-53,-30l561,2310r-50,-36l464,2237r-45,-40l375,2156r-42,-44l293,2066r-38,-48l221,1969r-33,-50l158,1865r-28,-54l104,1756,82,1699,62,1639,45,1580,32,1519,21,1457r-9,-63l7,1330,6,1265r1,-65l12,1136r9,-63l32,1011,45,950,62,891,82,833r22,-59l130,720r28,-55l188,612r33,-51l255,512r38,-48l333,418r42,-44l419,333r45,-40l511,256r50,-35l612,188r53,-30l719,130r56,-25l832,82,890,63,951,46r60,-15l1074,20r62,-8l1201,7r65,-1l1331,7r64,5l1457,20r63,11l1580,46r61,17l1699,82r57,23l1812,130r55,28l1919,188r52,33l2020,256r47,37l2113,333r43,41l2199,418r39,46l2276,512r34,49l2343,612r30,53l2401,720r26,54l2449,833r20,58l2486,950r15,61l2512,1073r8,63l2524,1200r2,65xe" fillcolor="#e0e0e0" stroked="f">
                <v:path arrowok="t"/>
                <o:lock v:ext="edit" verticies="t"/>
              </v:shape>
              <v:shape id="_x0000_s2289" style="position:absolute;left:618;top:9342;width:421;height:421" coordsize="2525,2524" path="m2525,1262r-2,-65l2519,1133r-8,-63l2500,1008r-15,-61l2468,887r-20,-59l2426,771r-26,-55l2372,661r-30,-53l2310,557r-36,-50l2237,460r-40,-46l2155,370r-43,-42l2066,289r-48,-38l1969,216r-52,-34l1865,152r-55,-28l1754,99,1697,76,1638,57,1578,39,1517,26,1454,15,1392,7,1328,1,1263,r-66,1l1133,7r-62,8l1008,26,947,39,887,57,828,76,771,99r-56,25l660,152r-52,30l557,216r-50,35l459,289r-46,39l370,370r-42,44l288,460r-37,47l215,557r-32,51l153,661r-28,55l99,771,77,828,57,887,40,947r-15,61l14,1070r-8,63l2,1197,,1262r2,65l6,1392r8,62l25,1517r15,60l57,1637r20,59l99,1754r26,56l153,1863r30,54l215,1967r36,50l288,2064r40,46l370,2155r43,41l459,2236r48,37l557,2309r51,32l660,2372r55,28l771,2425r57,23l887,2468r60,17l1008,2498r63,11l1133,2518r64,5l1263,2524r65,-1l1392,2518r62,-9l1517,2498r61,-13l1638,2468r59,-20l1754,2425r56,-25l1865,2372r52,-31l1969,2309r49,-36l2066,2236r46,-40l2155,2155r42,-45l2237,2064r37,-47l2310,1967r32,-50l2372,1863r28,-53l2426,1754r22,-58l2468,1637r17,-60l2500,1517r11,-63l2519,1392r4,-65l2525,1262xm2520,1262r-1,65l2513,1391r-8,62l2494,1516r-13,60l2464,1636r-20,58l2421,1751r-25,56l2368,1861r-30,52l2305,1965r-34,49l2233,2062r-40,45l2152,2150r-44,43l2063,2232r-48,37l1965,2305r-50,32l1862,2367r-54,28l1752,2420r-57,23l1637,2462r-60,17l1516,2493r-62,12l1392,2512r-65,5l1263,2519r-65,-2l1135,2512r-64,-7l1009,2493r-61,-14l889,2462r-59,-19l773,2420r-55,-25l663,2367r-53,-30l560,2305r-49,-36l463,2232r-46,-39l373,2150r-41,-43l293,2062r-38,-48l220,1965r-32,-52l157,1861r-28,-54l104,1751,81,1694,61,1636,44,1576,31,1516,20,1453r-8,-62l6,1327,5,1262r1,-65l12,1133r8,-62l31,1008,44,948,61,889,81,830r23,-57l129,718r28,-55l188,610r32,-51l255,510r38,-47l332,417r41,-43l417,332r46,-40l511,255r49,-36l610,187r53,-30l718,129r55,-25l830,82,889,62,948,45r61,-14l1071,19r64,-7l1198,7r65,-2l1327,7r65,5l1454,19r62,12l1577,45r60,17l1695,82r57,22l1808,129r54,28l1915,187r50,32l2015,255r48,37l2108,332r44,42l2193,417r40,46l2271,510r34,49l2338,610r30,53l2396,718r25,55l2444,830r20,59l2481,948r13,60l2505,1071r8,62l2519,1197r1,65xe" fillcolor="#e0e0e0" stroked="f">
                <v:path arrowok="t"/>
                <o:lock v:ext="edit" verticies="t"/>
              </v:shape>
              <v:shape id="_x0000_s2290" style="position:absolute;left:619;top:9342;width:420;height:420" coordsize="2520,2518" path="m2520,1259r-2,-65l2514,1130r-8,-63l2495,1005r-15,-61l2463,885r-20,-58l2421,768r-26,-54l2367,659r-30,-53l2304,555r-34,-49l2232,458r-39,-46l2150,368r-43,-41l2061,287r-47,-37l1965,215r-52,-33l1861,152r-55,-28l1750,99,1693,76,1635,57,1574,40,1514,25,1451,14,1389,6,1325,1,1260,r-65,1l1130,6r-62,8l1005,25,945,40,884,57,826,76,769,99r-56,25l659,152r-53,30l555,215r-50,35l458,287r-45,40l369,368r-42,44l287,458r-38,48l215,555r-33,51l152,659r-28,55l98,768,76,827,56,885,39,944r-13,61l15,1067r-9,63l1,1194,,1259r1,65l6,1388r9,63l26,1513r13,61l56,1633r20,60l98,1750r26,55l152,1859r30,54l215,1963r34,49l287,2060r40,46l369,2150r44,41l458,2231r47,37l555,2304r51,32l659,2366r54,28l769,2420r57,22l884,2461r61,18l1005,2493r63,11l1130,2512r65,5l1260,2518r65,-1l1389,2512r62,-8l1514,2493r60,-14l1635,2461r58,-19l1750,2420r56,-26l1861,2366r52,-30l1965,2304r49,-36l2061,2231r46,-40l2150,2150r43,-44l2232,2060r38,-48l2304,1963r33,-50l2367,1859r28,-54l2421,1750r22,-57l2463,1633r17,-59l2495,1513r11,-62l2514,1388r4,-64l2520,1259xm2515,1259r-1,65l2508,1388r-8,62l2489,1512r-13,61l2458,1632r-19,58l2416,1747r-25,56l2363,1857r-31,52l2300,1961r-35,49l2228,2057r-40,46l2147,2146r-44,42l2057,2227r-47,38l1961,2299r-51,33l1857,2362r-53,28l1748,2414r-57,23l1632,2457r-59,17l1513,2488r-63,11l1388,2507r-64,5l1260,2514r-65,-2l1132,2507r-63,-8l1006,2488r-60,-14l887,2457r-58,-20l772,2414r-56,-24l662,2362r-53,-30l558,2299r-49,-34l462,2227r-46,-39l372,2146r-41,-43l291,2057r-37,-47l219,1961r-32,-52l157,1857r-28,-54l103,1747,81,1690,62,1632,44,1573,30,1512,19,1450r-8,-62l7,1324,5,1259r2,-65l11,1130r8,-62l30,1006,44,946,62,886,81,828r22,-57l129,716r28,-55l187,609r32,-51l254,509r37,-48l331,415r41,-43l416,330r46,-39l509,254r49,-35l609,186r53,-30l716,128r56,-25l829,81,887,61,946,44r60,-14l1069,20r63,-9l1195,6r65,-1l1324,6r64,5l1450,20r63,10l1573,44r59,17l1691,81r57,22l1804,128r53,28l1910,186r51,33l2010,254r47,37l2103,330r44,42l2188,415r40,46l2265,509r35,49l2332,609r31,52l2391,716r25,55l2439,828r19,58l2476,946r13,60l2500,1068r8,62l2514,1194r1,65xe" fillcolor="#e0e0e0" stroked="f">
                <v:path arrowok="t"/>
                <o:lock v:ext="edit" verticies="t"/>
              </v:shape>
              <v:shape id="_x0000_s2291" style="position:absolute;left:619;top:9343;width:419;height:419" coordsize="2515,2514" path="m2515,1257r-1,-65l2508,1128r-8,-62l2489,1003r-13,-60l2459,884r-20,-59l2416,768r-25,-55l2363,658r-30,-53l2300,554r-34,-49l2228,458r-40,-46l2147,369r-44,-42l2058,287r-48,-37l1960,214r-50,-32l1857,152r-54,-28l1747,99,1690,77,1632,57,1572,40,1511,26,1449,14,1387,7,1322,2,1258,r-65,2l1130,7r-64,7l1004,26,943,40,884,57,825,77,768,99r-55,25l658,152r-53,30l555,214r-49,36l458,287r-46,40l368,369r-41,43l288,458r-38,47l215,554r-32,51l152,658r-28,55l99,768,76,825,56,884,39,943r-13,60l15,1066r-8,62l1,1192,,1257r1,65l7,1386r8,62l26,1511r13,60l56,1631r20,58l99,1746r25,56l152,1856r31,52l215,1960r35,49l288,2057r39,45l368,2145r44,43l458,2227r48,37l555,2300r50,32l658,2362r55,28l768,2415r57,23l884,2457r59,17l1004,2488r62,12l1130,2507r63,5l1258,2514r64,-2l1387,2507r62,-7l1511,2488r61,-14l1632,2457r58,-19l1747,2415r56,-25l1857,2362r53,-30l1960,2300r50,-36l2058,2227r45,-39l2147,2145r41,-43l2228,2057r38,-48l2300,1960r33,-52l2363,1856r28,-54l2416,1746r23,-57l2459,1631r17,-60l2489,1511r11,-63l2508,1386r6,-64l2515,1257xm2510,1257r-2,65l2504,1386r-8,62l2485,1510r-15,60l2453,1629r-19,58l2412,1744r-26,56l2358,1854r-30,52l2296,1957r-35,49l2224,2054r-39,44l2144,2142r-44,41l2054,2223r-47,38l1958,2295r-51,33l1854,2358r-54,28l1746,2410r-57,23l1630,2453r-60,16l1510,2484r-62,10l1386,2502r-64,5l1258,2509r-65,-2l1130,2502r-63,-8l1005,2484r-60,-15l885,2453r-58,-20l771,2410r-56,-24l661,2358r-52,-30l557,2295r-49,-34l461,2223r-46,-40l373,2142r-43,-44l291,2054r-37,-48l219,1957r-32,-51l157,1854r-28,-54l103,1744,81,1687,62,1629,45,1570,30,1510,19,1448r-8,-62l7,1322,5,1257r2,-65l11,1130r8,-63l30,1004,45,944,62,885,81,827r22,-57l129,715r28,-55l187,608r32,-51l254,508r37,-47l330,416r43,-44l415,331r46,-40l508,253r49,-34l609,186r52,-30l715,128r56,-24l827,81,885,61,945,45r60,-14l1067,20r63,-8l1193,7r65,-2l1322,7r64,5l1448,20r62,11l1570,45r60,16l1689,81r57,23l1800,128r54,28l1907,186r51,33l2007,253r47,38l2100,331r44,41l2185,416r39,45l2261,508r35,49l2328,608r30,52l2386,715r26,55l2434,827r19,58l2470,944r15,60l2496,1067r8,63l2508,1192r2,65xe" fillcolor="#e0e0e0" stroked="f">
                <v:path arrowok="t"/>
                <o:lock v:ext="edit" verticies="t"/>
              </v:shape>
              <v:shape id="_x0000_s2292" style="position:absolute;left:619;top:9343;width:419;height:418" coordsize="2510,2509" path="m2510,1254r-1,-65l2503,1125r-8,-62l2484,1001r-13,-60l2453,881r-19,-58l2411,766r-25,-55l2358,656r-31,-52l2295,553r-35,-49l2223,456r-40,-46l2142,367r-44,-42l2052,286r-47,-37l1956,214r-51,-33l1852,151r-53,-28l1743,98,1686,76,1627,56,1568,39,1508,25,1445,15,1383,6,1319,1,1255,r-65,1l1127,6r-63,9l1001,25,941,39,882,56,824,76,767,98r-56,25l657,151r-53,30l553,214r-49,35l457,286r-46,39l367,367r-41,43l286,456r-37,48l214,553r-32,51l152,656r-28,55l98,766,76,823,57,881,39,941r-14,60l14,1063r-8,62l2,1189,,1254r2,65l6,1383r8,62l25,1507r14,61l57,1627r19,58l98,1742r26,56l152,1852r30,52l214,1956r35,49l286,2052r40,46l367,2141r44,42l457,2222r47,38l553,2294r51,33l657,2357r54,28l767,2409r57,23l882,2452r59,17l1001,2483r63,11l1127,2502r63,5l1255,2509r64,-2l1383,2502r62,-8l1508,2483r60,-14l1627,2452r59,-20l1743,2409r56,-24l1852,2357r53,-30l1956,2294r49,-34l2052,2222r46,-39l2142,2141r41,-43l2223,2052r37,-47l2295,1956r32,-52l2358,1852r28,-54l2411,1742r23,-57l2453,1627r18,-59l2484,1507r11,-62l2503,1383r6,-64l2510,1254xm2504,1254r-1,65l2498,1381r-7,63l2479,1505r-14,61l2448,1626r-19,57l2407,1740r-26,56l2353,1850r-29,52l2291,1952r-35,50l2219,2049r-39,45l2138,2138r-43,41l2050,2218r-48,37l1954,2290r-51,32l1850,2352r-54,28l1742,2405r-58,22l1626,2447r-59,17l1507,2478r-62,11l1383,2497r-64,5l1255,2503r-65,-1l1127,2497r-63,-8l1002,2478r-60,-14l883,2447r-58,-20l768,2405r-55,-25l659,2352r-52,-30l556,2290r-49,-35l459,2218r-45,-39l371,2138r-42,-44l290,2049r-37,-47l219,1952r-33,-50l156,1850r-28,-54l104,1740,81,1683,61,1626,44,1566,30,1505,20,1444r-9,-63l6,1319,5,1254r1,-64l11,1127r9,-63l30,1003,44,942,61,883,81,825r23,-57l128,712r28,-54l186,606r33,-50l253,506r37,-47l329,414r42,-43l414,330r45,-40l507,253r49,-35l607,186r52,-31l713,128r55,-25l825,81,883,60,942,44r60,-14l1064,19r63,-8l1190,7r65,-2l1319,7r64,4l1445,19r62,11l1567,44r59,16l1684,81r58,22l1796,128r54,27l1903,186r51,32l2002,253r48,37l2095,330r43,41l2180,414r39,45l2256,506r35,50l2324,606r29,52l2381,712r26,56l2429,825r19,58l2465,942r14,61l2491,1064r7,63l2503,1190r1,64xe" fillcolor="#e0e0e0" stroked="f">
                <v:path arrowok="t"/>
                <o:lock v:ext="edit" verticies="t"/>
              </v:shape>
              <v:shape id="_x0000_s2293" style="position:absolute;left:620;top:9344;width:417;height:417" coordsize="2505,2504" path="m2505,1252r-2,-65l2499,1125r-8,-63l2480,999r-15,-60l2448,880r-19,-58l2407,765r-26,-55l2353,655r-30,-52l2291,552r-35,-49l2219,456r-39,-45l2139,367r-44,-41l2049,286r-47,-38l1953,214r-51,-33l1849,151r-54,-28l1741,99,1684,76,1625,56,1565,40,1505,26,1443,15,1381,7,1317,2,1253,r-65,2l1125,7r-63,8l1000,26,940,40,880,56,822,76,766,99r-56,24l656,151r-52,30l552,214r-49,34l456,286r-46,40l368,367r-43,44l286,456r-37,47l214,552r-32,51l152,655r-28,55l98,765,76,822,57,880,40,939,25,999r-11,63l6,1125r-4,62l,1252r2,65l6,1381r8,62l25,1505r15,60l57,1624r19,58l98,1739r26,56l152,1849r30,52l214,1952r35,49l286,2049r39,44l368,2137r42,41l456,2218r47,38l552,2290r52,33l656,2353r54,28l766,2405r56,23l880,2448r60,16l1000,2479r62,10l1125,2497r63,5l1253,2504r64,-2l1381,2497r62,-8l1505,2479r60,-15l1625,2448r59,-20l1741,2405r54,-24l1849,2353r53,-30l1953,2290r49,-34l2049,2218r46,-40l2139,2137r41,-44l2219,2049r37,-48l2291,1952r32,-51l2353,1849r28,-54l2407,1739r22,-57l2448,1624r17,-59l2480,1505r11,-62l2499,1381r4,-64l2505,1252xm2500,1252r-1,64l2493,1379r-8,63l2474,1503r-13,61l2444,1623r-20,58l2401,1737r-24,56l2349,1846r-29,53l2287,1949r-35,49l2215,2045r-39,45l2134,2134r-42,41l2046,2214r-47,37l1950,2286r-51,32l1847,2348r-54,28l1738,2401r-57,22l1623,2443r-59,17l1504,2473r-62,12l1381,2492r-64,5l1253,2499r-65,-2l1126,2492r-63,-7l1002,2473r-61,-13l882,2443r-58,-20l767,2401r-55,-25l658,2348r-52,-30l555,2286r-49,-35l459,2214r-46,-39l371,2134r-41,-44l290,2045r-36,-47l219,1949r-34,-50l156,1846r-28,-53l104,1737,81,1681,61,1623,44,1564,31,1503,20,1442r-8,-63l6,1316,5,1252r1,-64l12,1125r8,-63l31,1001,44,940,61,881,81,824r23,-57l128,711r28,-54l185,606r34,-51l254,507r36,-48l330,414r41,-44l413,329r46,-39l506,253r49,-35l606,186r52,-30l712,128r55,-25l824,81,882,62,941,45r61,-14l1063,19r63,-7l1188,7r65,-2l1317,7r64,5l1442,19r62,12l1564,45r59,17l1681,81r57,22l1793,128r54,28l1899,186r51,32l1999,253r47,37l2092,329r42,41l2176,414r39,45l2252,507r35,48l2320,606r29,51l2377,711r24,56l2424,824r20,57l2461,940r13,61l2485,1062r8,63l2499,1188r1,64xe" fillcolor="#e0e0e0" stroked="f">
                <v:path arrowok="t"/>
                <o:lock v:ext="edit" verticies="t"/>
              </v:shape>
              <v:shape id="_x0000_s2294" style="position:absolute;left:620;top:9344;width:417;height:417" coordsize="2499,2498" path="m2499,1249r-1,-64l2493,1122r-7,-63l2474,998r-14,-61l2443,878r-19,-58l2402,763r-26,-56l2348,653r-29,-52l2286,551r-35,-50l2214,454r-39,-45l2133,366r-43,-41l2045,285r-48,-37l1949,213r-51,-32l1845,150r-54,-27l1737,98,1679,76,1621,55,1562,39,1502,25,1440,14,1378,6,1314,2,1250,r-65,2l1122,6r-63,8l997,25,937,39,878,55,820,76,763,98r-55,25l654,150r-52,31l551,213r-49,35l454,285r-45,40l366,366r-42,43l285,454r-37,47l214,551r-33,50l151,653r-28,54l99,763,76,820,56,878,39,937,25,998r-10,61l6,1122r-5,63l,1249r1,65l6,1376r9,63l25,1500r14,61l56,1621r20,57l99,1735r24,56l151,1845r30,52l214,1947r34,50l285,2044r39,45l366,2133r43,41l454,2213r48,37l551,2285r51,32l654,2347r54,28l763,2400r57,22l878,2442r59,17l997,2473r62,11l1122,2492r63,5l1250,2498r64,-1l1378,2492r62,-8l1502,2473r60,-14l1621,2442r58,-20l1737,2400r54,-25l1845,2347r53,-30l1949,2285r48,-35l2045,2213r45,-39l2133,2133r42,-44l2214,2044r37,-47l2286,1947r33,-50l2348,1845r28,-54l2402,1735r22,-57l2443,1621r17,-60l2474,1500r12,-61l2493,1376r5,-62l2499,1249xm2495,1249r-3,64l2488,1376r-8,63l2469,1499r-14,61l2439,1619r-20,58l2396,1733r-24,56l2344,1842r-29,52l2282,1945r-35,48l2211,2040r-40,46l2130,2128r-44,42l2042,2209r-47,37l1946,2280r-51,33l1843,2343r-54,28l1734,2396r-57,22l1620,2437r-59,17l1501,2468r-62,11l1376,2487r-62,5l1250,2493r-65,-1l1123,2487r-63,-8l999,2468r-61,-14l880,2437r-58,-19l765,2396r-55,-25l656,2343r-52,-30l554,2280r-50,-34l457,2209r-44,-39l369,2128r-41,-42l289,2040r-37,-47l217,1945r-32,-51l156,1842r-28,-53l103,1733,81,1677,60,1619,44,1560,30,1499,19,1439r-8,-63l7,1313,5,1249r2,-64l11,1122r8,-62l30,999,44,938,60,879,81,821r22,-56l128,709r28,-53l185,604r32,-50l252,505r37,-47l328,413r41,-43l413,328r44,-39l504,252r50,-34l604,185r52,-30l710,128r55,-26l822,80,880,61,938,44,999,30r61,-10l1123,11r62,-5l1250,5r64,1l1376,11r63,9l1501,30r60,14l1620,61r57,19l1734,102r55,26l1843,155r52,30l1946,218r49,34l2042,289r44,39l2130,370r41,43l2211,458r36,47l2282,554r33,50l2344,656r28,53l2396,765r23,56l2439,879r16,59l2469,999r11,61l2488,1122r4,63l2495,1249xe" fillcolor="#e0e0e0" stroked="f">
                <v:path arrowok="t"/>
                <o:lock v:ext="edit" verticies="t"/>
              </v:shape>
              <v:shape id="_x0000_s2295" style="position:absolute;left:621;top:9344;width:415;height:416" coordsize="2495,2494" path="m2495,1247r-1,-64l2488,1120r-8,-63l2469,996r-13,-61l2439,876r-20,-57l2396,762r-24,-56l2344,652r-29,-51l2282,550r-35,-48l2210,454r-39,-45l2129,365r-42,-41l2041,285r-47,-37l1945,213r-51,-32l1842,151r-54,-28l1733,98,1676,76,1618,57,1559,40,1499,26,1437,14,1376,7,1312,2,1248,r-65,2l1121,7r-63,7l997,26,936,40,877,57,819,76,762,98r-55,25l653,151r-52,30l550,213r-49,35l454,285r-46,39l366,365r-41,44l285,454r-36,48l214,550r-34,51l151,652r-28,54l99,762,76,819,56,876,39,935,26,996r-11,61l7,1120r-6,63l,1247r1,64l7,1374r8,63l26,1498r13,61l56,1618r20,58l99,1732r24,56l151,1841r29,53l214,1944r35,49l285,2040r40,45l366,2129r42,41l454,2209r47,37l550,2281r51,32l653,2343r54,28l762,2396r57,22l877,2438r59,17l997,2468r61,12l1121,2487r62,5l1248,2494r64,-2l1376,2487r61,-7l1499,2468r60,-13l1618,2438r58,-20l1733,2396r55,-25l1842,2343r52,-30l1945,2281r49,-35l2041,2209r46,-39l2129,2129r42,-44l2210,2040r37,-47l2282,1944r33,-50l2344,1841r28,-53l2396,1732r23,-56l2439,1618r17,-59l2469,1498r11,-61l2488,1374r6,-63l2495,1247xm2490,1247r-2,64l2484,1374r-8,62l2465,1497r-14,61l2434,1616r-20,58l2392,1731r-25,55l2339,1839r-29,52l2278,1941r-35,49l2206,2037r-39,45l2126,2125r-43,42l2038,2205r-47,37l1942,2276r-50,33l1840,2339r-54,28l1731,2391r-57,23l1617,2433r-59,16l1497,2464r-60,10l1374,2482r-62,5l1248,2489r-65,-2l1121,2482r-63,-8l998,2464r-61,-15l878,2433r-57,-19l764,2391r-55,-24l656,2339r-53,-30l553,2276r-48,-34l458,2205r-45,-38l369,2125r-41,-43l289,2037r-37,-47l217,1941r-32,-50l156,1839r-28,-53l103,1731,81,1674,62,1616,45,1558,31,1497,19,1436r-7,-62l7,1311,6,1247r1,-64l12,1120r7,-62l31,997,45,936,62,878,81,820r22,-56l128,708r28,-52l185,603r32,-50l252,504r37,-47l328,412r41,-43l413,328r45,-39l505,252r48,-34l603,185r53,-30l709,128r55,-25l821,80,878,61,937,45,998,31r60,-11l1121,12r62,-5l1248,5r64,2l1374,12r63,8l1497,31r61,14l1617,61r57,19l1731,103r55,25l1840,155r52,30l1942,218r49,34l2038,289r45,39l2126,369r41,43l2206,457r37,47l2278,553r32,50l2339,656r28,52l2392,764r22,56l2434,878r17,58l2465,997r11,61l2484,1120r4,63l2490,1247xe" fillcolor="#e0e0e0" stroked="f">
                <v:path arrowok="t"/>
                <o:lock v:ext="edit" verticies="t"/>
              </v:shape>
              <v:shape id="_x0000_s2296" style="position:absolute;left:621;top:9345;width:415;height:415" coordsize="2490,2488" path="m2490,1244r-3,-64l2483,1117r-8,-62l2464,994r-14,-61l2434,874r-20,-58l2391,760r-24,-56l2339,651r-29,-52l2277,549r-35,-49l2206,453r-40,-45l2125,365r-44,-42l2037,284r-47,-37l1941,213r-51,-33l1838,150r-54,-27l1729,97,1672,75,1615,56,1556,39,1496,25,1434,15,1371,6,1309,1,1245,r-65,1l1118,6r-63,9l994,25,933,39,875,56,817,75,760,97r-55,26l651,150r-52,30l549,213r-50,34l452,284r-44,39l364,365r-41,43l284,453r-37,47l212,549r-32,50l151,651r-28,53l98,760,76,816,55,874,39,933,25,994r-11,61l6,1117r-4,63l,1244r2,64l6,1371r8,63l25,1494r14,61l55,1614r21,58l98,1728r25,56l151,1837r29,52l212,1940r35,48l284,2035r39,46l364,2123r44,42l452,2204r47,37l549,2275r50,33l651,2338r54,28l760,2391r57,22l875,2432r58,17l994,2463r61,11l1118,2482r62,5l1245,2488r64,-1l1371,2482r63,-8l1496,2463r60,-14l1615,2432r57,-19l1729,2391r55,-25l1838,2338r52,-30l1941,2275r49,-34l2037,2204r44,-39l2125,2123r41,-42l2206,2035r36,-47l2277,1940r33,-51l2339,1837r28,-53l2391,1728r23,-56l2434,1614r16,-59l2464,1494r11,-60l2483,1371r4,-63l2490,1244xm2484,1244r-1,64l2478,1370r-7,63l2459,1494r-14,60l2428,1613r-19,57l2387,1727r-25,55l2334,1835r-29,52l2273,1937r-35,48l2201,2032r-39,46l2122,2120r-44,41l2033,2201r-47,36l1937,2271r-50,32l1835,2334r-53,27l1727,2386r-56,22l1613,2427r-58,17l1494,2458r-61,11l1371,2477r-62,4l1245,2483r-65,-2l1118,2477r-62,-8l995,2458r-61,-14l876,2427r-58,-19l762,2386r-55,-25l654,2334r-52,-31l552,2271r-49,-34l456,2201r-45,-40l369,2120r-42,-42l288,2032r-37,-47l216,1937r-32,-50l155,1835r-28,-53l102,1727,80,1670,61,1613,44,1554,30,1494,20,1433r-8,-63l6,1308,5,1244r1,-64l12,1118r8,-63l30,995,44,934,61,875,80,818r22,-56l127,706r28,-52l184,601r32,-50l251,503r37,-47l327,411r42,-43l411,327r45,-38l503,252r49,-35l602,185r52,-31l707,128r55,-26l818,81,876,61,934,44,995,30r61,-11l1118,11r62,-4l1245,5r64,2l1371,11r62,8l1494,30r61,14l1613,61r58,20l1727,102r55,26l1835,154r52,31l1937,217r49,35l2033,289r45,38l2122,368r40,43l2201,456r37,47l2273,551r32,50l2334,654r28,52l2387,762r22,56l2428,875r17,59l2459,995r12,60l2478,1118r5,62l2484,1244xe" fillcolor="#e0e0e0" stroked="f">
                <v:path arrowok="t"/>
                <o:lock v:ext="edit" verticies="t"/>
              </v:shape>
              <v:shape id="_x0000_s2297" style="position:absolute;left:621;top:9345;width:415;height:414" coordsize="2484,2484" path="m2484,1242r-2,-64l2478,1115r-8,-62l2459,992r-14,-61l2428,873r-20,-58l2386,759r-25,-56l2333,651r-29,-53l2272,548r-35,-49l2200,452r-39,-45l2120,364r-43,-41l2032,284r-47,-37l1936,213r-50,-33l1834,150r-54,-27l1725,98,1668,75,1611,56,1552,40,1491,26,1431,15,1368,7,1306,2,1242,r-65,2l1115,7r-63,8l992,26,931,40,872,56,815,75,758,98r-55,25l650,150r-53,30l547,213r-48,34l452,284r-45,39l363,364r-41,43l283,452r-37,47l211,548r-32,50l150,651r-28,52l97,759,75,815,56,873,39,931,25,992r-12,61l6,1115r-5,63l,1242r1,64l6,1369r7,62l25,1492r14,61l56,1611r19,58l97,1726r25,55l150,1834r29,52l211,1936r35,49l283,2032r39,45l363,2120r44,42l452,2200r47,37l547,2271r50,33l650,2334r53,28l758,2386r57,23l872,2428r59,16l992,2459r60,10l1115,2477r62,5l1242,2484r64,-2l1368,2477r63,-8l1491,2459r61,-15l1611,2428r57,-19l1725,2386r55,-24l1834,2334r52,-30l1936,2271r49,-34l2032,2200r45,-38l2120,2120r41,-43l2200,2032r37,-47l2272,1936r32,-50l2333,1834r28,-53l2386,1726r22,-57l2428,1611r17,-58l2459,1492r11,-61l2478,1369r4,-63l2484,1242xm2479,1242r-1,64l2472,1368r-8,63l2454,1491r-14,61l2423,1610r-19,58l2381,1724r-24,54l2329,1831r-29,52l2267,1934r-34,48l2196,2029r-38,44l2116,2116r-43,41l2028,2196r-47,37l1933,2268r-50,31l1831,2329r-53,27l1723,2382r-56,21l1610,2423r-59,17l1491,2453r-61,12l1368,2472r-63,5l1242,2479r-64,-2l1115,2472r-62,-7l993,2453r-61,-13l874,2423r-58,-20l760,2382r-55,-26l652,2329r-52,-30l550,2268r-48,-35l455,2196r-45,-39l367,2116r-41,-43l287,2029r-37,-47l216,1934r-33,-51l154,1831r-28,-53l102,1724,79,1668,60,1610,44,1552,30,1491,19,1431r-8,-63l7,1306,4,1242r3,-64l11,1116r8,-62l30,993,44,934,60,874,79,817r23,-57l126,706r28,-53l183,601r33,-51l250,502r37,-47l326,411r41,-43l410,327r45,-39l502,251r48,-34l600,185r52,-30l705,128r55,-25l816,81,874,61,932,44,993,31r60,-12l1115,12r63,-5l1242,6r63,1l1368,12r62,7l1491,31r60,13l1610,61r57,20l1723,103r55,25l1831,155r52,30l1933,217r48,34l2028,288r45,39l2116,368r42,43l2196,455r37,47l2267,550r33,51l2329,653r28,53l2381,760r23,57l2423,874r17,60l2454,993r10,61l2472,1116r6,62l2479,1242xe" fillcolor="#e0e0e0" stroked="f">
                <v:path arrowok="t"/>
                <o:lock v:ext="edit" verticies="t"/>
              </v:shape>
              <v:shape id="_x0000_s2298" style="position:absolute;left:622;top:9346;width:413;height:413" coordsize="2479,2478" path="m2479,1239r-1,-64l2473,1113r-7,-63l2454,990r-14,-61l2423,870r-19,-57l2382,757r-25,-56l2329,649r-29,-53l2268,546r-35,-48l2196,451r-39,-45l2117,363r-44,-41l2028,284r-47,-37l1932,212r-50,-32l1830,149r-53,-26l1722,97,1666,76,1608,56,1550,39,1489,25,1428,14,1366,6,1304,2,1240,r-65,2l1113,6r-62,8l990,25,929,39,871,56,813,76,757,97r-55,26l649,149r-52,31l547,212r-49,35l451,284r-45,38l364,363r-42,43l283,451r-37,47l211,546r-32,50l150,649r-28,52l97,757,75,813,56,870,39,929,25,990r-10,60l7,1113r-6,62l,1239r1,64l7,1365r8,63l25,1489r14,60l56,1608r19,57l97,1722r25,55l150,1830r29,52l211,1932r35,48l283,2027r39,46l364,2115r42,41l451,2196r47,36l547,2266r50,32l649,2329r53,27l757,2381r56,22l871,2422r58,17l990,2453r61,11l1113,2472r62,4l1240,2478r64,-2l1366,2472r62,-8l1489,2453r61,-14l1608,2422r58,-19l1722,2381r55,-25l1830,2329r52,-31l1932,2266r49,-34l2028,2196r45,-40l2117,2115r40,-42l2196,2027r37,-47l2268,1932r32,-50l2329,1830r28,-53l2382,1722r22,-57l2423,1608r17,-59l2454,1489r12,-61l2473,1365r5,-62l2479,1239xm2475,1239r-3,64l2468,1365r-8,62l2449,1488r-14,59l2419,1606r-19,58l2377,1720r-24,54l2325,1827r-29,52l2263,1928r-34,50l2193,2023r-39,45l2112,2112r-42,40l2025,2191r-47,37l1930,2263r-50,31l1828,2324r-53,27l1720,2375r-56,23l1607,2418r-59,17l1488,2448r-60,11l1365,2467r-62,5l1240,2473r-64,-1l1114,2467r-63,-8l991,2448r-59,-13l872,2418r-57,-20l759,2375r-54,-24l651,2324r-52,-30l549,2263r-48,-35l454,2191r-45,-39l367,2112r-41,-44l288,2023r-37,-45l216,1928r-32,-49l154,1827r-27,-53l102,1720,80,1664,61,1606,44,1547,30,1488,19,1427r-8,-62l7,1303,5,1239r2,-64l11,1113r8,-62l30,991,44,931,61,872,80,814r22,-56l127,704r27,-53l184,600r32,-51l251,500r37,-45l326,410r41,-44l409,326r45,-39l501,250r48,-35l599,184r52,-30l705,127r54,-25l815,80,872,61,932,44,991,30r60,-10l1114,12r62,-6l1240,5r63,1l1365,12r63,8l1488,30r60,14l1607,61r57,19l1720,102r55,25l1828,154r52,30l1930,215r48,35l2025,287r45,39l2112,366r42,44l2193,455r36,45l2263,549r33,51l2325,651r28,53l2377,758r23,56l2419,872r16,59l2449,991r11,60l2468,1113r4,62l2475,1239xe" fillcolor="#e0e0e0" stroked="f">
                <v:path arrowok="t"/>
                <o:lock v:ext="edit" verticies="t"/>
              </v:shape>
              <v:shape id="_x0000_s2299" style="position:absolute;left:622;top:9346;width:413;height:413" coordsize="2475,2473" path="m2475,1236r-1,-64l2468,1110r-8,-62l2450,987r-14,-59l2419,868r-19,-57l2377,754r-24,-54l2325,647r-29,-52l2263,544r-34,-48l2192,449r-38,-44l2112,362r-43,-41l2024,282r-47,-37l1929,211r-50,-32l1827,149r-53,-27l1719,97,1663,75,1606,55,1547,38,1487,25,1426,13,1364,6,1301,1,1238,r-64,1l1111,6r-62,7l989,25,928,38,870,55,812,75,756,97r-55,25l648,149r-52,30l546,211r-48,34l451,282r-45,39l363,362r-41,43l283,449r-37,47l212,544r-33,51l150,647r-28,53l98,754,75,811,56,868,40,928,26,987r-11,61l7,1110r-4,62l,1236r3,64l7,1362r8,63l26,1485r14,61l56,1604r19,58l98,1718r24,54l150,1825r29,52l212,1928r34,48l283,2023r39,44l363,2110r43,41l451,2190r47,37l546,2262r50,31l648,2323r53,27l756,2376r56,21l870,2417r58,17l989,2447r60,12l1111,2466r63,5l1238,2473r63,-2l1364,2466r62,-7l1487,2447r60,-13l1606,2417r57,-20l1719,2376r55,-26l1827,2323r52,-30l1929,2262r48,-35l2024,2190r45,-39l2112,2110r42,-43l2192,2023r37,-47l2263,1928r33,-51l2325,1825r28,-53l2377,1718r23,-56l2419,1604r17,-58l2450,1485r10,-60l2468,1362r6,-62l2475,1236xm2469,1236r-1,64l2464,1362r-8,62l2445,1484r-14,59l2414,1603r-19,57l2373,1715r-25,55l2320,1823r-29,52l2259,1924r-35,48l2189,2019r-40,45l2109,2107r-43,41l2021,2186r-46,37l1927,2257r-50,32l1825,2319r-54,27l1717,2370r-56,23l1604,2412r-58,16l1486,2443r-61,10l1363,2461r-62,5l1238,2467r-64,-1l1112,2461r-62,-8l990,2443r-60,-15l871,2412r-57,-19l758,2370r-54,-24l650,2319r-51,-30l548,2257r-48,-34l454,2186r-44,-38l366,2107r-40,-43l287,2019r-36,-47l216,1924r-32,-49l155,1823r-28,-53l102,1715,81,1660,61,1603,44,1543,31,1484,19,1424r-7,-62l7,1300,6,1236r1,-64l12,1110r7,-62l31,988,44,929,61,869,81,812r21,-55l127,702r28,-53l184,598r32,-50l251,500r36,-47l326,408r40,-43l410,324r44,-38l500,249r48,-34l599,183r51,-30l704,126r54,-24l814,79,871,60,930,44,990,30r60,-11l1112,11r62,-4l1238,5r63,2l1363,11r62,8l1486,30r60,14l1604,60r57,19l1717,102r54,24l1825,153r52,30l1927,215r48,34l2021,286r45,38l2109,365r40,43l2189,453r35,47l2259,548r32,50l2320,649r28,53l2373,757r22,55l2414,869r17,60l2445,988r11,60l2464,1110r4,62l2469,1236xe" fillcolor="#e0e0e0" stroked="f">
                <v:path arrowok="t"/>
                <o:lock v:ext="edit" verticies="t"/>
              </v:shape>
              <v:shape id="_x0000_s2300" style="position:absolute;left:623;top:9347;width:411;height:411" coordsize="2470,2468" path="m2470,1234r-3,-64l2463,1108r-8,-62l2444,986r-14,-60l2414,867r-19,-58l2372,753r-24,-54l2320,646r-29,-51l2258,544r-34,-49l2188,450r-39,-45l2107,361r-42,-40l2020,282r-47,-37l1925,210r-50,-31l1823,149r-53,-27l1715,97,1659,75,1602,56,1543,39,1483,25,1423,15,1360,7,1298,1,1235,r-64,1l1109,7r-63,8l986,25,927,39,867,56,810,75,754,97r-54,25l646,149r-52,30l544,210r-48,35l449,282r-45,39l362,361r-41,44l283,450r-37,45l211,544r-32,51l149,646r-27,53l97,753,75,809,56,867,39,926,25,986r-11,60l6,1108r-4,62l,1234r2,64l6,1360r8,62l25,1483r14,59l56,1601r19,58l97,1715r25,54l149,1822r30,52l211,1923r35,50l283,2018r38,45l362,2107r42,40l449,2186r47,37l544,2258r50,31l646,2319r54,27l754,2370r56,23l867,2413r60,17l986,2443r60,11l1109,2462r62,5l1235,2468r63,-1l1360,2462r63,-8l1483,2443r60,-13l1602,2413r57,-20l1715,2370r55,-24l1823,2319r52,-30l1925,2258r48,-35l2020,2186r45,-39l2107,2107r42,-44l2188,2018r36,-45l2258,1923r33,-49l2320,1822r28,-53l2372,1715r23,-56l2414,1601r16,-59l2444,1483r11,-61l2463,1360r4,-62l2470,1234xm2464,1234r-1,64l2457,1360r-8,62l2439,1482r-13,59l2409,1599r-20,57l2368,1712r-25,55l2315,1820r-29,51l2254,1921r-34,48l2183,2016r-39,44l2104,2103r-43,41l2017,2183r-47,36l1922,2253r-50,33l1821,2315r-54,26l1714,2366r-56,22l1601,2407r-59,17l1482,2438r-60,11l1360,2457r-62,4l1235,2463r-64,-2l1109,2457r-62,-8l987,2438r-59,-14l870,2407r-59,-19l757,2366r-55,-25l648,2315r-51,-29l548,2253r-49,-34l452,2183r-44,-39l365,2103r-40,-43l286,2016r-37,-47l215,1921r-32,-50l154,1820r-28,-53l101,1712,80,1656,60,1599,44,1541,30,1482,20,1422r-8,-62l6,1298,5,1234r1,-64l12,1109r8,-62l30,986,44,927,60,869,80,812r21,-56l126,701r28,-53l183,597r32,-50l249,499r37,-46l325,408r40,-42l408,324r44,-38l499,249r49,-34l597,184r51,-31l702,127r55,-25l811,80,870,61,928,44,987,30r60,-11l1109,11r62,-4l1235,5r63,2l1360,11r62,8l1482,30r60,14l1601,61r57,19l1714,102r53,25l1821,153r51,31l1922,215r48,34l2017,286r44,38l2104,366r40,42l2183,453r37,46l2254,547r32,50l2315,648r28,53l2368,756r21,56l2409,869r17,58l2439,986r10,61l2457,1109r6,61l2464,1234xe" fillcolor="#e0e0e0" stroked="f">
                <v:path arrowok="t"/>
                <o:lock v:ext="edit" verticies="t"/>
              </v:shape>
              <v:shape id="_x0000_s2301" style="position:absolute;left:623;top:9347;width:411;height:411" coordsize="2463,2462" path="m2463,1231r-1,-64l2458,1105r-8,-62l2439,983r-14,-59l2408,864r-19,-57l2367,752r-25,-55l2314,644r-29,-51l2253,543r-35,-48l2183,448r-40,-45l2103,360r-43,-41l2015,281r-46,-37l1921,210r-50,-32l1819,148r-54,-27l1711,97,1655,74,1598,55,1540,39,1480,25,1419,14,1357,6,1295,2,1232,r-64,2l1106,6r-62,8l984,25,924,39,865,55,808,74,752,97r-54,24l644,148r-51,30l542,210r-48,34l448,281r-44,38l360,360r-40,43l281,448r-36,47l210,543r-32,50l149,644r-28,53l96,752,75,807,55,864,38,924,25,983r-12,60l6,1105r-5,62l,1231r1,64l6,1357r7,62l25,1479r13,59l55,1598r20,57l96,1710r25,55l149,1818r29,52l210,1919r35,48l281,2014r39,45l360,2102r44,41l448,2181r46,37l542,2252r51,32l644,2314r54,27l752,2365r56,23l865,2407r59,16l984,2438r60,10l1106,2456r62,5l1232,2462r63,-1l1357,2456r62,-8l1480,2438r60,-15l1598,2407r57,-19l1711,2365r54,-24l1819,2314r52,-30l1921,2252r48,-34l2015,2181r45,-38l2103,2102r40,-43l2183,2014r35,-47l2253,1919r32,-49l2314,1818r28,-53l2367,1710r22,-55l2408,1598r17,-60l2439,1479r11,-60l2458,1357r4,-62l2463,1231xm2459,1231r-3,64l2452,1356r-8,62l2434,1478r-14,59l2403,1595r-19,57l2363,1708r-25,55l2310,1815r-29,52l2248,1917r-33,48l2178,2011r-38,45l2099,2098r-43,40l2013,2178r-47,35l1918,2248r-51,32l1817,2309r-54,27l1710,2361r-56,22l1597,2402r-58,17l1479,2432r-60,11l1357,2451r-62,5l1232,2457r-64,-1l1106,2451r-62,-8l984,2432r-59,-13l867,2402r-57,-19l754,2361r-54,-25l646,2309r-50,-29l546,2248r-48,-35l452,2178r-45,-40l364,2098r-41,-42l285,2011r-37,-46l215,1917r-33,-50l153,1815r-28,-52l101,1708,79,1652,60,1595,44,1537,30,1478,19,1418r-8,-62l7,1295,4,1231r3,-63l11,1106r8,-62l30,984,44,925,60,867,79,810r22,-56l125,699r28,-52l182,595r33,-49l248,498r37,-47l323,406r41,-42l407,324r45,-40l498,249r48,-35l596,183r50,-30l700,126r54,-25l810,79,867,60,925,43,984,30r60,-11l1106,11r62,-5l1232,5r63,1l1357,11r62,8l1479,30r60,13l1597,60r57,19l1710,101r53,25l1817,153r50,30l1918,214r48,35l2013,284r43,40l2099,364r41,42l2178,451r37,47l2248,546r33,49l2310,647r28,52l2363,754r21,56l2403,867r17,58l2434,984r10,60l2452,1106r4,62l2459,1231xe" fillcolor="#e2e1e1" stroked="f">
                <v:path arrowok="t"/>
                <o:lock v:ext="edit" verticies="t"/>
              </v:shape>
              <v:shape id="_x0000_s2302" style="position:absolute;left:624;top:9347;width:409;height:410" coordsize="2459,2458" path="m2459,1229r-1,-64l2452,1104r-8,-62l2434,981r-13,-59l2404,864r-20,-57l2363,751r-25,-55l2310,643r-29,-51l2249,542r-34,-48l2178,448r-39,-45l2099,361r-43,-42l2012,281r-47,-37l1917,210r-50,-31l1816,148r-54,-26l1709,97,1653,75,1596,56,1537,39,1477,25,1417,14,1355,6,1293,2,1230,r-64,2l1104,6r-62,8l982,25,923,39,865,56,806,75,752,97r-55,25l643,148r-51,31l543,210r-49,34l447,281r-44,38l360,361r-40,42l281,448r-37,46l210,542r-32,50l149,643r-28,53l96,751,75,807,55,864,39,922,25,981r-10,61l7,1104r-6,61l,1229r1,64l7,1355r8,62l25,1477r14,59l55,1594r20,57l96,1707r25,55l149,1815r29,51l210,1916r34,48l281,2011r39,44l360,2098r43,41l447,2178r47,36l543,2248r49,33l643,2310r54,26l752,2361r54,22l865,2402r58,17l982,2433r60,11l1104,2452r62,4l1230,2458r63,-2l1355,2452r62,-8l1477,2433r60,-14l1596,2402r57,-19l1709,2361r53,-25l1816,2310r51,-29l1917,2248r48,-34l2012,2178r44,-39l2099,2098r40,-43l2178,2011r37,-47l2249,1916r32,-50l2310,1815r28,-53l2363,1707r21,-56l2404,1594r17,-58l2434,1477r10,-60l2452,1355r6,-62l2459,1229xm2454,1229r-2,63l2448,1354r-8,62l2429,1476r-14,59l2399,1593r-19,57l2358,1705r-24,55l2306,1812r-29,52l2245,1913r-34,48l2174,2008r-38,43l2096,2094r-43,41l2008,2173r-46,37l1914,2244r-50,32l1813,2305r-53,27l1706,2357r-55,22l1594,2398r-59,17l1476,2428r-60,11l1355,2447r-62,5l1230,2453r-64,-1l1105,2447r-62,-8l983,2428r-59,-13l866,2398r-57,-19l753,2357r-54,-25l646,2305r-51,-29l545,2244r-48,-34l451,2173r-45,-38l364,2094r-41,-43l285,2008r-37,-47l215,1913r-33,-49l153,1812r-26,-52l102,1705,80,1650,61,1593,44,1535,30,1476,19,1416r-8,-62l7,1292,6,1229r1,-63l11,1104r8,-62l30,982,44,923,61,865,80,809r22,-56l127,698r26,-52l182,594r33,-49l248,497r37,-46l323,407r41,-43l406,323r45,-38l497,249r48,-35l595,183r51,-30l699,126r54,-25l809,79,866,60,924,43,983,30r60,-10l1105,12r61,-6l1230,5r63,1l1355,12r61,8l1476,30r59,13l1594,60r57,19l1706,101r54,25l1813,153r51,30l1914,214r48,35l2008,285r45,38l2096,364r40,43l2174,451r37,46l2245,545r32,49l2306,646r28,52l2358,753r22,56l2399,865r16,58l2429,982r11,60l2448,1104r4,62l2454,1229xe" fillcolor="#e2e1e1" stroked="f">
                <v:path arrowok="t"/>
                <o:lock v:ext="edit" verticies="t"/>
              </v:shape>
              <v:shape id="_x0000_s2303" style="position:absolute;left:624;top:9348;width:409;height:409" coordsize="2455,2452" path="m2455,1226r-3,-63l2448,1101r-8,-62l2430,979r-14,-59l2399,862r-19,-57l2359,749r-25,-55l2306,642r-29,-52l2244,541r-33,-48l2174,446r-38,-45l2095,359r-43,-40l2009,279r-47,-35l1914,209r-51,-31l1813,148r-54,-27l1706,96,1650,74,1593,55,1535,38,1475,25,1415,14,1353,6,1291,1,1228,r-64,1l1102,6r-62,8l980,25,921,38,863,55,806,74,750,96r-54,25l642,148r-50,30l542,209r-48,35l448,279r-45,40l360,359r-41,42l281,446r-37,47l211,541r-33,49l149,642r-28,52l97,749,75,805,56,862,40,920,26,979r-11,60l7,1101r-4,62l,1226r3,64l7,1351r8,62l26,1473r14,59l56,1590r19,57l97,1703r24,55l149,1810r29,52l211,1912r33,48l281,2006r38,45l360,2093r43,40l448,2173r46,35l542,2243r50,32l642,2304r54,27l750,2356r56,22l863,2397r58,17l980,2427r60,11l1102,2446r62,5l1228,2452r63,-1l1353,2446r62,-8l1475,2427r60,-13l1593,2397r57,-19l1706,2356r53,-25l1813,2304r50,-29l1914,2243r48,-35l2009,2173r43,-40l2095,2093r41,-42l2174,2006r37,-46l2244,1912r33,-50l2306,1810r28,-52l2359,1703r21,-56l2399,1590r17,-58l2430,1473r10,-60l2448,1351r4,-61l2455,1226xm2449,1226r-1,63l2444,1351r-8,62l2425,1472r-14,59l2394,1589r-19,57l2353,1701r-25,55l2302,1808r-30,52l2241,1909r-35,48l2171,2003r-39,44l2091,2090r-42,40l2005,2168r-47,37l1911,2238r-50,33l1810,2300r-53,27l1703,2351r-56,23l1590,2393r-57,15l1474,2423r-60,10l1352,2441r-61,4l1228,2447r-64,-2l1103,2441r-62,-8l981,2423r-59,-15l865,2393r-57,-19l752,2351r-54,-24l646,2300r-52,-29l545,2238r-48,-33l450,2168r-44,-38l364,2090r-40,-43l284,2003r-35,-46l214,1909r-31,-49l154,1808r-27,-52l102,1701,80,1646,61,1589,44,1531,31,1472,19,1413r-7,-62l7,1289,6,1226r1,-63l12,1101r7,-61l31,980,44,921,61,863,80,806r22,-55l127,696r27,-52l183,592r31,-49l249,495r35,-46l324,405r40,-43l406,322r44,-38l497,247r48,-33l594,182r52,-30l698,125r54,-24l808,79,865,59,922,44,981,29r60,-10l1103,11r61,-4l1228,5r63,2l1352,11r62,8l1474,29r59,15l1590,59r57,20l1703,101r54,24l1810,152r51,30l1911,214r47,33l2005,284r44,38l2091,362r41,43l2171,449r35,46l2241,543r31,49l2302,644r26,52l2353,751r22,55l2394,863r17,58l2425,980r11,60l2444,1101r4,62l2449,1226xe" fillcolor="#e2e1e1" stroked="f">
                <v:path arrowok="t"/>
                <o:lock v:ext="edit" verticies="t"/>
              </v:shape>
              <v:shape id="_x0000_s2304" style="position:absolute;left:624;top:9348;width:409;height:408" coordsize="2448,2448" path="m2448,1224r-2,-63l2442,1099r-8,-62l2423,977r-14,-59l2393,860r-19,-56l2352,748r-24,-55l2300,641r-29,-52l2239,540r-34,-48l2168,446r-38,-44l2090,359r-43,-41l2002,280r-46,-36l1908,209r-50,-31l1807,148r-53,-27l1700,96,1645,74,1588,55,1529,38,1470,25,1410,15,1349,7,1287,1,1224,r-64,1l1099,7r-62,8l977,25,918,38,860,55,803,74,747,96r-54,25l640,148r-51,30l539,209r-48,35l445,280r-45,38l358,359r-41,43l279,446r-37,46l209,540r-33,49l147,641r-26,52l96,748,74,804,55,860,38,918,24,977r-11,60l5,1099r-4,62l,1224r1,63l5,1349r8,62l24,1471r14,59l55,1588r19,57l96,1700r25,55l147,1807r29,52l209,1908r33,48l279,2003r38,43l358,2089r42,41l445,2168r46,37l539,2239r50,32l640,2300r53,27l747,2352r56,22l860,2393r58,17l977,2423r60,11l1099,2442r61,5l1224,2448r63,-1l1349,2442r61,-8l1470,2423r59,-13l1588,2393r57,-19l1700,2352r54,-25l1807,2300r51,-29l1908,2239r48,-34l2002,2168r45,-38l2090,2089r40,-43l2168,2003r37,-47l2239,1908r32,-49l2300,1807r28,-52l2352,1700r22,-55l2393,1588r16,-58l2423,1471r11,-60l2442,1349r4,-62l2448,1224xm2443,1224r-1,63l2436,1349r-8,60l2418,1470r-13,59l2388,1586r-19,57l2347,1699r-25,54l2295,1805r-29,51l2235,1906r-35,48l2164,2000r-38,43l2086,2086r-42,40l1999,2165r-46,36l1905,2234r-49,33l1804,2296r-52,26l1698,2347r-56,21l1586,2388r-58,16l1469,2417r-59,12l1348,2436r-61,5l1224,2443r-64,-2l1099,2436r-62,-7l978,2417r-59,-13l861,2388r-56,-20l749,2347r-54,-25l643,2296r-52,-29l542,2234r-48,-33l448,2165r-45,-39l362,2086r-41,-43l283,2000r-36,-46l212,1906r-31,-50l152,1805r-27,-52l100,1699,78,1643,59,1586,42,1529,29,1470,19,1409r-8,-60l7,1287,4,1224r3,-63l11,1100r8,-62l29,978,42,920,59,862,78,805r22,-55l125,695r27,-52l181,593r31,-51l247,495r36,-47l321,405r41,-43l403,322r45,-38l494,247r48,-33l591,181r52,-29l695,125r54,-24l805,80,861,61,919,44,978,30r59,-11l1099,12r61,-5l1224,6r63,1l1348,12r62,7l1469,30r59,14l1586,61r56,19l1698,101r54,24l1804,152r52,29l1905,214r48,33l1999,284r45,38l2086,362r40,43l2164,448r36,47l2235,542r31,51l2295,643r27,52l2347,750r22,55l2388,862r17,58l2418,978r10,60l2436,1100r6,61l2443,1224xe" fillcolor="#e2e1e1" stroked="f">
                <v:path arrowok="t"/>
                <o:lock v:ext="edit" verticies="t"/>
              </v:shape>
              <v:shape id="_x0000_s2305" style="position:absolute;left:625;top:9349;width:407;height:407" coordsize="2443,2442" path="m2443,1221r-1,-63l2438,1096r-8,-61l2419,975r-14,-59l2388,858r-19,-57l2347,746r-25,-55l2296,639r-30,-52l2235,538r-35,-48l2165,444r-39,-44l2085,357r-42,-40l1999,279r-47,-37l1905,209r-50,-32l1804,147r-53,-27l1697,96,1641,74,1584,54,1527,39,1468,24,1408,14,1346,6,1285,2,1222,r-64,2l1097,6r-62,8l975,24,916,39,859,54,802,74,746,96r-54,24l640,147r-52,30l539,209r-48,33l444,279r-44,38l358,357r-40,43l278,444r-35,46l208,538r-31,49l148,639r-27,52l96,746,74,801,55,858,38,916,25,975r-12,60l6,1096r-5,62l,1221r1,63l6,1346r7,62l25,1467r13,59l55,1584r19,57l96,1696r25,55l148,1803r29,52l208,1904r35,48l278,1998r40,44l358,2085r42,40l444,2163r47,37l539,2233r49,33l640,2295r52,27l746,2346r56,23l859,2388r57,15l975,2418r60,10l1097,2436r61,4l1222,2442r63,-2l1346,2436r62,-8l1468,2418r59,-15l1584,2388r57,-19l1697,2346r54,-24l1804,2295r51,-29l1905,2233r47,-33l1999,2163r44,-38l2085,2085r41,-43l2165,1998r35,-46l2235,1904r31,-49l2296,1803r26,-52l2347,1696r22,-55l2388,1584r17,-58l2419,1467r11,-59l2438,1346r4,-62l2443,1221xm2439,1221r-3,63l2432,1345r-8,61l2414,1466r-14,59l2384,1583r-19,56l2342,1695r-24,53l2291,1801r-29,50l2231,1902r-35,46l2160,1994r-38,45l2082,2081r-43,41l1996,2160r-46,35l1902,2229r-49,32l1801,2290r-52,27l1695,2342r-55,21l1583,2382r-58,17l1467,2412r-60,11l1346,2431r-61,5l1222,2437r-62,-1l1097,2431r-60,-8l976,2412r-58,-13l860,2382r-57,-19l748,2342r-54,-25l642,2290r-52,-29l541,2229r-48,-34l447,2160r-43,-38l361,2081r-40,-42l283,1994r-36,-46l213,1902r-32,-51l152,1801r-27,-53l101,1695,78,1639,59,1583,44,1525,29,1466,19,1406r-8,-61l7,1284,5,1221r2,-63l11,1097r8,-62l29,976,44,917,59,860,78,803r23,-55l125,694r27,-53l181,591r32,-49l247,493r36,-45l321,403r40,-41l404,321r43,-39l493,247r48,-34l590,181r52,-29l694,125r54,-25l803,79,860,60,918,43,976,30r61,-11l1097,11r63,-5l1222,5r63,1l1346,11r61,8l1467,30r58,13l1583,60r57,19l1695,100r54,25l1801,152r52,29l1902,213r48,34l1996,282r43,39l2082,362r40,41l2160,448r36,45l2231,542r31,49l2291,641r27,53l2342,748r23,55l2384,860r16,57l2414,976r10,59l2432,1097r4,61l2439,1221xe" fillcolor="#e2e1e1" stroked="f">
                <v:path arrowok="t"/>
                <o:lock v:ext="edit" verticies="t"/>
              </v:shape>
              <v:shape id="_x0000_s2306" style="position:absolute;left:625;top:9349;width:407;height:407" coordsize="2439,2437" path="m2439,1218r-1,-63l2432,1094r-8,-62l2414,972r-13,-58l2384,856r-19,-57l2343,744r-25,-55l2291,637r-29,-50l2231,536r-35,-47l2160,442r-38,-43l2082,356r-42,-40l1995,278r-46,-37l1901,208r-49,-33l1800,146r-52,-27l1694,95,1638,74,1582,55,1524,38,1465,24,1406,13,1344,6,1283,1,1220,r-64,1l1095,6r-62,7l974,24,915,38,857,55,801,74,745,95r-54,24l639,146r-52,29l538,208r-48,33l444,278r-45,38l358,356r-41,43l279,442r-36,47l208,536r-31,51l148,637r-27,52l96,744,74,799,55,856,38,914,25,972r-10,60l7,1094r-4,61l,1218r3,63l7,1343r8,60l25,1464r13,59l55,1580r19,57l96,1693r25,54l148,1799r29,51l208,1900r35,48l279,1994r38,43l358,2080r41,40l444,2159r46,36l538,2228r49,33l639,2290r52,26l745,2341r56,21l857,2382r58,16l974,2411r59,12l1095,2430r61,5l1220,2437r63,-2l1344,2430r62,-7l1465,2411r59,-13l1582,2382r56,-20l1694,2341r54,-25l1800,2290r52,-29l1901,2228r48,-33l1995,2159r45,-39l2082,2080r40,-43l2160,1994r36,-46l2231,1900r31,-50l2291,1799r27,-52l2343,1693r22,-56l2384,1580r17,-57l2414,1464r10,-61l2432,1343r6,-62l2439,1218xm2433,1218r-1,63l2428,1342r-8,60l2409,1463r-14,58l2380,1579r-19,56l2338,1691r-24,53l2287,1797r-29,50l2226,1896r-33,48l2156,1990r-38,44l2078,2076r-42,40l1992,2154r-46,36l1899,2225r-49,31l1798,2285r-52,27l1692,2337r-55,21l1580,2377r-57,17l1464,2407r-59,11l1344,2425r-62,5l1220,2432r-62,-2l1096,2425r-61,-7l975,2407r-59,-13l859,2377r-57,-19l747,2337r-53,-25l641,2285r-51,-29l540,2225r-47,-35l448,2154r-45,-38l361,2076r-40,-42l283,1990r-37,-46l213,1896r-32,-49l152,1797r-26,-53l101,1691,80,1635,60,1579,44,1521,30,1463,19,1402r-8,-60l7,1281,6,1218r1,-63l11,1094r8,-60l30,973,44,915,60,857,80,801r21,-56l126,692r26,-52l181,589r32,-49l246,492r37,-46l321,402r40,-42l403,320r45,-38l493,246r47,-34l590,180r51,-29l694,124,747,99,802,78,859,59,916,42,975,29r60,-10l1096,11r62,-4l1220,4r62,3l1344,11r61,8l1464,29r59,13l1580,59r57,19l1692,99r54,25l1798,151r52,29l1899,212r47,34l1992,282r44,38l2078,360r40,42l2156,446r37,46l2226,540r32,49l2287,640r27,52l2338,745r23,56l2380,857r15,58l2409,973r11,61l2428,1094r4,61l2433,1218xe" fillcolor="#e2e1e1" stroked="f">
                <v:path arrowok="t"/>
                <o:lock v:ext="edit" verticies="t"/>
              </v:shape>
              <v:shape id="_x0000_s2307" style="position:absolute;left:626;top:9350;width:405;height:405" coordsize="2434,2432" path="m2434,1216r-3,-63l2427,1092r-8,-62l2409,971r-14,-59l2379,855r-19,-57l2337,743r-24,-54l2286,636r-29,-50l2226,537r-35,-49l2155,443r-38,-45l2077,357r-43,-41l1991,277r-46,-35l1897,208r-49,-32l1796,147r-52,-27l1690,95,1635,74,1578,55,1520,38,1462,25,1402,14,1341,6,1280,1,1217,r-62,1l1092,6r-60,8l971,25,913,38,855,55,798,74,743,95r-54,25l637,147r-52,29l536,208r-48,34l442,277r-43,39l356,357r-40,41l278,443r-36,45l208,537r-32,49l147,636r-27,53l96,743,73,798,54,855,39,912,24,971r-10,59l6,1092r-4,61l,1216r2,63l6,1340r8,61l24,1461r15,59l54,1578r19,56l96,1690r24,53l147,1796r29,50l208,1897r34,46l278,1989r38,45l356,2076r43,41l442,2155r46,35l536,2224r49,32l637,2285r52,27l743,2337r55,21l855,2377r58,17l971,2407r61,11l1092,2426r63,5l1217,2432r63,-1l1341,2426r61,-8l1462,2407r58,-13l1578,2377r57,-19l1690,2337r54,-25l1796,2285r52,-29l1897,2224r48,-34l1991,2155r43,-38l2077,2076r40,-42l2155,1989r36,-46l2226,1897r31,-51l2286,1796r27,-53l2337,1690r23,-56l2379,1578r16,-58l2409,1461r10,-60l2427,1340r4,-61l2434,1216xm2428,1216r-1,63l2422,1340r-7,60l2403,1460r-13,59l2373,1576r-19,57l2333,1688r-25,53l2282,1794r-29,50l2221,1893r-33,47l2152,1986r-38,45l2074,2072r-43,40l1988,2150r-46,36l1894,2221r-50,31l1794,2281r-52,27l1688,2332r-55,22l1577,2373r-58,16l1461,2403r-59,10l1340,2421r-61,4l1217,2427r-62,-2l1093,2421r-60,-8l972,2403r-58,-14l856,2373r-56,-19l745,2332r-53,-24l639,2281r-50,-29l540,2221r-49,-35l446,2150r-44,-38l360,2072r-41,-41l281,1986r-35,-46l212,1893r-31,-49l152,1794r-27,-53l100,1688,79,1633,60,1576,43,1519,30,1460,19,1400r-7,-60l6,1279,5,1216r1,-63l12,1092r7,-60l30,972,43,913,60,856,79,800r21,-56l125,691r27,-52l181,588r31,-49l246,492r35,-46l319,401r41,-41l402,320r44,-38l491,246r49,-35l589,180r50,-29l692,124r53,-23l800,78,856,59,914,44,972,29r61,-10l1093,11r62,-4l1217,5r62,2l1340,11r62,8l1461,29r58,15l1577,59r56,19l1688,101r54,23l1794,151r50,29l1894,211r48,35l1988,282r43,38l2074,360r40,41l2152,446r36,46l2221,539r32,49l2282,639r26,52l2333,744r21,56l2373,856r17,57l2403,972r12,60l2422,1092r5,61l2428,1216xe" fillcolor="#e2e1e1" stroked="f">
                <v:path arrowok="t"/>
                <o:lock v:ext="edit" verticies="t"/>
              </v:shape>
              <v:shape id="_x0000_s2308" style="position:absolute;left:626;top:9350;width:405;height:405" coordsize="2427,2428" path="m2427,1214r-1,-63l2422,1090r-8,-60l2403,969r-14,-58l2374,853r-19,-56l2332,741r-24,-53l2281,636r-29,-51l2220,536r-33,-48l2150,442r-38,-44l2072,356r-42,-40l1986,278r-46,-36l1893,208r-49,-32l1792,147r-52,-27l1686,95,1631,74,1574,55,1517,38,1458,25,1399,15,1338,7,1276,3,1214,r-62,3l1090,7r-61,8l969,25,910,38,853,55,796,74,741,95r-53,25l635,147r-51,29l534,208r-47,34l442,278r-45,38l355,356r-40,42l277,442r-37,46l207,536r-32,49l146,636r-26,52l95,741,74,797,54,853,38,911,24,969r-11,61l5,1090r-4,61l,1214r1,63l5,1338r8,60l24,1459r14,58l54,1575r20,56l95,1687r25,53l146,1793r29,50l207,1892r33,48l277,1986r38,44l355,2072r42,40l442,2150r45,36l534,2221r50,31l635,2281r53,27l741,2333r55,21l853,2373r57,17l969,2403r60,11l1090,2421r62,5l1214,2428r62,-2l1338,2421r61,-7l1458,2403r59,-13l1574,2373r57,-19l1686,2333r54,-25l1792,2281r52,-29l1893,2221r47,-35l1986,2150r44,-38l2072,2072r40,-42l2150,1986r37,-46l2220,1892r32,-49l2281,1793r27,-53l2332,1687r23,-56l2374,1575r15,-58l2403,1459r11,-61l2422,1338r4,-61l2427,1214xm2423,1214r-1,63l2416,1338r-8,60l2398,1458r-13,58l2368,1574r-19,56l2328,1684r-25,54l2276,1791r-29,50l2216,1890r-34,47l2147,1983r-38,43l2068,2069r-41,40l1982,2147r-46,36l1889,2216r-49,32l1790,2277r-53,27l1684,2327r-55,22l1573,2368r-57,16l1457,2399r-59,10l1337,2416r-61,5l1214,2422r-62,-1l1090,2416r-60,-7l970,2399r-59,-15l854,2368r-56,-19l743,2327r-53,-23l637,2277r-50,-29l538,2216r-47,-33l445,2147r-45,-38l359,2069r-40,-43l281,1983r-36,-46l211,1890r-31,-49l151,1791r-27,-53l99,1684,78,1630,59,1574,42,1516,29,1458,19,1398r-8,-60l7,1277,4,1214r3,-63l11,1091r8,-61l29,970,42,912,59,855,78,798,99,744r25,-54l151,638r29,-51l211,538r34,-47l281,445r38,-43l359,359r41,-39l445,282r46,-36l538,212r49,-32l637,151r53,-27l743,101,798,79,854,60,911,44,970,31r60,-12l1090,12r62,-5l1214,6r62,1l1337,12r61,7l1457,31r59,13l1573,60r56,19l1684,101r53,23l1790,151r50,29l1889,212r47,34l1982,282r45,38l2068,359r41,43l2147,445r35,46l2216,538r31,49l2276,638r27,52l2328,744r21,54l2368,855r17,57l2398,970r10,60l2416,1091r6,60l2423,1214xe" fillcolor="#e2e1e1" stroked="f">
                <v:path arrowok="t"/>
                <o:lock v:ext="edit" verticies="t"/>
              </v:shape>
              <v:shape id="_x0000_s2309" style="position:absolute;left:627;top:9350;width:403;height:404" coordsize="2423,2422" path="m2423,1211r-1,-63l2417,1087r-7,-60l2398,967r-13,-59l2368,851r-19,-56l2328,739r-25,-53l2277,634r-29,-51l2216,534r-33,-47l2147,441r-38,-45l2069,355r-43,-40l1983,277r-46,-36l1889,206r-50,-31l1789,146r-52,-27l1683,96,1628,73,1572,54,1514,39,1456,24,1397,14,1335,6,1274,2,1212,r-62,2l1088,6r-60,8l967,24,909,39,851,54,795,73,740,96r-53,23l634,146r-50,29l535,206r-49,35l441,277r-44,38l355,355r-41,41l276,441r-35,46l207,534r-31,49l147,634r-27,52l95,739,74,795,55,851,38,908,25,967r-11,60l7,1087r-6,61l,1211r1,63l7,1335r7,60l25,1455r13,59l55,1571r19,57l95,1683r25,53l147,1789r29,50l207,1888r34,47l276,1981r38,45l355,2067r42,40l441,2145r45,36l535,2216r49,31l634,2276r53,27l740,2327r55,22l851,2368r58,16l967,2398r61,10l1088,2416r62,4l1212,2422r62,-2l1335,2416r62,-8l1456,2398r58,-14l1572,2368r56,-19l1683,2327r54,-24l1789,2276r50,-29l1889,2216r48,-35l1983,2145r43,-38l2069,2067r40,-41l2147,1981r36,-46l2216,1888r32,-49l2277,1789r26,-53l2328,1683r21,-55l2368,1571r17,-57l2398,1455r12,-60l2417,1335r5,-61l2423,1211xm2419,1211r-3,63l2412,1334r-8,60l2394,1455r-13,58l2364,1570r-19,56l2324,1680r-25,54l2272,1785r-29,52l2212,1885r-34,48l2142,1978r-38,44l2065,2064r-42,40l1979,2142r-46,36l1886,2211r-49,31l1787,2271r-53,27l1682,2322r-56,22l1570,2363r-57,16l1455,2392r-59,11l1335,2411r-61,5l1212,2417r-62,-1l1088,2411r-60,-8l968,2392r-58,-13l853,2363r-56,-19l743,2322r-54,-24l636,2271r-50,-29l537,2211r-47,-33l444,2142r-44,-38l359,2064r-40,-42l281,1978r-36,-45l211,1885r-31,-48l151,1785r-27,-51l100,1680,78,1626,59,1570,43,1513,29,1455,19,1394r-8,-60l7,1274,6,1211r1,-61l11,1088r8,-60l29,968,43,909,59,852,78,796r22,-54l124,688r27,-51l180,586r31,-49l245,490r36,-46l319,401r40,-43l400,318r44,-38l490,244r47,-33l586,180r50,-30l689,124r54,-24l797,78,853,60,910,43,968,30r60,-11l1088,12r62,-6l1212,5r62,1l1335,12r61,7l1455,30r58,13l1570,60r56,18l1682,100r52,24l1787,150r50,30l1886,211r47,33l1979,280r44,38l2065,358r39,43l2142,444r36,46l2212,537r31,49l2272,637r27,51l2324,742r21,54l2364,852r17,57l2394,968r10,60l2412,1088r4,62l2419,1211xe" fillcolor="#e2e1e1" stroked="f">
                <v:path arrowok="t"/>
                <o:lock v:ext="edit" verticies="t"/>
              </v:shape>
              <v:shape id="_x0000_s2310" style="position:absolute;left:627;top:9351;width:403;height:403" coordsize="2419,2416" path="m2419,1208r-1,-63l2412,1085r-8,-61l2394,964r-13,-58l2364,849r-19,-57l2324,738r-25,-54l2272,632r-29,-51l2212,532r-34,-47l2143,439r-38,-43l2064,353r-41,-39l1978,276r-46,-36l1885,206r-49,-32l1786,145r-53,-27l1680,95,1625,73,1569,54,1512,38,1453,25,1394,13,1333,6,1272,1,1210,r-62,1l1086,6r-60,7l966,25,907,38,850,54,794,73,739,95r-53,23l633,145r-50,29l534,206r-47,34l441,276r-45,38l355,353r-40,43l277,439r-36,46l207,532r-31,49l147,632r-27,52l95,738,74,792,55,849,38,906,25,964r-10,60l7,1085r-4,60l,1208r3,63l7,1332r8,60l25,1452r13,58l55,1568r19,56l95,1678r25,54l147,1785r29,50l207,1884r34,47l277,1977r38,43l355,2063r41,40l441,2141r46,36l534,2210r49,32l633,2271r53,27l739,2321r55,22l850,2362r57,16l966,2393r60,10l1086,2410r62,5l1210,2416r62,-1l1333,2410r61,-7l1453,2393r59,-15l1569,2362r56,-19l1680,2321r53,-23l1786,2271r50,-29l1885,2210r47,-33l1978,2141r45,-38l2064,2063r41,-43l2143,1977r35,-46l2212,1884r31,-49l2272,1785r27,-53l2324,1678r21,-54l2364,1568r17,-58l2394,1452r10,-60l2412,1332r6,-61l2419,1208xm2413,1208r-1,61l2408,1331r-8,60l2389,1450r-14,59l2360,1566r-19,55l2319,1676r-24,54l2268,1781r-29,51l2207,1881r-33,47l2138,1973r-37,44l2061,2058r-42,41l1975,2137r-45,35l1883,2206r-49,31l1784,2266r-53,27l1679,2317r-55,22l1568,2358r-57,16l1453,2387r-59,11l1333,2405r-61,5l1210,2412r-62,-2l1086,2405r-59,-7l968,2387r-60,-13l851,2358r-56,-19l741,2317r-53,-24l635,2266r-50,-29l537,2206r-48,-34l444,2137r-43,-38l358,2058r-39,-41l281,1973r-36,-45l212,1881r-32,-49l151,1781r-27,-51l100,1676,79,1621,60,1566,44,1509,31,1450,19,1391r-7,-60l7,1269,6,1208r1,-61l12,1085r7,-60l31,965,44,907,60,850,79,795r21,-55l124,686r27,-51l180,584r32,-49l245,488r36,-45l319,399r39,-41l401,317r43,-38l489,244r48,-34l585,179r50,-29l688,123,741,99,795,78,851,59,908,42,968,29r59,-10l1086,11r62,-4l1210,4r62,3l1333,11r61,8l1453,29r58,13l1568,59r56,19l1679,99r52,24l1784,150r50,29l1883,210r47,34l1975,279r44,38l2061,358r40,41l2138,443r36,45l2207,535r32,49l2268,635r27,51l2319,740r22,55l2360,850r15,57l2389,965r11,60l2408,1085r4,62l2413,1208xe" fillcolor="#e2e1e1" stroked="f">
                <v:path arrowok="t"/>
                <o:lock v:ext="edit" verticies="t"/>
              </v:shape>
              <v:shape id="_x0000_s2311" style="position:absolute;left:627;top:9351;width:403;height:402" coordsize="2413,2412" path="m2413,1206r-3,-61l2406,1083r-8,-60l2388,963r-13,-59l2358,847r-19,-56l2318,737r-25,-54l2266,632r-29,-51l2206,532r-34,-47l2136,439r-38,-43l2059,353r-42,-40l1973,275r-46,-36l1880,206r-49,-31l1781,145r-53,-26l1676,95,1620,73,1564,55,1507,38,1449,25,1390,14,1329,7,1268,1,1206,r-62,1l1082,7r-60,7l962,25,904,38,847,55,791,73,737,95r-54,24l630,145r-50,30l531,206r-47,33l438,275r-44,38l353,353r-40,43l275,439r-36,46l205,532r-31,49l145,632r-27,51l94,737,72,791,53,847,37,904,23,963r-10,60l5,1083r-4,62l,1206r1,63l5,1329r8,60l23,1450r14,58l53,1565r19,56l94,1675r24,54l145,1780r29,52l205,1880r34,48l275,1973r38,44l353,2059r41,40l438,2137r46,36l531,2206r49,31l630,2266r53,27l737,2317r54,22l847,2358r57,16l962,2387r60,11l1082,2406r62,5l1206,2412r62,-1l1329,2406r61,-8l1449,2387r58,-13l1564,2358r56,-19l1676,2317r52,-24l1781,2266r50,-29l1880,2206r47,-33l1973,2137r44,-38l2059,2059r39,-42l2136,1973r36,-45l2206,1880r31,-48l2266,1780r27,-51l2318,1675r21,-54l2358,1565r17,-57l2388,1450r10,-61l2406,1329r4,-60l2413,1206xm2407,1206r-1,61l2401,1329r-7,60l2382,1448r-13,59l2353,1564r-19,55l2313,1673r-25,54l2262,1778r-29,50l2202,1878r-33,47l2133,1970r-38,44l2055,2055r-42,39l1970,2132r-46,36l1877,2202r-48,31l1779,2262r-53,27l1674,2312r-55,22l1563,2353r-57,16l1448,2383r-60,10l1328,2401r-60,4l1206,2407r-62,-2l1083,2401r-60,-8l964,2383r-59,-14l848,2353r-56,-19l738,2312r-53,-23l633,2262r-51,-29l534,2202r-47,-34l441,2132r-43,-38l356,2055r-40,-41l278,1970r-35,-45l210,1878r-31,-50l150,1778r-27,-51l99,1673,77,1619,58,1564,42,1507,29,1448,18,1389r-7,-60l5,1267,4,1206r1,-61l11,1083r7,-60l29,965,42,906,58,850,77,794,99,739r24,-54l150,634r29,-50l210,534r33,-47l278,443r38,-44l356,357r42,-39l441,280r46,-36l534,210r48,-31l633,150r52,-26l738,100,792,78,848,59,905,43,964,29r59,-10l1083,11r61,-4l1206,5r62,2l1328,11r60,8l1448,29r58,14l1563,59r56,19l1674,100r52,24l1779,150r50,29l1877,210r47,34l1970,280r43,38l2055,357r40,42l2133,443r36,44l2202,534r31,50l2262,634r26,51l2313,739r21,55l2353,850r16,56l2382,965r12,58l2401,1083r5,62l2407,1206xe" fillcolor="#e2e1e1" stroked="f">
                <v:path arrowok="t"/>
                <o:lock v:ext="edit" verticies="t"/>
              </v:shape>
              <v:shape id="_x0000_s2312" style="position:absolute;left:628;top:9352;width:401;height:401" coordsize="2407,2408" path="m2407,1204r-1,-61l2402,1081r-8,-60l2383,961r-14,-58l2354,846r-19,-55l2313,736r-24,-54l2262,631r-29,-51l2201,531r-33,-47l2132,439r-37,-44l2055,354r-42,-41l1969,275r-45,-35l1877,206r-49,-31l1778,146r-53,-27l1673,95,1618,74,1562,55,1505,38,1447,25,1388,15,1327,7,1266,3,1204,r-62,3l1080,7r-59,8l962,25,902,38,845,55,789,74,735,95r-53,24l629,146r-50,29l531,206r-48,34l438,275r-43,38l352,354r-39,41l275,439r-36,45l206,531r-32,49l145,631r-27,51l94,736,73,791,54,846,38,903,25,961r-12,60l6,1081r-5,62l,1204r1,61l6,1327r7,60l25,1446r13,59l54,1562r19,55l94,1672r24,54l145,1777r29,51l206,1877r33,47l275,1969r38,44l352,2054r43,41l438,2133r45,35l531,2202r48,31l629,2262r53,27l735,2313r54,22l845,2354r57,16l962,2383r59,11l1080,2401r62,5l1204,2408r62,-2l1327,2401r61,-7l1447,2383r58,-13l1562,2354r56,-19l1673,2313r52,-24l1778,2262r50,-29l1877,2202r47,-34l1969,2133r44,-38l2055,2054r40,-41l2132,1969r36,-45l2201,1877r32,-49l2262,1777r27,-51l2313,1672r22,-55l2354,1562r15,-57l2383,1446r11,-59l2402,1327r4,-62l2407,1204xm2403,1204r-2,61l2396,1327r-8,59l2378,1445r-13,58l2349,1560r-19,56l2309,1670r-25,54l2257,1775r-29,50l2198,1874r-33,47l2129,1966r-38,44l2052,2051r-43,40l1966,2129r-45,35l1874,2197r-49,32l1775,2258r-52,27l1670,2308r-54,21l1560,2348r-57,17l1446,2378r-60,11l1326,2396r-60,5l1204,2402r-62,-1l1081,2396r-60,-7l962,2378r-58,-13l847,2348r-55,-19l737,2308r-53,-23l632,2258r-50,-29l533,2197r-47,-33l442,2129r-44,-38l356,2051r-40,-41l278,1966r-35,-45l209,1874r-30,-49l150,1775r-27,-51l99,1670,77,1616,59,1560,42,1503,29,1445,19,1386r-8,-59l7,1265,4,1204r3,-61l11,1081r8,-59l29,963,42,904,59,848,77,792,99,738r24,-54l150,633r29,-50l209,535r34,-47l278,442r38,-44l356,357r42,-40l442,280r44,-36l533,211r49,-32l632,150r52,-26l737,100,792,79,847,60,904,44,962,31r59,-12l1081,12r61,-5l1204,6r62,1l1326,12r60,7l1446,31r57,13l1560,60r56,19l1670,100r53,24l1775,150r50,29l1874,211r47,33l1966,280r43,37l2052,357r39,41l2129,442r36,46l2198,535r30,48l2257,633r27,51l2309,738r21,54l2349,848r16,56l2378,963r10,59l2396,1081r5,62l2403,1204xe" fillcolor="#e2e1e1" stroked="f">
                <v:path arrowok="t"/>
                <o:lock v:ext="edit" verticies="t"/>
              </v:shape>
              <v:shape id="_x0000_s2313" style="position:absolute;left:628;top:9352;width:401;height:401" coordsize="2403,2402" path="m2403,1201r-1,-61l2397,1078r-7,-60l2378,960r-13,-59l2349,845r-19,-56l2309,734r-25,-54l2258,629r-29,-50l2198,529r-33,-47l2129,438r-38,-44l2051,352r-42,-39l1966,275r-46,-36l1873,205r-48,-31l1775,145r-53,-26l1670,95,1615,73,1559,54,1502,38,1444,24,1384,14,1324,6,1264,2,1202,r-62,2l1079,6r-60,8l960,24,901,38,844,54,788,73,734,95r-53,24l629,145r-51,29l530,205r-47,34l437,275r-43,38l352,352r-40,42l274,438r-35,44l206,529r-31,50l146,629r-27,51l95,734,73,789,54,845,38,901,25,960r-11,58l7,1078r-6,62l,1201r1,61l7,1324r7,60l25,1443r13,59l54,1559r19,55l95,1668r24,54l146,1773r29,50l206,1873r33,47l274,1965r38,44l352,2050r42,39l437,2127r46,36l530,2197r48,31l629,2257r52,27l734,2307r54,22l844,2348r57,16l960,2378r59,10l1079,2396r61,4l1202,2402r62,-2l1324,2396r60,-8l1444,2378r58,-14l1559,2348r56,-19l1670,2307r52,-23l1775,2257r50,-29l1873,2197r47,-34l1966,2127r43,-38l2051,2050r40,-41l2129,1965r36,-45l2198,1873r31,-50l2258,1773r26,-51l2309,1668r21,-54l2349,1559r16,-57l2378,1443r12,-59l2397,1324r5,-62l2403,1201xm2399,1201r-3,61l2392,1323r-8,60l2374,1442r-14,57l2344,1556r-18,56l2303,1667r-23,53l2253,1771r-28,50l2194,1869r-34,47l2125,1962r-38,44l2047,2047r-41,39l1962,2124r-44,35l1871,2192r-49,32l1771,2253r-51,26l1667,2303r-55,21l1558,2343r-57,16l1443,2372r-60,11l1324,2391r-60,5l1202,2397r-61,-1l1079,2391r-59,-8l961,2372r-59,-13l845,2343r-54,-19l736,2303r-53,-24l632,2253r-50,-29l532,2192r-47,-33l441,2124r-44,-38l356,2047r-39,-41l279,1962r-36,-46l209,1869r-30,-48l150,1771r-27,-51l100,1667,78,1612,59,1556,43,1499,29,1442,19,1383r-8,-60l7,1262,6,1201r1,-61l11,1079r8,-60l29,960,43,903,59,846,78,790r22,-54l123,682r27,-51l179,581r30,-48l243,486r36,-46l317,398r39,-43l397,316r44,-38l485,243r47,-33l582,178r50,-29l683,124,736,99,791,78,845,59,902,43,961,30r59,-11l1079,12r62,-6l1202,5r62,1l1324,12r59,7l1443,30r58,13l1558,59r54,19l1667,99r53,25l1771,149r51,29l1871,210r47,33l1962,278r44,38l2047,355r40,43l2125,440r35,46l2194,533r31,48l2253,631r27,51l2303,736r23,54l2344,846r16,57l2374,960r10,59l2392,1079r4,61l2399,1201xe" fillcolor="#e2e1e1" stroked="f">
                <v:path arrowok="t"/>
                <o:lock v:ext="edit" verticies="t"/>
              </v:shape>
              <v:shape id="_x0000_s2314" style="position:absolute;left:629;top:9353;width:399;height:399" coordsize="2399,2396" path="m2399,1198r-2,-61l2392,1075r-8,-59l2374,957r-13,-59l2345,842r-19,-56l2305,732r-25,-54l2253,627r-29,-50l2194,529r-33,-47l2125,436r-38,-44l2048,351r-43,-40l1962,274r-45,-36l1870,205r-49,-32l1771,144r-52,-26l1666,94,1612,73,1556,54,1499,38,1442,25,1382,13,1322,6,1262,1,1200,r-62,1l1077,6r-60,7l958,25,900,38,843,54,788,73,733,94r-53,24l628,144r-50,29l529,205r-47,33l438,274r-44,37l352,351r-40,41l274,436r-35,46l205,529r-30,48l146,627r-27,51l95,732,73,786,55,842,38,898,25,957r-10,59l7,1075r-4,62l,1198r3,61l7,1321r8,59l25,1439r13,58l55,1554r18,56l95,1664r24,54l146,1769r29,50l205,1868r34,47l274,1960r38,44l352,2045r42,40l438,2123r44,35l529,2191r49,32l628,2252r52,27l733,2302r55,21l843,2342r57,17l958,2372r59,11l1077,2390r61,5l1200,2396r62,-1l1322,2390r60,-7l1442,2372r57,-13l1556,2342r56,-19l1666,2302r53,-23l1771,2252r50,-29l1870,2191r47,-33l1962,2123r43,-38l2048,2045r39,-41l2125,1960r36,-45l2194,1868r30,-49l2253,1769r27,-51l2305,1664r21,-54l2345,1554r16,-57l2374,1439r10,-59l2392,1321r5,-62l2399,1198xm2393,1198r-1,61l2388,1320r-8,60l2370,1438r-14,58l2339,1553r-19,55l2299,1663r-23,52l2249,1767r-28,50l2190,1865r-34,47l2120,1957r-37,43l2043,2042r-41,39l1959,2119r-46,36l1867,2187r-49,31l1768,2247r-51,27l1664,2298r-54,21l1555,2338r-57,15l1441,2367r-60,10l1322,2385r-61,4l1200,2391r-61,-2l1077,2385r-59,-8l959,2367r-57,-14l845,2338r-56,-19l735,2298r-53,-24l631,2247r-50,-29l533,2187r-47,-32l440,2119r-43,-38l356,2042r-40,-42l279,1957r-36,-45l210,1865r-32,-48l150,1767r-27,-52l100,1663,79,1608,60,1553,44,1496,31,1438,19,1380r-7,-60l7,1259,6,1198r1,-61l12,1076r7,-59l31,958,44,900,60,844,79,788r21,-54l123,681r27,-52l178,580r32,-49l243,484r36,-45l316,396r40,-42l397,315r43,-38l486,243r47,-34l581,178r50,-29l682,123,735,98,789,77,845,58,902,42,959,29r59,-10l1077,11r62,-4l1200,4r61,3l1322,11r59,8l1441,29r57,13l1555,58r55,19l1664,98r53,25l1768,149r50,29l1867,209r46,34l1959,277r43,38l2043,354r40,42l2120,439r36,45l2190,531r31,49l2249,629r27,52l2299,734r21,54l2339,844r17,56l2370,958r10,59l2388,1076r4,61l2393,1198xe" fillcolor="#e3e3e3" stroked="f">
                <v:path arrowok="t"/>
                <o:lock v:ext="edit" verticies="t"/>
              </v:shape>
              <v:shape id="_x0000_s2315" style="position:absolute;left:629;top:9353;width:399;height:399" coordsize="2393,2392" path="m2393,1196r-3,-61l2386,1074r-8,-60l2368,955r-14,-57l2338,841r-18,-56l2297,731r-23,-54l2247,626r-28,-50l2188,528r-34,-47l2119,435r-38,-42l2041,350r-41,-39l1956,273r-44,-35l1865,205r-49,-32l1765,144r-51,-25l1661,94,1606,73,1552,54,1495,38,1437,25,1377,14,1318,7,1258,1,1196,r-61,1l1073,7r-59,7l955,25,896,38,839,54,785,73,730,94r-53,25l626,144r-50,29l526,205r-47,33l435,273r-44,38l350,350r-39,43l273,435r-36,46l203,528r-30,48l144,626r-27,51l94,731,72,785,53,841,37,898,23,955r-10,59l5,1074r-4,61l,1196r1,61l5,1318r8,60l23,1437r14,57l53,1551r19,56l94,1662r23,53l144,1766r29,50l203,1864r34,47l273,1957r38,44l350,2042r41,39l435,2119r44,35l526,2187r50,32l626,2248r51,26l730,2298r55,21l839,2338r57,16l955,2367r59,11l1073,2386r62,5l1196,2392r62,-1l1318,2386r59,-8l1437,2367r58,-13l1552,2338r54,-19l1661,2298r53,-24l1765,2248r51,-29l1865,2187r47,-33l1956,2119r44,-38l2041,2042r40,-41l2119,1957r35,-46l2188,1864r31,-48l2247,1766r27,-51l2297,1662r23,-55l2338,1551r16,-57l2368,1437r10,-59l2386,1318r4,-61l2393,1196xm2387,1196r-1,61l2380,1318r-6,59l2362,1436r-13,57l2333,1550r-19,55l2293,1660r-23,52l2243,1764r-28,50l2183,1862r-33,47l2115,1954r-38,42l2038,2037r-41,41l1953,2115r-45,35l1861,2184r-48,30l1763,2243r-51,26l1659,2293r-54,22l1549,2334r-55,15l1435,2363r-58,10l1317,2381r-60,4l1196,2386r-61,-1l1074,2381r-60,-8l956,2363r-58,-14l842,2334r-56,-19l732,2293r-52,-24l628,2243r-50,-29l530,2184r-47,-34l438,2115r-44,-37l353,2037r-39,-41l276,1954r-35,-45l208,1862r-32,-48l148,1764r-26,-52l98,1660,77,1605,58,1550,42,1493,29,1436,18,1377r-7,-59l6,1257,4,1196r2,-61l11,1074r7,-59l29,956,42,899,58,842,77,787,98,732r24,-52l148,628r28,-49l208,530r33,-46l276,438r38,-42l353,355r41,-41l438,277r45,-35l530,209r48,-31l628,149r52,-26l732,99,786,77,842,59,898,43,956,29r58,-10l1074,11r61,-4l1196,6r61,1l1317,11r60,8l1435,29r59,14l1549,59r56,18l1659,99r53,24l1763,149r50,29l1861,209r47,33l1953,277r44,37l2038,355r39,41l2115,438r35,46l2183,530r32,49l2243,628r27,52l2293,732r21,55l2333,842r16,57l2362,956r12,59l2380,1074r6,61l2387,1196xe" fillcolor="#e3e3e3" stroked="f">
                <v:path arrowok="t"/>
                <o:lock v:ext="edit" verticies="t"/>
              </v:shape>
              <v:shape id="_x0000_s2316" style="position:absolute;left:630;top:9353;width:397;height:398" coordsize="2387,2387" path="m2387,1194r-1,-61l2382,1072r-8,-59l2364,954r-14,-58l2333,840r-19,-56l2293,730r-23,-53l2243,625r-28,-49l2184,527r-34,-47l2114,435r-37,-43l2037,350r-41,-39l1953,273r-46,-34l1861,205r-49,-31l1762,145r-51,-26l1658,94,1604,73,1549,54,1492,38,1435,25,1375,15,1316,7,1255,3,1194,r-61,3l1071,7r-59,8l953,25,896,38,839,54,783,73,729,94r-53,25l625,145r-50,29l527,205r-47,34l434,273r-43,38l350,350r-40,42l273,435r-36,45l204,527r-32,49l144,625r-27,52l94,730,73,784,54,840,38,896,25,954r-12,59l6,1072r-5,61l,1194r1,61l6,1316r7,60l25,1434r13,58l54,1549r19,55l94,1659r23,52l144,1763r28,50l204,1861r33,47l273,1953r37,43l350,2038r41,39l434,2115r46,36l527,2183r48,31l625,2243r51,27l729,2294r54,21l839,2334r57,15l953,2363r59,10l1071,2381r62,4l1194,2387r61,-2l1316,2381r59,-8l1435,2363r57,-14l1549,2334r55,-19l1658,2294r53,-24l1762,2243r50,-29l1861,2183r46,-32l1953,2115r43,-38l2037,2038r40,-42l2114,1953r36,-45l2184,1861r31,-48l2243,1763r27,-52l2293,1659r21,-55l2333,1549r17,-57l2364,1434r10,-58l2382,1316r4,-61l2387,1194xm2383,1194r-3,61l2376,1316r-8,59l2358,1433r-13,58l2329,1547r-19,56l2289,1657r-24,52l2238,1761r-28,49l2179,1858r-33,47l2111,1949r-38,44l2034,2034r-42,39l1950,2110r-45,36l1858,2180r-48,30l1760,2239r-52,26l1656,2289r-54,21l1547,2328r-57,17l1433,2358r-59,10l1315,2376r-60,5l1194,2382r-61,-1l1072,2376r-59,-8l954,2358r-57,-13l840,2328r-55,-18l731,2289r-52,-24l627,2239r-50,-29l529,2180r-46,-34l437,2110r-42,-37l353,2034r-39,-41l276,1949r-34,-44l208,1858r-31,-48l149,1761r-27,-52l98,1657,77,1603,58,1547,43,1491,29,1433,19,1375r-8,-59l7,1255,6,1194r1,-61l11,1072r8,-59l29,955,43,897,58,841,77,786,98,731r24,-52l149,627r28,-49l208,530r34,-47l276,439r38,-44l353,354r42,-39l437,278r46,-36l529,209r48,-31l627,149r52,-26l731,99,785,78,840,60,897,43,954,31r59,-12l1072,12r61,-5l1194,6r61,1l1315,12r59,7l1433,31r57,12l1547,60r55,18l1656,99r52,24l1760,149r50,29l1858,209r47,33l1950,278r42,37l2034,354r39,41l2111,439r35,44l2179,530r31,48l2238,627r27,52l2289,731r21,55l2329,841r16,56l2358,955r10,58l2376,1072r4,61l2383,1194xe" fillcolor="#e3e3e3" stroked="f">
                <v:path arrowok="t"/>
                <o:lock v:ext="edit" verticies="t"/>
              </v:shape>
              <v:shape id="_x0000_s2317" style="position:absolute;left:630;top:9354;width:397;height:397" coordsize="2383,2380" path="m2383,1190r-1,-61l2376,1068r-6,-59l2358,950r-13,-57l2329,836r-19,-55l2289,726r-23,-52l2239,622r-28,-49l2179,524r-33,-46l2111,432r-38,-42l2034,349r-41,-41l1949,271r-45,-35l1857,203r-48,-31l1759,143r-51,-26l1655,93,1601,71,1545,53,1490,37,1431,23,1373,13,1313,5,1253,1,1192,r-61,1l1070,5r-60,8l952,23,894,37,838,53,782,71,728,93r-52,24l624,143r-50,29l526,203r-47,33l434,271r-44,37l349,349r-39,41l272,432r-35,46l204,524r-32,49l144,622r-26,52l94,726,73,781,54,836,38,893,25,950r-11,59l7,1068r-5,61l,1190r2,61l7,1312r7,59l25,1430r13,57l54,1544r19,55l94,1654r24,52l144,1758r28,50l204,1856r33,47l272,1948r38,42l349,2031r41,41l434,2109r45,35l526,2178r48,30l624,2237r52,26l728,2287r54,22l838,2328r56,15l952,2357r58,10l1070,2375r61,4l1192,2380r61,-1l1313,2375r60,-8l1431,2357r59,-14l1545,2328r56,-19l1655,2287r53,-24l1759,2237r50,-29l1857,2178r47,-34l1949,2109r44,-37l2034,2031r39,-41l2111,1948r35,-45l2179,1856r32,-48l2239,1758r27,-52l2289,1654r21,-55l2329,1544r16,-57l2358,1430r12,-59l2376,1312r6,-61l2383,1190xm2377,1190r-1,61l2372,1312r-8,59l2354,1429r-14,57l2325,1543r-19,55l2285,1652r-24,52l2234,1755r-28,50l2175,1853r-32,47l2107,1944r-37,43l2031,2028r-42,39l1946,2105r-45,35l1855,2173r-48,31l1757,2233r-52,25l1653,2283r-54,21l1544,2322r-56,17l1430,2351r-58,11l1313,2369r-60,6l1192,2376r-61,-1l1070,2369r-59,-7l953,2351r-58,-12l839,2322r-55,-18l730,2283r-52,-25l626,2233r-50,-29l528,2173r-46,-33l437,2105r-43,-38l352,2028r-39,-41l276,1944r-35,-44l208,1853r-31,-48l149,1755r-27,-51l99,1652,77,1598,58,1543,43,1486,29,1429,19,1371r-8,-59l7,1251,6,1190r1,-61l11,1069r8,-59l29,951,43,894,58,838,77,782,99,728r23,-52l149,625r28,-50l208,527r33,-47l276,436r37,-43l352,352r42,-39l437,276r45,-36l528,207r48,-31l626,147r52,-25l730,98,784,77,839,58,895,42,953,29r58,-11l1070,11r61,-4l1192,4r61,3l1313,11r59,7l1430,29r58,13l1544,58r55,19l1653,98r52,24l1757,147r50,29l1855,207r46,33l1946,276r43,37l2031,352r39,41l2107,436r36,44l2175,527r31,48l2234,625r27,51l2285,728r21,54l2325,838r15,56l2354,951r10,59l2372,1069r4,60l2377,1190xe" fillcolor="#e3e3e3" stroked="f">
                <v:path arrowok="t"/>
                <o:lock v:ext="edit" verticies="t"/>
              </v:shape>
              <v:shape id="_x0000_s2318" style="position:absolute;left:630;top:9354;width:397;height:396" coordsize="2377,2376" path="m2377,1188r-3,-61l2370,1066r-8,-59l2352,949r-13,-58l2323,835r-19,-55l2283,725r-24,-52l2232,621r-28,-49l2173,524r-33,-47l2105,433r-38,-44l2028,348r-42,-39l1944,272r-45,-36l1852,203r-48,-31l1754,143r-52,-26l1650,93,1596,72,1541,54,1484,37,1427,25,1368,13,1309,6,1249,1,1188,r-61,1l1066,6r-59,7l948,25,891,37,834,54,779,72,725,93r-52,24l621,143r-50,29l523,203r-46,33l431,272r-42,37l347,348r-39,41l270,433r-34,44l202,524r-31,48l143,621r-27,52l92,725,71,780,52,835,37,891,23,949r-10,58l5,1066r-4,61l,1188r1,61l5,1310r8,59l23,1427r14,58l52,1541r19,56l92,1651r24,52l143,1755r28,49l202,1852r34,47l270,1943r38,44l347,2028r42,39l431,2104r46,36l523,2174r48,30l621,2233r52,26l725,2283r54,21l834,2322r57,17l948,2352r59,10l1066,2370r61,5l1188,2376r61,-1l1309,2370r59,-8l1427,2352r57,-13l1541,2322r55,-18l1650,2283r52,-24l1754,2233r50,-29l1852,2174r47,-34l1944,2104r42,-37l2028,2028r39,-41l2105,1943r35,-44l2173,1852r31,-48l2232,1755r27,-52l2283,1651r21,-54l2323,1541r16,-56l2352,1427r10,-58l2370,1310r4,-61l2377,1188xm2371,1188r-1,61l2366,1309r-8,59l2348,1426r-14,58l2317,1540r-17,55l2278,1648r-23,53l2228,1752r-28,49l2169,1850r-33,45l2101,1940r-37,44l2024,2025r-41,39l1941,2101r-45,35l1849,2169r-48,30l1752,2228r-52,26l1649,2278r-55,21l1539,2318r-56,15l1426,2347r-58,10l1309,2365r-60,4l1188,2371r-61,-2l1066,2365r-59,-8l949,2347r-57,-14l836,2318r-55,-19l727,2278r-52,-24l624,2228r-50,-29l526,2169r-47,-33l435,2101r-43,-37l351,2025r-39,-41l275,1940r-36,-45l206,1850r-31,-49l147,1752r-27,-51l97,1648,76,1595,58,1540,41,1484,29,1426,17,1368r-7,-59l5,1249,4,1188r1,-60l10,1067r7,-59l29,950,41,893,58,836,76,781,97,728r23,-53l147,625r28,-51l206,526r33,-45l275,436r37,-44l351,352r41,-39l435,275r44,-35l526,207r48,-30l624,148r51,-26l727,98,781,77,836,58,892,43,949,29r58,-10l1066,11r61,-4l1188,5r61,2l1309,11r59,8l1426,29r57,14l1539,58r55,19l1649,98r51,24l1752,148r49,29l1849,207r47,33l1941,275r42,38l2024,352r40,40l2101,436r35,45l2169,526r31,48l2228,625r27,50l2278,728r22,53l2317,836r17,57l2348,950r10,58l2366,1067r4,61l2371,1188xe" fillcolor="#e3e3e3" stroked="f">
                <v:path arrowok="t"/>
                <o:lock v:ext="edit" verticies="t"/>
              </v:shape>
              <v:shape id="_x0000_s2319" style="position:absolute;left:631;top:9355;width:395;height:395" coordsize="2371,2372" path="m2371,1186r-1,-61l2366,1065r-8,-59l2348,947r-14,-57l2319,834r-19,-56l2279,724r-24,-52l2228,621r-28,-50l2169,523r-32,-47l2101,432r-37,-43l2025,348r-42,-39l1940,272r-45,-36l1849,203r-48,-31l1751,143r-52,-25l1647,94,1593,73,1538,54,1482,38,1424,25,1366,14,1307,7,1247,3,1186,r-61,3l1064,7r-59,7l947,25,889,38,833,54,778,73,724,94r-52,24l620,143r-50,29l522,203r-46,33l431,272r-43,37l346,348r-39,41l270,432r-35,44l202,523r-31,48l143,621r-27,51l93,724,71,778,52,834,37,890,23,947r-10,59l5,1065r-4,60l,1186r1,61l5,1308r8,59l23,1425r14,57l52,1539r19,55l93,1648r23,52l143,1751r28,50l202,1849r33,47l270,1940r37,43l346,2024r42,39l431,2101r45,35l522,2169r48,31l620,2229r52,25l724,2279r54,21l833,2318r56,17l947,2347r58,11l1064,2365r61,6l1186,2372r61,-1l1307,2365r59,-7l1424,2347r58,-12l1538,2318r55,-18l1647,2279r52,-25l1751,2229r50,-29l1849,2169r46,-33l1940,2101r43,-38l2025,2024r39,-41l2101,1940r36,-44l2169,1849r31,-48l2228,1751r27,-51l2279,1648r21,-54l2319,1539r15,-57l2348,1425r10,-58l2366,1308r4,-61l2371,1186xm2367,1186r-2,60l2360,1307r-7,59l2342,1424r-12,57l2313,1537r-18,55l2274,1645r-23,53l2224,1749r-28,49l2164,1846r-32,46l2097,1937r-38,42l2020,2021r-40,39l1936,2097r-44,36l1846,2165r-48,30l1749,2224r-52,26l1646,2273r-54,22l1537,2314r-57,15l1423,2343r-58,10l1307,2360r-60,5l1186,2366r-61,-1l1065,2360r-59,-7l948,2343r-57,-14l834,2314r-55,-19l725,2273r-51,-23l623,2224r-50,-29l525,2165r-45,-32l435,2097r-44,-37l351,2021r-39,-42l275,1937r-36,-45l207,1846r-32,-48l147,1749r-26,-51l97,1645,76,1592,58,1537,42,1481,29,1424,18,1366r-7,-59l7,1246,4,1186r3,-60l11,1065r7,-59l29,948,42,891,58,835,76,780,97,727r24,-53l147,624r28,-50l207,527r32,-47l275,435r37,-42l351,351r40,-39l435,275r45,-34l525,207r48,-30l623,148r51,-26l725,99,779,77,834,58,891,43,948,29r58,-10l1065,11r60,-4l1186,6r61,1l1307,11r58,8l1423,29r57,14l1537,58r55,19l1646,99r51,23l1749,148r49,29l1846,207r46,34l1936,275r44,37l2020,351r39,42l2097,435r35,45l2164,527r32,47l2224,624r27,50l2274,727r21,53l2313,835r17,56l2342,948r11,58l2360,1065r5,61l2367,1186xe" fillcolor="#e3e3e3" stroked="f">
                <v:path arrowok="t"/>
                <o:lock v:ext="edit" verticies="t"/>
              </v:shape>
              <v:shape id="_x0000_s2320" style="position:absolute;left:631;top:9355;width:395;height:395" coordsize="2367,2366" path="m2367,1183r-1,-60l2362,1062r-8,-59l2344,945r-14,-57l2313,831r-17,-55l2274,723r-23,-53l2224,620r-28,-51l2165,521r-33,-45l2097,431r-37,-44l2020,347r-41,-39l1937,270r-45,-35l1845,202r-48,-30l1748,143r-52,-26l1645,93,1590,72,1535,53,1479,38,1422,24,1364,14,1305,6,1245,2,1184,r-61,2l1062,6r-59,8l945,24,888,38,832,53,777,72,723,93r-52,24l620,143r-50,29l522,202r-47,33l431,270r-43,38l347,347r-39,40l271,431r-36,45l202,521r-31,48l143,620r-27,50l93,723,72,776,54,831,37,888,25,945r-12,58l6,1062r-5,61l,1183r1,61l6,1304r7,59l25,1421r12,58l54,1535r18,55l93,1643r23,53l143,1747r28,49l202,1845r33,45l271,1935r37,44l347,2020r41,39l431,2096r44,35l522,2164r48,30l620,2223r51,26l723,2273r54,21l832,2313r56,15l945,2342r58,10l1062,2360r61,4l1184,2366r61,-2l1305,2360r59,-8l1422,2342r57,-14l1535,2313r55,-19l1645,2273r51,-24l1748,2223r49,-29l1845,2164r47,-33l1937,2096r42,-37l2020,2020r40,-41l2097,1935r35,-45l2165,1845r31,-49l2224,1747r27,-51l2274,1643r22,-53l2313,1535r17,-56l2344,1421r10,-58l2362,1304r4,-60l2367,1183xm2363,1183r-3,60l2356,1304r-8,59l2338,1420r-13,58l2309,1534r-18,54l2270,1641r-24,53l2220,1744r-28,50l2160,1841r-32,47l2093,1933r-37,42l2017,2016r-41,39l1933,2092r-44,35l1843,2160r-48,31l1745,2219r-51,26l1643,2268r-54,21l1534,2308r-56,16l1421,2337r-58,10l1304,2355r-59,5l1184,2361r-61,-1l1063,2355r-59,-8l946,2337r-57,-13l833,2308r-55,-19l725,2268r-52,-23l622,2219r-49,-28l524,2160r-45,-33l434,2092r-43,-37l350,2016r-39,-41l274,1933r-35,-45l207,1841r-31,-47l148,1744r-26,-50l97,1641,77,1588,58,1534,43,1478,29,1420,19,1363r-8,-59l7,1243,6,1183r1,-60l11,1062r8,-58l29,946,43,889,58,833,77,778,97,725r25,-53l148,622r28,-49l207,525r32,-46l274,434r37,-43l350,350r41,-39l434,274r45,-34l524,206r49,-30l622,147r51,-26l725,98,778,77,833,58,889,42,946,29r58,-10l1063,11r60,-5l1184,5r61,1l1304,11r59,8l1421,29r57,13l1534,58r55,19l1643,98r51,23l1745,147r50,29l1843,206r46,34l1933,274r43,37l2017,350r39,41l2093,434r35,45l2160,525r32,48l2220,622r26,50l2270,725r21,53l2309,833r16,56l2338,946r10,58l2356,1062r4,61l2363,1183xe" fillcolor="#e3e3e3" stroked="f">
                <v:path arrowok="t"/>
                <o:lock v:ext="edit" verticies="t"/>
              </v:shape>
              <v:shape id="_x0000_s2321" style="position:absolute;left:632;top:9356;width:393;height:393" coordsize="2363,2360" path="m2363,1180r-2,-60l2356,1059r-7,-59l2338,942r-12,-57l2309,829r-18,-55l2270,721r-23,-53l2220,618r-28,-50l2160,521r-32,-47l2093,429r-38,-42l2016,345r-40,-39l1932,269r-44,-34l1842,201r-48,-30l1745,142r-52,-26l1642,93,1588,71,1533,52,1476,37,1419,23,1361,13,1303,5,1243,1,1182,r-61,1l1061,5r-59,8l944,23,887,37,830,52,775,71,721,93r-51,23l619,142r-50,29l521,201r-45,34l431,269r-44,37l347,345r-39,42l271,429r-36,45l203,521r-32,47l143,618r-26,50l93,721,72,774,54,829,38,885,25,942r-11,58l7,1059r-4,61l,1180r3,60l7,1301r7,59l25,1418r13,57l54,1531r18,55l93,1639r24,53l143,1743r28,49l203,1840r32,46l271,1931r37,42l347,2015r40,39l431,2091r45,36l521,2159r48,30l619,2218r51,26l721,2267r54,22l830,2308r57,15l944,2337r58,10l1061,2354r60,5l1182,2360r61,-1l1303,2354r58,-7l1419,2337r57,-14l1533,2308r55,-19l1642,2267r51,-23l1745,2218r49,-29l1842,2159r46,-32l1932,2091r44,-37l2016,2015r39,-42l2093,1931r35,-45l2160,1840r32,-48l2220,1743r27,-51l2270,1639r21,-53l2309,1531r17,-56l2338,1418r11,-58l2356,1301r5,-61l2363,1180xm2357,1180r-1,60l2352,1301r-8,58l2334,1417r-14,57l2305,1530r-19,55l2266,1637r-24,53l2215,1740r-28,49l2157,1837r-33,46l2089,1928r-37,42l2013,2011r-40,40l1929,2087r-44,35l1840,2154r-48,32l1742,2214r-51,25l1639,2263r-53,21l1531,2303r-56,16l1418,2331r-57,11l1302,2349r-59,4l1182,2356r-61,-3l1061,2349r-59,-7l945,2331r-57,-12l832,2303r-55,-19l724,2263r-52,-24l621,2214r-49,-28l525,2154r-47,-32l434,2087r-43,-36l350,2011r-39,-41l274,1928r-34,-45l207,1837r-31,-48l148,1740r-26,-50l99,1637,77,1585,58,1530,43,1474,29,1417,19,1359r-8,-58l7,1240,6,1180r1,-60l11,1060r8,-59l29,943,43,886,58,830,77,777,99,723r23,-53l148,620r28,-49l207,523r33,-46l274,432r37,-42l350,349r41,-38l434,274r44,-36l525,206r47,-31l621,146r51,-25l724,97,777,76,832,58,888,41,945,29r57,-11l1061,11r60,-4l1182,4r61,3l1302,11r59,7l1418,29r57,12l1531,58r55,18l1639,97r52,24l1742,146r50,29l1840,206r45,32l1929,274r44,37l2013,349r39,41l2089,432r35,45l2157,523r30,48l2215,620r27,50l2266,723r20,54l2305,830r15,56l2334,943r10,58l2352,1060r4,60l2357,1180xe" fillcolor="#e3e3e3" stroked="f">
                <v:path arrowok="t"/>
                <o:lock v:ext="edit" verticies="t"/>
              </v:shape>
              <v:shape id="_x0000_s2322" style="position:absolute;left:632;top:9356;width:393;height:393" coordsize="2357,2356" path="m2357,1178r-3,-60l2350,1057r-8,-58l2332,941r-13,-57l2303,828r-18,-55l2264,720r-24,-53l2214,617r-28,-49l2154,520r-32,-46l2087,429r-37,-43l2011,345r-41,-39l1927,269r-44,-34l1837,201r-48,-30l1739,142r-51,-26l1637,93,1583,72,1528,53,1472,37,1415,24,1357,14,1298,6,1239,1,1178,r-61,1l1057,6r-59,8l940,24,883,37,827,53,772,72,719,93r-52,23l616,142r-49,29l518,201r-45,34l428,269r-43,37l344,345r-39,41l268,429r-35,45l201,520r-31,48l142,617r-26,50l91,720,71,773,52,828,37,884,23,941,13,999r-8,58l1,1118,,1178r1,60l5,1299r8,59l23,1415r14,58l52,1529r19,54l91,1636r25,53l142,1739r28,50l201,1836r32,47l268,1928r37,42l344,2011r41,39l428,2087r45,35l518,2155r49,31l616,2214r51,26l719,2263r53,21l827,2303r56,16l940,2332r58,10l1057,2350r60,5l1178,2356r61,-1l1298,2350r59,-8l1415,2332r57,-13l1528,2303r55,-19l1637,2263r51,-23l1739,2214r50,-28l1837,2155r46,-33l1927,2087r43,-37l2011,2011r39,-41l2087,1928r35,-45l2154,1836r32,-47l2214,1739r26,-50l2264,1636r21,-53l2303,1529r16,-56l2332,1415r10,-57l2350,1299r4,-61l2357,1178xm2351,1178r-1,60l2345,1298r-7,59l2328,1415r-14,56l2298,1527r-19,54l2258,1635r-23,51l2209,1737r-28,49l2151,1834r-34,46l2083,1924r-37,43l2008,2007r-42,39l1924,2083r-45,35l1833,2150r-47,32l1737,2209r-51,26l1634,2259r-53,21l1527,2298r-56,16l1414,2327r-58,10l1298,2345r-59,4l1178,2350r-60,-1l1057,2345r-58,-8l941,2327r-57,-13l828,2298r-53,-18l721,2259r-52,-24l618,2209r-49,-27l522,2150r-46,-32l431,2083r-42,-37l349,2007r-40,-40l272,1924r-34,-44l204,1834r-30,-48l146,1737r-26,-51l97,1635,76,1581,57,1527,41,1471,28,1415,18,1357r-7,-59l6,1238,4,1178r2,-60l11,1058r7,-59l28,942,41,885,57,829,76,775,97,722r23,-52l146,619r28,-49l204,522r34,-46l272,433r37,-43l349,349r40,-39l431,273r45,-35l522,206r47,-30l618,147r51,-26l721,97,775,76,828,58,884,43,941,29,999,19r58,-8l1118,7r60,-1l1239,7r59,4l1356,19r58,10l1471,43r56,15l1581,76r53,21l1686,121r51,26l1786,176r47,30l1879,238r45,35l1966,310r42,39l2046,390r37,43l2117,476r34,46l2181,570r28,49l2235,670r23,52l2279,775r19,54l2314,885r14,57l2338,999r7,59l2350,1118r1,60xe" fillcolor="#e3e3e3" stroked="f">
                <v:path arrowok="t"/>
                <o:lock v:ext="edit" verticies="t"/>
              </v:shape>
              <v:shape id="_x0000_s2323" style="position:absolute;left:632;top:9356;width:392;height:392" coordsize="2351,2352" path="m2351,1176r-1,-60l2346,1056r-8,-59l2328,939r-14,-57l2299,826r-19,-53l2260,719r-24,-53l2209,616r-28,-49l2151,519r-33,-46l2083,428r-37,-42l2007,345r-40,-38l1923,270r-44,-36l1834,202r-48,-31l1736,142r-51,-25l1633,93,1580,72,1525,54,1469,37,1412,25,1355,14,1296,7,1237,3,1176,r-61,3l1055,7r-59,7l939,25,882,37,826,54,771,72,718,93r-52,24l615,142r-49,29l519,202r-47,32l428,270r-43,37l344,345r-39,41l268,428r-34,45l201,519r-31,48l142,616r-26,50l93,719,71,773,52,826,37,882,23,939,13,997r-8,59l1,1116,,1176r1,60l5,1297r8,58l23,1413r14,57l52,1526r19,55l93,1633r23,53l142,1736r28,49l201,1833r33,46l268,1924r37,42l344,2007r41,40l428,2083r44,35l519,2150r47,32l615,2210r51,25l718,2259r53,21l826,2299r56,16l939,2327r57,11l1055,2345r60,4l1176,2352r61,-3l1296,2345r59,-7l1412,2327r57,-12l1525,2299r55,-19l1633,2259r52,-24l1736,2210r50,-28l1834,2150r45,-32l1923,2083r44,-36l2007,2007r39,-41l2083,1924r35,-45l2151,1833r30,-48l2209,1736r27,-50l2260,1633r20,-52l2299,1526r15,-56l2328,1413r10,-58l2346,1297r4,-61l2351,1176xm2347,1176r-2,60l2340,1296r-7,59l2322,1412r-12,57l2294,1524r-19,54l2254,1632r-23,51l2205,1734r-28,49l2147,1831r-33,46l2080,1920r-37,43l2004,2003r-41,39l1921,2079r-45,35l1830,2146r-48,31l1734,2205r-51,26l1631,2254r-52,22l1524,2293r-56,16l1412,2323r-58,10l1296,2340r-61,5l1176,2346r-60,-1l1057,2340r-60,-7l940,2323r-57,-14l827,2293r-53,-17l720,2254r-51,-23l617,2205r-48,-28l521,2146r-46,-32l431,2079r-42,-37l348,2003r-40,-40l273,1920r-36,-43l205,1831r-31,-48l146,1734r-25,-51l97,1632,76,1578,58,1524,41,1469,29,1412,18,1355r-7,-59l7,1236,4,1176r3,-60l11,1056r7,-58l29,940,41,883,58,828,76,774,97,720r24,-51l146,618r28,-49l205,522r32,-46l273,432r35,-43l348,349r41,-39l431,273r44,-35l521,206r48,-30l617,147r52,-26l720,98,774,76,827,58,883,43,940,29,997,19r60,-7l1116,7r60,-1l1235,7r61,5l1354,19r58,10l1468,43r56,15l1579,76r52,22l1683,121r51,26l1782,176r48,30l1876,238r45,35l1963,310r41,39l2043,389r37,43l2114,476r33,46l2177,569r28,49l2231,669r23,51l2275,774r19,54l2310,883r12,57l2333,998r7,58l2345,1116r2,60xe" fillcolor="#e3e3e3" stroked="f">
                <v:path arrowok="t"/>
                <o:lock v:ext="edit" verticies="t"/>
              </v:shape>
              <v:shape id="_x0000_s2324" style="position:absolute;left:633;top:9357;width:391;height:391" coordsize="2347,2344" path="m2347,1172r-1,-60l2341,1052r-7,-59l2324,936r-14,-57l2294,823r-19,-54l2254,716r-23,-52l2205,613r-28,-49l2147,516r-34,-46l2079,427r-37,-43l2004,343r-42,-39l1920,267r-45,-35l1829,200r-47,-30l1733,141r-51,-26l1630,91,1577,70,1523,52,1467,37,1410,23,1352,13,1294,5,1235,1,1174,r-60,1l1053,5r-58,8l937,23,880,37,824,52,771,70,717,91r-52,24l614,141r-49,29l518,200r-46,32l427,267r-42,37l345,343r-40,41l268,427r-34,43l200,516r-30,48l142,613r-26,51l93,716,72,769,53,823,37,879,24,936,14,993r-7,59l2,1112,,1172r2,60l7,1292r7,59l24,1409r13,56l53,1521r19,54l93,1629r23,51l142,1731r28,49l200,1828r34,46l268,1918r37,43l345,2001r40,39l427,2077r45,35l518,2144r47,32l614,2203r51,26l717,2253r54,21l824,2292r56,16l937,2321r58,10l1053,2339r61,4l1174,2344r61,-1l1294,2339r58,-8l1410,2321r57,-13l1523,2292r54,-18l1630,2253r52,-24l1733,2203r49,-27l1829,2144r46,-32l1920,2077r42,-37l2004,2001r38,-40l2079,1918r34,-44l2147,1828r30,-48l2205,1731r26,-51l2254,1629r21,-54l2294,1521r16,-56l2324,1409r10,-58l2341,1292r5,-60l2347,1172xm2341,1172r-1,60l2336,1292r-8,58l2318,1408r-13,56l2289,1520r-18,53l2250,1627r-24,51l2201,1729r-28,49l2142,1825r-32,45l2075,1915r-37,43l1999,1998r-40,39l1917,2073r-44,34l1827,2141r-48,30l1731,2199r-51,26l1628,2248r-52,21l1521,2287r-55,16l1409,2316r-57,10l1293,2334r-60,5l1174,2340r-60,-1l1055,2334r-60,-8l938,2316r-57,-13l826,2287r-54,-18l719,2248r-51,-23l617,2199r-49,-28l520,2141r-46,-34l431,2073r-43,-36l348,1998r-39,-40l272,1915r-35,-45l205,1825r-30,-47l147,1729r-26,-51l97,1627,76,1573,58,1520,43,1464,29,1408,19,1350r-8,-58l7,1232,6,1172r1,-60l11,1052r8,-58l29,937,43,880,58,824,76,771,97,717r24,-51l147,615r28,-49l205,519r32,-45l272,429r37,-41l348,346r40,-38l431,271r43,-34l520,204r48,-30l617,145r51,-26l719,96,772,76,826,57,881,41,938,28,995,18r60,-7l1114,6r60,-2l1233,6r60,5l1352,18r57,10l1466,41r55,16l1576,76r52,20l1680,119r51,26l1779,174r48,30l1873,237r44,34l1959,308r40,38l2038,388r37,41l2110,474r32,45l2173,566r28,49l2226,666r24,51l2271,771r18,53l2305,880r13,57l2328,994r8,58l2340,1112r1,60xe" fillcolor="#e3e3e3" stroked="f">
                <v:path arrowok="t"/>
                <o:lock v:ext="edit" verticies="t"/>
              </v:shape>
              <v:shape id="_x0000_s2325" style="position:absolute;left:633;top:9357;width:391;height:390" coordsize="2343,2340" path="m2343,1170r-2,-60l2336,1050r-7,-58l2318,934r-12,-57l2290,822r-19,-54l2250,714r-23,-51l2201,612r-28,-49l2143,516r-33,-46l2076,426r-37,-43l2000,343r-41,-39l1917,267r-45,-35l1826,200r-48,-30l1730,141r-51,-26l1627,92,1575,70,1520,52,1464,37,1408,23,1350,13,1292,6,1231,1,1172,r-60,1l1053,6r-60,7l936,23,879,37,823,52,770,70,716,92r-51,23l613,141r-48,29l517,200r-46,32l427,267r-42,37l344,343r-40,40l269,426r-36,44l201,516r-31,47l142,612r-25,51l93,714,72,768,54,822,37,877,25,934,14,992r-7,58l3,1110,,1170r3,60l7,1290r7,59l25,1406r12,57l54,1518r18,54l93,1626r24,51l142,1728r28,49l201,1825r32,46l269,1914r35,43l344,1997r41,39l427,2073r44,35l517,2140r48,31l613,2199r52,26l716,2248r54,22l823,2287r56,16l936,2317r57,10l1053,2334r59,5l1172,2340r59,-1l1292,2334r58,-7l1408,2317r56,-14l1520,2287r55,-17l1627,2248r52,-23l1730,2199r48,-28l1826,2140r46,-32l1917,2073r42,-37l2000,1997r39,-40l2076,1914r34,-43l2143,1825r30,-48l2201,1728r26,-51l2250,1626r21,-54l2290,1518r16,-55l2318,1406r11,-57l2336,1290r5,-60l2343,1170xm2337,1170r-1,60l2332,1290r-8,58l2314,1405r-14,57l2285,1516r-18,55l2246,1624r-24,51l2196,1725r-28,50l2138,1821r-32,46l2071,1911r-37,42l1996,1994r-41,39l1913,2070r-44,34l1823,2137r-47,30l1727,2195r-51,25l1625,2244r-53,20l1519,2283r-56,16l1407,2312r-58,10l1291,2329r-60,4l1172,2336r-60,-3l1053,2329r-59,-7l936,2312r-56,-13l826,2283r-55,-19l718,2244r-51,-24l616,2195r-49,-28l520,2137r-46,-33l430,2070r-42,-37l347,1994r-38,-41l272,1911r-35,-44l205,1821r-30,-46l147,1725r-26,-50l98,1624,76,1571,59,1516,43,1462,29,1405,19,1348r-7,-58l7,1230,6,1170r1,-60l12,1050r7,-58l29,935,43,879,59,824,76,770,98,716r23,-51l147,615r28,-48l205,518r32,-45l272,429r37,-42l347,346r41,-39l430,272r44,-35l520,204r47,-31l616,145r51,-25l718,96,771,76,826,57,880,41,936,29,994,19r59,-8l1112,7r60,-3l1231,7r60,4l1349,19r58,10l1463,41r56,16l1572,76r53,20l1676,120r51,25l1776,173r47,31l1869,237r44,35l1955,307r41,39l2034,387r37,42l2106,473r32,45l2168,567r28,48l2222,665r24,51l2267,770r18,54l2300,879r14,56l2324,992r8,58l2336,1110r1,60xe" fillcolor="#e3e3e3" stroked="f">
                <v:path arrowok="t"/>
                <o:lock v:ext="edit" verticies="t"/>
              </v:shape>
              <v:shape id="_x0000_s2326" style="position:absolute;left:634;top:9358;width:389;height:389" coordsize="2335,2336" path="m2335,1168r-1,-60l2330,1048r-8,-58l2312,933r-13,-57l2283,820r-18,-53l2244,713r-24,-51l2195,611r-28,-49l2136,515r-32,-45l2069,425r-37,-41l1993,342r-40,-38l1911,267r-44,-34l1821,200r-48,-30l1725,141r-51,-26l1622,92,1570,72,1515,53,1460,37,1403,24,1346,14,1287,7,1227,2,1168,r-60,2l1049,7r-60,7l932,24,875,37,820,53,766,72,713,92r-51,23l611,141r-49,29l514,200r-46,33l425,267r-43,37l342,342r-39,42l266,425r-35,45l199,515r-30,47l141,611r-26,51l91,713,70,767,52,820,37,876,23,933,13,990r-8,58l1,1108,,1168r1,60l5,1288r8,58l23,1404r14,56l52,1516r18,53l91,1623r24,51l141,1725r28,49l199,1821r32,45l266,1911r37,43l342,1994r40,39l425,2069r43,34l514,2137r48,30l611,2195r51,26l713,2244r53,21l820,2283r55,16l932,2312r57,10l1049,2330r59,5l1168,2336r59,-1l1287,2330r59,-8l1403,2312r57,-13l1515,2283r55,-18l1622,2244r52,-23l1725,2195r48,-28l1821,2137r46,-34l1911,2069r42,-36l1993,1994r39,-40l2069,1911r35,-45l2136,1821r31,-47l2195,1725r25,-51l2244,1623r21,-54l2283,1516r16,-56l2312,1404r10,-58l2330,1288r4,-60l2335,1168xm2331,1168r-2,60l2324,1286r-6,60l2307,1403r-13,56l2278,1513r-17,55l2239,1621r-23,51l2190,1722r-28,49l2132,1818r-32,45l2065,1908r-36,42l1990,1990r-40,38l1907,2065r-43,35l1818,2132r-47,31l1722,2191r-51,25l1620,2240r-53,20l1514,2279r-56,15l1402,2307r-57,10l1287,2325r-60,4l1168,2330r-60,-1l1049,2325r-59,-8l933,2307r-56,-13l822,2279r-54,-19l715,2240r-51,-24l614,2191r-50,-28l517,2132r-45,-32l428,2065r-43,-37l345,1990r-38,-40l270,1908r-34,-45l203,1818r-30,-47l145,1722r-26,-50l96,1621,75,1568,57,1513,41,1459,28,1403,18,1346r-7,-60l6,1228,4,1168r2,-59l11,1050r7,-59l28,933,41,877,57,823,75,768,96,715r23,-51l145,614r28,-48l203,518r33,-45l270,428r37,-41l345,346r40,-38l428,271r44,-35l517,204r47,-31l614,145r50,-25l715,96,768,76,822,58,877,43,933,29,990,19r59,-8l1108,7r60,-1l1227,7r60,4l1345,19r57,10l1458,43r56,15l1567,76r53,20l1671,120r51,25l1771,173r47,31l1864,236r43,35l1950,308r40,38l2029,387r36,41l2100,473r32,45l2162,566r28,48l2216,664r23,51l2261,768r17,55l2294,877r13,56l2318,991r6,59l2329,1109r2,59xe" fillcolor="#e3e3e3" stroked="f">
                <v:path arrowok="t"/>
                <o:lock v:ext="edit" verticies="t"/>
              </v:shape>
              <v:shape id="_x0000_s2327" style="position:absolute;left:634;top:9358;width:389;height:389" coordsize="2331,2332" path="m2331,1166r-1,-60l2326,1046r-8,-58l2308,931r-14,-56l2279,820r-18,-54l2240,712r-24,-51l2190,611r-28,-48l2132,514r-32,-45l2065,425r-37,-42l1990,342r-41,-39l1907,268r-44,-35l1817,200r-47,-31l1721,141r-51,-25l1619,92,1566,72,1513,53,1457,37,1401,25,1343,15,1285,7,1225,3,1166,r-60,3l1047,7r-59,8l930,25,874,37,820,53,765,72,712,92r-51,24l610,141r-49,28l514,200r-46,33l424,268r-42,35l341,342r-38,41l266,425r-35,44l199,514r-30,49l141,611r-26,50l92,712,70,766,53,820,37,875,23,931,13,988r-7,58l1,1106,,1166r1,60l6,1286r7,58l23,1401r14,57l53,1512r17,55l92,1620r23,51l141,1721r28,50l199,1817r32,46l266,1907r37,42l341,1990r41,39l424,2066r44,34l514,2133r47,30l610,2191r51,25l712,2240r53,20l820,2279r54,16l930,2308r58,10l1047,2325r59,4l1166,2332r59,-3l1285,2325r58,-7l1401,2308r56,-13l1513,2279r53,-19l1619,2240r51,-24l1721,2191r49,-28l1817,2133r46,-33l1907,2066r42,-37l1990,1990r38,-41l2065,1907r35,-44l2132,1817r30,-46l2190,1721r26,-50l2240,1620r21,-53l2279,1512r15,-54l2308,1401r10,-57l2326,1286r4,-60l2331,1166xm2327,1166r-3,59l2320,1284r-7,59l2302,1400r-12,57l2274,1511r-18,54l2235,1617r-23,52l2186,1719r-28,48l2128,1814r-33,46l2061,1904r-36,42l1987,1986r-42,38l1904,2061r-44,35l1815,2128r-47,30l1718,2186r-49,26l1618,2235r-54,21l1511,2273r-55,16l1400,2302r-57,11l1285,2320r-60,5l1166,2326r-60,-1l1047,2320r-59,-7l931,2302r-56,-13l821,2273r-54,-17l714,2235r-51,-23l613,2186r-50,-28l517,2128r-45,-32l427,2061r-41,-37l345,1986r-39,-40l271,1904r-35,-44l203,1814r-30,-47l145,1719r-25,-50l96,1617,76,1565,57,1511,41,1457,29,1400,19,1343r-8,-59l7,1225,6,1166r1,-59l11,1048r8,-59l29,932,41,877,57,821,76,767,96,715r24,-52l145,613r28,-48l203,518r33,-46l271,428r35,-42l345,346r41,-38l427,271r45,-35l517,204r46,-30l613,146r50,-26l714,98,767,76,821,59,875,43,931,29,988,19r59,-7l1106,7r60,-1l1225,7r60,5l1343,19r57,10l1456,43r55,16l1564,76r54,22l1669,120r49,26l1768,174r47,30l1860,236r44,35l1945,308r42,38l2025,386r36,42l2095,472r33,46l2158,565r28,48l2212,663r23,52l2256,767r18,54l2290,877r12,55l2313,989r7,59l2324,1107r3,59xe" fillcolor="#e4e4e4" stroked="f">
                <v:path arrowok="t"/>
                <o:lock v:ext="edit" verticies="t"/>
              </v:shape>
              <v:shape id="_x0000_s2328" style="position:absolute;left:635;top:9359;width:387;height:387" coordsize="2327,2324" path="m2327,1162r-2,-59l2320,1044r-6,-59l2303,927r-13,-56l2274,817r-17,-55l2235,709r-23,-51l2186,608r-28,-48l2128,512r-32,-45l2061,422r-36,-41l1986,340r-40,-38l1903,265r-43,-35l1814,198r-47,-31l1718,139r-51,-25l1616,90,1563,70,1510,52,1454,37,1398,23,1341,13,1283,5,1223,1,1164,r-60,1l1045,5r-59,8l929,23,873,37,818,52,764,70,711,90r-51,24l610,139r-50,28l513,198r-45,32l424,265r-43,37l341,340r-38,41l266,422r-34,45l199,512r-30,48l141,608r-26,50l92,709,71,762,53,817,37,871,24,927,14,985r-7,59l2,1103,,1162r2,60l7,1280r7,60l24,1397r13,56l53,1507r18,55l92,1615r23,51l141,1716r28,49l199,1812r33,45l266,1902r37,42l341,1984r40,38l424,2059r44,35l513,2126r47,31l610,2185r50,25l711,2234r53,20l818,2273r55,15l929,2301r57,10l1045,2319r59,4l1164,2324r59,-1l1283,2319r58,-8l1398,2301r56,-13l1510,2273r53,-19l1616,2234r51,-24l1718,2185r49,-28l1814,2126r46,-32l1903,2059r43,-37l1986,1984r39,-40l2061,1902r35,-45l2128,1812r30,-47l2186,1716r26,-50l2235,1615r22,-53l2274,1507r16,-54l2303,1397r11,-57l2320,1280r5,-58l2327,1162xm2321,1162r-1,59l2316,1280r-8,59l2298,1396r-12,55l2270,1506r-19,54l2231,1612r-24,52l2182,1714r-28,48l2123,1809r-32,46l2058,1898r-37,42l1983,1980r-41,39l1900,2055r-44,35l1812,2122r-47,30l1715,2180r-49,26l1615,2228r-53,21l1507,2267r-54,16l1397,2296r-57,10l1282,2313r-59,4l1164,2320r-60,-3l1046,2313r-59,-7l930,2296r-55,-13l820,2267r-55,-18l712,2228r-50,-22l612,2180r-49,-28l517,2122r-46,-32l427,2055r-42,-36l345,1980r-38,-40l270,1898r-34,-43l204,1809r-30,-47l146,1714r-26,-50l96,1612,76,1560,57,1506,42,1451,29,1396,19,1339r-8,-59l7,1221,6,1162r1,-59l11,1044r8,-59l29,928,42,873,57,818,76,764,96,712r24,-52l146,610r28,-48l204,515r32,-46l270,426r37,-42l345,344r40,-39l427,269r44,-35l517,202r46,-30l612,144r50,-26l712,96,765,75,820,57,875,41,930,28,987,18r59,-7l1104,6r60,-2l1223,6r59,5l1340,18r57,10l1453,41r54,16l1562,75r53,21l1666,118r49,26l1765,172r47,30l1856,234r44,35l1942,305r41,39l2021,384r37,42l2091,469r32,46l2154,562r28,48l2207,660r24,52l2251,764r19,54l2286,873r12,55l2308,985r8,59l2320,1103r1,59xe" fillcolor="#e4e4e4" stroked="f">
                <v:path arrowok="t"/>
                <o:lock v:ext="edit" verticies="t"/>
              </v:shape>
              <v:shape id="_x0000_s2329" style="position:absolute;left:635;top:9359;width:387;height:387" coordsize="2321,2320" path="m2321,1160r-3,-59l2314,1042r-7,-59l2296,926r-12,-55l2268,815r-18,-54l2229,709r-23,-52l2180,607r-28,-48l2122,512r-33,-46l2055,422r-36,-42l1981,340r-42,-38l1898,265r-44,-35l1809,198r-47,-30l1712,140r-49,-26l1612,92,1558,70,1505,53,1450,37,1394,23,1337,13,1279,6,1219,1,1160,r-60,1l1041,6r-59,7l925,23,869,37,815,53,761,70,708,92r-51,22l607,140r-50,28l511,198r-45,32l421,265r-41,37l339,340r-39,40l265,422r-35,44l197,512r-30,47l139,607r-25,50l90,709,70,761,51,815,35,871,23,926,13,983r-8,59l1,1101,,1160r1,59l5,1278r8,59l23,1394r12,57l51,1505r19,54l90,1611r24,52l139,1713r28,48l197,1808r33,46l265,1898r35,42l339,1980r41,38l421,2055r45,35l511,2122r46,30l607,2180r50,26l708,2229r53,21l815,2267r54,16l925,2296r57,11l1041,2314r59,5l1160,2320r59,-1l1279,2314r58,-7l1394,2296r56,-13l1505,2267r53,-17l1612,2229r51,-23l1712,2180r50,-28l1809,2122r45,-32l1898,2055r41,-37l1981,1980r38,-40l2055,1898r34,-44l2122,1808r30,-47l2180,1713r26,-50l2229,1611r21,-52l2268,1505r16,-54l2296,1394r11,-57l2314,1278r4,-59l2321,1160xm2315,1160r-1,59l2310,1278r-8,57l2292,1392r-14,56l2264,1503r-19,54l2225,1609r-24,52l2175,1711r-28,48l2117,1806r-31,45l2051,1894r-37,43l1976,1977r-40,38l1895,2052r-44,33l1805,2118r-47,30l1710,2176r-49,25l1610,2224r-53,21l1503,2263r-54,16l1393,2292r-57,10l1278,2309r-59,4l1160,2315r-60,-2l1042,2309r-59,-7l926,2292r-55,-13l816,2263r-54,-18l710,2224r-51,-23l609,2176r-48,-28l514,2118r-46,-33l424,2052r-41,-37l343,1977r-38,-40l268,1894r-35,-43l202,1806r-30,-47l144,1711r-26,-50l95,1609,74,1557,57,1503,41,1448,28,1392,17,1335r-7,-57l5,1219,4,1160r1,-59l10,1042r7,-57l28,928,41,872,57,817,74,763,95,711r23,-52l144,610r28,-49l202,514r31,-45l268,426r37,-43l343,343r40,-38l424,269r44,-34l514,202r47,-30l609,144r50,-24l710,96,762,75,816,57,871,41,926,29,983,19r59,-8l1100,7r60,-1l1219,7r59,4l1336,19r57,10l1449,41r54,16l1557,75r53,21l1661,120r49,24l1758,172r47,30l1851,235r44,34l1936,305r40,38l2014,383r37,43l2086,469r31,45l2147,561r28,49l2201,659r24,52l2245,763r19,54l2278,872r14,56l2302,985r8,57l2314,1101r1,59xe" fillcolor="#e4e4e4" stroked="f">
                <v:path arrowok="t"/>
                <o:lock v:ext="edit" verticies="t"/>
              </v:shape>
              <v:shape id="_x0000_s2330" style="position:absolute;left:635;top:9359;width:386;height:386" coordsize="2315,2316" path="m2315,1158r-1,-59l2310,1040r-8,-59l2292,924r-12,-55l2264,814r-19,-54l2225,708r-24,-52l2176,606r-28,-48l2117,511r-32,-46l2052,422r-37,-42l1977,340r-41,-39l1894,265r-44,-35l1806,198r-47,-30l1709,140r-49,-26l1609,92,1556,71,1501,53,1447,37,1391,24,1334,14,1276,7,1217,2,1158,r-60,2l1040,7r-59,7l924,24,869,37,814,53,759,71,706,92r-50,22l606,140r-49,28l511,198r-46,32l421,265r-42,36l339,340r-38,40l264,422r-34,43l198,511r-30,47l140,606r-26,50l90,708,70,760,51,814,36,869,23,924,13,981r-8,59l1,1099,,1158r1,59l5,1276r8,59l23,1392r13,55l51,1502r19,54l90,1608r24,52l140,1710r28,48l198,1805r32,46l264,1894r37,42l339,1976r40,39l421,2051r44,35l511,2118r46,30l606,2176r50,26l706,2224r53,21l814,2263r55,16l924,2292r57,10l1040,2309r58,4l1158,2316r59,-3l1276,2309r58,-7l1391,2292r56,-13l1501,2263r55,-18l1609,2224r51,-22l1709,2176r50,-28l1806,2118r44,-32l1894,2051r42,-36l1977,1976r38,-40l2052,1894r33,-43l2117,1805r31,-47l2176,1710r25,-50l2225,1608r20,-52l2264,1502r16,-55l2292,1392r10,-57l2310,1276r4,-59l2315,1158xm2311,1158r-2,59l2304,1276r-7,57l2287,1390r-13,56l2258,1501r-18,54l2220,1606r-23,52l2171,1708r-28,48l2114,1803r-32,44l2047,1891r-36,41l1973,1973r-40,38l1890,2048r-43,33l1802,2113r-47,31l1707,2172r-49,25l1607,2220r-53,21l1500,2259r-55,15l1390,2287r-56,10l1276,2305r-59,4l1158,2310r-59,-1l1040,2305r-59,-8l926,2287r-56,-13l815,2259r-54,-18l709,2220r-51,-23l608,2172r-48,-28l513,2113r-45,-32l425,2048r-43,-37l342,1973r-38,-41l268,1891r-35,-44l202,1803r-30,-47l144,1708r-26,-50l95,1606,75,1555,57,1501,41,1446,28,1390,18,1333r-7,-57l7,1217,4,1158r3,-59l11,1041r7,-58l28,926,41,870,57,815,75,762,95,710r23,-52l144,609r28,-49l202,514r31,-46l268,425r36,-41l342,343r40,-38l425,268r43,-33l513,203r47,-31l608,144r50,-24l709,96,761,75,815,57,870,42,926,29,981,19r59,-8l1099,7r59,-1l1217,7r59,4l1334,19r56,10l1445,42r55,15l1554,75r53,21l1658,120r49,24l1755,172r47,31l1847,235r43,33l1933,305r40,38l2011,384r36,41l2082,468r32,46l2143,560r28,49l2197,658r23,52l2240,762r18,53l2274,870r13,56l2297,983r7,58l2309,1099r2,59xe" fillcolor="#e4e4e4" stroked="f">
                <v:path arrowok="t"/>
                <o:lock v:ext="edit" verticies="t"/>
              </v:shape>
              <v:shape id="_x0000_s2331" style="position:absolute;left:636;top:9360;width:385;height:385" coordsize="2311,2309" path="m2311,1154r-1,-59l2306,1036r-8,-57l2288,922r-14,-56l2260,811r-19,-54l2221,705r-24,-52l2171,604r-28,-49l2113,508r-31,-45l2047,420r-37,-43l1972,337r-40,-38l1891,263r-44,-34l1801,196r-47,-30l1706,138r-49,-24l1606,90,1553,69,1499,51,1445,35,1389,23,1332,13,1274,5,1215,1,1156,r-60,1l1038,5r-59,8l922,23,867,35,812,51,758,69,706,90r-51,24l605,138r-48,28l510,196r-46,33l420,263r-41,36l339,337r-38,40l264,420r-35,43l198,508r-30,47l140,604r-26,49l91,705,70,757,53,811,37,866,24,922,13,979r-7,57l1,1095,,1154r1,59l6,1272r7,57l24,1386r13,56l53,1497r17,54l91,1603r23,52l140,1705r28,48l198,1800r31,45l264,1888r37,43l339,1971r40,38l420,2046r44,33l510,2112r47,30l605,2170r50,25l706,2218r52,21l812,2257r55,16l922,2286r57,10l1038,2303r58,4l1156,2309r59,-2l1274,2303r58,-7l1389,2286r56,-13l1499,2257r54,-18l1606,2218r51,-23l1706,2170r48,-28l1801,2112r46,-33l1891,2046r41,-37l1972,1971r38,-40l2047,1888r35,-43l2113,1800r30,-47l2171,1705r26,-50l2221,1603r20,-52l2260,1497r14,-55l2288,1386r10,-57l2306,1272r4,-59l2311,1154xm2306,1154r-2,59l2300,1271r-7,58l2283,1385r-13,56l2254,1496r-18,54l2216,1602r-23,50l2167,1703r-28,48l2110,1797r-33,45l2043,1886r-36,41l1969,1968r-40,38l1887,2041r-43,35l1799,2107r-47,30l1704,2165r-49,26l1603,2213r-52,22l1497,2252r-54,16l1388,2280r-57,10l1274,2298r-60,5l1156,2304r-59,-1l1038,2298r-57,-8l924,2280r-56,-12l814,2252r-54,-17l708,2213r-52,-22l607,2165r-48,-28l512,2107r-45,-31l424,2041r-42,-35l342,1968r-38,-41l268,1886r-34,-44l201,1797r-29,-46l144,1703r-25,-51l96,1602,75,1550,57,1496,41,1441,29,1385,19,1329r-8,-58l7,1213,6,1154r1,-59l11,1037r8,-58l29,923,41,867,57,812,75,758,96,707r23,-51l144,606r28,-48l201,511r33,-45l268,423r36,-42l342,342r40,-40l424,267r43,-34l512,201r47,-30l607,143r49,-25l708,95,760,74,814,55,868,41,924,28,981,17r57,-7l1097,5r59,-1l1214,5r60,5l1331,17r57,11l1443,41r54,14l1551,74r52,21l1655,118r49,25l1752,171r47,30l1844,233r43,34l1929,302r40,40l2007,381r36,42l2077,466r33,45l2139,558r28,48l2193,656r23,51l2236,758r18,54l2270,867r13,56l2293,979r7,58l2304,1095r2,59xe" fillcolor="#e4e4e4" stroked="f">
                <v:path arrowok="t"/>
                <o:lock v:ext="edit" verticies="t"/>
              </v:shape>
              <v:shape id="_x0000_s2332" style="position:absolute;left:636;top:9360;width:385;height:384" coordsize="2307,2304" path="m2307,1152r-2,-59l2300,1035r-7,-58l2283,920r-13,-56l2254,809r-18,-53l2216,704r-23,-52l2167,603r-28,-49l2110,508r-32,-46l2043,419r-36,-41l1969,337r-40,-38l1886,262r-43,-33l1798,197r-47,-31l1703,138r-49,-24l1603,90,1550,69,1496,51,1441,36,1386,23,1330,13,1272,5,1213,1,1154,r-59,1l1036,5r-59,8l922,23,866,36,811,51,757,69,705,90r-51,24l604,138r-48,28l509,197r-45,32l421,262r-43,37l338,337r-38,41l264,419r-35,43l198,508r-30,46l140,603r-26,49l91,704,71,756,53,809,37,864,24,920,14,977r-7,58l3,1093,,1152r3,59l7,1270r7,57l24,1384r13,56l53,1495r18,54l91,1600r23,52l140,1702r28,48l198,1797r31,44l264,1885r36,41l338,1967r40,38l421,2042r43,33l509,2107r47,31l604,2166r50,25l705,2214r52,21l811,2253r55,15l922,2281r55,10l1036,2299r59,4l1154,2304r59,-1l1272,2299r58,-8l1386,2281r55,-13l1496,2253r54,-18l1603,2214r51,-23l1703,2166r48,-28l1798,2107r45,-32l1886,2042r43,-37l1969,1967r38,-41l2043,1885r35,-44l2110,1797r29,-47l2167,1702r26,-50l2216,1600r20,-51l2254,1495r16,-55l2283,1384r10,-57l2300,1270r5,-59l2307,1152xm2301,1152r-1,59l2296,1269r-8,57l2278,1383r-12,56l2250,1493r-18,53l2211,1599r-23,50l2163,1698r-28,48l2106,1793r-33,45l2040,1882r-37,41l1965,1963r-39,38l1884,2037r-43,35l1795,2103r-46,30l1701,2161r-49,25l1600,2209r-52,20l1495,2248r-55,15l1384,2276r-55,10l1272,2293r-60,4l1154,2300r-59,-3l1037,2293r-58,-7l923,2276r-56,-13l812,2248r-53,-19l707,2209r-52,-23l606,2161r-48,-28l512,2103r-45,-31l424,2037r-42,-36l342,1963r-38,-40l267,1882r-33,-44l202,1793r-30,-47l145,1698r-26,-49l96,1599,75,1546,57,1493,42,1439,29,1383,19,1326r-8,-57l7,1211,6,1152r1,-59l11,1035r8,-57l29,921,42,866,57,811,75,758,96,705r23,-50l145,606r27,-49l202,511r32,-45l267,422r37,-41l342,341r40,-38l424,267r43,-35l512,201r46,-30l606,143r49,-25l707,95,759,75,812,57,867,41,923,28,979,18r58,-7l1095,7r59,-3l1212,7r60,4l1329,18r55,10l1440,41r55,16l1548,75r52,20l1652,118r49,25l1749,171r46,30l1841,232r43,35l1926,303r39,38l2003,381r37,41l2073,466r33,45l2135,557r28,49l2188,655r23,50l2232,758r18,53l2266,866r12,55l2288,978r8,57l2300,1093r1,59xe" fillcolor="#e4e4e4" stroked="f">
                <v:path arrowok="t"/>
                <o:lock v:ext="edit" verticies="t"/>
              </v:shape>
              <v:shape id="_x0000_s2333" style="position:absolute;left:637;top:9361;width:383;height:383" coordsize="2300,2300" path="m2300,1150r-2,-59l2294,1033r-7,-58l2277,919r-13,-56l2248,808r-18,-54l2210,703r-23,-51l2161,602r-28,-48l2104,507r-33,-45l2037,419r-36,-42l1963,338r-40,-40l1881,263r-43,-34l1793,197r-47,-30l1698,139r-49,-25l1597,91,1545,70,1491,51,1437,37,1382,24,1325,13,1268,6,1208,1,1150,r-59,1l1032,6r-57,7l918,24,862,37,808,51,754,70,702,91r-52,23l601,139r-48,28l506,197r-45,32l418,263r-42,35l336,338r-38,39l262,419r-34,43l195,507r-29,47l138,602r-25,50l90,703,69,754,51,808,35,863,23,919,13,975r-8,58l1,1091,,1150r1,59l5,1267r8,58l23,1381r12,56l51,1492r18,54l90,1598r23,50l138,1699r28,48l195,1793r33,45l262,1882r36,41l336,1964r40,38l418,2037r43,35l506,2103r47,30l601,2161r49,26l702,2209r52,22l808,2248r54,16l918,2276r57,10l1032,2294r59,5l1150,2300r58,-1l1268,2294r57,-8l1382,2276r55,-12l1491,2248r54,-17l1597,2209r52,-22l1698,2161r48,-28l1793,2103r45,-31l1881,2037r42,-35l1963,1964r38,-41l2037,1882r34,-44l2104,1793r29,-46l2161,1699r26,-51l2210,1598r20,-52l2248,1492r16,-55l2277,1381r10,-56l2294,1267r4,-58l2300,1150xm2295,1150r-1,59l2289,1267r-7,57l2272,1381r-13,55l2244,1491r-18,52l2205,1596r-23,50l2156,1695r-28,48l2099,1790r-32,45l2033,1879r-35,41l1960,1959r-41,38l1878,2034r-44,33l1790,2099r-46,30l1696,2157r-49,24l1595,2205r-51,20l1490,2243r-55,16l1380,2272r-55,10l1266,2289r-58,4l1150,2294r-59,-1l1033,2289r-57,-7l919,2272r-55,-13l809,2243r-54,-18l704,2205r-51,-24l603,2157r-48,-28l509,2099r-44,-32l421,2034r-41,-37l340,1959r-38,-39l266,1879r-34,-44l200,1790r-29,-47l143,1695r-26,-49l95,1596,73,1543,56,1491,40,1436,28,1381,18,1324r-7,-57l6,1209,4,1150r2,-59l11,1033r7,-57l28,920,40,864,56,810,73,757,95,704r22,-50l143,605r28,-48l200,510r32,-45l266,422r36,-42l340,341r40,-38l421,267r44,-34l509,201r46,-30l603,143r50,-24l704,95,755,75,809,57,864,41,919,29,976,19r57,-8l1091,7r59,-1l1208,7r58,4l1325,19r55,10l1435,41r55,16l1544,75r51,20l1647,119r49,24l1744,171r46,30l1834,233r44,34l1919,303r41,38l1998,380r35,42l2067,465r32,45l2128,557r28,48l2182,654r23,50l2226,757r18,53l2259,864r13,56l2282,976r7,57l2294,1091r1,59xe" fillcolor="#e4e4e4" stroked="f">
                <v:path arrowok="t"/>
                <o:lock v:ext="edit" verticies="t"/>
              </v:shape>
              <v:shape id="_x0000_s2334" style="position:absolute;left:637;top:9361;width:383;height:383" coordsize="2295,2296" path="m2295,1148r-1,-59l2290,1031r-8,-57l2272,917r-12,-55l2244,807r-18,-53l2205,701r-23,-50l2157,602r-28,-49l2100,507r-33,-45l2034,418r-37,-41l1959,337r-39,-38l1878,263r-43,-35l1789,197r-46,-30l1695,139r-49,-25l1594,91,1542,71,1489,53,1434,37,1378,24,1323,14,1266,7,1206,3,1148,r-59,3l1031,7r-58,7l917,24,861,37,806,53,753,71,701,91r-52,23l600,139r-48,28l506,197r-45,31l418,263r-42,36l336,337r-38,40l261,418r-33,44l196,507r-30,46l139,602r-26,49l90,701,69,754,51,807,36,862,23,917,13,974r-8,57l1,1089,,1148r1,59l5,1265r8,57l23,1379r13,56l51,1489r18,53l90,1595r23,50l139,1694r27,48l196,1789r32,45l261,1878r37,41l336,1959r40,38l418,2033r43,35l506,2099r46,30l600,2157r49,25l701,2205r52,20l806,2244r55,15l917,2272r56,10l1031,2289r58,4l1148,2296r58,-3l1266,2289r57,-7l1378,2272r56,-13l1489,2244r53,-19l1594,2205r52,-23l1695,2157r48,-28l1789,2099r46,-31l1878,2033r42,-36l1959,1959r38,-40l2034,1878r33,-44l2100,1789r29,-47l2157,1694r25,-49l2205,1595r21,-53l2244,1489r16,-54l2272,1379r10,-57l2290,1265r4,-58l2295,1148xm2291,1148r-2,59l2284,1265r-7,57l2267,1378r-13,56l2239,1488r-17,53l2200,1593r-22,50l2152,1692r-27,48l2095,1787r-32,45l2029,1874r-36,42l1955,1956r-39,38l1875,2030r-44,33l1787,2096r-47,29l1693,2153r-50,24l1592,2201r-51,20l1487,2239r-54,15l1378,2267r-57,10l1264,2284r-58,5l1148,2290r-59,-1l1031,2284r-57,-7l918,2267r-56,-13l808,2239r-53,-18l703,2201r-51,-24l603,2153r-47,-28l509,2096r-45,-33l420,2030r-41,-36l340,1956r-38,-40l266,1874r-34,-42l200,1787r-30,-47l143,1692r-26,-49l95,1593,75,1541,57,1488,41,1434,28,1378,18,1322r-7,-57l7,1207,5,1148r2,-59l11,1032r7,-58l28,918,41,863,57,808,75,756,95,703r22,-50l143,604r27,-48l200,510r32,-45l266,422r36,-42l340,340r39,-37l420,266r44,-33l509,201r47,-30l603,143r49,-24l703,95,755,75,808,57,862,42,918,29,974,19r57,-8l1089,7r59,-1l1206,7r58,4l1321,19r57,10l1433,42r54,15l1541,75r51,20l1643,119r50,24l1740,171r47,30l1831,233r44,33l1916,303r39,37l1993,380r36,42l2063,465r32,45l2125,556r27,48l2178,653r22,50l2222,756r17,52l2254,863r13,55l2277,974r7,58l2289,1089r2,59xe" fillcolor="#e4e4e4" stroked="f">
                <v:path arrowok="t"/>
                <o:lock v:ext="edit" verticies="t"/>
              </v:shape>
              <v:shape id="_x0000_s2335" style="position:absolute;left:638;top:9362;width:381;height:381" coordsize="2291,2288" path="m2291,1144r-1,-59l2285,1027r-7,-57l2268,914r-13,-56l2240,804r-18,-53l2201,698r-23,-50l2152,599r-28,-48l2095,504r-32,-45l2029,416r-35,-42l1956,335r-41,-38l1874,261r-44,-34l1786,195r-46,-30l1692,137r-49,-24l1591,89,1540,69,1486,51,1431,35,1376,23,1321,13,1262,5,1204,1,1146,r-59,1l1029,5r-57,8l915,23,860,35,805,51,751,69,700,89r-51,24l599,137r-48,28l505,195r-44,32l417,261r-41,36l336,335r-38,39l262,416r-34,43l196,504r-29,47l139,599r-26,49l91,698,69,751,52,804,36,858,24,914,14,970r-7,57l2,1085,,1144r2,59l7,1261r7,57l24,1375r12,55l52,1485r17,52l91,1590r22,50l139,1689r28,48l196,1784r32,45l262,1873r36,41l336,1953r40,38l417,2028r44,33l505,2093r46,30l599,2151r50,24l700,2199r51,20l805,2237r55,16l915,2266r57,10l1029,2283r58,4l1146,2288r58,-1l1262,2283r59,-7l1376,2266r55,-13l1486,2237r54,-18l1591,2199r52,-24l1692,2151r48,-28l1786,2093r44,-32l1874,2028r41,-37l1956,1953r38,-39l2029,1873r34,-44l2095,1784r29,-47l2152,1689r26,-49l2201,1590r21,-53l2240,1485r15,-55l2268,1375r10,-57l2285,1261r5,-58l2291,1144xm2285,1144r-1,59l2280,1260r-7,57l2263,1374r-13,55l2234,1483r-18,53l2196,1588r-22,50l2148,1687r-27,48l2091,1781r-31,45l2025,1869r-36,42l1952,1950r-40,38l1871,2023r-43,34l1783,2089r-47,29l1690,2146r-50,25l1589,2194r-52,21l1485,2232r-55,16l1375,2260r-56,10l1262,2278r-58,5l1146,2284r-59,-1l1029,2278r-57,-8l916,2260r-55,-12l806,2232r-52,-17l702,2194r-51,-23l602,2146r-47,-28l508,2089r-45,-32l420,2023r-41,-35l340,1950r-38,-39l266,1869r-34,-43l200,1781r-30,-46l143,1687r-26,-49l95,1588,75,1536,57,1483,41,1429,29,1374,19,1317r-8,-57l7,1203,6,1144r1,-58l11,1028r8,-57l29,915,41,859,57,805,75,752,95,700r22,-50l143,601r27,-48l200,507r32,-45l266,419r36,-42l340,338r39,-38l420,265r43,-34l508,199r47,-29l602,142r49,-25l702,94,754,73,806,56,861,40,916,28,972,18r57,-7l1087,6r59,-2l1204,6r58,5l1319,18r56,10l1430,40r55,16l1537,73r52,21l1640,117r50,25l1736,170r47,29l1828,231r43,34l1912,300r40,38l1989,377r36,42l2060,462r31,45l2121,553r27,48l2174,650r22,50l2216,752r18,53l2250,859r13,56l2273,971r7,57l2284,1086r1,58xe" fillcolor="#e4e4e4" stroked="f">
                <v:path arrowok="t"/>
                <o:lock v:ext="edit" verticies="t"/>
              </v:shape>
              <v:shape id="_x0000_s2336" style="position:absolute;left:638;top:9362;width:381;height:381" coordsize="2286,2284" path="m2286,1142r-2,-59l2279,1026r-7,-58l2262,912r-13,-55l2234,802r-17,-52l2195,697r-22,-50l2147,598r-27,-48l2090,504r-32,-45l2024,416r-36,-42l1950,334r-39,-37l1870,260r-44,-33l1782,195r-47,-30l1688,137r-50,-24l1587,89,1536,69,1482,51,1428,36,1373,23,1316,13,1259,5,1201,1,1143,r-59,1l1026,5r-57,8l913,23,857,36,803,51,750,69,698,89r-51,24l598,137r-47,28l504,195r-45,32l415,260r-41,37l335,334r-38,40l261,416r-34,43l195,504r-30,46l138,598r-26,49l90,697,70,750,52,802,36,857,23,912,13,968r-7,58l2,1083,,1142r2,59l6,1259r7,57l23,1372r13,56l52,1482r18,53l90,1587r22,50l138,1686r27,48l195,1781r32,45l261,1868r36,42l335,1950r39,38l415,2024r44,33l504,2090r47,29l598,2147r49,24l698,2195r52,20l803,2233r54,15l913,2261r56,10l1026,2278r58,5l1143,2284r58,-1l1259,2278r57,-7l1373,2261r55,-13l1482,2233r54,-18l1587,2195r51,-24l1688,2147r47,-28l1782,2090r44,-33l1870,2024r41,-36l1950,1950r38,-40l2024,1868r34,-42l2090,1781r30,-47l2147,1686r26,-49l2195,1587r22,-52l2234,1482r15,-54l2262,1372r10,-56l2279,1259r5,-58l2286,1142xm2280,1142r-1,58l2275,1258r-8,57l2257,1371r-13,55l2229,1481r-18,52l2191,1585r-23,50l2143,1684r-27,48l2086,1778r-32,45l2021,1865r-36,41l1947,1947r-39,36l1867,2019r-44,34l1778,2085r-46,29l1684,2142r-48,25l1586,2190r-53,20l1481,2228r-54,16l1372,2256r-57,10l1259,2273r-58,4l1143,2280r-59,-3l1027,2273r-57,-7l914,2256r-56,-12l804,2228r-52,-18l700,2190r-51,-23l601,2142r-48,-28l507,2085r-45,-32l419,2019r-42,-36l338,1947r-38,-41l264,1865r-33,-42l199,1778r-30,-46l142,1684r-25,-49l94,1585,74,1533,56,1481,41,1426,28,1371,18,1315r-7,-57l6,1200,5,1142r1,-58l11,1026r7,-57l28,913,41,858,56,805,74,751,94,699r23,-50l142,600r27,-47l199,506r32,-45l264,419r36,-41l338,339r39,-38l419,265r43,-34l507,199r46,-29l601,142r48,-25l700,95,752,74,804,56,858,41,914,28,970,18r57,-7l1084,7r59,-2l1201,7r58,4l1315,18r57,10l1427,41r54,15l1533,74r53,21l1636,117r48,25l1732,170r46,29l1823,231r44,34l1908,301r39,38l1985,378r36,41l2054,461r32,45l2116,553r27,47l2168,649r23,50l2211,751r18,54l2244,858r13,55l2267,969r8,57l2279,1084r1,58xe" fillcolor="#e4e4e4" stroked="f">
                <v:path arrowok="t"/>
                <o:lock v:ext="edit" verticies="t"/>
              </v:shape>
              <v:shape id="_x0000_s2337" style="position:absolute;left:638;top:9362;width:380;height:380" coordsize="2279,2280" path="m2279,1140r-1,-58l2274,1024r-7,-57l2257,911r-13,-56l2228,801r-18,-53l2190,696r-22,-50l2142,597r-27,-48l2085,503r-31,-45l2019,415r-36,-42l1946,334r-40,-38l1865,261r-43,-34l1777,195r-47,-29l1684,138r-50,-25l1583,90,1531,69,1479,52,1424,36,1369,24,1313,14,1256,7,1198,2,1140,r-59,2l1023,7r-57,7l910,24,855,36,800,52,748,69,696,90r-51,23l596,138r-47,28l502,195r-45,32l414,261r-41,35l334,334r-38,39l260,415r-34,43l194,503r-30,46l137,597r-26,49l89,696,69,748,51,801,35,855,23,911,13,967r-8,57l1,1082,,1140r1,59l5,1256r8,57l23,1370r12,55l51,1479r18,53l89,1584r22,50l137,1683r27,48l194,1777r32,45l260,1865r36,42l334,1946r39,38l414,2019r43,34l502,2085r47,29l596,2142r49,25l696,2190r52,21l800,2228r55,16l910,2256r56,10l1023,2274r58,5l1140,2280r58,-1l1256,2274r57,-8l1369,2256r55,-12l1479,2228r52,-17l1583,2190r51,-23l1684,2142r46,-28l1777,2085r45,-32l1865,2019r41,-35l1946,1946r37,-39l2019,1865r35,-43l2085,1777r30,-46l2142,1683r26,-49l2190,1584r20,-52l2228,1479r16,-54l2257,1370r10,-57l2274,1256r4,-57l2279,1140xm2275,1140r-2,58l2269,1256r-7,57l2252,1369r-13,55l2224,1477r-18,53l2186,1581r-23,51l2137,1681r-26,48l2080,1775r-31,44l2016,1862r-36,41l1942,1942r-39,38l1861,2015r-42,35l1774,2081r-46,29l1680,2138r-48,25l1582,2186r-52,20l1477,2224r-54,14l1368,2252r-56,10l1255,2269r-57,4l1140,2274r-59,-1l1024,2269r-57,-7l911,2252r-55,-14l802,2224r-52,-18l697,2186r-50,-23l599,2138r-48,-28l505,2081r-45,-31l418,2015r-42,-35l337,1942r-38,-39l264,1862r-34,-43l199,1775r-30,-46l142,1681r-26,-49l94,1581,73,1530,56,1477,40,1424,28,1369,18,1313r-7,-57l6,1198,4,1140r2,-58l11,1024r7,-57l28,911,40,856,56,803,73,750,94,699r22,-51l142,599r27,-47l199,505r31,-43l264,418r35,-41l337,338r39,-37l418,265r42,-34l505,199r46,-29l599,142r48,-25l697,95,750,74,802,56,856,41,911,28r56,-9l1024,11r57,-4l1140,6r58,1l1255,11r57,8l1368,28r55,13l1477,56r53,18l1582,95r50,22l1680,142r48,28l1774,199r45,32l1861,265r42,36l1942,338r38,39l2016,418r33,44l2080,505r31,47l2137,599r26,49l2186,699r20,51l2224,803r15,53l2252,911r10,56l2269,1024r4,58l2275,1140xe" fillcolor="#e4e4e4" stroked="f">
                <v:path arrowok="t"/>
                <o:lock v:ext="edit" verticies="t"/>
              </v:shape>
              <v:shape id="_x0000_s2338" style="position:absolute;left:639;top:9363;width:379;height:379" coordsize="2275,2275" path="m2275,1137r-1,-58l2270,1021r-8,-57l2252,908r-13,-55l2224,800r-18,-54l2186,694r-23,-50l2138,595r-27,-47l2081,501r-32,-45l2016,414r-36,-41l1942,334r-39,-38l1862,260r-44,-34l1773,194r-46,-29l1679,137r-48,-25l1581,90,1528,69,1476,51,1422,36,1367,23,1310,13,1254,6,1196,2,1138,r-59,2l1022,6r-57,7l909,23,853,36,799,51,747,69,695,90r-51,22l596,137r-48,28l502,194r-45,32l414,260r-42,36l333,334r-38,39l259,414r-33,42l194,501r-30,47l137,595r-25,49l89,694,69,746,51,800,36,853,23,908,13,964r-7,57l1,1079,,1137r1,58l6,1253r7,57l23,1366r13,55l51,1476r18,52l89,1580r23,50l137,1679r27,48l194,1773r32,45l259,1860r36,41l333,1942r39,36l414,2014r43,34l502,2080r46,29l596,2137r48,25l695,2185r52,20l799,2223r54,16l909,2251r56,10l1022,2268r57,4l1138,2275r58,-3l1254,2268r56,-7l1367,2251r55,-12l1476,2223r52,-18l1581,2185r50,-23l1679,2137r48,-28l1773,2080r45,-32l1862,2014r41,-36l1942,1942r38,-41l2016,1860r33,-42l2081,1773r30,-46l2138,1679r25,-49l2186,1580r20,-52l2224,1476r15,-55l2252,1366r10,-56l2270,1253r4,-58l2275,1137xm2270,1137r-1,58l2264,1253r-7,56l2247,1365r-12,55l2219,1473r-18,53l2181,1577r-23,51l2133,1677r-27,47l2076,1769r-31,45l2011,1857r-35,41l1939,1937r-39,38l1858,2011r-42,33l1771,2076r-46,29l1677,2133r-48,24l1579,2180r-52,21l1475,2219r-54,14l1366,2246r-56,10l1253,2263r-57,5l1138,2269r-59,-1l1022,2263r-57,-7l909,2246r-55,-13l800,2219r-52,-18l696,2180r-50,-23l598,2133r-48,-28l504,2076r-43,-32l417,2011r-40,-36l336,1937r-36,-39l264,1857r-34,-43l199,1769r-30,-45l142,1677r-25,-49l94,1577,74,1526,56,1473,41,1420,28,1365,18,1309r-7,-56l7,1195,6,1137r1,-58l11,1022r7,-57l28,909,41,854,56,801,74,748,94,697r23,-51l142,597r27,-47l199,504r31,-44l264,417r36,-41l336,337r41,-38l417,263r44,-33l504,198r46,-29l598,141r48,-24l696,94,748,74,800,56,854,41,909,28,965,18r57,-7l1079,6r59,-1l1196,6r57,5l1310,18r56,10l1421,41r54,15l1527,74r52,20l1629,117r48,24l1725,169r46,29l1816,230r42,33l1900,299r39,38l1976,376r35,41l2045,460r31,44l2106,550r27,47l2158,646r23,51l2201,748r18,53l2235,854r12,55l2257,965r7,57l2269,1079r1,58xe" fillcolor="#e4e4e4" stroked="f">
                <v:path arrowok="t"/>
                <o:lock v:ext="edit" verticies="t"/>
              </v:shape>
              <v:shape id="_x0000_s2339" style="position:absolute;left:639;top:9363;width:379;height:378" coordsize="2271,2268" path="m2271,1134r-2,-58l2265,1018r-7,-57l2248,905r-13,-55l2220,797r-18,-53l2182,693r-23,-51l2133,593r-26,-47l2076,499r-31,-43l2012,412r-36,-41l1938,332r-39,-37l1857,259r-42,-34l1770,193r-46,-29l1676,136r-48,-25l1578,89,1526,68,1473,50,1419,35,1364,22r-56,-9l1251,5,1194,1,1136,r-59,1l1020,5r-57,8l907,22,852,35,798,50,746,68,693,89r-50,22l595,136r-48,28l501,193r-45,32l414,259r-42,36l333,332r-38,39l260,412r-34,44l195,499r-30,47l138,593r-26,49l90,693,69,744,52,797,36,850,24,905,14,961r-7,57l2,1076,,1134r2,58l7,1250r7,57l24,1363r12,55l52,1471r17,53l90,1575r22,51l138,1675r27,48l195,1769r31,44l260,1856r35,41l333,1936r39,38l414,2009r42,35l501,2075r46,29l595,2132r48,25l693,2180r53,20l798,2218r54,14l907,2246r56,10l1020,2263r57,4l1136,2268r58,-1l1251,2263r57,-7l1364,2246r55,-14l1473,2218r53,-18l1578,2180r50,-23l1676,2132r48,-28l1770,2075r45,-31l1857,2009r42,-35l1938,1936r38,-39l2012,1856r33,-43l2076,1769r31,-46l2133,1675r26,-49l2182,1575r20,-51l2220,1471r15,-53l2248,1363r10,-56l2265,1250r4,-58l2271,1134xm2265,1134r-1,58l2260,1249r-8,57l2243,1362r-13,55l2215,1470r-18,53l2177,1573r-23,50l2129,1673r-27,47l2073,1765r-32,45l2007,1853r-35,41l1934,1933r-39,37l1854,2006r-43,33l1768,2070r-46,30l1674,2127r-48,25l1576,2174r-52,20l1472,2212r-54,16l1363,2240r-56,10l1251,2258r-57,4l1136,2264r-58,-2l1020,2258r-56,-8l908,2240r-55,-12l800,2212r-53,-18l696,2174r-51,-22l597,2127r-48,-27l504,2070r-44,-31l417,2006r-41,-36l337,1933r-38,-39l264,1853r-34,-43l199,1765r-30,-45l142,1673r-24,-50l94,1573,74,1523,56,1470,42,1417,28,1362r-9,-56l11,1249,7,1192,6,1134r1,-58l11,1019r8,-57l28,906,42,852,56,799,74,746,94,695r24,-50l142,595r27,-47l199,503r31,-45l264,415r35,-40l337,335r39,-37l417,262r43,-33l504,198r45,-30l597,141r48,-25l696,94,747,73,800,56,853,40,908,28,964,18r56,-7l1078,6r58,-2l1194,6r57,5l1307,18r56,10l1418,40r54,16l1524,73r52,21l1626,116r48,25l1722,168r46,30l1811,229r43,33l1895,298r39,37l1972,375r35,40l2041,458r32,45l2102,548r27,47l2154,645r23,50l2197,746r18,53l2230,852r13,54l2252,962r8,57l2264,1076r1,58xe" fillcolor="#e6e5e5" stroked="f">
                <v:path arrowok="t"/>
                <o:lock v:ext="edit" verticies="t"/>
              </v:shape>
              <v:shape id="_x0000_s2340" style="position:absolute;left:640;top:9364;width:377;height:377" coordsize="2264,2264" path="m2264,1132r-1,-58l2258,1017r-7,-57l2241,904r-12,-55l2213,796r-18,-53l2175,692r-23,-51l2127,592r-27,-47l2070,499r-31,-44l2005,412r-35,-41l1933,332r-39,-38l1852,258r-42,-33l1765,193r-46,-29l1671,136r-48,-24l1573,89,1521,69,1469,51,1415,36,1360,23,1304,13,1247,6,1190,1,1132,r-59,1l1016,6r-57,7l903,23,848,36,794,51,742,69,690,89r-50,23l592,136r-48,28l498,193r-43,32l411,258r-40,36l330,332r-36,39l258,412r-34,43l193,499r-30,46l136,592r-25,49l88,692,68,743,50,796,35,849,22,904,12,960r-7,57l1,1074,,1132r1,58l5,1248r7,56l22,1360r13,55l50,1468r18,53l88,1572r23,51l136,1672r27,47l193,1764r31,45l258,1852r36,41l330,1932r41,38l411,2006r44,33l498,2071r46,29l592,2128r48,24l690,2175r52,21l794,2214r54,14l903,2241r56,10l1016,2258r57,5l1132,2264r58,-1l1247,2258r57,-7l1360,2241r55,-13l1469,2214r52,-18l1573,2175r50,-23l1671,2128r48,-28l1765,2071r45,-32l1852,2006r42,-36l1933,1932r37,-39l2005,1852r34,-43l2070,1764r30,-45l2127,1672r25,-49l2175,1572r20,-51l2213,1468r16,-53l2241,1360r10,-56l2258,1248r5,-58l2264,1132xm2259,1132r-1,58l2254,1247r-8,57l2236,1359r-13,55l2209,1467r-18,53l2171,1571r-24,49l2123,1670r-27,46l2067,1762r-33,44l2002,1849r-36,41l1929,1929r-40,38l1849,2001r-43,34l1762,2066r-46,29l1669,2123r-48,25l1570,2170r-51,20l1466,2208r-53,16l1359,2236r-56,10l1247,2253r-58,4l1132,2258r-58,-1l1016,2253r-56,-7l904,2236r-54,-12l797,2208r-53,-18l693,2170r-51,-22l594,2123r-47,-28l502,2066r-45,-31l414,2001r-40,-34l335,1929r-38,-39l261,1849r-32,-43l196,1762r-29,-46l140,1670r-24,-50l92,1571,72,1520,55,1467,40,1414,27,1359,17,1304r-7,-57l6,1190,4,1132r2,-58l10,1017r7,-56l27,905,40,850,55,797,72,744,92,694r24,-50l140,594r27,-46l196,502r33,-44l261,416r36,-42l335,335r39,-37l414,263r43,-34l502,198r45,-29l594,141r48,-25l693,94,744,74,797,56,850,40,904,28,960,18r56,-7l1074,7r58,-1l1189,7r58,4l1303,18r56,10l1413,40r53,16l1519,74r51,20l1621,116r48,25l1716,169r46,29l1806,229r43,34l1889,298r40,37l1966,374r36,42l2034,458r33,44l2096,548r27,46l2147,644r24,50l2191,744r18,53l2223,850r13,55l2246,961r8,56l2258,1074r1,58xe" fillcolor="#e6e5e5" stroked="f">
                <v:path arrowok="t"/>
                <o:lock v:ext="edit" verticies="t"/>
              </v:shape>
              <v:shape id="_x0000_s2341" style="position:absolute;left:640;top:9364;width:377;height:377" coordsize="2259,2260" path="m2259,1130r-1,-58l2254,1015r-8,-57l2237,902r-13,-54l2209,795r-18,-53l2171,691r-23,-50l2123,591r-27,-47l2067,499r-32,-45l2001,411r-35,-40l1928,331r-39,-37l1848,258r-43,-33l1762,194r-46,-30l1668,137r-48,-25l1570,90,1518,69,1466,52,1412,36,1357,24,1301,14,1245,7,1188,2,1130,r-58,2l1014,7r-56,7l902,24,847,36,794,52,741,69,690,90r-51,22l591,137r-48,27l498,194r-44,31l411,258r-41,36l331,331r-38,40l258,411r-34,43l193,499r-30,45l136,591r-24,50l88,691,68,742,50,795,36,848,22,902r-9,56l5,1015r-4,57l,1130r1,58l5,1245r8,57l22,1358r14,55l50,1466r18,53l88,1569r24,50l136,1669r27,47l193,1761r31,45l258,1849r35,41l331,1929r39,37l411,2002r43,33l498,2066r45,30l591,2123r48,25l690,2170r51,20l794,2208r53,16l902,2236r56,10l1014,2254r58,4l1130,2260r58,-2l1245,2254r56,-8l1357,2236r55,-12l1466,2208r52,-18l1570,2170r50,-22l1668,2123r48,-27l1762,2066r43,-31l1848,2002r41,-36l1928,1929r38,-39l2001,1849r34,-43l2067,1761r29,-45l2123,1669r25,-50l2171,1569r20,-50l2209,1466r15,-53l2237,1358r9,-56l2254,1245r4,-57l2259,1130xm2255,1130r-2,58l2248,1245r-6,56l2231,1357r-12,55l2204,1464r-17,53l2167,1568r-24,49l2119,1666r-27,47l2063,1759r-32,44l1998,1845r-36,42l1925,1925r-39,38l1845,1997r-43,34l1759,2062r-46,30l1666,2119r-48,25l1567,2166r-51,20l1464,2204r-53,16l1356,2232r-55,10l1244,2249r-57,4l1130,2254r-58,-1l1015,2249r-57,-7l903,2232r-55,-12l795,2204r-52,-18l692,2166r-50,-22l593,2119r-47,-27l501,2062r-44,-31l415,1997r-42,-34l334,1925r-37,-38l261,1845r-33,-42l197,1759r-30,-46l141,1666r-25,-49l94,1568,74,1517,56,1464,40,1412,28,1357,18,1301r-7,-56l6,1188,5,1130r1,-58l11,1015r7,-56l28,903,40,849,56,796,74,743,94,692r22,-49l141,595r26,-48l197,502r31,-45l261,415r36,-40l334,335r39,-38l415,263r42,-34l501,198r45,-29l593,141r49,-25l692,94,743,74,795,56,848,42,903,28r55,-9l1015,11r57,-4l1130,6r57,1l1244,11r57,8l1356,28r55,14l1464,56r52,18l1567,94r51,22l1666,141r47,28l1759,198r43,31l1845,263r41,34l1925,335r37,40l1998,415r33,42l2063,502r29,45l2119,595r24,48l2167,692r20,51l2204,796r15,53l2231,903r11,56l2248,1015r5,57l2255,1130xe" fillcolor="#e6e5e5" stroked="f">
                <v:path arrowok="t"/>
                <o:lock v:ext="edit" verticies="t"/>
              </v:shape>
              <v:shape id="_x0000_s2342" style="position:absolute;left:640;top:9365;width:376;height:375" coordsize="2255,2252" path="m2255,1126r-1,-58l2250,1011r-8,-56l2232,899r-13,-55l2205,791r-18,-53l2167,688r-24,-50l2119,588r-27,-46l2063,496r-33,-44l1998,410r-36,-42l1925,329r-40,-37l1845,257r-43,-34l1758,192r-46,-29l1665,135r-48,-25l1566,88,1515,68,1462,50,1409,34,1355,22,1299,12,1243,5,1185,1,1128,r-58,1l1012,5r-56,7l900,22,846,34,793,50,740,68,689,88r-51,22l590,135r-47,28l498,192r-45,31l410,257r-40,35l331,329r-38,39l257,410r-32,42l192,496r-29,46l136,588r-24,50l88,688,68,738,51,791,36,844,23,899,13,955r-7,56l2,1068,,1126r2,58l6,1241r7,57l23,1353r13,55l51,1461r17,53l88,1565r24,49l136,1664r27,46l192,1756r33,44l257,1843r36,41l331,1923r39,38l410,1995r43,34l498,2060r45,29l590,2117r48,25l689,2164r51,20l793,2202r53,16l900,2230r56,10l1012,2247r58,4l1128,2252r57,-1l1243,2247r56,-7l1355,2230r54,-12l1462,2202r53,-18l1566,2164r51,-22l1665,2117r47,-28l1758,2060r44,-31l1845,1995r40,-34l1925,1923r37,-39l1998,1843r32,-43l2063,1756r29,-46l2119,1664r24,-50l2167,1565r20,-51l2205,1461r14,-53l2232,1353r10,-55l2250,1241r4,-57l2255,1126xm2250,1126r-2,58l2244,1241r-7,56l2227,1352r-12,54l2199,1460r-18,52l2161,1563r-22,49l2114,1661r-27,47l2058,1753r-31,45l1994,1840r-35,40l1921,1919r-39,37l1841,1992r-42,32l1755,2056r-45,30l1663,2113r-48,24l1564,2160r-50,20l1461,2198r-53,14l1354,2226r-56,9l1242,2242r-57,5l1128,2248r-58,-1l1013,2242r-56,-7l901,2226r-53,-14l794,2198r-53,-18l691,2160r-50,-23l593,2113r-47,-27l500,2056r-44,-32l414,1992r-41,-36l334,1919r-37,-39l262,1840r-34,-42l197,1753r-29,-45l141,1661r-25,-49l94,1563,74,1512,56,1460,40,1406,28,1352,18,1297r-7,-56l7,1184,6,1126r1,-58l11,1011r7,-56l28,900,40,845,56,793,74,740,94,689r22,-49l141,592r27,-47l197,499r31,-44l262,413r35,-41l334,333r39,-37l414,261r42,-33l500,196r46,-29l593,139r48,-24l691,92,741,72,794,54,848,40,901,27,957,17r56,-7l1070,6r58,-2l1185,6r57,4l1298,17r56,10l1408,40r53,14l1514,72r50,20l1615,115r48,24l1710,167r45,29l1799,228r42,33l1882,296r39,37l1959,372r35,41l2027,455r31,44l2087,545r27,47l2139,640r22,49l2181,740r18,53l2215,845r12,55l2237,955r7,56l2248,1068r2,58xe" fillcolor="#e6e5e5" stroked="f">
                <v:path arrowok="t"/>
                <o:lock v:ext="edit" verticies="t"/>
              </v:shape>
              <v:shape id="_x0000_s2343" style="position:absolute;left:641;top:9365;width:375;height:375" coordsize="2250,2248" path="m2250,1124r-2,-58l2243,1009r-6,-56l2226,897r-12,-54l2199,790r-17,-53l2162,686r-24,-49l2114,589r-27,-48l2058,496r-32,-45l1993,409r-36,-40l1920,329r-39,-38l1840,257r-43,-34l1754,192r-46,-29l1661,135r-48,-25l1562,88,1511,68,1459,50,1406,36,1351,22r-55,-9l1239,5,1182,1,1125,r-58,1l1010,5r-57,8l898,22,843,36,790,50,738,68,687,88r-50,22l588,135r-47,28l496,192r-44,31l410,257r-42,34l329,329r-37,40l256,409r-33,42l192,496r-30,45l136,589r-25,48l89,686,69,737,51,790,35,843,23,897,13,953r-7,56l1,1066,,1124r1,58l6,1239r7,56l23,1351r12,55l51,1458r18,53l89,1562r22,49l136,1660r26,47l192,1753r31,44l256,1839r36,42l329,1919r39,38l410,1991r42,34l496,2056r45,30l588,2113r49,25l687,2160r51,20l790,2198r53,16l898,2226r55,10l1010,2243r57,4l1125,2248r57,-1l1239,2243r57,-7l1351,2226r55,-12l1459,2198r52,-18l1562,2160r51,-22l1661,2113r47,-27l1754,2056r43,-31l1840,1991r41,-34l1920,1919r37,-38l1993,1839r33,-42l2058,1753r29,-46l2114,1660r24,-49l2162,1562r20,-51l2199,1458r15,-52l2226,1351r11,-56l2243,1239r5,-57l2250,1124xm2244,1124r-1,58l2239,1238r-8,57l2222,1350r-13,53l2194,1457r-18,51l2156,1560r-22,49l2109,1657r-27,47l2053,1750r-31,43l1988,1836r-34,40l1917,1915r-39,37l1837,1988r-42,33l1750,2053r-45,29l1658,2109r-48,24l1560,2155r-50,21l1457,2193r-52,15l1350,2220r-55,10l1239,2237r-57,4l1125,2244r-58,-3l1010,2237r-56,-7l899,2220r-54,-12l792,2193r-53,-17l689,2155r-50,-22l591,2109r-47,-27l499,2053r-45,-32l413,1988r-41,-36l332,1915r-36,-39l261,1836r-34,-43l196,1750r-29,-46l140,1657r-24,-48l93,1560,73,1508,55,1457,41,1403,27,1350r-9,-55l10,1238,6,1182,5,1124r1,-57l10,1010r8,-56l27,898,41,845,55,791,73,740,93,688r23,-49l140,591r27,-47l196,498r31,-43l261,412r35,-40l332,333r40,-37l413,260r41,-32l499,196r45,-29l591,139r48,-24l689,93,739,72,792,56,845,40,899,28,954,18r56,-7l1067,6r58,-2l1182,6r57,5l1295,18r55,10l1405,40r52,16l1510,72r50,21l1610,115r48,24l1705,167r45,29l1795,228r42,32l1878,296r39,37l1954,372r34,40l2022,455r31,43l2082,544r27,47l2134,639r22,49l2176,740r18,51l2209,845r13,53l2231,954r8,56l2243,1067r1,57xe" fillcolor="#e6e5e5" stroked="f">
                <v:path arrowok="t"/>
                <o:lock v:ext="edit" verticies="t"/>
              </v:shape>
              <v:shape id="_x0000_s2344" style="position:absolute;left:641;top:9365;width:374;height:374" coordsize="2244,2244" path="m2244,1122r-2,-58l2238,1007r-7,-56l2221,896r-12,-55l2193,789r-18,-53l2155,685r-22,-49l2108,588r-27,-47l2052,495r-31,-44l1988,409r-35,-41l1915,329r-39,-37l1835,257r-42,-33l1749,192r-45,-29l1657,135r-48,-24l1558,88,1508,68,1455,50,1402,36,1348,23,1292,13,1236,6,1179,2,1122,r-58,2l1007,6r-56,7l895,23,842,36,788,50,735,68,685,88r-50,23l587,135r-47,28l494,192r-44,32l408,257r-41,35l328,329r-37,39l256,409r-34,42l191,495r-29,46l135,588r-25,48l88,685,68,736,50,789,34,841,22,896,12,951r-7,56l1,1064,,1122r1,58l5,1237r7,56l22,1348r12,54l50,1456r18,52l88,1559r22,49l135,1657r27,47l191,1749r31,45l256,1836r35,40l328,1915r39,37l408,1988r42,32l494,2052r46,30l587,2109r48,24l685,2156r50,20l788,2194r54,14l895,2222r56,9l1007,2238r57,5l1122,2244r57,-1l1236,2238r56,-7l1348,2222r54,-14l1455,2194r53,-18l1558,2156r51,-23l1657,2109r47,-27l1749,2052r44,-32l1835,1988r41,-36l1915,1915r38,-39l1988,1836r33,-42l2052,1749r29,-45l2108,1657r25,-49l2155,1559r20,-51l2193,1456r16,-54l2221,1348r10,-55l2238,1237r4,-57l2244,1122xm2239,1122r-2,57l2234,1236r-8,56l2216,1347r-13,54l2189,1454r-18,52l2151,1557r-23,49l2104,1654r-27,47l2048,1747r-31,43l1984,1833r-36,40l1912,1912r-40,37l1832,1984r-42,33l1746,2048r-45,29l1654,2104r-48,25l1556,2151r-50,20l1454,2188r-53,16l1347,2216r-55,10l1236,2233r-57,4l1122,2238r-58,-1l1007,2233r-56,-7l896,2216r-53,-12l789,2188r-51,-17l687,2151r-50,-22l589,2104r-47,-27l497,2048r-43,-31l411,1984r-40,-35l332,1912r-37,-39l260,1833r-33,-43l195,1747r-29,-46l139,1654r-24,-48l92,1557,72,1506,54,1454,40,1401,28,1347,17,1292r-6,-56l6,1179,4,1122r2,-57l11,1008r6,-56l28,897,40,843,54,790,72,739,92,687r23,-49l139,590r27,-47l195,497r32,-43l260,411r35,-40l332,332r39,-37l411,260r43,-33l497,196r45,-28l589,140r48,-25l687,93,738,73,789,56,843,40,896,28,951,18r56,-7l1064,7r58,-1l1179,7r57,4l1292,18r55,10l1401,40r53,16l1506,73r50,20l1606,115r48,25l1701,168r45,28l1790,227r42,33l1872,295r40,37l1948,371r36,40l2017,454r31,43l2077,543r27,47l2128,638r23,49l2171,739r18,51l2203,843r13,54l2226,952r8,56l2237,1065r2,57xe" fillcolor="#e6e5e5" stroked="f">
                <v:path arrowok="t"/>
                <o:lock v:ext="edit" verticies="t"/>
              </v:shape>
              <v:shape id="_x0000_s2345" style="position:absolute;left:642;top:9366;width:373;height:373" coordsize="2239,2240" path="m2239,1120r-1,-57l2234,1006r-8,-56l2217,894r-13,-53l2189,787r-18,-51l2151,684r-22,-49l2104,587r-27,-47l2048,494r-31,-43l1983,408r-34,-40l1912,329r-39,-37l1832,256r-42,-32l1745,192r-45,-29l1653,135r-48,-24l1555,89,1505,68,1452,52,1400,36,1345,24,1290,14,1234,7,1177,2,1120,r-58,2l1005,7r-56,7l894,24,840,36,787,52,734,68,684,89r-50,22l586,135r-47,28l494,192r-45,32l408,256r-41,36l327,329r-36,39l256,408r-34,43l191,494r-29,46l135,587r-24,48l88,684,68,736,50,787,36,841,22,894r-9,56l5,1006r-4,57l,1120r1,58l5,1234r8,57l22,1346r14,53l50,1453r18,51l88,1556r23,49l135,1653r27,47l191,1746r31,43l256,1832r35,40l327,1911r40,37l408,1984r41,33l494,2049r45,29l586,2105r48,24l684,2151r50,21l787,2189r53,15l894,2216r55,10l1005,2233r57,4l1120,2240r57,-3l1234,2233r56,-7l1345,2216r55,-12l1452,2189r53,-17l1555,2151r50,-22l1653,2105r47,-27l1745,2049r45,-32l1832,1984r41,-36l1912,1911r37,-39l1983,1832r34,-43l2048,1746r29,-46l2104,1653r25,-48l2151,1556r20,-52l2189,1453r15,-54l2217,1346r9,-55l2234,1234r4,-56l2239,1120xm2235,1120r-2,57l2228,1234r-7,56l2211,1345r-12,53l2185,1452r-18,51l2147,1554r-23,49l2100,1651r-27,47l2044,1742r-32,45l1980,1828r-36,41l1907,1908r-38,37l1829,1979r-42,34l1743,2044r-46,29l1651,2100r-48,25l1554,2147r-51,20l1451,2184r-52,15l1344,2212r-55,10l1233,2229r-56,4l1120,2234r-58,-1l1006,2229r-56,-7l895,2212r-54,-13l788,2184r-51,-17l686,2147r-50,-22l588,2100r-46,-27l496,2044r-43,-31l410,1979r-40,-34l332,1908r-37,-39l259,1828r-32,-41l195,1742r-29,-44l140,1651r-25,-48l93,1554,72,1503,55,1452,40,1398,28,1345,18,1290r-7,-56l7,1177,5,1120r2,-57l11,1006r7,-56l28,895,40,842,55,789,72,737,93,686r22,-49l140,589r26,-47l195,498r32,-44l259,411r36,-40l332,332r38,-37l410,261r43,-34l496,196r46,-29l588,140r48,-25l686,93,737,74,788,56,841,42,895,28r55,-9l1006,11r56,-4l1120,6r57,1l1233,11r56,8l1344,28r55,14l1451,56r52,18l1554,93r49,22l1651,140r46,27l1743,196r44,31l1829,261r40,34l1907,332r37,39l1980,411r32,43l2044,498r29,44l2100,589r24,48l2147,686r20,51l2185,789r14,53l2211,895r10,55l2228,1006r5,57l2235,1120xe" fillcolor="#e6e5e5" stroked="f">
                <v:path arrowok="t"/>
                <o:lock v:ext="edit" verticies="t"/>
              </v:shape>
              <v:shape id="_x0000_s2346" style="position:absolute;left:642;top:9366;width:373;height:372" coordsize="2235,2232" path="m2235,1116r-2,-57l2230,1002r-8,-56l2212,891r-13,-54l2185,784r-18,-51l2147,681r-23,-49l2100,584r-27,-47l2044,491r-31,-43l1980,405r-36,-40l1908,326r-40,-37l1828,254r-42,-33l1742,190r-45,-28l1650,134r-48,-25l1552,87,1502,67,1450,50,1397,34,1343,22,1288,12,1232,5,1175,1,1118,r-58,1l1003,5r-56,7l892,22,839,34,785,50,734,67,683,87r-50,22l585,134r-47,28l493,190r-43,31l407,254r-40,35l328,326r-37,39l256,405r-33,43l191,491r-29,46l135,584r-24,48l88,681,68,733,50,784,36,837,24,891,13,946r-6,56l2,1059,,1116r2,57l7,1230r6,56l24,1341r12,54l50,1448r18,52l88,1551r23,49l135,1648r27,47l191,1741r32,43l256,1827r35,40l328,1906r39,37l407,1978r43,33l493,2042r45,29l585,2098r48,25l683,2145r51,20l785,2182r54,16l892,2210r55,10l1003,2227r57,4l1118,2232r57,-1l1232,2227r56,-7l1343,2210r54,-12l1450,2182r52,-17l1552,2145r50,-22l1650,2098r47,-27l1742,2042r44,-31l1828,1978r40,-35l1908,1906r36,-39l1980,1827r33,-43l2044,1741r29,-46l2100,1648r24,-48l2147,1551r20,-51l2185,1448r14,-53l2212,1341r10,-55l2230,1230r3,-57l2235,1116xm2230,1116r-2,57l2224,1230r-7,56l2207,1341r-12,53l2179,1447r-17,51l2142,1548r-22,50l2095,1646r-26,47l2039,1737r-30,44l1976,1823r-35,41l1904,1902r-39,36l1825,1974r-42,33l1740,2038r-46,29l1648,2094r-48,24l1551,2141r-52,19l1448,2178r-53,14l1342,2206r-55,8l1231,2222r-56,4l1118,2228r-58,-2l1004,2222r-56,-8l893,2206r-53,-14l787,2178r-51,-18l684,2141r-49,-23l587,2094r-46,-27l495,2038r-43,-31l410,1974r-40,-36l331,1902r-37,-38l259,1823r-32,-42l196,1737r-29,-44l140,1646r-25,-48l93,1548,73,1498,56,1447,40,1394,28,1341,18,1286r-7,-56l7,1173,6,1116r1,-57l11,1002r7,-55l28,892,40,839,56,785,73,734,93,684r22,-50l140,586r27,-47l196,495r31,-44l259,409r35,-41l331,330r39,-36l410,259r42,-34l495,194r46,-29l587,138r48,-24l684,92,736,72,787,54,840,40,893,28,948,17r56,-6l1060,6r58,-2l1175,6r56,5l1287,17r55,11l1395,40r53,14l1499,72r52,20l1600,114r48,24l1694,165r46,29l1783,225r42,34l1865,294r39,36l1941,368r35,41l2009,451r30,44l2069,539r26,47l2120,634r22,50l2162,734r17,51l2195,839r12,53l2217,947r7,55l2228,1059r2,57xe" fillcolor="#e6e5e5" stroked="f">
                <v:path arrowok="t"/>
                <o:lock v:ext="edit" verticies="t"/>
              </v:shape>
              <v:shape id="_x0000_s2347" style="position:absolute;left:643;top:9367;width:371;height:371" coordsize="2230,2228" path="m2230,1114r-2,-57l2223,1000r-7,-56l2206,889r-12,-53l2180,783r-18,-52l2142,680r-23,-49l2095,583r-27,-47l2039,492r-32,-44l1975,405r-36,-40l1902,326r-38,-37l1824,255r-42,-34l1738,190r-46,-29l1646,134r-48,-25l1549,87,1498,68,1446,50,1394,36,1339,22r-55,-9l1228,5,1172,1,1115,r-58,1l1001,5r-56,8l890,22,836,36,783,50,732,68,681,87r-50,22l583,134r-46,27l491,190r-43,31l405,255r-40,34l327,326r-37,39l254,405r-32,43l190,492r-29,44l135,583r-25,48l88,680,67,731,50,783,35,836,23,889,13,944r-7,56l2,1057,,1114r2,57l6,1228r7,56l23,1339r12,53l50,1446r17,51l88,1548r22,49l135,1645r26,47l190,1736r32,45l254,1822r36,41l327,1902r38,37l405,1973r43,34l491,2038r46,29l583,2094r48,25l681,2141r51,20l783,2178r53,15l890,2206r55,10l1001,2223r56,4l1115,2228r57,-1l1228,2223r56,-7l1339,2206r55,-13l1446,2178r52,-17l1549,2141r49,-22l1646,2094r46,-27l1738,2038r44,-31l1824,1973r40,-34l1902,1902r37,-39l1975,1822r32,-41l2039,1736r29,-44l2095,1645r24,-48l2142,1548r20,-51l2180,1446r14,-54l2206,1339r10,-55l2223,1228r5,-57l2230,1114xm2224,1114r-1,57l2219,1228r-8,55l2202,1337r-12,54l2174,1444r-17,51l2137,1545r-22,50l2090,1643r-27,47l2034,1734r-30,44l1970,1819r-34,40l1899,1898r-38,37l1821,1970r-43,32l1735,2034r-45,29l1643,2090r-47,24l1547,2137r-51,18l1445,2173r-53,15l1339,2200r-55,10l1228,2217r-56,4l1115,2223r-58,-2l1001,2217r-56,-7l892,2200r-54,-12l784,2173r-51,-18l682,2137r-49,-23l586,2090r-47,-27l495,2034r-44,-32l409,1970r-41,-35l330,1898r-37,-39l259,1819r-34,-41l195,1734r-29,-44l139,1643r-25,-48l92,1545,72,1495,55,1444,40,1391,27,1337r-9,-54l10,1228,7,1171,5,1114r2,-57l10,1001r8,-56l27,890,40,837,55,784,72,733,92,683r22,-50l139,585r27,-45l195,494r30,-44l259,409r34,-40l330,330r38,-36l409,258r42,-32l495,194r44,-29l586,138r47,-23l682,93,733,72,784,55,838,40,892,28,945,18r56,-7l1057,7r58,-2l1172,7r56,4l1284,18r55,10l1392,40r53,15l1496,72r51,21l1596,115r47,23l1690,165r45,29l1778,226r43,32l1861,294r38,36l1936,369r34,40l2004,450r30,44l2063,540r27,45l2115,633r22,50l2157,733r17,51l2190,837r12,53l2211,945r8,56l2223,1057r1,57xe" fillcolor="#e6e5e5" stroked="f">
                <v:path arrowok="t"/>
                <o:lock v:ext="edit" verticies="t"/>
              </v:shape>
              <v:shape id="_x0000_s2348" style="position:absolute;left:643;top:9367;width:371;height:371" coordsize="2224,2224" path="m2224,1112r-2,-57l2218,998r-7,-55l2201,888r-12,-53l2173,781r-17,-51l2136,680r-22,-50l2089,582r-26,-47l2033,491r-30,-44l1970,405r-35,-41l1898,326r-39,-36l1819,255r-42,-34l1734,190r-46,-29l1642,134r-48,-24l1545,88,1493,68,1442,50,1389,36,1336,24,1281,13,1225,7,1169,2,1112,r-58,2l998,7r-56,6l887,24,834,36,781,50,730,68,678,88r-49,22l581,134r-46,27l489,190r-43,31l404,255r-40,35l325,326r-37,38l253,405r-32,42l190,491r-29,44l134,582r-25,48l87,680,67,730,50,781,34,835,22,888,12,943,5,998r-4,57l,1112r1,57l5,1226r7,56l22,1337r12,53l50,1443r17,51l87,1544r22,50l134,1642r27,47l190,1733r31,44l253,1819r35,41l325,1898r39,36l404,1970r42,33l489,2034r46,29l581,2090r48,24l678,2137r52,19l781,2174r53,14l887,2202r55,8l998,2218r56,4l1112,2224r57,-2l1225,2218r56,-8l1336,2202r53,-14l1442,2174r51,-18l1545,2137r49,-23l1642,2090r46,-27l1734,2034r43,-31l1819,1970r40,-36l1898,1898r37,-38l1970,1819r33,-42l2033,1733r30,-44l2089,1642r25,-48l2136,1544r20,-50l2173,1443r16,-53l2201,1337r10,-55l2218,1226r4,-57l2224,1112xm2219,1112r-2,57l2213,1225r-7,56l2197,1335r-14,54l2169,1442r-17,51l2132,1542r-23,49l2085,1639r-27,46l2029,1731r-30,44l1966,1816r-35,40l1895,1894r-39,37l1815,1966r-41,33l1730,2029r-44,30l1639,2085r-47,25l1543,2131r-51,20l1441,2169r-53,15l1335,2196r-55,10l1225,2213r-57,4l1112,2218r-57,-1l998,2213r-55,-7l889,2196r-54,-12l782,2169r-51,-18l681,2131r-50,-21l584,2085r-47,-26l493,2029r-44,-30l408,1966r-41,-35l329,1894r-36,-38l258,1816r-34,-41l194,1731r-29,-46l138,1639r-24,-48l91,1542,72,1493,54,1442,40,1389,28,1335,18,1281r-7,-56l6,1169,5,1112r1,-57l11,999r7,-56l28,890,40,836,54,783,72,732,91,682r23,-49l138,585r27,-46l194,494r30,-44l258,408r35,-40l329,330r38,-37l408,258r41,-32l493,195r44,-30l584,140r47,-25l681,93,731,73,782,55,835,40,889,28,943,18r55,-7l1055,7r57,-1l1168,7r57,4l1280,18r55,10l1388,40r53,15l1492,73r51,20l1592,115r47,25l1686,165r44,30l1774,226r41,32l1856,293r39,37l1931,368r35,40l1999,450r30,44l2058,539r27,46l2109,633r23,49l2152,732r17,51l2183,836r14,54l2206,943r7,56l2217,1055r2,57xe" fillcolor="#e6e5e5" stroked="f">
                <v:path arrowok="t"/>
                <o:lock v:ext="edit" verticies="t"/>
              </v:shape>
              <v:shape id="_x0000_s2349" style="position:absolute;left:643;top:9368;width:370;height:369" coordsize="2219,2218" path="m2219,1109r-1,-57l2214,996r-8,-56l2197,885r-12,-53l2169,779r-17,-51l2132,678r-22,-50l2085,580r-27,-45l2029,489r-30,-44l1965,404r-34,-40l1894,325r-38,-36l1816,253r-43,-32l1730,189r-45,-29l1638,133r-47,-23l1542,88,1491,67,1440,50,1387,35,1334,23,1279,13,1223,6,1167,2,1110,r-58,2l996,6r-56,7l887,23,833,35,779,50,728,67,677,88r-49,22l581,133r-47,27l490,189r-44,32l404,253r-41,36l325,325r-37,39l254,404r-34,41l190,489r-29,46l134,580r-25,48l87,678,67,728,50,779,35,832,22,885r-9,55l5,996r-3,56l,1109r2,57l5,1223r8,55l22,1332r13,54l50,1439r17,51l87,1540r22,50l134,1638r27,47l190,1729r30,44l254,1814r34,40l325,1893r38,37l404,1965r42,32l490,2029r44,29l581,2085r47,24l677,2132r51,18l779,2168r54,15l887,2195r53,10l996,2212r56,4l1110,2218r57,-2l1223,2212r56,-7l1334,2195r53,-12l1440,2168r51,-18l1542,2132r49,-23l1638,2085r47,-27l1730,2029r43,-32l1816,1965r40,-35l1894,1893r37,-39l1965,1814r34,-41l2029,1729r29,-44l2085,1638r25,-48l2132,1540r20,-50l2169,1439r16,-53l2197,1332r9,-54l2214,1223r4,-57l2219,1109xm2214,1109r-1,57l2208,1222r-7,56l2191,1331r-12,54l2165,1438r-18,51l2128,1539r-23,48l2081,1635r-27,46l2026,1726r-31,43l1962,1811r-35,40l1891,1890r-38,36l1812,1961r-41,33l1727,2024r-44,29l1636,2080r-47,25l1539,2126r-50,20l1438,2164r-53,14l1333,2191r-55,10l1223,2207r-57,5l1110,2213r-57,-1l997,2207r-56,-6l887,2191r-53,-13l781,2164r-51,-18l680,2126r-50,-21l584,2080r-47,-27l492,2024r-43,-30l407,1961r-40,-35l329,1890r-37,-39l257,1811r-32,-42l193,1726r-28,-45l139,1635r-25,-48l92,1539,73,1489,55,1438,40,1385,28,1331,18,1278r-7,-56l7,1166,5,1109r2,-57l11,996r7,-55l28,887,40,833,55,780,73,730,92,680r22,-49l139,583r26,-46l193,492r32,-43l257,407r35,-40l329,329r38,-37l407,257r42,-32l492,194r45,-29l584,138r46,-24l680,92,730,72,781,55,834,40,887,27r54,-9l997,10r56,-4l1110,5r56,1l1223,10r55,8l1333,27r52,13l1438,55r51,17l1539,92r50,22l1636,138r47,27l1727,194r44,31l1812,257r41,35l1891,329r36,38l1962,407r33,42l2026,492r28,45l2081,583r24,48l2128,680r19,50l2165,780r14,53l2191,887r10,54l2208,996r5,56l2214,1109xe" fillcolor="#e6e5e5" stroked="f">
                <v:path arrowok="t"/>
                <o:lock v:ext="edit" verticies="t"/>
              </v:shape>
              <v:shape id="_x0000_s2350" style="position:absolute;left:644;top:9368;width:369;height:369" coordsize="2214,2212" path="m2214,1106r-2,-57l2208,993r-7,-56l2192,884r-14,-54l2164,777r-17,-51l2127,676r-23,-49l2080,579r-27,-46l2024,488r-30,-44l1961,402r-35,-40l1890,324r-39,-37l1810,252r-41,-32l1725,189r-44,-30l1634,134r-47,-25l1538,87,1487,67,1436,49,1383,34,1330,22,1275,12,1220,5,1163,1,1107,r-57,1l993,5r-55,7l884,22,830,34,777,49,726,67,676,87r-50,22l579,134r-47,25l488,189r-44,31l403,252r-41,35l324,324r-36,38l253,402r-34,42l189,488r-29,45l133,579r-24,48l86,676,67,726,49,777,35,830,23,884,13,937,6,993r-5,56l,1106r1,57l6,1219r7,56l23,1329r12,54l49,1436r18,51l86,1536r23,49l133,1633r27,46l189,1725r30,44l253,1810r35,40l324,1888r38,37l403,1960r41,33l488,2023r44,30l579,2079r47,25l676,2125r50,20l777,2163r53,15l884,2190r54,10l993,2207r57,4l1107,2212r56,-1l1220,2207r55,-7l1330,2190r53,-12l1436,2163r51,-18l1538,2125r49,-21l1634,2079r47,-26l1725,2023r44,-30l1810,1960r41,-35l1890,1888r36,-38l1961,1810r33,-41l2024,1725r29,-46l2080,1633r24,-48l2127,1536r20,-49l2164,1436r14,-53l2192,1329r9,-54l2208,1219r4,-56l2214,1106xm2208,1106r-1,57l2203,1219r-7,55l2186,1328r-12,53l2159,1433r-18,52l2122,1535r-22,48l2075,1631r-26,46l2021,1722r-32,43l1957,1807r-35,40l1885,1885r-38,37l1807,1956r-41,33l1722,2019r-45,29l1632,2075r-47,23l1535,2121r-50,20l1435,2158r-53,15l1329,2185r-54,9l1219,2202r-56,4l1107,2208r-57,-2l994,2202r-56,-8l885,2185r-54,-12l780,2158r-52,-17l678,2121r-49,-23l582,2075r-46,-27l491,2019r-44,-30l406,1956r-40,-34l328,1885r-37,-38l256,1807r-32,-42l193,1722r-28,-45l138,1631r-25,-48l92,1535,72,1485,54,1433,39,1381,27,1328,17,1274r-7,-55l6,1163,5,1106r1,-57l10,993r7,-55l27,884,39,831,54,779,72,727,92,677r21,-48l138,581r27,-46l193,490r31,-43l256,405r35,-40l328,327r38,-36l406,257r41,-34l491,193r45,-29l582,137r47,-23l678,91,728,71,780,54,831,40,885,28,938,18r56,-7l1050,6r57,-2l1163,6r56,5l1275,18r54,10l1382,40r53,14l1485,71r50,20l1585,114r47,23l1677,164r45,29l1766,223r41,34l1847,291r38,36l1922,365r35,40l1989,447r32,43l2049,535r26,46l2100,629r22,48l2141,727r18,52l2174,831r12,53l2196,938r7,55l2207,1049r1,57xe" fillcolor="#e6e5e5" stroked="f">
                <v:path arrowok="t"/>
                <o:lock v:ext="edit" verticies="t"/>
              </v:shape>
              <v:shape id="_x0000_s2351" style="position:absolute;left:644;top:9368;width:368;height:368" coordsize="2209,2208" path="m2209,1104r-1,-57l2203,991r-7,-55l2186,882r-12,-54l2160,775r-18,-50l2123,675r-23,-49l2076,578r-27,-46l2021,487r-31,-43l1957,402r-35,-40l1886,324r-38,-37l1807,252r-41,-32l1722,189r-44,-29l1631,133r-47,-24l1534,87,1484,67,1433,50,1380,35,1328,22r-55,-9l1218,5,1161,1,1105,r-57,1l992,5r-56,8l882,22,829,35,776,50,725,67,675,87r-50,22l579,133r-47,27l487,189r-43,31l402,252r-40,35l324,324r-37,38l252,402r-32,42l188,487r-28,45l134,578r-25,48l87,675,68,725,50,775,35,828,23,882,13,936,6,991r-4,56l,1104r2,57l6,1217r7,56l23,1326r12,54l50,1433r18,51l87,1534r22,48l134,1630r26,46l188,1721r32,43l252,1806r35,40l324,1885r38,36l402,1956r42,33l487,2019r45,29l579,2075r46,25l675,2121r50,20l776,2159r53,14l882,2186r54,10l992,2202r56,5l1105,2208r56,-1l1218,2202r55,-6l1328,2186r52,-13l1433,2159r51,-18l1534,2121r50,-21l1631,2075r47,-27l1722,2019r44,-30l1807,1956r41,-35l1886,1885r36,-39l1957,1806r33,-42l2021,1721r28,-45l2076,1630r24,-48l2123,1534r19,-50l2160,1433r14,-53l2186,1326r10,-53l2203,1217r5,-56l2209,1104xm2204,1104r-1,57l2199,1217r-8,55l2182,1325r-12,54l2155,1430r-18,52l2118,1532r-22,48l2071,1628r-27,46l2016,1719r-31,42l1953,1804r-35,39l1882,1881r-38,37l1804,1952r-41,33l1719,2015r-45,29l1628,2071r-47,23l1532,2116r-49,21l1432,2153r-53,15l1327,2180r-55,10l1217,2197r-56,4l1105,2202r-57,-1l992,2197r-55,-7l883,2180r-53,-12l778,2153r-52,-16l677,2116r-49,-22l581,2071r-46,-27l490,2015r-43,-30l405,1952r-40,-34l327,1881r-36,-38l257,1804r-33,-43l193,1719r-28,-45l138,1628r-25,-48l92,1532,72,1482,55,1430,40,1379,27,1325r-9,-53l11,1217,7,1161,5,1104r2,-57l11,992r7,-56l27,883,40,829,55,778,72,726,92,676r21,-48l138,580r27,-46l193,489r31,-42l257,406r34,-41l327,327r38,-37l405,256r42,-33l490,193r45,-29l581,137r47,-23l677,92,726,71,778,55,830,40,883,28,937,18r55,-7l1048,7r57,-2l1161,7r56,4l1272,18r55,10l1379,40r53,15l1483,71r49,21l1581,114r47,23l1674,164r45,29l1763,223r41,33l1844,290r38,37l1918,365r35,41l1985,447r31,42l2044,534r27,46l2096,628r22,48l2137,726r18,52l2170,829r12,54l2191,936r8,56l2203,1047r1,57xe" fillcolor="#e6e5e5" stroked="f">
                <v:path arrowok="t"/>
                <o:lock v:ext="edit" verticies="t"/>
              </v:shape>
              <v:shape id="_x0000_s2352" style="position:absolute;left:645;top:9369;width:367;height:367" coordsize="2203,2204" path="m2203,1102r-1,-57l2198,989r-7,-55l2181,880r-12,-53l2154,775r-18,-52l2117,673r-22,-48l2070,577r-26,-46l2016,486r-32,-43l1952,401r-35,-40l1880,323r-38,-36l1802,253r-41,-34l1717,189r-45,-29l1627,133r-47,-23l1530,87,1480,67,1430,50,1377,36,1324,24,1270,14,1214,7,1158,2,1102,r-57,2l989,7r-56,7l880,24,826,36,775,50,723,67,673,87r-49,23l577,133r-46,27l486,189r-44,30l401,253r-40,34l323,323r-37,38l251,401r-32,42l188,486r-28,45l133,577r-25,48l87,673,67,723,49,775,34,827,22,880,12,934,5,989r-4,56l,1102r1,57l5,1215r7,55l22,1324r12,53l49,1429r18,52l87,1531r21,48l133,1627r27,46l188,1718r31,43l251,1803r35,40l323,1881r38,37l401,1952r41,33l486,2015r45,29l577,2071r47,23l673,2117r50,20l775,2154r51,15l880,2181r53,9l989,2198r56,4l1102,2204r56,-2l1214,2198r56,-8l1324,2181r53,-12l1430,2154r50,-17l1530,2117r50,-23l1627,2071r45,-27l1717,2015r44,-30l1802,1952r40,-34l1880,1881r37,-38l1952,1803r32,-42l2016,1718r28,-45l2070,1627r25,-48l2117,1531r19,-50l2154,1429r15,-52l2181,1324r10,-54l2198,1215r4,-56l2203,1102xm2199,1102r-2,57l2192,1214r-6,54l2177,1323r-13,53l2149,1428r-17,51l2112,1529r-21,48l2066,1625r-27,46l2011,1715r-30,43l1947,1799r-33,41l1877,1878r-38,35l1799,1948r-42,32l1715,2012r-45,28l1624,2066r-47,24l1528,2112r-49,20l1428,2149r-52,15l1322,2176r-53,10l1214,2193r-56,4l1102,2198r-57,-1l989,2193r-55,-7l881,2176r-54,-12l776,2149r-52,-17l675,2112r-49,-22l579,2066r-46,-26l488,2012r-42,-32l404,1948r-40,-35l326,1878r-37,-38l256,1799r-34,-41l192,1715r-28,-44l137,1625r-24,-48l91,1529,71,1479,54,1428,39,1376,28,1323,18,1268r-7,-54l6,1159,5,1102r1,-56l11,990r7,-55l28,881,39,828,54,776,71,725,91,675r22,-48l137,580r27,-47l192,490r30,-44l256,405r33,-39l326,326r38,-35l404,256r42,-32l488,193r45,-29l579,139r47,-25l675,92,724,73,776,55,827,40,881,28,934,18r55,-7l1045,7r57,-1l1158,7r56,4l1269,18r53,10l1376,40r52,15l1479,73r49,19l1577,114r47,25l1670,164r45,29l1757,224r42,32l1839,291r38,35l1914,366r33,39l1981,446r30,44l2039,533r27,47l2091,627r21,48l2132,725r17,51l2164,828r13,53l2186,935r6,55l2197,1046r2,56xe" fillcolor="#e7e7e7" stroked="f">
                <v:path arrowok="t"/>
                <o:lock v:ext="edit" verticies="t"/>
              </v:shape>
              <v:shape id="_x0000_s2353" style="position:absolute;left:645;top:9369;width:367;height:366" coordsize="2199,2197" path="m2199,1099r-1,-57l2194,987r-8,-56l2177,878r-12,-54l2150,773r-18,-52l2113,671r-22,-48l2066,575r-27,-46l2011,484r-31,-42l1948,401r-35,-41l1877,322r-38,-37l1799,251r-41,-33l1714,188r-45,-29l1623,132r-47,-23l1527,87,1478,66,1427,50,1374,35,1322,23,1267,13,1212,6,1156,2,1100,r-57,2l987,6r-55,7l878,23,825,35,773,50,721,66,672,87r-49,22l576,132r-46,27l485,188r-43,30l400,251r-40,34l322,322r-36,38l252,401r-33,41l188,484r-28,45l133,575r-25,48l87,671,67,721,50,773,35,824,22,878r-9,53l6,987r-4,55l,1099r2,57l6,1212r7,55l22,1320r13,54l50,1425r17,52l87,1527r21,48l133,1623r27,46l188,1714r31,42l252,1799r34,39l322,1876r38,37l400,1947r42,33l485,2010r45,29l576,2066r47,23l672,2111r49,21l773,2148r52,15l878,2175r54,10l987,2192r56,4l1100,2197r56,-1l1212,2192r55,-7l1322,2175r52,-12l1427,2148r51,-16l1527,2111r49,-22l1623,2066r46,-27l1714,2010r44,-30l1799,1947r40,-34l1877,1876r36,-38l1948,1799r32,-43l2011,1714r28,-45l2066,1623r25,-48l2113,1527r19,-50l2150,1425r15,-51l2177,1320r9,-53l2194,1212r4,-56l2199,1099xm2194,1099r-1,56l2188,1211r-7,54l2171,1319r-12,54l2144,1424r-16,52l2108,1525r-22,48l2062,1621r-27,46l2007,1710r-30,44l1944,1795r-34,39l1874,1872r-38,37l1796,1943r-42,32l1712,2006r-45,28l1621,2061r-47,24l1525,2107r-49,19l1426,2144r-53,14l1320,2171r-53,10l1212,2187r-56,5l1100,2193r-57,-1l987,2187r-55,-6l879,2171r-53,-13l775,2144r-52,-18l674,2107r-49,-22l578,2061r-46,-27l487,2006r-42,-31l404,1943r-40,-34l326,1872r-36,-38l255,1795r-33,-41l192,1710r-28,-43l137,1621r-24,-48l92,1525,71,1476,55,1424,40,1373,28,1319,18,1265r-7,-54l7,1155,6,1099r1,-56l11,987r7,-55l28,879,40,826,55,774,71,724,92,673r21,-48l137,578r27,-46l192,488r30,-43l255,404r35,-40l326,326r38,-36l404,255r41,-32l487,193r45,-29l578,138r47,-25l674,91,723,72,775,54,826,40,879,27r53,-9l987,11r56,-4l1100,5r56,2l1212,11r55,7l1320,27r53,13l1426,54r50,18l1525,91r49,22l1621,138r46,26l1712,193r42,30l1796,255r40,35l1874,326r36,38l1944,404r33,41l2007,488r28,44l2062,578r24,47l2108,673r20,51l2144,774r15,52l2171,879r10,53l2188,987r5,56l2194,1099xe" fillcolor="#e7e7e7" stroked="f">
                <v:path arrowok="t"/>
                <o:lock v:ext="edit" verticies="t"/>
              </v:shape>
              <v:shape id="_x0000_s2354" style="position:absolute;left:646;top:9370;width:365;height:365" coordsize="2194,2192" path="m2194,1096r-2,-56l2187,984r-6,-55l2172,875r-13,-53l2144,770r-17,-51l2107,669r-21,-48l2061,574r-27,-47l2006,484r-30,-44l1942,399r-33,-39l1872,320r-38,-35l1794,250r-42,-32l1710,187r-45,-29l1619,133r-47,-25l1523,86,1474,67,1423,49,1371,34,1317,22,1264,12,1209,5,1153,1,1097,r-57,1l984,5r-55,7l876,22,822,34,771,49,719,67,670,86r-49,22l574,133r-46,25l483,187r-42,31l399,250r-40,35l321,320r-37,40l251,399r-34,41l187,484r-28,43l132,574r-24,47l86,669,66,719,49,770,34,822,23,875,13,929,6,984r-5,56l,1096r1,57l6,1208r7,54l23,1317r11,53l49,1422r17,51l86,1523r22,48l132,1619r27,46l187,1709r30,43l251,1793r33,41l321,1872r38,35l399,1942r42,32l483,2006r45,28l574,2060r47,24l670,2106r49,20l771,2143r51,15l876,2170r53,10l984,2187r56,4l1097,2192r56,-1l1209,2187r55,-7l1317,2170r54,-12l1423,2143r51,-17l1523,2106r49,-22l1619,2060r46,-26l1710,2006r42,-32l1794,1942r40,-35l1872,1872r37,-38l1942,1793r34,-41l2006,1709r28,-44l2061,1619r25,-48l2107,1523r20,-50l2144,1422r15,-52l2172,1317r9,-55l2187,1208r5,-55l2194,1096xm2188,1096r-1,56l2183,1208r-7,54l2166,1316r-12,53l2139,1420r-17,51l2102,1521r-21,48l2056,1617r-25,44l2002,1706r-31,43l1939,1790r-35,40l1869,1867r-38,37l1791,1939r-41,32l1707,2001r-44,28l1617,2056r-47,23l1522,2102r-50,19l1421,2139r-51,14l1316,2165r-53,9l1208,2181r-55,5l1097,2187r-57,-1l985,2181r-54,-7l877,2165r-53,-12l772,2139r-51,-18l672,2102r-49,-23l576,2056r-46,-27l487,2001r-44,-30l402,1939r-39,-35l325,1867r-36,-37l254,1790r-32,-41l191,1706r-29,-45l137,1617r-25,-48l91,1521,71,1471,54,1420,39,1369,27,1316,17,1262r-7,-54l6,1152,5,1096r1,-56l10,984r7,-55l27,876,39,823,54,772,71,721,91,671r21,-48l137,576r25,-45l191,486r31,-43l254,402r35,-39l325,325r38,-37l402,255r41,-33l487,191r43,-28l576,137r47,-24l672,90,721,71,772,54,824,39,877,27r54,-9l985,11r55,-5l1097,5r56,1l1208,11r55,7l1316,27r54,12l1421,54r51,17l1522,90r48,23l1617,137r46,26l1707,191r43,31l1791,255r40,33l1869,325r35,38l1939,402r32,41l2002,486r29,45l2056,576r25,47l2102,671r20,50l2139,772r15,51l2166,876r10,53l2183,984r4,56l2188,1096xe" fillcolor="#e7e7e7" stroked="f">
                <v:path arrowok="t"/>
                <o:lock v:ext="edit" verticies="t"/>
              </v:shape>
              <v:shape id="_x0000_s2355" style="position:absolute;left:646;top:9370;width:365;height:365" coordsize="2188,2188" path="m2188,1094r-1,-56l2182,982r-7,-55l2165,874r-12,-53l2138,769r-16,-50l2102,668r-22,-48l2056,573r-27,-46l2001,483r-30,-43l1938,399r-34,-40l1868,321r-38,-36l1790,250r-42,-32l1706,188r-45,-29l1615,133r-47,-25l1519,86,1470,67,1420,49,1367,35,1314,22r-53,-9l1206,6,1150,2,1094,r-57,2l981,6r-55,7l873,22,820,35,769,49,717,67,668,86r-49,22l572,133r-46,26l481,188r-42,30l398,250r-40,35l320,321r-36,38l249,399r-33,41l186,483r-28,44l131,573r-24,47l86,668,65,719,49,769,34,821,22,874,12,927,5,982r-4,56l,1094r1,56l5,1206r7,54l22,1314r12,54l49,1419r16,52l86,1520r21,48l131,1616r27,46l186,1705r30,44l249,1790r35,39l320,1867r38,37l398,1938r41,32l481,2001r45,28l572,2056r47,24l668,2102r49,19l769,2139r51,14l873,2166r53,10l981,2182r56,5l1094,2188r56,-1l1206,2182r55,-6l1314,2166r53,-13l1420,2139r50,-18l1519,2102r49,-22l1615,2056r46,-27l1706,2001r42,-31l1790,1938r40,-34l1868,1867r36,-38l1938,1790r33,-41l2001,1705r28,-43l2056,1616r24,-48l2102,1520r20,-49l2138,1419r15,-51l2165,1314r10,-54l2182,1206r5,-56l2188,1094xm2183,1094r-2,56l2178,1206r-8,53l2161,1313r-12,54l2134,1418r-18,50l2097,1518r-21,48l2051,1613r-25,45l1996,1703r-30,42l1934,1787r-34,39l1863,1864r-38,36l1786,1934r-41,33l1702,1997r-43,28l1613,2052r-47,23l1518,2098r-50,19l1417,2133r-51,16l1313,2160r-53,10l1205,2177r-55,4l1094,2182r-57,-1l982,2177r-54,-7l874,2160r-53,-11l770,2133r-50,-16l669,2098r-48,-23l574,2052r-46,-27l485,1997r-43,-30l401,1934r-39,-34l324,1864r-36,-38l253,1787r-32,-42l191,1703r-29,-45l136,1613r-24,-47l90,1518,71,1468,53,1418,39,1367,26,1313r-9,-54l11,1206,6,1150,4,1094r2,-56l11,982r6,-53l26,875,39,822,53,770,71,720,90,670r22,-48l136,575r26,-45l191,485r30,-43l253,401r35,-39l324,324r38,-36l401,254r41,-32l485,191r43,-28l574,137r47,-24l669,90,720,71,770,55,821,40,874,28,928,18r54,-7l1037,7r57,-1l1150,7r55,4l1260,18r53,10l1366,40r51,15l1468,71r50,19l1566,113r47,24l1659,163r43,28l1745,222r41,32l1825,288r38,36l1900,362r34,39l1966,442r30,43l2026,530r25,45l2076,622r21,48l2116,720r18,50l2149,822r12,53l2170,929r8,53l2181,1038r2,56xe" fillcolor="#e7e7e7" stroked="f">
                <v:path arrowok="t"/>
                <o:lock v:ext="edit" verticies="t"/>
              </v:shape>
              <v:shape id="_x0000_s2356" style="position:absolute;left:646;top:9371;width:364;height:363" coordsize="2183,2182" path="m2183,1091r-1,-56l2178,979r-7,-55l2161,871r-12,-53l2134,767r-17,-51l2097,666r-21,-48l2051,571r-25,-45l1997,481r-31,-43l1934,397r-35,-39l1864,320r-38,-37l1786,250r-41,-33l1702,186r-44,-28l1612,132r-47,-24l1517,85,1467,66,1416,49,1365,34,1311,22r-53,-9l1203,6,1148,1,1092,r-57,1l980,6r-54,7l872,22,819,34,767,49,716,66,667,85r-49,23l571,132r-46,26l482,186r-44,31l397,250r-39,33l320,320r-36,38l249,397r-32,41l186,481r-29,45l132,571r-25,47l86,666,66,716,49,767,34,818,22,871,12,924,5,979r-4,56l,1091r1,56l5,1203r7,54l22,1311r12,53l49,1415r17,51l86,1516r21,48l132,1612r25,44l186,1701r31,43l249,1785r35,40l320,1862r38,37l397,1934r41,32l482,1996r43,28l571,2051r47,23l667,2097r49,19l767,2134r52,14l872,2160r54,9l980,2176r55,5l1092,2182r56,-1l1203,2176r55,-7l1311,2160r54,-12l1416,2134r51,-18l1517,2097r48,-23l1612,2051r46,-27l1702,1996r43,-30l1786,1934r40,-35l1864,1862r35,-37l1934,1785r32,-41l1997,1701r29,-45l2051,1612r25,-48l2097,1516r20,-50l2134,1415r15,-51l2161,1311r10,-54l2178,1203r4,-56l2183,1091xm2178,1091r-1,56l2172,1202r-6,54l2157,1310r-13,53l2130,1414r-18,50l2093,1513r-23,48l2047,1608r-26,46l1992,1698r-30,43l1930,1782r-34,40l1860,1859r-38,35l1783,1929r-41,33l1699,1992r-44,28l1610,2046r-47,24l1515,2092r-49,19l1414,2128r-51,15l1310,2155r-52,10l1203,2172r-55,4l1092,2177r-56,-1l980,2172r-53,-7l873,2155r-53,-12l769,2128r-51,-17l668,2092r-48,-22l573,2046r-44,-26l484,1992r-43,-30l400,1929r-39,-35l323,1859r-36,-37l254,1782r-33,-41l191,1698r-29,-44l136,1608r-23,-47l90,1513,71,1464,53,1414,39,1363,27,1310r-9,-54l11,1202,6,1147,5,1091r1,-56l11,980r7,-54l27,872,39,819,53,768,71,718,90,669r23,-48l136,574r26,-46l191,484r30,-42l254,400r33,-39l323,323r38,-35l400,253r41,-33l484,190r45,-28l573,137r47,-25l668,91,718,71,769,54,820,39,873,27,927,17r53,-7l1036,6r56,-1l1148,6r55,4l1258,17r52,10l1363,39r51,15l1466,71r49,20l1563,112r47,25l1655,162r44,28l1742,220r41,33l1822,288r38,35l1896,361r34,39l1962,442r30,42l2021,528r26,46l2070,621r23,48l2112,718r18,50l2144,819r13,53l2166,926r6,54l2177,1035r1,56xe" fillcolor="#e7e7e7" stroked="f">
                <v:path arrowok="t"/>
                <o:lock v:ext="edit" verticies="t"/>
              </v:shape>
              <v:shape id="_x0000_s2357" style="position:absolute;left:647;top:9371;width:363;height:363" coordsize="2179,2176" path="m2179,1088r-2,-56l2174,976r-8,-53l2157,869r-12,-53l2130,764r-18,-50l2093,664r-21,-48l2047,569r-25,-45l1992,479r-30,-43l1930,395r-34,-39l1859,318r-38,-36l1782,248r-41,-32l1698,185r-43,-28l1609,131r-47,-24l1514,84,1464,65,1413,49,1362,34,1309,22,1256,12,1201,5,1146,1,1090,r-57,1l978,5r-54,7l870,22,817,34,766,49,716,65,665,84r-48,23l570,131r-46,26l481,185r-43,31l397,248r-39,34l320,318r-36,38l249,395r-32,41l187,479r-29,45l132,569r-24,47l86,664,67,714,49,764,35,816,22,869r-9,54l7,976r-5,56l,1088r2,56l7,1200r6,53l22,1307r13,54l49,1412r18,50l86,1512r22,48l132,1607r26,45l187,1697r30,42l249,1781r35,39l320,1858r38,36l397,1928r41,33l481,1991r43,28l570,2046r47,23l665,2092r51,19l766,2127r51,16l870,2154r54,10l978,2171r55,4l1090,2176r56,-1l1201,2171r55,-7l1309,2154r53,-11l1413,2127r51,-16l1514,2092r48,-23l1609,2046r46,-27l1698,1991r43,-30l1782,1928r39,-34l1859,1858r37,-38l1930,1781r32,-42l1992,1697r30,-45l2047,1607r25,-47l2093,1512r19,-50l2130,1412r15,-51l2157,1307r9,-54l2174,1200r3,-56l2179,1088xm2174,1088r-2,56l2168,1199r-7,54l2151,1306r-11,52l2126,1410r-18,50l2089,1509r-23,48l2043,1604r-26,46l1988,1694r-30,42l1926,1777r-34,40l1856,1855r-38,35l1779,1924r-40,32l1696,1986r-45,28l1607,2041r-47,24l1512,2086r-50,20l1412,2123r-51,14l1308,2150r-53,10l1201,2166r-56,4l1090,2172r-56,-2l978,2166r-53,-6l871,2150r-53,-13l767,2123r-50,-17l668,2086r-49,-21l572,2041r-44,-27l483,1986r-42,-30l400,1924r-39,-34l323,1855r-36,-38l253,1777r-32,-41l191,1694r-29,-44l136,1604r-23,-47l91,1509,72,1460,55,1410,40,1358,28,1306,18,1253r-7,-54l7,1144,6,1088r1,-56l11,977r7,-54l28,870,40,818,55,766,72,716,91,667r22,-48l136,572r26,-46l191,482r30,-42l253,398r34,-39l323,321r38,-35l400,252r41,-32l483,190r45,-28l572,136r47,-25l668,90,717,70,767,53,818,39,871,26r54,-9l978,10r56,-4l1090,4r55,2l1201,10r54,7l1308,26r53,13l1412,53r50,17l1512,90r48,21l1607,136r44,26l1696,190r43,30l1779,252r39,34l1856,321r36,38l1926,398r32,42l1988,482r29,44l2043,572r23,47l2089,667r19,49l2126,766r14,52l2151,870r10,53l2168,977r4,55l2174,1088xe" fillcolor="#e7e7e7" stroked="f">
                <v:path arrowok="t"/>
                <o:lock v:ext="edit" verticies="t"/>
              </v:shape>
              <v:shape id="_x0000_s2358" style="position:absolute;left:647;top:9371;width:362;height:362" coordsize="2173,2172" path="m2173,1086r-1,-56l2167,975r-6,-54l2152,867r-13,-53l2125,763r-18,-50l2088,664r-23,-48l2042,569r-26,-46l1987,479r-30,-42l1925,395r-34,-39l1855,318r-38,-35l1778,248r-41,-33l1694,185r-44,-28l1605,132r-47,-25l1510,86,1461,66,1409,49,1358,34,1305,22,1253,12,1198,5,1143,1,1087,r-56,1l975,5r-53,7l868,22,815,34,764,49,713,66,663,86r-48,21l568,132r-44,25l479,185r-43,30l395,248r-39,35l318,318r-36,38l249,395r-33,42l186,479r-29,44l131,569r-23,47l85,664,66,713,48,763,34,814,22,867r-9,54l6,975r-5,55l,1086r1,56l6,1197r7,54l22,1305r12,53l48,1409r18,50l85,1508r23,48l131,1603r26,46l186,1693r30,43l249,1777r33,40l318,1854r38,35l395,1924r41,33l479,1987r45,28l568,2041r47,24l663,2087r50,19l764,2123r51,15l868,2150r54,10l975,2167r56,4l1087,2172r56,-1l1198,2167r55,-7l1305,2150r53,-12l1409,2123r52,-17l1510,2087r48,-22l1605,2041r45,-26l1694,1987r43,-30l1778,1924r39,-35l1855,1854r36,-37l1925,1777r32,-41l1987,1693r29,-44l2042,1603r23,-47l2088,1508r19,-49l2125,1409r14,-51l2152,1305r9,-54l2167,1197r5,-55l2173,1086xm2168,1086r-1,56l2163,1197r-7,53l2146,1304r-12,52l2119,1408r-17,50l2083,1507r-22,47l2038,1601r-26,46l1984,1691r-30,42l1921,1773r-33,39l1852,1850r-38,36l1775,1921r-42,31l1691,1982r-44,28l1603,2037r-47,23l1508,2082r-50,20l1408,2119r-51,14l1304,2145r-52,9l1197,2161r-55,4l1087,2167r-56,-2l976,2161r-54,-7l869,2145r-52,-12l765,2119r-50,-17l666,2082r-48,-22l572,2037r-46,-27l482,1982r-42,-30l398,1921r-39,-35l322,1850r-35,-38l252,1773r-33,-40l189,1691r-28,-44l136,1601r-24,-47l90,1507,71,1458,54,1408,39,1356,27,1304,17,1250r-7,-53l7,1142,5,1086r2,-56l10,975r7,-53l27,868,39,816,54,764,71,715,90,666r22,-48l136,571r25,-45l189,481r30,-42l252,399r35,-39l322,322r37,-36l398,252r42,-32l482,190r44,-28l572,136r46,-24l666,90,715,71,765,53,817,39,869,27r53,-9l976,11r55,-5l1087,5r55,1l1197,11r55,7l1304,27r53,12l1408,53r50,18l1508,90r48,22l1603,136r44,26l1691,190r42,30l1775,252r39,34l1852,322r36,38l1921,399r33,40l1984,481r28,45l2038,571r23,47l2083,666r19,49l2119,764r15,52l2146,868r10,54l2163,975r4,55l2168,1086xe" fillcolor="#e7e7e7" stroked="f">
                <v:path arrowok="t"/>
                <o:lock v:ext="edit" verticies="t"/>
              </v:shape>
              <v:shape id="_x0000_s2359" style="position:absolute;left:648;top:9372;width:361;height:361" coordsize="2168,2168" path="m2168,1084r-2,-56l2162,973r-7,-54l2145,866r-11,-52l2120,762r-18,-50l2083,663r-23,-48l2037,568r-26,-46l1982,478r-30,-42l1920,394r-34,-39l1850,317r-38,-35l1773,248r-40,-32l1690,186r-45,-28l1601,132r-47,-25l1506,86,1456,66,1406,49,1355,35,1302,22r-53,-9l1195,6,1139,2,1084,r-56,2l972,6r-53,7l865,22,812,35,761,49,711,66,662,86r-49,21l566,132r-44,26l477,186r-42,30l394,248r-39,34l317,317r-36,38l247,394r-32,42l185,478r-29,44l130,568r-23,47l85,663,66,712,49,762,34,814,22,866,12,919,5,973r-4,55l,1084r1,56l5,1195r7,54l22,1302r12,52l49,1406r17,50l85,1505r22,48l130,1600r26,46l185,1690r30,42l247,1773r34,40l317,1851r38,35l394,1920r41,32l477,1982r45,28l566,2037r47,24l662,2082r49,20l761,2119r51,14l865,2146r54,10l972,2162r56,4l1084,2168r55,-2l1195,2162r54,-6l1302,2146r53,-13l1406,2119r50,-17l1506,2082r48,-21l1601,2037r44,-27l1690,1982r43,-30l1773,1920r39,-34l1850,1851r36,-38l1920,1773r32,-41l1982,1690r29,-44l2037,1600r23,-47l2083,1505r19,-49l2120,1406r14,-52l2145,1302r10,-53l2162,1195r4,-55l2168,1084xm2163,1084r-2,56l2158,1195r-8,53l2141,1302r-13,51l2114,1405r-17,50l2078,1504r-22,47l2032,1598r-25,46l1979,1687r-31,43l1916,1770r-34,39l1847,1846r-38,36l1770,1917r-41,31l1687,1978r-44,28l1597,2033r-45,23l1503,2077r-49,21l1404,2114r-50,15l1301,2141r-52,9l1194,2157r-55,4l1084,2162r-56,-1l973,2157r-53,-7l866,2141r-52,-12l763,2114r-50,-16l664,2077r-48,-21l570,2033r-46,-27l480,1978r-42,-30l398,1917r-40,-35l320,1846r-35,-37l251,1770r-32,-40l189,1687r-28,-43l135,1598r-24,-47l89,1504,70,1455,53,1405,39,1353,26,1302r-9,-54l11,1195,6,1140,5,1084r1,-56l11,973r6,-53l26,867,39,815,53,763,70,713,89,664r22,-47l135,570r26,-45l189,482r30,-43l251,398r34,-39l320,322r38,-36l398,251r40,-31l480,190r44,-28l570,136r46,-24l664,91,713,72,763,54,814,39,866,28,920,18r53,-7l1028,7r56,-1l1139,7r55,4l1249,18r52,10l1354,39r50,15l1454,72r49,19l1552,112r45,24l1643,162r44,28l1729,220r41,31l1809,286r38,36l1882,359r34,39l1948,439r31,43l2007,525r25,45l2056,617r22,47l2097,713r17,50l2128,815r13,52l2150,920r8,53l2161,1028r2,56xe" fillcolor="#e7e7e7" stroked="f">
                <v:path arrowok="t"/>
                <o:lock v:ext="edit" verticies="t"/>
              </v:shape>
              <v:shape id="_x0000_s2360" style="position:absolute;left:648;top:9372;width:361;height:360" coordsize="2163,2162" path="m2163,1081r-1,-56l2158,970r-7,-53l2141,863r-12,-52l2114,759r-17,-49l2078,661r-22,-48l2033,566r-26,-45l1979,476r-30,-42l1916,394r-33,-39l1847,317r-38,-36l1770,247r-42,-32l1686,185r-44,-28l1598,131r-47,-24l1503,85,1453,66,1403,48,1352,34,1299,22r-52,-9l1192,6,1137,1,1082,r-56,1l971,6r-54,7l864,22,812,34,760,48,710,66,661,85r-48,22l567,131r-46,26l477,185r-42,30l393,247r-39,34l317,317r-35,38l247,394r-33,40l184,476r-28,45l131,566r-24,47l85,661,66,710,49,759,34,811,22,863,12,917,5,970r-3,55l,1081r2,56l5,1192r7,53l22,1299r12,52l49,1403r17,50l85,1502r22,47l131,1596r25,46l184,1686r30,42l247,1768r35,39l317,1845r37,36l393,1916r42,31l477,1977r44,28l567,2032r46,23l661,2077r49,20l760,2114r52,14l864,2140r53,9l971,2156r55,4l1082,2162r55,-2l1192,2156r55,-7l1299,2140r53,-12l1403,2114r50,-17l1503,2077r48,-22l1598,2032r44,-27l1686,1977r42,-30l1770,1916r39,-35l1847,1845r36,-38l1916,1768r33,-40l1979,1686r28,-44l2033,1596r23,-47l2078,1502r19,-49l2114,1403r15,-52l2141,1299r10,-54l2158,1192r4,-55l2163,1081xm2158,1081r-1,56l2152,1192r-7,53l2137,1298r-13,52l2110,1401r-17,50l2074,1500r-22,47l2028,1594r-26,45l1974,1682r-30,43l1912,1765r-34,39l1842,1842r-36,36l1766,1911r-41,33l1684,1973r-44,28l1594,2028r-46,23l1500,2072r-49,19l1402,2109r-52,15l1299,2135r-54,10l1192,2152r-55,4l1082,2157r-56,-1l971,2152r-53,-7l865,2135r-52,-11l761,2109r-49,-18l663,2072r-48,-21l569,2028r-46,-27l479,1973r-41,-29l397,1911r-39,-33l321,1842r-36,-38l251,1765r-32,-40l189,1682r-28,-43l135,1594r-23,-47l90,1500,70,1451,53,1401,39,1350,27,1298r-9,-53l11,1192,7,1137,5,1081r2,-55l11,971r7,-53l27,864,39,813,53,761,70,711,90,662r22,-47l135,568r26,-45l189,480r30,-43l251,397r34,-39l321,320r37,-36l397,251r41,-32l479,189r44,-28l569,136r46,-25l663,90,712,71,761,54,813,39,865,27,918,17r53,-7l1026,7r56,-2l1137,7r55,3l1245,17r54,10l1350,39r52,15l1451,71r49,19l1548,111r46,25l1640,161r44,28l1725,219r41,32l1806,284r36,36l1878,358r34,39l1944,437r30,43l2002,523r26,45l2052,615r22,47l2093,711r17,50l2124,813r13,51l2145,918r7,53l2157,1026r1,55xe" fillcolor="#e7e7e7" stroked="f">
                <v:path arrowok="t"/>
                <o:lock v:ext="edit" verticies="t"/>
              </v:shape>
              <v:shape id="_x0000_s2361" style="position:absolute;left:649;top:9373;width:359;height:359" coordsize="2158,2156" path="m2158,1078r-2,-56l2153,967r-8,-53l2136,861r-13,-52l2109,757r-17,-50l2073,658r-22,-47l2027,564r-25,-45l1974,476r-31,-43l1911,392r-34,-39l1842,316r-38,-36l1765,245r-41,-31l1682,184r-44,-28l1592,130r-45,-24l1498,85,1449,66,1399,48,1349,33,1296,22,1244,12,1189,5,1134,1,1079,r-56,1l968,5r-53,7l861,22,809,33,758,48,708,66,659,85r-48,21l565,130r-46,26l475,184r-42,30l393,245r-40,35l315,316r-35,37l246,392r-32,41l184,476r-28,43l130,564r-24,47l84,658,65,707,48,757,34,809,21,861r-9,53l6,967r-5,55l,1078r1,56l6,1189r6,53l21,1296r13,51l48,1399r17,50l84,1498r22,47l130,1592r26,46l184,1681r30,43l246,1764r34,39l315,1840r38,36l393,1911r40,31l475,1972r44,28l565,2027r46,23l659,2071r49,21l758,2108r51,15l861,2135r54,9l968,2151r55,4l1079,2156r55,-1l1189,2151r55,-7l1296,2135r53,-12l1399,2108r50,-16l1498,2071r49,-21l1592,2027r46,-27l1682,1972r42,-30l1765,1911r39,-35l1842,1840r35,-37l1911,1764r32,-40l1974,1681r28,-43l2027,1592r24,-47l2073,1498r19,-49l2109,1399r14,-52l2136,1296r9,-54l2153,1189r3,-55l2158,1078xm2153,1078r-2,56l2147,1188r-7,53l2130,1295r-11,51l2104,1398r-16,49l2068,1496r-22,48l2023,1590r-26,45l1969,1678r-30,43l1908,1761r-35,39l1838,1837r-38,36l1761,1906r-40,32l1678,1968r-42,27l1590,2022r-46,24l1496,2067r-48,19l1398,2103r-51,14l1295,2130r-53,8l1189,2146r-55,4l1079,2152r-56,-2l968,2146r-53,-8l862,2130r-52,-13l759,2103r-50,-17l661,2067r-48,-21l567,2022r-45,-27l479,1968r-43,-30l396,1906r-39,-33l319,1837r-35,-37l250,1761r-32,-40l188,1678r-28,-43l134,1590r-23,-46l90,1496,70,1447,53,1398,38,1346,27,1295,17,1241r-7,-53l6,1134,5,1078r1,-55l10,968r7,-53l27,862,38,810,53,760,70,709,90,660r21,-47l134,566r26,-45l188,478r30,-43l250,395r34,-39l319,319r38,-36l396,250r40,-32l479,188r43,-27l567,135r46,-25l661,89,709,70,759,53,810,39,862,26r53,-9l968,11r55,-5l1079,5r55,1l1189,11r53,6l1295,26r52,13l1398,53r50,17l1496,89r48,21l1590,135r46,26l1678,188r43,30l1761,250r39,33l1838,319r35,37l1908,395r31,40l1969,478r28,43l2023,566r23,47l2068,660r20,49l2104,760r15,50l2130,862r10,53l2147,968r4,55l2153,1078xe" fillcolor="#e7e7e7" stroked="f">
                <v:path arrowok="t"/>
                <o:lock v:ext="edit" verticies="t"/>
              </v:shape>
              <v:shape id="_x0000_s2362" style="position:absolute;left:649;top:9373;width:359;height:359" coordsize="2153,2152" path="m2153,1076r-1,-55l2147,966r-7,-53l2132,859r-13,-51l2105,756r-17,-50l2069,657r-22,-47l2023,563r-26,-45l1969,475r-30,-43l1907,392r-34,-39l1837,315r-36,-36l1761,246r-41,-32l1679,184r-44,-28l1589,131r-46,-25l1495,85,1446,66,1397,49,1345,34,1294,22,1240,12,1187,5,1132,2,1077,r-56,2l966,5r-53,7l860,22,808,34,756,49,707,66,658,85r-48,21l564,131r-46,25l474,184r-41,30l392,246r-39,33l316,315r-36,38l246,392r-32,40l184,475r-28,43l130,563r-23,47l85,657,65,706,48,756,34,808,22,859r-9,54l6,966r-4,55l,1076r2,56l6,1187r7,53l22,1293r12,52l48,1396r17,50l85,1495r22,47l130,1589r26,45l184,1677r30,43l246,1760r34,39l316,1837r37,36l392,1906r41,33l474,1968r44,28l564,2023r46,23l658,2067r49,19l756,2104r52,15l860,2130r53,10l966,2147r55,4l1077,2152r55,-1l1187,2147r53,-7l1294,2130r51,-11l1397,2104r49,-18l1495,2067r48,-21l1589,2023r46,-27l1679,1968r41,-29l1761,1906r40,-33l1837,1837r36,-38l1907,1760r32,-40l1969,1677r28,-43l2023,1589r24,-47l2069,1495r19,-49l2105,1396r14,-51l2132,1293r8,-53l2147,1187r5,-55l2153,1076xm2148,1076r-2,55l2143,1186r-7,53l2126,1292r-12,52l2100,1394r-17,51l2063,1493r-21,47l2019,1587r-26,44l1965,1675r-30,41l1903,1758r-33,38l1834,1834r-37,34l1758,1902r-40,32l1675,1964r-43,28l1587,2018r-46,24l1493,2063r-48,19l1395,2099r-51,14l1293,2125r-54,9l1187,2141r-55,4l1077,2147r-56,-2l968,2141r-54,-7l860,2125r-51,-12l758,2099r-50,-17l660,2063r-48,-21l566,2018r-45,-26l478,1964r-43,-30l395,1902r-39,-34l319,1834r-36,-38l250,1758r-32,-42l188,1675r-28,-44l135,1587r-24,-47l90,1493,71,1445,53,1394,40,1344,27,1292,17,1239r-7,-53l7,1131,5,1076r2,-55l10,966r7,-53l27,860,40,809,53,758,71,708,90,659r21,-47l135,565r25,-44l188,477r30,-41l250,395r33,-39l319,319r37,-35l395,250r40,-32l478,189r43,-28l566,135r46,-25l660,89,708,70,758,53,809,39,860,27r54,-9l968,11r53,-4l1077,5r55,2l1187,11r52,7l1293,27r51,12l1395,53r50,17l1493,89r48,21l1587,135r45,26l1675,189r43,29l1758,250r39,34l1834,319r36,37l1903,395r32,41l1965,477r28,44l2019,565r23,47l2063,659r20,49l2100,758r14,51l2126,860r10,53l2143,966r3,55l2148,1076xe" fillcolor="#e7e7e7" stroked="f">
                <v:path arrowok="t"/>
                <o:lock v:ext="edit" verticies="t"/>
              </v:shape>
              <v:shape id="_x0000_s2363" style="position:absolute;left:649;top:9374;width:358;height:357" coordsize="2148,2147" path="m2148,1073r-2,-55l2142,963r-7,-53l2125,857r-11,-52l2099,755r-16,-51l2063,655r-22,-47l2018,561r-26,-45l1964,473r-30,-43l1903,390r-35,-39l1833,314r-38,-36l1756,245r-40,-32l1673,183r-42,-27l1585,130r-46,-25l1491,84,1443,65,1393,48,1342,34,1290,21r-53,-9l1184,6,1129,1,1074,r-56,1l963,6r-53,6l857,21,805,34,754,48,704,65,656,84r-48,21l562,130r-45,26l474,183r-43,30l391,245r-39,33l314,314r-35,37l245,390r-32,40l183,473r-28,43l129,561r-23,47l85,655,65,704,48,755,33,805,22,857,12,910,5,963r-4,55l,1073r1,56l5,1183r7,53l22,1290r11,51l48,1393r17,49l85,1491r21,48l129,1585r26,45l183,1673r30,43l245,1756r34,39l314,1832r38,36l391,1901r40,32l474,1963r43,27l562,2017r46,24l656,2062r48,19l754,2098r51,14l857,2125r53,8l963,2141r55,4l1074,2147r55,-2l1184,2141r53,-8l1290,2125r52,-13l1393,2098r50,-17l1491,2062r48,-21l1585,2017r46,-27l1673,1963r43,-30l1756,1901r39,-33l1833,1832r35,-37l1903,1756r31,-40l1964,1673r28,-43l2018,1585r23,-46l2063,1491r20,-49l2099,1393r15,-52l2125,1290r10,-54l2142,1183r4,-54l2148,1073xm2142,1073r-1,55l2136,1183r-6,53l2121,1289r-13,51l2094,1390r-17,51l2058,1489r-21,47l2013,1583r-25,44l1960,1671r-31,41l1898,1752r-33,40l1829,1828r-37,36l1754,1898r-41,31l1671,1959r-43,28l1583,2013r-46,23l1490,2058r-49,19l1392,2093r-52,15l1289,2120r-53,9l1183,2136r-54,4l1074,2141r-56,-1l965,2136r-54,-7l858,2120r-51,-12l755,2093r-49,-16l658,2058r-48,-22l564,2013r-44,-26l476,1959r-41,-30l394,1898r-39,-34l318,1828r-35,-36l249,1752r-31,-40l187,1671r-27,-44l134,1583r-24,-47l89,1489,70,1441,53,1390,39,1340,26,1289r-8,-53l11,1183,6,1128,5,1073r1,-55l11,963r7,-52l26,857,39,806,53,756,70,705,89,657r21,-47l134,565r26,-46l187,476r31,-42l249,394r34,-40l318,318r37,-35l394,248r41,-31l476,187r44,-27l564,134r46,-24l658,88,706,69,755,53,807,38,858,27,911,17r54,-7l1018,6r56,-1l1129,6r54,4l1236,17r53,10l1340,38r52,15l1441,69r49,19l1537,110r46,24l1628,160r43,27l1713,217r41,31l1792,283r37,35l1865,354r33,40l1929,434r31,42l1988,519r25,46l2037,610r21,47l2077,705r17,51l2108,806r13,51l2130,911r6,52l2141,1018r1,55xe" fillcolor="#e7e7e7" stroked="f">
                <v:path arrowok="t"/>
                <o:lock v:ext="edit" verticies="t"/>
              </v:shape>
              <v:shape id="_x0000_s2364" style="position:absolute;left:650;top:9374;width:357;height:357" coordsize="2143,2142" path="m2143,1071r-2,-55l2138,961r-7,-53l2121,855r-12,-51l2095,753r-17,-50l2058,654r-21,-47l2014,560r-26,-44l1960,472r-30,-41l1898,390r-33,-39l1829,314r-37,-35l1753,245r-40,-32l1670,184r-43,-28l1582,130r-46,-25l1488,84,1440,65,1390,48,1339,34,1288,22r-54,-9l1182,6,1127,2,1072,r-56,2l963,6r-54,7l855,22,804,34,753,48,703,65,655,84r-48,21l561,130r-45,26l473,184r-43,29l390,245r-39,34l314,314r-36,37l245,390r-32,41l183,472r-28,44l130,560r-24,47l85,654,66,703,48,753,35,804,22,855,12,908,5,961r-3,55l,1071r2,55l5,1181r7,53l22,1287r13,52l48,1389r18,51l85,1488r21,47l130,1582r25,44l183,1670r30,41l245,1753r33,38l314,1829r37,34l390,1897r40,32l473,1959r43,28l561,2013r46,24l655,2058r48,19l753,2094r51,14l855,2120r54,9l963,2136r53,4l1072,2142r55,-2l1182,2136r52,-7l1288,2120r51,-12l1390,2094r50,-17l1488,2058r48,-21l1582,2013r45,-26l1670,1959r43,-30l1753,1897r39,-34l1829,1829r36,-38l1898,1753r32,-42l1960,1670r28,-44l2014,1582r23,-47l2058,1488r20,-48l2095,1389r14,-50l2121,1287r10,-53l2138,1181r3,-55l2143,1071xm2138,1071r-1,55l2132,1181r-7,52l2116,1286r-12,51l2090,1388r-17,50l2054,1486r-21,47l2009,1579r-26,45l1955,1667r-29,42l1894,1749r-34,38l1826,1824r-37,36l1750,1893r-41,32l1668,1955r-44,28l1580,2009r-46,23l1487,2053r-49,19l1389,2089r-51,15l1287,2115r-53,10l1181,2131r-54,4l1072,2137r-56,-2l963,2131r-54,-6l856,2115r-51,-11l755,2089r-50,-17l656,2053r-47,-21l563,2009r-44,-26l475,1955r-41,-30l393,1893r-39,-33l317,1824r-34,-37l249,1749r-32,-40l188,1667r-28,-43l134,1579r-23,-46l89,1486,70,1438,54,1388,39,1337,27,1286r-9,-53l11,1181,7,1126,5,1071r2,-55l11,963r7,-54l27,856,39,805,54,755,70,704,89,656r22,-47l134,564r26,-45l188,475r29,-41l249,394r34,-39l317,318r37,-36l393,249r41,-32l475,187r44,-27l563,135r46,-24l656,89,705,70,755,53,805,40,856,27,909,17r54,-7l1016,7r56,-2l1127,7r54,3l1234,17r53,10l1338,40r51,13l1438,70r49,19l1534,111r46,24l1624,160r44,27l1709,217r41,32l1789,282r37,36l1860,355r34,39l1926,434r29,41l1983,519r26,45l2033,609r21,47l2073,704r17,51l2104,805r12,51l2125,909r7,54l2137,1016r1,55xe" fillcolor="#e7e7e7" stroked="f">
                <v:path arrowok="t"/>
                <o:lock v:ext="edit" verticies="t"/>
              </v:shape>
              <v:shape id="_x0000_s2365" style="position:absolute;left:650;top:9374;width:356;height:356" coordsize="2137,2136" path="m2137,1068r-1,-55l2131,958r-6,-52l2116,852r-13,-51l2089,751r-17,-51l2053,652r-21,-47l2008,560r-25,-46l1955,471r-31,-42l1893,389r-33,-40l1824,313r-37,-35l1749,243r-41,-31l1666,182r-43,-27l1578,129r-46,-24l1485,83,1436,64,1387,48,1335,33,1284,22,1231,12,1178,5,1124,1,1069,r-56,1l960,5r-54,7l853,22,802,33,750,48,701,64,653,83r-48,22l559,129r-44,26l471,182r-41,30l389,243r-39,35l313,313r-35,36l244,389r-31,40l182,471r-27,43l129,560r-24,45l84,652,65,700,48,751,34,801,21,852r-8,54l6,958r-5,55l,1068r1,55l6,1178r7,53l21,1284r13,51l48,1385r17,51l84,1484r21,47l129,1578r26,44l182,1666r31,41l244,1747r34,40l313,1823r37,36l389,1893r41,31l471,1954r44,28l559,2008r46,23l653,2053r48,19l750,2088r52,15l853,2115r53,9l960,2131r53,4l1069,2136r55,-1l1178,2131r53,-7l1284,2115r51,-12l1387,2088r49,-16l1485,2053r47,-22l1578,2008r45,-26l1666,1954r42,-30l1749,1893r38,-34l1824,1823r36,-36l1893,1747r31,-40l1955,1666r28,-44l2008,1578r24,-47l2053,1484r19,-48l2089,1385r14,-50l2116,1284r9,-53l2131,1178r5,-55l2137,1068xm2132,1068r-1,55l2127,1176r-7,54l2111,1283r-12,51l2084,1384r-16,49l2049,1481r-22,49l2004,1575r-26,44l1950,1662r-29,42l1890,1744r-34,39l1821,1820r-37,35l1746,1888r-41,32l1663,1950r-43,28l1576,2003r-46,24l1483,2048r-48,19l1384,2084r-50,14l1283,2109r-53,9l1178,2126r-54,4l1069,2131r-55,-1l960,2126r-53,-8l854,2109r-51,-11l753,2084r-51,-17l654,2048r-47,-21l562,2003r-45,-25l474,1950r-42,-30l392,1888r-38,-33l317,1820r-36,-37l248,1744r-32,-40l187,1662r-28,-43l133,1575r-23,-45l89,1481,70,1433,53,1384,38,1334,27,1283,17,1230r-7,-54l7,1123,5,1068r2,-55l10,960r7,-54l27,853,38,802,53,752,70,703,89,655r21,-47l133,562r26,-45l187,473r29,-41l248,392r33,-39l317,316r37,-35l392,248r40,-32l474,186r43,-28l562,134r45,-24l654,89,702,70,753,53,803,39,854,26r53,-8l960,11r54,-5l1069,5r55,1l1178,11r52,7l1283,26r51,13l1384,53r51,17l1483,89r47,21l1576,134r44,24l1663,186r42,30l1746,248r38,33l1821,316r35,37l1890,392r31,40l1950,473r28,44l2004,562r23,46l2049,655r19,48l2084,752r15,50l2111,853r9,53l2127,960r4,53l2132,1068xe" fillcolor="#e8e8e8" stroked="f">
                <v:path arrowok="t"/>
                <o:lock v:ext="edit" verticies="t"/>
              </v:shape>
              <v:shape id="_x0000_s2366" style="position:absolute;left:651;top:9375;width:355;height:355" coordsize="2133,2132" path="m2133,1066r-1,-55l2127,958r-7,-54l2111,851r-12,-51l2085,750r-17,-51l2049,651r-21,-47l2004,559r-26,-45l1950,470r-29,-41l1889,389r-34,-39l1821,313r-37,-36l1745,244r-41,-32l1663,182r-44,-27l1575,130r-46,-24l1482,84,1433,65,1384,48,1333,35,1282,22,1229,12,1176,5,1122,2,1067,r-56,2l958,5r-54,7l851,22,800,35,750,48,700,65,651,84r-47,22l558,130r-44,25l470,182r-41,30l388,244r-39,33l312,313r-34,37l244,389r-32,40l183,470r-28,44l129,559r-23,45l84,651,65,699,49,750,34,800,22,851r-9,53l6,958r-4,53l,1066r2,55l6,1176r7,52l22,1281r12,51l49,1383r16,50l84,1481r22,47l129,1574r26,45l183,1662r29,42l244,1744r34,38l312,1819r37,36l388,1888r41,32l470,1950r44,28l558,2004r46,23l651,2048r49,19l750,2084r50,15l851,2110r53,10l958,2126r53,4l1067,2132r55,-2l1176,2126r53,-6l1282,2110r51,-11l1384,2084r49,-17l1482,2048r47,-21l1575,2004r44,-26l1663,1950r41,-30l1745,1888r39,-33l1821,1819r34,-37l1889,1744r32,-40l1950,1662r28,-43l2004,1574r24,-46l2049,1481r19,-48l2085,1383r14,-51l2111,1281r9,-53l2127,1176r5,-55l2133,1066xm2128,1066r-2,55l2123,1174r-7,54l2106,1279r-11,52l2080,1381r-17,49l2044,1478r-21,48l2000,1571r-26,45l1946,1659r-29,42l1886,1741r-34,38l1817,1816r-37,36l1741,1884r-40,32l1660,1945r-43,28l1573,1999r-46,24l1480,2044r-48,19l1382,2078r-50,15l1281,2105r-53,9l1176,2121r-55,4l1067,2126r-55,-1l959,2121r-54,-7l852,2105r-51,-12l751,2078r-49,-15l653,2044r-47,-21l561,1999r-45,-26l473,1945r-41,-29l392,1884r-39,-32l317,1816r-36,-37l248,1741r-32,-40l187,1659r-28,-43l134,1571r-24,-45l89,1478,70,1430,53,1381,38,1331,27,1279,17,1228r-6,-54l7,1121,6,1066r1,-55l11,958r6,-53l27,853,38,801,53,751,70,702,89,654r21,-47l134,561r25,-45l187,473r29,-42l248,391r33,-38l317,316r36,-34l392,248r40,-31l473,187r43,-28l561,134r45,-23l653,89,702,70,751,54,801,39,852,27r53,-9l959,11r53,-4l1067,5r54,2l1176,11r52,7l1281,27r51,12l1382,54r50,16l1480,89r47,22l1573,134r44,25l1660,187r41,30l1741,248r39,34l1817,316r35,37l1886,391r31,40l1946,473r28,43l2000,561r23,46l2044,654r19,48l2080,751r15,50l2106,853r10,52l2123,958r3,53l2128,1066xe" fillcolor="#e8e8e8" stroked="f">
                <v:path arrowok="t"/>
                <o:lock v:ext="edit" verticies="t"/>
              </v:shape>
              <v:shape id="_x0000_s2367" style="position:absolute;left:651;top:9375;width:355;height:354" coordsize="2127,2126" path="m2127,1063r-1,-55l2122,955r-7,-54l2106,848r-12,-51l2079,747r-16,-49l2044,650r-22,-47l1999,557r-26,-45l1945,468r-29,-41l1885,387r-34,-39l1816,311r-37,-35l1741,243r-41,-32l1658,181r-43,-28l1571,129r-46,-24l1478,84,1430,65,1379,48,1329,34,1278,21r-53,-8l1173,6,1119,1,1064,r-55,1l955,6r-53,7l849,21,798,34,748,48,697,65,649,84r-47,21l557,129r-45,24l469,181r-42,30l387,243r-38,33l312,311r-36,37l243,387r-32,40l182,468r-28,44l128,557r-23,46l84,650,65,698,48,747,33,797,22,848,12,901,5,955r-3,53l,1063r2,55l5,1171r7,54l22,1278r11,51l48,1379r17,49l84,1476r21,49l128,1570r26,44l182,1657r29,42l243,1739r33,39l312,1815r37,35l387,1883r40,32l469,1945r43,28l557,1998r45,24l649,2043r48,19l748,2079r50,14l849,2104r53,9l955,2121r54,4l1064,2126r55,-1l1173,2121r52,-8l1278,2104r51,-11l1379,2079r51,-17l1478,2043r47,-21l1571,1998r44,-25l1658,1945r42,-30l1741,1883r38,-33l1816,1815r35,-37l1885,1739r31,-40l1945,1657r28,-43l1999,1570r23,-45l2044,1476r19,-48l2079,1379r15,-50l2106,1278r9,-53l2122,1171r4,-53l2127,1063xm2122,1063r-1,55l2116,1171r-6,53l2101,1276r-13,52l2075,1378r-17,49l2039,1475r-21,47l1994,1567r-25,45l1942,1654r-30,43l1880,1736r-33,39l1812,1812r-37,34l1737,1880r-40,31l1656,1940r-44,28l1568,1994r-45,23l1476,2037r-48,19l1378,2073r-50,15l1277,2100r-52,9l1171,2116r-53,4l1064,2121r-55,-1l956,2116r-54,-7l851,2100r-52,-12l749,2073r-49,-17l652,2037r-47,-20l559,1994r-44,-26l472,1940r-42,-29l390,1880r-38,-34l315,1812r-35,-37l247,1736r-31,-39l186,1654r-28,-42l133,1567r-24,-45l88,1475,69,1427,52,1378,39,1328,27,1276r-9,-52l11,1171,6,1118,5,1063r1,-55l11,955r7,-53l27,850,39,798,52,749,69,700,88,652r21,-47l133,559r25,-45l186,472r30,-42l247,390r33,-38l315,315r37,-35l390,247r40,-32l472,186r43,-28l559,133r46,-23l652,89,700,70,749,53,799,38,851,27,902,17r54,-7l1009,7r55,-2l1118,7r53,3l1225,17r52,10l1328,38r50,15l1428,70r48,19l1523,110r45,23l1612,158r44,28l1697,215r40,32l1775,280r37,35l1847,352r33,38l1912,430r30,42l1969,514r25,45l2018,605r21,47l2058,700r17,49l2088,798r13,52l2110,902r6,53l2121,1008r1,55xe" fillcolor="#e8e8e8" stroked="f">
                <v:path arrowok="t"/>
                <o:lock v:ext="edit" verticies="t"/>
              </v:shape>
              <v:shape id="_x0000_s2368" style="position:absolute;left:652;top:9376;width:353;height:353" coordsize="2122,2121" path="m2122,1061r-2,-55l2117,953r-7,-53l2100,848r-11,-52l2074,746r-17,-49l2038,649r-21,-47l1994,556r-26,-45l1940,468r-29,-42l1880,386r-34,-38l1811,311r-37,-34l1735,243r-40,-31l1654,182r-43,-28l1567,129r-46,-23l1474,84,1426,65,1376,49,1326,34,1275,22r-53,-9l1170,6,1115,2,1061,r-55,2l953,6r-54,7l846,22,795,34,745,49,696,65,647,84r-47,22l555,129r-45,25l467,182r-41,30l386,243r-39,34l311,311r-36,37l242,386r-32,40l181,468r-28,43l128,556r-24,46l83,649,64,697,47,746,32,796,21,848,11,900,5,953r-4,53l,1061r1,55l5,1169r6,54l21,1274r11,52l47,1376r17,49l83,1473r21,48l128,1566r25,45l181,1654r29,42l242,1736r33,38l311,1811r36,36l386,1879r40,32l467,1940r43,28l555,1994r45,24l647,2039r49,19l745,2073r50,15l846,2100r53,9l953,2116r53,4l1061,2121r54,-1l1170,2116r52,-7l1275,2100r51,-12l1376,2073r50,-15l1474,2039r47,-21l1567,1994r44,-26l1654,1940r41,-29l1735,1879r39,-32l1811,1811r35,-37l1880,1736r31,-40l1940,1654r28,-43l1994,1566r23,-45l2038,1473r19,-48l2074,1376r15,-50l2100,1274r10,-51l2117,1169r3,-53l2122,1061xm2117,1061r-1,55l2111,1169r-7,53l2095,1273r-12,52l2070,1375r-17,49l2034,1472r-21,47l1989,1564r-26,45l1937,1651r-31,41l1875,1733r-32,38l1807,1807r-36,35l1732,1876r-39,31l1651,1936r-43,28l1564,1990r-46,22l1471,2033r-48,19l1374,2069r-49,15l1274,2095r-53,10l1168,2111r-53,4l1061,2117r-55,-2l953,2111r-53,-6l848,2095r-51,-11l747,2069r-49,-17l650,2033r-47,-21l557,1990r-44,-26l471,1936r-43,-29l389,1876r-38,-34l314,1807r-36,-36l246,1733r-31,-41l185,1651r-27,-42l132,1564r-23,-45l87,1472,68,1424,53,1375,38,1325,26,1273r-9,-51l10,1169,6,1116,5,1061r1,-55l10,954r7,-54l26,849,38,797,53,747,68,698,87,650r22,-46l132,558r26,-45l185,471r30,-41l246,389r32,-38l314,314r37,-34l389,246r39,-31l471,186r42,-28l557,133r46,-23l650,89,698,70,747,53,797,38,848,27,900,17r53,-6l1006,7r55,-1l1115,7r53,4l1221,17r53,10l1325,38r49,15l1423,70r48,19l1518,110r46,23l1608,158r43,28l1693,215r39,31l1771,280r36,34l1843,351r32,38l1906,430r31,41l1963,513r26,45l2013,604r21,46l2053,698r17,49l2083,797r12,52l2104,900r7,54l2116,1006r1,55xe" fillcolor="#e8e8e8" stroked="f">
                <v:path arrowok="t"/>
                <o:lock v:ext="edit" verticies="t"/>
              </v:shape>
              <v:shape id="_x0000_s2369" style="position:absolute;left:652;top:9376;width:353;height:353" coordsize="2117,2116" path="m2117,1058r-1,-55l2111,950r-6,-53l2096,845r-13,-52l2070,744r-17,-49l2034,647r-21,-47l1989,554r-25,-45l1937,467r-30,-42l1875,385r-33,-38l1807,310r-37,-35l1732,242r-40,-32l1651,181r-44,-28l1563,128r-45,-23l1471,84,1423,65,1373,48,1323,33,1272,22,1220,12,1166,5,1113,2,1059,r-55,2l951,5r-54,7l846,22,794,33,744,48,695,65,647,84r-47,21l554,128r-44,25l467,181r-42,29l385,242r-38,33l310,310r-35,37l242,385r-31,40l181,467r-28,42l128,554r-24,46l83,647,64,695,47,744,34,793,22,845r-9,52l6,950r-5,53l,1058r1,55l6,1166r7,53l22,1271r12,52l47,1373r17,49l83,1470r21,47l128,1562r25,45l181,1649r30,43l242,1731r33,39l310,1807r37,34l385,1875r40,31l467,1935r43,28l554,1989r46,23l647,2032r48,19l744,2068r50,15l846,2095r51,9l951,2111r53,4l1059,2116r54,-1l1166,2111r54,-7l1272,2095r51,-12l1373,2068r50,-17l1471,2032r47,-20l1563,1989r44,-26l1651,1935r41,-29l1732,1875r38,-34l1807,1807r35,-37l1875,1731r32,-39l1937,1649r27,-42l1989,1562r24,-45l2034,1470r19,-48l2070,1373r13,-50l2096,1271r9,-52l2111,1166r5,-53l2117,1058xm2112,1058r-1,55l2107,1165r-7,54l2091,1270r-12,52l2064,1371r-15,49l2030,1468r-22,47l1985,1560r-26,44l1932,1647r-30,41l1872,1727r-34,39l1804,1802r-37,36l1729,1870r-40,32l1647,1931r-42,28l1561,1984r-46,23l1468,2028r-48,19l1372,2064r-50,14l1270,2089r-51,9l1166,2105r-53,5l1059,2111r-55,-1l951,2105r-53,-7l847,2089r-52,-11l745,2064r-48,-17l649,2028r-47,-21l556,1984r-44,-25l470,1931r-41,-29l388,1870r-38,-32l313,1802r-34,-36l246,1727r-31,-39l185,1647r-27,-43l132,1560r-23,-45l88,1468,70,1420,53,1371,38,1322,27,1270,17,1219r-7,-54l7,1113,5,1058r2,-54l10,951r7,-53l27,846,38,795,53,745,70,696,88,648r21,-46l132,556r26,-43l185,469r30,-41l246,389r33,-38l313,314r37,-35l388,246r41,-32l470,185r42,-28l556,133r46,-24l649,88,697,69,745,52,795,39,847,27r51,-9l951,11r53,-5l1059,5r54,1l1166,11r53,7l1270,27r52,12l1372,52r48,17l1468,88r47,21l1561,133r44,24l1647,185r42,29l1729,246r38,33l1804,314r34,37l1872,389r30,39l1932,469r27,44l1985,556r23,46l2030,648r19,48l2064,745r15,50l2091,846r9,52l2107,951r4,53l2112,1058xe" fillcolor="#e8e8e8" stroked="f">
                <v:path arrowok="t"/>
                <o:lock v:ext="edit" verticies="t"/>
              </v:shape>
              <v:shape id="_x0000_s2370" style="position:absolute;left:652;top:9377;width:352;height:351" coordsize="2112,2111" path="m2112,1055r-1,-55l2106,948r-7,-54l2090,843r-12,-52l2065,741r-17,-49l2029,644r-21,-46l1984,552r-26,-45l1932,465r-31,-41l1870,383r-32,-38l1802,308r-36,-34l1727,240r-39,-31l1646,180r-43,-28l1559,127r-46,-23l1466,83,1418,64,1369,47,1320,32,1269,21,1216,11,1163,5,1110,1,1056,r-55,1l948,5r-53,6l843,21,792,32,742,47,693,64,645,83r-47,21l552,127r-44,25l466,180r-43,29l384,240r-38,34l309,308r-36,37l241,383r-31,41l180,465r-27,42l127,552r-23,46l82,644,63,692,48,741,33,791,21,843r-9,51l5,948r-4,52l,1055r1,55l5,1163r7,53l21,1267r12,52l48,1369r15,49l82,1466r22,47l127,1558r26,45l180,1645r30,41l241,1727r32,38l309,1801r37,35l384,1870r39,31l466,1930r42,28l552,1984r46,22l645,2027r48,19l742,2063r50,15l843,2089r52,10l948,2105r53,4l1056,2111r54,-2l1163,2105r53,-6l1269,2089r51,-11l1369,2063r49,-17l1466,2027r47,-21l1559,1984r44,-26l1646,1930r42,-29l1727,1870r39,-34l1802,1801r36,-36l1870,1727r31,-41l1932,1645r26,-42l1984,1558r24,-45l2029,1466r19,-48l2065,1369r13,-50l2090,1267r9,-51l2106,1163r5,-53l2112,1055xm2106,1055r-1,54l2102,1162r-7,53l2085,1266r-11,52l2059,1368r-17,48l2024,1464r-21,47l1980,1556r-26,43l1927,1643r-29,40l1867,1723r-34,38l1799,1798r-37,35l1724,1865r-39,31l1643,1926r-42,27l1557,1979r-46,23l1464,2023r-47,19l1368,2059r-50,13l1267,2084r-51,9l1163,2100r-53,4l1056,2105r-55,-1l948,2100r-53,-7l844,2084r-51,-12l743,2059r-49,-17l647,2023r-47,-21l555,1979r-44,-26l468,1926r-41,-30l388,1865r-38,-32l313,1798r-35,-37l244,1723r-31,-40l184,1643r-27,-44l131,1556r-23,-45l88,1464,69,1416,52,1368,38,1318,26,1266,16,1215r-5,-53l6,1109,5,1055r1,-54l11,948r5,-53l26,844,38,792,52,743,69,694,88,646r20,-46l131,554r26,-43l184,468r29,-41l244,387r34,-38l313,312r37,-35l388,245r39,-31l468,184r43,-27l555,132r45,-24l647,87,694,68,743,51,793,38,844,26r51,-9l948,10r53,-4l1056,5r54,1l1163,10r53,7l1267,26r51,12l1368,51r49,17l1464,87r47,21l1557,132r44,25l1643,184r42,30l1724,245r38,32l1799,312r34,37l1867,387r31,40l1927,468r27,43l1980,554r23,46l2024,646r18,48l2059,743r15,49l2085,844r10,51l2102,948r3,53l2106,1055xe" fillcolor="#e8e8e8" stroked="f">
                <v:path arrowok="t"/>
                <o:lock v:ext="edit" verticies="t"/>
              </v:shape>
              <v:shape id="_x0000_s2371" style="position:absolute;left:653;top:9377;width:351;height:351" coordsize="2107,2106" path="m2107,1053r-1,-54l2102,946r-7,-53l2086,841r-12,-51l2059,740r-15,-49l2025,643r-22,-46l1980,551r-26,-43l1927,464r-30,-41l1867,384r-34,-38l1799,309r-37,-35l1724,241r-40,-32l1642,180r-42,-28l1556,128r-46,-24l1463,83,1415,64,1367,47,1317,34,1265,22r-51,-9l1161,6,1108,1,1054,,999,1,946,6r-53,7l842,22,790,34,740,47,692,64,644,83r-47,21l551,128r-44,24l465,180r-41,29l383,241r-38,33l308,309r-34,37l241,384r-31,39l180,464r-27,44l127,551r-23,46l83,643,65,691,48,740,33,790,22,841,12,893,5,946,2,999,,1053r2,55l5,1160r7,54l22,1265r11,52l48,1366r17,49l83,1463r21,47l127,1555r26,44l180,1642r30,41l241,1722r33,39l308,1797r37,36l383,1865r41,32l465,1926r42,28l551,1979r46,23l644,2023r48,19l740,2059r50,14l842,2084r51,9l946,2100r53,5l1054,2106r54,-1l1161,2100r53,-7l1265,2084r52,-11l1367,2059r48,-17l1463,2023r47,-21l1556,1979r44,-25l1642,1926r42,-29l1724,1865r38,-32l1799,1797r34,-36l1867,1722r30,-39l1927,1642r27,-43l1980,1555r23,-45l2025,1463r19,-48l2059,1366r15,-49l2086,1265r9,-51l2102,1160r4,-52l2107,1053xm2102,1053r-1,54l2096,1160r-6,53l2081,1264r-12,50l2055,1365r-17,48l2019,1461r-20,47l1975,1553r-25,43l1923,1639r-29,41l1863,1720r-33,38l1795,1794r-36,35l1721,1862r-41,30l1640,1922r-42,27l1553,1975r-45,22l1462,2019r-48,19l1365,2054r-49,14l1265,2080r-52,9l1160,2096r-52,3l1054,2101r-55,-2l947,2096r-53,-7l843,2080r-52,-12l742,2054r-49,-16l646,2019r-47,-22l554,1975r-44,-26l467,1922r-40,-30l387,1862r-38,-33l313,1794r-35,-36l245,1720r-32,-40l184,1639r-27,-43l132,1553r-24,-45l88,1461,69,1413,52,1365,38,1314,27,1264r-9,-51l11,1160,6,1107,5,1053,6,999r5,-53l18,893r9,-51l38,791,52,741,69,693,88,645r20,-46l132,553r25,-43l184,467r29,-41l245,387r33,-38l313,312r36,-35l387,245r40,-31l467,185r43,-28l554,132r45,-23l646,87,693,68,742,53,791,38,843,26r51,-9l947,10,999,7r55,-2l1108,7r52,3l1213,17r52,9l1316,38r49,15l1414,68r48,19l1508,109r45,23l1598,157r42,28l1680,214r41,31l1759,277r36,35l1830,349r33,38l1894,426r29,41l1950,510r25,43l1999,599r20,46l2038,693r17,48l2069,791r12,51l2090,893r6,53l2101,999r1,54xe" fillcolor="#e8e8e8" stroked="f">
                <v:path arrowok="t"/>
                <o:lock v:ext="edit" verticies="t"/>
              </v:shape>
              <v:shape id="_x0000_s2372" style="position:absolute;left:653;top:9377;width:351;height:350" coordsize="2101,2100" path="m2101,1050r-1,-54l2097,943r-7,-53l2080,839r-11,-52l2054,738r-17,-49l2019,641r-21,-46l1975,549r-26,-43l1922,463r-29,-41l1862,382r-34,-38l1794,307r-37,-35l1719,240r-39,-31l1638,179r-42,-27l1552,127r-46,-24l1459,82,1412,63,1363,46,1313,33,1262,21r-51,-9l1158,5,1105,1,1051,,996,1,943,5r-53,7l839,21,788,33,738,46,689,63,642,82r-47,21l550,127r-44,25l463,179r-41,30l383,240r-38,32l308,307r-35,37l239,382r-31,40l179,463r-27,43l126,549r-23,46l83,641,64,689,47,738,33,787,21,839,11,890,6,943,1,996,,1050r1,54l6,1157r5,53l21,1261r12,52l47,1363r17,48l83,1459r20,47l126,1551r26,43l179,1638r29,40l239,1718r34,38l308,1793r37,35l383,1860r39,31l463,1921r43,27l550,1974r45,23l642,2018r47,19l738,2054r50,13l839,2079r51,9l943,2095r53,4l1051,2100r54,-1l1158,2095r53,-7l1262,2079r51,-12l1363,2054r49,-17l1459,2018r47,-21l1552,1974r44,-26l1638,1921r42,-30l1719,1860r38,-32l1794,1793r34,-37l1862,1718r31,-40l1922,1638r27,-44l1975,1551r23,-45l2019,1459r18,-48l2054,1363r15,-50l2080,1261r10,-51l2097,1157r3,-53l2101,1050xm2097,1050r-2,54l2091,1157r-7,53l2075,1261r-12,50l2050,1361r-17,49l2014,1457r-20,47l1970,1548r-25,44l1918,1634r-29,42l1857,1715r-32,38l1790,1789r-37,34l1715,1857r-39,31l1635,1917r-42,27l1549,1970r-45,22l1458,2013r-48,19l1362,2048r-50,14l1261,2074r-51,10l1157,2090r-52,4l1051,2095r-55,-1l944,2090r-53,-6l840,2074r-50,-12l739,2048r-48,-16l644,2013r-47,-21l552,1970r-43,-26l466,1917r-41,-29l386,1857r-38,-34l311,1789r-35,-36l244,1715r-31,-39l183,1634r-26,-42l131,1548r-24,-44l87,1457,68,1410,52,1361,38,1311,26,1261r-9,-51l10,1157,6,1104,5,1050,6,996r4,-53l17,891r9,-51l38,788,52,739,68,691,87,643r20,-46l131,552r26,-44l183,466r30,-42l244,385r32,-38l311,311r37,-34l386,243r39,-30l466,183r43,-27l552,131r45,-23l644,87,691,69,739,52,790,38,840,26r51,-9l944,11,996,6r55,-1l1105,6r52,5l1210,17r51,9l1312,38r50,14l1410,69r48,18l1504,108r45,23l1593,156r42,27l1676,213r39,30l1753,277r37,34l1825,347r32,38l1889,424r29,42l1945,508r25,44l1994,597r20,46l2033,691r17,48l2063,788r12,52l2084,891r7,52l2095,996r2,54xe" fillcolor="#e8e8e8" stroked="f">
                <v:path arrowok="t"/>
                <o:lock v:ext="edit" verticies="t"/>
              </v:shape>
              <v:shape id="_x0000_s2373" style="position:absolute;left:654;top:9378;width:349;height:349" coordsize="2097,2096" path="m2097,1048r-1,-54l2091,941r-6,-53l2076,837r-12,-51l2050,736r-17,-48l2014,640r-20,-46l1970,548r-25,-43l1918,462r-29,-41l1858,382r-33,-38l1790,307r-36,-35l1716,240r-41,-31l1635,180r-42,-28l1548,127r-45,-23l1457,82,1409,63,1360,48,1311,33,1260,21r-52,-9l1155,5,1103,2,1049,,994,2,942,5r-53,7l838,21,786,33,737,48,688,63,641,82r-47,22l549,127r-44,25l462,180r-40,29l382,240r-38,32l308,307r-35,37l240,382r-32,39l179,462r-27,43l127,548r-24,46l83,640,64,688,47,736,33,786,22,837r-9,51l6,941,1,994,,1048r1,54l6,1155r7,53l22,1259r11,50l47,1360r17,48l83,1456r20,47l127,1548r25,43l179,1634r29,41l240,1715r33,38l308,1789r36,35l382,1857r40,30l462,1917r43,27l549,1970r45,22l641,2014r47,19l737,2049r49,14l838,2075r51,9l942,2091r52,3l1049,2096r54,-2l1155,2091r53,-7l1260,2075r51,-12l1360,2049r49,-16l1457,2014r46,-22l1548,1970r45,-26l1635,1917r40,-30l1716,1857r38,-33l1790,1789r35,-36l1858,1715r31,-40l1918,1634r27,-43l1970,1548r24,-45l2014,1456r19,-48l2050,1360r14,-51l2076,1259r9,-51l2091,1155r5,-53l2097,1048xm2092,1048r-2,54l2087,1154r-7,53l2071,1258r-12,50l2045,1359r-16,48l2010,1454r-21,47l1966,1545r-26,44l1913,1631r-29,41l1853,1712r-32,37l1786,1786r-36,34l1712,1853r-39,31l1632,1913r-43,27l1546,1965r-45,23l1455,2009r-48,19l1359,2044r-49,14l1259,2069r-51,9l1155,2085r-52,4l1049,2091r-54,-2l942,2085r-53,-7l839,2069r-51,-11l738,2044r-48,-16l642,2009r-46,-21l552,1965r-44,-25l465,1913r-41,-29l385,1853r-38,-33l311,1786r-34,-37l244,1712r-31,-40l184,1631r-27,-42l131,1545r-22,-44l88,1454,69,1407,52,1359,38,1308,26,1258r-9,-51l10,1154,7,1102,6,1048,7,994r3,-52l17,889r9,-51l38,788,52,738,69,689,88,642r21,-45l131,551r26,-44l184,465r29,-41l244,385r33,-38l311,310r36,-34l385,243r39,-31l465,183r43,-27l552,132r44,-24l642,87,690,69,738,52,788,38,839,27r50,-9l942,11,995,6r54,-1l1103,6r52,5l1208,18r51,9l1310,38r49,14l1407,69r48,18l1501,108r45,24l1589,156r43,27l1673,212r39,31l1750,276r36,34l1821,347r32,38l1884,424r29,41l1940,507r26,44l1989,597r21,45l2029,689r16,49l2059,788r12,50l2080,889r7,53l2090,994r2,54xe" fillcolor="#e8e8e8" stroked="f">
                <v:path arrowok="t"/>
                <o:lock v:ext="edit" verticies="t"/>
              </v:shape>
              <v:shape id="_x0000_s2374" style="position:absolute;left:654;top:9378;width:349;height:348" coordsize="2092,2090" path="m2092,1045r-2,-54l2086,938r-7,-52l2070,835r-12,-52l2045,734r-17,-48l2009,638r-20,-46l1965,547r-25,-44l1913,461r-29,-42l1852,380r-32,-38l1785,306r-37,-34l1710,238r-39,-30l1630,178r-42,-27l1544,126r-45,-23l1453,82,1405,64,1357,47,1307,33,1256,21r-51,-9l1152,6,1100,1,1046,,991,1,939,6r-53,6l835,21,785,33,734,47,686,64,639,82r-47,21l547,126r-43,25l461,178r-41,30l381,238r-38,34l306,306r-35,36l239,380r-31,39l178,461r-26,42l126,547r-24,45l82,638,63,686,47,734,33,783,21,835r-9,51l5,938,1,991,,1045r1,54l5,1152r7,53l21,1256r12,50l47,1356r16,49l82,1452r20,47l126,1543r26,44l178,1629r30,42l239,1710r32,38l306,1784r37,34l381,1852r39,31l461,1912r43,27l547,1965r45,22l639,2008r47,19l734,2043r51,14l835,2069r51,10l939,2085r52,4l1046,2090r54,-1l1152,2085r53,-6l1256,2069r51,-12l1357,2043r48,-16l1453,2008r46,-21l1544,1965r44,-26l1630,1912r41,-29l1710,1852r38,-34l1785,1784r35,-36l1852,1710r32,-39l1913,1629r27,-42l1965,1543r24,-44l2009,1452r19,-47l2045,1356r13,-50l2070,1256r9,-51l2086,1152r4,-53l2092,1045xm2086,1045r-1,54l2082,1151r-7,53l2065,1255r-11,50l2039,1355r-16,48l2004,1450r-21,46l1961,1541r-25,44l1908,1626r-29,41l1849,1707r-34,38l1782,1780r-37,35l1708,1847r-40,32l1628,1908r-43,27l1541,1960r-44,23l1451,2004r-47,18l1355,2038r-49,15l1255,2064r-51,9l1152,2080r-53,4l1046,2085r-54,-1l939,2080r-52,-7l836,2064r-50,-11l736,2038r-49,-16l640,2004r-46,-21l550,1960r-44,-25l464,1908r-41,-29l384,1847r-38,-32l309,1780r-33,-35l242,1707r-30,-40l183,1626r-27,-41l130,1541r-22,-45l87,1450,68,1403,52,1355,38,1305,26,1255r-9,-51l11,1151,6,1099,5,1045,6,991r5,-52l17,886r9,-50l38,785,52,735,68,687,87,640r21,-45l130,549r26,-44l183,464r29,-41l242,383r34,-38l309,310r37,-35l384,243r39,-32l464,182r42,-27l550,131r44,-24l640,86,687,68,736,52,786,38,836,26r51,-9l939,10,992,6r54,-1l1099,6r53,4l1204,17r51,9l1306,38r49,14l1404,68r47,18l1497,107r44,24l1585,155r43,27l1668,211r40,32l1745,275r37,35l1815,345r34,38l1879,423r29,41l1936,505r25,44l1983,595r21,45l2023,687r16,48l2054,785r11,51l2075,886r7,53l2085,991r1,54xe" fillcolor="#e8e8e8" stroked="f">
                <v:path arrowok="t"/>
                <o:lock v:ext="edit" verticies="t"/>
              </v:shape>
              <v:shape id="_x0000_s2375" style="position:absolute;left:655;top:9379;width:347;height:347" coordsize="2086,2086" path="m2086,1043r-2,-54l2081,937r-7,-53l2065,833r-12,-50l2039,733r-16,-49l2004,637r-21,-45l1960,546r-26,-44l1907,460r-29,-41l1847,380r-32,-38l1780,305r-36,-34l1706,238r-39,-31l1626,178r-43,-27l1540,127r-45,-24l1449,82,1401,64,1353,47,1304,33,1253,22r-51,-9l1149,6,1097,1,1043,,989,1,936,6r-53,7l833,22,782,33,732,47,684,64,636,82r-46,21l546,127r-44,24l459,178r-41,29l379,238r-38,33l305,305r-34,37l238,380r-31,39l178,460r-27,42l125,546r-22,46l82,637,63,684,46,733,32,783,20,833r-9,51l4,937,1,989,,1043r1,54l4,1149r7,53l20,1253r12,50l46,1354r17,48l82,1449r21,47l125,1540r26,44l178,1626r29,41l238,1707r33,37l305,1781r36,34l379,1848r39,31l459,1908r43,27l546,1960r44,23l636,2004r48,19l732,2039r50,14l833,2064r50,9l936,2080r53,4l1043,2086r54,-2l1149,2080r53,-7l1253,2064r51,-11l1353,2039r48,-16l1449,2004r46,-21l1540,1960r43,-25l1626,1908r41,-29l1706,1848r38,-33l1780,1781r35,-37l1847,1707r31,-40l1907,1626r27,-42l1960,1540r23,-44l2004,1449r19,-47l2039,1354r14,-51l2065,1253r9,-51l2081,1149r3,-52l2086,1043xm2081,1043r-1,54l2075,1149r-7,52l2059,1252r-11,50l2034,1351r-16,48l1999,1446r-21,47l1956,1538r-25,44l1903,1623r-28,41l1844,1703r-33,37l1777,1777r-36,34l1703,1844r-39,30l1623,1903r-42,27l1537,1956r-44,22l1447,2000r-47,17l1352,2034r-49,14l1252,2060r-51,9l1148,2076r-52,3l1043,2081r-54,-2l937,2076r-53,-7l833,2060r-49,-12l733,2034r-48,-17l638,2000r-45,-22l548,1956r-44,-26l462,1903r-41,-29l382,1844r-38,-33l309,1777r-35,-37l241,1703r-30,-39l182,1623r-28,-41l130,1538r-23,-45l86,1446,67,1399,51,1351,37,1302,26,1252r-9,-51l10,1149,6,1097,4,1043,6,989r4,-52l17,885r9,-51l37,784,51,735,67,687,86,640r21,-46l130,549r24,-44l182,463r29,-40l241,383r33,-37l309,310r35,-35l382,243r39,-31l462,183r42,-27l548,131r45,-23l638,88,685,69,733,52,784,38,833,26r51,-9l937,10,989,7r54,-1l1096,7r52,3l1201,17r51,9l1303,38r49,14l1400,69r47,19l1493,108r44,23l1581,156r42,27l1664,212r39,31l1741,275r36,35l1811,346r33,37l1875,423r28,40l1931,505r25,44l1978,594r21,46l2018,687r16,48l2048,784r11,50l2068,885r7,52l2080,989r1,54xe" fillcolor="#e8e8e8" stroked="f">
                <v:path arrowok="t"/>
                <o:lock v:ext="edit" verticies="t"/>
              </v:shape>
              <v:shape id="_x0000_s2376" style="position:absolute;left:655;top:9379;width:347;height:347" coordsize="2081,2080" path="m2081,1040r-1,-54l2077,934r-7,-53l2060,831r-11,-51l2034,730r-16,-48l1999,635r-21,-45l1956,544r-25,-44l1903,459r-29,-41l1844,378r-34,-38l1777,305r-37,-35l1703,238r-40,-32l1623,177r-43,-27l1536,126r-44,-24l1446,81,1399,63,1350,47,1301,33,1250,21r-51,-9l1147,5,1094,1,1041,,987,1,934,5r-52,7l831,21,781,33,731,47,682,63,635,81r-46,21l545,126r-44,24l459,177r-41,29l379,238r-38,32l304,305r-33,35l237,378r-30,40l178,459r-27,41l125,544r-22,46l82,635,63,682,47,730,33,780,21,831r-9,50l6,934,1,986,,1040r1,54l6,1146r6,53l21,1250r12,50l47,1350r16,48l82,1445r21,46l125,1536r26,44l178,1621r29,41l237,1702r34,38l304,1775r37,35l379,1842r39,32l459,1903r42,27l545,1955r44,23l635,1999r47,18l731,2033r50,15l831,2059r51,9l934,2075r53,4l1041,2080r53,-1l1147,2075r52,-7l1250,2059r51,-11l1350,2033r49,-16l1446,1999r46,-21l1536,1955r44,-25l1623,1903r40,-29l1703,1842r37,-32l1777,1775r33,-35l1844,1702r30,-40l1903,1621r28,-41l1956,1536r22,-45l1999,1445r19,-47l2034,1350r15,-50l2060,1250r10,-51l2077,1146r3,-52l2081,1040xm2077,1040r-2,54l2071,1146r-7,52l2055,1249r-11,50l2030,1348r-16,48l1995,1443r-21,46l1951,1534r-24,42l1900,1619r-29,40l1839,1698r-32,38l1772,1772r-35,35l1700,1839r-39,30l1619,1898r-41,27l1534,1951r-44,22l1444,1994r-47,18l1349,2029r-50,13l1249,2054r-50,10l1146,2070r-52,4l1041,2075r-54,-1l935,2070r-53,-6l832,2054r-50,-12l733,2029r-49,-17l638,1994r-46,-21l547,1951r-44,-26l462,1898r-41,-29l381,1839r-36,-32l309,1772r-35,-36l242,1698r-32,-39l182,1619r-28,-43l130,1534r-22,-45l86,1443,68,1396,52,1348,38,1299,26,1249r-9,-51l10,1146,7,1094,5,1040,7,986r3,-52l17,882r9,-51l38,782,52,733,68,685,86,638r22,-46l130,547r24,-43l182,461r28,-40l242,382r32,-38l309,308r36,-33l381,241r40,-30l462,182r41,-27l547,130r45,-23l638,87,684,68,733,52,782,38,832,26r50,-9l935,11,987,6r54,-1l1094,6r52,5l1199,17r50,9l1299,38r50,14l1397,68r47,19l1490,107r44,23l1578,155r41,27l1661,211r39,30l1737,275r35,33l1807,344r32,38l1871,421r29,40l1927,504r24,43l1974,592r21,46l2014,685r16,48l2044,782r11,49l2064,882r7,52l2075,986r2,54xe" fillcolor="#e8e8e8" stroked="f">
                <v:path arrowok="t"/>
                <o:lock v:ext="edit" verticies="t"/>
              </v:shape>
              <v:shape id="_x0000_s2377" style="position:absolute;left:655;top:9379;width:346;height:346" coordsize="2077,2075" path="m2077,1037r-1,-54l2071,931r-7,-52l2055,828r-11,-50l2030,729r-16,-48l1995,634r-21,-46l1952,543r-25,-44l1899,457r-28,-40l1840,377r-33,-37l1773,304r-36,-35l1699,237r-39,-31l1619,177r-42,-27l1533,125r-44,-23l1443,82,1396,63,1348,46,1299,32,1248,20r-51,-9l1144,4,1092,1,1039,,985,1,933,4r-53,7l829,20,780,32,729,46,681,63,634,82r-45,20l544,125r-44,25l458,177r-41,29l378,237r-38,32l305,304r-35,36l237,377r-30,40l178,457r-28,42l126,543r-23,45l82,634,63,681,47,729,33,778,22,828r-9,51l6,931,2,983,,1037r2,54l6,1143r7,52l22,1246r11,50l47,1345r16,48l82,1440r21,47l126,1532r24,44l178,1617r29,41l237,1697r33,37l305,1771r35,34l378,1838r39,30l458,1897r42,27l544,1950r45,22l634,1994r47,17l729,2028r51,14l829,2054r51,9l933,2070r52,3l1039,2075r53,-2l1144,2070r53,-7l1248,2054r51,-12l1348,2028r48,-17l1443,1994r46,-22l1533,1950r44,-26l1619,1897r41,-29l1699,1838r38,-33l1773,1771r34,-37l1840,1697r31,-39l1899,1617r28,-41l1952,1532r22,-45l1995,1440r19,-47l2030,1345r14,-49l2055,1246r9,-51l2071,1143r5,-52l2077,1037xm2071,1037r-1,54l2067,1143r-7,52l2051,1245r-12,50l2025,1344r-16,48l1991,1439r-22,46l1947,1530r-25,42l1896,1615r-29,40l1835,1694r-32,37l1769,1767r-36,34l1695,1834r-39,30l1616,1893r-41,27l1531,1946r-45,22l1441,1988r-47,19l1346,2024r-50,13l1247,2048r-51,9l1144,2064r-52,4l1039,2070r-54,-2l933,2064r-52,-7l830,2048r-49,-11l732,2024r-48,-17l637,1988r-46,-20l546,1946r-44,-26l461,1893r-40,-29l382,1834r-38,-33l308,1767r-34,-36l242,1694r-31,-39l182,1615r-27,-43l130,1530r-22,-45l87,1439,69,1392,52,1344,38,1295,26,1245r-9,-50l10,1143,7,1091,6,1037,7,984r3,-52l17,879r9,-50l38,779,52,730,69,682,87,635r21,-45l130,545r25,-43l182,460r29,-41l242,380r32,-37l308,307r36,-34l382,240r39,-30l461,181r41,-27l546,130r45,-24l637,86,684,67,732,51,781,37,830,26r51,-9l933,10,985,6r54,-2l1092,6r52,4l1196,17r51,9l1296,37r50,14l1394,67r47,19l1486,106r45,24l1575,154r41,27l1656,210r39,30l1733,273r36,34l1803,343r32,37l1867,419r29,41l1922,502r25,43l1969,590r22,45l2009,682r16,48l2039,779r12,50l2060,879r7,53l2070,984r1,53xe" fillcolor="#e8e8e8" stroked="f">
                <v:path arrowok="t"/>
                <o:lock v:ext="edit" verticies="t"/>
              </v:shape>
              <v:shape id="_x0000_s2378" style="position:absolute;left:656;top:9380;width:345;height:345" coordsize="2072,2070" path="m2072,1035r-2,-54l2066,929r-7,-52l2050,826r-11,-49l2025,728r-16,-48l1990,633r-21,-46l1946,542r-24,-43l1895,456r-29,-40l1834,377r-32,-38l1767,303r-35,-33l1695,236r-39,-30l1614,177r-41,-27l1529,125r-44,-23l1439,82,1392,63,1344,47,1294,33,1244,21r-50,-9l1141,6,1089,1,1036,,982,1,930,6r-53,6l827,21,777,33,728,47,679,63,633,82r-46,20l542,125r-44,25l457,177r-41,29l376,236r-36,34l304,303r-35,36l237,377r-32,39l177,456r-28,43l125,542r-22,45l81,633,63,680,47,728,33,777,21,826r-9,51l5,929,2,981,,1035r2,54l5,1141r7,52l21,1244r12,50l47,1343r16,48l81,1438r22,46l125,1529r24,42l177,1614r28,40l237,1693r32,38l304,1767r36,35l376,1834r40,30l457,1893r41,27l542,1946r45,22l633,1989r46,18l728,2024r49,13l827,2049r50,10l930,2065r52,4l1036,2070r53,-1l1141,2065r53,-6l1244,2049r50,-12l1344,2024r48,-17l1439,1989r46,-21l1529,1946r44,-26l1614,1893r42,-29l1695,1834r37,-32l1767,1767r35,-36l1834,1693r32,-39l1895,1614r27,-43l1946,1529r23,-45l1990,1438r19,-47l2025,1343r14,-49l2050,1244r9,-51l2066,1141r4,-52l2072,1035xm2066,1035r-1,53l2060,1140r-5,51l2045,1243r-12,49l2020,1341r-17,48l1985,1436r-21,46l1942,1526r-25,43l1890,1611r-29,41l1831,1690r-32,38l1764,1764r-36,33l1691,1830r-39,31l1612,1889r-43,27l1527,1941r-45,23l1436,1984r-47,19l1343,2018r-50,15l1243,2044r-50,9l1141,2060r-52,4l1036,2065r-54,-1l930,2060r-52,-7l828,2044r-50,-11l729,2018r-47,-15l635,1984r-46,-20l544,1941r-42,-25l459,1889r-40,-28l380,1830r-37,-33l307,1764r-35,-36l240,1690r-30,-38l181,1611r-27,-42l129,1526r-22,-44l86,1436,68,1389,51,1341,38,1292,27,1243r-9,-52l11,1140,6,1088,5,1035,6,982r5,-52l18,879r9,-52l38,778,51,729,68,681,86,634r21,-45l129,544r25,-43l181,459r29,-40l240,380r32,-38l307,306r36,-33l380,240r39,-30l459,181r43,-27l544,130r45,-24l635,86,682,67,729,52,778,37,828,26r50,-9l930,10,982,7r54,-2l1089,7r52,3l1193,17r50,9l1293,37r50,15l1389,67r47,19l1482,106r45,24l1569,154r43,27l1652,210r39,30l1728,273r36,33l1799,342r32,38l1861,419r29,40l1917,501r25,43l1964,589r21,45l2003,681r17,48l2033,778r12,49l2055,879r5,51l2065,982r1,53xe" fillcolor="#e9e9e9" stroked="f">
                <v:path arrowok="t"/>
                <o:lock v:ext="edit" verticies="t"/>
              </v:shape>
              <v:shape id="_x0000_s2379" style="position:absolute;left:656;top:9380;width:345;height:344" coordsize="2065,2066" path="m2065,1033r-1,-53l2061,928r-7,-53l2045,825r-12,-50l2019,726r-16,-48l1985,631r-22,-45l1941,541r-25,-43l1890,456r-29,-41l1829,376r-32,-37l1763,303r-36,-34l1689,236r-39,-30l1610,177r-41,-27l1525,126r-45,-24l1435,82,1388,63,1340,47,1290,33,1241,22r-51,-9l1138,6,1086,2,1033,,979,2,927,6r-52,7l824,22,775,33,726,47,678,63,631,82r-46,20l540,126r-44,24l455,177r-40,29l376,236r-38,33l302,303r-34,36l236,376r-31,39l176,456r-27,42l124,541r-22,45l81,631,63,678,46,726,32,775,20,825r-9,50l4,928,1,980,,1033r1,54l4,1139r7,52l20,1241r12,50l46,1340r17,48l81,1435r21,46l124,1526r25,42l176,1611r29,40l236,1690r32,37l302,1763r36,34l376,1830r39,30l455,1889r41,27l540,1942r45,22l631,1984r47,19l726,2020r49,13l824,2044r51,9l927,2060r52,4l1033,2066r53,-2l1138,2060r52,-7l1241,2044r49,-11l1340,2020r48,-17l1435,1984r45,-20l1525,1942r44,-26l1610,1889r40,-29l1689,1830r38,-33l1763,1763r34,-36l1829,1690r32,-39l1890,1611r26,-43l1941,1526r22,-45l1985,1435r18,-47l2019,1340r14,-49l2045,1241r9,-50l2061,1139r3,-52l2065,1033xm2061,1033r-1,53l2055,1138r-7,51l2039,1240r-11,50l2015,1338r-17,48l1980,1433r-21,46l1937,1522r-25,44l1885,1607r-29,41l1826,1687r-33,37l1760,1759r-36,35l1686,1826r-38,31l1608,1885r-43,26l1523,1937r-45,22l1432,1980r-46,19l1338,2014r-49,15l1240,2040r-50,9l1138,2056r-52,3l1033,2060r-54,-1l928,2056r-51,-7l825,2040r-49,-11l727,2014r-48,-15l633,1980r-46,-21l542,1937r-42,-26l458,1885r-40,-28l379,1826r-38,-32l306,1759r-34,-35l239,1687r-30,-39l180,1607r-27,-41l129,1522r-23,-43l85,1433,67,1386,51,1338,37,1290,26,1240r-9,-51l10,1138,6,1086,4,1033,6,980r4,-52l17,877r9,-51l37,776,51,728,67,680,85,633r21,-45l129,544r24,-44l180,459r29,-41l239,379r33,-37l306,307r35,-34l379,241r39,-32l458,181r42,-26l542,130r45,-23l633,86,679,67,727,52,776,38,825,26r52,-9l928,10,979,7r54,-1l1086,7r52,3l1190,17r50,9l1289,38r49,14l1386,67r46,19l1478,107r45,23l1565,155r43,26l1648,209r38,32l1724,273r36,34l1793,342r33,37l1856,418r29,41l1912,500r25,44l1959,588r21,45l1998,680r17,48l2028,776r11,50l2048,877r7,51l2060,980r1,53xe" fillcolor="#e9e9e9" stroked="f">
                <v:path arrowok="t"/>
                <o:lock v:ext="edit" verticies="t"/>
              </v:shape>
              <v:shape id="_x0000_s2380" style="position:absolute;left:657;top:9381;width:343;height:343" coordsize="2061,2060" path="m2061,1030r-1,-53l2055,925r-5,-51l2040,822r-12,-49l2015,724r-17,-48l1980,629r-21,-45l1937,539r-25,-43l1885,454r-29,-40l1826,375r-32,-38l1759,301r-36,-33l1686,235r-39,-30l1607,176r-43,-27l1522,125r-45,-24l1431,81,1384,62,1338,47,1288,32,1238,21r-50,-9l1136,5,1084,2,1031,,977,2,925,5r-52,7l823,21,773,32,724,47,677,62,630,81r-46,20l539,125r-42,24l454,176r-40,29l375,235r-37,33l302,301r-35,36l235,375r-30,39l176,454r-27,42l124,539r-22,45l81,629,63,676,46,724,33,773,22,822r-9,52l6,925,1,977,,1030r1,53l6,1135r7,51l22,1238r11,49l46,1336r17,48l81,1431r21,46l124,1521r25,43l176,1606r29,41l235,1685r32,38l302,1759r36,33l375,1825r39,31l454,1884r43,27l539,1936r45,23l630,1979r47,19l724,2013r49,15l823,2039r50,9l925,2055r52,4l1031,2060r53,-1l1136,2055r52,-7l1238,2039r50,-11l1338,2013r46,-15l1431,1979r46,-20l1522,1936r42,-25l1607,1884r40,-28l1686,1825r37,-33l1759,1759r35,-36l1826,1685r30,-38l1885,1606r27,-42l1937,1521r22,-44l1980,1431r18,-47l2015,1336r13,-49l2040,1238r10,-52l2055,1135r5,-52l2061,1030xm2056,1030r-2,53l2051,1135r-7,51l2035,1237r-11,49l2009,1335r-15,47l1976,1429r-21,46l1932,1518r-24,44l1881,1603r-29,40l1822,1681r-33,38l1756,1755r-36,34l1683,1821r-39,30l1604,1880r-42,26l1520,1932r-45,22l1430,1974r-47,19l1335,2009r-48,13l1237,2035r-50,9l1135,2049r-51,5l1031,2055r-54,-1l926,2049r-51,-5l824,2035r-50,-13l726,2009r-48,-16l632,1974r-46,-20l541,1932r-42,-26l458,1880r-41,-29l378,1821r-37,-32l305,1755r-33,-36l240,1681r-31,-38l180,1603r-27,-41l129,1518r-23,-43l86,1429,67,1382,52,1335,37,1286,26,1237r-9,-51l10,1135,7,1083,6,1030,7,977r3,-52l17,874r9,-51l37,774,52,725,67,678,86,631r20,-45l129,542r24,-43l180,457r29,-41l240,378r32,-38l305,306r36,-35l378,239r39,-30l458,181r41,-27l541,129r45,-23l632,86,678,68,726,51,774,38,824,26r51,-8l926,11,977,6r54,-1l1084,6r51,5l1187,18r50,8l1287,38r48,13l1383,68r47,18l1475,106r45,23l1562,154r42,27l1644,209r39,30l1720,271r36,35l1789,340r33,38l1852,416r29,41l1908,499r24,43l1955,586r21,45l1994,678r15,47l2024,774r11,49l2044,874r7,51l2054,977r2,53xe" fillcolor="#e9e9e9" stroked="f">
                <v:path arrowok="t"/>
                <o:lock v:ext="edit" verticies="t"/>
              </v:shape>
              <v:shape id="_x0000_s2381" style="position:absolute;left:657;top:9381;width:343;height:342" coordsize="2057,2054" path="m2057,1027r-1,-53l2051,922r-7,-51l2035,820r-11,-50l2011,722r-17,-48l1976,627r-21,-45l1933,538r-25,-44l1881,453r-29,-41l1822,373r-33,-37l1756,301r-36,-34l1682,235r-38,-32l1604,175r-43,-26l1519,124r-45,-23l1428,80,1382,61,1334,46,1285,32,1236,20r-50,-9l1134,4,1082,1,1029,,975,1,924,4r-51,7l821,20,772,32,723,46,675,61,629,80r-46,21l538,124r-42,25l454,175r-40,28l375,235r-38,32l302,301r-34,35l235,373r-30,39l176,453r-27,41l125,538r-23,44l81,627,63,674,47,722,33,770,22,820r-9,51l6,922,2,974,,1027r2,53l6,1132r7,51l22,1234r11,50l47,1332r16,48l81,1427r21,46l125,1516r24,44l176,1601r29,41l235,1681r33,37l302,1753r35,35l375,1820r39,31l454,1879r42,26l538,1931r45,22l629,1974r46,19l723,2008r49,15l821,2034r52,9l924,2050r51,3l1029,2054r53,-1l1134,2050r52,-7l1236,2034r49,-11l1334,2008r48,-15l1428,1974r46,-21l1519,1931r42,-26l1604,1879r40,-28l1682,1820r38,-32l1756,1753r33,-35l1822,1681r30,-39l1881,1601r27,-41l1933,1516r22,-43l1976,1427r18,-47l2011,1332r13,-48l2035,1234r9,-51l2051,1132r5,-52l2057,1027xm2051,1027r-1,53l2047,1132r-7,50l2031,1233r-11,50l2005,1331r-15,48l1971,1425r-21,46l1928,1514r-25,43l1877,1599r-28,39l1817,1677r-31,37l1751,1750r-34,34l1679,1816r-38,30l1600,1875r-41,26l1517,1925r-45,24l1427,1969r-47,18l1333,2004r-49,13l1235,2028r-50,9l1133,2044r-51,4l1029,2050r-52,-2l924,2044r-51,-7l822,2028r-49,-11l725,2004r-48,-17l631,1969r-46,-20l542,1925r-44,-24l457,1875r-41,-29l378,1816r-38,-32l306,1750r-35,-36l240,1677r-32,-39l181,1599r-27,-42l129,1514r-22,-43l87,1425,68,1379,52,1331,39,1283,26,1233r-9,-51l11,1132,7,1080,6,1027,7,974r4,-51l17,872r9,-51l39,772,52,723,68,676,87,629r20,-45l129,540r25,-43l181,456r27,-40l240,377r31,-37l306,304r34,-34l378,238r38,-30l457,179r41,-26l542,129r43,-23l631,85,677,67,725,50,773,37,822,26r51,-9l924,10,977,6r52,-2l1082,6r51,4l1185,17r50,9l1284,37r49,13l1380,67r47,18l1472,106r45,23l1559,153r41,26l1641,208r38,30l1717,270r34,34l1786,340r31,37l1849,416r28,40l1903,497r25,43l1950,584r21,45l1990,676r15,47l2020,772r11,49l2040,872r7,51l2050,974r1,53xe" fillcolor="#e9e9e9" stroked="f">
                <v:path arrowok="t"/>
                <o:lock v:ext="edit" verticies="t"/>
              </v:shape>
              <v:shape id="_x0000_s2382" style="position:absolute;left:658;top:9382;width:341;height:341" coordsize="2050,2050" path="m2050,1025r-2,-53l2045,920r-7,-51l2029,818r-11,-49l2003,720r-15,-47l1970,626r-21,-45l1926,537r-24,-43l1875,452r-29,-41l1816,373r-33,-38l1750,301r-36,-35l1677,234r-39,-30l1598,176r-42,-27l1514,124r-45,-23l1424,81,1377,63,1329,46,1281,33,1231,21r-50,-8l1129,6,1078,1,1025,,971,1,920,6r-51,7l818,21,768,33,720,46,672,63,626,81r-46,20l535,124r-42,25l452,176r-41,28l372,234r-37,32l299,301r-33,34l234,373r-31,38l174,452r-27,42l123,537r-23,44l80,626,61,673,46,720,31,769,20,818r-9,51l4,920,1,972,,1025r1,53l4,1130r7,51l20,1232r11,49l46,1330r15,47l80,1424r20,46l123,1513r24,44l174,1598r29,40l234,1676r32,38l299,1750r36,34l372,1816r39,30l452,1875r41,26l535,1927r45,22l626,1969r46,19l720,2004r48,13l818,2030r51,9l920,2044r51,5l1025,2050r53,-1l1129,2044r52,-5l1231,2030r50,-13l1329,2004r48,-16l1424,1969r45,-20l1514,1927r42,-26l1598,1875r40,-29l1677,1816r37,-32l1750,1750r33,-36l1816,1676r30,-38l1875,1598r27,-41l1926,1513r23,-43l1970,1424r18,-47l2003,1330r15,-49l2029,1232r9,-51l2045,1130r3,-52l2050,1025xm2045,1025r-1,53l2039,1129r-5,51l2025,1231r-13,49l1999,1328r-16,48l1964,1422r-20,46l1922,1511r-25,43l1870,1595r-28,40l1812,1674r-32,37l1746,1746r-35,34l1674,1812r-39,30l1595,1871r-41,27l1510,1922r-43,23l1422,1965r-47,18l1328,1999r-48,14l1230,2024r-51,9l1129,2040r-51,3l1025,2045r-52,-2l920,2040r-50,-7l819,2024r-50,-11l721,1999r-47,-16l627,1965r-45,-20l539,1922r-44,-24l454,1871r-39,-29l376,1812r-37,-32l303,1746r-34,-35l237,1674r-30,-39l179,1595r-27,-41l127,1511r-22,-43l85,1422,66,1376,50,1328,37,1280,26,1231r-9,-51l10,1129,5,1078,4,1025,5,972r5,-51l17,870r9,-51l37,770,50,722,66,674,85,628r20,-46l127,539r25,-43l179,455r28,-40l237,377r32,-37l303,304r36,-33l376,238r39,-30l454,179r41,-26l539,129r43,-23l627,85,674,67,721,52,769,37,819,26r51,-9l920,10,973,7r52,-2l1078,7r51,3l1179,17r51,9l1280,37r48,15l1375,67r47,18l1467,106r43,23l1554,153r41,26l1635,208r39,30l1711,271r35,33l1780,340r32,37l1842,415r28,40l1897,496r25,43l1944,582r20,46l1983,674r16,48l2012,770r13,49l2034,870r5,51l2044,972r1,53xe" fillcolor="#e9e9e9" stroked="f">
                <v:path arrowok="t"/>
                <o:lock v:ext="edit" verticies="t"/>
              </v:shape>
              <v:shape id="_x0000_s2383" style="position:absolute;left:658;top:9382;width:341;height:341" coordsize="2045,2046" path="m2045,1023r-1,-53l2041,919r-7,-51l2025,817r-11,-49l1999,719r-15,-47l1965,625r-21,-45l1922,536r-25,-43l1871,452r-28,-40l1811,373r-31,-37l1745,300r-34,-34l1673,234r-38,-30l1594,175r-41,-26l1511,125r-45,-23l1421,81,1374,63,1327,46,1278,33,1229,22r-50,-9l1127,6,1076,2,1023,,971,2,918,6r-51,7l816,22,767,33,719,46,671,63,625,81r-46,21l536,125r-44,24l451,175r-41,29l372,234r-38,32l300,300r-35,36l234,373r-32,39l175,452r-27,41l123,536r-22,44l81,625,62,672,46,719,33,768,20,817r-9,51l5,919,1,970,,1023r1,53l5,1128r6,50l20,1229r13,50l46,1327r16,48l81,1421r20,46l123,1510r25,43l175,1595r27,39l234,1673r31,37l300,1746r34,34l372,1812r38,30l451,1871r41,26l536,1921r43,24l625,1965r46,18l719,2000r48,13l816,2024r51,9l918,2040r53,4l1023,2046r53,-2l1127,2040r52,-7l1229,2024r49,-11l1327,2000r47,-17l1421,1965r45,-20l1511,1921r42,-24l1594,1871r41,-29l1673,1812r38,-32l1745,1746r35,-36l1811,1673r32,-39l1871,1595r26,-42l1922,1510r22,-43l1965,1421r19,-46l1999,1327r15,-48l2025,1229r9,-51l2041,1128r3,-52l2045,1023xm2041,1023r-2,53l2035,1127r-7,51l2019,1229r-11,49l1995,1326r-16,47l1960,1419r-20,45l1918,1508r-25,42l1866,1592r-28,40l1808,1670r-32,37l1742,1743r-35,33l1671,1809r-40,30l1591,1867r-40,27l1507,1918r-43,22l1419,1961r-47,17l1325,1994r-48,15l1228,2020r-51,9l1127,2035r-52,4l1023,2040r-52,-1l919,2035r-51,-6l817,2020r-49,-11l720,1994r-47,-16l626,1961r-45,-21l538,1918r-43,-24l454,1867r-40,-28l376,1809r-37,-33l303,1743r-33,-36l237,1670r-30,-38l179,1592r-27,-42l128,1508r-23,-44l85,1419,67,1373,50,1326,37,1278,26,1229r-9,-51l10,1127,6,1076,5,1023,6,970r4,-51l17,868r9,-50l37,769,50,720,67,673,85,627r20,-45l128,538r24,-42l179,454r28,-40l237,376r33,-37l303,303r36,-33l376,239r38,-31l454,179r41,-25l538,129r43,-22l626,85,673,68,720,52,768,37,817,26r51,-9l919,11,971,7r52,-1l1075,7r52,4l1177,17r51,9l1277,37r48,15l1372,68r47,17l1464,107r43,22l1551,154r40,25l1631,208r40,31l1707,270r35,33l1776,339r32,37l1838,414r28,40l1893,496r25,42l1940,582r20,45l1979,673r16,47l2008,769r11,49l2028,868r7,51l2039,970r2,53xe" fillcolor="#e9e9e9" stroked="f">
                <v:path arrowok="t"/>
                <o:lock v:ext="edit" verticies="t"/>
              </v:shape>
              <v:shape id="_x0000_s2384" style="position:absolute;left:658;top:9382;width:340;height:340" coordsize="2041,2040" path="m2041,1020r-1,-53l2035,916r-5,-51l2021,814r-13,-49l1995,717r-16,-48l1960,623r-20,-46l1918,534r-25,-43l1866,450r-28,-40l1808,372r-32,-37l1742,299r-35,-33l1670,233r-39,-30l1591,174r-41,-26l1506,124r-43,-23l1418,80,1371,62,1324,47,1276,32,1226,21r-51,-9l1125,5,1074,2,1021,,969,2,916,5r-50,7l815,21,765,32,717,47,670,62,623,80r-45,21l535,124r-44,24l450,174r-39,29l372,233r-37,33l299,299r-34,36l233,372r-30,38l175,450r-27,41l123,534r-22,43l81,623,62,669,46,717,33,765,22,814r-9,51l6,916,1,967,,1020r1,53l6,1124r7,51l22,1226r11,49l46,1323r16,48l81,1417r20,46l123,1506r25,43l175,1590r28,40l233,1669r32,37l299,1741r36,34l372,1807r39,30l450,1866r41,27l535,1917r43,23l623,1960r47,18l717,1994r48,14l815,2019r51,9l916,2035r53,3l1021,2040r53,-2l1125,2035r50,-7l1226,2019r50,-11l1324,1994r47,-16l1418,1960r45,-20l1506,1917r44,-24l1591,1866r40,-29l1670,1807r37,-32l1742,1741r34,-35l1808,1669r30,-39l1866,1590r27,-41l1918,1506r22,-43l1960,1417r19,-46l1995,1323r13,-48l2021,1226r9,-51l2035,1124r5,-51l2041,1020xm2036,1020r-2,53l2031,1124r-7,50l2015,1224r-11,50l1991,1322r-17,47l1956,1414r-20,46l1913,1504r-24,42l1862,1588r-28,39l1804,1666r-31,37l1739,1737r-36,34l1666,1803r-38,31l1588,1861r-41,27l1504,1912r-43,23l1416,1955r-46,18l1322,1989r-48,14l1226,2015r-51,9l1124,2029r-51,5l1021,2035r-52,-1l917,2029r-51,-5l817,2015r-50,-12l719,1989r-48,-16l625,1955r-44,-20l537,1912r-42,-24l453,1861r-40,-27l375,1803r-37,-32l303,1737r-34,-34l237,1666r-30,-39l179,1588r-27,-42l128,1504r-23,-44l85,1414,67,1369,51,1322,37,1274,26,1224r-9,-50l10,1124,7,1073,6,1020,7,967r3,-51l17,866r9,-51l37,766,51,718,67,671,85,626r20,-46l128,536r24,-42l179,452r28,-39l237,375r32,-37l303,303r35,-34l375,237r38,-29l453,179r42,-26l537,128r44,-22l625,85,671,67,719,51,767,38,817,25r49,-7l917,11,969,6r52,-1l1073,6r51,5l1175,18r51,7l1274,38r48,13l1370,67r46,18l1461,106r43,22l1547,153r41,26l1628,208r38,29l1703,269r36,34l1773,338r31,37l1834,413r28,39l1889,494r24,42l1936,580r20,46l1974,671r17,47l2004,766r11,49l2024,866r7,50l2034,967r2,53xe" fillcolor="#e9e9e9" stroked="f">
                <v:path arrowok="t"/>
                <o:lock v:ext="edit" verticies="t"/>
              </v:shape>
              <v:shape id="_x0000_s2385" style="position:absolute;left:659;top:9383;width:339;height:339" coordsize="2036,2034" path="m2036,1017r-2,-53l2030,913r-7,-51l2014,812r-11,-49l1990,714r-16,-47l1955,621r-20,-45l1913,532r-25,-42l1861,448r-28,-40l1803,370r-32,-37l1737,297r-35,-33l1666,233r-40,-31l1586,173r-41,-25l1502,123r-43,-22l1414,79,1367,62,1320,46,1272,31,1223,20r-51,-9l1122,5,1070,1,1018,,966,1,914,5r-51,6l812,20,763,31,715,46,668,62,621,79r-45,22l533,123r-43,25l449,173r-40,29l371,233r-37,31l298,297r-33,36l232,370r-30,38l174,448r-27,42l123,532r-23,44l80,621,62,667,45,714,32,763,21,812r-9,50l5,913,2,964,,1017r2,53l5,1121r7,51l21,1223r11,49l45,1320r17,47l80,1413r20,45l123,1502r24,42l174,1586r28,40l232,1664r33,37l298,1737r36,33l371,1801r38,32l449,1861r41,27l533,1912r43,22l621,1955r47,17l715,1988r48,15l812,2014r51,9l914,2029r52,4l1018,2034r52,-1l1122,2029r50,-6l1223,2014r49,-11l1320,1988r47,-16l1414,1955r45,-21l1502,1912r43,-24l1586,1861r40,-28l1666,1801r36,-31l1737,1737r34,-36l1803,1664r30,-38l1861,1586r27,-42l1913,1502r22,-44l1955,1413r19,-46l1990,1320r13,-48l2014,1223r9,-51l2030,1121r4,-51l2036,1017xm2030,1017r-1,53l2026,1121r-7,50l2010,1221r-11,49l1984,1318r-15,47l1951,1411r-20,45l1908,1500r-24,42l1858,1582r-29,41l1799,1661r-32,37l1734,1732r-36,35l1662,1798r-39,30l1584,1856r-41,27l1500,1907r-44,23l1412,1950r-46,18l1319,1984r-48,13l1222,2008r-51,9l1121,2024r-51,4l1018,2029r-52,-1l914,2024r-50,-7l814,2008r-50,-11l716,1984r-47,-16l623,1950r-44,-20l535,1907r-42,-24l451,1856r-39,-28l373,1798r-36,-31l301,1732r-33,-34l237,1661r-31,-38l178,1582r-26,-40l127,1500r-22,-44l85,1411,67,1365,51,1318,36,1270,25,1221r-9,-50l11,1121,6,1070,5,1017,6,964r5,-51l16,863r9,-49l36,764,51,716,67,669,85,624r20,-46l127,534r25,-42l178,452r28,-41l237,373r31,-37l301,302r36,-34l373,236r39,-30l451,178r42,-27l535,127r44,-22l623,85,669,66,716,50,764,37,814,26r50,-9l914,10,966,7r52,-2l1070,7r51,3l1171,17r51,9l1271,37r48,13l1366,66r46,19l1456,105r44,22l1543,151r41,27l1623,206r39,30l1698,268r36,34l1767,336r32,37l1829,411r29,41l1884,492r24,42l1931,578r20,46l1969,669r15,47l1999,764r11,50l2019,863r7,50l2029,964r1,53xe" fillcolor="#e9e9e9" stroked="f">
                <v:path arrowok="t"/>
                <o:lock v:ext="edit" verticies="t"/>
              </v:shape>
              <v:shape id="_x0000_s2386" style="position:absolute;left:659;top:9383;width:339;height:338" coordsize="2030,2030" path="m2030,1015r-2,-53l2025,911r-7,-50l2009,810r-11,-49l1985,713r-17,-47l1950,621r-20,-46l1907,531r-24,-42l1856,447r-28,-39l1798,370r-31,-37l1733,298r-36,-34l1660,232r-38,-29l1582,174r-41,-26l1498,123r-43,-22l1410,80,1364,62,1316,46,1268,33,1220,20r-51,-7l1118,6,1067,1,1015,,963,1,911,6r-51,7l811,20,761,33,713,46,665,62,619,80r-44,21l531,123r-42,25l447,174r-40,29l369,232r-37,32l297,298r-34,35l231,370r-30,38l173,447r-27,42l122,531,99,575,79,621,61,666,45,713,31,761,20,810r-9,51l4,911,1,962,,1015r1,53l4,1119r7,50l20,1219r11,50l45,1317r16,47l79,1409r20,46l122,1499r24,42l173,1583r28,39l231,1661r32,37l297,1732r35,34l369,1798r38,31l447,1856r42,27l531,1907r44,23l619,1950r46,18l713,1984r48,14l811,2010r49,9l911,2024r52,5l1015,2030r52,-1l1118,2024r51,-5l1220,2010r48,-12l1316,1984r48,-16l1410,1950r45,-20l1498,1907r43,-24l1582,1856r40,-27l1660,1798r37,-32l1733,1732r34,-34l1798,1661r30,-39l1856,1583r27,-42l1907,1499r23,-44l1950,1409r18,-45l1985,1317r13,-48l2009,1219r9,-50l2025,1119r3,-51l2030,1015xm2025,1015r-1,53l2019,1118r-5,51l2005,1218r-13,50l1979,1316r-16,47l1945,1408r-20,45l1903,1497r-25,42l1853,1579r-29,41l1794,1658r-32,36l1728,1729r-34,34l1657,1794r-38,30l1580,1852r-42,27l1496,1903r-44,22l1408,1946r-46,18l1315,1979r-48,14l1219,2004r-51,9l1118,2020r-51,3l1015,2024r-52,-1l911,2020r-50,-7l812,2004r-50,-11l714,1979r-47,-15l622,1946r-45,-21l533,1903r-42,-24l449,1852r-39,-28l372,1794r-37,-31l301,1729r-34,-35l235,1658r-29,-38l177,1579r-26,-40l126,1497r-22,-44l84,1408,66,1363,50,1316,37,1268,26,1218r-9,-49l10,1118,6,1068,4,1015,6,964r4,-52l17,862r9,-50l37,762,50,714,66,667,84,622r20,-45l126,533r25,-41l177,451r29,-39l235,372r32,-35l301,301r34,-34l372,236r38,-30l449,178r42,-27l533,128r44,-23l622,85,667,66,714,51,762,37,812,26r49,-9l911,10,963,7r52,-1l1067,7r51,3l1168,17r51,9l1267,37r48,14l1362,66r46,19l1452,105r44,23l1538,151r42,27l1619,206r38,30l1694,267r34,34l1762,337r32,35l1824,412r29,39l1878,492r25,41l1925,577r20,45l1963,667r16,47l1992,762r13,50l2014,862r5,50l2024,964r1,51xe" fillcolor="#e9e9e9" stroked="f">
                <v:path arrowok="t"/>
                <o:lock v:ext="edit" verticies="t"/>
              </v:shape>
              <v:shape id="_x0000_s2387" style="position:absolute;left:660;top:9384;width:337;height:337" coordsize="2025,2024" path="m2025,1012r-1,-53l2021,908r-7,-50l2005,809r-11,-50l1979,711r-15,-47l1946,619r-20,-46l1903,529r-24,-42l1853,447r-29,-41l1794,368r-32,-37l1729,297r-36,-34l1657,231r-39,-30l1579,173r-41,-27l1495,122r-44,-22l1407,80,1361,61,1314,45,1266,32,1217,21r-51,-9l1116,5,1065,2,1013,,961,2,909,5r-50,7l809,21,759,32,711,45,664,61,618,80r-44,20l530,122r-42,24l446,173r-39,28l368,231r-36,32l296,297r-33,34l232,368r-31,38l173,447r-26,40l122,529r-22,44l80,619,62,664,46,711,31,759,20,809r-9,49l6,908,1,959,,1012r1,53l6,1116r5,50l20,1216r11,49l46,1313r16,47l80,1406r20,45l122,1495r25,42l173,1577r28,41l232,1656r31,37l296,1727r36,35l368,1793r39,30l446,1851r42,27l530,1902r44,23l618,1945r46,18l711,1979r48,13l809,2003r50,9l909,2019r52,4l1013,2024r52,-1l1116,2019r50,-7l1217,2003r49,-11l1314,1979r47,-16l1407,1945r44,-20l1495,1902r43,-24l1579,1851r39,-28l1657,1793r36,-31l1729,1727r33,-34l1794,1656r30,-38l1853,1577r26,-40l1903,1495r23,-44l1946,1406r18,-46l1979,1313r15,-48l2005,1216r9,-50l2021,1116r3,-51l2025,1012xm2021,1012r-2,51l2015,1115r-7,50l1999,1215r-11,48l1975,1311r-16,47l1941,1404r-20,45l1899,1493r-25,41l1848,1575r-28,39l1790,1652r-31,37l1725,1724r-35,33l1654,1789r-38,30l1576,1847r-41,27l1493,1897r-44,22l1404,1940r-45,19l1312,1974r-47,14l1216,1999r-50,9l1116,2014r-51,4l1013,2019r-52,-1l909,2014r-50,-6l810,1999r-50,-11l713,1974r-46,-15l621,1940r-45,-21l532,1897r-42,-23l450,1847r-41,-28l371,1789r-35,-32l300,1724r-33,-35l235,1652r-30,-38l177,1575r-26,-41l126,1493r-22,-44l84,1404,66,1358,50,1311,37,1263,26,1215r-9,-50l10,1115,7,1063,5,1012,7,961r3,-52l17,859r9,-49l37,761,50,712,66,666,84,620r20,-45l126,533r25,-43l177,449r28,-39l235,372r32,-37l300,300r36,-33l371,235r38,-30l450,177r40,-27l532,127r44,-22l621,84,667,67,713,50,760,36,810,25r49,-9l909,11,961,6r52,-1l1065,6r51,5l1166,16r50,9l1265,36r47,14l1359,67r45,17l1449,105r44,22l1535,150r41,27l1616,205r38,30l1690,267r35,33l1759,335r31,37l1820,410r28,39l1874,490r25,43l1921,575r20,45l1959,666r16,46l1988,761r11,49l2008,859r7,50l2019,961r2,51xe" fillcolor="#e9e9e9" stroked="f">
                <v:path arrowok="t"/>
                <o:lock v:ext="edit" verticies="t"/>
              </v:shape>
              <v:shape id="_x0000_s2388" style="position:absolute;left:660;top:9384;width:337;height:337" coordsize="2021,2018" path="m2021,1009r-1,-51l2015,906r-5,-50l2001,806r-13,-50l1975,708r-16,-47l1941,616r-20,-45l1899,527r-25,-41l1849,445r-29,-39l1790,366r-32,-35l1724,295r-34,-34l1653,230r-38,-30l1576,172r-42,-27l1492,122,1448,99,1404,79,1358,60,1311,45,1263,31,1215,20r-51,-9l1114,4,1063,1,1011,,959,1,907,4r-50,7l808,20,758,31,710,45,663,60,618,79,573,99r-44,23l487,145r-42,27l406,200r-38,30l331,261r-34,34l263,331r-32,35l202,406r-29,39l147,486r-25,41l100,571,80,616,62,661,46,708,33,756,22,806r-9,50l6,906,2,958,,1009r2,53l6,1112r7,51l22,1212r11,50l46,1310r16,47l80,1402r20,45l122,1491r25,42l173,1573r29,41l231,1652r32,36l297,1723r34,34l368,1788r38,30l445,1846r42,27l529,1897r44,22l618,1940r45,18l710,1973r48,14l808,1998r49,9l907,2014r52,3l1011,2018r52,-1l1114,2014r50,-7l1215,1998r48,-11l1311,1973r47,-15l1404,1940r44,-21l1492,1897r42,-24l1576,1846r39,-28l1653,1788r37,-31l1724,1723r34,-35l1790,1652r30,-38l1849,1573r25,-40l1899,1491r22,-44l1941,1402r18,-45l1975,1310r13,-48l2001,1212r9,-49l2015,1112r5,-50l2021,1009xm2015,1009r-1,51l2011,1112r-7,50l1995,1211r-11,49l1970,1307r-15,47l1937,1400r-20,45l1894,1488r-24,42l1844,1571r-28,39l1786,1648r-31,36l1721,1720r-35,32l1650,1785r-38,29l1572,1842r-40,26l1490,1892r-44,22l1401,1934r-44,18l1310,1969r-48,13l1214,1994r-51,8l1113,2008r-50,5l1011,2014r-52,-1l908,2008r-50,-6l808,1994r-48,-12l711,1969r-46,-17l620,1934r-45,-20l531,1892r-42,-24l449,1842r-39,-28l372,1785r-37,-33l300,1720r-34,-36l235,1648r-30,-38l177,1571r-26,-41l127,1488r-23,-43l84,1400,66,1354,51,1307,37,1260,26,1211r-9,-49l10,1112,7,1060,6,1009,7,958r3,-52l17,856r9,-49l37,758,51,711,66,664,84,618r20,-45l127,531r24,-43l177,448r28,-40l235,370r31,-36l300,298r35,-32l372,233r38,-29l449,176r40,-26l531,126r44,-22l620,84,665,66,711,50,760,37,808,24r50,-7l908,10,959,5r52,-1l1063,5r50,5l1163,17r51,7l1262,37r48,13l1357,66r44,18l1446,104r44,22l1532,150r40,26l1612,204r38,29l1686,266r35,32l1755,334r31,36l1816,408r28,40l1870,488r24,43l1917,573r20,45l1955,664r15,47l1984,758r11,49l2004,856r7,50l2014,958r1,51xe" fillcolor="#e9e9e9" stroked="f">
                <v:path arrowok="t"/>
                <o:lock v:ext="edit" verticies="t"/>
              </v:shape>
              <v:shape id="_x0000_s2389" style="position:absolute;left:660;top:9385;width:336;height:335" coordsize="2016,2014" path="m2016,1007r-2,-51l2010,904r-7,-50l1994,805r-11,-49l1970,707r-16,-46l1936,615r-20,-45l1894,528r-25,-43l1843,444r-28,-39l1785,367r-31,-37l1720,295r-35,-33l1649,230r-38,-30l1571,172r-41,-27l1488,122r-44,-22l1399,79,1354,62,1307,45,1260,31,1211,20r-50,-9l1111,6,1060,1,1008,,956,1,904,6r-50,5l805,20,755,31,708,45,662,62,616,79r-45,21l527,122r-42,23l445,172r-41,28l366,230r-35,32l295,295r-33,35l230,367r-30,38l172,444r-26,41l121,528,99,570,79,615,61,661,45,707,32,756,21,805r-9,49l5,904,2,956,,1007r2,51l5,1110r7,50l21,1210r11,48l45,1306r16,47l79,1399r20,45l121,1488r25,41l172,1570r28,39l230,1647r32,37l295,1719r36,33l366,1784r38,30l445,1842r40,27l527,1892r44,22l616,1935r46,19l708,1969r47,14l805,1994r49,9l904,2009r52,4l1008,2014r52,-1l1111,2009r50,-6l1211,1994r49,-11l1307,1969r47,-15l1399,1935r45,-21l1488,1892r42,-23l1571,1842r40,-28l1649,1784r36,-32l1720,1719r34,-35l1785,1647r30,-38l1843,1570r26,-41l1894,1488r22,-44l1936,1399r18,-46l1970,1306r13,-48l1994,1210r9,-50l2010,1110r4,-52l2016,1007xm2010,1007r-1,51l2004,1110r-5,50l1990,1209r-11,48l1965,1305r-15,46l1932,1397r-20,45l1889,1484r-24,43l1839,1567r-28,40l1781,1644r-32,37l1717,1715r-36,34l1645,1780r-38,30l1568,1838r-41,26l1486,1888r-44,22l1398,1930r-45,18l1306,1964r-47,13l1209,1988r-49,9l1110,2004r-50,4l1008,2009r-52,-1l905,2004r-50,-7l806,1988r-49,-11l710,1964r-47,-16l618,1930r-45,-20l530,1888r-42,-24l447,1838r-39,-28l370,1780r-36,-31l299,1715r-33,-34l234,1644r-30,-37l176,1567r-25,-40l126,1484r-22,-42l83,1397,66,1351,50,1305,37,1257,25,1209r-9,-49l11,1110,6,1058,5,1007,6,956r5,-52l16,855r9,-50l37,757,50,709,66,663,83,617r21,-45l126,530r25,-43l176,447r28,-39l234,370r32,-37l299,298r35,-33l370,234r38,-29l447,177r41,-27l530,126r43,-22l618,84,663,66,710,50,757,37,806,26r49,-9l905,10,956,7r52,-2l1060,7r50,3l1160,17r49,9l1259,37r47,13l1353,66r45,18l1442,104r44,22l1527,150r41,27l1607,205r38,29l1681,265r36,33l1749,333r32,37l1811,408r28,39l1865,487r24,43l1912,572r20,45l1950,663r15,46l1979,757r11,48l1999,855r5,49l2009,956r1,51xe" fillcolor="#e9e9e9" stroked="f">
                <v:path arrowok="t"/>
                <o:lock v:ext="edit" verticies="t"/>
              </v:shape>
              <v:shape id="_x0000_s2390" style="position:absolute;left:661;top:9385;width:335;height:335" coordsize="2009,2010" path="m2009,1005r-1,-51l2005,902r-7,-50l1989,803r-11,-49l1964,707r-15,-47l1931,614r-20,-45l1888,527r-24,-43l1838,444r-28,-40l1780,366r-31,-36l1715,294r-35,-32l1644,229r-38,-29l1566,172r-40,-26l1484,122r-44,-22l1395,80,1351,62,1304,46,1256,33,1208,20r-51,-7l1107,6,1057,1,1005,,953,1,902,6r-50,7l802,20,754,33,705,46,659,62,614,80r-45,20l525,122r-42,24l443,172r-39,28l366,229r-37,33l294,294r-34,36l229,366r-30,38l171,444r-26,40l121,527,98,569,78,614,60,660,45,707,31,754,20,803r-9,49l4,902,1,954,,1005r1,51l4,1108r7,50l20,1207r11,49l45,1303r15,47l78,1396r20,45l121,1484r24,42l171,1567r28,39l229,1644r31,36l294,1716r35,32l366,1781r38,29l443,1838r40,26l525,1888r44,22l614,1930r45,18l705,1965r49,13l802,1990r50,8l902,2004r51,5l1005,2010r52,-1l1107,2004r50,-6l1208,1990r48,-12l1304,1965r47,-17l1395,1930r45,-20l1484,1888r42,-24l1566,1838r40,-28l1644,1781r36,-33l1715,1716r34,-36l1780,1644r30,-38l1838,1567r26,-41l1888,1484r23,-43l1931,1396r18,-46l1964,1303r14,-47l1989,1207r9,-49l2005,1108r3,-52l2009,1005xm2005,1005r-1,51l1999,1108r-5,49l1985,1206r-12,49l1960,1302r-16,47l1926,1394r-20,45l1884,1481r-25,43l1834,1564r-28,39l1777,1641r-33,36l1712,1711r-35,34l1640,1776r-37,30l1564,1834r-41,26l1481,1883r-43,23l1394,1926r-46,18l1301,1959r-47,14l1206,1984r-49,9l1107,2000r-50,3l1005,2004r-51,-1l902,2000r-50,-7l803,1984r-48,-11l708,1959r-47,-15l615,1926r-44,-20l528,1883r-42,-23l446,1834r-39,-28l369,1776r-37,-31l297,1711r-32,-34l233,1641r-30,-38l176,1564r-26,-40l125,1481r-22,-42l84,1394,66,1349,49,1302,36,1255,25,1206r-8,-49l10,1108,6,1056,4,1005,6,954r4,-51l17,853r8,-49l36,756,49,708,66,662,84,616r19,-45l125,529r25,-43l176,446r27,-39l233,369r32,-36l297,299r35,-34l369,234r38,-30l446,176r40,-26l528,127r43,-23l615,84,661,66,708,51,755,37,803,26r49,-9l902,10,954,7r51,-1l1057,7r50,3l1157,17r49,9l1254,37r47,14l1348,66r46,18l1438,104r43,23l1523,150r41,26l1603,204r37,30l1677,265r35,34l1744,333r33,36l1806,407r28,39l1859,486r25,43l1906,571r20,45l1944,662r16,46l1973,756r12,48l1994,853r5,50l2004,954r1,51xe" fillcolor="#e9e9e9" stroked="f">
                <v:path arrowok="t"/>
                <o:lock v:ext="edit" verticies="t"/>
              </v:shape>
              <v:shape id="_x0000_s2391" style="position:absolute;left:661;top:9385;width:334;height:334" coordsize="2005,2004" path="m2005,1002r-1,-51l1999,899r-5,-49l1985,800r-11,-48l1960,704r-15,-46l1927,612r-20,-45l1884,525r-24,-43l1834,442r-28,-39l1776,365r-32,-37l1712,293r-36,-33l1640,229r-38,-29l1563,172r-41,-27l1481,121,1437,99,1393,79,1348,61,1301,45,1254,32,1204,21r-49,-9l1105,5,1055,2,1003,,951,2,900,5r-50,7l801,21,752,32,705,45,658,61,613,79,568,99r-43,22l483,145r-41,27l403,200r-38,29l329,260r-35,33l261,328r-32,37l199,403r-28,39l146,482r-25,43l99,567,78,612,61,658,45,704,32,752,20,800r-9,50l6,899,1,951,,1002r1,51l6,1105r5,50l20,1204r12,48l45,1300r16,46l78,1392r21,45l121,1479r25,43l171,1562r28,40l229,1639r32,37l294,1710r35,34l365,1775r38,30l442,1833r41,26l525,1883r43,22l613,1925r45,18l705,1959r47,13l801,1983r49,9l900,1999r51,4l1003,2004r52,-1l1105,1999r50,-7l1204,1983r50,-11l1301,1959r47,-16l1393,1925r44,-20l1481,1883r41,-24l1563,1833r39,-28l1640,1775r36,-31l1712,1710r32,-34l1776,1639r30,-37l1834,1562r26,-40l1884,1479r23,-42l1927,1392r18,-46l1960,1300r14,-48l1985,1204r9,-49l1999,1105r5,-52l2005,1002xm2000,1002r-2,51l1995,1104r-7,50l1979,1203r-11,48l1955,1298r-16,47l1921,1390r-19,44l1880,1477r-25,42l1829,1560r-28,39l1772,1636r-31,36l1708,1707r-35,33l1637,1771r-38,30l1560,1829r-40,26l1478,1878r-43,22l1391,1921r-46,17l1299,1954r-48,14l1203,1979r-49,9l1105,1993r-52,5l1003,1999r-51,-1l900,1993r-49,-5l802,1979r-48,-11l706,1954r-46,-16l614,1921r-44,-21l527,1878r-42,-23l445,1829r-39,-28l368,1771r-36,-31l298,1707r-34,-35l233,1636r-29,-37l176,1560r-26,-41l125,1477r-21,-43l84,1390,66,1345,51,1298,37,1251,26,1203r-9,-49l10,1104,7,1053,6,1002,7,951r3,-51l17,850r9,-49l37,753,51,706,66,659,84,614r20,-44l125,527r25,-41l176,444r28,-39l233,368r31,-37l298,297r34,-33l368,233r38,-30l445,175r40,-26l527,126r43,-22l614,83,660,66,706,50,754,36,802,25r49,-9l900,11,952,6r51,-1l1053,6r52,5l1154,16r49,9l1251,36r48,14l1345,66r46,17l1435,104r43,22l1520,149r40,26l1599,203r38,30l1673,264r35,33l1741,331r31,37l1801,405r28,39l1855,486r25,41l1902,570r19,44l1939,659r16,47l1968,753r11,48l1988,850r7,50l1998,951r2,51xe" fillcolor="#ebebea" stroked="f">
                <v:path arrowok="t"/>
                <o:lock v:ext="edit" verticies="t"/>
              </v:shape>
              <v:shape id="_x0000_s2392" style="position:absolute;left:662;top:9386;width:333;height:333" coordsize="2001,1998" path="m2001,999r-1,-51l1995,897r-5,-50l1981,798r-12,-48l1956,702r-16,-46l1922,610r-20,-45l1880,523r-25,-43l1830,440r-28,-39l1773,363r-33,-36l1708,293r-35,-34l1636,228r-37,-30l1560,170r-41,-26l1477,121,1434,98,1390,78,1344,60,1297,45,1250,31,1202,20r-49,-9l1103,4,1053,1,1001,,950,1,898,4r-50,7l799,20,751,31,704,45,657,60,611,78,567,98r-43,23l482,144r-40,26l403,198r-38,30l328,259r-35,34l261,327r-32,36l199,401r-27,39l146,480r-25,43l99,565,80,610,62,656,45,702,32,750,21,798r-8,49l6,897,2,948,,999r2,51l6,1102r7,49l21,1200r11,49l45,1296r17,47l80,1388r19,45l121,1475r25,43l172,1558r27,39l229,1635r32,36l293,1705r35,34l365,1770r38,30l442,1828r40,26l524,1877r43,23l611,1920r46,18l704,1953r47,14l799,1978r49,9l898,1994r52,3l1001,1998r52,-1l1103,1994r50,-7l1202,1978r48,-11l1297,1953r47,-15l1390,1920r44,-20l1477,1877r42,-23l1560,1828r39,-28l1636,1770r37,-31l1708,1705r32,-34l1773,1635r29,-38l1830,1558r25,-40l1880,1475r22,-42l1922,1388r18,-45l1956,1296r13,-47l1981,1200r9,-49l1995,1102r5,-52l2001,999xm1995,999r-1,51l1991,1101r-7,50l1975,1199r-11,48l1950,1295r-15,46l1917,1386r-19,44l1875,1473r-24,41l1825,1556r-28,37l1768,1631r-31,36l1704,1702r-34,33l1633,1767r-37,29l1557,1824r-40,25l1475,1873r-43,22l1388,1915r-46,18l1296,1949r-47,13l1201,1973r-49,9l1102,1988r-51,4l1001,1994r-51,-2l899,1988r-50,-6l800,1973r-48,-11l705,1949r-46,-16l613,1915r-43,-20l526,1873r-41,-24l444,1824r-39,-28l368,1767r-37,-32l297,1702r-33,-35l233,1631r-29,-38l176,1556r-26,-42l126,1473r-22,-43l84,1386,66,1341,51,1295,37,1247,26,1199r-9,-48l11,1101,7,1050,6,999,7,948r4,-51l17,848r9,-49l37,751,51,704,66,657,84,612r20,-44l126,525r24,-41l176,444r28,-40l233,366r31,-35l297,296r34,-33l368,232r37,-30l444,174r41,-25l526,125r44,-22l613,83,659,65,705,49,752,36,800,25r49,-8l899,10,950,6r51,-2l1051,6r51,4l1152,17r49,8l1249,36r47,13l1342,65r46,18l1432,103r43,22l1517,149r40,25l1596,202r37,30l1670,263r34,33l1737,331r31,35l1797,404r28,40l1851,484r24,41l1898,568r19,44l1935,657r15,47l1964,751r11,48l1984,848r7,49l1994,948r1,51xe" fillcolor="#ebebea" stroked="f">
                <v:path arrowok="t"/>
                <o:lock v:ext="edit" verticies="t"/>
              </v:shape>
              <v:shape id="_x0000_s2393" style="position:absolute;left:662;top:9386;width:333;height:332" coordsize="1994,1994" path="m1994,997r-2,-51l1989,895r-7,-50l1973,796r-11,-48l1949,701r-16,-47l1915,609r-19,-44l1874,522r-25,-41l1823,439r-28,-39l1766,363r-31,-37l1702,292r-35,-33l1631,228r-38,-30l1554,170r-40,-26l1472,121,1429,99,1385,78,1339,61,1293,45,1245,31,1197,20r-49,-9l1099,6,1047,1,997,,946,1,894,6r-49,5l796,20,748,31,700,45,654,61,608,78,564,99r-43,22l479,144r-40,26l400,198r-38,30l326,259r-34,33l258,326r-31,37l198,400r-28,39l144,481r-25,41l98,565,78,609,60,654,45,701,31,748,20,796r-9,49l4,895,1,946,,997r1,51l4,1099r7,50l20,1198r11,48l45,1293r15,47l78,1385r20,44l119,1472r25,42l170,1555r28,39l227,1631r31,36l292,1702r34,33l362,1766r38,30l439,1824r40,26l521,1873r43,22l608,1916r46,17l700,1949r48,14l796,1974r49,9l894,1988r52,5l997,1994r50,-1l1099,1988r49,-5l1197,1974r48,-11l1293,1949r46,-16l1385,1916r44,-21l1472,1873r42,-23l1554,1824r39,-28l1631,1766r36,-31l1702,1702r33,-35l1766,1631r29,-37l1823,1555r26,-41l1874,1472r22,-43l1915,1385r18,-45l1949,1293r13,-47l1973,1198r9,-49l1989,1099r3,-51l1994,997xm1989,997r-1,51l1983,1099r-5,49l1969,1197r-11,48l1944,1292r-15,46l1911,1383r-20,44l1869,1470r-24,41l1819,1551r-27,39l1762,1628r-31,36l1698,1699r-34,32l1628,1762r-38,30l1552,1819r-41,26l1470,1869r-44,22l1383,1911r-45,18l1291,1945r-47,13l1196,1969r-48,8l1098,1984r-51,3l997,1989r-51,-2l895,1984r-50,-7l797,1969r-48,-11l702,1945r-47,-16l610,1911r-43,-20l524,1869r-42,-24l441,1819r-38,-27l365,1762r-35,-31l295,1699r-32,-35l231,1628r-30,-38l174,1551r-25,-40l124,1470r-21,-43l83,1383,65,1338,49,1292,36,1245,24,1197r-9,-49l10,1099,5,1048,4,997,5,946r5,-51l15,846r9,-49l36,749,49,702,65,656,83,611r20,-44l124,524r25,-41l174,443r27,-39l231,367r32,-37l295,296r35,-33l365,232r38,-30l441,175r41,-26l524,125r43,-22l610,83,655,65,702,50,749,37,797,26r48,-9l895,10,946,7,997,6r50,1l1098,10r50,7l1196,26r48,11l1291,50r47,15l1383,83r43,20l1470,125r41,24l1552,175r38,27l1628,232r36,31l1698,296r33,34l1762,367r30,37l1819,443r26,40l1869,524r22,43l1911,611r18,45l1944,702r14,47l1969,797r9,49l1983,895r5,51l1989,997xe" fillcolor="#ebebea" stroked="f">
                <v:path arrowok="t"/>
                <o:lock v:ext="edit" verticies="t"/>
              </v:shape>
              <v:shape id="_x0000_s2394" style="position:absolute;left:663;top:9387;width:331;height:331" coordsize="1989,1990" path="m1989,995r-1,-51l1985,893r-7,-49l1969,795r-11,-48l1944,700r-15,-47l1911,608r-19,-44l1869,521r-24,-41l1819,440r-28,-40l1762,362r-31,-35l1698,292r-34,-33l1627,228r-37,-30l1551,170r-40,-25l1469,121,1426,99,1382,79,1336,61,1290,45,1243,32,1195,21r-49,-8l1096,6,1045,2,995,,944,2,893,6r-50,7l794,21,746,32,699,45,653,61,607,79,564,99r-44,22l479,145r-41,25l399,198r-37,30l325,259r-34,33l258,327r-31,35l198,400r-28,40l144,480r-24,41l98,564,78,608,60,653,45,700,31,747,20,795r-9,49l5,893,1,944,,995r1,51l5,1097r6,50l20,1195r11,48l45,1291r15,46l78,1382r20,44l120,1469r24,41l170,1552r28,37l227,1627r31,36l291,1698r34,33l362,1763r37,29l438,1820r41,25l520,1869r44,22l607,1911r46,18l699,1945r47,13l794,1969r49,9l893,1984r51,4l995,1990r50,-2l1096,1984r50,-6l1195,1969r48,-11l1290,1945r46,-16l1382,1911r44,-20l1469,1869r42,-24l1551,1820r39,-28l1627,1763r37,-32l1698,1698r33,-35l1762,1627r29,-38l1819,1552r26,-42l1869,1469r23,-43l1911,1382r18,-45l1944,1291r14,-48l1969,1195r9,-48l1985,1097r3,-51l1989,995xm1985,995r-1,51l1979,1097r-7,49l1965,1194r-12,48l1940,1289r-16,46l1906,1381r-20,43l1865,1467r-23,41l1816,1548r-28,39l1759,1624r-32,36l1694,1695r-34,32l1625,1758r-38,29l1547,1815r-40,26l1466,1864r-43,23l1380,1907r-45,18l1289,1939r-47,14l1194,1964r-49,9l1096,1980r-51,3l995,1984r-51,-1l893,1980r-49,-7l795,1964r-48,-11l700,1939r-46,-14l609,1907r-43,-20l523,1864r-41,-23l442,1815r-39,-28l366,1758r-37,-31l295,1695r-33,-35l231,1624r-30,-37l174,1548r-25,-40l124,1467r-21,-43l83,1381,65,1335,49,1289,36,1242,25,1194r-8,-48l10,1097,7,1046,5,995,7,945r3,-51l17,844r8,-48l36,748,49,701,65,655,83,611r20,-45l124,523r25,-41l174,442r27,-38l231,366r31,-36l295,295r34,-32l366,232r37,-29l442,175r40,-26l523,126r43,-23l609,83,654,66,700,51,747,37,795,26r49,-9l893,10,944,7,995,6r50,1l1096,10r49,7l1194,26r48,11l1289,51r46,15l1380,83r43,20l1466,126r41,23l1547,175r40,28l1625,232r35,31l1694,295r33,35l1759,366r29,38l1816,442r26,40l1865,523r21,43l1906,611r18,44l1940,701r13,47l1965,796r7,48l1979,894r5,51l1985,995xe" fillcolor="#ebebea" stroked="f">
                <v:path arrowok="t"/>
                <o:lock v:ext="edit" verticies="t"/>
              </v:shape>
              <v:shape id="_x0000_s2395" style="position:absolute;left:663;top:9387;width:331;height:331" coordsize="1985,1983" path="m1985,991r-1,-51l1979,889r-5,-49l1965,791r-11,-48l1940,696r-15,-46l1907,605r-20,-44l1865,518r-24,-41l1815,437r-27,-39l1758,361r-31,-37l1694,290r-34,-33l1624,226r-38,-30l1548,169r-41,-26l1466,119,1422,97,1379,77,1334,59,1287,44,1240,31,1192,20r-48,-9l1094,4,1043,1,993,,942,1,891,4r-50,7l793,20,745,31,698,44,651,59,606,77,563,97r-43,22l478,143r-41,26l399,196r-38,30l326,257r-35,33l259,324r-32,37l197,398r-27,39l145,477r-25,41l99,561,79,605,61,650,45,696,32,743,20,791r-9,49l6,889,1,940,,991r1,51l6,1093r5,49l20,1191r12,48l45,1286r16,46l79,1377r20,44l120,1464r25,41l170,1545r27,39l227,1622r32,36l291,1693r35,32l361,1756r38,30l437,1813r41,26l520,1863r43,22l606,1905r45,18l698,1939r47,13l793,1963r48,8l891,1978r51,3l993,1983r50,-2l1094,1978r50,-7l1192,1963r48,-11l1287,1939r47,-16l1379,1905r43,-20l1466,1863r41,-24l1548,1813r38,-27l1624,1756r36,-31l1694,1693r33,-35l1758,1622r30,-38l1815,1545r26,-40l1865,1464r22,-43l1907,1377r18,-45l1940,1286r14,-47l1965,1191r9,-49l1979,1093r5,-51l1985,991xm1979,991r-1,50l1975,1092r-7,50l1959,1190r-10,48l1936,1285r-16,46l1902,1375r-20,44l1861,1461r-24,42l1812,1543r-28,38l1755,1619r-32,36l1691,1688r-35,34l1620,1752r-37,30l1544,1809r-40,26l1463,1858r-43,23l1377,1901r-45,16l1286,1933r-47,13l1191,1958r-48,9l1094,1972r-51,5l993,1978r-51,-1l891,1972r-49,-5l794,1958r-48,-12l699,1933r-46,-16l609,1901r-44,-20l522,1858r-41,-23l441,1809r-39,-27l365,1752r-36,-30l294,1688r-32,-33l231,1619r-29,-38l174,1543r-26,-40l124,1461r-21,-42l83,1375,65,1331,49,1285,36,1238,26,1190r-9,-48l10,1092,7,1041,6,991,7,941r3,-51l17,841r9,-49l36,744,49,698,65,652,83,607r20,-44l124,521r24,-42l174,439r28,-38l231,363r31,-36l294,294r35,-33l365,230r37,-29l441,173r40,-26l522,124r43,-23l609,82,653,65,699,49,746,36,794,24r48,-9l891,10,942,5,993,4r50,1l1094,10r49,5l1191,24r48,12l1286,49r46,16l1377,82r43,19l1463,124r41,23l1544,173r39,28l1620,230r36,31l1691,294r32,33l1755,363r29,38l1812,439r25,40l1861,521r21,42l1902,607r18,45l1936,698r13,46l1959,792r9,49l1975,890r3,51l1979,991xe" fillcolor="#ebebea" stroked="f">
                <v:path arrowok="t"/>
                <o:lock v:ext="edit" verticies="t"/>
              </v:shape>
              <v:shape id="_x0000_s2396" style="position:absolute;left:663;top:9388;width:330;height:329" coordsize="1980,1978" path="m1980,989r-1,-50l1974,888r-7,-50l1960,790r-12,-48l1935,695r-16,-46l1901,605r-20,-45l1860,517r-23,-41l1811,436r-28,-38l1754,360r-32,-36l1689,289r-34,-32l1620,226r-38,-29l1542,169r-40,-26l1461,120,1418,97,1375,77,1330,60,1284,45,1237,31,1189,20r-49,-9l1091,4,1040,1,990,,939,1,888,4r-49,7l790,20,742,31,695,45,649,60,604,77,561,97r-43,23l477,143r-40,26l398,197r-37,29l324,257r-34,32l257,324r-31,36l196,398r-27,38l144,476r-25,41l98,560,78,605,60,649,44,695,31,742,20,790r-8,48l5,888,2,939,,989r2,51l5,1091r7,49l20,1188r11,48l44,1283r16,46l78,1375r20,43l119,1461r25,41l169,1542r27,39l226,1618r31,36l290,1689r34,32l361,1752r37,29l437,1809r40,26l518,1858r43,23l604,1901r45,18l695,1933r47,14l790,1958r49,9l888,1974r51,3l990,1978r50,-1l1091,1974r49,-7l1189,1958r48,-11l1284,1933r46,-14l1375,1901r43,-20l1461,1858r41,-23l1542,1809r40,-28l1620,1752r35,-31l1689,1689r33,-35l1754,1618r29,-37l1811,1542r26,-40l1860,1461r21,-43l1901,1375r18,-46l1935,1283r13,-47l1960,1188r7,-48l1974,1091r5,-51l1980,989xm1974,989r-1,50l1970,1090r-7,49l1954,1188r-11,47l1930,1282r-15,46l1897,1372r-20,44l1856,1458r-24,42l1806,1539r-28,39l1749,1615r-31,36l1686,1685r-34,33l1616,1749r-38,29l1540,1805r-40,25l1459,1854r-43,22l1373,1895r-45,18l1282,1929r-46,13l1188,1953r-48,9l1091,1968r-51,4l990,1974r-51,-2l890,1968r-51,-6l791,1953r-48,-11l697,1929r-46,-16l607,1895r-44,-19l521,1854r-42,-24l439,1805r-38,-27l363,1749r-36,-31l294,1685r-33,-34l230,1615r-29,-37l173,1539r-26,-39l124,1458r-22,-42l82,1372,64,1328,50,1282,36,1235,25,1188r-9,-49l11,1090,6,1039,5,989,6,939r5,-51l16,839r9,-48l36,743,50,696,64,650,82,606r20,-44l124,520r23,-41l173,439r28,-39l230,363r31,-36l294,293r33,-33l363,230r38,-30l439,173r40,-25l521,124r42,-22l607,83,651,65,697,49,743,36,791,25r48,-8l890,10,939,7,990,4r50,3l1091,10r49,7l1188,25r48,11l1282,49r46,16l1373,83r43,19l1459,124r41,24l1540,173r38,27l1616,230r36,30l1686,293r32,34l1749,363r29,37l1806,439r26,40l1856,520r21,42l1897,606r18,44l1930,696r13,47l1954,791r9,48l1970,888r3,51l1974,989xe" fillcolor="#ebebea" stroked="f">
                <v:path arrowok="t"/>
                <o:lock v:ext="edit" verticies="t"/>
              </v:shape>
              <v:shape id="_x0000_s2397" style="position:absolute;left:664;top:9388;width:329;height:329" coordsize="1973,1974" path="m1973,987r-1,-50l1969,886r-7,-49l1953,788r-10,-48l1930,694r-16,-46l1896,603r-20,-44l1855,517r-24,-42l1806,435r-28,-38l1749,359r-32,-36l1685,290r-35,-33l1614,226r-37,-29l1538,169r-40,-26l1457,120,1414,97,1371,78,1326,61,1280,45,1233,32,1185,20r-48,-9l1088,6,1037,1,987,,936,1,885,6r-49,5l788,20,740,32,693,45,647,61,603,78,559,97r-43,23l475,143r-40,26l396,197r-37,29l323,257r-35,33l256,323r-31,36l196,397r-28,38l142,475r-24,42l97,559,77,603,59,648,43,694,30,740,20,788r-9,49l4,886,1,937,,987r1,50l4,1088r7,50l20,1186r10,48l43,1281r16,46l77,1371r20,44l118,1457r24,42l168,1539r28,38l225,1615r31,36l288,1684r35,34l359,1748r37,30l435,1805r40,26l516,1854r43,23l603,1897r44,16l693,1929r47,13l788,1954r48,9l885,1968r51,5l987,1974r50,-1l1088,1968r49,-5l1185,1954r48,-12l1280,1929r46,-16l1371,1897r43,-20l1457,1854r41,-23l1538,1805r39,-27l1614,1748r36,-30l1685,1684r32,-33l1749,1615r29,-38l1806,1539r25,-40l1855,1457r21,-42l1896,1371r18,-44l1930,1281r13,-47l1953,1186r9,-48l1969,1088r3,-51l1973,987xm1969,987r-1,50l1963,1088r-5,49l1949,1185r-11,48l1924,1279r-14,45l1892,1369r-20,44l1850,1455r-23,42l1801,1536r-28,39l1744,1612r-30,35l1681,1681r-34,32l1611,1745r-37,29l1536,1801r-40,25l1455,1850r-43,22l1368,1891r-44,18l1279,1925r-47,13l1185,1949r-49,8l1087,1964r-50,3l987,1968r-51,-1l887,1964r-50,-7l789,1949r-48,-11l694,1925r-45,-16l605,1891r-44,-19l519,1850r-42,-24l437,1801r-38,-27l362,1745r-36,-32l293,1681r-34,-34l229,1612r-29,-37l172,1536r-26,-39l123,1455r-21,-42l81,1369,65,1324,49,1279,36,1233,24,1185r-8,-48l10,1088,5,1037,4,987,5,937r5,-51l16,837r8,-48l36,742,49,695,65,650,81,605r21,-44l123,519r23,-40l172,438r28,-38l229,362r30,-34l293,293r33,-32l362,229r37,-29l437,173r40,-25l519,124r42,-22l605,83,649,65,694,49,741,36,789,26r48,-9l887,10,936,7,987,6r50,1l1087,10r49,7l1185,26r47,10l1279,49r45,16l1368,83r44,19l1455,124r41,24l1536,173r38,27l1611,229r36,32l1681,293r33,35l1744,362r29,38l1801,438r26,41l1850,519r22,42l1892,605r18,45l1924,695r14,47l1949,789r9,48l1963,886r5,51l1969,987xe" fillcolor="#ebebea" stroked="f">
                <v:path arrowok="t"/>
                <o:lock v:ext="edit" verticies="t"/>
              </v:shape>
              <v:shape id="_x0000_s2398" style="position:absolute;left:664;top:9388;width:329;height:328" coordsize="1969,1970" path="m1969,985r-1,-50l1965,884r-7,-49l1949,787r-11,-48l1925,692r-15,-46l1892,602r-20,-44l1851,516r-24,-41l1801,435r-28,-39l1744,359r-31,-36l1681,289r-34,-33l1611,226r-38,-30l1535,169r-40,-25l1454,120,1411,98,1368,79,1323,61,1277,45,1231,32,1183,21r-48,-8l1086,6,1035,3,985,,934,3,885,6r-51,7l786,21,738,32,692,45,646,61,602,79,558,98r-42,22l474,144r-40,25l396,196r-38,30l322,256r-33,33l256,323r-31,36l196,396r-28,39l142,475r-23,41l97,558,77,602,59,646,45,692,31,739,20,787r-9,48l6,884,1,935,,985r1,50l6,1086r5,49l20,1184r11,47l45,1278r14,46l77,1368r20,44l119,1454r23,42l168,1535r28,39l225,1611r31,36l289,1681r33,33l358,1745r38,29l434,1801r40,25l516,1850r42,22l602,1891r44,18l692,1925r46,13l786,1949r48,9l885,1964r49,4l985,1970r50,-2l1086,1964r49,-6l1183,1949r48,-11l1277,1925r46,-16l1368,1891r43,-19l1454,1850r41,-24l1535,1801r38,-27l1611,1745r36,-31l1681,1681r32,-34l1744,1611r29,-37l1801,1535r26,-39l1851,1454r21,-42l1892,1368r18,-44l1925,1278r13,-47l1949,1184r9,-49l1965,1086r3,-51l1969,985xm1965,985r-3,50l1959,1086r-7,49l1944,1183r-11,47l1920,1277r-16,44l1887,1366r-20,44l1846,1452r-23,40l1797,1533r-28,38l1741,1607r-31,36l1677,1678r-33,32l1608,1740r-37,29l1532,1797r-39,25l1451,1845r-42,23l1366,1887r-44,18l1276,1920r-47,14l1182,1944r-48,9l1085,1959r-50,4l985,1964r-51,-1l885,1959r-50,-6l787,1944r-47,-10l693,1920r-46,-15l604,1887r-44,-19l518,1845r-42,-23l437,1797r-39,-28l361,1740r-34,-30l292,1678r-33,-35l229,1607r-29,-36l172,1533r-25,-41l123,1452r-21,-42l82,1366,65,1321,49,1277,36,1230,25,1183r-8,-48l10,1086,7,1035,6,985,7,935r3,-49l17,836r8,-48l36,740,49,694,65,649,82,604r20,-44l123,519r24,-41l172,437r28,-38l229,363r30,-36l292,293r35,-32l361,230r37,-29l437,174r39,-26l518,125r42,-23l604,83,647,65,693,50,740,37,787,26r48,-9l885,12,934,7,985,6r50,1l1085,12r49,5l1182,26r47,11l1276,50r46,15l1366,83r43,19l1451,125r42,23l1532,174r39,27l1608,230r36,31l1677,293r33,34l1741,363r28,36l1797,437r26,41l1846,519r21,41l1887,604r17,45l1920,694r13,46l1944,788r8,48l1959,886r3,49l1965,985xe" fillcolor="#ebebea" stroked="f">
                <v:path arrowok="t"/>
                <o:lock v:ext="edit" verticies="t"/>
              </v:shape>
              <v:shape id="_x0000_s2399" style="position:absolute;left:665;top:9389;width:327;height:327" coordsize="1965,1962" path="m1965,981r-1,-50l1959,880r-5,-49l1945,783r-11,-47l1920,689r-14,-45l1888,599r-20,-44l1846,513r-23,-40l1797,432r-28,-38l1740,356r-30,-34l1677,287r-34,-32l1607,223r-37,-29l1532,167r-40,-25l1451,118,1408,96,1364,77,1320,59,1275,43,1228,30,1181,20r-49,-9l1083,4,1033,1,983,,932,1,883,4r-50,7l785,20,737,30,690,43,645,59,601,77,557,96r-42,22l473,142r-40,25l395,194r-37,29l322,255r-33,32l255,322r-30,34l196,394r-28,38l142,473r-23,40l98,555,77,599,61,644,45,689,32,736,20,783r-8,48l6,880,1,931,,981r1,50l6,1082r6,49l20,1179r12,48l45,1273r16,45l77,1363r21,44l119,1449r23,42l168,1530r28,39l225,1606r30,35l289,1675r33,32l358,1739r37,29l433,1795r40,25l515,1844r42,22l601,1885r44,18l690,1919r47,13l785,1943r48,8l883,1958r49,3l983,1962r50,-1l1083,1958r49,-7l1181,1943r47,-11l1275,1919r45,-16l1364,1885r44,-19l1451,1844r41,-24l1532,1795r38,-27l1607,1739r36,-32l1677,1675r33,-34l1740,1606r29,-37l1797,1530r26,-39l1846,1449r22,-42l1888,1363r18,-45l1920,1273r14,-46l1945,1179r9,-48l1959,1082r5,-51l1965,981xm1959,981r-1,50l1955,1080r-7,50l1940,1178r-11,47l1916,1272r-16,45l1883,1361r-20,44l1842,1447r-24,40l1793,1527r-27,38l1737,1602r-32,36l1673,1672r-34,32l1604,1734r-37,29l1529,1791r-39,25l1448,1839r-42,23l1363,1881r-44,17l1273,1914r-46,12l1180,1938r-48,9l1083,1952r-51,5l983,1958r-50,-1l883,1952r-50,-5l785,1938r-47,-12l692,1914r-45,-16l602,1881r-43,-19l517,1839r-41,-23l436,1791r-38,-28l361,1734r-35,-30l292,1672r-32,-34l228,1602r-29,-37l173,1527r-26,-40l123,1447r-21,-42l82,1361,65,1317,50,1272,36,1225,26,1178r-9,-48l10,1080,7,1031,6,981,7,931r3,-49l17,832r9,-48l36,737,50,690,65,646,82,601r20,-44l123,516r24,-41l173,436r26,-39l228,360r32,-35l292,290r34,-32l361,228r37,-29l436,172r40,-26l517,123r42,-23l602,81,647,64,692,49,738,36,785,24r48,-9l883,10,933,5,983,4r49,1l1083,10r49,5l1180,24r47,12l1273,49r46,15l1363,81r43,19l1448,123r42,23l1529,172r38,27l1604,228r35,30l1673,290r32,35l1737,360r29,37l1793,436r25,39l1842,516r21,41l1883,601r17,45l1916,690r13,47l1940,784r8,48l1955,882r3,49l1959,981xe" fillcolor="#ebebea" stroked="f">
                <v:path arrowok="t"/>
                <o:lock v:ext="edit" verticies="t"/>
              </v:shape>
              <v:shape id="_x0000_s2400" style="position:absolute;left:665;top:9389;width:327;height:326" coordsize="1959,1958" path="m1959,979r-3,-50l1953,880r-7,-50l1938,782r-11,-48l1914,688r-16,-45l1881,598r-20,-44l1840,513r-23,-41l1791,431r-28,-38l1735,357r-31,-36l1671,287r-33,-32l1602,224r-37,-29l1526,168r-39,-26l1445,119,1403,96,1360,77,1316,59,1270,44,1223,31,1176,20r-48,-9l1079,6,1029,1,979,,928,1,879,6r-50,5l781,20,734,31,687,44,641,59,598,77,554,96r-42,23l470,142r-39,26l392,195r-37,29l321,255r-35,32l253,321r-30,36l194,393r-28,38l141,472r-24,41l96,554,76,598,59,643,43,688,30,734,19,782r-8,48l4,880,1,929,,979r1,50l4,1080r7,49l19,1177r11,47l43,1271r16,44l76,1360r20,44l117,1446r24,40l166,1527r28,38l223,1601r30,36l286,1672r35,32l355,1734r37,29l431,1791r39,25l512,1839r42,23l598,1881r43,18l687,1914r47,14l781,1938r48,9l879,1953r49,4l979,1958r50,-1l1079,1953r49,-6l1176,1938r47,-10l1270,1914r46,-15l1360,1881r43,-19l1445,1839r42,-23l1526,1791r39,-28l1602,1734r36,-30l1671,1672r33,-35l1735,1601r28,-36l1791,1527r26,-41l1840,1446r21,-42l1881,1360r17,-45l1914,1271r13,-47l1938,1177r8,-48l1953,1080r3,-51l1959,979xm1953,979r-1,50l1949,1078r-7,50l1933,1176r-10,47l1909,1268r-15,46l1877,1358r-20,43l1836,1443r-24,41l1786,1523r-26,39l1731,1598r-31,36l1668,1667r-35,33l1599,1731r-37,28l1524,1787r-41,25l1443,1835r-42,22l1358,1876r-45,18l1269,1909r-47,13l1175,1933r-48,9l1079,1948r-51,3l979,1953r-50,-2l879,1948r-49,-6l782,1933r-47,-11l688,1909r-44,-15l599,1876r-42,-19l514,1835r-40,-23l434,1787r-39,-28l359,1731r-35,-31l289,1667r-32,-33l227,1598r-29,-36l171,1523r-26,-39l122,1443r-22,-42l81,1358,63,1314,48,1268,34,1223,24,1176r-9,-48l10,1078,5,1029,4,979,5,929r5,-49l15,830r9,-48l34,735,48,690,63,644,81,600r19,-43l122,515r23,-41l171,435r27,-38l227,360r30,-36l289,291r35,-33l359,228r36,-29l434,171r40,-25l514,123r43,-21l599,82,644,64,688,49,735,36,782,25r48,-8l879,10,929,7,979,6r49,1l1079,10r48,7l1175,25r47,11l1269,49r44,15l1358,82r43,20l1443,123r40,23l1524,171r38,28l1599,228r34,30l1668,291r32,33l1731,360r29,37l1786,435r26,39l1836,515r21,42l1877,600r17,44l1909,690r14,45l1933,782r9,48l1949,880r3,49l1953,979xe" fillcolor="#ebebea" stroked="f">
                <v:path arrowok="t"/>
                <o:lock v:ext="edit" verticies="t"/>
              </v:shape>
              <v:shape id="_x0000_s2401" style="position:absolute;left:666;top:9390;width:325;height:325" coordsize="1953,1954" path="m1953,977r-1,-50l1949,878r-7,-50l1934,780r-11,-47l1910,686r-16,-44l1877,597r-20,-44l1836,512r-24,-41l1787,432r-27,-39l1731,356r-32,-35l1667,286r-34,-32l1598,224r-37,-29l1523,168r-39,-26l1442,119,1400,96,1357,77,1313,60,1267,45,1221,32,1174,20r-48,-9l1077,6,1026,1,977,,927,1,877,6r-50,5l779,20,732,32,686,45,641,60,596,77,553,96r-42,23l470,142r-40,26l392,195r-37,29l320,254r-34,32l254,321r-32,35l193,393r-26,39l141,471r-24,41l96,553,76,597,59,642,44,686,30,733,20,780r-9,48l4,878,1,927,,977r1,50l4,1076r7,50l20,1174r10,47l44,1268r15,45l76,1357r20,44l117,1443r24,40l167,1523r26,38l222,1598r32,36l286,1668r34,32l355,1730r37,29l430,1787r40,25l511,1835r42,23l596,1877r45,17l686,1910r46,12l779,1934r48,9l877,1948r50,5l977,1954r49,-1l1077,1948r49,-5l1174,1934r47,-12l1267,1910r46,-16l1357,1877r43,-19l1442,1835r42,-23l1523,1787r38,-28l1598,1730r35,-30l1667,1668r32,-34l1731,1598r29,-37l1787,1523r25,-40l1836,1443r21,-42l1877,1357r17,-44l1910,1268r13,-47l1934,1174r8,-48l1949,1076r3,-49l1953,977xm1949,977r-1,50l1943,1076r-5,48l1929,1173r-12,46l1905,1266r-15,45l1872,1355r-19,43l1831,1440r-23,41l1782,1520r-27,38l1726,1595r-30,36l1664,1664r-34,33l1594,1727r-35,29l1519,1783r-39,24l1440,1831r-42,22l1355,1872r-45,18l1266,1905r-46,13l1173,1929r-48,8l1076,1944r-50,3l977,1948r-50,-1l878,1944r-50,-7l780,1929r-47,-11l688,1905r-45,-15l598,1872r-42,-19l513,1831r-40,-24l434,1783r-38,-27l359,1727r-36,-30l290,1664r-33,-33l227,1595r-29,-37l171,1520r-26,-39l122,1440r-21,-42l82,1355,64,1311,48,1266,36,1219,25,1173r-9,-49l10,1076,7,1027,4,977,7,927r3,-49l16,829r9,-48l36,734,48,689,64,643,82,599r19,-43l122,514r23,-41l171,434r27,-38l227,359r30,-35l290,290r33,-32l359,227r37,-28l434,171r39,-24l513,123r43,-21l598,82,643,65,688,49,733,36,780,25r48,-8l878,10,927,7,977,6r49,1l1076,10r49,7l1173,25r47,11l1266,49r44,16l1355,82r43,20l1440,123r40,24l1519,171r40,28l1594,227r36,31l1664,290r32,34l1726,359r29,37l1782,434r26,39l1831,514r22,42l1872,599r18,44l1905,689r12,45l1929,781r9,48l1943,878r5,49l1949,977xe" fillcolor="#ebebea" stroked="f">
                <v:path arrowok="t"/>
                <o:lock v:ext="edit" verticies="t"/>
              </v:shape>
              <v:shape id="_x0000_s2402" style="position:absolute;left:666;top:9390;width:325;height:325" coordsize="1949,1947" path="m1949,973r-1,-50l1945,874r-7,-50l1929,776r-10,-47l1905,684r-15,-46l1873,594r-20,-43l1832,509r-24,-41l1782,429r-26,-38l1727,354r-31,-36l1664,285r-35,-33l1595,222r-37,-29l1520,165r-41,-25l1439,117,1397,96,1354,76,1309,58,1265,43,1218,30,1171,19r-48,-8l1075,4,1024,1,975,,925,1,875,4r-49,7l778,19,731,30,684,43,640,58,595,76,553,96r-43,21l470,140r-40,25l391,193r-36,29l320,252r-35,33l253,318r-30,36l194,391r-27,38l141,468r-23,41l96,551,77,594,59,638,44,684,30,729,20,776r-9,48l6,874,1,923,,973r1,50l6,1072r5,50l20,1170r10,47l44,1262r15,46l77,1352r19,43l118,1437r23,41l167,1517r27,39l223,1592r30,36l285,1661r35,33l355,1725r36,28l430,1781r40,25l510,1829r43,22l595,1870r45,18l684,1903r47,13l778,1927r48,9l875,1942r50,3l975,1947r49,-2l1075,1942r48,-6l1171,1927r47,-11l1265,1903r44,-15l1354,1870r43,-19l1439,1829r40,-23l1520,1781r38,-28l1595,1725r34,-31l1664,1661r32,-33l1727,1592r29,-36l1782,1517r26,-39l1832,1437r21,-42l1873,1352r17,-44l1905,1262r14,-45l1929,1170r9,-48l1945,1072r3,-49l1949,973xm1943,973r-1,50l1939,1072r-7,48l1924,1169r-11,46l1900,1261r-15,45l1867,1350r-19,43l1827,1435r-23,41l1778,1515r-27,38l1722,1590r-30,34l1661,1658r-35,32l1591,1721r-37,29l1516,1776r-39,26l1437,1825r-43,22l1352,1866r-44,17l1262,1898r-45,14l1170,1922r-47,9l1074,1937r-50,4l975,1942r-50,-1l876,1937r-48,-6l779,1922r-46,-10l687,1898r-46,-15l597,1866r-42,-19l512,1825r-40,-23l433,1776r-38,-26l358,1721r-35,-31l290,1658r-33,-34l227,1590r-29,-37l171,1515r-25,-39l122,1435r-21,-42l82,1350,64,1306,49,1261,36,1215,25,1169r-8,-49l10,1072,7,1023,6,973,7,923r3,-49l17,825r8,-48l36,730,49,685,64,640,82,596r19,-43l122,511r24,-40l171,431r27,-38l227,357r30,-36l290,288r33,-32l358,225r37,-29l433,170r39,-25l512,121r43,-21l597,80,641,63,687,48,733,34,779,24r49,-9l876,10,925,5,975,4r49,1l1074,10r49,5l1170,24r47,10l1262,48r46,15l1352,80r42,20l1437,121r40,24l1516,170r38,26l1591,225r35,31l1661,288r31,33l1722,357r29,36l1778,431r26,40l1827,511r21,42l1867,596r18,44l1900,685r13,45l1924,777r8,48l1939,874r3,49l1943,973xe" fillcolor="#ebebea" stroked="f">
                <v:path arrowok="t"/>
                <o:lock v:ext="edit" verticies="t"/>
              </v:shape>
              <v:shape id="_x0000_s2403" style="position:absolute;left:666;top:9390;width:324;height:324" coordsize="1945,1942" path="m1945,971r-1,-50l1939,872r-5,-49l1925,775r-12,-47l1901,683r-15,-46l1868,593r-19,-43l1827,508r-23,-41l1778,428r-27,-38l1722,353r-30,-35l1660,284r-34,-32l1590,221r-35,-28l1515,165r-39,-24l1436,117,1394,96,1351,76,1306,59,1262,43,1216,30,1169,19r-48,-8l1072,4,1022,1,973,,923,1,874,4r-50,7l776,19,729,30,684,43,639,59,594,76,552,96r-43,21l469,141r-39,24l392,193r-37,28l319,252r-33,32l253,318r-30,35l194,390r-27,38l141,467r-23,41l97,550,78,593,60,637,44,683,32,728,21,775r-9,48l6,872,3,921,,971r3,50l6,1070r6,48l21,1167r11,46l44,1260r16,45l78,1349r19,43l118,1434r23,41l167,1514r27,38l223,1589r30,36l286,1658r33,33l355,1721r37,29l430,1777r39,24l509,1825r43,22l594,1866r45,18l684,1899r45,13l776,1923r48,8l874,1938r49,3l973,1942r49,-1l1072,1938r49,-7l1169,1923r47,-11l1262,1899r44,-15l1351,1866r43,-19l1436,1825r40,-24l1515,1777r40,-27l1590,1721r36,-30l1660,1658r32,-33l1722,1589r29,-37l1778,1514r26,-39l1827,1434r22,-42l1868,1349r18,-44l1901,1260r12,-47l1925,1167r9,-49l1939,1070r5,-49l1945,971xm1939,971r-1,50l1935,1069r-7,49l1920,1165r-11,47l1896,1258r-15,45l1863,1348r-19,42l1823,1431r-24,41l1774,1511r-27,38l1719,1586r-30,34l1656,1654r-33,32l1587,1716r-36,29l1513,1772r-39,26l1434,1820r-43,23l1349,1862r-44,16l1260,1894r-45,13l1168,1918r-48,8l1072,1932r-50,5l973,1938r-50,-1l874,1932r-48,-6l777,1918r-46,-11l685,1894r-45,-16l596,1862r-42,-19l511,1820r-40,-22l432,1772r-38,-27l358,1716r-36,-30l289,1654r-31,-34l226,1586r-28,-37l171,1511r-25,-39l122,1431r-21,-41l82,1348,64,1303,50,1258,36,1212,26,1165r-9,-47l10,1069,7,1021,6,971,7,922r3,-49l17,823r9,-46l36,730,50,684,64,639,82,596r19,-44l122,511r24,-41l171,431r27,-38l226,356r32,-34l289,288r33,-32l358,226r36,-29l432,170r39,-25l511,122r43,-22l596,80,640,64,685,48,731,36,777,24r49,-8l874,10,923,7,973,4r49,3l1072,10r48,6l1168,24r47,12l1260,48r45,16l1349,80r42,20l1434,122r40,23l1513,170r38,27l1587,226r36,30l1656,288r33,34l1719,356r28,37l1774,431r25,39l1823,511r21,41l1863,596r18,43l1896,684r13,46l1920,777r8,46l1935,873r3,49l1939,971xe" fillcolor="#ececec" stroked="f">
                <v:path arrowok="t"/>
                <o:lock v:ext="edit" verticies="t"/>
              </v:shape>
              <v:shape id="_x0000_s2404" style="position:absolute;left:667;top:9391;width:323;height:323" coordsize="1937,1938" path="m1937,969r-1,-50l1933,870r-7,-49l1918,773r-11,-47l1894,681r-15,-45l1861,592r-19,-43l1821,507r-23,-40l1772,427r-27,-38l1716,353r-30,-36l1655,284r-35,-32l1585,221r-37,-29l1510,166r-39,-25l1431,117,1388,96,1346,76,1302,59,1256,44,1211,30,1164,20r-47,-9l1068,6,1018,1,969,,919,1,870,6r-48,5l773,20,727,30,681,44,635,59,591,76,549,96r-43,21l466,141r-39,25l389,192r-37,29l317,252r-33,32l251,317r-30,36l192,389r-27,38l140,467r-24,40l95,549,76,592,58,636,43,681,30,726,19,773r-8,48l4,870,1,919,,969r1,50l4,1068r7,48l19,1165r11,46l43,1257r15,45l76,1346r19,43l116,1431r24,41l165,1511r27,38l221,1586r30,34l284,1654r33,32l352,1717r37,29l427,1772r39,26l506,1821r43,22l591,1862r44,17l681,1894r46,14l773,1918r49,9l870,1933r49,4l969,1938r49,-1l1068,1933r49,-6l1164,1918r47,-10l1256,1894r46,-15l1346,1862r42,-19l1431,1821r40,-23l1510,1772r38,-26l1585,1717r35,-31l1655,1654r31,-34l1716,1586r29,-37l1772,1511r26,-39l1821,1431r21,-42l1861,1346r18,-44l1894,1257r13,-46l1918,1165r8,-49l1933,1068r3,-49l1937,969xm1933,969r-1,49l1927,1067r-5,48l1913,1163r-10,47l1889,1256r-14,45l1857,1344r-19,43l1817,1428r-24,41l1769,1508r-27,38l1713,1582r-31,35l1650,1651r-33,31l1582,1713r-37,28l1508,1768r-39,26l1429,1816r-43,21l1344,1857r-44,17l1255,1890r-45,12l1163,1913r-47,9l1068,1928r-50,3l969,1932r-50,-1l870,1928r-48,-6l775,1913r-47,-11l682,1890r-45,-16l593,1857r-42,-20l510,1816r-42,-22l429,1768r-37,-27l355,1713r-34,-31l287,1651r-32,-34l224,1582r-27,-36l170,1508r-26,-39l121,1428,99,1387,80,1344,63,1301,48,1256,34,1210,24,1163r-9,-48l10,1067,5,1018,4,969,5,920r5,-49l15,823r9,-48l34,729,48,683,63,638,80,594,99,551r22,-41l144,469r26,-39l197,392r27,-35l255,321r32,-34l321,256r34,-30l392,197r37,-27l468,145r42,-23l551,101,593,81,637,64,682,49,728,36,775,25r47,-8l870,10,919,7,969,6r49,1l1068,10r48,7l1163,25r47,11l1255,49r45,15l1344,81r42,20l1429,122r40,23l1508,170r37,27l1582,226r35,30l1650,287r32,34l1713,357r29,35l1769,430r24,39l1817,510r21,41l1857,594r18,44l1889,683r14,46l1913,775r9,48l1927,871r5,49l1933,969xe" fillcolor="#ececec" stroked="f">
                <v:path arrowok="t"/>
                <o:lock v:ext="edit" verticies="t"/>
              </v:shape>
              <v:shape id="_x0000_s2405" style="position:absolute;left:667;top:9391;width:323;height:322" coordsize="1933,1934" path="m1933,967r-1,-49l1929,869r-7,-50l1914,773r-11,-47l1890,680r-15,-45l1857,592r-19,-44l1817,507r-24,-41l1768,427r-27,-38l1713,352r-30,-34l1650,284r-33,-32l1581,222r-36,-29l1507,166r-39,-25l1428,118,1385,96,1343,76,1299,60,1254,44,1209,32,1162,20r-48,-8l1066,6,1016,3,967,,917,3,868,6r-48,6l771,20,725,32,679,44,634,60,590,76,548,96r-43,22l465,141r-39,25l388,193r-36,29l316,252r-33,32l252,318r-32,34l192,389r-27,38l140,466r-24,41l95,548,76,592,58,635,44,680,30,726,20,773r-9,46l4,869,1,918,,967r1,50l4,1065r7,49l20,1161r10,47l44,1254r14,45l76,1344r19,42l116,1427r24,41l165,1507r27,38l220,1582r32,34l283,1650r33,32l352,1712r36,29l426,1768r39,26l505,1816r43,23l590,1858r44,16l679,1890r46,13l771,1914r49,8l868,1928r49,5l967,1934r49,-1l1066,1928r48,-6l1162,1914r47,-11l1254,1890r45,-16l1343,1858r42,-19l1428,1816r40,-22l1507,1768r38,-27l1581,1712r36,-30l1650,1650r33,-34l1713,1582r28,-37l1768,1507r25,-39l1817,1427r21,-41l1857,1344r18,-45l1890,1254r13,-46l1914,1161r8,-47l1929,1065r3,-48l1933,967xm1929,967r-3,49l1923,1065r-5,48l1909,1160r-10,47l1885,1253r-16,45l1853,1341r-19,43l1812,1425r-23,40l1764,1505r-26,38l1708,1578r-30,35l1647,1646r-34,33l1579,1709r-37,28l1504,1764r-39,25l1424,1812r-41,21l1341,1853r-44,17l1252,1886r-46,12l1161,1909r-49,8l1064,1924r-48,3l967,1928r-50,-1l869,1924r-48,-7l773,1909r-46,-11l681,1886r-45,-16l593,1853r-43,-20l509,1812r-41,-23l429,1764r-38,-27l354,1709r-34,-30l286,1646r-31,-33l225,1578r-29,-35l169,1505r-25,-40l121,1425,99,1384,80,1341,64,1298,48,1253,36,1207,25,1160r-9,-47l10,1065,7,1016,6,967,7,918r3,-49l16,821r9,-47l36,727,48,681,64,636,80,593,99,550r22,-41l144,469r25,-40l196,391r29,-35l255,321r31,-33l320,255r34,-30l391,197r38,-27l468,146r41,-24l550,101,593,82,636,64,681,50,727,36,773,25r48,-8l869,10,917,7,967,6r49,1l1064,10r48,7l1161,25r45,11l1252,50r45,14l1341,82r42,19l1424,122r41,24l1504,170r38,27l1579,225r34,30l1647,288r31,33l1708,356r30,35l1764,429r25,40l1812,509r22,41l1853,593r16,43l1885,681r14,46l1909,774r9,47l1923,869r3,49l1929,967xe" fillcolor="#ececec" stroked="f">
                <v:path arrowok="t"/>
                <o:lock v:ext="edit" verticies="t"/>
              </v:shape>
              <v:shape id="_x0000_s2406" style="position:absolute;left:668;top:9392;width:321;height:321" coordsize="1929,1926" path="m1929,963r-1,-49l1923,865r-5,-48l1909,769r-10,-46l1885,677r-14,-45l1853,588r-19,-43l1813,504r-24,-41l1765,424r-27,-38l1709,351r-31,-36l1646,281r-33,-31l1578,220r-37,-29l1504,164r-39,-25l1425,116,1382,95,1340,75,1296,58,1251,43,1206,30,1159,19r-47,-8l1064,4,1014,1,965,,915,1,866,4r-48,7l771,19,724,30,678,43,633,58,589,75,547,95r-41,21l464,139r-39,25l388,191r-37,29l317,250r-34,31l251,315r-31,36l193,386r-27,38l140,463r-23,41l95,545,76,588,59,632,44,677,30,723,20,769r-9,48l6,865,1,914,,963r1,49l6,1061r5,48l20,1157r10,47l44,1250r15,45l76,1338r19,43l117,1422r23,41l166,1502r27,38l220,1576r31,35l283,1645r34,31l351,1707r37,28l425,1762r39,26l506,1810r41,21l589,1851r44,17l678,1884r46,12l771,1907r47,9l866,1922r49,3l965,1926r49,-1l1064,1922r48,-6l1159,1907r47,-11l1251,1884r45,-16l1340,1851r42,-20l1425,1810r40,-22l1504,1762r37,-27l1578,1707r35,-31l1646,1645r32,-34l1709,1576r29,-36l1765,1502r24,-39l1813,1422r21,-41l1853,1338r18,-43l1885,1250r14,-46l1909,1157r9,-48l1923,1061r5,-49l1929,963xm1923,963r-1,49l1919,1061r-7,48l1904,1156r-11,46l1881,1248r-16,45l1848,1336r-19,43l1808,1420r-23,40l1760,1499r-27,37l1704,1573r-30,35l1643,1641r-34,32l1575,1703r-36,28l1501,1758r-39,25l1421,1806r-41,21l1337,1846r-43,18l1250,1878r-46,14l1157,1902r-47,9l1062,1916r-48,5l965,1922r-50,-1l867,1916r-48,-5l772,1902r-47,-10l679,1878r-44,-14l592,1846r-43,-19l508,1806r-40,-23l428,1758r-38,-27l355,1703r-35,-30l286,1641r-31,-33l225,1573r-29,-37l169,1499r-25,-39l121,1420r-21,-41l81,1336,64,1293,48,1248,36,1202,25,1156r-8,-47l10,1061,7,1012,6,963,7,914r3,-49l17,817r8,-47l36,724,48,678,64,633,81,590r19,-43l121,506r23,-40l169,427r27,-37l225,353r30,-35l286,286r34,-33l355,223r35,-28l428,168r40,-24l508,120,549,99,592,80,635,62,679,48,725,34,772,24r47,-9l867,10,915,5,965,4r49,1l1062,10r48,5l1157,24r47,10l1250,48r44,14l1337,80r43,19l1421,120r41,24l1501,168r38,27l1575,223r34,30l1643,286r31,32l1704,353r29,37l1760,427r25,39l1808,506r21,41l1848,590r17,43l1881,678r12,46l1904,770r8,47l1919,865r3,49l1923,963xe" fillcolor="#ececec" stroked="f">
                <v:path arrowok="t"/>
                <o:lock v:ext="edit" verticies="t"/>
              </v:shape>
              <v:shape id="_x0000_s2407" style="position:absolute;left:668;top:9392;width:321;height:321" coordsize="1923,1922" path="m1923,961r-3,-49l1917,863r-5,-48l1903,768r-10,-47l1879,675r-16,-45l1847,587r-19,-43l1806,503r-23,-40l1758,423r-26,-38l1702,350r-30,-35l1641,282r-34,-33l1573,219r-37,-28l1498,164r-39,-24l1418,116,1377,95,1335,76,1291,58,1246,44,1200,30,1155,19r-49,-8l1058,4,1010,1,961,,911,1,863,4r-48,7l767,19,721,30,675,44,630,58,587,76,544,95r-41,21l462,140r-39,24l385,191r-37,28l314,249r-34,33l249,315r-30,35l190,385r-27,38l138,463r-23,40l93,544,74,587,58,630,42,675,30,721,19,768r-9,47l4,863,1,912,,961r1,49l4,1059r6,48l19,1154r11,47l42,1247r16,45l74,1335r19,43l115,1419r23,40l163,1499r27,38l219,1572r30,35l280,1640r34,33l348,1703r37,28l423,1758r39,25l503,1806r41,21l587,1847r43,17l675,1880r46,12l767,1903r48,8l863,1918r48,3l961,1922r49,-1l1058,1918r48,-7l1155,1903r45,-11l1246,1880r45,-16l1335,1847r42,-20l1418,1806r41,-23l1498,1758r38,-27l1573,1703r34,-30l1641,1640r31,-33l1702,1572r30,-35l1758,1499r25,-40l1806,1419r22,-41l1847,1335r16,-43l1879,1247r14,-46l1903,1154r9,-47l1917,1059r3,-49l1923,961xm1917,961r-1,49l1913,1059r-7,47l1898,1154r-11,46l1875,1245r-16,45l1842,1333r-19,43l1802,1417r-24,40l1754,1495r-27,38l1699,1569r-30,35l1636,1637r-32,31l1569,1699r-37,29l1496,1753r-40,26l1416,1801r-41,22l1333,1842r-43,17l1245,1874r-46,13l1153,1897r-47,9l1058,1912r-48,3l961,1918r-49,-3l863,1912r-48,-6l768,1897r-46,-10l676,1874r-45,-15l589,1842r-43,-19l505,1801r-40,-22l426,1753r-37,-25l352,1699r-35,-31l285,1637r-33,-33l222,1569r-28,-36l167,1495r-24,-38l119,1417,98,1376,79,1333,62,1290,48,1245,34,1200,23,1154r-8,-48l9,1059,5,1010,4,961,5,912,9,864r6,-48l23,769,34,722,48,677,62,632,79,589,98,546r21,-41l143,466r24,-39l194,389r28,-36l252,318r33,-33l317,254r35,-31l389,196r37,-27l465,143r40,-22l546,99,589,80,631,63,676,48,722,35,768,25r47,-9l863,10,912,7,961,6r49,1l1058,10r48,6l1153,25r46,10l1245,48r45,15l1333,80r42,19l1416,121r40,22l1496,169r36,27l1569,223r35,31l1636,285r33,33l1699,353r28,36l1754,427r24,39l1802,505r21,41l1842,589r17,43l1875,677r12,45l1898,769r8,47l1913,864r3,48l1917,961xe" fillcolor="#ececec" stroked="f">
                <v:path arrowok="t"/>
                <o:lock v:ext="edit" verticies="t"/>
              </v:shape>
              <v:shape id="_x0000_s2408" style="position:absolute;left:669;top:9393;width:319;height:319" coordsize="1917,1918" path="m1917,959r-1,-49l1913,861r-7,-48l1898,766r-11,-46l1875,674r-16,-45l1842,586r-19,-43l1802,502r-23,-40l1754,423r-27,-37l1698,349r-30,-35l1637,282r-34,-33l1569,219r-36,-28l1495,164r-39,-24l1415,116,1374,95,1331,76,1288,58,1244,44,1198,30,1151,20r-47,-9l1056,6,1008,1,959,,909,1,861,6r-48,5l766,20,719,30,673,44,629,58,586,76,543,95r-41,21l462,140r-40,24l384,191r-35,28l314,249r-34,33l249,314r-30,35l190,386r-27,37l138,462r-23,40l94,543,75,586,58,629,42,674,30,720,19,766r-8,47l4,861,1,910,,959r1,49l4,1057r7,48l19,1152r11,46l42,1244r16,45l75,1332r19,43l115,1416r23,40l163,1495r27,37l219,1569r30,35l280,1637r34,32l349,1699r35,28l422,1754r40,25l502,1802r41,21l586,1842r43,18l673,1874r46,14l766,1898r47,9l861,1912r48,5l959,1918r49,-1l1056,1912r48,-5l1151,1898r47,-10l1244,1874r44,-14l1331,1842r43,-19l1415,1802r41,-23l1495,1754r38,-27l1569,1699r34,-30l1637,1637r31,-33l1698,1569r29,-37l1754,1495r25,-39l1802,1416r21,-41l1842,1332r17,-43l1875,1244r12,-46l1898,1152r8,-47l1913,1057r3,-49l1917,959xm1913,959r-1,49l1907,1056r-5,48l1893,1151r-10,46l1869,1243r-14,43l1838,1330r-19,42l1798,1414r-24,40l1750,1492r-27,38l1695,1566r-30,34l1633,1633r-33,32l1565,1694r-36,29l1492,1750r-39,25l1413,1797r-41,21l1330,1837r-43,18l1242,1870r-45,12l1151,1893r-48,8l1056,1908r-49,3l959,1912r-49,-1l861,1908r-47,-7l767,1893r-47,-11l675,1870r-45,-15l587,1837r-42,-19l504,1797r-40,-22l426,1750r-38,-27l352,1694r-35,-29l284,1633r-31,-33l222,1566r-28,-36l168,1492r-25,-38l119,1414,98,1372,79,1330,62,1286,48,1243,34,1197,24,1151r-9,-47l10,1056,5,1008,4,959,5,910r5,-48l15,814r9,-47l34,721,48,675,62,632,79,588,98,546r21,-42l143,465r25,-39l194,389r28,-37l253,318r31,-33l317,254r35,-30l388,195r38,-26l464,143r40,-22l545,100,587,81,630,64,675,48,720,36,767,25r47,-8l861,10,910,7,959,6r48,1l1056,10r47,7l1151,25r46,11l1242,48r45,16l1330,81r42,19l1413,121r40,22l1492,169r37,26l1565,224r35,30l1633,285r32,33l1695,352r28,37l1750,426r24,39l1798,504r21,42l1838,588r17,44l1869,675r14,46l1893,767r9,47l1907,862r5,48l1913,959xe" fillcolor="#ececec" stroked="f">
                <v:path arrowok="t"/>
                <o:lock v:ext="edit" verticies="t"/>
              </v:shape>
              <v:shape id="_x0000_s2409" style="position:absolute;left:669;top:9393;width:319;height:319" coordsize="1913,1912" path="m1913,955r-1,-49l1909,858r-7,-48l1894,763r-11,-47l1871,671r-16,-45l1838,583r-19,-43l1798,499r-24,-39l1750,421r-27,-38l1695,347r-30,-35l1632,279r-32,-31l1565,217r-37,-27l1492,163r-40,-26l1412,115,1371,93,1329,74,1286,57,1241,42,1195,29,1149,19r-47,-9l1054,4,1006,1,957,,908,1,859,4r-48,6l764,19,718,29,672,42,627,57,585,74,542,93r-41,22l461,137r-39,26l385,190r-37,27l313,248r-32,31l248,312r-30,35l190,383r-27,38l139,460r-24,39l94,540,75,583,58,626,44,671,30,716,19,763r-8,47l5,858,1,906,,955r1,49l5,1053r6,47l19,1148r11,46l44,1239r14,45l75,1327r19,43l115,1411r24,40l163,1489r27,38l218,1563r30,35l281,1631r32,31l348,1693r37,29l422,1747r39,26l501,1795r41,22l585,1836r42,17l672,1868r46,13l764,1891r47,9l859,1906r49,3l957,1912r49,-3l1054,1906r48,-6l1149,1891r46,-10l1241,1868r45,-15l1329,1836r42,-19l1412,1795r40,-22l1492,1747r36,-25l1565,1693r35,-31l1632,1631r33,-33l1695,1563r28,-36l1750,1489r24,-38l1798,1411r21,-41l1838,1327r17,-43l1871,1239r12,-45l1894,1148r8,-48l1909,1053r3,-49l1913,955xm1909,955r-3,49l1903,1052r-6,48l1889,1147r-11,46l1865,1238r-14,44l1834,1325r-19,42l1793,1409r-23,39l1745,1487r-26,37l1691,1560r-31,34l1629,1628r-32,31l1562,1689r-36,28l1488,1744r-38,25l1410,1791r-41,21l1327,1831r-43,17l1240,1864r-46,12l1148,1887r-47,8l1054,1902r-49,3l957,1906r-49,-1l860,1902r-48,-7l765,1887r-46,-11l674,1864r-44,-16l586,1831r-41,-19l503,1791r-40,-22l425,1744r-38,-27l351,1689r-35,-30l284,1628r-31,-34l223,1560r-28,-36l168,1487r-25,-39l120,1409r-20,-42l81,1325,63,1282,48,1238,35,1193,25,1147r-9,-47l10,1052,7,1004,6,955,7,906r3,-48l16,811r9,-47l35,717,48,672,63,629,81,585r19,-42l120,501r23,-39l168,423r27,-37l223,350r30,-34l284,282r32,-31l351,221r36,-28l425,166r38,-25l503,119,545,98,586,79,630,62,674,46,719,34,765,23r47,-8l860,8,908,5,957,4r48,1l1054,8r47,7l1148,23r46,11l1240,46r44,16l1327,79r42,19l1410,119r40,22l1488,166r38,27l1562,221r35,30l1629,282r31,34l1691,350r28,36l1745,423r25,39l1793,501r22,42l1834,585r17,44l1865,672r13,45l1889,764r8,47l1903,858r3,48l1909,955xe" fillcolor="#ececec" stroked="f">
                <v:path arrowok="t"/>
                <o:lock v:ext="edit" verticies="t"/>
              </v:shape>
              <v:shape id="_x0000_s2410" style="position:absolute;left:669;top:9393;width:318;height:318" coordsize="1909,1906" path="m1909,953r-1,-49l1903,856r-5,-48l1889,761r-10,-46l1865,669r-14,-43l1834,582r-19,-42l1794,498r-24,-39l1746,420r-27,-37l1691,346r-30,-34l1629,279r-33,-31l1561,218r-36,-29l1488,163r-39,-26l1409,115,1368,94,1326,75,1283,58,1238,42,1193,30,1147,19r-48,-8l1052,4,1003,1,955,,906,1,857,4r-47,7l763,19,716,30,671,42,626,58,583,75,541,94r-41,21l460,137r-38,26l384,189r-36,29l313,248r-33,31l249,312r-31,34l190,383r-26,37l139,459r-24,39l94,540,75,582,58,626,44,669,30,715,20,761r-9,47l6,856,1,904,,953r1,49l6,1050r5,48l20,1145r10,46l44,1237r14,43l75,1324r19,42l115,1408r24,40l164,1486r26,38l218,1560r31,34l280,1627r33,32l348,1688r36,29l422,1744r38,25l500,1791r41,21l583,1831r43,18l671,1864r45,12l763,1887r47,8l857,1902r49,3l955,1906r48,-1l1052,1902r47,-7l1147,1887r46,-11l1238,1864r45,-15l1326,1831r42,-19l1409,1791r40,-22l1488,1744r37,-27l1561,1688r35,-29l1629,1627r32,-33l1691,1560r28,-36l1746,1486r24,-38l1794,1408r21,-42l1834,1324r17,-44l1865,1237r14,-46l1889,1145r9,-47l1903,1050r5,-48l1909,953xm1903,953r-1,49l1899,1050r-7,47l1884,1144r-11,46l1861,1235r-15,44l1829,1322r-20,42l1789,1406r-23,39l1741,1484r-26,37l1686,1556r-29,35l1626,1623r-34,32l1558,1685r-36,28l1485,1740r-38,24l1407,1787r-42,21l1324,1827r-43,17l1237,1859r-45,13l1146,1883r-47,8l1051,1896r-48,5l955,1902r-49,-1l858,1896r-48,-5l764,1883r-47,-11l672,1859r-43,-15l585,1827r-41,-19l502,1787r-40,-23l424,1740r-37,-27l351,1685r-34,-30l283,1623r-31,-32l223,1556r-29,-35l168,1484r-25,-39l120,1406r-20,-42l81,1322,63,1279,48,1235,36,1190,25,1144r-8,-47l10,1050,7,1002,6,953,7,904r3,-48l17,809r8,-47l36,716,48,671,63,627,81,584r19,-42l120,502r23,-41l168,423r26,-38l223,350r29,-35l283,282r34,-31l351,221r36,-28l424,166r38,-24l502,119,544,98,585,79,629,62,672,48,717,34,764,24r46,-9l858,10,906,5,955,4r48,1l1051,10r48,5l1146,24r46,10l1237,48r44,14l1324,79r41,19l1407,119r40,23l1485,166r37,27l1558,221r34,30l1626,282r31,33l1686,350r29,35l1741,423r25,38l1789,502r20,40l1829,584r17,43l1861,671r12,45l1884,762r8,47l1899,856r3,48l1903,953xe" fillcolor="#ececec" stroked="f">
                <v:path arrowok="t"/>
                <o:lock v:ext="edit" verticies="t"/>
              </v:shape>
              <v:shape id="_x0000_s2411" style="position:absolute;left:670;top:9394;width:317;height:317" coordsize="1903,1902" path="m1903,951r-3,-49l1897,854r-6,-47l1883,760r-11,-47l1859,668r-14,-43l1828,581r-19,-42l1787,497r-23,-39l1739,419r-26,-37l1685,346r-31,-34l1623,278r-32,-31l1556,217r-36,-28l1482,162r-38,-25l1404,115,1363,94,1321,75,1278,58,1234,42,1188,30,1142,19r-47,-8l1048,4,999,1,951,,902,1,854,4r-48,7l759,19,713,30,668,42,624,58,580,75,539,94r-42,21l457,137r-38,25l381,189r-36,28l310,247r-32,31l247,312r-30,34l189,382r-27,37l137,458r-23,39l94,539,75,581,57,625,42,668,29,713,19,760r-9,47l4,854,1,902,,951r1,49l4,1048r6,48l19,1143r10,46l42,1234r15,44l75,1321r19,42l114,1405r23,39l162,1483r27,37l217,1556r30,34l278,1624r32,31l345,1685r36,28l419,1740r38,25l497,1787r42,21l580,1827r44,17l668,1860r45,12l759,1883r47,8l854,1898r48,3l951,1902r48,-1l1048,1898r47,-7l1142,1883r46,-11l1234,1860r44,-16l1321,1827r42,-19l1404,1787r40,-22l1482,1740r38,-27l1556,1685r35,-30l1623,1624r31,-34l1685,1556r28,-36l1739,1483r25,-39l1787,1405r22,-42l1828,1321r17,-43l1859,1234r13,-45l1883,1143r8,-47l1897,1048r3,-48l1903,951xm1897,951r-1,49l1893,1048r-7,47l1878,1142r-11,46l1855,1233r-15,43l1822,1320r-19,41l1783,1402r-23,40l1735,1480r-26,38l1681,1552r-30,35l1620,1620r-33,32l1553,1681r-36,28l1480,1735r-39,25l1402,1782r-42,22l1319,1823r-42,16l1232,1854r-45,13l1141,1877r-47,9l1047,1892r-48,3l951,1896r-49,-1l854,1892r-47,-6l760,1877r-46,-10l669,1854r-43,-15l582,1823r-41,-19l499,1782r-39,-22l421,1735r-37,-26l348,1681r-34,-29l281,1620r-31,-33l220,1552r-28,-34l166,1480r-24,-38l118,1402,98,1361,79,1320,62,1276,47,1233,34,1188,23,1142r-8,-47l10,1048,5,1000,4,951,5,903r5,-48l15,807r8,-46l34,715,47,669,62,626,79,583,98,541r20,-40l142,460r24,-38l192,386r28,-36l250,315r31,-32l314,251r34,-30l384,193r37,-26l460,142r39,-22l541,98,582,79,626,63,669,48,714,35,760,25r47,-9l854,10,902,7,951,6r48,1l1047,10r47,6l1141,25r46,10l1232,48r45,15l1319,79r41,19l1402,120r39,22l1480,167r37,26l1553,221r34,30l1620,283r31,32l1681,350r28,36l1735,422r25,38l1783,501r20,40l1822,583r18,43l1855,669r12,46l1878,761r8,46l1893,855r3,48l1897,951xe" fillcolor="#ececec" stroked="f">
                <v:path arrowok="t"/>
                <o:lock v:ext="edit" verticies="t"/>
              </v:shape>
              <v:shape id="_x0000_s2412" style="position:absolute;left:670;top:9394;width:317;height:316" coordsize="1897,1898" path="m1897,949r-1,-49l1893,852r-7,-47l1878,758r-11,-46l1855,667r-15,-44l1823,580r-20,-42l1783,498r-23,-41l1735,419r-26,-38l1680,346r-29,-35l1620,278r-34,-31l1552,217r-36,-28l1479,162r-38,-24l1401,115,1359,94,1318,75,1275,58,1231,44,1186,30,1140,20r-47,-9l1045,6,997,1,949,,900,1,852,6r-48,5l758,20,711,30,666,44,623,58,579,75,538,94r-42,21l456,138r-38,24l381,189r-36,28l311,247r-34,31l246,311r-29,35l188,381r-26,38l137,457r-23,41l94,538,75,580,57,623,42,667,30,712,19,758r-8,47l4,852,1,900,,949r1,49l4,1046r7,47l19,1140r11,46l42,1231r15,44l75,1318r19,42l114,1402r23,39l162,1480r26,37l217,1552r29,35l277,1619r34,32l345,1681r36,28l418,1736r38,24l496,1783r42,21l579,1823r44,17l666,1855r45,13l758,1879r46,8l852,1892r48,5l949,1898r48,-1l1045,1892r48,-5l1140,1879r46,-11l1231,1855r44,-15l1318,1823r41,-19l1401,1783r40,-23l1479,1736r37,-27l1552,1681r34,-30l1620,1619r31,-32l1680,1552r29,-35l1735,1480r25,-39l1783,1402r20,-42l1823,1318r17,-43l1855,1231r12,-45l1878,1140r8,-47l1893,1046r3,-48l1897,949xm1893,949r-1,49l1887,1045r-5,48l1873,1139r-10,46l1850,1229r-15,44l1818,1317r-19,41l1779,1398r-24,40l1731,1476r-26,37l1677,1549r-30,35l1616,1616r-33,31l1548,1676r-34,30l1476,1731r-38,25l1399,1778r-42,21l1316,1818r-43,17l1230,1850r-46,13l1139,1873r-47,8l1045,1888r-48,3l949,1892r-49,-1l852,1888r-47,-7l758,1873r-45,-10l669,1850r-45,-15l581,1818r-41,-19l499,1778r-40,-22l421,1731r-36,-25l349,1676r-35,-29l282,1616r-32,-32l220,1549r-28,-36l166,1476r-24,-38l118,1398,98,1358,79,1317,62,1273,47,1229,35,1185,24,1139r-8,-46l10,1045,7,998,5,949,7,901r3,-48l16,806r8,-47l35,713,47,668,62,625,79,582,98,540r20,-40l142,460r24,-38l192,385r28,-36l250,315r32,-33l314,251r35,-30l385,194r36,-27l459,142r40,-22l540,99,581,80,624,63,669,48,713,36,758,25r47,-8l852,10,900,7,949,6r48,1l1045,10r47,7l1139,25r45,11l1230,48r43,15l1316,80r41,19l1399,120r39,22l1476,167r38,27l1548,221r35,30l1616,282r31,33l1677,349r28,36l1731,422r24,38l1779,500r20,40l1818,582r17,43l1850,668r13,45l1873,759r9,47l1887,853r5,48l1893,949xe" fillcolor="#ececec" stroked="f">
                <v:path arrowok="t"/>
                <o:lock v:ext="edit" verticies="t"/>
              </v:shape>
              <v:shape id="_x0000_s2413" style="position:absolute;left:671;top:9395;width:315;height:315" coordsize="1893,1890" path="m1893,945r-1,-48l1889,849r-7,-48l1874,755r-11,-46l1851,663r-15,-43l1818,577r-19,-42l1779,495r-23,-41l1731,416r-26,-36l1677,344r-30,-35l1616,277r-33,-32l1549,215r-36,-28l1476,161r-39,-25l1398,114,1356,92,1315,73,1273,57,1228,42,1183,29,1137,19r-47,-9l1043,4,995,1,947,,898,1,850,4r-47,6l756,19,710,29,665,42,622,57,578,73,537,92r-42,22l456,136r-39,25l380,187r-36,28l310,245r-33,32l246,309r-30,35l188,380r-26,36l138,454r-24,41l94,535,75,577,58,620,43,663,30,709,19,755r-8,46l6,849,1,897,,945r1,49l6,1042r5,47l19,1136r11,46l43,1227r15,43l75,1314r19,41l114,1396r24,40l162,1474r26,38l216,1546r30,35l277,1614r33,32l344,1675r36,28l417,1729r39,25l495,1776r42,22l578,1817r44,16l665,1848r45,13l756,1871r47,9l850,1886r48,3l947,1890r48,-1l1043,1886r47,-6l1137,1871r46,-10l1228,1848r45,-15l1315,1817r41,-19l1398,1776r39,-22l1476,1729r37,-26l1549,1675r34,-29l1616,1614r31,-33l1677,1546r28,-34l1731,1474r25,-38l1779,1396r20,-41l1818,1314r18,-44l1851,1227r12,-45l1874,1136r8,-47l1889,1042r3,-48l1893,945xm1887,945r-1,48l1883,1041r-6,47l1868,1135r-10,46l1845,1224r-15,45l1814,1312r-19,41l1775,1393r-24,40l1728,1471r-27,37l1673,1544r-29,33l1612,1610r-32,31l1545,1671r-35,28l1473,1725r-38,25l1396,1772r-42,21l1313,1812r-43,17l1227,1843r-45,13l1136,1867r-46,8l1043,1881r-48,4l947,1886r-49,-1l850,1881r-47,-6l757,1867r-46,-11l667,1843r-44,-14l580,1812r-41,-19l498,1772r-39,-22l421,1725r-37,-26l348,1671r-34,-30l281,1610r-32,-33l220,1544r-28,-36l167,1471r-25,-38l119,1393,99,1353,79,1312,63,1269,48,1224,35,1181,25,1135r-9,-47l10,1041,7,993,6,945,7,897r3,-48l16,802r9,-47l35,710,48,666,63,622,79,578,99,537r20,-40l142,458r25,-39l192,382r28,-35l249,312r32,-32l314,249r34,-30l384,192r37,-27l459,140r39,-22l539,97,580,78,623,61,667,47,711,34,757,23r46,-8l850,10,898,5,947,4r48,1l1043,10r47,5l1136,23r46,11l1227,47r43,14l1313,78r41,19l1396,118r39,22l1473,165r37,27l1545,219r35,30l1612,280r32,32l1673,347r28,35l1728,419r23,39l1775,497r20,40l1814,578r16,44l1845,666r13,44l1868,755r9,47l1883,849r3,48l1887,945xe" fillcolor="#ececec" stroked="f">
                <v:path arrowok="t"/>
                <o:lock v:ext="edit" verticies="t"/>
              </v:shape>
              <v:shape id="_x0000_s2414" style="position:absolute;left:671;top:9395;width:315;height:315" coordsize="1888,1886" path="m1888,943r-1,-48l1882,847r-5,-47l1868,753r-10,-46l1845,662r-15,-43l1813,576r-19,-42l1774,494r-24,-40l1726,416r-26,-37l1672,343r-30,-34l1611,276r-33,-31l1543,215r-34,-27l1471,161r-38,-25l1394,114,1352,93,1311,74,1268,57,1225,42,1179,30,1134,19r-47,-8l1040,4,992,1,944,,895,1,847,4r-47,7l753,19,708,30,664,42,619,57,576,74,535,93r-41,21l454,136r-38,25l380,188r-36,27l309,245r-32,31l245,309r-30,34l187,379r-26,37l137,454r-24,40l93,534,74,576,57,619,42,662,30,707,19,753r-8,47l5,847,2,895,,943r2,49l5,1039r6,48l19,1133r11,46l42,1223r15,44l74,1311r19,41l113,1392r24,40l161,1470r26,37l215,1543r30,35l277,1610r32,31l344,1670r36,30l416,1725r38,25l494,1772r41,21l576,1812r43,17l664,1844r44,13l753,1867r47,8l847,1882r48,3l944,1886r48,-1l1040,1882r47,-7l1134,1867r45,-10l1225,1844r43,-15l1311,1812r41,-19l1394,1772r39,-22l1471,1725r38,-25l1543,1670r35,-29l1611,1610r31,-32l1672,1543r28,-36l1726,1470r24,-38l1774,1392r20,-40l1813,1311r17,-44l1845,1223r13,-44l1868,1133r9,-46l1882,1039r5,-47l1888,943xm1882,943r-1,48l1878,1039r-7,47l1863,1132r-10,46l1840,1222r-15,44l1808,1308r-19,42l1769,1390r-23,39l1722,1467r-26,37l1668,1540r-30,34l1607,1607r-32,31l1541,1667r-36,28l1469,1721r-38,24l1391,1768r-41,21l1309,1808r-43,17l1223,1839r-45,13l1133,1863r-47,8l1039,1876r-47,5l944,1882r-49,-1l848,1876r-47,-5l754,1863r-45,-11l665,1839r-44,-14l579,1808r-42,-19l496,1768r-39,-23l419,1721r-37,-26l347,1667r-35,-29l280,1607r-31,-33l220,1540r-28,-36l165,1467r-24,-38l118,1390,98,1350,79,1308,62,1266,47,1222,34,1178,24,1132r-8,-46l9,1039,6,991,5,943,6,895,9,847r7,-47l24,754,34,708,47,664,62,620,79,578,98,536r20,-40l141,457r24,-38l192,382r28,-36l249,313r31,-34l312,249r35,-30l382,191r37,-26l457,141r39,-23l537,97,579,78,621,61,665,47,709,34,754,24r47,-9l848,10,895,7,944,4r48,3l1039,10r47,5l1133,24r45,10l1223,47r43,14l1309,78r41,19l1391,118r40,23l1469,165r36,26l1541,219r34,30l1607,279r31,34l1668,346r28,36l1722,419r24,38l1769,496r20,40l1808,578r17,42l1840,664r13,44l1863,754r8,46l1878,847r3,48l1882,943xe" fillcolor="#ececec" stroked="f">
                <v:path arrowok="t"/>
                <o:lock v:ext="edit" verticies="t"/>
              </v:shape>
              <v:shape id="_x0000_s2415" style="position:absolute;left:672;top:9396;width:313;height:313" coordsize="1881,1882" path="m1881,941r-1,-48l1877,845r-6,-47l1862,751r-10,-45l1839,662r-15,-44l1808,574r-19,-41l1769,493r-24,-39l1722,415r-27,-37l1667,343r-29,-35l1606,276r-32,-31l1539,215r-35,-27l1467,161r-38,-25l1390,114,1348,93,1307,74,1264,57,1221,43,1176,30,1130,19r-46,-8l1037,6,989,1,941,,892,1,844,6r-47,5l751,19,705,30,661,43,617,57,574,74,533,93r-41,21l453,136r-38,25l378,188r-36,27l308,245r-33,31l243,308r-29,35l186,378r-25,37l136,454r-23,39l93,533,73,574,57,618,42,662,29,706,19,751r-9,47l4,845,1,893,,941r1,48l4,1037r6,47l19,1131r10,46l42,1220r15,45l73,1308r20,41l113,1389r23,40l161,1467r25,37l214,1540r29,33l275,1606r33,31l342,1667r36,28l415,1721r38,25l492,1768r41,21l574,1808r43,17l661,1839r44,13l751,1863r46,8l844,1877r48,4l941,1882r48,-1l1037,1877r47,-6l1130,1863r46,-11l1221,1839r43,-14l1307,1808r41,-19l1390,1768r39,-22l1467,1721r37,-26l1539,1667r35,-30l1606,1606r32,-33l1667,1540r28,-36l1722,1467r23,-38l1769,1389r20,-40l1808,1308r16,-43l1839,1220r13,-43l1862,1131r9,-47l1877,1037r3,-48l1881,941xm1877,941r-1,48l1871,1037r-5,47l1858,1130r-11,45l1835,1219r-15,44l1803,1305r-19,42l1764,1387r-22,39l1717,1464r-27,37l1663,1537r-30,33l1603,1603r-33,31l1536,1663r-36,28l1464,1717r-38,24l1387,1763r-41,22l1305,1804r-43,16l1220,1835r-45,12l1129,1857r-46,9l1036,1872r-47,3l941,1876r-49,-1l845,1872r-47,-6l752,1857r-46,-10l663,1835r-44,-15l577,1804r-42,-19l494,1763r-39,-22l417,1717r-36,-26l345,1663r-33,-29l279,1603r-31,-33l218,1537r-27,-36l164,1464r-25,-38l117,1387,97,1347,78,1305,61,1263,47,1219,34,1175,23,1130r-8,-46l10,1037,5,989,4,941,5,893r5,-48l15,799r8,-47l34,707,47,663,61,619,78,577,97,535r20,-40l139,456r25,-38l191,381r27,-35l248,312r31,-33l312,248r33,-29l381,191r36,-26l455,141r39,-22l535,97,577,79,619,63,663,47,706,35,752,25r46,-9l845,10,892,7,941,6r48,1l1036,10r47,6l1129,25r46,10l1220,47r42,16l1305,79r41,18l1387,119r39,22l1464,165r36,26l1536,219r34,29l1603,279r30,33l1663,346r27,35l1717,418r25,38l1764,495r20,40l1803,577r17,42l1835,663r12,44l1858,752r8,47l1871,845r5,48l1877,941xe" fillcolor="#ececec" stroked="f">
                <v:path arrowok="t"/>
                <o:lock v:ext="edit" verticies="t"/>
              </v:shape>
              <v:shape id="_x0000_s2416" style="position:absolute;left:672;top:9396;width:313;height:313" coordsize="1877,1878" path="m1877,939r-1,-48l1873,843r-7,-47l1858,750r-10,-46l1835,660r-15,-44l1803,574r-19,-42l1764,492r-23,-39l1717,415r-26,-37l1663,342r-30,-33l1602,275r-32,-30l1536,215r-36,-28l1464,161r-38,-24l1386,114,1345,93,1304,74,1261,57,1218,43,1173,30,1128,20r-47,-9l1034,6,987,3,939,,890,3,843,6r-47,5l749,20,704,30,660,43,616,57,574,74,532,93r-41,21l452,137r-38,24l377,187r-35,28l307,245r-32,30l244,309r-29,33l187,378r-27,37l136,453r-23,39l93,532,74,574,57,616,42,660,29,704,19,750r-8,46l4,843,1,891,,939r1,48l4,1035r7,47l19,1128r10,46l42,1218r15,44l74,1304r19,42l113,1386r23,39l160,1463r27,37l215,1536r29,34l275,1603r32,31l342,1663r35,28l414,1717r38,24l491,1764r41,21l574,1804r42,17l660,1835r44,13l749,1859r47,8l843,1872r47,5l939,1878r48,-1l1034,1872r47,-5l1128,1859r45,-11l1218,1835r43,-14l1304,1804r41,-19l1386,1764r40,-23l1464,1717r36,-26l1536,1663r34,-29l1602,1603r31,-33l1663,1536r28,-36l1717,1463r24,-38l1764,1386r20,-40l1803,1304r17,-42l1835,1218r13,-44l1858,1128r8,-46l1873,1035r3,-48l1877,939xm1873,939r-2,48l1867,1034r-5,47l1854,1127r-11,46l1830,1216r-14,44l1799,1302r-19,42l1760,1384r-23,39l1713,1461r-26,37l1659,1532r-29,35l1599,1598r-33,32l1533,1659r-36,28l1460,1712r-38,25l1384,1759r-41,21l1303,1798r-43,17l1216,1831r-44,12l1127,1853r-46,8l1034,1868r-48,3l939,1872r-48,-1l843,1868r-47,-7l750,1853r-45,-10l661,1831r-44,-16l576,1798r-42,-18l494,1759r-39,-22l417,1712r-37,-25l344,1659r-33,-29l278,1598r-30,-31l218,1532r-28,-34l164,1461r-24,-38l117,1384,97,1344,78,1302,61,1260,47,1216,35,1173,25,1127r-9,-46l10,1034,7,987,6,939,7,891r3,-47l16,797r9,-46l35,705,47,662,61,618,78,576,97,534r20,-40l140,455r24,-38l190,381r28,-35l248,312r30,-32l311,248r33,-29l380,191r37,-25l455,141r39,-22l534,98,576,80,617,63,661,48,705,35,750,25r46,-8l843,10,891,7,939,6r47,1l1034,10r47,7l1127,25r45,10l1216,48r44,15l1303,80r40,18l1384,119r38,22l1460,166r37,25l1533,219r33,29l1599,280r31,32l1659,346r28,35l1713,417r24,38l1760,494r20,40l1799,576r17,42l1830,662r13,43l1854,751r8,46l1867,844r4,47l1873,939xe" fillcolor="#ededed" stroked="f">
                <v:path arrowok="t"/>
                <o:lock v:ext="edit" verticies="t"/>
              </v:shape>
              <v:shape id="_x0000_s2417" style="position:absolute;left:672;top:9396;width:312;height:312" coordsize="1873,1870" path="m1873,935r-1,-48l1867,839r-5,-46l1854,746r-11,-45l1831,657r-15,-44l1799,571r-19,-42l1760,489r-22,-39l1713,412r-27,-37l1659,340r-30,-34l1599,273r-33,-31l1532,213r-36,-28l1460,159r-38,-24l1383,113,1342,91,1301,73,1258,57,1216,41,1171,29,1125,19r-46,-9l1032,4,985,1,937,,888,1,841,4r-47,6l748,19,702,29,659,41,615,57,573,73,531,91r-41,22l451,135r-38,24l377,185r-36,28l308,242r-33,31l244,306r-30,34l187,375r-27,37l135,450r-22,39l93,529,74,571,57,613,43,657,30,701,19,746r-8,47l6,839,1,887,,935r1,48l6,1031r5,47l19,1124r11,45l43,1213r14,44l74,1299r19,42l113,1381r22,39l160,1458r27,37l214,1531r30,33l275,1597r33,31l341,1657r36,28l413,1711r38,24l490,1757r41,22l573,1798r42,16l659,1829r43,12l748,1851r46,9l841,1866r47,3l937,1870r48,-1l1032,1866r47,-6l1125,1851r46,-10l1216,1829r42,-15l1301,1798r41,-19l1383,1757r39,-22l1460,1711r36,-26l1532,1657r34,-29l1599,1597r30,-33l1659,1531r27,-36l1713,1458r25,-38l1760,1381r20,-40l1799,1299r17,-42l1831,1213r12,-44l1854,1124r8,-46l1867,1031r5,-48l1873,935xm1867,935r-1,48l1863,1030r-6,47l1848,1123r-10,44l1826,1212r-15,43l1795,1297r-19,41l1756,1379r-23,39l1709,1456r-26,36l1655,1527r-29,34l1595,1593r-33,30l1529,1654r-35,26l1457,1707r-38,24l1380,1753r-40,21l1299,1792r-42,17l1213,1823r-43,14l1124,1847r-46,8l1032,1860r-48,5l937,1866r-48,-1l841,1860r-46,-5l749,1847r-46,-10l660,1823r-44,-14l574,1792r-40,-18l493,1753r-39,-22l416,1707r-37,-27l345,1654r-34,-31l279,1593r-32,-32l218,1527r-28,-35l165,1456r-25,-38l118,1379,97,1338,78,1297,62,1255,47,1212,35,1167,25,1123r-9,-46l10,1030,7,983,6,935,7,887r3,-47l16,793r9,-46l35,703,47,658,62,615,78,573,97,532r21,-41l140,452r25,-37l190,378r28,-35l247,309r32,-32l311,247r34,-29l379,190r37,-26l454,139r39,-22l534,97,574,78,616,61,660,47,703,34,749,23r46,-8l841,10,889,5,937,4r47,1l1032,10r46,5l1124,23r46,11l1213,47r44,14l1299,78r41,19l1380,117r39,22l1457,164r37,26l1529,218r33,29l1595,277r31,32l1655,343r28,35l1709,415r24,37l1756,491r20,41l1795,573r16,42l1826,658r12,45l1848,747r9,46l1863,840r3,47l1867,935xe" fillcolor="#ededed" stroked="f">
                <v:path arrowok="t"/>
                <o:lock v:ext="edit" verticies="t"/>
              </v:shape>
              <v:shape id="_x0000_s2418" style="position:absolute;left:673;top:9397;width:311;height:311" coordsize="1867,1866" path="m1867,933r-2,-48l1861,838r-5,-47l1848,745r-11,-46l1824,656r-14,-44l1793,570r-19,-42l1754,488r-23,-39l1707,411r-26,-36l1653,340r-29,-34l1593,274r-33,-32l1527,213r-36,-28l1454,160r-38,-25l1378,113,1337,92,1297,74,1254,57,1210,42,1166,29,1121,19r-46,-8l1028,4,980,1,933,,885,1,837,4r-47,7l744,19,699,29,655,42,611,57,570,74,528,92r-40,21l449,135r-38,25l374,185r-36,28l305,242r-33,32l242,306r-30,34l184,375r-26,36l134,449r-23,39l91,528,72,570,55,612,41,656,29,699,19,745r-9,46l4,838,1,885,,933r1,48l4,1028r6,47l19,1121r10,46l41,1210r14,44l72,1296r19,42l111,1378r23,39l158,1455r26,37l212,1526r30,35l272,1592r33,32l338,1653r36,28l411,1706r38,25l488,1753r40,21l570,1792r41,17l655,1825r44,12l744,1847r46,8l837,1862r48,3l933,1866r47,-1l1028,1862r47,-7l1121,1847r45,-10l1210,1825r44,-16l1297,1792r40,-18l1378,1753r38,-22l1454,1706r37,-25l1527,1653r33,-29l1593,1592r31,-31l1653,1526r28,-34l1707,1455r24,-38l1754,1378r20,-40l1793,1296r17,-42l1824,1210r13,-43l1848,1121r8,-46l1861,1028r4,-47l1867,933xm1861,933r-1,48l1857,1028r-7,47l1842,1120r-10,45l1820,1209r-15,44l1788,1294r-19,41l1749,1376r-22,39l1702,1452r-25,36l1649,1523r-29,34l1589,1589r-32,31l1523,1649r-35,28l1452,1703r-38,23l1375,1749r-39,21l1294,1788r-42,17l1208,1819r-43,12l1120,1843r-46,7l1027,1856r-47,3l933,1861r-48,-2l838,1856r-47,-6l745,1843r-44,-12l657,1819r-44,-14l571,1788r-40,-18l490,1749r-39,-23l413,1703r-36,-26l342,1649r-34,-29l276,1589r-30,-32l216,1523r-28,-35l163,1452r-25,-37l116,1376,96,1335,77,1294,61,1253,45,1209,33,1165,23,1120r-8,-45l8,1028,5,981,4,933,5,885,8,838r7,-46l23,746,33,702,45,657,61,615,77,572,96,531r20,-41l138,452r25,-38l188,378r28,-35l246,309r30,-32l308,246r34,-29l377,190r36,-27l451,140r39,-23l531,97,571,78,613,61,657,47,701,35,745,23r46,-7l838,10,885,7,933,5r47,2l1027,10r47,6l1120,23r45,12l1208,47r44,14l1294,78r42,19l1375,117r39,23l1452,163r36,27l1523,217r34,29l1589,277r31,32l1649,343r28,35l1702,414r25,38l1749,490r20,41l1788,572r17,43l1820,657r12,45l1842,746r8,46l1857,838r3,47l1861,933xe" fillcolor="#ededed" stroked="f">
                <v:path arrowok="t"/>
                <o:lock v:ext="edit" verticies="t"/>
              </v:shape>
              <v:shape id="_x0000_s2419" style="position:absolute;left:673;top:9397;width:311;height:310" coordsize="1861,1862" path="m1861,931r-1,-48l1857,836r-6,-47l1842,743r-10,-44l1820,654r-15,-43l1789,569r-19,-41l1750,487r-23,-39l1703,411r-26,-37l1649,339r-29,-34l1589,273r-33,-30l1523,214r-35,-28l1451,160r-38,-25l1374,113,1334,93,1293,74,1251,57,1207,43,1164,30,1118,19r-46,-8l1026,6,978,1,931,,883,1,835,6r-46,5l743,19,697,30,654,43,610,57,568,74,528,93r-41,20l448,135r-38,25l373,186r-34,28l305,243r-32,30l241,305r-29,34l184,374r-25,37l134,448r-22,39l91,528,72,569,56,611,41,654,29,699,19,743r-9,46l4,836,1,883,,931r1,48l4,1026r6,47l19,1119r10,44l41,1208r15,43l72,1293r19,41l112,1375r22,39l159,1452r25,36l212,1523r29,34l273,1589r32,30l339,1650r34,26l410,1703r38,24l487,1749r41,21l568,1788r42,17l654,1819r43,14l743,1843r46,8l835,1856r48,5l931,1862r47,-1l1026,1856r46,-5l1118,1843r46,-10l1207,1819r44,-14l1293,1788r41,-18l1374,1749r39,-22l1451,1703r37,-27l1523,1650r33,-31l1589,1589r31,-32l1649,1523r28,-35l1703,1452r24,-38l1750,1375r20,-41l1789,1293r16,-42l1820,1208r12,-45l1842,1119r9,-46l1857,1026r3,-47l1861,931xm1857,931r-1,48l1851,1026r-5,46l1838,1118r-10,44l1814,1206r-14,43l1784,1291r-19,41l1745,1372r-22,38l1698,1448r-26,37l1646,1520r-31,33l1585,1586r-32,30l1519,1645r-34,28l1449,1699r-38,23l1372,1745r-39,21l1291,1784r-42,16l1206,1815r-45,12l1117,1837r-45,9l1025,1852r-47,3l931,1856r-48,-1l836,1852r-47,-6l744,1837r-44,-10l655,1815r-43,-15l570,1784r-40,-18l489,1745r-39,-23l413,1699r-36,-26l342,1645r-34,-29l276,1586r-30,-33l217,1520r-28,-35l163,1448r-25,-38l116,1372,96,1332,78,1291,61,1249,47,1206,33,1162,23,1118r-8,-46l10,1026,6,979,4,931,6,883r4,-47l15,790r8,-46l33,700,47,656,61,613,78,571,96,530r20,-40l138,452r25,-38l189,378r28,-36l246,309r30,-33l308,246r34,-29l377,190r36,-27l450,140r39,-23l530,97,570,78,612,62,655,47,700,35,744,25r45,-9l836,10,883,7,931,6r47,1l1025,10r47,6l1117,25r44,10l1206,47r43,15l1291,78r42,19l1372,117r39,23l1449,163r36,27l1519,217r34,29l1585,276r30,33l1646,342r26,36l1698,414r25,38l1745,490r20,40l1784,571r16,42l1814,656r14,44l1838,744r8,46l1851,836r5,47l1857,931xe" fillcolor="#ededed" stroked="f">
                <v:path arrowok="t"/>
                <o:lock v:ext="edit" verticies="t"/>
              </v:shape>
              <v:shape id="_x0000_s2420" style="position:absolute;left:674;top:9398;width:309;height:309" coordsize="1857,1856" path="m1857,928r-1,-48l1853,833r-7,-46l1838,741r-10,-44l1816,652r-15,-42l1784,567r-19,-41l1745,485r-22,-38l1698,409r-25,-36l1645,338r-29,-34l1585,272r-32,-31l1519,212r-35,-27l1448,158r-38,-23l1371,112,1332,92,1290,73,1248,56,1204,42,1161,30,1116,18r-46,-7l1023,5,976,2,929,,881,2,834,5r-47,6l741,18,697,30,653,42,609,56,567,73,527,92r-41,20l447,135r-38,23l373,185r-35,27l304,241r-32,31l242,304r-30,34l184,373r-25,36l134,447r-22,38l92,526,73,567,57,610,41,652,29,697,19,741r-8,46l4,833,1,880,,928r1,48l4,1023r7,47l19,1115r10,45l41,1204r16,44l73,1289r19,41l112,1371r22,39l159,1447r25,36l212,1518r30,34l272,1584r32,31l338,1644r35,28l409,1698r38,23l486,1744r41,21l567,1783r42,17l653,1814r44,12l741,1838r46,7l834,1851r47,3l929,1856r47,-2l1023,1851r47,-6l1116,1838r45,-12l1204,1814r44,-14l1290,1783r42,-18l1371,1744r39,-23l1448,1698r36,-26l1519,1644r34,-29l1585,1584r31,-32l1645,1518r28,-35l1698,1447r25,-37l1745,1371r20,-41l1784,1289r17,-41l1816,1204r12,-44l1838,1115r8,-45l1853,1023r3,-47l1857,928xm1852,928r-2,48l1847,1022r-5,47l1834,1115r-11,43l1810,1203r-14,42l1780,1288r-19,40l1741,1368r-22,38l1694,1444r-26,36l1641,1515r-29,33l1582,1581r-32,30l1516,1640r-35,28l1445,1693r-37,24l1369,1739r-40,22l1288,1778r-42,17l1203,1810r-44,12l1115,1832r-46,8l1023,1847r-47,3l929,1851r-48,-1l834,1847r-46,-7l742,1832r-44,-10l654,1810r-42,-15l569,1778r-40,-17l489,1739r-40,-22l413,1693r-37,-25l341,1640r-34,-29l276,1581r-31,-33l216,1515r-27,-35l163,1444r-24,-38l116,1368,96,1328,78,1288,61,1245,47,1203,35,1158,23,1115r-7,-46l10,1022,7,976,6,928,7,881r3,-47l16,787r7,-45l35,698,47,654,61,611,78,569,96,528r20,-40l139,450r24,-38l189,376r27,-35l245,308r31,-33l307,245r34,-29l376,188r37,-25l449,139r40,-22l529,97,569,78,612,61,654,46,698,34,742,24r46,-8l834,9,881,6,929,5r47,1l1023,9r46,7l1115,24r44,10l1203,46r43,15l1288,78r41,19l1369,117r39,22l1445,163r36,25l1516,216r34,29l1582,275r30,33l1641,341r27,35l1694,412r25,38l1741,488r20,40l1780,569r16,42l1810,654r13,44l1834,742r8,45l1847,834r3,47l1852,928xe" fillcolor="#ededed" stroked="f">
                <v:path arrowok="t"/>
                <o:lock v:ext="edit" verticies="t"/>
              </v:shape>
              <v:shape id="_x0000_s2421" style="position:absolute;left:674;top:9398;width:309;height:309" coordsize="1853,1850" path="m1853,925r-1,-48l1847,830r-5,-46l1834,738r-10,-44l1810,650r-14,-43l1780,565r-19,-41l1741,484r-22,-38l1694,408r-26,-36l1642,336r-31,-33l1581,270r-32,-30l1515,211r-34,-27l1445,157r-38,-23l1368,111,1329,91,1287,72,1245,56,1202,41,1157,29,1113,19r-45,-9l1021,4,974,1,927,,879,1,832,4r-47,6l740,19,696,29,651,41,608,56,566,72,526,91r-41,20l446,134r-37,23l373,184r-35,27l304,240r-32,30l242,303r-29,33l185,372r-26,36l134,446r-22,38l92,524,74,565,57,607,43,650,29,694,19,738r-8,46l6,830,2,877,,925r2,48l6,1020r5,46l19,1112r10,44l43,1200r14,43l74,1285r18,41l112,1366r22,38l159,1442r26,37l213,1514r29,33l272,1580r32,30l338,1639r35,28l409,1693r37,23l485,1739r41,21l566,1778r42,16l651,1809r45,12l740,1831r45,9l832,1846r47,3l927,1850r47,-1l1021,1846r47,-6l1113,1831r44,-10l1202,1809r43,-15l1287,1778r42,-18l1368,1739r39,-23l1445,1693r36,-26l1515,1639r34,-29l1581,1580r30,-33l1642,1514r26,-35l1694,1442r25,-38l1741,1366r20,-40l1780,1285r16,-42l1810,1200r14,-44l1834,1112r8,-46l1847,1020r5,-47l1853,925xm1847,925r-1,47l1843,1019r-6,47l1828,1110r-10,45l1806,1199r-15,42l1775,1284r-18,40l1737,1364r-23,38l1690,1440r-26,36l1637,1511r-29,33l1578,1575r-33,32l1512,1636r-35,27l1441,1688r-36,24l1365,1734r-39,20l1285,1773r-41,17l1200,1804r-44,13l1113,1827r-46,8l1021,1840r-47,5l927,1846r-48,-1l832,1840r-46,-5l742,1827r-45,-10l653,1804r-43,-14l568,1773r-40,-19l488,1734r-38,-22l412,1688r-36,-25l341,1636r-33,-29l275,1575r-30,-31l216,1511r-27,-35l163,1440r-24,-38l117,1364,96,1324,79,1284,62,1241,47,1199,35,1155,25,1110r-9,-44l10,1019,7,972,6,925,7,878r3,-47l16,785r9,-46l35,695,47,651,62,609,79,567,96,526r21,-39l139,448r24,-37l189,374r27,-35l245,306r30,-31l308,243r33,-28l376,187r36,-25l450,138r38,-22l528,96,568,77,610,60,653,47,697,33,742,23r44,-8l832,10,879,6,927,4r47,2l1021,10r46,5l1113,23r43,10l1200,47r44,13l1285,77r41,19l1365,116r40,22l1441,162r36,25l1512,215r33,28l1578,275r30,31l1637,339r27,35l1690,411r24,37l1737,487r20,39l1775,567r16,42l1806,651r12,44l1828,739r9,46l1843,831r3,47l1847,925xe" fillcolor="#ededed" stroked="f">
                <v:path arrowok="t"/>
                <o:lock v:ext="edit" verticies="t"/>
              </v:shape>
              <v:shape id="_x0000_s2422" style="position:absolute;left:675;top:9398;width:307;height:308" coordsize="1846,1846" path="m1846,923r-2,-47l1841,829r-5,-47l1828,737r-11,-44l1804,649r-14,-43l1774,564r-19,-41l1735,483r-22,-38l1688,407r-26,-36l1635,336r-29,-33l1576,270r-32,-30l1510,211r-35,-28l1439,158r-37,-24l1363,112,1323,92,1282,73,1240,56,1197,41,1153,29,1109,19r-46,-8l1017,4,970,1,923,,875,1,828,4r-46,7l736,19,692,29,648,41,606,56,563,73,523,92r-40,20l443,134r-36,24l370,183r-35,28l301,240r-31,30l239,303r-29,33l183,371r-26,36l133,445r-23,38l90,523,72,564,55,606,41,649,29,693,17,737r-7,45l4,829,1,876,,923r1,48l4,1017r6,47l17,1110r12,43l41,1198r14,42l72,1283r18,40l110,1363r23,38l157,1439r26,36l210,1510r29,33l270,1576r31,30l335,1635r35,28l407,1688r36,24l483,1734r40,22l563,1773r43,17l648,1805r44,12l736,1827r46,8l828,1842r47,3l923,1846r47,-1l1017,1842r46,-7l1109,1827r44,-10l1197,1805r43,-15l1282,1773r41,-17l1363,1734r39,-22l1439,1688r36,-25l1510,1635r34,-29l1576,1576r30,-33l1635,1510r27,-35l1688,1439r25,-38l1735,1363r20,-40l1774,1283r16,-43l1804,1198r13,-45l1828,1110r8,-46l1841,1017r3,-46l1846,923xm1841,923r-1,47l1837,1017r-7,46l1822,1108r-10,44l1800,1196r-15,42l1768,1281r-17,40l1730,1361r-22,38l1685,1436r-26,36l1631,1506r-29,34l1572,1572r-32,30l1507,1631r-35,27l1436,1684r-38,25l1360,1730r-39,20l1280,1769r-42,17l1196,1799r-44,14l1108,1823r-45,7l1016,1836r-46,3l923,1840r-48,-1l829,1836r-47,-6l738,1823r-45,-10l649,1799r-42,-13l565,1769r-40,-19l485,1730r-38,-21l409,1684r-36,-26l338,1631r-33,-29l274,1572r-31,-32l214,1506r-28,-34l162,1436r-25,-37l115,1361,95,1321,77,1281,60,1238,45,1196,33,1152,23,1108r-8,-45l10,1017,5,970,4,923,5,876r5,-47l15,783r8,-44l33,694,45,650,60,608,77,565,95,525r20,-39l137,447r25,-37l186,374r28,-34l243,306r31,-32l305,244r33,-30l373,188r36,-26l447,139r38,-23l525,96,565,77,607,61,649,47,693,35,738,23r44,-7l829,10,875,7,923,6r47,1l1016,10r47,6l1108,23r44,12l1196,47r42,14l1280,77r41,19l1360,116r38,23l1436,162r36,26l1507,214r33,30l1572,274r30,32l1631,340r28,34l1685,410r23,37l1730,486r21,39l1768,565r17,43l1800,650r12,44l1822,739r8,44l1837,829r3,47l1841,923xe" fillcolor="#ededed" stroked="f">
                <v:path arrowok="t"/>
                <o:lock v:ext="edit" verticies="t"/>
              </v:shape>
              <v:shape id="_x0000_s2423" style="position:absolute;left:675;top:9399;width:307;height:307" coordsize="1841,1842" path="m1841,921r-1,-47l1837,827r-6,-46l1822,735r-10,-44l1800,647r-15,-42l1769,563r-18,-41l1731,483r-23,-39l1684,407r-26,-37l1631,335r-29,-33l1572,271r-33,-32l1506,211r-35,-28l1435,158r-36,-24l1359,112,1320,92,1279,73,1238,56,1194,43,1150,29,1107,19r-46,-8l1015,6,968,2,921,,873,2,826,6r-46,5l736,19,691,29,647,43,604,56,562,73,522,92r-40,20l444,134r-38,24l370,183r-35,28l302,239r-33,32l239,302r-29,33l183,370r-26,37l133,444r-22,39l90,522,73,563,56,605,41,647,29,691,19,735r-9,46l4,827,1,874,,921r1,47l4,1015r6,47l19,1106r10,45l41,1195r15,42l73,1280r17,40l111,1360r22,38l157,1436r26,36l210,1507r29,33l269,1571r33,32l335,1632r35,27l406,1684r38,24l482,1730r40,20l562,1769r42,17l647,1800r44,13l736,1823r44,8l826,1836r47,5l921,1842r47,-1l1015,1836r46,-5l1107,1823r43,-10l1194,1800r44,-14l1279,1769r41,-19l1359,1730r40,-22l1435,1684r36,-25l1506,1632r33,-29l1572,1571r30,-31l1631,1507r27,-35l1684,1436r24,-38l1731,1360r20,-40l1769,1280r16,-43l1800,1195r12,-44l1822,1106r9,-44l1837,1015r3,-47l1841,921xm1837,921r-2,47l1831,1015r-5,46l1818,1105r-10,45l1795,1194r-14,42l1764,1277r-18,41l1726,1357r-22,39l1680,1433r-25,36l1627,1503r-28,34l1569,1568r-33,30l1503,1627r-34,27l1432,1680r-37,24l1357,1726r-39,20l1277,1765r-42,15l1193,1795r-44,12l1106,1817r-46,9l1014,1832r-46,3l921,1836r-48,-1l827,1832r-46,-6l736,1817r-44,-10l648,1795r-42,-15l564,1765r-41,-19l484,1726r-38,-22l409,1680r-36,-26l339,1627r-34,-29l273,1568r-31,-31l215,1503r-28,-34l161,1433r-24,-37l115,1357,95,1318,77,1277,60,1236,46,1194,33,1150,23,1105r-8,-44l10,1015,7,968,5,921,7,874r3,-47l15,781r8,-44l33,692,46,649,60,607,77,565,95,524r20,-39l137,446r24,-37l187,373r28,-34l242,305r31,-31l305,244r34,-29l373,188r36,-26l446,139r38,-23l523,96,564,77,606,62,648,47,692,35,736,25r45,-8l827,10,873,7,921,6r47,1l1014,10r46,7l1106,25r43,10l1193,47r42,15l1277,77r41,19l1357,116r38,23l1432,162r37,26l1503,215r33,29l1569,274r30,31l1627,339r28,34l1680,409r24,37l1726,485r20,39l1764,565r17,42l1795,649r13,43l1818,737r8,44l1831,827r4,47l1837,921xe" fillcolor="#ededed" stroked="f">
                <v:path arrowok="t"/>
                <o:lock v:ext="edit" verticies="t"/>
              </v:shape>
              <v:shape id="_x0000_s2424" style="position:absolute;left:675;top:9399;width:307;height:306" coordsize="1837,1834" path="m1837,917r-1,-47l1833,823r-7,-46l1818,733r-10,-45l1796,644r-15,-42l1764,559r-17,-40l1726,480r-22,-39l1681,404r-26,-36l1627,334r-29,-34l1568,268r-32,-30l1503,208r-35,-26l1432,156r-38,-23l1356,110,1317,90,1276,71,1234,55,1192,41,1148,29,1104,17r-45,-7l1012,4,966,1,919,,871,1,825,4r-47,6l734,17,689,29,645,41,603,55,561,71,521,90r-40,20l443,133r-38,23l369,182r-35,26l301,238r-31,30l239,300r-29,34l182,368r-24,36l133,441r-22,39l91,519,73,559,56,602,41,644,29,688,19,733r-8,44l6,823,1,870,,917r1,47l6,1011r5,46l19,1102r10,44l41,1190r15,42l73,1275r18,40l111,1355r22,38l158,1430r24,36l210,1500r29,34l270,1566r31,30l334,1625r35,27l405,1678r38,25l481,1724r40,20l561,1763r42,17l645,1793r44,14l734,1817r44,7l825,1830r46,3l919,1834r47,-1l1012,1830r47,-6l1104,1817r44,-10l1192,1793r42,-13l1276,1763r41,-19l1356,1724r38,-21l1432,1678r36,-26l1503,1625r33,-29l1568,1566r30,-32l1627,1500r28,-34l1681,1430r23,-37l1726,1355r21,-40l1764,1275r17,-43l1796,1190r12,-44l1818,1102r8,-45l1833,1011r3,-47l1837,917xm1832,917r-2,47l1827,1011r-6,45l1814,1101r-10,44l1791,1189r-14,42l1760,1272r-18,41l1722,1352r-22,39l1676,1428r-26,35l1624,1498r-30,32l1564,1563r-31,30l1499,1621r-34,28l1429,1674r-37,24l1354,1719r-39,20l1274,1758r-42,16l1190,1789r-43,12l1103,1811r-45,8l1012,1826r-46,3l919,1830r-47,-1l825,1826r-46,-7l735,1811r-45,-10l647,1789r-42,-15l564,1758r-42,-19l483,1719r-38,-21l408,1674r-36,-25l338,1621r-34,-28l273,1563r-30,-33l214,1498r-27,-35l161,1428r-23,-37l115,1352,95,1313,77,1272,60,1231,47,1189,35,1145,24,1101r-8,-45l10,1011,7,964,6,917,7,870r3,-46l16,778r8,-45l35,689,47,645,60,603,77,562,95,521r20,-39l138,444r23,-38l187,371r27,-34l243,303r30,-31l304,242r34,-29l372,186r36,-26l445,137r38,-22l522,95,564,77,605,60,647,45,690,33,735,23r44,-8l825,10,872,5,919,4r47,1l1012,10r46,5l1103,23r44,10l1190,45r42,15l1274,77r41,18l1354,115r38,22l1429,160r36,26l1499,213r34,29l1564,272r30,31l1624,337r26,34l1676,406r24,38l1722,482r20,39l1760,562r17,41l1791,645r13,44l1814,733r7,45l1827,824r3,46l1832,917xe" fillcolor="#ededed" stroked="f">
                <v:path arrowok="t"/>
                <o:lock v:ext="edit" verticies="t"/>
              </v:shape>
              <v:shape id="_x0000_s2425" style="position:absolute;left:676;top:9400;width:305;height:305" coordsize="1832,1830" path="m1832,915r-2,-47l1826,821r-5,-46l1813,731r-10,-45l1790,643r-14,-42l1759,559r-18,-41l1721,479r-22,-39l1675,403r-25,-36l1622,333r-28,-34l1564,268r-33,-30l1498,209r-34,-27l1427,156r-37,-23l1352,110,1313,90,1272,71,1230,56,1188,41,1144,29,1101,19r-46,-8l1009,4,963,1,916,,868,1,822,4r-46,7l731,19,687,29,643,41,601,56,559,71,518,90r-39,20l441,133r-37,23l368,182r-34,27l300,238r-32,30l237,299r-27,34l182,367r-26,36l132,440r-22,39l90,518,72,559,55,601,41,643,28,686,18,731r-8,44l5,821,2,868,,915r2,47l5,1009r5,46l18,1099r10,45l41,1188r14,42l72,1271r18,41l110,1351r22,39l156,1427r26,36l210,1497r27,34l268,1562r32,30l334,1621r34,27l404,1674r37,24l479,1720r39,20l559,1759r42,15l643,1789r44,12l731,1811r45,9l822,1826r46,3l916,1830r47,-1l1009,1826r46,-6l1101,1811r43,-10l1188,1789r42,-15l1272,1759r41,-19l1352,1720r38,-22l1427,1674r37,-26l1498,1621r33,-29l1564,1562r30,-31l1622,1497r28,-34l1675,1427r24,-37l1721,1351r20,-39l1759,1271r17,-41l1790,1188r13,-44l1813,1099r8,-44l1826,1009r4,-47l1832,915xm1826,915r-1,47l1822,1008r-6,46l1807,1098r-10,45l1785,1185r-14,43l1755,1269r-18,40l1717,1349r-23,38l1671,1423r-26,36l1618,1494r-29,33l1559,1559r-31,30l1495,1618r-34,27l1425,1669r-37,25l1350,1715r-39,20l1271,1754r-42,16l1187,1784r-44,13l1100,1807r-45,8l1009,1820r-47,4l916,1826r-47,-2l822,1820r-45,-5l732,1807r-44,-10l644,1784r-41,-14l562,1754r-42,-19l481,1715r-38,-21l406,1669r-35,-24l337,1618r-34,-29l272,1559r-30,-32l213,1494r-27,-35l160,1423r-23,-36l114,1349,94,1309,76,1269,61,1228,46,1185,34,1143,24,1098r-8,-44l9,1008,6,962,5,915,6,868,9,822r7,-46l24,732,34,688,46,645,61,602,76,561,94,521r20,-40l137,443r23,-36l186,371r27,-35l242,303r30,-32l303,241r34,-28l371,185r35,-24l443,137r38,-22l520,95,562,77,603,60,644,46,688,33,732,23r45,-8l822,10,869,6,916,5r46,1l1009,10r46,5l1100,23r43,10l1187,46r42,14l1271,77r40,18l1350,115r38,22l1425,161r36,24l1495,213r33,28l1559,271r30,32l1618,336r27,35l1671,407r23,36l1717,481r20,40l1755,561r16,41l1785,645r12,43l1807,732r9,44l1822,822r3,46l1826,915xe" fillcolor="#ededed" stroked="f">
                <v:path arrowok="t"/>
                <o:lock v:ext="edit" verticies="t"/>
              </v:shape>
              <v:shape id="_x0000_s2426" style="position:absolute;left:676;top:9400;width:305;height:304" coordsize="1826,1826" path="m1826,913r-2,-47l1821,820r-6,-46l1808,729r-10,-44l1785,641r-14,-42l1754,558r-18,-41l1716,478r-22,-38l1670,402r-26,-35l1618,333r-30,-34l1558,268r-31,-30l1493,209r-34,-27l1423,156r-37,-23l1348,111,1309,91,1268,73,1226,56,1184,41,1141,29,1097,19r-45,-8l1006,6,960,1,913,,866,1,819,6r-46,5l729,19,684,29,641,41,599,56,558,73,516,91r-39,20l439,133r-37,23l366,182r-34,27l298,238r-31,30l237,299r-29,34l181,367r-26,35l132,440r-23,38l89,517,71,558,54,599,41,641,29,685,18,729r-8,45l4,820,1,866,,913r1,47l4,1007r6,45l18,1097r11,44l41,1185r13,42l71,1268r18,41l109,1348r23,39l155,1424r26,35l208,1494r29,32l267,1559r31,30l332,1617r34,28l402,1670r37,24l477,1715r39,20l558,1754r41,16l641,1785r43,12l729,1807r44,8l819,1822r47,3l913,1826r47,-1l1006,1822r46,-7l1097,1807r44,-10l1184,1785r42,-15l1268,1754r41,-19l1348,1715r38,-21l1423,1670r36,-25l1493,1617r34,-28l1558,1559r30,-33l1618,1494r26,-35l1670,1424r24,-37l1716,1348r20,-39l1754,1268r17,-41l1785,1185r13,-44l1808,1097r7,-45l1821,1007r3,-47l1826,913xm1821,913r-1,47l1817,1006r-7,46l1802,1096r-10,44l1780,1183r-15,42l1749,1266r-17,40l1711,1345r-22,38l1666,1420r-26,36l1613,1491r-28,32l1555,1554r-31,31l1490,1614r-35,26l1421,1666r-37,24l1346,1711r-39,20l1266,1749r-41,17l1183,1780r-44,12l1095,1803r-44,7l1006,1816r-47,3l913,1820r-47,-1l820,1816r-46,-6l730,1803r-44,-11l643,1780r-43,-14l559,1749r-41,-18l479,1711r-38,-21l406,1666r-36,-26l335,1614r-33,-29l270,1554r-30,-31l212,1491r-27,-35l160,1420r-24,-37l114,1345,94,1306,76,1266,60,1225,45,1183,33,1140,23,1096r-8,-44l10,1006,5,960,4,913,5,866r5,-46l15,774r8,-44l33,686,45,644,60,601,76,560,94,520r20,-39l136,443r24,-37l185,370r27,-35l240,303r30,-31l302,241r33,-29l370,185r36,-24l441,137r38,-22l518,95,559,77,600,60,643,46,686,34,730,23r44,-7l820,10,866,7,913,6r46,1l1006,10r45,6l1095,23r44,11l1183,46r42,14l1266,77r41,18l1346,115r38,22l1421,161r34,24l1490,212r34,29l1555,272r30,31l1613,335r27,35l1666,406r23,37l1711,481r21,39l1749,560r16,41l1780,644r12,42l1802,730r8,44l1817,820r3,46l1821,913xe" fillcolor="#ededed" stroked="f">
                <v:path arrowok="t"/>
                <o:lock v:ext="edit" verticies="t"/>
              </v:shape>
              <v:shape id="_x0000_s2427" style="position:absolute;left:677;top:9401;width:303;height:303" coordsize="1821,1821" path="m1821,910r-1,-47l1817,817r-6,-46l1802,727r-10,-44l1780,640r-14,-43l1750,556r-18,-40l1712,476r-23,-38l1666,402r-26,-36l1613,331r-29,-33l1554,266r-31,-30l1490,208r-34,-28l1420,156r-37,-24l1345,110,1306,90,1266,72,1224,55,1182,41,1138,28,1095,18r-45,-8l1004,5,957,1,911,,864,1,817,5r-45,5l727,18,683,28,639,41,598,55,557,72,515,90r-39,20l438,132r-37,24l366,180r-34,28l298,236r-31,30l237,298r-29,33l181,366r-26,36l132,438r-23,38l89,516,71,556,56,597,41,640,29,683,19,727r-8,44l4,817,1,863,,910r1,47l4,1003r7,46l19,1093r10,45l41,1180r15,43l71,1264r18,40l109,1344r23,38l155,1418r26,36l208,1489r29,33l267,1554r31,30l332,1613r34,27l401,1664r37,25l476,1710r39,20l557,1749r41,16l639,1779r44,13l727,1802r45,8l817,1815r47,4l911,1821r46,-2l1004,1815r46,-5l1095,1802r43,-10l1182,1779r42,-14l1266,1749r40,-19l1345,1710r38,-21l1420,1664r36,-24l1490,1613r33,-29l1554,1554r30,-32l1613,1489r27,-35l1666,1418r23,-36l1712,1344r20,-40l1750,1264r16,-41l1780,1180r12,-42l1802,1093r9,-44l1817,1003r3,-46l1821,910xm1816,910r-1,47l1811,1003r-5,44l1798,1092r-10,45l1775,1179r-14,43l1745,1262r-18,40l1707,1341r-22,38l1661,1416r-25,36l1609,1486r-28,33l1551,1550r-32,30l1487,1608r-35,27l1417,1661r-37,23l1343,1706r-39,20l1263,1744r-41,16l1179,1775r-42,12l1093,1797r-44,8l1003,1811r-46,3l911,1815r-47,-1l818,1811r-46,-6l728,1797r-44,-10l642,1775r-43,-15l558,1744r-40,-18l480,1706r-38,-22l405,1661r-36,-26l334,1608r-32,-28l270,1550r-30,-31l212,1486r-27,-34l160,1416r-24,-37l114,1341,95,1302,76,1262,60,1222,46,1179,33,1137,23,1092r-7,-45l10,1003,7,957,5,910,7,863r3,-46l16,773r7,-45l33,684,46,641,60,599,76,558,95,518r19,-39l136,441r24,-37l185,369r27,-35l240,302r30,-32l302,241r32,-29l369,185r36,-25l442,136r38,-22l518,94,558,76,599,60,642,46,684,34,728,24r44,-8l818,9,864,6,911,5r46,1l1003,9r46,7l1093,24r44,10l1179,46r43,14l1263,76r41,18l1343,114r37,22l1417,160r35,25l1487,212r32,29l1551,270r30,32l1609,334r27,35l1661,404r24,37l1707,479r20,39l1745,558r16,41l1775,641r13,43l1798,728r8,45l1811,817r4,46l1816,910xe" fillcolor="#ededed" stroked="f">
                <v:path arrowok="t"/>
                <o:lock v:ext="edit" verticies="t"/>
              </v:shape>
              <v:shape id="_x0000_s2428" style="position:absolute;left:677;top:9401;width:303;height:303" coordsize="1817,1814" path="m1817,907r-1,-47l1813,814r-7,-46l1798,724r-10,-44l1776,638r-15,-43l1745,554r-17,-40l1707,475r-22,-38l1662,400r-26,-36l1609,329r-28,-32l1551,266r-31,-31l1486,206r-35,-27l1417,155r-37,-24l1342,109,1303,89,1262,71,1221,54,1179,40,1135,28,1091,17r-44,-7l1002,4,955,1,909,,862,1,816,4r-46,6l726,17,682,28,639,40,596,54,555,71,514,89r-39,20l437,131r-35,24l366,179r-35,27l298,235r-32,31l236,297r-28,32l181,364r-25,36l132,437r-22,38l90,514,72,554,56,595,41,638,29,680,19,724r-8,44l6,814,1,860,,907r1,47l6,1000r5,46l19,1090r10,44l41,1177r15,42l72,1260r18,40l110,1339r22,38l156,1414r25,36l208,1485r28,32l266,1548r32,31l331,1608r35,26l402,1660r35,24l475,1705r39,20l555,1743r41,17l639,1774r43,12l726,1797r44,7l816,1810r46,3l909,1814r46,-1l1002,1810r45,-6l1091,1797r44,-11l1179,1774r42,-14l1262,1743r41,-18l1342,1705r38,-21l1417,1660r34,-26l1486,1608r34,-29l1551,1548r30,-31l1609,1485r27,-35l1662,1414r23,-37l1707,1339r21,-39l1745,1260r16,-41l1776,1177r12,-43l1798,1090r8,-44l1813,1000r3,-46l1817,907xm1811,907r-1,47l1807,1000r-6,44l1794,1089r-11,44l1771,1175r-14,43l1741,1258r-19,40l1703,1337r-22,38l1657,1412r-24,35l1606,1481r-29,33l1548,1545r-33,30l1483,1603r-34,27l1413,1656r-36,23l1338,1700r-38,21l1260,1738r-41,17l1177,1769r-43,12l1090,1791r-44,8l1001,1805r-46,4l909,1810r-47,-1l816,1805r-44,-6l727,1791r-44,-10l640,1769r-42,-14l557,1738r-40,-17l479,1700r-38,-21l404,1656r-36,-26l334,1603r-32,-28l271,1545r-30,-31l211,1481r-26,-34l160,1412r-23,-37l114,1337,95,1298,76,1258,61,1218,46,1175,34,1133,24,1089r-8,-45l10,1000,7,954,6,907,7,861r3,-47l16,770r8,-45l34,681,46,639,61,596,76,556,95,516r19,-39l137,439r23,-36l185,367r26,-34l241,300r30,-31l302,239r32,-28l368,184r36,-26l441,135r38,-21l517,93,557,76,598,59,640,45,683,33,727,23r45,-8l816,10,862,6,909,4r46,2l1001,10r45,5l1090,23r44,10l1177,45r42,14l1260,76r40,17l1338,114r39,21l1413,158r36,26l1483,211r32,28l1548,269r29,31l1606,333r27,34l1657,403r24,36l1703,477r19,39l1741,556r16,40l1771,639r12,42l1794,725r7,45l1807,814r3,47l1811,907xe" fillcolor="#ededed" stroked="f">
                <v:path arrowok="t"/>
                <o:lock v:ext="edit" verticies="t"/>
              </v:shape>
              <v:shape id="_x0000_s2429" style="position:absolute;left:678;top:9401;width:301;height:302" coordsize="1811,1810" path="m1811,905r-1,-47l1806,812r-5,-44l1793,723r-10,-44l1770,636r-14,-42l1740,553r-18,-40l1702,474r-22,-38l1656,399r-25,-35l1604,329r-28,-32l1546,265r-32,-29l1482,207r-35,-27l1412,155r-37,-24l1338,109,1299,89,1258,71,1217,55,1174,41,1132,29,1088,19r-44,-8l998,4,952,1,906,,859,1,813,4r-46,7l723,19,679,29,637,41,594,55,553,71,513,89r-38,20l437,131r-37,24l364,180r-35,27l297,236r-32,29l235,297r-28,32l180,364r-25,35l131,436r-22,38l90,513,71,553,55,594,41,636,28,679,18,723r-7,45l5,812,2,858,,905r2,47l5,998r6,44l18,1087r10,45l41,1174r14,43l71,1257r19,40l109,1336r22,38l155,1411r25,36l207,1481r28,33l265,1545r32,30l329,1603r35,27l400,1656r37,23l475,1701r38,20l553,1739r41,16l637,1770r42,12l723,1792r44,8l813,1806r46,3l906,1810r46,-1l998,1806r46,-6l1088,1792r44,-10l1174,1770r43,-15l1258,1739r41,-18l1338,1701r37,-22l1412,1656r35,-26l1482,1603r32,-28l1546,1545r30,-31l1604,1481r27,-34l1656,1411r24,-37l1702,1336r20,-39l1740,1257r16,-40l1770,1174r13,-42l1793,1087r8,-45l1806,998r4,-46l1811,905xm1806,905r-1,47l1802,997r-6,45l1787,1086r-10,44l1766,1173r-15,42l1736,1256r-19,39l1698,1334r-23,38l1652,1408r-25,36l1600,1477r-27,34l1542,1542r-31,29l1479,1600r-35,26l1409,1651r-37,24l1334,1696r-38,20l1256,1734r-41,17l1173,1764r-42,13l1087,1787r-44,8l998,1800r-46,3l906,1805r-47,-2l813,1800r-44,-5l724,1787r-44,-10l638,1764r-42,-13l555,1734r-40,-18l477,1696r-38,-21l402,1651r-35,-25l333,1600r-33,-29l269,1542r-30,-31l211,1477r-27,-33l159,1408r-23,-36l113,1334,94,1295,77,1256,60,1215,45,1173,34,1130,24,1086r-8,-44l9,997,6,952,5,905,6,859,9,813r7,-45l24,724,34,680,45,638,60,595,77,555,94,515r19,-39l136,439r23,-37l184,366r27,-33l239,300r30,-31l300,239r33,-28l367,184r35,-26l439,135r38,-21l515,94,555,76,596,60,638,46,680,33,724,23r45,-8l813,10,859,7,906,5r46,2l998,10r45,5l1087,23r44,10l1173,46r42,14l1256,76r40,18l1334,114r38,21l1409,158r35,26l1479,211r32,28l1542,269r31,31l1600,333r27,33l1652,402r23,37l1698,476r19,39l1736,555r15,40l1766,638r11,42l1787,724r9,44l1802,813r3,46l1806,905xe" fillcolor="#efeeee" stroked="f">
                <v:path arrowok="t"/>
                <o:lock v:ext="edit" verticies="t"/>
              </v:shape>
              <v:shape id="_x0000_s2430" style="position:absolute;left:678;top:9402;width:301;height:301" coordsize="1805,1806" path="m1805,903r-1,-46l1801,810r-6,-44l1788,721r-11,-44l1765,635r-14,-43l1735,552r-19,-40l1697,473r-22,-38l1651,399r-24,-36l1600,329r-29,-33l1542,265r-33,-30l1477,207r-34,-27l1407,154r-36,-23l1332,110,1294,89,1254,72,1213,55,1171,41,1128,29,1084,19r-44,-8l995,6,949,2,903,,856,2,810,6r-44,5l721,19,677,29,634,41,592,55,551,72,511,89r-38,21l435,131r-37,23l362,180r-34,27l296,235r-31,30l235,296r-30,33l179,363r-25,36l131,435r-23,38l89,512,70,552,55,592,40,635,28,677,18,721r-8,45l4,810,1,857,,903r1,47l4,996r6,44l18,1085r10,44l40,1171r15,43l70,1254r19,40l108,1333r23,38l154,1408r25,35l205,1477r30,33l265,1541r31,30l328,1599r34,27l398,1652r37,23l473,1696r38,21l551,1734r41,17l634,1765r43,12l721,1787r45,8l810,1801r46,4l903,1806r46,-1l995,1801r45,-6l1084,1787r44,-10l1171,1765r42,-14l1254,1734r40,-17l1332,1696r39,-21l1407,1652r36,-26l1477,1599r32,-28l1542,1541r29,-31l1600,1477r27,-34l1651,1408r24,-37l1697,1333r19,-39l1735,1254r16,-40l1765,1171r12,-42l1788,1085r7,-45l1801,996r3,-46l1805,903xm1801,903r-1,46l1795,995r-5,44l1782,1084r-10,44l1760,1170r-14,41l1729,1253r-17,39l1693,1331r-23,37l1647,1405r-25,36l1595,1474r-28,32l1537,1538r-31,30l1473,1596r-33,27l1404,1647r-36,24l1330,1692r-38,20l1252,1730r-40,16l1169,1760r-42,12l1083,1782r-43,8l995,1796r-46,3l903,1800r-47,-1l810,1796r-44,-6l722,1782r-44,-10l636,1760r-43,-14l553,1730r-40,-18l475,1692r-38,-21l401,1647r-36,-24l332,1596r-33,-28l268,1538r-30,-32l210,1474r-27,-33l158,1405r-23,-37l113,1331,94,1292,76,1253,59,1211,46,1170,33,1128,23,1084r-8,-45l10,995,6,949,5,903,6,857r4,-46l15,767r8,-45l33,678,46,636,59,595,76,553,94,514r19,-39l135,438r23,-37l183,367r27,-35l238,300r30,-32l299,239r33,-29l365,184r36,-25l437,135r38,-21l513,94,553,76,593,60,636,46,678,34,722,24r44,-8l810,10,856,7,903,6r46,1l995,10r45,6l1083,24r44,10l1169,46r43,14l1252,76r40,18l1330,114r38,21l1404,159r36,25l1473,210r33,29l1537,268r30,32l1595,332r27,35l1647,401r23,37l1693,475r19,39l1729,553r17,42l1760,636r12,42l1782,722r8,45l1795,811r5,46l1801,903xe" fillcolor="#efeeee" stroked="f">
                <v:path arrowok="t"/>
                <o:lock v:ext="edit" verticies="t"/>
              </v:shape>
              <v:shape id="_x0000_s2431" style="position:absolute;left:678;top:9402;width:301;height:300" coordsize="1801,1800" path="m1801,900r-1,-46l1797,808r-6,-45l1782,719r-10,-44l1761,633r-15,-43l1731,550r-19,-40l1693,471r-23,-37l1647,397r-25,-36l1595,328r-27,-33l1537,264r-31,-30l1474,206r-35,-27l1404,153r-37,-23l1329,109,1291,89,1251,71,1210,55,1168,41,1126,28,1082,18r-44,-8l993,5,947,2,901,,854,2,808,5r-44,5l719,18,675,28,633,41,591,55,550,71,510,89r-38,20l434,130r-37,23l362,179r-34,27l295,234r-31,30l234,295r-28,33l179,361r-25,36l131,434r-23,37l89,510,72,550,55,590,40,633,29,675,19,719r-8,44l4,808,1,854,,900r1,47l4,992r7,45l19,1081r10,44l40,1168r15,42l72,1251r17,39l108,1329r23,38l154,1403r25,36l206,1472r28,34l264,1537r31,29l328,1595r34,26l397,1646r37,24l472,1691r38,20l550,1729r41,17l633,1759r42,13l719,1782r45,8l808,1795r46,3l901,1800r46,-2l993,1795r45,-5l1082,1782r44,-10l1168,1759r42,-13l1251,1729r40,-18l1329,1691r38,-21l1404,1646r35,-25l1474,1595r32,-29l1537,1537r31,-31l1595,1472r27,-33l1647,1403r23,-36l1693,1329r19,-39l1731,1251r15,-41l1761,1168r11,-43l1782,1081r9,-44l1797,992r3,-45l1801,900xm1796,900r-1,46l1791,992r-5,44l1778,1080r-10,43l1755,1166r-13,41l1725,1249r-18,39l1688,1327r-22,37l1644,1401r-26,34l1591,1469r-28,33l1534,1532r-31,31l1470,1591r-33,26l1401,1642r-36,23l1327,1687r-38,20l1249,1725r-40,15l1167,1755r-42,12l1081,1777r-45,8l992,1791r-45,3l901,1795r-47,-1l809,1791r-44,-6l720,1777r-44,-10l634,1755r-41,-15l552,1725r-40,-18l474,1687r-38,-22l400,1642r-36,-25l331,1591r-33,-28l267,1532r-29,-30l210,1469r-27,-34l159,1401r-24,-37l113,1327,94,1288,76,1249,59,1207,46,1166,33,1123,23,1080r-7,-44l10,992,7,946,6,900,7,854r3,-46l16,764r7,-44l33,676,46,634,59,593,76,551,94,512r19,-39l135,436r24,-37l183,365r27,-34l238,299r29,-32l298,237r33,-28l364,183r36,-25l436,135r38,-22l512,93,552,75,593,60,634,45,676,34,720,24r45,-8l809,9,854,6,901,5r46,1l992,9r44,7l1081,24r44,10l1167,45r42,15l1249,75r40,18l1327,113r38,22l1401,158r36,25l1470,209r33,28l1534,267r29,32l1591,331r27,34l1644,399r22,37l1688,473r19,39l1725,551r17,42l1755,634r13,42l1778,720r8,44l1791,808r4,46l1796,900xe" fillcolor="#efeeee" stroked="f">
                <v:path arrowok="t"/>
                <o:lock v:ext="edit" verticies="t"/>
              </v:shape>
              <v:shape id="_x0000_s2432" style="position:absolute;left:679;top:9403;width:299;height:299" coordsize="1796,1794" path="m1796,897r-1,-46l1790,805r-5,-44l1777,716r-10,-44l1755,630r-14,-41l1724,547r-17,-39l1688,469r-23,-37l1642,395r-25,-34l1590,326r-28,-32l1532,262r-31,-29l1468,204r-33,-26l1399,153r-36,-24l1325,108,1287,88,1247,70,1207,54,1164,40,1122,28,1078,18r-43,-8l990,4,944,1,898,,851,1,805,4r-44,6l717,18,673,28,631,40,588,54,548,70,508,88r-38,20l432,129r-36,24l360,178r-33,26l294,233r-31,29l233,294r-28,32l178,361r-25,34l130,432r-22,37l89,508,71,547,54,589,41,630,28,672,18,716r-8,45l5,805,1,851,,897r1,46l5,989r5,44l18,1078r10,44l41,1164r13,41l71,1247r18,39l108,1325r22,37l153,1399r25,36l205,1468r28,32l263,1532r31,30l327,1590r33,27l396,1641r36,24l470,1686r38,20l548,1724r40,16l631,1754r42,12l717,1776r44,8l805,1790r46,3l898,1794r46,-1l990,1790r45,-6l1078,1776r44,-10l1164,1754r43,-14l1247,1724r40,-18l1325,1686r38,-21l1399,1641r36,-24l1468,1590r33,-28l1532,1532r30,-32l1590,1468r27,-33l1642,1399r23,-37l1688,1325r19,-39l1724,1247r17,-42l1755,1164r12,-42l1777,1078r8,-45l1790,989r5,-46l1796,897xm1790,897r-1,46l1786,989r-6,44l1772,1077r-10,43l1750,1162r-13,42l1720,1245r-18,39l1683,1323r-22,37l1638,1397r-25,34l1587,1465r-28,32l1529,1528r-32,29l1465,1585r-34,27l1397,1637r-36,23l1323,1681r-38,21l1245,1719r-40,16l1163,1750r-42,11l1077,1771r-44,8l989,1784r-45,5l898,1790r-47,-1l806,1784r-44,-5l718,1771r-43,-10l632,1750r-41,-15l550,1719r-40,-17l472,1681r-37,-21l398,1637r-34,-25l330,1585r-32,-28l266,1528r-29,-31l208,1465r-25,-34l157,1397r-23,-37l112,1323,93,1284,75,1245,60,1204,45,1162,33,1120,23,1077r-8,-44l9,989,6,943,5,897,6,851,9,805r6,-44l23,717,33,675,45,632,60,591,75,549,93,510r19,-39l134,434r23,-35l183,363r25,-34l237,297r29,-31l298,237r32,-28l364,182r34,-25l435,134r37,-21l510,92,550,75,591,59,632,45,675,33,718,23r44,-8l806,10,851,6,898,5r46,1l989,10r44,5l1077,23r44,10l1163,45r42,14l1245,75r40,17l1323,113r38,21l1397,157r34,25l1465,209r32,28l1529,266r30,31l1587,329r26,34l1638,399r23,35l1683,471r19,39l1720,549r17,42l1750,632r12,43l1772,717r8,44l1786,805r3,46l1790,897xe" fillcolor="#efeeee" stroked="f">
                <v:path arrowok="t"/>
                <o:lock v:ext="edit" verticies="t"/>
              </v:shape>
              <v:shape id="_x0000_s2433" style="position:absolute;left:679;top:9403;width:299;height:299" coordsize="1790,1790" path="m1790,895r-1,-46l1785,803r-5,-44l1772,715r-10,-44l1749,629r-13,-41l1719,546r-18,-39l1682,468r-22,-37l1638,394r-26,-34l1585,326r-28,-32l1528,262r-31,-30l1464,204r-33,-26l1395,153r-36,-23l1321,108,1283,88,1243,70,1203,55,1161,40,1119,29,1075,19r-45,-8l986,4,941,1,895,,848,1,803,4r-44,7l714,19,670,29,628,40,587,55,546,70,506,88r-38,20l430,130r-36,23l358,178r-33,26l292,232r-31,30l232,294r-28,32l177,360r-24,34l129,431r-22,37l88,507,70,546,53,588,40,629,27,671,17,715r-7,44l4,803,1,849,,895r1,46l4,987r6,44l17,1075r10,43l40,1161r13,41l70,1244r18,39l107,1322r22,37l153,1396r24,34l204,1464r28,33l261,1527r31,31l325,1586r33,26l394,1637r36,23l468,1682r38,20l546,1720r41,15l628,1750r42,12l714,1772r45,8l803,1786r45,3l895,1790r46,-1l986,1786r44,-6l1075,1772r44,-10l1161,1750r42,-15l1243,1720r40,-18l1321,1682r38,-22l1395,1637r36,-25l1464,1586r33,-28l1528,1527r29,-30l1585,1464r27,-34l1638,1396r22,-37l1682,1322r19,-39l1719,1244r17,-42l1749,1161r13,-43l1772,1075r8,-44l1785,987r4,-46l1790,895xm1785,895r-1,46l1781,986r-6,44l1767,1075r-10,42l1745,1160r-15,41l1715,1241r-18,40l1678,1320r-23,37l1633,1392r-25,35l1582,1462r-28,31l1525,1524r-32,29l1461,1581r-34,27l1393,1633r-37,23l1319,1677r-38,20l1241,1715r-41,16l1159,1744r-42,13l1074,1767r-44,7l986,1780r-45,3l895,1785r-46,-2l803,1780r-44,-6l715,1767r-42,-10l630,1744r-41,-13l549,1715r-41,-18l470,1677r-37,-21l396,1633r-34,-25l328,1581r-32,-28l266,1524r-31,-31l208,1462r-26,-35l156,1392r-22,-35l111,1320,92,1281,74,1241,59,1201,44,1160,32,1117r-9,-42l15,1030,10,986,5,941,4,895,5,849r5,-45l15,760r8,-44l32,673,44,630,59,589,74,549,92,509r19,-38l134,433r22,-35l182,363r26,-33l235,297r31,-31l296,237r32,-28l362,182r34,-25l433,134r37,-21l508,93,549,75,589,59,630,46,673,33,715,23r44,-7l803,10,849,7,895,5r46,2l986,10r44,6l1074,23r43,10l1159,46r41,13l1241,75r40,18l1319,113r37,21l1393,157r34,25l1461,209r32,28l1525,266r29,31l1582,330r26,33l1633,398r22,35l1678,471r19,38l1715,549r15,40l1745,630r12,43l1767,716r8,44l1781,804r3,45l1785,895xe" fillcolor="#efeeee" stroked="f">
                <v:path arrowok="t"/>
                <o:lock v:ext="edit" verticies="t"/>
              </v:shape>
              <v:shape id="_x0000_s2434" style="position:absolute;left:680;top:9404;width:297;height:297" coordsize="1785,1785" path="m1785,892r-1,-46l1781,800r-6,-44l1767,712r-10,-42l1745,627r-13,-41l1715,544r-18,-39l1678,466r-22,-37l1633,394r-25,-36l1582,324r-28,-32l1524,261r-32,-29l1460,204r-34,-27l1392,152r-36,-23l1318,108,1280,87,1240,70,1200,54,1158,40,1116,28,1072,18r-44,-8l984,5,939,1,893,,846,1,801,5r-44,5l713,18,670,28,627,40,586,54,545,70,505,87r-38,21l430,129r-37,23l359,177r-34,27l293,232r-32,29l232,292r-29,32l178,358r-26,36l129,429r-22,37l88,505,70,544,55,586,40,627,28,670,18,712r-8,44l4,800,1,846,,892r1,46l4,984r6,44l18,1072r10,43l40,1157r15,42l70,1240r18,39l107,1318r22,37l152,1392r26,34l203,1460r29,32l261,1523r32,29l325,1580r34,27l393,1632r37,23l467,1676r38,21l545,1714r41,16l627,1745r43,11l713,1766r44,8l801,1779r45,5l893,1785r46,-1l984,1779r44,-5l1072,1766r44,-10l1158,1745r42,-15l1240,1714r40,-17l1318,1676r38,-21l1392,1632r34,-25l1460,1580r32,-28l1524,1523r30,-31l1582,1460r26,-34l1633,1392r23,-37l1678,1318r19,-39l1715,1240r17,-41l1745,1157r12,-42l1767,1072r8,-44l1781,984r3,-46l1785,892xm1780,892r-1,46l1775,983r-5,44l1762,1071r-10,42l1741,1156r-15,41l1710,1237r-17,39l1674,1316r-23,36l1629,1388r-25,35l1577,1456r-28,33l1520,1519r-31,30l1457,1577r-34,26l1388,1627r-35,24l1316,1672r-38,20l1239,1710r-42,16l1157,1739r-42,12l1072,1761r-45,8l984,1775r-46,3l893,1779r-46,-1l801,1775r-43,-6l714,1761r-43,-10l628,1739r-40,-13l548,1710r-41,-18l469,1672r-37,-21l397,1627r-35,-24l329,1577r-33,-28l265,1519r-29,-30l208,1456r-27,-33l156,1388r-22,-36l112,1316,93,1276,75,1237,59,1197,45,1156,33,1113,23,1071r-8,-44l10,983,6,938,5,892,6,846r4,-45l15,757r8,-44l33,671,45,628,59,587,75,547,93,508r19,-38l134,432r22,-36l181,361r27,-33l236,295r29,-30l296,235r33,-28l362,181r35,-24l432,133r37,-21l507,92,548,75,588,58,628,45,671,33,714,23r44,-8l801,9,847,6,893,5r45,1l984,9r43,6l1072,23r43,10l1157,45r40,13l1239,75r39,17l1316,112r37,21l1388,157r35,24l1457,207r32,28l1520,265r29,30l1577,328r27,33l1629,396r22,36l1674,470r19,38l1710,547r16,40l1741,628r11,43l1762,713r8,44l1775,801r4,45l1780,892xe" fillcolor="#efeeee" stroked="f">
                <v:path arrowok="t"/>
                <o:lock v:ext="edit" verticies="t"/>
              </v:shape>
              <v:shape id="_x0000_s2435" style="position:absolute;left:680;top:9404;width:297;height:297" coordsize="1781,1780" path="m1781,890r-1,-46l1777,799r-6,-44l1763,711r-10,-43l1741,625r-15,-41l1711,544r-18,-40l1674,466r-23,-38l1629,393r-25,-35l1578,325r-28,-33l1521,261r-32,-29l1457,204r-34,-27l1389,152r-37,-23l1315,108,1277,88,1237,70,1196,54,1155,41,1113,28,1070,18r-44,-7l982,5,937,2,891,,845,2,799,5r-44,6l711,18,669,28,626,41,585,54,545,70,504,88r-38,20l429,129r-37,23l358,177r-34,27l292,232r-30,29l231,292r-27,33l178,358r-26,35l130,428r-23,38l88,504,70,544,55,584,40,625,28,668r-9,43l11,755,6,799,1,844,,890r1,46l6,981r5,44l19,1070r9,42l40,1155r15,41l70,1236r18,40l107,1315r23,37l152,1387r26,35l204,1457r27,31l262,1519r30,29l324,1576r34,27l392,1628r37,23l466,1672r38,20l545,1710r40,16l626,1739r43,13l711,1762r44,7l799,1775r46,3l891,1780r46,-2l982,1775r44,-6l1070,1762r43,-10l1155,1739r41,-13l1237,1710r40,-18l1315,1672r37,-21l1389,1628r34,-25l1457,1576r32,-28l1521,1519r29,-31l1578,1457r26,-35l1629,1387r22,-35l1674,1315r19,-39l1711,1236r15,-40l1741,1155r12,-43l1763,1070r8,-45l1777,981r3,-45l1781,890xm1776,890r-2,46l1771,981r-6,44l1758,1069r-10,42l1736,1153r-14,41l1706,1234r-18,39l1669,1311r-22,38l1625,1385r-25,35l1573,1453r-28,31l1516,1516r-30,29l1454,1573r-34,25l1385,1624r-35,23l1313,1668r-38,20l1236,1705r-41,16l1154,1735r-43,12l1069,1757r-44,8l981,1771r-45,3l891,1775r-46,-1l801,1771r-45,-6l712,1757r-42,-10l627,1735r-41,-14l546,1705r-39,-17l469,1668r-37,-21l396,1624r-35,-26l328,1573r-33,-28l265,1516r-29,-32l208,1453r-27,-33l157,1385r-23,-36l112,1311,93,1273,75,1234,59,1194,46,1153,34,1111,23,1069r-7,-44l10,981,7,936,6,890,7,844r3,-45l16,756r7,-44l34,669,46,627,59,586,75,546,93,507r19,-38l134,432r23,-36l181,360r27,-32l236,295r29,-31l295,235r33,-28l361,181r35,-24l432,133r37,-21l507,93,546,75,586,59,627,45,670,33r42,-9l756,16r45,-5l845,6,891,5r45,1l981,11r44,5l1069,24r42,9l1154,45r41,14l1236,75r39,18l1313,112r37,21l1385,157r35,24l1454,207r32,28l1516,264r29,31l1573,328r27,32l1625,396r22,36l1669,469r19,38l1706,546r16,40l1736,627r12,42l1758,712r7,44l1771,799r3,45l1776,890xe" fillcolor="#efeeee" stroked="f">
                <v:path arrowok="t"/>
                <o:lock v:ext="edit" verticies="t"/>
              </v:shape>
              <v:shape id="_x0000_s2436" style="position:absolute;left:681;top:9404;width:295;height:296" coordsize="1775,1774" path="m1775,887r-1,-46l1770,796r-5,-44l1757,708r-10,-42l1736,623r-15,-41l1705,542r-17,-39l1669,465r-23,-38l1624,391r-25,-35l1572,323r-28,-33l1515,260r-31,-30l1452,202r-34,-26l1383,152r-35,-24l1311,107,1273,87,1234,70,1192,53,1152,40,1110,28,1067,18r-45,-8l979,4,933,1,888,,842,1,796,4r-43,6l709,18,666,28,623,40,583,53,543,70,502,87r-38,20l427,128r-35,24l357,176r-33,26l291,230r-31,30l231,290r-28,33l176,356r-25,35l129,427r-22,38l88,503,70,542,54,582,40,623,28,666,18,708r-8,44l5,796,1,841,,887r1,46l5,978r5,44l18,1066r10,42l40,1151r14,41l70,1232r18,39l107,1311r22,36l151,1383r25,35l203,1451r28,33l260,1514r31,30l324,1572r33,26l392,1622r35,24l464,1667r38,20l543,1705r40,16l623,1734r43,12l709,1756r44,8l796,1770r46,3l888,1774r45,-1l979,1770r43,-6l1067,1756r43,-10l1152,1734r40,-13l1234,1705r39,-18l1311,1667r37,-21l1383,1622r35,-24l1452,1572r32,-28l1515,1514r29,-30l1572,1451r27,-33l1624,1383r22,-36l1669,1311r19,-40l1705,1232r16,-40l1736,1151r11,-43l1757,1066r8,-44l1770,978r4,-45l1775,887xm1770,887r-1,46l1766,978r-6,43l1752,1065r-10,42l1730,1150r-13,41l1701,1230r-18,39l1664,1307r-21,37l1619,1380r-24,34l1569,1448r-28,32l1512,1511r-31,29l1449,1568r-33,26l1381,1619r-36,22l1309,1663r-38,20l1231,1699r-40,17l1150,1730r-42,12l1066,1751r-44,8l978,1764r-45,4l888,1769r-46,-1l798,1764r-45,-5l709,1751r-42,-9l625,1730r-41,-14l544,1699r-39,-16l467,1663r-37,-22l394,1619r-35,-25l326,1568r-32,-28l263,1511r-29,-31l206,1448r-26,-34l156,1380r-24,-36l111,1307,92,1269,74,1230,59,1191,45,1150,33,1107,23,1065r-8,-44l9,978,6,933,5,887,6,841,9,796r6,-43l23,709,33,667,45,624,59,584,74,544,92,505r19,-38l132,430r24,-36l180,360r26,-34l234,294r29,-31l294,234r32,-28l359,181r35,-25l430,133r37,-22l505,92,544,75,584,59,625,44,667,33,709,23r44,-8l798,10,842,6,888,5r45,1l978,10r44,5l1066,23r42,10l1150,44r41,15l1231,75r40,17l1309,111r36,22l1381,156r35,25l1449,206r32,28l1512,263r29,31l1569,326r26,34l1619,394r24,36l1664,467r19,38l1701,544r16,40l1730,624r12,43l1752,709r8,44l1766,796r3,45l1770,887xe" fillcolor="#efeeee" stroked="f">
                <v:path arrowok="t"/>
                <o:lock v:ext="edit" verticies="t"/>
              </v:shape>
              <v:shape id="_x0000_s2437" style="position:absolute;left:681;top:9405;width:295;height:295" coordsize="1770,1770" path="m1770,885r-2,-46l1765,794r-6,-43l1752,707r-10,-43l1730,622r-14,-41l1700,541r-18,-39l1663,464r-22,-37l1619,391r-25,-36l1567,323r-28,-33l1510,259r-30,-29l1448,202r-34,-26l1379,152r-35,-24l1307,107,1269,88,1230,70,1189,54,1148,40,1105,28r-42,-9l1019,11,975,6,930,1,885,,839,1,795,6r-45,5l706,19r-42,9l621,40,580,54,540,70,501,88r-38,19l426,128r-36,24l355,176r-33,26l289,230r-30,29l230,290r-28,33l175,355r-24,36l128,427r-22,37l87,502,69,541,53,581,40,622,28,664,17,707r-7,44l4,794,1,839,,885r1,46l4,976r6,44l17,1064r11,42l40,1148r13,41l69,1229r18,39l106,1306r22,38l151,1380r24,35l202,1448r28,31l259,1511r30,29l322,1568r33,25l390,1619r36,23l463,1663r38,20l540,1700r40,16l621,1730r43,12l706,1752r44,8l795,1766r44,3l885,1770r45,-1l975,1766r44,-6l1063,1752r42,-10l1148,1730r41,-14l1230,1700r39,-17l1307,1663r37,-21l1379,1619r35,-26l1448,1568r32,-28l1510,1511r29,-32l1567,1448r27,-33l1619,1380r22,-36l1663,1306r19,-38l1700,1229r16,-40l1730,1148r12,-42l1752,1064r7,-44l1765,976r3,-45l1770,885xm1765,885r-1,46l1761,976r-6,43l1747,1063r-10,42l1725,1146r-14,42l1696,1227r-18,39l1659,1304r-21,37l1614,1377r-24,34l1564,1445r-28,31l1507,1507r-30,29l1444,1563r-33,27l1377,1615r-36,22l1304,1658r-38,20l1227,1695r-40,16l1147,1725r-43,12l1062,1747r-44,7l975,1760r-45,3l885,1764r-46,-1l795,1760r-44,-6l707,1747r-42,-10l624,1725r-42,-14l542,1695r-39,-17l465,1658r-37,-21l393,1615r-34,-25l325,1563r-32,-27l262,1507r-29,-31l205,1445r-25,-34l155,1377r-23,-36l111,1304,91,1266,73,1227,58,1188,44,1146,32,1105r-9,-42l15,1019,10,976,6,931,5,885,6,840r4,-44l15,751r8,-44l32,665,44,623,58,583,73,543,91,504r20,-38l132,429r23,-36l180,359r25,-34l233,294r29,-30l293,235r32,-28l359,180r34,-25l428,133r37,-21l503,93,542,75,582,59,624,45,665,33,707,23r44,-7l795,10,839,7,885,6r45,1l975,10r43,6l1062,23r42,10l1147,45r40,14l1227,75r39,18l1304,112r37,21l1377,155r34,25l1444,207r33,28l1507,264r29,30l1564,325r26,34l1614,393r24,36l1659,466r19,38l1696,543r15,40l1725,623r12,42l1747,707r8,44l1761,796r3,44l1765,885xe" fillcolor="#efeeee" stroked="f">
                <v:path arrowok="t"/>
                <o:lock v:ext="edit" verticies="t"/>
              </v:shape>
              <v:shape id="_x0000_s2438" style="position:absolute;left:681;top:9405;width:295;height:294" coordsize="1765,1764" path="m1765,882r-1,-46l1761,791r-6,-43l1747,704r-10,-42l1725,619r-13,-40l1696,539r-18,-39l1659,462r-21,-37l1614,389r-24,-34l1564,321r-28,-32l1507,258r-31,-29l1444,201r-33,-25l1376,151r-36,-23l1304,106,1266,87,1226,70,1186,54,1145,39,1103,28,1061,18r-44,-8l973,5,928,1,883,,837,1,793,5r-45,5l704,18,662,28,620,39,579,54,539,70,500,87r-38,19l425,128r-36,23l354,176r-33,25l289,229r-31,29l229,289r-28,32l175,355r-24,34l127,425r-21,37l87,500,69,539,54,579,40,619,28,662,18,704r-8,44l4,791,1,836,,882r1,46l4,973r6,43l18,1060r10,42l40,1145r14,41l69,1225r18,39l106,1302r21,37l151,1375r24,34l201,1443r28,32l258,1506r31,29l321,1563r33,26l389,1614r36,22l462,1658r38,20l539,1694r40,17l620,1725r42,12l704,1746r44,8l793,1759r44,4l883,1764r45,-1l973,1759r44,-5l1061,1746r42,-9l1145,1725r41,-14l1226,1694r40,-16l1304,1658r36,-22l1376,1614r35,-25l1444,1563r32,-28l1507,1506r29,-31l1564,1443r26,-34l1614,1375r24,-36l1659,1302r19,-38l1696,1225r16,-39l1725,1145r12,-43l1747,1060r8,-44l1761,973r3,-45l1765,882xm1760,882r-1,45l1755,971r-5,45l1742,1059r-9,42l1721,1142r-14,42l1692,1224r-18,38l1655,1300r-22,37l1610,1373r-25,34l1560,1440r-28,32l1503,1502r-31,29l1441,1559r-33,26l1373,1609r-36,23l1301,1653r-38,20l1224,1690r-40,16l1144,1720r-42,11l1060,1741r-44,8l973,1755r-45,3l883,1759r-46,-1l793,1755r-44,-6l705,1741r-42,-10l622,1720r-41,-14l541,1690r-39,-17l464,1653r-36,-21l392,1609r-34,-24l324,1559r-31,-28l263,1502r-29,-30l206,1440r-26,-33l155,1373r-23,-36l112,1300,92,1262,74,1224,58,1184,45,1142,32,1101r-9,-42l15,1016,10,971,7,927,5,882,7,837r3,-44l15,749r8,-44l32,663,45,622,58,580,74,541,92,502r20,-38l132,427r23,-36l180,358r26,-34l234,292r29,-30l293,233r31,-27l358,179r34,-25l428,132r36,-21l502,92,541,74,581,58,622,45,663,33,705,23r44,-8l793,9,837,6,883,5r45,1l973,9r43,6l1060,23r42,10l1144,45r40,13l1224,74r39,18l1301,111r36,21l1373,154r35,25l1441,206r31,27l1503,262r29,30l1560,324r25,34l1610,391r23,36l1655,464r19,38l1692,541r15,39l1721,622r12,41l1742,705r8,44l1755,793r4,44l1760,882xe" fillcolor="#efeeee" stroked="f">
                <v:path arrowok="t"/>
                <o:lock v:ext="edit" verticies="t"/>
              </v:shape>
              <v:shape id="_x0000_s2439" style="position:absolute;left:682;top:9406;width:293;height:293" coordsize="1760,1758" path="m1760,879r-1,-45l1756,790r-6,-45l1742,701r-10,-42l1720,617r-14,-40l1691,537r-18,-39l1654,460r-21,-37l1609,387r-24,-34l1559,319r-28,-31l1502,258r-30,-29l1439,201r-33,-27l1372,149r-36,-22l1299,106,1261,87,1222,69,1182,53,1142,39,1099,27,1057,17r-44,-7l970,4,925,1,880,,834,1,790,4r-44,6l702,17,660,27,619,39,577,53,537,69,498,87r-38,19l423,127r-35,22l354,174r-34,27l288,229r-31,29l228,288r-28,31l175,353r-25,34l127,423r-21,37l86,498,68,537,53,577,39,617,27,659r-9,42l10,745,5,790,1,834,,879r1,46l5,970r5,43l18,1057r9,42l39,1140r14,42l68,1221r18,39l106,1298r21,37l150,1371r25,34l200,1439r28,31l257,1501r31,29l320,1557r34,27l388,1609r35,22l460,1652r38,20l537,1689r40,16l619,1719r41,12l702,1741r44,7l790,1754r44,3l880,1758r45,-1l970,1754r43,-6l1057,1741r42,-10l1142,1719r40,-14l1222,1689r39,-17l1299,1652r37,-21l1372,1609r34,-25l1439,1557r33,-27l1502,1501r29,-31l1559,1439r26,-34l1609,1371r24,-36l1654,1298r19,-38l1691,1221r15,-39l1720,1140r12,-41l1742,1057r8,-44l1756,970r3,-45l1760,879xm1754,879r-1,45l1750,968r-6,44l1737,1056r-10,42l1715,1139r-13,41l1686,1220r-18,38l1649,1296r-21,37l1605,1368r-24,34l1554,1436r-26,31l1498,1497r-30,29l1436,1554r-33,26l1369,1604r-36,23l1297,1648r-38,19l1220,1685r-39,15l1140,1714r-42,12l1056,1736r-43,8l970,1750r-45,3l880,1754r-46,-1l791,1750r-45,-6l703,1736r-42,-10l620,1714r-42,-14l539,1685r-39,-18l463,1648r-37,-21l390,1604r-34,-24l323,1554r-32,-28l261,1497r-29,-30l205,1436r-27,-34l154,1368r-23,-35l111,1296,91,1258,74,1220,58,1180,44,1139,33,1098,23,1056r-8,-44l9,968,6,924,5,879,6,834,9,790r6,-44l23,702,33,661,44,619,58,578,74,538,91,500r20,-38l131,425r23,-34l178,356r27,-34l232,291r29,-30l291,232r32,-28l356,178r34,-24l426,131r37,-21l500,91,539,73,578,58,620,44,661,32,703,22r43,-7l791,10,834,6,880,5r45,1l970,10r43,5l1056,22r42,10l1140,44r41,14l1220,73r39,18l1297,110r36,21l1369,154r34,24l1436,204r32,28l1498,261r30,30l1554,322r27,34l1605,391r23,34l1649,462r19,38l1686,538r16,40l1715,619r12,42l1737,702r7,44l1750,790r3,44l1754,879xe" fillcolor="#efeeee" stroked="f">
                <v:path arrowok="t"/>
                <o:lock v:ext="edit" verticies="t"/>
              </v:shape>
              <v:shape id="_x0000_s2440" style="position:absolute;left:682;top:9406;width:293;height:293" coordsize="1755,1754" path="m1755,877r-1,-45l1750,788r-5,-44l1737,700r-9,-42l1716,617r-14,-42l1687,536r-18,-39l1650,459r-22,-37l1605,386r-25,-33l1555,319r-28,-32l1498,257r-31,-29l1436,201r-33,-27l1368,149r-36,-22l1296,106,1258,87,1219,69,1179,53,1139,40,1097,28,1055,18r-44,-8l968,4,923,1,878,,832,1,788,4r-44,6l700,18,658,28,617,40,576,53,536,69,497,87r-38,19l423,127r-36,22l353,174r-34,27l288,228r-30,29l229,287r-28,32l175,353r-25,33l127,422r-20,37l87,497,69,536,53,575,40,617,27,658r-9,42l10,744,5,788,2,832,,877r2,45l5,966r5,45l18,1054r9,42l40,1137r13,42l69,1219r18,38l107,1295r20,37l150,1368r25,34l201,1435r28,32l258,1497r30,29l319,1554r34,26l387,1604r36,23l459,1648r38,20l536,1685r40,16l617,1715r41,11l700,1736r44,8l788,1750r44,3l878,1754r45,-1l968,1750r43,-6l1055,1736r42,-10l1139,1715r40,-14l1219,1685r39,-17l1296,1648r36,-21l1368,1604r35,-24l1436,1554r31,-28l1498,1497r29,-30l1555,1435r25,-33l1605,1368r23,-36l1650,1295r19,-38l1687,1219r15,-40l1716,1137r12,-41l1737,1054r8,-43l1750,966r4,-44l1755,877xm1750,877r-1,45l1746,966r-6,44l1732,1052r-10,43l1711,1136r-14,40l1681,1217r-17,38l1645,1293r-21,37l1602,1364r-25,35l1551,1431r-28,33l1494,1494r-30,29l1433,1550r-34,25l1366,1600r-36,22l1293,1644r-37,19l1217,1680r-39,16l1138,1710r-43,12l1054,1731r-44,8l966,1744r-43,4l878,1749r-46,-1l789,1744r-44,-5l701,1731r-41,-9l619,1710r-42,-14l538,1680r-39,-17l462,1644r-37,-22l390,1600r-34,-25l322,1550r-31,-27l261,1494r-29,-30l205,1431r-27,-32l155,1364r-24,-34l111,1293,91,1255,74,1217,59,1176,44,1136,33,1095,23,1052r-8,-42l9,966,6,922,5,877,6,832,9,788r6,-44l23,702,33,659,44,618,59,577,74,537,91,499r20,-38l131,426r24,-36l178,355r27,-32l232,291r29,-31l291,232r31,-28l356,179r34,-25l425,132r37,-22l499,91,538,74,577,58,619,44,660,32r41,-9l745,15r44,-5l832,6,878,5r45,1l966,10r44,5l1054,23r41,9l1138,44r40,14l1217,74r39,17l1293,110r37,22l1366,154r33,25l1433,204r31,28l1494,260r29,31l1551,323r26,32l1602,390r22,36l1645,461r19,38l1681,537r16,40l1711,618r11,41l1732,702r8,42l1746,788r3,44l1750,877xe" fillcolor="#efeeee" stroked="f">
                <v:path arrowok="t"/>
                <o:lock v:ext="edit" verticies="t"/>
              </v:shape>
              <v:shape id="_x0000_s2441" style="position:absolute;left:683;top:9407;width:291;height:291" coordsize="1749,1749" path="m1749,874r-1,-45l1745,785r-6,-44l1732,697r-10,-41l1710,614r-13,-41l1681,533r-18,-38l1644,457r-21,-37l1600,386r-24,-35l1549,317r-26,-31l1493,256r-30,-29l1431,199r-33,-26l1364,149r-36,-23l1292,105,1254,86,1215,68,1176,53,1135,39,1093,27,1051,17r-43,-7l965,5,920,1,875,,829,1,786,5r-45,5l698,17,656,27,615,39,573,53,534,68,495,86r-37,19l421,126r-36,23l351,173r-33,26l286,227r-30,29l227,286r-27,31l173,351r-24,35l126,420r-20,37l86,495,69,533,53,573,39,614,28,656,18,697r-8,44l4,785,1,829,,874r1,45l4,963r6,44l18,1051r10,42l39,1134r14,41l69,1215r17,38l106,1291r20,37l149,1363r24,34l200,1431r27,31l256,1492r30,29l318,1549r33,26l385,1599r36,23l458,1643r37,19l534,1680r39,15l615,1709r41,12l698,1731r43,8l786,1745r43,3l875,1749r45,-1l965,1745r43,-6l1051,1731r42,-10l1135,1709r41,-14l1215,1680r39,-18l1292,1643r36,-21l1364,1599r34,-24l1431,1549r32,-28l1493,1492r30,-30l1549,1431r27,-34l1600,1363r23,-35l1644,1291r19,-38l1681,1215r16,-40l1710,1134r12,-41l1732,1051r7,-44l1745,963r3,-44l1749,874xm1745,874r-2,45l1739,963r-4,44l1727,1049r-10,43l1705,1132r-14,41l1676,1213r-17,38l1640,1289r-21,36l1596,1360r-24,35l1546,1427r-28,31l1490,1489r-30,29l1427,1544r-32,27l1360,1595r-34,22l1289,1638r-37,19l1213,1675r-39,16l1133,1704r-41,13l1050,1726r-43,7l963,1739r-43,3l875,1743r-45,-1l786,1739r-44,-6l700,1726r-43,-9l616,1704r-41,-13l536,1675r-39,-18l460,1638r-37,-21l389,1595r-35,-24l322,1544r-33,-26l260,1489r-29,-31l203,1427r-26,-32l154,1360r-24,-35l110,1289,90,1251,73,1213,58,1173,44,1132,32,1092,22,1049r-7,-42l10,963,6,919,5,874,6,829r4,-43l15,742r7,-43l32,657,44,616,58,576,73,535,90,497r20,-38l130,424r24,-36l177,354r26,-33l231,290r29,-31l289,230r33,-27l354,178r35,-25l423,131r37,-21l497,91,536,73,575,57,616,44,657,33,700,22r42,-7l786,9,830,6,875,5r45,1l963,9r44,6l1050,22r42,11l1133,44r41,13l1213,73r39,18l1289,110r37,21l1360,153r35,25l1427,203r33,27l1490,259r28,31l1546,321r26,33l1596,388r23,36l1640,459r19,38l1676,535r15,41l1705,616r12,41l1727,699r8,43l1739,786r4,43l1745,874xe" fillcolor="#efeeee" stroked="f">
                <v:path arrowok="t"/>
                <o:lock v:ext="edit" verticies="t"/>
              </v:shape>
              <v:shape id="_x0000_s2442" style="position:absolute;left:683;top:9407;width:291;height:291" coordsize="1745,1744" path="m1745,872r-1,-45l1741,783r-6,-44l1727,697r-10,-43l1706,613r-14,-41l1676,532r-17,-38l1640,456r-21,-35l1597,385r-25,-35l1546,318r-28,-32l1489,255r-30,-28l1428,199r-34,-25l1361,149r-36,-22l1288,105,1251,86,1212,69,1173,53,1133,39,1090,27r-41,-9l1005,10,961,5,918,1,873,,827,1,784,5r-44,5l696,18r-41,9l614,39,572,53,533,69,494,86r-37,19l420,127r-35,22l351,174r-34,25l286,227r-30,28l227,286r-27,32l173,350r-23,35l126,421r-20,35l86,494,69,532,54,572,39,613,28,654,18,697r-8,42l4,783,1,827,,872r1,45l4,961r6,44l18,1047r10,43l39,1131r15,40l69,1212r17,38l106,1288r20,37l150,1359r23,35l200,1426r27,33l256,1489r30,29l317,1545r34,25l385,1595r35,22l457,1639r37,19l533,1675r39,16l614,1705r41,12l696,1726r44,8l784,1739r43,4l873,1744r45,-1l961,1739r44,-5l1049,1726r41,-9l1133,1705r40,-14l1212,1675r39,-17l1288,1639r37,-22l1361,1595r33,-25l1428,1545r31,-27l1489,1489r29,-30l1546,1426r26,-32l1597,1359r22,-34l1640,1288r19,-38l1676,1212r16,-41l1706,1131r11,-41l1727,1047r8,-42l1741,961r3,-44l1745,872xm1740,872r-1,45l1735,960r-5,44l1722,1046r-9,43l1701,1130r-14,40l1671,1209r-16,38l1636,1285r-22,36l1592,1357r-25,34l1542,1423r-27,32l1486,1485r-30,28l1424,1541r-32,26l1357,1591r-34,22l1286,1634r-37,19l1210,1671r-39,16l1130,1700r-41,11l1048,1721r-43,8l961,1735r-44,3l873,1739r-45,-1l784,1735r-44,-6l698,1721r-42,-10l615,1700r-40,-13l535,1671r-39,-18l459,1634r-36,-21l388,1591r-35,-24l321,1541r-32,-28l259,1485r-29,-30l203,1423r-25,-32l153,1357r-22,-36l111,1285,90,1247,74,1209,58,1170,45,1130,32,1089r-9,-43l16,1004,10,960,7,917,5,872,7,827r3,-43l16,740r7,-42l32,655,45,614,58,574,74,535,90,497r21,-38l131,423r22,-36l178,353r25,-32l230,290r29,-30l289,231r32,-27l353,178r35,-25l423,131r36,-21l496,91,535,73,575,58,615,44,656,33,698,23r42,-8l784,9,828,6,873,5r44,1l961,9r44,6l1048,23r41,10l1130,44r41,14l1210,73r39,18l1286,110r37,21l1357,153r35,25l1424,204r32,27l1486,260r29,30l1542,321r25,32l1592,387r22,36l1636,459r19,38l1671,535r16,39l1701,614r12,41l1722,698r8,42l1735,784r4,43l1740,872xe" fillcolor="#f0f0ef" stroked="f">
                <v:path arrowok="t"/>
                <o:lock v:ext="edit" verticies="t"/>
              </v:shape>
              <v:shape id="_x0000_s2443" style="position:absolute;left:684;top:9407;width:290;height:290" coordsize="1740,1738" path="m1740,869r-2,-45l1734,781r-4,-44l1722,694r-10,-42l1700,611r-14,-40l1671,530r-17,-38l1635,454r-21,-35l1591,383r-24,-34l1541,316r-28,-31l1485,254r-30,-29l1422,198r-32,-25l1355,148r-34,-22l1284,105,1247,86,1208,68,1169,52,1128,39,1087,28,1045,17r-43,-7l958,4,915,1,870,,825,1,781,4r-44,6l695,17,652,28,611,39,570,52,531,68,492,86r-37,19l418,126r-34,22l349,173r-32,25l284,225r-29,29l226,285r-28,31l172,349r-23,34l125,419r-20,35l85,492,68,530,53,571,39,611,27,652,17,694r-7,43l5,781,1,824,,869r1,45l5,958r5,44l17,1044r10,43l39,1127r14,41l68,1208r17,38l105,1284r20,36l149,1355r23,35l198,1422r28,31l255,1484r29,29l317,1539r32,27l384,1590r34,22l455,1633r37,19l531,1670r39,16l611,1699r41,13l695,1721r42,7l781,1734r44,3l870,1738r45,-1l958,1734r44,-6l1045,1721r42,-9l1128,1699r41,-13l1208,1670r39,-18l1284,1633r37,-21l1355,1590r35,-24l1422,1539r33,-26l1485,1484r28,-31l1541,1422r26,-32l1591,1355r23,-35l1635,1284r19,-38l1671,1208r15,-40l1700,1127r12,-40l1722,1044r8,-42l1734,958r4,-44l1740,869xm1734,869r-1,45l1730,957r-6,44l1717,1043r-9,42l1695,1126r-13,40l1666,1205r-17,38l1630,1281r-21,36l1587,1353r-25,33l1537,1419r-27,31l1481,1480r-31,29l1419,1536r-32,26l1353,1585r-34,24l1282,1629r-37,19l1207,1666r-41,15l1126,1695r-40,11l1043,1716r-42,8l958,1728r-44,4l870,1733r-45,-1l781,1728r-43,-4l696,1716r-43,-10l613,1695r-40,-14l534,1666r-40,-18l458,1629r-37,-20l386,1585r-34,-23l320,1536r-31,-27l259,1480r-30,-30l203,1419r-26,-33l152,1353r-22,-36l110,1281,90,1243,73,1205,57,1166,44,1126,33,1085,23,1043r-8,-42l9,957,6,914,5,869,6,824,9,781r6,-44l23,695,33,653,44,612,57,572,73,533,90,495r20,-38l130,421r22,-35l177,352r26,-33l229,288r30,-30l289,230r31,-28l352,176r34,-23l421,130r37,-21l494,90,534,72,573,58,613,43,653,32,696,22r42,-7l781,10,825,6,870,5r44,1l958,10r43,5l1043,22r43,10l1126,43r40,15l1207,72r38,18l1282,109r37,21l1353,153r34,23l1419,202r31,28l1481,258r29,30l1537,319r25,33l1587,386r22,35l1630,457r19,38l1666,533r16,39l1695,612r13,41l1717,695r7,42l1730,781r3,43l1734,869xe" fillcolor="#f0f0ef" stroked="f">
                <v:path arrowok="t"/>
                <o:lock v:ext="edit" verticies="t"/>
              </v:shape>
              <v:shape id="_x0000_s2444" style="position:absolute;left:684;top:9408;width:289;height:289" coordsize="1735,1734" path="m1735,867r-1,-45l1730,779r-5,-44l1717,693r-9,-43l1696,609r-14,-40l1666,530r-16,-38l1631,454r-22,-36l1587,382r-25,-34l1537,316r-27,-31l1481,255r-30,-29l1419,199r-32,-26l1352,148r-34,-22l1281,105,1244,86,1205,68,1166,53,1125,39,1084,28,1043,18r-43,-8l956,4,912,1,868,,823,1,779,4r-44,6l693,18,651,28,610,39,570,53,530,68,491,86r-37,19l418,126r-35,22l348,173r-32,26l284,226r-30,29l225,285r-27,31l173,348r-25,34l126,418r-20,36l85,492,69,530,53,569,40,609,27,650r-9,43l11,735,5,779,2,822,,867r2,45l5,955r6,44l18,1041r9,43l40,1125r13,40l69,1204r16,38l106,1280r20,36l148,1352r25,34l198,1418r27,32l254,1480r30,28l316,1536r32,26l383,1586r35,22l454,1629r37,19l530,1666r40,16l610,1695r41,11l693,1716r42,8l779,1730r44,3l868,1734r44,-1l956,1730r44,-6l1043,1716r41,-10l1125,1695r41,-13l1205,1666r39,-18l1281,1629r37,-21l1352,1586r35,-24l1419,1536r32,-28l1481,1480r29,-30l1537,1418r25,-32l1587,1352r22,-36l1631,1280r19,-38l1666,1204r16,-39l1696,1125r12,-41l1717,1041r8,-42l1730,955r4,-43l1735,867xm1730,867r-1,45l1726,955r-6,44l1712,1040r-10,43l1691,1123r-13,40l1662,1202r-17,38l1626,1278r-21,36l1583,1349r-25,33l1532,1416r-27,31l1478,1476r-31,29l1416,1532r-32,26l1350,1581r-36,24l1278,1625r-36,19l1204,1662r-40,14l1124,1691r-41,11l1041,1712r-42,7l955,1724r-43,3l868,1729r-45,-2l780,1724r-44,-5l694,1712r-42,-10l611,1691r-40,-15l532,1662r-38,-18l457,1625r-36,-20l385,1581r-33,-23l319,1532r-31,-27l258,1476r-28,-29l203,1416r-26,-34l153,1349r-23,-35l110,1278,90,1240,73,1202,58,1163,44,1123,33,1083,23,1040,15,999,9,955,7,912,6,867,7,822,9,779r6,-43l23,694,33,651,44,611,58,571,73,532,90,494r20,-37l130,420r23,-35l177,352r26,-33l230,288r28,-30l288,229r31,-27l352,176r33,-23l421,131r36,-22l494,90,532,74,571,58,611,45,652,32r42,-9l736,15r44,-5l823,7,868,5r44,2l955,10r44,5l1041,23r42,9l1124,45r40,13l1204,74r38,16l1278,109r36,22l1350,153r34,23l1416,202r31,27l1478,258r27,30l1532,319r26,33l1583,385r22,35l1626,457r19,37l1662,532r16,39l1691,611r11,40l1712,694r8,42l1726,779r3,43l1730,867xe" fillcolor="#f0f0ef" stroked="f">
                <v:path arrowok="t"/>
                <o:lock v:ext="edit" verticies="t"/>
              </v:shape>
              <v:shape id="_x0000_s2445" style="position:absolute;left:684;top:9408;width:289;height:288" coordsize="1729,1728" path="m1729,864r-1,-45l1725,776r-6,-44l1712,690r-9,-42l1690,607r-13,-40l1661,528r-17,-38l1625,452r-21,-36l1582,381r-25,-34l1532,314r-27,-31l1476,253r-31,-28l1414,197r-32,-26l1348,148r-34,-23l1277,104,1240,85,1202,67,1161,53,1121,38,1081,27,1038,17,996,10,953,5,909,1,865,,820,1,776,5r-43,5l691,17,648,27,608,38,568,53,529,67,489,85r-36,19l416,125r-35,23l347,171r-32,26l284,225r-30,28l224,283r-26,31l172,347r-25,34l125,416r-20,36l85,490,68,528,52,567,39,607,28,648,18,690r-8,42l4,776,1,819,,864r1,45l4,952r6,44l18,1038r10,42l39,1121r13,40l68,1200r17,38l105,1276r20,36l147,1348r25,33l198,1414r26,31l254,1475r30,29l315,1531r32,26l381,1580r35,24l453,1624r36,19l529,1661r39,15l608,1690r40,11l691,1711r42,8l776,1723r44,4l865,1728r44,-1l953,1723r43,-4l1038,1711r43,-10l1121,1690r40,-14l1202,1661r38,-18l1277,1624r37,-20l1348,1580r34,-23l1414,1531r31,-27l1476,1475r29,-30l1532,1414r25,-33l1582,1348r22,-36l1625,1276r19,-38l1661,1200r16,-39l1690,1121r13,-41l1712,1038r7,-42l1725,952r3,-43l1729,864xm1724,864r-1,45l1719,952r-5,43l1707,1037r-10,42l1686,1120r-14,39l1657,1198r-17,38l1621,1274r-21,36l1577,1345r-23,33l1528,1410r-27,32l1472,1472r-30,28l1412,1527r-34,25l1345,1577r-35,22l1274,1619r-37,19l1199,1655r-39,16l1120,1684r-40,13l1037,1705r-41,8l952,1719r-43,3l865,1723r-45,-1l777,1719r-44,-6l692,1705r-43,-8l609,1684r-40,-13l530,1655r-38,-17l455,1619r-36,-20l384,1577r-33,-25l318,1527r-31,-27l257,1472r-29,-30l201,1410r-26,-32l152,1345r-23,-35l109,1274,90,1236,72,1198,57,1159,43,1120,32,1079,22,1037,15,995,10,952,6,909,5,864,6,820r4,-44l15,733r7,-42l32,649,43,608,57,569,72,530,90,492r19,-37l129,418r23,-35l175,350r26,-32l228,286r29,-30l287,228r31,-27l351,176r33,-24l419,130r36,-21l492,90,530,73,569,57,609,44,649,31r43,-8l733,15,777,9,820,6,865,5r44,1l952,9r44,6l1037,23r43,8l1120,44r40,13l1199,73r38,17l1274,109r36,21l1345,152r33,24l1412,201r30,27l1472,256r29,30l1528,318r26,32l1577,383r23,35l1621,455r19,37l1657,530r15,39l1686,608r11,41l1707,691r7,42l1719,776r4,44l1724,864xe" fillcolor="#f0f0ef" stroked="f">
                <v:path arrowok="t"/>
                <o:lock v:ext="edit" verticies="t"/>
              </v:shape>
              <v:shape id="_x0000_s2446" style="position:absolute;left:685;top:9409;width:287;height:287" coordsize="1724,1724" path="m1724,862r-1,-45l1720,774r-6,-43l1706,689r-10,-43l1685,606r-13,-40l1656,527r-17,-38l1620,452r-21,-37l1577,380r-25,-33l1526,314r-27,-31l1472,253r-31,-29l1410,197r-32,-26l1344,148r-36,-22l1272,104,1236,85,1198,69,1158,53,1118,40,1077,27r-42,-9l993,10,949,5,906,2,862,,817,2,774,5r-44,5l688,18r-42,9l605,40,565,53,526,69,488,85r-37,19l415,126r-36,22l346,171r-33,26l282,224r-30,29l224,283r-27,31l171,347r-24,33l124,415r-20,37l84,489,67,527,52,566,38,606,27,646,17,689,9,731,3,774,1,817,,862r1,45l3,950r6,44l17,1035r10,43l38,1118r14,40l67,1197r17,38l104,1273r20,36l147,1344r24,33l197,1411r27,31l252,1471r30,29l313,1527r33,26l379,1576r36,24l451,1620r37,19l526,1657r39,14l605,1686r41,11l688,1707r42,7l774,1719r43,3l862,1724r44,-2l949,1719r44,-5l1035,1707r42,-10l1118,1686r40,-15l1198,1657r38,-18l1272,1620r36,-20l1344,1576r34,-23l1410,1527r31,-27l1472,1471r27,-29l1526,1411r26,-34l1577,1344r22,-35l1620,1273r19,-38l1656,1197r16,-39l1685,1118r11,-40l1706,1035r8,-41l1720,950r3,-43l1724,862xm1719,862r-2,45l1714,949r-5,44l1701,1035r-9,42l1681,1117r-14,40l1652,1195r-18,38l1616,1270r-22,37l1572,1341r-23,34l1523,1407r-27,31l1468,1468r-30,28l1407,1524r-33,24l1341,1573r-35,22l1270,1615r-37,19l1195,1651r-39,16l1116,1680r-40,12l1034,1701r-42,8l949,1715r-43,3l862,1719r-45,-1l774,1715r-43,-6l689,1701r-42,-9l607,1680r-40,-13l528,1651r-38,-17l453,1615r-36,-20l382,1573r-33,-25l317,1524r-32,-28l256,1468r-29,-30l200,1407r-25,-32l151,1341r-22,-34l109,1270,90,1233,72,1195,57,1157,43,1117,31,1077r-9,-42l15,993,9,949,6,907,5,862,6,818,9,775r6,-44l22,690r9,-41l43,607,57,568,72,529,90,491r19,-37l129,418r22,-34l175,349r25,-31l227,286r29,-30l285,228r32,-26l349,176r33,-25l417,130r36,-21l490,90,528,73,567,57,607,44,647,33,689,23r42,-8l774,9,817,7,862,5r44,2l949,9r43,6l1034,23r42,10l1116,44r40,13l1195,73r38,17l1270,109r36,21l1341,151r33,25l1407,202r31,26l1468,256r28,30l1523,318r26,31l1572,384r22,34l1616,454r18,37l1652,529r15,39l1681,607r11,42l1701,690r8,41l1714,775r3,43l1719,862xe" fillcolor="#f0f0ef" stroked="f">
                <v:path arrowok="t"/>
                <o:lock v:ext="edit" verticies="t"/>
              </v:shape>
              <v:shape id="_x0000_s2447" style="position:absolute;left:685;top:9409;width:287;height:287" coordsize="1719,1718" path="m1719,859r-1,-44l1714,771r-5,-43l1702,686r-10,-42l1681,603r-14,-39l1652,525r-17,-38l1616,450r-21,-37l1572,378r-23,-33l1523,313r-27,-32l1467,251r-30,-28l1407,196r-34,-25l1340,147r-35,-22l1269,104,1232,85,1194,68,1155,52,1115,39,1075,26r-43,-8l991,10,947,4,904,1,860,,815,1,772,4r-44,6l687,18r-43,8l604,39,564,52,525,68,487,85r-37,19l414,125r-35,22l346,171r-33,25l282,223r-30,28l223,281r-27,32l170,345r-23,33l124,413r-20,37l85,487,67,525,52,564,38,603,27,644,17,686r-7,42l5,771,1,815,,859r1,45l5,947r5,43l17,1032r10,42l38,1115r14,39l67,1193r18,38l104,1269r20,36l147,1340r23,33l196,1405r27,32l252,1467r30,28l313,1522r33,25l379,1572r35,22l450,1614r37,19l525,1650r39,16l604,1679r40,13l687,1700r41,8l772,1714r43,3l860,1718r44,-1l947,1714r44,-6l1032,1700r43,-8l1115,1679r40,-13l1194,1650r38,-17l1269,1614r36,-20l1340,1572r33,-25l1407,1522r30,-27l1467,1467r29,-30l1523,1405r26,-32l1572,1340r23,-35l1616,1269r19,-38l1652,1193r15,-39l1681,1115r11,-41l1702,1032r7,-42l1714,947r4,-43l1719,859xm1714,859r-1,44l1710,946r-6,43l1696,1031r-8,41l1675,1113r-13,40l1647,1192r-18,37l1610,1266r-20,36l1568,1336r-24,34l1519,1402r-27,31l1464,1462r-30,29l1404,1518r-33,26l1338,1567r-35,23l1267,1610r-37,19l1192,1646r-39,15l1114,1675r-40,11l1032,1696r-42,8l947,1708r-43,4l860,1713r-45,-1l772,1708r-43,-4l688,1696r-41,-10l605,1675r-39,-14l527,1646r-38,-17l452,1610r-36,-20l382,1567r-34,-23l316,1518r-31,-27l255,1462r-28,-29l200,1402r-25,-32l151,1336r-22,-34l109,1266,90,1229,72,1192,57,1153,44,1113,32,1072r-9,-41l15,989,9,946,6,903,5,859,6,815,9,772r6,-43l23,687r9,-41l44,605,57,565,72,527,90,489r19,-37l129,416r22,-34l175,348r25,-32l227,285r28,-29l285,226r31,-26l348,175r34,-25l416,129r36,-21l489,89,527,72,566,57,605,43,647,32,688,22r41,-7l772,10,815,6,860,5r44,1l947,10r43,5l1032,22r42,10l1114,43r39,14l1192,72r38,17l1267,108r36,21l1338,150r33,25l1404,200r30,26l1464,256r28,29l1519,316r25,32l1568,382r22,34l1610,452r19,37l1647,527r15,38l1675,605r13,41l1696,687r8,42l1710,772r3,43l1714,859xe" fillcolor="#f0f0ef" stroked="f">
                <v:path arrowok="t"/>
                <o:lock v:ext="edit" verticies="t"/>
              </v:shape>
              <v:shape id="_x0000_s2448" style="position:absolute;left:686;top:9409;width:285;height:286" coordsize="1714,1714" path="m1714,857r-2,-44l1709,770r-5,-44l1696,685r-9,-41l1676,602r-14,-39l1647,524r-18,-38l1611,449r-22,-36l1567,379r-23,-35l1518,313r-27,-32l1463,251r-30,-28l1402,197r-33,-26l1336,146r-35,-21l1265,104,1228,85,1190,68,1151,52,1111,39,1071,28,1029,18,987,10,944,4,901,2,857,,812,2,769,4r-43,6l684,18,642,28,602,39,562,52,523,68,485,85r-37,19l412,125r-35,21l344,171r-32,26l280,223r-29,28l222,281r-27,32l170,344r-24,35l124,413r-20,36l85,486,67,524,52,563,38,602,26,644r-9,41l10,726,4,770,1,813,,857r1,45l4,944r6,44l17,1030r9,42l38,1112r14,40l67,1190r18,38l104,1265r20,37l146,1336r24,34l195,1402r27,31l251,1463r29,28l312,1519r32,24l377,1568r35,22l448,1610r37,19l523,1646r39,16l602,1675r40,12l684,1696r42,8l769,1710r43,3l857,1714r44,-1l944,1710r43,-6l1029,1696r42,-9l1111,1675r40,-13l1190,1646r38,-17l1265,1610r36,-20l1336,1568r33,-25l1402,1519r31,-28l1463,1463r28,-30l1518,1402r26,-32l1567,1336r22,-34l1611,1265r18,-37l1647,1190r15,-38l1676,1112r11,-40l1696,1030r8,-42l1709,944r3,-42l1714,857xm1709,857r-1,44l1705,944r-6,43l1691,1029r-9,41l1670,1111r-13,39l1642,1189r-18,37l1606,1263r-21,35l1563,1333r-24,34l1513,1399r-25,30l1459,1459r-29,28l1398,1514r-32,26l1332,1563r-33,23l1263,1606r-37,19l1188,1641r-39,16l1110,1671r-40,11l1028,1692r-41,6l943,1704r-42,3l857,1709r-45,-2l770,1704r-43,-6l685,1692r-41,-10l603,1671r-39,-14l525,1641r-38,-16l450,1606r-36,-20l381,1563r-34,-23l315,1514r-31,-27l254,1459r-27,-30l200,1399r-26,-32l151,1333r-23,-35l108,1263,89,1226,71,1189,57,1150,43,1111,32,1070,22,1029,14,987,10,944,6,901,5,857,6,813r4,-43l14,727r8,-41l32,645,43,604,57,564,71,526,89,488r19,-37l128,416r23,-35l174,347r26,-32l227,285r27,-30l284,227r31,-27l347,175r34,-24l414,128r36,-20l487,89,525,73,564,57,603,43,644,32r41,-9l727,16r43,-6l812,7,857,5r44,2l943,10r44,6l1028,23r42,9l1110,43r39,14l1188,73r38,16l1263,108r36,20l1332,151r34,24l1398,200r32,27l1459,255r29,30l1513,315r26,32l1563,381r22,35l1606,451r18,37l1642,526r15,38l1670,604r12,41l1691,686r8,41l1705,770r3,43l1709,857xe" fillcolor="#f0f0ef" stroked="f">
                <v:path arrowok="t"/>
                <o:lock v:ext="edit" verticies="t"/>
              </v:shape>
              <v:shape id="_x0000_s2449" style="position:absolute;left:686;top:9410;width:285;height:285" coordsize="1709,1708" path="m1709,854r-1,-44l1705,767r-6,-43l1691,682r-8,-41l1670,600r-13,-40l1642,522r-18,-38l1605,447r-20,-36l1563,377r-24,-34l1514,311r-27,-31l1459,251r-30,-30l1399,195r-33,-25l1333,145r-35,-21l1262,103,1225,84,1187,67,1148,52,1109,38,1069,27,1027,17,985,10,942,5,899,1,855,,810,1,767,5r-43,5l683,17,642,27,600,38,561,52,522,67,484,84r-37,19l411,124r-34,21l343,170r-32,25l280,221r-30,30l222,280r-27,31l170,343r-24,34l124,411r-20,36l85,484,67,522,52,560,39,600,27,641r-9,41l10,724,4,767,1,810,,854r1,44l4,941r6,43l18,1026r9,41l39,1108r13,40l67,1187r18,37l104,1261r20,36l146,1331r24,34l195,1397r27,31l250,1457r30,29l311,1513r32,26l377,1562r34,23l447,1605r37,19l522,1641r39,15l600,1670r42,11l683,1691r41,8l767,1703r43,4l855,1708r44,-1l942,1703r43,-4l1027,1691r42,-10l1109,1670r39,-14l1187,1641r38,-17l1262,1605r36,-20l1333,1562r33,-23l1399,1513r30,-27l1459,1457r28,-29l1514,1397r25,-32l1563,1331r22,-34l1605,1261r19,-37l1642,1187r15,-39l1670,1108r13,-41l1691,1026r8,-42l1705,941r3,-43l1709,854xm1704,854r-1,44l1699,941r-5,43l1687,1025r-10,41l1666,1107r-14,39l1638,1185r-18,37l1602,1259r-21,35l1558,1329r-23,33l1510,1394r-26,31l1456,1454r-31,28l1395,1509r-32,26l1329,1558r-34,22l1260,1600r-37,19l1185,1636r-38,16l1107,1665r-41,11l1026,1685r-42,8l941,1699r-42,3l855,1703r-45,-1l768,1699r-43,-6l683,1685r-40,-9l602,1665r-40,-13l524,1636r-38,-17l449,1600r-34,-20l380,1558r-34,-23l314,1509r-30,-27l254,1454r-28,-29l199,1394r-25,-32l151,1329r-23,-35l108,1259,89,1222,72,1185,57,1146,43,1107,32,1066,22,1025,15,984,10,941,7,898,5,854,7,810r3,-43l15,724r7,-41l32,642,43,601,57,562,72,523,89,486r19,-37l128,414r23,-35l174,347r25,-33l226,283r28,-29l284,226r30,-27l346,173r34,-23l415,128r34,-21l486,89,524,72,562,56,602,44,643,32r40,-9l725,15,768,9,810,6,855,5r44,1l941,9r43,6l1026,23r40,9l1107,44r40,12l1185,72r38,17l1260,107r35,21l1329,150r34,23l1395,199r30,27l1456,254r28,29l1510,314r25,33l1558,379r23,35l1602,449r18,37l1638,523r14,39l1666,601r11,41l1687,683r7,41l1699,767r4,43l1704,854xe" fillcolor="#f0f0ef" stroked="f">
                <v:path arrowok="t"/>
                <o:lock v:ext="edit" verticies="t"/>
              </v:shape>
              <v:shape id="_x0000_s2450" style="position:absolute;left:687;top:9410;width:284;height:284" coordsize="1704,1704" path="m1704,852r-1,-44l1700,765r-6,-43l1686,681r-9,-41l1665,599r-13,-40l1637,521r-18,-38l1601,446r-21,-35l1558,376r-24,-34l1508,310r-25,-30l1454,250r-29,-28l1393,195r-32,-25l1327,146r-33,-23l1258,103,1221,84,1183,68,1144,52,1105,38,1065,27r-42,-9l982,11,938,5,896,2,852,,807,2,765,5r-43,6l680,18r-41,9l598,38,559,52,520,68,482,84r-37,19l409,123r-33,23l342,170r-32,25l279,222r-30,28l222,280r-27,30l169,342r-23,34l123,411r-20,35l84,483,66,521,52,559,38,599,27,640,17,681,9,722,5,765,1,808,,852r1,44l5,939r4,43l17,1024r10,41l38,1106r14,39l66,1184r18,37l103,1258r20,35l146,1328r23,34l195,1394r27,30l249,1454r30,28l310,1509r32,26l376,1558r33,23l445,1601r37,19l520,1636r39,16l598,1666r41,11l680,1687r42,6l765,1699r42,3l852,1704r44,-2l938,1699r44,-6l1023,1687r42,-10l1105,1666r39,-14l1183,1636r38,-16l1258,1601r36,-20l1327,1558r34,-23l1393,1509r32,-27l1454,1454r29,-30l1508,1394r26,-32l1558,1328r22,-35l1601,1258r18,-37l1637,1184r15,-39l1665,1106r12,-41l1686,1024r8,-42l1700,939r3,-43l1704,852xm1699,852r-2,44l1694,938r-6,43l1682,1023r-10,40l1661,1103r-14,41l1631,1182r-16,37l1596,1255r-20,36l1554,1326r-24,32l1505,1391r-27,30l1450,1451r-29,28l1390,1506r-31,24l1325,1554r-35,22l1256,1596r-37,19l1181,1632r-38,16l1104,1660r-41,12l1022,1681r-41,8l938,1695r-42,3l852,1698r-43,l765,1695r-43,-6l681,1681r-41,-9l599,1660r-39,-12l522,1632r-38,-17l449,1596r-36,-20l378,1554r-33,-24l313,1506r-31,-27l253,1451r-28,-30l198,1391r-25,-33l150,1326r-22,-35l107,1255,88,1219,72,1182,56,1144,43,1103,31,1063r-8,-40l15,981,9,938,6,896,5,852,6,808,9,766r6,-43l23,681r8,-40l43,601,56,561,72,522,88,485r19,-36l128,413r22,-34l173,346r25,-33l225,283r28,-30l282,225r31,-26l345,174r33,-24l413,128r36,-20l484,89,522,72,560,57,599,44,640,33,681,23r41,-8l765,11,809,7,852,6r44,1l938,11r43,4l1022,23r41,10l1104,44r39,13l1181,72r38,17l1256,108r34,20l1325,150r34,24l1390,199r31,26l1450,253r28,30l1505,313r25,33l1554,379r22,34l1596,449r19,36l1631,522r16,39l1661,601r11,40l1682,681r6,42l1694,766r3,42l1699,852xe" fillcolor="#f0f0ef" stroked="f">
                <v:path arrowok="t"/>
                <o:lock v:ext="edit" verticies="t"/>
              </v:shape>
              <v:shape id="_x0000_s2451" style="position:absolute;left:687;top:9411;width:283;height:283" coordsize="1699,1698" path="m1699,849r-1,-44l1694,762r-5,-43l1682,678r-10,-41l1661,596r-14,-39l1633,518r-18,-37l1597,444r-21,-35l1553,374r-23,-32l1505,309r-26,-31l1451,249r-31,-28l1390,194r-32,-26l1324,145r-34,-22l1255,102,1218,84,1180,67,1142,51,1102,39,1061,27r-40,-9l979,10,936,4,894,1,850,,805,1,763,4r-43,6l678,18r-40,9l597,39,557,51,519,67,481,84r-37,18l410,123r-35,22l341,168r-32,26l279,221r-30,28l221,278r-27,31l169,342r-23,32l123,409r-20,35l84,481,67,518,52,557,38,596,27,637,17,678r-7,41l5,762,2,805,,849r2,44l5,936r5,43l17,1020r10,41l38,1102r14,39l67,1180r17,37l103,1254r20,35l146,1324r23,33l194,1389r27,31l249,1449r30,28l309,1504r32,26l375,1553r35,22l444,1595r37,19l519,1631r38,16l597,1660r41,11l678,1680r42,8l763,1694r42,3l850,1698r44,-1l936,1694r43,-6l1021,1680r40,-9l1102,1660r40,-13l1180,1631r38,-17l1255,1595r35,-20l1324,1553r34,-23l1390,1504r30,-27l1451,1449r28,-29l1505,1389r25,-32l1553,1324r23,-35l1597,1254r18,-37l1633,1180r14,-39l1661,1102r11,-41l1682,1020r7,-41l1694,936r4,-43l1699,849xm1694,849r-1,44l1690,935r-6,43l1676,1019r-9,41l1656,1100r-13,40l1627,1178r-17,36l1591,1251r-20,36l1550,1321r-23,33l1501,1385r-27,32l1446,1446r-29,28l1387,1500r-33,25l1322,1549r-35,22l1252,1591r-36,19l1178,1627r-38,14l1101,1655r-41,11l1020,1676r-42,8l936,1688r-43,4l850,1693r-43,-1l763,1688r-41,-4l679,1676r-40,-10l599,1655r-40,-14l521,1627r-38,-17l448,1591r-36,-20l377,1549r-32,-24l312,1500r-30,-26l253,1446r-28,-29l198,1385r-25,-31l149,1321r-21,-34l108,1251,89,1214,72,1178,56,1140,43,1100,32,1060r-9,-41l15,978,9,935,6,893,5,849,6,805,9,763r6,-43l23,679r9,-41l43,599,56,560,72,520,89,484r19,-37l128,412r21,-35l173,344r25,-31l225,281r28,-29l282,224r30,-27l345,173r32,-24l412,127r36,-20l483,88,521,71,559,57,599,43,639,32,679,22r43,-7l763,10,807,6,850,5r43,1l936,10r42,5l1020,22r40,10l1101,43r39,14l1178,71r38,17l1252,107r35,20l1322,149r32,24l1387,197r30,27l1446,252r28,29l1501,313r26,31l1550,377r21,35l1591,447r19,37l1627,520r16,40l1656,599r11,39l1676,679r8,41l1690,763r3,42l1694,849xe" fillcolor="#f0f0ef" stroked="f">
                <v:path arrowok="t"/>
                <o:lock v:ext="edit" verticies="t"/>
              </v:shape>
              <v:shape id="_x0000_s2452" style="position:absolute;left:687;top:9411;width:283;height:282" coordsize="1694,1692" path="m1694,846r-2,-44l1689,760r-6,-43l1677,675r-10,-40l1656,595r-14,-40l1626,516r-16,-37l1591,443r-20,-36l1549,373r-24,-33l1500,307r-27,-30l1445,247r-29,-28l1385,193r-31,-25l1320,144r-35,-22l1251,102,1214,83,1176,66,1138,51,1099,38,1058,27,1017,17,976,9,933,5,891,1,847,,804,1,760,5,717,9r-41,8l635,27,594,38,555,51,517,66,479,83r-35,19l408,122r-35,22l340,168r-32,25l277,219r-29,28l220,277r-27,30l168,340r-23,33l123,407r-21,36l83,479,67,516,51,555,38,595,26,635r-8,40l10,717,4,760,1,802,,846r1,44l4,932r6,43l18,1017r8,40l38,1097r13,41l67,1176r16,37l102,1249r21,36l145,1320r23,32l193,1385r27,30l248,1445r29,28l308,1500r32,24l373,1548r35,22l444,1590r35,19l517,1626r38,16l594,1654r41,12l676,1675r41,8l760,1689r44,3l847,1692r44,l933,1689r43,-6l1017,1675r41,-9l1099,1654r39,-12l1176,1626r38,-17l1251,1590r34,-20l1320,1548r34,-24l1385,1500r31,-27l1445,1445r28,-30l1500,1385r25,-33l1549,1320r22,-35l1591,1249r19,-36l1626,1176r16,-38l1656,1097r11,-40l1677,1017r6,-42l1689,932r3,-42l1694,846xm1688,846r-1,44l1683,932r-4,43l1671,1016r-9,40l1651,1096r-13,39l1622,1173r-17,37l1586,1247r-20,35l1545,1316r-24,34l1496,1381r-26,30l1442,1440r-29,28l1382,1495r-32,25l1317,1543r-34,23l1247,1586r-35,19l1175,1622r-39,14l1096,1649r-39,12l1016,1671r-41,6l932,1683r-42,3l847,1687r-43,-1l761,1683r-42,-6l677,1671r-41,-10l597,1649r-39,-13l520,1622r-38,-17l446,1586r-36,-20l376,1543r-33,-23l312,1495r-32,-27l251,1440r-28,-29l198,1381r-26,-31l148,1316r-21,-34l107,1247,88,1210,71,1173,56,1135,43,1096,31,1056r-9,-40l14,975,10,932,6,890,5,846,6,802r4,-42l14,717r8,-41l31,636,43,596,56,557,71,519,88,482r19,-37l127,410r21,-34l172,343r26,-32l223,281r28,-30l280,224r32,-27l343,172r33,-23l410,126r36,-20l482,88,520,70,558,56,597,43,636,31r41,-9l719,15,761,9,804,6,847,5r43,1l932,9r43,6l1016,22r41,9l1096,43r40,13l1175,70r37,18l1247,106r36,20l1317,149r33,23l1382,197r31,27l1442,251r28,30l1496,311r25,32l1545,376r21,34l1586,445r19,37l1622,519r16,38l1651,596r11,40l1671,676r8,41l1683,760r4,42l1688,846xe" fillcolor="#f0f0ef" stroked="f">
                <v:path arrowok="t"/>
                <o:lock v:ext="edit" verticies="t"/>
              </v:shape>
              <v:shape id="_x0000_s2453" style="position:absolute;left:688;top:9412;width:281;height:281" coordsize="1689,1688" path="m1689,844r-1,-44l1685,758r-6,-43l1671,674r-9,-41l1651,594r-13,-39l1622,515r-17,-36l1586,442r-20,-35l1545,372r-23,-33l1496,308r-27,-32l1441,247r-29,-28l1382,192r-33,-24l1317,144r-35,-22l1247,102,1211,83,1173,66,1135,52,1096,38,1055,27,1015,17,973,10,931,5,888,1,845,,802,1,758,5r-41,5l674,17,634,27,594,38,554,52,516,66,478,83r-35,19l407,122r-35,22l340,168r-33,24l277,219r-29,28l220,276r-27,32l168,339r-24,33l123,407r-20,35l84,479,67,515,51,555,38,594,27,633r-9,41l10,715,4,758,1,800,,844r1,44l4,930r6,43l18,1014r9,41l38,1095r13,40l67,1173r17,36l103,1246r20,36l144,1316r24,33l193,1380r27,32l248,1441r29,28l307,1495r33,25l372,1544r35,22l443,1586r35,19l516,1622r38,14l594,1650r40,11l674,1671r43,8l758,1683r44,4l845,1688r43,-1l931,1683r42,-4l1015,1671r40,-10l1096,1650r39,-14l1173,1622r38,-17l1247,1586r35,-20l1317,1544r32,-24l1382,1495r30,-26l1441,1441r28,-29l1496,1380r26,-31l1545,1316r21,-34l1586,1246r19,-37l1622,1173r16,-38l1651,1095r11,-40l1671,1014r8,-41l1685,930r3,-42l1689,844xm1684,844r-1,44l1679,930r-5,41l1667,1013r-10,41l1646,1093r-13,39l1618,1170r-17,37l1583,1244r-21,35l1541,1313r-24,33l1493,1378r-27,30l1438,1437r-29,28l1378,1491r-31,26l1314,1539r-34,22l1244,1582r-35,19l1172,1617r-38,15l1094,1645r-40,11l1014,1665r-41,8l930,1679r-42,3l845,1683r-43,-1l759,1679r-42,-6l675,1665r-40,-9l595,1645r-38,-13l518,1617r-37,-16l445,1582r-36,-21l376,1539r-34,-22l311,1491r-30,-26l251,1437r-28,-29l197,1378r-25,-32l149,1313r-22,-34l107,1244,88,1207,71,1170,57,1132,43,1093,32,1054,22,1013,16,971,10,930,7,888,5,844,7,800r3,-42l16,717r6,-42l32,635,43,595,57,556,71,518,88,481r19,-37l127,409r22,-34l172,342r25,-31l223,280r28,-29l281,224r30,-27l342,172r34,-23l409,127r36,-21l481,89,518,71,557,56,595,43,635,32r40,-9l717,15,759,9,802,6,845,5r43,1l930,9r43,6l1014,23r40,9l1094,43r40,13l1172,71r37,18l1244,106r36,21l1314,149r33,23l1378,197r31,27l1438,251r28,29l1493,311r24,31l1541,375r21,34l1583,444r18,37l1618,518r15,38l1646,595r11,40l1667,675r7,42l1679,758r4,42l1684,844xe" fillcolor="#f0f0ef" stroked="f">
                <v:path arrowok="t"/>
                <o:lock v:ext="edit" verticies="t"/>
              </v:shape>
            </v:group>
            <v:group id="_x0000_s2454" style="position:absolute;left:688;top:9412;width:281;height:281" coordorigin="688,9412" coordsize="281,281">
              <v:shape id="_x0000_s2455" style="position:absolute;left:688;top:9412;width:281;height:281" coordsize="1683,1682" path="m1683,841r-1,-44l1678,755r-4,-43l1666,671r-9,-40l1646,591r-13,-39l1617,514r-17,-37l1581,440r-20,-35l1540,371r-24,-33l1491,306r-26,-30l1437,246r-29,-27l1377,192r-32,-25l1312,144r-34,-23l1242,101,1207,83,1170,65,1131,51,1091,38,1052,26r-41,-9l970,10,927,4,885,1,842,,799,1,756,4r-42,6l672,17r-41,9l592,38,553,51,515,65,477,83r-36,18l405,121r-34,23l338,167r-31,25l275,219r-29,27l218,276r-25,30l167,338r-24,33l122,405r-20,35l83,477,66,514,51,552,38,591,26,631r-9,40l9,712,5,755,1,797,,841r1,44l5,927r4,43l17,1011r9,40l38,1091r13,39l66,1168r17,37l102,1242r20,35l143,1311r24,34l193,1376r25,30l246,1435r29,28l307,1490r31,25l371,1538r34,23l441,1581r36,19l515,1617r38,14l592,1644r39,12l672,1666r42,6l756,1678r43,3l842,1682r43,-1l927,1678r43,-6l1011,1666r41,-10l1091,1644r40,-13l1170,1617r37,-17l1242,1581r36,-20l1312,1538r33,-23l1377,1490r31,-27l1437,1435r28,-29l1491,1376r25,-31l1540,1311r21,-34l1581,1242r19,-37l1617,1168r16,-38l1646,1091r11,-40l1666,1011r8,-41l1678,927r4,-42l1683,841xm1678,841r-1,44l1674,927r-6,41l1662,1010r-10,40l1640,1090r-13,38l1613,1166r-17,38l1577,1240r-20,35l1535,1308r-23,34l1487,1373r-27,30l1434,1432r-29,28l1373,1487r-31,24l1310,1535r-35,21l1240,1576r-36,19l1168,1612r-39,15l1090,1640r-39,11l1010,1660r-42,8l927,1672r-42,4l842,1677r-43,-1l756,1672r-41,-4l673,1660r-40,-9l593,1640r-39,-13l516,1612r-37,-17l443,1576r-35,-20l374,1535r-33,-24l310,1487r-31,-27l251,1432r-28,-29l196,1373r-25,-31l148,1308r-21,-33l106,1240,87,1204,71,1166,56,1128,43,1090,32,1050r-9,-40l15,968,9,927,6,885,5,841,6,799,9,756r6,-42l23,672r9,-40l43,593,56,554,71,516,87,479r19,-37l127,407r21,-33l171,340r25,-31l223,279r28,-29l279,222r31,-26l341,172r33,-24l408,126r35,-20l479,88,516,71,554,55,593,42,633,31r40,-9l715,14r41,-4l799,6,842,5r43,1l927,10r41,4l1010,22r41,9l1090,42r39,13l1168,71r36,17l1240,106r35,20l1310,148r32,24l1373,196r32,26l1434,250r26,29l1487,309r25,31l1535,374r22,33l1577,442r19,37l1613,516r14,38l1640,593r12,39l1662,672r6,42l1674,756r3,43l1678,841xe" fillcolor="#f0f0ef" stroked="f">
                <v:path arrowok="t"/>
                <o:lock v:ext="edit" verticies="t"/>
              </v:shape>
              <v:shape id="_x0000_s2456" style="position:absolute;left:689;top:9412;width:279;height:280" coordsize="1679,1678" path="m1679,839r-1,-44l1674,753r-5,-41l1662,670r-10,-40l1641,590r-13,-39l1613,513r-17,-37l1578,439r-21,-35l1536,370r-24,-33l1488,306r-27,-31l1433,246r-29,-27l1373,192r-31,-25l1309,144r-34,-22l1239,101,1204,84,1167,66,1129,51,1089,38,1049,27r-40,-9l968,10,925,4,883,1,840,,797,1,754,4r-42,6l670,18r-40,9l590,38,552,51,513,66,476,84r-36,17l404,122r-33,22l337,167r-31,25l276,219r-30,27l218,275r-26,31l167,337r-23,33l122,404r-20,35l83,476,66,513,52,551,38,590,27,630,17,670r-6,42l5,753,2,795,,839r2,44l5,925r6,41l17,1008r10,41l38,1088r14,39l66,1165r17,37l102,1239r20,35l144,1308r23,33l192,1373r26,30l246,1432r30,28l306,1486r31,26l371,1534r33,22l440,1577r36,19l513,1612r39,15l590,1640r40,11l670,1660r42,8l754,1674r43,3l840,1678r43,-1l925,1674r43,-6l1009,1660r40,-9l1089,1640r40,-13l1167,1612r37,-16l1239,1577r36,-21l1309,1534r33,-22l1373,1486r31,-26l1433,1432r28,-29l1488,1373r24,-32l1536,1308r21,-34l1578,1239r18,-37l1613,1165r15,-38l1641,1088r11,-39l1662,1008r7,-42l1674,925r4,-42l1679,839xm1674,839r-1,42l1670,924r-6,42l1656,1007r-9,41l1636,1087r-13,39l1608,1163r-16,38l1572,1237r-20,34l1531,1305r-23,32l1483,1370r-26,30l1429,1429r-29,27l1370,1483r-31,24l1306,1531r-34,21l1237,1572r-36,19l1164,1607r-38,15l1087,1636r-39,11l1008,1656r-42,8l925,1668r-42,4l840,1673r-43,-1l754,1668r-41,-4l671,1656r-40,-9l592,1636r-39,-14l515,1607r-37,-16l442,1572r-35,-20l373,1531r-33,-24l309,1483r-30,-27l250,1429r-28,-29l196,1370r-24,-33l148,1305r-21,-34l107,1237,88,1201,71,1163,56,1126,43,1087,32,1048r-9,-41l15,966,9,924,7,881,6,839,7,797,9,754r6,-42l23,671r9,-40l43,591,56,553,71,515,88,478r19,-36l127,407r21,-34l172,341r24,-32l222,279r28,-29l279,222r30,-27l340,171r33,-24l407,126r35,-20l478,88,515,71,553,56,592,43,631,32,671,22r42,-7l754,10,797,6,840,5r43,1l925,10r41,5l1008,22r40,10l1087,43r39,13l1164,71r37,17l1237,106r35,20l1306,147r33,24l1370,195r30,27l1429,250r28,29l1483,309r25,32l1531,373r21,34l1572,442r20,36l1608,515r15,38l1636,591r11,40l1656,671r8,41l1670,754r3,43l1674,839xe" fillcolor="#f1f1f1" stroked="f">
                <v:path arrowok="t"/>
                <o:lock v:ext="edit" verticies="t"/>
              </v:shape>
              <v:shape id="_x0000_s2457" style="position:absolute;left:689;top:9413;width:279;height:279" coordsize="1673,1672" path="m1673,836r-1,-42l1669,751r-6,-42l1657,667r-10,-40l1635,588r-13,-39l1608,511r-17,-37l1572,437r-20,-35l1530,369r-23,-34l1482,304r-27,-30l1429,245r-29,-28l1368,191r-31,-24l1305,143r-35,-22l1235,101,1199,83,1163,66,1124,50,1085,37,1046,26r-41,-9l963,9,922,5,880,1,837,,794,1,751,5,710,9r-42,8l628,26,588,37,549,50,511,66,474,83r-36,18l403,121r-34,22l336,167r-31,24l274,217r-28,28l218,274r-27,30l166,335r-23,34l122,402r-21,35l82,474,66,511,51,549,38,588,27,627r-9,40l10,709,4,751,1,794,,836r1,44l4,922r6,41l18,1005r9,40l38,1085r13,38l66,1161r16,38l101,1235r21,35l143,1303r23,34l191,1368r27,30l246,1427r28,28l305,1482r31,24l369,1530r34,21l438,1571r36,19l511,1607r38,15l588,1635r40,11l668,1655r42,8l751,1667r43,4l837,1672r43,-1l922,1667r41,-4l1005,1655r41,-9l1085,1635r39,-13l1163,1607r36,-17l1235,1571r35,-20l1305,1530r32,-24l1368,1482r32,-27l1429,1427r26,-29l1482,1368r25,-31l1530,1303r22,-33l1572,1235r19,-36l1608,1161r14,-38l1635,1085r12,-40l1657,1005r6,-42l1669,922r3,-42l1673,836xm1668,836r-1,42l1663,921r-4,41l1651,1004r-9,40l1631,1083r-13,39l1603,1160r-17,37l1567,1233r-19,34l1526,1301r-24,32l1478,1365r-26,30l1424,1424r-28,28l1366,1477r-32,25l1301,1525r-33,22l1233,1567r-36,18l1160,1601r-38,16l1084,1629r-40,12l1004,1651r-41,6l922,1663r-42,3l837,1667r-43,-1l752,1663r-42,-6l669,1651r-40,-10l589,1629r-38,-12l513,1601r-37,-16l440,1567r-34,-20l372,1525r-32,-23l308,1477r-30,-25l249,1424r-28,-29l195,1365r-24,-32l147,1301r-21,-34l106,1233,87,1197,70,1160,56,1122,42,1083,31,1044r-9,-40l14,962,10,921,6,878,5,836,6,794r4,-43l14,710r8,-42l31,628,42,589,56,550,70,513,87,476r19,-36l126,405r21,-34l171,339r24,-32l221,277r28,-29l278,221r30,-26l340,170r32,-24l406,125r34,-20l476,87,513,71,551,55,589,43,629,31,669,21r41,-6l752,9,794,6,837,5r43,1l922,9r41,6l1004,21r40,10l1084,43r38,12l1160,71r37,16l1233,105r35,20l1301,146r33,24l1366,195r30,26l1424,248r28,29l1478,307r24,32l1526,371r22,34l1567,440r19,36l1603,513r15,37l1631,589r11,39l1651,668r8,42l1663,751r4,43l1668,836xe" fillcolor="#f1f1f1" stroked="f">
                <v:path arrowok="t"/>
                <o:lock v:ext="edit" verticies="t"/>
              </v:shape>
              <v:shape id="_x0000_s2458" style="position:absolute;left:690;top:9413;width:278;height:278" coordsize="1668,1668" path="m1668,834r-1,-42l1664,749r-6,-42l1650,666r-9,-40l1630,586r-13,-38l1602,510r-16,-37l1566,437r-20,-35l1525,368r-23,-32l1477,304r-26,-30l1423,245r-29,-28l1364,190r-31,-24l1300,142r-34,-21l1231,101,1195,83,1158,66,1120,51,1081,38,1042,27,1002,17,960,10,919,5,877,1,834,,791,1,748,5r-41,5l665,17,625,27,586,38,547,51,509,66,472,83r-36,18l401,121r-34,21l334,166r-31,24l273,217r-29,28l216,274r-26,30l166,336r-24,32l121,402r-20,35l82,473,65,510,50,548,37,586,26,626r-9,40l9,707,3,749,1,792,,834r1,42l3,919r6,42l17,1002r9,41l37,1082r13,39l65,1158r17,38l101,1232r20,34l142,1300r24,32l190,1365r26,30l244,1424r29,27l303,1478r31,24l367,1526r34,21l436,1567r36,19l509,1602r38,15l586,1631r39,11l665,1651r42,8l748,1663r43,4l834,1668r43,-1l919,1663r41,-4l1002,1651r40,-9l1081,1631r39,-14l1158,1602r37,-16l1231,1567r35,-20l1300,1526r33,-24l1364,1478r30,-27l1423,1424r28,-29l1477,1365r25,-33l1525,1300r21,-34l1566,1232r20,-36l1602,1158r15,-37l1630,1082r11,-39l1650,1002r8,-41l1664,919r3,-43l1668,834xm1663,834r-1,42l1658,919r-5,41l1646,1002r-9,39l1626,1081r-14,38l1598,1157r-17,37l1562,1228r-19,36l1521,1298r-23,32l1474,1361r-27,31l1420,1420r-29,27l1361,1473r-32,25l1297,1521r-34,21l1229,1563r-36,17l1156,1597r-38,16l1080,1625r-39,11l1001,1645r-42,8l918,1659r-41,3l834,1662r-43,l749,1659r-41,-6l666,1645r-40,-9l587,1625r-38,-12l511,1597r-37,-17l438,1563r-34,-21l370,1521r-32,-23l306,1473r-30,-26l247,1420r-27,-28l193,1361r-24,-31l147,1298r-23,-34l105,1228,86,1194,69,1157,55,1119,41,1081,30,1041r-9,-39l15,960,9,919,6,876,5,834,6,792,9,749r6,-41l21,667r9,-40l41,588,55,549,69,512,86,475r19,-35l124,405r23,-34l169,339r24,-31l220,277r27,-29l276,220r30,-25l338,170r32,-23l404,125r34,-20l474,87,511,71,549,56,587,43,626,32r40,-9l708,15,749,9,791,7,834,6r43,1l918,9r41,6l1001,23r40,9l1080,43r38,13l1156,71r37,16l1229,105r34,20l1297,147r32,23l1361,195r30,25l1420,248r27,29l1474,308r24,31l1521,371r22,34l1562,440r19,35l1598,512r14,37l1626,588r11,39l1646,667r7,41l1658,749r4,43l1663,834xe" fillcolor="#f1f1f1" stroked="f">
                <v:path arrowok="t"/>
                <o:lock v:ext="edit" verticies="t"/>
              </v:shape>
              <v:shape id="_x0000_s2459" style="position:absolute;left:690;top:9414;width:277;height:277" coordsize="1663,1662" path="m1663,831r-1,-42l1658,746r-4,-41l1646,663r-9,-40l1626,584r-13,-39l1598,508r-17,-37l1562,435r-19,-35l1521,366r-24,-32l1473,302r-26,-30l1419,243r-28,-27l1361,190r-32,-25l1296,141r-33,-21l1228,100,1192,82,1155,66,1117,50,1079,38,1039,26,999,16,958,10,917,4,875,1,832,,789,1,747,4r-42,6l664,16,624,26,584,38,546,50,508,66,471,82r-36,18l401,120r-34,21l335,165r-32,25l273,216r-29,27l216,272r-26,30l166,334r-24,32l121,400r-20,35l82,471,65,508,51,545,37,584,26,623r-9,40l9,705,5,746,1,789,,831r1,42l5,916r4,41l17,999r9,40l37,1078r14,39l65,1155r17,37l101,1228r20,34l142,1296r24,32l190,1360r26,30l244,1419r29,28l303,1472r32,25l367,1520r34,22l435,1562r36,18l508,1596r38,16l584,1624r40,12l664,1646r41,6l747,1658r42,3l832,1662r43,-1l917,1658r41,-6l999,1646r40,-10l1079,1624r38,-12l1155,1596r37,-16l1228,1562r35,-20l1296,1520r33,-23l1361,1472r30,-25l1419,1419r28,-29l1473,1360r24,-32l1521,1296r22,-34l1562,1228r19,-36l1598,1155r15,-38l1626,1078r11,-39l1646,999r8,-42l1658,916r4,-43l1663,831xm1658,831r-1,42l1654,916r-6,41l1642,997r-10,41l1620,1077r-12,38l1594,1153r-17,37l1558,1224r-19,35l1516,1293r-22,32l1469,1356r-25,30l1416,1415r-28,27l1358,1468r-32,25l1294,1516r-34,21l1226,1557r-36,18l1153,1592r-37,15l1077,1620r-39,11l999,1640r-42,8l916,1652r-41,4l832,1657r-42,-1l747,1652r-41,-4l666,1640r-41,-9l586,1620r-39,-13l510,1592r-37,-17l437,1557r-34,-20l369,1516r-32,-23l306,1468r-30,-26l247,1415r-28,-29l194,1356r-25,-31l147,1293r-23,-34l105,1224,86,1190,71,1153,55,1115,43,1077,32,1038,22,997,15,957,9,916,6,873,5,831,6,789,9,747r6,-41l22,664,32,624,43,585,55,547,71,509,86,473r19,-35l124,403r23,-34l169,337r25,-31l219,276r28,-29l276,220r30,-26l337,169r32,-23l403,125r34,-20l473,87,510,70,547,55,586,42,625,31r41,-9l706,14r41,-4l790,6,832,5r43,1l916,10r41,4l999,22r39,9l1077,42r39,13l1153,70r37,17l1226,105r34,20l1294,146r32,23l1358,194r30,26l1416,247r28,29l1469,306r25,31l1516,369r23,34l1558,438r19,35l1594,509r14,38l1620,585r12,39l1642,664r6,42l1654,747r3,42l1658,831xe" fillcolor="#f1f1f1" stroked="f">
                <v:path arrowok="t"/>
                <o:lock v:ext="edit" verticies="t"/>
              </v:shape>
              <v:shape id="_x0000_s2460" style="position:absolute;left:690;top:9414;width:277;height:276" coordsize="1658,1656" path="m1658,828r-1,-42l1653,743r-5,-41l1641,661r-9,-40l1621,582r-14,-39l1593,506r-17,-37l1557,434r-19,-35l1516,365r-23,-32l1469,302r-27,-31l1415,242r-29,-28l1356,189r-32,-25l1292,141r-34,-22l1224,99,1188,81,1151,65,1113,50,1075,37,1036,26,996,17,954,9,913,3,872,1,829,,786,1,744,3,703,9r-42,8l621,26,582,37,544,50,506,65,469,81,433,99r-34,20l365,141r-32,23l301,189r-30,25l242,242r-27,29l188,302r-24,31l142,365r-23,34l100,434,81,469,64,506,50,543,36,582,25,621r-9,40l10,702,4,743,1,786,,828r1,42l4,913r6,41l16,996r9,39l36,1075r14,38l64,1151r17,37l100,1222r19,36l142,1292r22,32l188,1355r27,31l242,1414r29,27l301,1467r32,25l365,1515r34,21l433,1557r36,17l506,1591r38,16l582,1619r39,11l661,1639r42,8l744,1653r42,3l829,1656r43,l913,1653r41,-6l996,1639r40,-9l1075,1619r38,-12l1151,1591r37,-17l1224,1557r34,-21l1292,1515r32,-23l1356,1467r30,-26l1415,1414r27,-28l1469,1355r24,-31l1516,1292r22,-34l1557,1222r19,-34l1593,1151r14,-38l1621,1075r11,-40l1641,996r7,-42l1653,913r4,-43l1658,828xm1652,828r-1,42l1649,912r-6,41l1635,994r-9,40l1615,1073r-12,38l1588,1149r-16,37l1553,1220r-19,35l1512,1288r-23,33l1464,1352r-25,30l1412,1410r-29,28l1352,1464r-31,24l1289,1511r-33,21l1222,1552r-36,18l1149,1587r-37,14l1074,1615r-39,11l995,1635r-41,7l913,1647r-42,3l829,1652r-42,-2l744,1647r-41,-5l663,1635r-41,-9l583,1615r-38,-14l508,1587r-37,-17l436,1552r-35,-20l368,1511r-32,-23l305,1464r-30,-26l247,1410r-28,-28l193,1352r-25,-31l146,1288r-22,-33l105,1220,86,1186,70,1149,54,1111,42,1073,31,1034,22,994,14,953,10,912,6,870,5,828,6,786r4,-42l14,703r8,-40l31,622,42,583,54,545,70,507,86,472r19,-36l124,401r22,-33l168,335r25,-31l219,275r28,-29l275,219r30,-26l336,169r32,-24l401,124r35,-20l471,86,508,69,545,55,583,41,622,30r41,-9l703,14,744,9,787,6,829,4r42,2l913,9r41,5l995,21r40,9l1074,41r38,14l1149,69r37,17l1222,104r34,20l1289,145r32,24l1352,193r31,26l1412,246r27,29l1464,304r25,31l1512,368r22,33l1553,436r19,36l1588,507r15,38l1615,583r11,39l1635,663r8,40l1649,744r2,42l1652,828xe" fillcolor="#f1f1f1" stroked="f">
                <v:path arrowok="t"/>
                <o:lock v:ext="edit" verticies="t"/>
              </v:shape>
              <v:shape id="_x0000_s2461" style="position:absolute;left:691;top:9415;width:275;height:275" coordsize="1653,1652" path="m1653,826r-1,-42l1649,742r-6,-41l1637,659r-10,-40l1615,580r-12,-38l1589,504r-17,-36l1553,433r-19,-35l1511,364r-22,-32l1464,301r-25,-30l1411,242r-28,-27l1353,189r-32,-25l1289,141r-34,-21l1221,100,1185,82,1148,65,1111,50,1072,37,1033,26,994,17,952,9,911,5,870,1,827,,785,1,742,5,701,9r-40,8l620,26,581,37,542,50,505,65,468,82r-36,18l398,120r-34,21l332,164r-31,25l271,215r-29,27l214,271r-25,30l164,332r-22,32l119,398r-19,35l81,468,66,504,50,542,38,580,27,619,17,659r-7,42l4,742,1,784,,826r1,42l4,911r6,41l17,992r10,41l38,1072r12,38l66,1148r15,37l100,1219r19,35l142,1288r22,32l189,1351r25,30l242,1410r29,27l301,1463r31,25l364,1511r34,21l432,1552r36,18l505,1587r37,15l581,1615r39,11l661,1635r40,8l742,1647r43,4l827,1652r43,-1l911,1647r41,-4l994,1635r39,-9l1072,1615r39,-13l1148,1587r37,-17l1221,1552r34,-20l1289,1511r32,-23l1353,1463r30,-26l1411,1410r28,-29l1464,1351r25,-31l1511,1288r23,-34l1553,1219r19,-34l1589,1148r14,-38l1615,1072r12,-39l1637,992r6,-40l1649,911r3,-43l1653,826xm1648,826r-1,42l1643,910r-4,41l1631,991r-9,41l1611,1071r-12,38l1583,1146r-16,36l1548,1217r-19,35l1508,1285r-23,33l1460,1348r-26,30l1407,1406r-29,28l1349,1460r-31,24l1286,1507r-34,21l1218,1548r-35,18l1146,1583r-37,14l1071,1610r-39,12l993,1631r-42,6l911,1643r-42,3l827,1647r-42,-1l742,1643r-40,-6l662,1631r-41,-9l582,1610r-38,-13l507,1583r-37,-17l435,1548r-34,-20l368,1507r-33,-23l304,1460r-29,-26l246,1406r-27,-28l193,1348r-24,-30l145,1285r-21,-33l105,1217,86,1182,70,1146,56,1109,42,1071,31,1032,22,991,14,951,10,910,6,868,5,826,6,784r4,-42l14,701r8,-40l31,620,42,582,56,544,70,506,86,471r19,-36l124,400r21,-33l169,335r24,-31l219,274r27,-28l275,218r29,-26l335,168r33,-23l401,124r34,-20l470,86,507,69,544,55,582,43,621,31,662,21r40,-6l742,9,785,6,827,5r42,1l911,9r40,6l993,21r39,10l1071,43r38,12l1146,69r37,17l1218,104r34,20l1286,145r32,23l1349,192r29,26l1407,246r27,28l1460,304r25,31l1508,367r21,33l1548,435r19,36l1583,506r16,38l1611,582r11,38l1631,661r8,40l1643,742r4,42l1648,826xe" fillcolor="#f1f1f1" stroked="f">
                <v:path arrowok="t"/>
                <o:lock v:ext="edit" verticies="t"/>
              </v:shape>
              <v:shape id="_x0000_s2462" style="position:absolute;left:691;top:9415;width:275;height:275" coordsize="1647,1648" path="m1647,824r-1,-42l1644,740r-6,-41l1630,659r-9,-41l1610,579r-12,-38l1583,503r-16,-35l1548,432r-19,-35l1507,364r-23,-33l1459,300r-25,-29l1407,242r-29,-27l1347,189r-31,-24l1284,141r-33,-21l1217,100,1181,82,1144,65,1107,51,1069,37,1030,26,990,17,949,10,908,5,866,2,824,,782,2,739,5r-41,5l658,17r-41,9l578,37,540,51,503,65,466,82r-35,18l396,120r-33,21l331,165r-31,24l270,215r-28,27l214,271r-26,29l163,331r-22,33l119,397r-19,35l81,468,65,503,49,541,37,579,26,618r-9,41l9,699,5,740,1,782,,824r1,42l5,908r4,41l17,990r9,40l37,1069r12,38l65,1145r16,37l100,1216r19,35l141,1284r22,33l188,1348r26,30l242,1406r28,28l300,1460r31,24l363,1507r33,21l431,1548r35,18l503,1583r37,14l578,1611r39,11l658,1631r40,7l739,1643r43,3l824,1648r42,-2l908,1643r41,-5l990,1631r40,-9l1069,1611r38,-14l1144,1583r37,-17l1217,1548r34,-20l1284,1507r32,-23l1347,1460r31,-26l1407,1406r27,-28l1459,1348r25,-31l1507,1284r22,-33l1548,1216r19,-34l1583,1145r15,-38l1610,1069r11,-39l1630,990r8,-41l1644,908r2,-42l1647,824xm1643,824r-2,42l1638,908r-5,41l1626,989r-9,39l1606,1068r-14,38l1578,1142r-16,37l1543,1214r-19,35l1503,1282r-24,31l1456,1345r-26,29l1402,1403r-28,27l1344,1455r-30,25l1281,1502r-33,22l1214,1544r-35,18l1143,1578r-38,15l1067,1606r-39,10l989,1626r-41,7l907,1639r-41,2l824,1642r-42,-1l740,1639r-41,-6l659,1626r-39,-10l580,1606r-38,-13l505,1578r-36,-16l434,1544r-35,-20l366,1502r-33,-22l303,1455r-30,-25l245,1403r-28,-29l191,1345r-23,-32l144,1282r-21,-33l104,1214,85,1179,69,1142,55,1106,41,1068,30,1028,21,989,15,949,9,908,6,866,5,824,6,782,9,740r6,-40l21,660r9,-41l41,580,55,542,69,506,85,470r19,-36l123,399r21,-32l168,335r23,-32l217,274r28,-29l273,218r30,-25l333,168r33,-22l399,124r35,-20l469,86,505,70,542,55,580,43,620,32r39,-9l699,15r41,-5l782,7,824,6r42,1l907,10r41,5l989,23r39,9l1067,43r38,12l1143,70r36,16l1214,104r34,20l1281,146r33,22l1344,193r30,25l1402,245r28,29l1456,303r23,32l1503,367r21,32l1543,434r19,36l1578,506r14,36l1606,580r11,39l1626,660r7,40l1638,740r3,42l1643,824xe" fillcolor="#f1f1f1" stroked="f">
                <v:path arrowok="t"/>
                <o:lock v:ext="edit" verticies="t"/>
              </v:shape>
              <v:shape id="_x0000_s2463" style="position:absolute;left:692;top:9415;width:273;height:274" coordsize="1643,1642" path="m1643,821r-1,-42l1638,737r-4,-41l1626,656r-9,-41l1606,577r-12,-38l1578,501r-16,-35l1543,430r-19,-35l1503,362r-23,-32l1455,299r-26,-30l1402,241r-29,-28l1344,187r-31,-24l1281,140r-34,-21l1213,99,1178,81,1141,64,1104,50,1066,38,1027,26,988,16,946,10,906,4,864,1,822,,780,1,737,4r-40,6l657,16,616,26,577,38,539,50,502,64,465,81,430,99r-34,20l363,140r-33,23l299,187r-29,26l241,241r-27,28l188,299r-24,31l140,362r-21,33l100,430,81,466,65,501,51,539,37,577,26,615r-9,41l9,696,5,737,1,779,,821r1,42l5,905r4,41l17,986r9,41l37,1066r14,38l65,1141r16,36l100,1212r19,35l140,1280r24,33l188,1343r26,30l241,1401r29,28l299,1455r31,24l363,1502r33,21l430,1543r35,18l502,1578r37,14l577,1605r39,12l657,1626r40,6l737,1638r43,3l822,1642r42,-1l906,1638r40,-6l988,1626r39,-9l1066,1605r38,-13l1141,1578r37,-17l1213,1543r34,-20l1281,1502r32,-23l1344,1455r29,-26l1402,1401r27,-28l1455,1343r25,-30l1503,1280r21,-33l1543,1212r19,-35l1578,1141r16,-37l1606,1066r11,-39l1626,986r8,-40l1638,905r4,-42l1643,821xm1638,821r-1,42l1634,905r-6,40l1622,985r-9,40l1601,1063r-13,38l1574,1138r-16,37l1539,1210r-19,35l1499,1277r-24,32l1452,1340r-26,30l1399,1398r-29,26l1341,1450r-31,25l1278,1497r-33,21l1210,1538r-35,18l1140,1573r-38,15l1065,1600r-39,11l987,1620r-41,8l905,1632r-41,4l822,1637r-42,-1l738,1632r-41,-4l657,1620r-39,-9l578,1600r-36,-12l503,1573r-35,-17l433,1538r-35,-20l365,1497r-31,-22l302,1450r-29,-26l244,1398r-27,-28l192,1340r-24,-31l145,1277r-22,-32l104,1210,86,1175,70,1138,55,1101,42,1063,32,1025,22,985,15,945,9,905,7,863,6,821,7,779,9,737r6,-40l22,657,32,618,42,578,55,540,70,504,86,468r18,-36l123,399r22,-34l168,333r24,-31l217,272r27,-28l273,218r29,-26l334,167r31,-22l398,124r35,-20l468,86,503,69,542,54,578,42,618,31r39,-9l697,14r41,-4l780,6,822,5r42,1l905,10r41,4l987,22r39,9l1065,42r37,12l1140,69r35,17l1210,104r35,20l1278,145r32,22l1341,192r29,26l1399,244r27,28l1452,302r23,31l1499,365r21,34l1539,432r19,36l1574,504r14,36l1601,578r12,40l1622,657r6,40l1634,737r3,42l1638,821xe" fillcolor="#f1f1f1" stroked="f">
                <v:path arrowok="t"/>
                <o:lock v:ext="edit" verticies="t"/>
              </v:shape>
              <v:shape id="_x0000_s2464" style="position:absolute;left:692;top:9416;width:273;height:273" coordsize="1638,1636" path="m1638,818r-2,-42l1633,734r-5,-40l1621,654r-9,-41l1601,574r-14,-38l1573,500r-16,-36l1538,428r-19,-35l1498,361r-24,-32l1451,297r-26,-29l1397,239r-28,-27l1339,187r-30,-25l1276,140r-33,-22l1209,98,1174,80,1138,64,1100,49,1062,37,1023,26,984,17,943,9,902,4,861,1,819,,777,1,735,4,694,9r-40,8l615,26,575,37,537,49,500,64,464,80,429,98r-35,20l361,140r-33,22l298,187r-30,25l240,239r-28,29l186,297r-23,32l139,361r-21,32l99,428,80,464,64,500,50,536,36,574,25,613r-9,41l10,694,4,734,1,776,,818r1,42l4,902r6,41l16,983r9,39l36,1062r14,38l64,1136r16,37l99,1208r19,35l139,1276r24,31l186,1339r26,29l240,1397r28,27l298,1449r30,25l361,1496r33,22l429,1538r35,18l500,1572r37,15l575,1600r40,10l654,1620r40,7l735,1633r42,2l819,1636r42,-1l902,1633r41,-6l984,1620r39,-10l1062,1600r38,-13l1138,1572r36,-16l1209,1538r34,-20l1276,1496r33,-22l1339,1449r30,-25l1397,1397r28,-29l1451,1339r23,-32l1498,1276r21,-33l1538,1208r19,-35l1573,1136r14,-36l1601,1062r11,-40l1621,983r7,-40l1633,902r3,-42l1638,818xm1632,818r-1,42l1629,902r-6,40l1615,982r-9,39l1596,1059r-13,38l1568,1134r-17,37l1534,1206r-19,33l1493,1273r-22,32l1446,1335r-25,29l1394,1394r-28,26l1336,1446r-30,23l1273,1493r-32,20l1206,1533r-35,18l1136,1568r-37,14l1061,1595r-39,11l982,1615r-40,6l902,1627r-41,3l819,1632r-42,-2l735,1627r-40,-6l655,1615r-39,-9l577,1595r-38,-13l502,1568r-36,-17l431,1533r-34,-20l364,1493r-32,-24l301,1446r-30,-26l243,1394r-27,-30l191,1335r-25,-30l144,1273r-21,-34l104,1206,86,1171,69,1134,54,1097,42,1059,31,1021,22,982,14,942,10,902,6,860,5,818,6,777r4,-42l14,694r8,-40l31,615,42,577,54,539,69,502,86,466r18,-36l123,397r21,-34l166,332r25,-31l216,272r27,-30l271,216r30,-25l332,166r32,-22l397,123r34,-20l466,85,502,69,539,55,577,41,616,30r39,-9l695,15,735,9,777,6,819,4r42,2l902,9r40,6l982,21r40,9l1061,41r38,14l1136,69r35,16l1206,103r35,20l1273,144r33,22l1336,191r30,25l1394,242r27,30l1446,301r25,31l1493,363r22,34l1534,430r17,36l1568,502r15,37l1596,577r10,38l1615,654r8,40l1629,735r2,42l1632,818xe" fillcolor="#f1f1f1" stroked="f">
                <v:path arrowok="t"/>
                <o:lock v:ext="edit" verticies="t"/>
              </v:shape>
              <v:shape id="_x0000_s2465" style="position:absolute;left:692;top:9416;width:273;height:272" coordsize="1632,1632" path="m1632,816r-1,-42l1628,732r-6,-40l1616,652r-9,-39l1595,573r-13,-38l1568,499r-16,-36l1533,427r-19,-33l1493,360r-24,-32l1446,297r-26,-30l1393,239r-29,-26l1335,187r-31,-25l1272,140r-33,-21l1204,99,1169,81,1134,64,1096,49,1059,37,1020,26,981,17,940,9,899,5,858,1,816,,774,1,732,5,691,9r-40,8l612,26,572,37,536,49,497,64,462,81,427,99r-35,20l359,140r-31,22l296,187r-29,26l238,239r-27,28l186,297r-24,31l139,360r-22,34l98,427,80,463,64,499,49,535,36,573,26,613,16,652,9,692,3,732,1,774,,816r1,42l3,900r6,40l16,980r10,40l36,1058r13,38l64,1133r16,37l98,1205r19,35l139,1272r23,32l186,1335r25,30l238,1393r29,26l296,1445r32,25l359,1492r33,21l427,1533r35,18l497,1568r39,15l572,1595r40,11l651,1615r40,8l732,1627r42,4l816,1632r42,-1l899,1627r41,-4l981,1615r39,-9l1059,1595r37,-12l1134,1568r35,-17l1204,1533r35,-20l1272,1492r32,-22l1335,1445r29,-26l1393,1393r27,-28l1446,1335r23,-31l1493,1272r21,-32l1533,1205r19,-35l1568,1133r14,-37l1595,1058r12,-38l1616,980r6,-40l1628,900r3,-42l1632,816xm1627,816r-1,41l1622,899r-4,41l1610,979r-9,39l1590,1057r-12,38l1563,1131r-17,37l1528,1203r-19,33l1488,1270r-22,31l1441,1332r-24,29l1390,1389r-29,27l1332,1442r-31,23l1269,1489r-32,21l1202,1529r-35,18l1131,1564r-36,14l1057,1590r-38,12l979,1611r-40,6l899,1623r-41,3l816,1627r-42,-1l732,1623r-40,-6l652,1611r-39,-9l575,1590r-38,-12l500,1564r-36,-17l429,1529r-34,-19l362,1489r-32,-24l300,1442r-29,-26l243,1389r-27,-28l190,1332r-25,-31l143,1270r-21,-34l103,1203,85,1168,68,1131,54,1095,41,1057,30,1018,21,979,13,940,9,899,6,857,4,816,6,775,9,733r4,-40l21,653r9,-39l41,575,54,538,68,501,85,465r18,-36l122,396r21,-34l165,331r25,-30l216,271r27,-28l271,216r29,-26l330,167r32,-23l395,123r34,-20l464,85,500,69,537,55,575,42,613,30r39,-9l692,15,732,9,774,7,816,6r42,1l899,9r40,6l979,21r40,9l1057,42r38,13l1131,69r36,16l1202,103r35,20l1269,144r32,23l1332,190r29,26l1390,243r27,28l1441,301r25,30l1488,362r21,34l1528,429r18,36l1563,501r15,37l1590,575r11,39l1610,653r8,40l1622,733r4,42l1627,816xe" fillcolor="#f1f1f1" stroked="f">
                <v:path arrowok="t"/>
                <o:lock v:ext="edit" verticies="t"/>
              </v:shape>
              <v:shape id="_x0000_s2466" style="position:absolute;left:693;top:9417;width:271;height:271" coordsize="1627,1628" path="m1627,814r-1,-41l1624,731r-6,-41l1610,650r-9,-39l1591,573r-13,-38l1563,498r-17,-36l1529,426r-19,-33l1488,359r-22,-31l1441,297r-25,-29l1389,238r-28,-26l1331,187r-30,-25l1268,140r-32,-21l1201,99,1166,81,1131,65,1094,51,1056,37,1017,26,977,17,937,11,897,5,856,2,814,,772,2,730,5r-40,6l650,17r-39,9l572,37,534,51,497,65,461,81,426,99r-34,20l359,140r-32,22l296,187r-30,25l238,238r-27,30l186,297r-25,31l139,359r-21,34l99,426,81,462,64,498,49,535,37,573,26,611r-9,39l9,690,5,731,1,773,,814r1,42l5,898r4,40l17,978r9,39l37,1055r12,38l64,1130r17,37l99,1202r19,33l139,1269r22,32l186,1331r25,29l238,1390r28,26l296,1442r31,23l359,1489r33,20l426,1529r35,18l497,1564r37,14l572,1591r39,11l650,1611r40,6l730,1623r42,3l814,1628r42,-2l897,1623r40,-6l977,1611r40,-9l1056,1591r38,-13l1131,1564r35,-17l1201,1529r35,-20l1268,1489r33,-24l1331,1442r30,-26l1389,1390r27,-30l1441,1331r25,-30l1488,1269r22,-34l1529,1202r17,-35l1563,1130r15,-37l1591,1055r10,-38l1610,978r8,-40l1624,898r2,-42l1627,814xm1623,814r-2,41l1618,897r-6,40l1606,977r-9,39l1586,1054r-13,38l1559,1129r-17,36l1524,1200r-19,33l1484,1265r-22,33l1438,1328r-26,29l1385,1385r-27,27l1328,1438r-31,24l1266,1484r-34,22l1199,1525r-35,18l1128,1558r-37,15l1055,1586r-40,11l976,1606r-39,7l896,1619r-40,2l814,1622r-42,-1l731,1619r-41,-6l651,1606r-39,-9l574,1586r-38,-13l499,1558r-36,-15l428,1525r-33,-19l361,1484r-31,-22l300,1438r-30,-26l242,1385r-27,-28l190,1328r-24,-30l143,1265r-21,-32l103,1200,85,1165,68,1129,54,1092,42,1054,30,1016,21,977,15,937,9,897,6,855,5,814,6,773,9,731r6,-40l21,651r9,-39l42,574,54,536,68,500,85,464r18,-36l122,395r21,-32l166,330r24,-30l215,271r27,-28l270,216r30,-26l330,167r31,-24l395,123r33,-20l463,85,499,70,536,55,574,42,612,32r39,-9l690,15r41,-4l772,7,814,6r42,1l896,11r41,4l976,23r39,9l1055,42r36,13l1128,70r36,15l1199,103r33,20l1266,143r31,24l1328,190r30,26l1385,243r27,28l1438,300r24,30l1484,363r21,32l1524,428r18,36l1559,500r14,36l1586,574r11,38l1606,651r6,40l1618,731r3,42l1623,814xe" fillcolor="#f1f1f1" stroked="f">
                <v:path arrowok="t"/>
                <o:lock v:ext="edit" verticies="t"/>
              </v:shape>
              <v:shape id="_x0000_s2467" style="position:absolute;left:693;top:9417;width:271;height:271" coordsize="1623,1621" path="m1623,810r-1,-41l1618,727r-4,-40l1606,647r-9,-39l1586,569r-12,-37l1559,495r-17,-36l1524,423r-19,-33l1484,356r-22,-31l1437,295r-24,-30l1386,237r-29,-27l1328,184r-31,-23l1265,138r-32,-21l1198,97,1163,79,1127,63,1091,49,1053,36,1015,24,975,15,935,9,895,3,854,1,812,,770,1,728,3,688,9r-40,6l609,24,571,36,533,49,496,63,460,79,425,97r-34,20l358,138r-32,23l296,184r-29,26l239,237r-27,28l186,295r-25,30l139,356r-21,34l99,423,81,459,64,495,50,532,37,569,26,608r-9,39l9,687,5,727,2,769,,810r2,41l5,893r4,41l17,973r9,39l37,1051r13,38l64,1125r17,37l99,1197r19,33l139,1264r22,31l186,1326r26,29l239,1383r28,27l296,1436r30,23l358,1483r33,21l425,1523r35,18l496,1558r37,14l571,1584r38,12l648,1605r40,6l728,1617r42,3l812,1621r42,-1l895,1617r40,-6l975,1605r40,-9l1053,1584r38,-12l1127,1558r36,-17l1198,1523r35,-19l1265,1483r32,-24l1328,1436r29,-26l1386,1383r27,-28l1437,1326r25,-31l1484,1264r21,-34l1524,1197r18,-35l1559,1125r15,-36l1586,1051r11,-39l1606,973r8,-39l1618,893r4,-42l1623,810xm1617,810r-1,41l1614,893r-6,40l1602,972r-9,39l1581,1049r-12,38l1555,1124r-17,36l1520,1194r-19,34l1480,1260r-23,32l1434,1323r-26,29l1381,1380r-28,27l1324,1431r-30,25l1263,1478r-34,21l1196,1518r-35,18l1125,1552r-37,15l1051,1580r-38,10l974,1599r-40,8l894,1611r-40,4l812,1616r-42,-1l729,1611r-40,-4l649,1599r-39,-9l572,1580r-37,-13l498,1552r-36,-16l428,1518r-34,-19l362,1478r-33,-22l299,1431r-29,-24l242,1380r-27,-28l189,1323r-23,-31l144,1260r-22,-32l103,1194,85,1160,69,1124,54,1087,42,1049,31,1011,22,972,15,933,9,893,7,851,6,810,7,769,9,727r6,-40l22,648r9,-39l42,571,54,533,69,496,85,461r18,-35l122,392r22,-32l166,328r23,-30l215,268r27,-28l270,213r29,-24l329,164r33,-22l394,122r34,-21l462,84,498,68,535,53,572,41,610,30r39,-9l689,13,729,9,770,5,812,4r42,1l894,9r40,4l974,21r39,9l1051,41r37,12l1125,68r36,16l1196,101r33,21l1263,142r31,22l1324,189r29,24l1381,240r27,28l1434,298r23,30l1480,360r21,32l1520,426r18,35l1555,496r14,37l1581,571r12,38l1602,648r6,39l1614,727r2,42l1617,810xe" fillcolor="#f1f1f1" stroked="f">
                <v:path arrowok="t"/>
                <o:lock v:ext="edit" verticies="t"/>
              </v:shape>
              <v:shape id="_x0000_s2468" style="position:absolute;left:694;top:9418;width:269;height:269" coordsize="1618,1616" path="m1618,808r-2,-41l1613,725r-6,-40l1601,645r-9,-39l1581,568r-13,-38l1554,494r-17,-36l1519,422r-19,-33l1479,357r-22,-33l1433,294r-26,-29l1380,237r-27,-27l1323,184r-31,-23l1261,137r-34,-20l1194,97,1159,79,1123,64,1086,49,1050,36,1010,26,971,17,932,9,891,5,851,1,809,,767,1,726,5,685,9r-39,8l607,26,569,36,531,49,494,64,458,79,423,97r-33,20l356,137r-31,24l295,184r-30,26l237,237r-27,28l185,294r-24,30l138,357r-21,32l98,422,80,458,63,494,49,530,37,568,25,606r-9,39l10,685,4,725,1,767,,808r1,41l4,891r6,40l16,971r9,39l37,1048r12,38l63,1123r17,36l98,1194r19,33l138,1259r23,33l185,1322r25,29l237,1379r28,27l295,1432r30,24l356,1478r34,22l423,1519r35,18l494,1552r37,15l569,1580r38,11l646,1600r39,7l726,1613r41,2l809,1616r42,-1l891,1613r41,-6l971,1600r39,-9l1050,1580r36,-13l1123,1552r36,-15l1194,1519r33,-19l1261,1478r31,-22l1323,1432r30,-26l1380,1379r27,-28l1433,1322r24,-30l1479,1259r21,-32l1519,1194r18,-35l1554,1123r14,-37l1581,1048r11,-38l1601,971r6,-40l1613,891r3,-42l1618,808xm1612,808r-1,41l1607,891r-4,40l1596,970r-10,39l1576,1047r-13,37l1549,1121r-16,36l1515,1191r-19,34l1474,1257r-22,32l1429,1319r-26,29l1377,1376r-28,26l1320,1428r-31,24l1258,1474r-33,21l1192,1514r-35,18l1121,1548r-36,14l1047,1575r-38,11l970,1595r-39,6l891,1607r-40,3l809,1611r-41,-1l726,1607r-40,-6l647,1595r-39,-9l570,1575r-38,-13l496,1548r-36,-16l426,1514r-34,-19l360,1474r-32,-22l297,1428r-29,-26l240,1376r-26,-28l189,1319r-24,-30l143,1257r-21,-32l103,1191,85,1157,68,1121,54,1084,41,1047,31,1009,22,970,14,931,10,891,6,849,5,808,6,767r4,-41l14,686r8,-40l31,608,41,569,54,532,68,495,85,460r18,-34l122,392r21,-33l165,327r24,-30l214,268r26,-28l268,213r29,-24l328,164r32,-22l392,122r34,-20l460,84,496,68,532,54,570,41,608,30r39,-9l686,15,726,9,768,6,809,5r42,1l891,9r40,6l970,21r39,9l1047,41r38,13l1121,68r36,16l1192,102r33,20l1258,142r31,22l1320,189r29,24l1377,240r26,28l1429,297r23,30l1474,359r22,33l1515,426r18,34l1549,495r14,37l1576,569r10,39l1596,646r7,40l1607,726r4,41l1612,808xe" fillcolor="#f2f2f2" stroked="f">
                <v:path arrowok="t"/>
                <o:lock v:ext="edit" verticies="t"/>
              </v:shape>
              <v:shape id="_x0000_s2469" style="position:absolute;left:694;top:9418;width:269;height:269" coordsize="1611,1612" path="m1611,806r-1,-41l1608,723r-6,-40l1596,644r-9,-39l1575,567r-12,-38l1549,492r-17,-35l1514,422r-19,-34l1474,356r-23,-32l1428,294r-26,-30l1375,236r-28,-27l1318,185r-30,-25l1257,138r-34,-20l1190,97,1155,80,1119,64,1082,49,1045,37,1007,26,968,17,928,9,888,5,848,1,806,,764,1,723,5,683,9r-40,8l604,26,566,37,529,49,492,64,456,80,422,97r-34,21l356,138r-33,22l293,185r-29,24l236,236r-27,28l183,294r-23,30l138,356r-22,32l97,422,79,457,63,492,48,529,36,567,25,605r-9,39l9,683,3,723,1,765,,806r1,41l3,889r6,40l16,968r9,39l36,1045r12,38l63,1120r16,36l97,1190r19,34l138,1256r22,32l183,1319r26,29l236,1376r28,27l293,1427r30,25l356,1474r32,21l422,1514r34,18l492,1548r37,15l566,1576r38,10l643,1595r40,8l723,1607r41,4l806,1612r42,-1l888,1607r40,-4l968,1595r39,-9l1045,1576r37,-13l1119,1548r36,-16l1190,1514r33,-19l1257,1474r31,-22l1318,1427r29,-24l1375,1376r27,-28l1428,1319r23,-31l1474,1256r21,-32l1514,1190r18,-34l1549,1120r14,-37l1575,1045r12,-38l1596,968r6,-39l1608,889r2,-42l1611,806xm1607,806r-1,41l1602,888r-4,40l1590,967r-9,39l1571,1044r-13,37l1544,1118r-17,36l1509,1188r-19,34l1470,1254r-22,31l1423,1316r-24,29l1372,1373r-28,25l1315,1424r-30,23l1253,1470r-32,21l1187,1510r-34,18l1117,1544r-36,14l1044,1570r-38,12l967,1590r-39,7l888,1603r-42,2l806,1606r-41,-1l723,1603r-40,-6l644,1590r-38,-8l568,1570r-38,-12l494,1544r-36,-16l424,1510r-34,-19l358,1470r-32,-23l296,1424r-29,-26l239,1373r-27,-28l188,1316r-24,-31l142,1254r-21,-32l102,1188,84,1154,68,1118,54,1081,40,1044,30,1006,21,967,13,928,9,888,6,847,4,806,6,765,9,724r4,-40l21,645r9,-39l40,568,54,531,68,494,84,460r18,-35l121,391r21,-32l164,328r24,-32l212,267r27,-26l267,214r29,-26l326,165r32,-23l390,121r34,-19l458,84,494,68,530,54,568,42,606,30r38,-8l683,15,723,9,765,7,806,6r40,1l888,9r40,6l967,22r39,8l1044,42r37,12l1117,68r36,16l1187,102r34,19l1253,142r32,23l1315,188r29,26l1372,241r27,26l1423,296r25,32l1470,359r20,32l1509,425r18,35l1544,494r14,37l1571,568r10,38l1590,645r8,39l1602,724r4,41l1607,806xe" fillcolor="#f2f2f2" stroked="f">
                <v:path arrowok="t"/>
                <o:lock v:ext="edit" verticies="t"/>
              </v:shape>
              <v:shape id="_x0000_s2470" style="position:absolute;left:695;top:9418;width:267;height:268" coordsize="1607,1606" path="m1607,803r-1,-41l1602,721r-4,-40l1591,641r-10,-38l1571,564r-13,-37l1544,490r-16,-35l1510,421r-19,-34l1469,354r-22,-32l1424,292r-26,-29l1372,235r-28,-27l1315,184r-31,-25l1253,137r-33,-20l1187,97,1152,79,1116,63,1080,49,1042,36,1004,25,965,16,926,10,886,4,846,1,804,,763,1,721,4r-40,6l642,16r-39,9l565,36,527,49,491,63,455,79,421,97r-34,20l355,137r-32,22l292,184r-29,24l235,235r-26,28l184,292r-24,30l138,354r-21,33l98,421,80,455,63,490,49,527,36,564,26,603r-9,38l9,681,5,721,1,762,,803r1,41l5,886r4,40l17,965r9,39l36,1042r13,37l63,1116r17,36l98,1186r19,34l138,1252r22,32l184,1314r25,29l235,1371r28,26l292,1423r31,24l355,1469r32,21l421,1509r34,18l491,1543r36,14l565,1570r38,11l642,1590r39,6l721,1602r42,3l804,1606r42,-1l886,1602r40,-6l965,1590r39,-9l1042,1570r38,-13l1116,1543r36,-16l1187,1509r33,-19l1253,1469r31,-22l1315,1423r29,-26l1372,1371r26,-28l1424,1314r23,-30l1469,1252r22,-32l1510,1186r18,-34l1544,1116r14,-37l1571,1042r10,-38l1591,965r7,-39l1602,886r4,-42l1607,803xm1602,803r-1,41l1598,885r-6,40l1586,964r-9,39l1566,1040r-13,38l1539,1114r-16,35l1505,1183r-19,33l1466,1249r-22,31l1419,1310r-25,29l1368,1367r-27,27l1312,1419r-30,23l1250,1465r-32,21l1184,1505r-34,18l1114,1538r-36,15l1041,1565r-38,11l964,1585r-39,7l886,1596r-42,4l804,1601r-41,-1l723,1596r-41,-4l643,1585r-39,-9l566,1565r-37,-12l493,1538r-35,-15l423,1505r-34,-19l357,1465r-31,-23l295,1419r-29,-25l240,1367r-27,-28l188,1310r-25,-30l141,1249r-20,-33l102,1183,84,1149,68,1114,54,1078,42,1040,30,1003,21,964,15,925,9,885,6,844r,-41l6,762,9,721r6,-40l21,642r9,-38l42,566,54,529,68,492,84,458r18,-35l121,390r20,-33l163,326r25,-30l213,267r27,-28l266,213r29,-26l326,164r31,-23l389,120r34,-19l458,83,493,68,529,53,566,41,604,31r39,-9l682,14r41,-4l763,6,804,5r40,1l886,10r39,4l964,22r39,9l1041,41r37,12l1114,68r36,15l1184,101r34,19l1250,141r32,23l1312,187r29,26l1368,239r26,28l1419,296r25,30l1466,357r20,33l1505,423r18,35l1539,492r14,37l1566,566r11,38l1586,642r6,39l1598,721r3,41l1602,803xe" fillcolor="#f2f2f2" stroked="f">
                <v:path arrowok="t"/>
                <o:lock v:ext="edit" verticies="t"/>
              </v:shape>
              <v:shape id="_x0000_s2471" style="position:absolute;left:695;top:9419;width:267;height:267" coordsize="1603,1600" path="m1603,800r-1,-41l1598,718r-4,-40l1586,639r-9,-39l1567,562r-13,-37l1540,488r-17,-34l1505,419r-19,-34l1466,353r-22,-31l1419,290r-24,-29l1368,235r-28,-27l1311,182r-30,-23l1249,136r-32,-21l1183,96,1149,78,1113,62,1077,48,1040,36,1002,24,963,16,924,9,884,3,842,1,802,,761,1,719,3,679,9r-39,7l602,24,564,36,526,48,490,62,454,78,420,96r-34,19l354,136r-32,23l292,182r-29,26l235,235r-27,26l184,290r-24,32l138,353r-21,32l98,419,80,454,64,488,50,525,36,562,26,600r-9,39l9,678,5,718,2,759,,800r2,41l5,882r4,40l17,961r9,39l36,1038r14,37l64,1112r16,36l98,1182r19,34l138,1248r22,31l184,1310r24,29l235,1367r28,25l292,1418r30,23l354,1464r32,21l420,1504r34,18l490,1538r36,14l564,1564r38,12l640,1584r39,7l719,1597r42,2l802,1600r40,-1l884,1597r40,-6l963,1584r39,-8l1040,1564r37,-12l1113,1538r36,-16l1183,1504r34,-19l1249,1464r32,-23l1311,1418r29,-26l1368,1367r27,-28l1419,1310r25,-31l1466,1248r20,-32l1505,1182r18,-34l1540,1112r14,-37l1567,1038r10,-38l1586,961r8,-39l1598,882r4,-41l1603,800xm1597,800r-1,41l1594,882r-6,39l1581,961r-8,38l1561,1037r-12,37l1534,1110r-15,35l1501,1179r-19,33l1462,1245r-23,31l1416,1306r-26,29l1365,1362r-28,27l1308,1413r-31,24l1246,1459r-31,22l1181,1500r-34,17l1112,1533r-37,15l1038,1560r-38,10l962,1579r-39,8l883,1591r-41,4l802,1596r-41,-1l721,1591r-41,-4l641,1579r-38,-9l565,1560r-37,-12l492,1533r-35,-16l422,1500r-34,-19l357,1459r-31,-22l296,1413r-29,-24l239,1362r-26,-27l187,1306r-23,-30l141,1245r-20,-33l102,1179,84,1145,69,1110,54,1074,42,1037,31,999,22,961,15,921,9,882,7,841,6,800,7,759,9,718r6,-39l22,640r9,-39l42,563,54,526,69,490,84,456r18,-35l121,388r20,-33l164,324r23,-30l213,266r26,-28l267,211r29,-25l326,163r31,-22l388,119r34,-19l457,83,492,67,528,52,565,40,603,30r38,-9l680,13,721,9,761,5,802,4r40,1l883,9r40,4l962,21r38,9l1038,40r37,12l1112,67r35,16l1181,100r34,19l1246,141r31,22l1308,186r29,25l1365,238r25,28l1416,294r23,30l1462,355r20,33l1501,421r18,35l1534,490r15,36l1561,563r12,38l1581,640r7,39l1594,718r2,41l1597,800xe" fillcolor="#f2f2f2" stroked="f">
                <v:path arrowok="t"/>
                <o:lock v:ext="edit" verticies="t"/>
              </v:shape>
              <v:shape id="_x0000_s2472" style="position:absolute;left:695;top:9419;width:267;height:266" coordsize="1596,1596" path="m1596,798r-1,-41l1592,716r-6,-40l1580,637r-9,-38l1560,561r-13,-37l1533,487r-16,-34l1499,418r-19,-33l1460,352r-22,-31l1413,291r-25,-29l1362,234r-27,-26l1306,182r-30,-23l1244,136r-32,-21l1178,96,1144,78,1108,63,1072,48,1035,36,997,26,958,17,919,9,880,5,838,1,798,,757,1,717,5,676,9r-39,8l598,26,560,36,523,48,487,63,452,78,417,96r-34,19l351,136r-31,23l289,182r-29,26l234,234r-27,28l182,291r-25,30l135,352r-20,33l96,418,78,453,62,487,48,524,36,561,24,599r-9,38l9,676,3,716,,757r,41l,839r3,41l9,920r6,39l24,998r12,37l48,1073r14,36l78,1144r18,34l115,1211r20,33l157,1275r25,30l207,1334r27,28l260,1389r29,25l320,1437r31,23l383,1481r34,19l452,1518r35,15l523,1548r37,12l598,1571r39,9l676,1587r41,4l757,1595r41,1l838,1595r42,-4l919,1587r39,-7l997,1571r38,-11l1072,1548r36,-15l1144,1518r34,-18l1212,1481r32,-21l1276,1437r30,-23l1335,1389r27,-27l1388,1334r25,-29l1438,1275r22,-31l1480,1211r19,-33l1517,1144r16,-35l1547,1073r13,-38l1571,998r9,-39l1586,920r6,-40l1595,839r1,-41xm1591,798r-1,41l1586,880r-4,39l1575,958r-9,38l1555,1034r-12,37l1528,1106r-15,36l1495,1176r-19,33l1456,1242r-23,31l1410,1302r-25,29l1358,1359r-27,26l1302,1410r-30,24l1241,1455r-33,21l1176,1495r-35,18l1107,1529r-37,14l1033,1556r-37,10l958,1575r-39,6l879,1587r-41,3l798,1591r-41,-1l717,1587r-40,-6l638,1575r-39,-9l562,1556r-37,-13l488,1529r-34,-16l419,1495r-32,-19l354,1455r-31,-21l293,1410r-28,-25l237,1359r-27,-28l185,1302r-23,-29l140,1242r-21,-33l100,1176,83,1142,67,1106,52,1071,40,1034,29,996,21,958,13,919,9,880,5,839,4,798,5,758,9,718r4,-41l21,638r8,-38l40,562,52,525,67,490,83,455r17,-35l119,387r21,-33l162,324r23,-30l210,265r27,-28l265,211r28,-24l323,163r31,-22l387,120r32,-19l454,84,488,67,525,54,562,40,599,30r39,-9l677,15,717,9,757,6r41,l838,6r41,3l919,15r39,6l996,30r37,10l1070,54r37,13l1141,84r35,17l1208,120r33,21l1272,163r30,24l1331,211r27,26l1385,265r25,29l1433,324r23,30l1476,387r19,33l1513,455r15,35l1543,525r12,37l1566,600r9,38l1582,677r4,41l1590,758r1,40xe" fillcolor="#f2f2f2" stroked="f">
                <v:path arrowok="t"/>
                <o:lock v:ext="edit" verticies="t"/>
              </v:shape>
              <v:shape id="_x0000_s2473" style="position:absolute;left:696;top:9420;width:265;height:265" coordsize="1591,1592" path="m1591,796r-1,-41l1588,714r-6,-39l1575,636r-8,-39l1555,559r-12,-37l1528,486r-15,-34l1495,417r-19,-33l1456,351r-23,-31l1410,290r-26,-28l1359,234r-28,-27l1302,182r-31,-23l1240,137r-31,-22l1175,96,1141,79,1106,63,1069,48,1032,36,994,26,956,17,917,9,877,5,836,1,796,,755,1,715,5,674,9r-39,8l597,26,559,36,522,48,486,63,451,79,416,96r-34,19l351,137r-31,22l290,182r-29,25l233,234r-26,28l181,290r-23,30l135,351r-20,33l96,417,78,452,63,486,48,522,36,559,25,597r-9,39l9,675,3,714,1,755,,796r1,41l3,878r6,39l16,957r9,38l36,1033r12,37l63,1106r15,35l96,1175r19,33l135,1241r23,31l181,1302r26,29l233,1358r28,27l290,1409r30,24l351,1455r31,22l416,1496r35,17l486,1529r36,15l559,1556r38,10l635,1575r39,8l715,1587r40,4l796,1592r40,-1l877,1587r40,-4l956,1575r38,-9l1032,1556r37,-12l1106,1529r35,-16l1175,1496r34,-19l1240,1455r31,-22l1302,1409r29,-24l1359,1358r25,-27l1410,1302r23,-30l1456,1241r20,-33l1495,1175r18,-34l1528,1106r15,-36l1555,1033r12,-38l1575,957r7,-40l1588,878r2,-41l1591,796xm1587,796r-1,40l1582,876r-4,41l1570,956r-9,38l1551,1031r-12,37l1524,1103r-16,36l1490,1173r-19,33l1451,1239r-22,30l1406,1299r-25,29l1355,1355r-28,27l1298,1406r-29,24l1238,1452r-33,20l1173,1491r-35,18l1104,1525r-36,13l1031,1551r-38,10l955,1570r-39,7l877,1583r-41,2l796,1586r-41,-1l715,1583r-40,-6l636,1570r-38,-9l560,1551r-37,-13l488,1525r-35,-16l418,1491r-32,-19l353,1452r-31,-22l293,1406r-29,-24l237,1355r-27,-27l186,1299r-24,-30l140,1239r-20,-33l101,1173,83,1139,67,1103,53,1068,40,1031,30,994,21,956,15,917,9,876,6,836,5,796,6,756,9,716r6,-41l21,637r9,-39l40,561,53,524,67,489,83,454r18,-35l120,386r20,-31l162,323r24,-30l210,265r27,-28l264,212r29,-26l322,162r31,-21l386,120r32,-19l453,84,488,67,523,54,560,42,598,31r38,-9l675,15,715,9,755,7,796,6r40,1l877,9r39,6l955,22r38,9l1031,42r37,12l1104,67r34,17l1173,101r32,19l1238,141r31,21l1298,186r29,26l1355,237r26,28l1406,293r23,30l1451,355r20,31l1490,419r18,35l1524,489r15,35l1551,561r10,37l1570,637r8,38l1582,716r4,40l1587,796xe" fillcolor="#f2f2f2" stroked="f">
                <v:path arrowok="t"/>
                <o:lock v:ext="edit" verticies="t"/>
              </v:shape>
              <v:shape id="_x0000_s2474" style="position:absolute;left:696;top:9420;width:265;height:265" coordsize="1587,1585" path="m1587,792r-1,-40l1582,712r-4,-41l1571,632r-9,-38l1551,556r-12,-37l1524,484r-15,-35l1491,414r-19,-33l1452,348r-23,-30l1406,288r-25,-29l1354,231r-27,-26l1298,181r-30,-24l1237,135r-33,-21l1172,95,1137,78,1103,61,1066,48,1029,34,992,24,954,15,915,9,875,3,834,,794,,753,,713,3,673,9r-39,6l595,24,558,34,521,48,484,61,450,78,415,95r-32,19l350,135r-31,22l289,181r-28,24l233,231r-27,28l181,288r-23,30l136,348r-21,33l96,414,79,449,63,484,48,519,36,556,25,594r-8,38l9,671,5,712,1,752,,792r1,41l5,874r4,39l17,952r8,38l36,1028r12,37l63,1100r16,36l96,1170r19,33l136,1236r22,31l181,1296r25,29l233,1353r28,26l289,1404r30,24l350,1449r33,21l415,1489r35,18l484,1523r37,14l558,1550r37,10l634,1569r39,6l713,1581r40,3l794,1585r40,-1l875,1581r40,-6l954,1569r38,-9l1029,1550r37,-13l1103,1523r34,-16l1172,1489r32,-19l1237,1449r31,-21l1298,1404r29,-25l1354,1353r27,-28l1406,1296r23,-29l1452,1236r20,-33l1491,1170r18,-34l1524,1100r15,-35l1551,1028r11,-38l1571,952r7,-39l1582,874r4,-41l1587,792xm1581,792r,40l1578,872r-6,40l1566,951r-9,38l1547,1027r-13,35l1520,1098r-16,36l1486,1167r-19,34l1447,1232r-22,32l1401,1293r-24,29l1351,1349r-28,26l1295,1400r-30,23l1235,1446r-33,20l1169,1485r-34,18l1101,1518r-36,14l1028,1544r-37,11l953,1564r-39,7l875,1575r-41,4l794,1580r-41,-1l713,1575r-40,-4l634,1564r-38,-9l559,1544r-37,-12l487,1518r-35,-15l418,1485r-33,-19l352,1446r-30,-23l292,1400r-28,-25l236,1349r-26,-27l186,1293r-24,-29l140,1232r-20,-31l101,1167,83,1134,67,1098,53,1062,41,1027,30,989,22,951,15,912,9,872,7,832,6,792,7,752,9,712r6,-40l22,633r8,-38l41,558,53,522,67,486,83,451r18,-34l120,384r20,-32l162,320r24,-29l210,262r26,-27l264,209r28,-25l322,161r30,-22l385,118,418,99,452,82,487,67,522,52,559,40,596,29r38,-9l673,13,713,9,753,5,794,4r40,1l875,9r39,4l953,20r38,9l1028,40r37,12l1101,67r34,15l1169,99r33,19l1235,139r30,22l1295,184r28,25l1351,235r26,27l1401,291r24,29l1447,352r20,32l1486,417r18,34l1520,486r14,36l1547,558r10,37l1566,633r6,39l1578,712r3,40l1581,792xe" fillcolor="#f2f2f2" stroked="f">
                <v:path arrowok="t"/>
                <o:lock v:ext="edit" verticies="t"/>
              </v:shape>
              <v:shape id="_x0000_s2475" style="position:absolute;left:697;top:9421;width:263;height:263" coordsize="1582,1580" path="m1582,790r-1,-40l1577,710r-4,-41l1565,631r-9,-39l1546,555r-12,-37l1519,483r-16,-35l1485,413r-19,-33l1446,349r-22,-32l1401,287r-25,-28l1350,231r-28,-25l1293,180r-29,-24l1233,135r-33,-21l1168,95,1133,78,1099,61,1063,48,1026,36,988,25,950,16,911,9,872,3,831,1,791,,750,1,710,3,670,9r-39,7l593,25,555,36,518,48,483,61,448,78,413,95r-32,19l348,135r-31,21l288,180r-29,26l232,231r-27,28l181,287r-24,30l135,349r-20,31l96,413,78,448,62,483,48,518,35,555,25,592r-9,39l10,669,4,710,1,750,,790r1,40l4,870r6,41l16,950r9,38l35,1025r13,37l62,1097r16,36l96,1167r19,33l135,1233r22,30l181,1293r24,29l232,1349r27,27l288,1400r29,24l348,1446r33,20l413,1485r35,18l483,1519r35,13l555,1545r38,10l631,1564r39,7l710,1577r40,2l791,1580r40,-1l872,1577r39,-6l950,1564r38,-9l1026,1545r37,-13l1099,1519r34,-16l1168,1485r32,-19l1233,1446r31,-22l1293,1400r29,-24l1350,1349r26,-27l1401,1293r23,-30l1446,1233r20,-33l1485,1167r18,-34l1519,1097r15,-35l1546,1025r10,-37l1565,950r8,-39l1577,870r4,-40l1582,790xm1576,790r-1,40l1573,870r-6,40l1560,949r-9,38l1541,1024r-12,36l1515,1096r-16,35l1481,1164r-19,33l1442,1229r-21,30l1397,1290r-24,29l1346,1345r-27,26l1290,1396r-29,23l1229,1441r-31,21l1165,1481r-34,16l1096,1514r-35,14l1024,1540r-37,11l949,1559r-38,8l871,1571r-40,3l791,1576r-41,-2l711,1571r-39,-4l632,1559r-38,-8l557,1540r-36,-12l485,1514r-35,-17l417,1481r-34,-19l352,1441r-32,-22l291,1396r-29,-25l235,1345r-26,-26l184,1290r-23,-31l139,1229r-20,-32l100,1164,82,1131,67,1096,53,1060,41,1024,30,987,21,949,14,910,10,870,6,830,5,790,6,750r4,-40l14,670r7,-39l30,593,41,556,53,521,67,485,82,449r18,-33l119,383r20,-32l161,321r23,-31l209,263r26,-28l262,209r29,-25l320,161r32,-23l383,118,417,99,450,83,485,67,521,52,557,40,594,30r38,-9l672,14,711,9,750,6,791,4r40,2l871,9r40,5l949,21r38,9l1024,40r37,12l1096,67r35,16l1165,99r33,19l1229,138r32,23l1290,184r29,25l1346,235r27,28l1397,290r24,31l1442,351r20,32l1481,416r18,33l1515,485r14,36l1541,556r10,37l1560,631r7,39l1573,710r2,40l1576,790xe" fillcolor="#f2f2f2" stroked="f">
                <v:path arrowok="t"/>
                <o:lock v:ext="edit" verticies="t"/>
              </v:shape>
              <v:shape id="_x0000_s2476" style="position:absolute;left:697;top:9421;width:263;height:263" coordsize="1575,1576" path="m1575,788r,-40l1572,708r-6,-40l1560,629r-9,-38l1541,554r-13,-36l1514,482r-16,-35l1480,413r-19,-33l1441,348r-22,-32l1395,287r-24,-29l1345,231r-28,-26l1289,180r-30,-23l1229,135r-33,-21l1163,95,1129,78,1095,63,1059,48,1022,36,985,25,947,16,908,9,869,5,828,1,788,,747,1,707,5,667,9r-39,7l590,25,553,36,516,48,481,63,446,78,412,95r-33,19l346,135r-30,22l286,180r-28,25l230,231r-26,27l180,287r-24,29l134,348r-20,32l95,413,77,447,61,482,47,518,35,554,24,591r-8,38l9,668,3,708,1,748,,788r1,40l3,868r6,40l16,947r8,38l35,1023r12,35l61,1094r16,36l95,1163r19,34l134,1228r22,32l180,1289r24,29l230,1345r28,26l286,1396r30,23l346,1442r33,20l412,1481r34,18l481,1514r35,14l553,1540r37,11l628,1560r39,7l707,1571r40,4l788,1576r40,-1l869,1571r39,-4l947,1560r38,-9l1022,1540r37,-12l1095,1514r34,-15l1163,1481r33,-19l1229,1442r30,-23l1289,1396r28,-25l1345,1345r26,-27l1395,1289r24,-29l1441,1228r20,-31l1480,1163r18,-33l1514,1094r14,-36l1541,1023r10,-38l1560,947r6,-39l1572,868r3,-40l1575,788xm1571,788r-1,40l1566,868r-4,40l1555,946r-9,38l1535,1020r-12,37l1509,1093r-15,35l1476,1161r-19,33l1437,1226r-22,30l1392,1286r-25,28l1342,1341r-28,26l1286,1393r-29,22l1225,1437r-31,20l1160,1476r-33,17l1092,1509r-36,14l1021,1536r-37,10l946,1555r-39,6l868,1567r-40,3l788,1570r-40,l708,1567r-39,-6l629,1555r-37,-9l554,1536r-35,-13l483,1509r-35,-16l415,1476r-34,-19l350,1437r-30,-22l289,1393r-27,-26l234,1341r-26,-27l183,1286r-23,-30l139,1226r-21,-32l99,1161,82,1128,66,1093,52,1057,40,1020,29,984,20,946,13,908,9,868,5,828,4,788,5,748,9,708r4,-40l20,630r9,-38l40,556,52,519,66,483,82,449,99,415r19,-33l139,351r21,-31l183,291r25,-29l234,235r28,-26l289,185r31,-24l350,139r31,-20l415,100,448,83,483,67,519,53,554,40,592,30r37,-9l669,15,708,9,748,7,788,6r40,1l868,9r39,6l946,21r38,9l1021,40r35,13l1092,67r35,16l1160,100r34,19l1225,139r32,22l1286,185r28,24l1342,235r25,27l1392,291r23,29l1437,351r20,31l1476,415r18,34l1509,483r14,36l1535,556r11,36l1555,630r7,38l1566,708r4,40l1571,788xe" fillcolor="#f2f2f2" stroked="f">
                <v:path arrowok="t"/>
                <o:lock v:ext="edit" verticies="t"/>
              </v:shape>
              <v:shape id="_x0000_s2477" style="position:absolute;left:698;top:9421;width:261;height:262" coordsize="1571,1572" path="m1571,786r-1,-40l1568,706r-6,-40l1555,627r-9,-38l1536,552r-12,-35l1510,481r-16,-36l1476,412r-19,-33l1437,347r-21,-30l1392,286r-24,-27l1341,231r-27,-26l1285,180r-29,-23l1224,134r-31,-20l1160,95,1126,79,1091,63,1056,48,1019,36,982,26,944,17,906,10,866,5,826,2,786,,745,2,706,5r-39,5l627,17r-38,9l552,36,516,48,480,63,445,79,412,95r-34,19l347,134r-32,23l286,180r-29,25l230,231r-26,28l179,286r-23,31l134,347r-20,32l95,412,77,445,62,481,48,517,36,552,25,589r-9,38l9,666,5,706,1,746,,786r1,40l5,866r4,40l16,945r9,38l36,1020r12,36l62,1092r15,35l95,1160r19,33l134,1225r22,30l179,1286r25,29l230,1341r27,26l286,1392r29,23l347,1437r31,21l412,1477r33,16l480,1510r36,14l552,1536r37,11l627,1555r40,8l706,1567r39,3l786,1572r40,-2l866,1567r40,-4l944,1555r38,-8l1019,1536r37,-12l1091,1510r35,-17l1160,1477r33,-19l1224,1437r32,-22l1285,1392r29,-25l1341,1341r27,-26l1392,1286r24,-31l1437,1225r20,-32l1476,1160r18,-33l1510,1092r14,-36l1536,1020r10,-37l1555,945r7,-39l1568,866r2,-40l1571,786xm1567,786r-2,40l1562,865r-4,39l1550,944r-8,38l1531,1018r-13,36l1505,1090r-16,35l1472,1158r-19,33l1432,1222r-21,31l1388,1282r-25,29l1337,1338r-26,26l1283,1388r-31,23l1222,1433r-32,20l1157,1472r-33,17l1089,1505r-36,14l1018,1531r-37,10l943,1550r-38,7l866,1563r-41,2l786,1566r-40,-1l706,1563r-39,-6l628,1550r-38,-9l554,1531r-36,-12l482,1505r-35,-16l414,1472r-33,-19l349,1433r-30,-22l289,1388r-28,-24l234,1338r-26,-27l183,1282r-23,-29l139,1222r-20,-31l100,1158,82,1125,66,1090,53,1054,40,1018,29,982,21,944,15,904,9,865,6,826r,-40l6,746,9,707r6,-39l21,628r8,-36l40,555,53,518,66,482,82,447r18,-33l119,381r20,-31l160,319r23,-29l208,262r26,-28l261,208r28,-24l319,161r30,-22l381,119r33,-19l447,83,482,67,518,53,554,41,590,31r38,-9l667,15r39,-5l746,7,786,6r39,1l866,10r39,5l943,22r38,9l1018,41r35,12l1089,67r35,16l1157,100r33,19l1222,139r30,22l1283,184r28,24l1337,234r26,28l1388,290r23,29l1432,350r21,31l1472,414r17,33l1505,482r13,36l1531,555r11,37l1550,628r8,40l1562,707r3,39l1567,786xe" fillcolor="#f2f2f2" stroked="f">
                <v:path arrowok="t"/>
                <o:lock v:ext="edit" verticies="t"/>
              </v:shape>
              <v:shape id="_x0000_s2478" style="position:absolute;left:698;top:9422;width:261;height:261" coordsize="1567,1564" path="m1567,782r-1,-40l1562,702r-4,-40l1551,624r-9,-38l1531,550r-12,-37l1505,477r-15,-34l1472,409r-19,-33l1433,345r-22,-31l1388,285r-25,-29l1338,229r-28,-26l1282,179r-29,-24l1221,133r-31,-20l1156,94,1123,77,1088,61,1052,47,1017,34,980,24,942,15,903,9,864,3,824,1,784,,744,1,704,3,665,9r-40,6l588,24,550,34,515,47,479,61,444,77,411,94r-34,19l346,133r-30,22l285,179r-27,24l230,229r-26,27l179,285r-23,29l135,345r-21,31l95,409,78,443,62,477,48,513,36,550,25,586r-9,38l9,662,5,702,1,742,,782r1,40l5,862r4,40l16,940r9,38l36,1014r12,37l62,1087r16,35l95,1155r19,33l135,1220r21,30l179,1280r25,28l230,1335r28,26l285,1387r31,22l346,1431r31,20l411,1470r33,17l479,1503r36,14l550,1530r38,10l625,1549r40,6l704,1561r40,3l784,1564r40,l864,1561r39,-6l942,1549r38,-9l1017,1530r35,-13l1088,1503r35,-16l1156,1470r34,-19l1221,1431r32,-22l1282,1387r28,-26l1338,1335r25,-27l1388,1280r23,-30l1433,1220r20,-32l1472,1155r18,-33l1505,1087r14,-36l1531,1014r11,-36l1551,940r7,-38l1562,862r4,-40l1567,782xm1561,782r-1,40l1558,861r-6,39l1546,938r-9,38l1527,1013r-13,36l1501,1085r-16,34l1467,1153r-18,32l1428,1217r-21,30l1383,1277r-23,28l1334,1332r-28,26l1278,1382r-29,24l1219,1427r-32,20l1154,1466r-33,17l1086,1498r-35,15l1014,1525r-36,10l941,1544r-39,7l864,1555r-41,4l784,1560r-40,-1l704,1555r-38,-4l626,1544r-36,-9l553,1525r-37,-12l481,1498r-35,-15l413,1466r-32,-19l349,1427r-31,-21l289,1382r-28,-24l234,1332r-26,-27l184,1277r-24,-30l139,1217r-21,-32l100,1153,82,1119,66,1085,53,1049,41,1013,31,976,22,938,15,900,9,861,7,822,6,782,7,742,9,703r6,-39l22,626r9,-38l41,551,53,515,66,479,82,445r18,-34l118,379r21,-32l160,317r24,-30l208,259r26,-27l261,206r28,-24l318,160r31,-23l381,117,413,98,446,81,481,66,516,52,553,40,590,29r36,-9l666,13,704,9,744,5,784,4r39,1l864,9r38,4l941,20r37,9l1014,40r37,12l1086,66r35,15l1154,98r33,19l1219,137r30,23l1278,182r28,24l1334,232r26,27l1383,287r24,30l1428,347r21,32l1467,411r18,34l1501,479r13,36l1527,551r10,37l1546,626r6,38l1558,703r2,39l1561,782xe" fillcolor="#f2f2f2" stroked="f">
                <v:path arrowok="t"/>
                <o:lock v:ext="edit" verticies="t"/>
              </v:shape>
              <v:shape id="_x0000_s2479" style="position:absolute;left:698;top:9422;width:261;height:260" coordsize="1561,1560" path="m1561,780r-2,-40l1556,701r-4,-39l1544,622r-8,-36l1525,549r-13,-37l1499,476r-16,-35l1466,408r-19,-33l1426,344r-21,-31l1382,284r-25,-28l1331,228r-26,-26l1277,178r-31,-23l1216,133r-32,-20l1151,94,1118,77,1083,61,1047,47,1012,35,975,25,937,16,899,9,860,4,819,1,780,,740,1,700,4,661,9r-39,7l584,25,548,35,512,47,476,61,441,77,408,94r-33,19l343,133r-30,22l283,178r-28,24l228,228r-26,28l177,284r-23,29l133,344r-20,31l94,408,76,441,60,476,47,512,34,549,23,586r-8,36l9,662,3,701,,740r,40l,820r3,39l9,898r6,40l23,976r11,36l47,1048r13,36l76,1119r18,33l113,1185r20,31l154,1247r23,29l202,1305r26,27l255,1358r28,24l313,1405r30,22l375,1447r33,19l441,1483r35,16l512,1513r36,12l584,1535r38,9l661,1551r39,6l740,1559r40,1l819,1559r41,-2l899,1551r38,-7l975,1535r37,-10l1047,1513r36,-14l1118,1483r33,-17l1184,1447r32,-20l1246,1405r31,-23l1305,1358r26,-26l1357,1305r25,-29l1405,1247r21,-31l1447,1185r19,-33l1483,1119r16,-35l1512,1048r13,-36l1536,976r8,-38l1552,898r4,-39l1559,820r2,-40xm1555,780r-1,40l1551,859r-5,39l1539,936r-9,37l1520,1010r-12,37l1495,1082r-16,34l1461,1150r-18,32l1423,1214r-22,30l1378,1273r-24,28l1328,1328r-27,25l1273,1378r-30,23l1213,1423r-31,20l1149,1462r-33,16l1081,1494r-35,15l1010,1520r-36,11l936,1540r-38,7l858,1551r-39,3l780,1556r-40,-2l701,1551r-39,-4l624,1540r-38,-9l549,1520r-36,-11l478,1494r-34,-16l410,1462r-32,-19l346,1423r-30,-22l286,1378r-28,-25l231,1328r-26,-27l181,1273r-23,-29l137,1214r-21,-32l98,1150,80,1116,66,1082,51,1047,39,1010,29,973,20,936,13,898,9,859,5,820,4,780,5,740,9,701r4,-39l20,624r9,-37l39,550,51,514,66,478,80,444,98,411r18,-33l137,346r21,-30l181,287r24,-28l231,232r27,-25l286,182r30,-23l346,137r32,-20l410,98,444,82,478,66,513,52,549,40,586,29r38,-8l662,15,701,9,740,6r40,l819,6r39,3l898,15r38,6l974,29r36,11l1046,52r35,14l1116,82r33,16l1182,117r31,20l1243,159r30,23l1301,207r27,25l1354,259r24,28l1401,316r22,30l1443,378r18,33l1479,444r16,34l1508,514r12,36l1530,587r9,37l1546,662r5,39l1554,740r1,40xe" fillcolor="#f2f2f2" stroked="f">
                <v:path arrowok="t"/>
                <o:lock v:ext="edit" verticies="t"/>
              </v:shape>
              <v:shape id="_x0000_s2480" style="position:absolute;left:699;top:9423;width:259;height:259" coordsize="1555,1556" path="m1555,778r-1,-40l1552,699r-6,-39l1540,622r-9,-38l1521,547r-13,-36l1495,475r-16,-34l1461,407r-18,-32l1422,343r-21,-30l1377,283r-23,-28l1328,228r-28,-26l1272,178r-29,-22l1213,133r-32,-20l1148,94,1115,77,1080,62,1045,48,1008,36,972,25,935,16,896,9,858,5,817,1,778,,738,1,698,5,660,9r-40,7l584,25,547,36,510,48,475,62,440,77,407,94r-32,19l343,133r-31,23l283,178r-28,24l228,228r-26,27l178,283r-24,30l133,343r-21,32l94,407,76,441,60,475,47,511,35,547,25,584r-9,38l9,660,3,699,1,738,,778r1,40l3,857r6,39l16,934r9,38l35,1009r12,36l60,1081r16,34l94,1149r18,32l133,1213r21,30l178,1273r24,28l228,1328r27,26l283,1378r29,24l343,1423r32,20l407,1462r33,17l475,1494r35,15l547,1521r37,10l620,1540r40,7l698,1551r40,4l778,1556r39,-1l858,1551r38,-4l935,1540r37,-9l1008,1521r37,-12l1080,1494r35,-15l1148,1462r33,-19l1213,1423r30,-21l1272,1378r28,-24l1328,1328r26,-27l1377,1273r24,-30l1422,1213r21,-32l1461,1149r18,-34l1495,1081r13,-36l1521,1009r10,-37l1540,934r6,-38l1552,857r2,-39l1555,778xm1551,778r-1,40l1546,857r-4,38l1535,933r-9,38l1516,1008r-12,36l1489,1079r-14,34l1457,1147r-18,32l1419,1210r-23,31l1374,1270r-25,28l1324,1324r-27,26l1269,1374r-29,23l1210,1418r-32,20l1146,1457r-34,17l1079,1490r-36,13l1007,1516r-37,11l934,1535r-38,6l856,1547r-39,2l778,1550r-40,-1l699,1547r-39,-6l622,1535r-37,-8l548,1516r-36,-13l477,1490r-34,-16l409,1457r-32,-19l345,1418r-30,-21l286,1374r-28,-24l231,1324r-25,-26l181,1270r-22,-29l136,1210r-20,-31l98,1147,80,1113,66,1079,51,1044,39,1008,29,971,20,933,13,895,9,857,6,818,4,778,6,739,9,699r4,-38l20,623r9,-38l39,549,51,512,66,477,80,443,98,410r18,-32l136,347r23,-31l181,286r25,-28l231,232r27,-26l286,182r29,-23l345,138r32,-20l409,99,443,82,477,66,512,53,548,40,585,30r37,-9l660,15,699,9,738,7,778,6r39,1l856,9r40,6l934,21r36,9l1007,40r36,13l1079,66r33,16l1146,99r32,19l1210,138r30,21l1269,182r28,24l1324,232r25,26l1374,286r22,30l1419,347r20,31l1457,410r18,33l1489,477r15,35l1516,549r10,36l1535,623r7,38l1546,699r4,40l1551,778xe" fillcolor="#f2f2f2" stroked="f">
                <v:path arrowok="t"/>
                <o:lock v:ext="edit" verticies="t"/>
              </v:shape>
              <v:shape id="_x0000_s2481" style="position:absolute;left:699;top:9423;width:259;height:259" coordsize="1551,1550" path="m1551,774r-1,-40l1547,695r-5,-39l1535,618r-9,-37l1516,544r-12,-36l1491,472r-16,-34l1457,405r-18,-33l1419,340r-22,-30l1374,281r-24,-28l1324,226r-27,-25l1269,176r-30,-23l1209,131r-31,-20l1145,92,1112,76,1077,60,1042,46,1006,34,970,23,932,15,894,9,854,3,815,,776,,736,,697,3,658,9r-38,6l582,23,545,34,509,46,474,60,440,76,406,92r-32,19l342,131r-30,22l282,176r-28,25l227,226r-26,27l177,281r-23,29l133,340r-21,32l94,405,76,438,62,472,47,508,35,544,25,581r-9,37l9,656,5,695,1,734,,774r1,40l5,853r4,39l16,930r9,37l35,1004r12,37l62,1076r14,34l94,1144r18,32l133,1208r21,30l177,1267r24,28l227,1322r27,25l282,1372r30,23l342,1417r32,20l406,1456r34,16l474,1488r35,15l545,1514r37,11l620,1534r38,7l697,1545r39,3l776,1550r39,-2l854,1545r40,-4l932,1534r38,-9l1006,1514r36,-11l1077,1488r35,-16l1145,1456r33,-19l1209,1417r30,-22l1269,1372r28,-25l1324,1322r26,-27l1374,1267r23,-29l1419,1208r20,-32l1457,1144r18,-34l1491,1076r13,-35l1516,1004r10,-37l1535,930r7,-38l1547,853r3,-39l1551,774xm1547,774r-2,40l1542,853r-4,38l1530,929r-8,37l1511,1003r-11,36l1485,1073r-16,35l1453,1141r-18,32l1415,1204r-22,30l1370,1263r-25,28l1321,1318r-27,26l1266,1368r-29,23l1207,1412r-32,20l1143,1451r-34,17l1076,1484r-36,13l1004,1509r-36,10l930,1528r-38,7l854,1539r-39,4l776,1544r-40,-1l697,1539r-38,-4l621,1528r-38,-9l547,1509r-36,-12l475,1484r-33,-16l408,1451r-32,-19l345,1412r-31,-21l285,1368r-28,-24l231,1318r-25,-27l181,1263r-23,-29l137,1204r-21,-31l99,1141,82,1108,66,1073,52,1039,40,1003,29,966,21,929,15,891,9,853,7,814,6,774,7,735,9,696r6,-39l21,619r8,-37l40,545,52,509,66,474,82,440,99,407r17,-32l137,344r21,-30l181,285r25,-28l231,230r26,-26l285,179r29,-22l345,136r31,-20l408,97,442,80,475,64,511,51,547,39,583,29r38,-9l659,13,697,9,736,5,776,4r39,1l854,9r38,4l930,20r38,9l1004,39r36,12l1076,64r33,16l1143,97r32,19l1207,136r30,21l1266,179r28,25l1321,230r24,27l1370,285r23,29l1415,344r20,31l1453,407r16,33l1485,474r15,35l1511,545r11,37l1530,619r8,38l1542,696r3,39l1547,774xe" fillcolor="#f3f3f3" stroked="f">
                <v:path arrowok="t"/>
                <o:lock v:ext="edit" verticies="t"/>
              </v:shape>
              <v:shape id="_x0000_s2482" style="position:absolute;left:700;top:9424;width:257;height:257" coordsize="1547,1544" path="m1547,772r-1,-39l1542,693r-4,-38l1531,617r-9,-38l1512,543r-12,-37l1485,471r-14,-34l1453,404r-18,-32l1415,341r-23,-31l1370,280r-25,-28l1320,226r-27,-26l1265,176r-29,-23l1206,132r-32,-20l1142,93,1108,76,1075,60,1039,47,1003,34,966,24,930,15,892,9,852,3,813,1,774,,734,1,695,3,656,9r-38,6l581,24,544,34,508,47,473,60,439,76,405,93r-32,19l341,132r-30,21l282,176r-28,24l227,226r-25,26l177,280r-22,30l132,341r-20,31l94,404,76,437,62,471,47,506,35,543,25,579r-9,38l9,655,5,693,2,733,,772r2,40l5,851r4,38l16,927r9,38l35,1002r12,36l62,1073r14,34l94,1141r18,32l132,1204r23,31l177,1264r25,28l227,1318r27,26l282,1368r29,23l341,1412r32,20l405,1451r34,17l473,1484r35,13l544,1510r37,11l618,1529r38,6l695,1541r39,2l774,1544r39,-1l852,1541r40,-6l930,1529r36,-8l1003,1510r36,-13l1075,1484r33,-16l1142,1451r32,-19l1206,1412r30,-21l1265,1368r28,-24l1320,1318r25,-26l1370,1264r22,-29l1415,1204r20,-31l1453,1141r18,-34l1485,1073r15,-35l1512,1002r10,-37l1531,927r7,-38l1542,851r4,-39l1547,772xm1541,772r-1,39l1538,850r-6,39l1526,926r-8,38l1506,1000r-11,36l1481,1070r-16,35l1448,1137r-18,33l1410,1201r-21,30l1366,1260r-24,28l1316,1315r-26,25l1262,1364r-29,23l1202,1409r-30,19l1140,1447r-34,17l1073,1479r-35,14l1002,1505r-37,10l928,1524r-38,7l852,1535r-39,4l774,1540r-40,-1l695,1535r-38,-4l619,1524r-37,-9l545,1505r-36,-12l474,1479r-33,-15l407,1447r-31,-19l345,1409r-30,-22l286,1364r-28,-24l231,1315r-26,-27l182,1260r-24,-29l137,1201r-20,-31l99,1137,82,1105,66,1070,53,1036,41,1000,29,964,22,926,15,889,9,850,7,811,6,772,7,733,9,694r6,-38l22,618r7,-37l41,544,53,508,66,474,82,439,99,407r18,-33l137,343r21,-30l182,284r23,-28l231,230r27,-26l286,180r29,-23l345,136r31,-20l407,97,441,80,474,65,509,51,545,39,582,29r37,-9l657,13,695,9,734,5,774,4r39,1l852,9r38,4l928,20r37,9l1002,39r36,12l1073,65r33,15l1140,97r32,19l1202,136r31,21l1262,180r28,24l1316,230r26,26l1366,284r23,29l1410,343r20,31l1448,407r17,32l1481,474r14,34l1506,544r12,37l1526,618r6,38l1538,694r2,39l1541,772xe" fillcolor="#f3f3f3" stroked="f">
                <v:path arrowok="t"/>
                <o:lock v:ext="edit" verticies="t"/>
              </v:shape>
              <v:shape id="_x0000_s2483" style="position:absolute;left:700;top:9424;width:257;height:257" coordsize="1541,1540" path="m1541,770r-2,-39l1536,692r-4,-39l1524,615r-8,-37l1505,541r-11,-36l1479,470r-16,-34l1447,403r-18,-32l1409,340r-22,-30l1364,281r-25,-28l1315,226r-27,-26l1260,175r-29,-22l1201,132r-32,-20l1137,93,1103,76,1070,60,1034,47,998,35,962,25,924,16,886,9,848,5,809,1,770,,730,1,691,5,653,9r-38,7l577,25,541,35,505,47,469,60,436,76,402,93r-32,19l339,132r-31,21l279,175r-28,25l225,226r-25,27l175,281r-23,29l131,340r-21,31l93,403,76,436,60,470,46,505,34,541,23,578r-8,37l9,653,3,692,1,731,,770r1,40l3,849r6,38l15,925r8,37l34,999r12,36l60,1069r16,35l93,1137r17,32l131,1200r21,30l175,1259r25,28l225,1314r26,26l279,1364r29,23l339,1408r31,20l402,1447r34,17l469,1480r36,13l541,1505r36,10l615,1524r38,7l691,1535r39,4l770,1540r39,-1l848,1535r38,-4l924,1524r38,-9l998,1505r36,-12l1070,1480r33,-16l1137,1447r32,-19l1201,1408r30,-21l1260,1364r28,-24l1315,1314r24,-27l1364,1259r23,-29l1409,1200r20,-31l1447,1137r16,-33l1479,1069r15,-34l1505,999r11,-37l1524,925r8,-38l1536,849r3,-39l1541,770xm1535,770r-1,39l1530,848r-4,38l1519,924r-9,37l1500,998r-12,35l1475,1067r-16,35l1442,1134r-18,33l1404,1198r-21,30l1360,1256r-24,28l1310,1311r-26,26l1257,1360r-30,23l1197,1405r-31,19l1135,1443r-34,16l1068,1475r-35,14l997,1501r-36,10l923,1520r-37,7l848,1531r-39,3l770,1534r-40,l692,1531r-39,-4l616,1520r-37,-9l542,1501r-36,-12l472,1475r-34,-16l405,1443r-32,-19l342,1405r-30,-22l283,1360r-28,-23l229,1311r-26,-27l179,1256r-23,-28l135,1198r-20,-31l97,1134,80,1102,65,1067,51,1033,39,998,29,961,20,924,13,886,9,848,5,809,4,770,5,731,9,692r4,-38l20,616r9,-37l39,543,51,507,65,473,80,438,97,406r18,-33l135,342r21,-29l179,284r24,-28l229,229r26,-24l283,180r29,-22l342,136r31,-20l405,97,438,80,472,65,506,51,542,39,579,29r37,-8l653,15,692,9,730,7,770,6r39,1l848,9r38,6l923,21r38,8l997,39r36,12l1068,65r33,15l1135,97r31,19l1197,136r30,22l1257,180r27,25l1310,229r26,27l1360,284r23,29l1404,342r20,31l1442,406r17,32l1475,473r13,34l1500,543r10,36l1519,616r7,38l1530,692r4,39l1535,770xe" fillcolor="#f3f3f3" stroked="f">
                <v:path arrowok="t"/>
                <o:lock v:ext="edit" verticies="t"/>
              </v:shape>
              <v:shape id="_x0000_s2484" style="position:absolute;left:701;top:9424;width:255;height:256" coordsize="1535,1536" path="m1535,768r-1,-39l1532,690r-6,-38l1520,614r-8,-37l1500,540r-11,-36l1475,470r-16,-35l1442,403r-18,-33l1404,339r-21,-30l1360,280r-24,-28l1310,226r-26,-26l1256,176r-29,-23l1196,132r-30,-20l1134,93,1100,76,1067,61,1032,47,996,35,959,25,922,16,884,9,846,5,807,1,768,,728,1,689,5,651,9r-38,7l576,25,539,35,503,47,468,61,435,76,401,93r-31,19l339,132r-30,21l280,176r-28,24l225,226r-26,26l176,280r-24,29l131,339r-20,31l93,403,76,435,60,470,47,504,35,540,23,577r-7,37l9,652,3,690,1,729,,768r1,39l3,846r6,39l16,922r7,38l35,996r12,36l60,1066r16,35l93,1133r18,33l131,1197r21,30l176,1256r23,28l225,1311r27,25l280,1360r29,23l339,1405r31,19l401,1443r34,17l468,1475r35,14l539,1501r37,10l613,1520r38,7l689,1531r39,4l768,1536r39,-1l846,1531r38,-4l922,1520r37,-9l996,1501r36,-12l1067,1475r33,-15l1134,1443r32,-19l1196,1405r31,-22l1256,1360r28,-24l1310,1311r26,-27l1360,1256r23,-29l1404,1197r20,-31l1442,1133r17,-32l1475,1066r14,-34l1500,996r12,-36l1520,922r6,-37l1532,846r2,-39l1535,768xm1531,768r-1,39l1526,846r-4,38l1515,922r-9,37l1496,995r-12,36l1470,1065r-15,34l1438,1131r-18,33l1400,1194r-21,30l1356,1253r-24,28l1307,1307r-27,25l1252,1356r-28,23l1194,1400r-31,19l1132,1438r-34,17l1064,1471r-34,13l994,1497r-36,10l921,1514r-38,7l845,1527r-38,2l768,1530r-40,-1l690,1527r-38,-6l614,1514r-37,-7l541,1497r-36,-13l471,1471r-34,-16l404,1438r-32,-19l341,1400r-30,-21l283,1356r-28,-24l228,1307r-24,-26l179,1253r-22,-29l135,1194r-20,-30l97,1131,81,1099,65,1065,51,1031,39,995,29,959,20,922,13,884,9,846,6,807,4,768,6,729,9,690r4,-38l20,615r9,-37l39,541,51,506,65,472,81,437,97,405r18,-33l135,342r22,-30l179,283r25,-28l228,229r27,-25l283,180r28,-23l341,135r31,-19l404,97,437,81,471,65,505,52,541,40,577,29r37,-8l652,15,690,9,728,7,768,6r39,1l845,9r38,6l921,21r37,8l994,40r36,12l1064,65r34,16l1132,97r31,19l1194,135r30,22l1252,180r28,24l1307,229r25,26l1356,283r23,29l1400,342r20,30l1438,405r17,32l1470,472r14,34l1496,541r10,37l1515,615r7,37l1526,690r4,39l1531,768xe" fillcolor="#f3f3f3" stroked="f">
                <v:path arrowok="t"/>
                <o:lock v:ext="edit" verticies="t"/>
              </v:shape>
              <v:shape id="_x0000_s2485" style="position:absolute;left:701;top:9425;width:255;height:255" coordsize="1531,1528" path="m1531,764r-1,-39l1526,686r-4,-38l1515,610r-9,-37l1496,537r-12,-36l1471,467r-16,-35l1438,400r-18,-33l1400,336r-21,-29l1356,278r-24,-28l1306,223r-26,-26l1253,174r-30,-22l1193,130r-31,-20l1131,91,1097,74,1064,59,1029,45,993,33,957,23,919,15,882,9,844,3,805,1,766,,726,1,688,3,649,9r-37,6l575,23,538,33,502,45,468,59,434,74,401,91r-32,19l338,130r-30,22l279,174r-28,23l225,223r-26,27l175,278r-23,29l131,336r-20,31l93,400,76,432,61,467,47,501,35,537,25,573r-9,37l9,648,5,686,1,725,,764r1,39l5,842r4,38l16,918r9,37l35,992r12,35l61,1061r15,35l93,1128r18,33l131,1192r21,30l175,1250r24,28l225,1305r26,26l279,1354r29,23l338,1399r31,19l401,1437r33,16l468,1469r34,14l538,1495r37,10l612,1514r37,7l688,1525r38,3l766,1528r39,l844,1525r38,-4l919,1514r38,-9l993,1495r36,-12l1064,1469r33,-16l1131,1437r31,-19l1193,1399r30,-22l1253,1354r27,-23l1306,1305r26,-27l1356,1250r23,-28l1400,1192r20,-31l1438,1128r17,-32l1471,1061r13,-34l1496,992r10,-37l1515,918r7,-38l1526,842r4,-39l1531,764xm1525,764r,39l1522,842r-4,38l1511,917r-9,37l1492,990r-13,35l1466,1060r-16,34l1434,1126r-18,32l1396,1189r-22,30l1352,1248r-23,27l1303,1302r-26,24l1249,1351r-29,22l1191,1394r-31,20l1128,1432r-33,17l1061,1465r-34,13l992,1489r-37,11l919,1508r-38,7l843,1519r-38,4l766,1524r-39,-1l688,1519r-38,-4l613,1508r-37,-8l539,1489r-34,-11l470,1465r-34,-16l404,1432r-33,-18l340,1394r-29,-21l282,1351r-28,-25l228,1302r-25,-27l179,1248r-22,-29l136,1189r-21,-31l98,1126,81,1094,65,1060,52,1025,39,990,29,954,21,917,15,880,9,842,7,803,6,764,7,725,9,687r6,-38l21,611r8,-37l39,538,52,502,65,468,81,434,98,402r17,-31l136,339r21,-30l179,281r24,-28l228,226r26,-24l282,178r29,-23l340,134r31,-19l404,96,436,79,470,64,505,50,539,39,576,29r37,-9l650,13,688,9,727,5,766,4r39,1l843,9r38,4l919,20r36,9l992,39r35,11l1061,64r34,15l1128,96r32,19l1191,134r29,21l1249,178r28,24l1303,226r26,27l1352,281r22,28l1396,339r20,32l1434,402r16,32l1466,468r13,34l1492,538r10,36l1511,611r7,38l1522,687r3,38l1525,764xe" fillcolor="#f3f3f3" stroked="f">
                <v:path arrowok="t"/>
                <o:lock v:ext="edit" verticies="t"/>
              </v:shape>
              <v:shape id="_x0000_s2486" style="position:absolute;left:701;top:9425;width:255;height:254" coordsize="1527,1524" path="m1527,762r-1,-39l1522,684r-4,-38l1511,609r-9,-37l1492,535r-12,-35l1466,466r-15,-35l1434,399r-18,-33l1396,336r-21,-30l1352,277r-24,-28l1303,223r-27,-25l1248,174r-28,-23l1190,129r-31,-19l1128,91,1094,75,1060,60,1026,46,990,34,954,23,917,15,879,9,841,3,803,1,764,,724,1,686,3,648,9r-38,6l573,23,537,34,501,46,467,60,433,75,400,91r-32,19l337,129r-30,22l279,174r-28,24l224,223r-24,26l175,277r-22,29l131,336r-20,30l93,399,77,431,61,466,47,500,35,535,25,572r-9,37l9,646,5,684,2,723,,762r2,39l5,840r4,38l16,916r9,37l35,989r12,36l61,1059r16,34l93,1125r18,33l131,1188r22,30l175,1247r25,28l224,1301r27,25l279,1350r28,23l337,1394r31,19l400,1432r33,17l467,1465r34,13l537,1491r36,10l610,1508r38,7l686,1521r38,2l764,1524r39,-1l841,1521r38,-6l917,1508r37,-7l990,1491r36,-13l1060,1465r34,-16l1128,1432r31,-19l1190,1394r30,-21l1248,1350r28,-24l1303,1301r25,-26l1352,1247r23,-29l1396,1188r20,-30l1434,1125r17,-32l1466,1059r14,-34l1492,989r10,-36l1511,916r7,-38l1522,840r4,-39l1527,762xm1521,762r-1,39l1518,839r-6,38l1505,915r-7,36l1488,988r-13,34l1462,1057r-16,34l1429,1123r-17,31l1391,1186r-21,29l1348,1244r-24,28l1300,1297r-27,26l1245,1346r-28,23l1187,1390r-30,20l1124,1428r-32,17l1058,1459r-34,15l989,1485r-36,10l916,1504r-37,7l841,1515r-39,4l764,1520r-39,-1l686,1515r-38,-4l611,1504r-37,-9l538,1485r-34,-11l469,1459r-34,-14l403,1428r-32,-18l340,1390r-30,-21l282,1346r-28,-23l227,1297r-24,-25l179,1244r-22,-29l136,1186r-20,-32l98,1123,81,1091,65,1057,52,1022,40,988,30,951,22,915,15,877,11,839,7,801,6,762,7,723r4,-38l15,647r7,-37l30,573,40,537,52,502,65,467,81,433,98,401r18,-31l136,338r21,-29l179,280r24,-26l227,227r27,-25l282,178r28,-23l340,134r31,-19l403,96,435,79,469,65,504,51,538,39,574,29r37,-9l648,13,686,9,725,5,764,4r38,1l841,9r38,4l916,20r37,9l989,39r35,12l1058,65r34,14l1124,96r33,19l1187,134r30,21l1245,178r28,24l1300,227r24,27l1348,280r22,29l1391,338r21,32l1429,401r17,32l1462,467r13,35l1488,537r10,36l1505,610r7,37l1518,685r2,38l1521,762xe" fillcolor="#f3f3f3" stroked="f">
                <v:path arrowok="t"/>
                <o:lock v:ext="edit" verticies="t"/>
              </v:shape>
              <v:shape id="_x0000_s2487" style="position:absolute;left:702;top:9426;width:253;height:253" coordsize="1519,1520" path="m1519,760r,-39l1516,683r-4,-38l1505,607r-9,-37l1486,534r-13,-36l1460,464r-16,-34l1428,398r-18,-31l1390,335r-22,-30l1346,277r-23,-28l1297,222r-26,-24l1243,174r-29,-23l1185,130r-31,-19l1122,92,1089,75,1055,60,1021,46,986,35,949,25,913,16,875,9,837,5,799,1,760,,721,1,682,5,644,9r-37,7l570,25,533,35,499,46,464,60,430,75,398,92r-33,19l334,130r-29,21l276,174r-28,24l222,222r-25,27l173,277r-22,28l130,335r-21,32l92,398,75,430,59,464,46,498,33,534,23,570r-8,37l9,645,3,683,1,721,,760r1,39l3,838r6,38l15,913r8,37l33,986r13,35l59,1056r16,34l92,1122r17,32l130,1185r21,30l173,1244r24,27l222,1298r26,24l276,1347r29,22l334,1390r31,20l398,1428r32,17l464,1461r35,13l533,1485r37,11l607,1504r37,7l682,1515r39,4l760,1520r39,-1l837,1515r38,-4l913,1504r36,-8l986,1485r35,-11l1055,1461r34,-16l1122,1428r32,-18l1185,1390r29,-21l1243,1347r28,-25l1297,1298r26,-27l1346,1244r22,-29l1390,1185r20,-31l1428,1122r16,-32l1460,1056r13,-35l1486,986r10,-36l1505,913r7,-37l1516,838r3,-39l1519,760xm1515,760r-1,39l1510,837r-4,38l1499,912r-8,37l1480,985r-11,34l1456,1054r-16,33l1423,1120r-18,31l1385,1182r-20,29l1343,1241r-25,26l1293,1294r-25,25l1240,1342r-28,23l1182,1386r-31,20l1119,1424r-32,17l1053,1455r-33,13l984,1481r-36,10l912,1500r-38,6l837,1511r-39,2l760,1514r-39,-1l683,1511r-38,-5l607,1500r-36,-9l535,1481r-35,-13l466,1455r-33,-14l400,1424r-32,-18l338,1386r-30,-21l279,1342r-26,-23l226,1294r-25,-27l176,1241r-22,-30l134,1182r-20,-31l96,1120,79,1087,64,1054,50,1019,39,985,29,949,20,912,13,875,9,837,5,799,4,760,5,721,9,683r4,-38l20,608r9,-37l39,535,50,501,64,466,79,433,96,400r18,-31l134,339r20,-30l176,281r25,-28l226,227r27,-26l279,178r29,-23l338,134r30,-19l400,96,433,79,466,65,500,51,535,39,571,29r36,-9l645,15,683,9,721,7,760,6r38,1l837,9r37,6l912,20r36,9l984,39r36,12l1053,65r34,14l1119,96r32,19l1182,134r30,21l1240,178r28,23l1293,227r25,26l1343,281r22,28l1385,339r20,30l1423,400r17,33l1456,466r13,35l1480,535r11,36l1499,608r7,37l1510,683r4,38l1515,760xe" fillcolor="#f3f3f3" stroked="f">
                <v:path arrowok="t"/>
                <o:lock v:ext="edit" verticies="t"/>
              </v:shape>
              <v:shape id="_x0000_s2488" style="position:absolute;left:702;top:9426;width:253;height:253" coordsize="1515,1516" path="m1515,758r-1,-39l1512,681r-6,-38l1499,606r-7,-37l1482,533r-13,-35l1456,463r-16,-34l1423,397r-17,-31l1385,334r-21,-29l1342,276r-24,-26l1294,223r-27,-25l1239,174r-28,-23l1181,130r-30,-19l1118,92,1086,75,1052,61,1018,47,983,35,947,25,910,16,873,9,835,5,796,1,758,,719,1,680,5,642,9r-37,7l568,25,532,35,498,47,463,61,429,75,397,92r-32,19l334,130r-30,21l276,174r-28,24l221,223r-24,27l173,276r-22,29l130,334r-20,32l92,397,75,429,59,463,46,498,34,533,24,569r-8,37l9,643,5,681,1,719,,758r1,39l5,835r4,38l16,911r8,36l34,984r12,34l59,1053r16,34l92,1119r18,31l130,1182r21,29l173,1240r24,28l221,1293r27,26l276,1342r28,23l334,1386r31,20l397,1424r32,17l463,1455r35,15l532,1481r36,10l605,1500r37,7l680,1511r39,4l758,1516r38,-1l835,1511r38,-4l910,1500r37,-9l983,1481r35,-11l1052,1455r34,-14l1118,1424r33,-18l1181,1386r30,-21l1239,1342r28,-23l1294,1293r24,-25l1342,1240r22,-29l1385,1182r21,-32l1423,1119r17,-32l1456,1053r13,-35l1482,984r10,-37l1499,911r7,-38l1512,835r2,-38l1515,758xm1511,758r-1,39l1506,835r-4,38l1495,910r-9,36l1476,981r-11,35l1451,1051r-15,33l1419,1117r-18,31l1382,1178r-21,30l1338,1236r-23,28l1289,1290r-25,25l1237,1338r-29,22l1179,1382r-32,20l1116,1420r-32,16l1050,1451r-34,13l982,1477r-36,10l909,1494r-37,7l834,1507r-38,2l758,1510r-39,-1l681,1507r-38,-6l606,1494r-37,-7l533,1477r-34,-13l465,1451r-33,-15l399,1420r-31,-18l337,1382r-29,-22l278,1338r-26,-23l226,1290r-26,-26l177,1236r-23,-28l134,1178r-20,-30l96,1117,79,1084,64,1051,50,1016,39,981,29,946,20,910,13,873,9,835,6,797r,-39l6,719,9,681r4,-37l20,606r9,-36l39,534,50,500,64,465,79,432,96,399r18,-31l134,338r20,-30l177,280r23,-27l226,226r26,-25l278,178r30,-22l337,134r31,-19l399,96,432,80,465,65,499,52,533,39,569,29r37,-7l643,15r38,-5l719,7,758,6r38,1l834,10r38,5l909,22r37,7l982,39r34,13l1050,65r34,15l1116,96r31,19l1179,134r29,22l1237,178r27,23l1289,226r26,27l1338,280r23,28l1382,338r19,30l1419,399r17,33l1451,465r14,35l1476,534r10,36l1495,606r7,38l1506,681r4,38l1511,758xe" fillcolor="#f3f3f3" stroked="f">
                <v:path arrowok="t"/>
                <o:lock v:ext="edit" verticies="t"/>
              </v:shape>
              <v:shape id="_x0000_s2489" style="position:absolute;left:703;top:9427;width:251;height:251" coordsize="1511,1508" path="m1511,754r-1,-39l1506,677r-4,-38l1495,602r-8,-37l1476,529r-11,-34l1452,460r-16,-33l1419,394r-18,-31l1381,333r-20,-30l1339,275r-25,-28l1289,221r-25,-26l1236,172r-28,-23l1178,128r-31,-19l1115,90,1083,73,1049,59,1016,45,980,33,944,23,908,14,870,9,833,3,794,1,756,,717,1,679,3,641,9r-38,5l567,23,531,33,496,45,462,59,429,73,396,90r-32,19l334,128r-30,21l275,172r-26,23l222,221r-25,26l172,275r-22,28l130,333r-20,30l92,394,75,427,60,460,46,495,35,529,25,565r-9,37l9,639,5,677,1,715,,754r1,39l5,831r4,38l16,906r9,37l35,979r11,34l60,1048r15,33l92,1114r18,31l130,1176r20,29l172,1235r25,26l222,1288r27,25l275,1336r29,23l334,1380r30,20l396,1418r33,17l462,1449r34,13l531,1475r36,10l603,1494r38,6l679,1505r38,2l756,1508r38,-1l833,1505r37,-5l908,1494r36,-9l980,1475r36,-13l1049,1449r34,-14l1115,1418r32,-18l1178,1380r30,-21l1236,1336r28,-23l1289,1288r25,-27l1339,1235r22,-30l1381,1176r20,-31l1419,1114r17,-33l1452,1048r13,-35l1476,979r11,-36l1495,906r7,-37l1506,831r4,-38l1511,754xm1505,754r-1,39l1502,831r-5,37l1491,905r-9,37l1472,977r-11,35l1447,1046r-16,33l1415,1112r-18,31l1378,1173r-21,29l1334,1231r-23,27l1286,1284r-26,25l1232,1333r-27,22l1175,1375r-31,20l1113,1413r-33,17l1048,1445r-35,13l979,1470r-36,10l907,1488r-37,7l832,1499r-38,4l756,1504r-39,-1l679,1499r-38,-4l604,1488r-36,-8l533,1470r-35,-12l464,1445r-33,-15l398,1413r-31,-18l337,1375r-30,-20l279,1333r-27,-24l225,1284r-25,-26l177,1231r-22,-29l133,1173r-19,-30l96,1112,80,1079,65,1046,52,1012,39,977,29,942,20,905,15,868,9,831,7,793,6,754,7,716,9,677r6,-37l20,603r9,-37l39,532,52,496,65,462,80,429,96,396r18,-31l133,335r22,-29l177,277r23,-27l225,224r27,-24l279,176r28,-22l337,133r30,-20l398,95,431,78,464,63,498,50,533,39,568,28r36,-8l641,13,679,9,717,5,756,4r38,1l832,9r38,4l907,20r36,8l979,39r34,11l1048,63r32,15l1113,95r31,18l1175,133r30,21l1232,176r28,24l1286,224r25,26l1334,277r23,29l1378,335r19,30l1415,396r16,33l1447,462r14,34l1472,532r10,34l1491,603r6,37l1502,677r2,39l1505,754xe" fillcolor="#f3f3f3" stroked="f">
                <v:path arrowok="t"/>
                <o:lock v:ext="edit" verticies="t"/>
              </v:shape>
              <v:shape id="_x0000_s2490" style="position:absolute;left:703;top:9427;width:251;height:251" coordsize="1505,1504" path="m1505,752r-1,-39l1500,675r-4,-37l1489,600r-9,-36l1470,528r-11,-34l1445,459r-15,-33l1413,393r-18,-31l1376,332r-21,-30l1332,274r-23,-27l1283,220r-25,-25l1231,172r-29,-22l1173,128r-32,-19l1110,90,1078,74,1044,59,1010,46,976,33,940,23,903,16,866,9,828,4,790,1,752,,713,1,675,4,637,9r-37,7l563,23,527,33,493,46,459,59,426,74,393,90r-31,19l331,128r-29,22l272,172r-26,23l220,220r-26,27l171,274r-23,28l128,332r-20,30l90,393,73,426,58,459,44,494,33,528,23,564r-9,36l7,638,3,675,,713r,39l,791r3,38l7,867r7,37l23,940r10,35l44,1010r14,35l73,1078r17,33l108,1142r20,30l148,1202r23,28l194,1258r26,26l246,1309r26,23l302,1354r29,22l362,1396r31,18l426,1430r33,15l493,1458r34,13l563,1481r37,7l637,1495r38,6l713,1503r39,1l790,1503r38,-2l866,1495r37,-7l940,1481r36,-10l1010,1458r34,-13l1078,1430r32,-16l1141,1396r32,-20l1202,1354r29,-22l1258,1309r25,-25l1309,1258r23,-28l1355,1202r21,-30l1395,1142r18,-31l1430,1078r15,-33l1459,1010r11,-35l1480,940r9,-36l1496,867r4,-38l1504,791r1,-39xm1499,752r-1,38l1496,828r-6,38l1483,903r-7,36l1465,974r-12,35l1440,1043r-15,33l1408,1108r-17,32l1372,1170r-22,29l1328,1227r-24,28l1280,1281r-26,24l1227,1329r-29,22l1169,1371r-30,20l1108,1409r-33,17l1043,1440r-35,14l974,1466r-35,10l902,1484r-37,7l828,1495r-38,3l752,1500r-39,-2l675,1495r-37,-4l601,1484r-37,-8l530,1466r-35,-12l460,1440r-32,-14l395,1409r-31,-18l334,1371r-29,-20l276,1329r-27,-24l223,1281r-24,-26l175,1227r-22,-28l132,1170r-19,-30l95,1108,78,1076,63,1043,50,1009,38,974,28,939,20,903,13,866,9,828,5,790,4,752,5,714,9,676r4,-38l20,601r8,-36l38,530,50,495,63,461,78,428,95,397r18,-32l132,334r21,-29l175,277r24,-27l223,223r26,-24l276,175r29,-22l334,133r30,-20l395,95,428,79,460,64,495,50,530,39,564,29r37,-9l638,13,675,9,713,5r39,l790,5r38,4l865,13r37,7l939,29r35,10l1008,50r35,14l1075,79r33,16l1139,113r30,20l1198,153r29,22l1254,199r26,24l1304,250r24,27l1350,305r22,29l1391,365r17,32l1425,428r15,33l1453,495r12,35l1476,565r7,36l1490,638r6,38l1498,714r1,38xe" fillcolor="#f3f3f3" stroked="f">
                <v:path arrowok="t"/>
                <o:lock v:ext="edit" verticies="t"/>
              </v:shape>
              <v:shape id="_x0000_s2491" style="position:absolute;left:703;top:9427;width:250;height:250" coordsize="1499,1500" path="m1499,750r-1,-38l1496,673r-5,-37l1485,599r-9,-37l1466,528r-11,-36l1441,458r-16,-33l1409,392r-18,-31l1372,331r-21,-29l1328,273r-23,-27l1280,220r-26,-24l1226,172r-27,-22l1169,129r-31,-20l1107,91,1074,74,1042,59,1007,46,973,35,937,24,901,16,864,9,826,5,788,1,750,,711,1,673,5,635,9r-37,7l562,24,527,35,492,46,458,59,425,74,392,91r-31,18l331,129r-30,21l273,172r-27,24l219,220r-25,26l171,273r-22,29l127,331r-19,30l90,392,74,425,59,458,46,492,33,528,23,562r-9,37l9,636,3,673,1,712,,750r1,39l3,827r6,37l14,901r9,37l33,973r13,35l59,1042r15,33l90,1108r18,31l127,1169r22,29l171,1227r23,27l219,1280r27,25l273,1329r28,22l331,1371r30,20l392,1409r33,17l458,1441r34,13l527,1466r35,10l598,1484r37,7l673,1495r38,4l750,1500r38,-1l826,1495r38,-4l901,1484r36,-8l973,1466r34,-12l1042,1441r32,-15l1107,1409r31,-18l1169,1371r30,-20l1226,1329r28,-24l1280,1280r25,-26l1328,1227r23,-29l1372,1169r19,-30l1409,1108r16,-33l1441,1042r14,-34l1466,973r10,-35l1485,901r6,-37l1496,827r2,-38l1499,750xm1495,750r-1,38l1490,826r-4,38l1479,900r-8,37l1461,971r-12,35l1436,1039r-15,34l1404,1105r-18,32l1367,1167r-21,29l1325,1224r-24,27l1277,1276r-27,25l1223,1324r-28,23l1166,1367r-30,20l1105,1405r-33,17l1040,1436r-34,14l972,1461r-36,10l900,1480r-37,6l826,1491r-38,2l750,1494r-39,-1l673,1491r-37,-5l599,1480r-36,-9l528,1461r-35,-11l459,1436r-32,-14l395,1405r-32,-18l333,1367r-29,-20l276,1324r-27,-23l224,1276r-26,-25l175,1224r-22,-28l132,1167r-19,-30l95,1105,78,1073,64,1039,50,1006,38,971,28,937,20,900,13,864,9,826,5,788,4,750,5,712,9,674r4,-37l20,600r8,-36l38,529,50,494,64,461,78,427,95,396r18,-32l132,334r21,-29l175,276r23,-27l224,224r25,-25l276,176r28,-23l333,133r30,-20l395,95,427,79,459,64,493,50,528,39,563,29r36,-9l636,15,673,9,711,7,750,6r38,1l826,9r37,6l900,20r36,9l972,39r34,11l1040,64r32,15l1105,95r31,18l1166,133r29,20l1223,176r27,23l1277,224r24,25l1325,276r21,29l1367,334r19,30l1404,396r17,31l1436,461r13,33l1461,529r10,35l1479,600r7,37l1490,674r4,38l1495,750xe" fillcolor="#f3f3f3" stroked="f">
                <v:path arrowok="t"/>
                <o:lock v:ext="edit" verticies="t"/>
              </v:shape>
              <v:shape id="_x0000_s2492" style="position:absolute;left:704;top:9428;width:249;height:249" coordsize="1495,1495" path="m1495,747r-1,-38l1492,671r-6,-38l1479,596r-7,-36l1461,525r-12,-35l1436,456r-15,-33l1404,392r-17,-32l1368,329r-22,-29l1324,272r-24,-27l1276,218r-26,-24l1223,170r-29,-22l1165,128r-30,-20l1104,90,1071,74,1039,59,1004,45,970,34,935,24,898,15,861,8,824,4,786,,748,,709,,671,4,634,8r-37,7l560,24,526,34,491,45,456,59,424,74,391,90r-31,18l330,128r-29,20l272,170r-27,24l219,218r-24,27l171,272r-22,28l128,329r-19,31l91,392,74,423,59,456,46,490,34,525,24,560r-8,36l9,633,5,671,1,709,,747r1,38l5,823r4,38l16,898r8,36l34,969r12,35l59,1038r15,33l91,1103r18,32l128,1165r21,29l171,1222r24,28l219,1276r26,24l272,1324r29,22l330,1366r30,20l391,1404r33,17l456,1435r35,14l526,1461r34,10l597,1479r37,7l671,1490r38,3l748,1495r38,-2l824,1490r37,-4l898,1479r37,-8l970,1461r34,-12l1039,1435r32,-14l1104,1404r31,-18l1165,1366r29,-20l1223,1324r27,-24l1276,1276r24,-26l1324,1222r22,-28l1368,1165r19,-30l1404,1103r17,-32l1436,1038r13,-34l1461,969r11,-35l1479,898r7,-37l1492,823r2,-38l1495,747xm1489,747r,38l1486,823r-4,37l1475,897r-9,35l1457,967r-12,35l1431,1035r-14,34l1400,1101r-18,30l1363,1162r-21,29l1321,1219r-24,26l1273,1271r-26,25l1220,1319r-28,22l1163,1363r-30,19l1101,1400r-32,16l1037,1431r-34,13l968,1455r-35,11l897,1473r-36,7l823,1486r-37,2l748,1489r-39,-1l672,1486r-38,-6l598,1473r-35,-7l527,1455r-35,-11l459,1431r-33,-15l394,1400r-32,-18l332,1363r-29,-22l275,1319r-27,-23l223,1271r-25,-26l175,1219r-22,-28l132,1162r-19,-31l95,1101,78,1069,64,1035,50,1002,39,967,29,932,20,897,14,860,9,823,7,785,6,747,7,709,9,671r5,-37l20,597r9,-36l39,527,50,492,64,459,78,425,95,394r18,-31l132,332r21,-29l175,275r23,-26l223,223r25,-25l275,175r28,-23l332,132r30,-20l394,94,426,79,459,63,492,50,527,38,563,28r35,-7l634,14,672,9,709,6,748,5r38,1l823,9r38,5l897,21r36,7l968,38r35,12l1037,63r32,16l1101,94r32,18l1163,132r29,20l1220,175r27,23l1273,223r24,26l1321,275r21,28l1363,332r19,31l1400,394r17,31l1431,459r14,33l1457,527r9,34l1475,597r7,37l1486,671r3,38l1489,747xe" fillcolor="#f3f3f3" stroked="f">
                <v:path arrowok="t"/>
                <o:lock v:ext="edit" verticies="t"/>
              </v:shape>
              <v:shape id="_x0000_s2493" style="position:absolute;left:704;top:9428;width:249;height:248" coordsize="1491,1488" path="m1491,744r-1,-38l1486,668r-4,-37l1475,594r-8,-36l1457,523r-12,-35l1432,455r-15,-34l1400,390r-18,-32l1363,328r-21,-29l1321,270r-24,-27l1273,218r-27,-25l1219,170r-28,-23l1162,127r-30,-20l1101,89,1068,73,1036,58,1002,44,968,33,932,23,896,14,859,9,822,3,784,1,746,,707,1,669,3,632,9r-37,5l559,23,524,33,489,44,455,58,423,73,391,89r-32,18l329,127r-29,20l272,170r-27,23l220,218r-26,25l171,270r-22,29l128,328r-19,30l91,390,74,421,60,455,46,488,34,523,24,558r-8,36l9,631,5,668,1,706,,744r1,38l5,820r4,38l16,894r8,37l34,965r12,35l60,1033r14,34l91,1099r18,32l128,1161r21,29l171,1218r23,27l220,1270r25,25l272,1318r28,23l329,1361r30,20l391,1399r32,17l455,1430r34,14l524,1455r35,10l595,1474r37,6l669,1485r38,2l746,1488r38,-1l822,1485r37,-5l896,1474r36,-9l968,1455r34,-11l1036,1430r32,-14l1101,1399r31,-18l1162,1361r29,-20l1219,1318r27,-23l1273,1270r24,-25l1321,1218r21,-28l1363,1161r19,-30l1400,1099r17,-32l1432,1033r13,-33l1457,965r10,-34l1475,894r7,-36l1486,820r4,-38l1491,744xm1485,744r-1,38l1482,820r-5,37l1471,893r-9,35l1452,964r-12,35l1427,1032r-14,33l1396,1096r-18,31l1359,1157r-20,30l1316,1214r-23,27l1268,1267r-25,25l1216,1315r-28,21l1159,1357r-29,19l1098,1394r-32,16l1033,1426r-33,13l965,1450r-34,10l895,1468r-37,7l821,1479r-37,4l746,1484r-38,-1l670,1479r-37,-4l596,1468r-35,-8l526,1450r-35,-11l458,1426r-33,-16l393,1394r-31,-18l332,1357r-29,-21l275,1315r-26,-23l223,1267r-25,-26l175,1214r-23,-27l132,1157r-19,-30l95,1096,79,1065,64,1032,51,999,40,964,29,928,20,893,15,857,9,820,7,782,6,744,7,706,9,668r6,-37l20,595r9,-35l40,524,51,490,64,457,79,423,95,392r18,-31l132,331r20,-30l175,274r23,-27l223,221r26,-25l275,174r28,-22l332,130r30,-19l393,94,425,78,458,62,491,50,526,38,561,28r35,-8l633,13,670,9,708,5,746,4r38,1l821,9r37,4l895,20r36,8l965,38r35,12l1033,62r33,16l1098,94r32,17l1159,130r29,22l1216,174r27,22l1268,221r25,26l1316,274r23,27l1359,331r19,30l1396,392r17,31l1427,457r13,33l1452,524r10,36l1471,595r6,36l1482,668r2,38l1485,744xe" fillcolor="#f3f3f3" stroked="f">
                <v:path arrowok="t"/>
                <o:lock v:ext="edit" verticies="t"/>
              </v:shape>
              <v:shape id="_x0000_s2494" style="position:absolute;left:705;top:9429;width:247;height:247" coordsize="1483,1484" path="m1483,742r,-38l1480,666r-4,-37l1469,592r-9,-36l1451,522r-12,-35l1425,454r-14,-34l1394,389r-18,-31l1357,327r-21,-29l1315,270r-24,-26l1267,218r-26,-25l1214,170r-28,-23l1157,127r-30,-20l1095,89,1063,74,1031,58,997,45,962,33,927,23,891,16,855,9,817,4,780,1,742,,703,1,666,4,628,9r-36,7l557,23,521,33,486,45,453,58,420,74,388,89r-32,18l326,127r-29,20l269,170r-27,23l217,218r-25,26l169,270r-22,28l126,327r-19,31l89,389,72,420,58,454,44,487,33,522,23,556r-9,36l8,629,3,666,1,704,,742r1,38l3,818r5,37l14,892r9,35l33,962r11,35l58,1030r14,34l89,1096r18,30l126,1157r21,29l169,1214r23,26l217,1266r25,25l269,1314r28,22l326,1358r30,19l388,1395r32,16l453,1426r33,13l521,1450r36,11l592,1468r36,7l666,1481r37,2l742,1484r38,-1l817,1481r38,-6l891,1468r36,-7l962,1450r35,-11l1031,1426r32,-15l1095,1395r32,-18l1157,1358r29,-22l1214,1314r27,-23l1267,1266r24,-26l1315,1214r21,-28l1357,1157r19,-31l1394,1096r17,-32l1425,1030r14,-33l1451,962r9,-35l1469,892r7,-37l1480,818r3,-38l1483,742xm1479,742r-1,38l1474,817r-4,37l1463,891r-8,35l1445,961r-11,35l1421,1029r-15,33l1390,1093r-18,31l1353,1154r-21,29l1310,1210r-22,27l1263,1263r-26,24l1211,1311r-28,21l1154,1353r-31,19l1093,1390r-32,16l1028,1421r-33,13l961,1446r-35,10l890,1464r-36,7l817,1475r-38,3l742,1478r-38,l666,1475r-37,-4l593,1464r-35,-8l522,1446r-34,-12l455,1421r-33,-15l390,1390r-30,-18l330,1353r-30,-21l273,1311r-27,-24l220,1263r-23,-26l173,1210r-22,-27l131,1154r-19,-30l94,1093,77,1062,62,1029,49,996,38,961,28,926,20,891,13,854,9,817,5,780,4,742,5,704,9,667r4,-37l20,593r8,-35l38,523,49,488,62,455,77,422,94,391r18,-31l131,330r20,-28l173,274r24,-27l220,221r26,-24l273,173r27,-21l330,131r30,-19l390,94,422,78,455,64,488,50,522,38r36,-9l593,20r36,-7l666,9,704,7,742,6r37,1l817,9r37,4l890,20r36,9l961,38r34,12l1028,64r33,14l1093,94r30,18l1154,131r29,21l1211,173r26,24l1263,221r25,26l1310,274r22,28l1353,330r19,30l1390,391r16,31l1421,455r13,33l1445,523r10,35l1463,593r7,37l1474,667r4,37l1479,742xe" fillcolor="#f5f5f4" stroked="f">
                <v:path arrowok="t"/>
                <o:lock v:ext="edit" verticies="t"/>
              </v:shape>
              <v:shape id="_x0000_s2495" style="position:absolute;left:705;top:9429;width:247;height:247" coordsize="1479,1480" path="m1479,740r-1,-38l1476,664r-5,-37l1465,591r-9,-35l1446,520r-12,-34l1421,453r-14,-34l1390,388r-18,-31l1353,327r-20,-30l1310,270r-23,-27l1262,217r-25,-25l1210,170r-28,-22l1153,126r-29,-19l1092,90,1060,74,1027,58,994,46,959,34,925,24,889,16,852,9,815,5,778,1,740,,702,1,664,5,627,9r-37,7l555,24,520,34,485,46,452,58,419,74,387,90r-31,17l326,126r-29,22l269,170r-26,22l217,217r-25,26l169,270r-23,27l126,327r-19,30l89,388,73,419,58,453,45,486,34,520,23,556r-9,35l9,627,3,664,1,702,,740r1,38l3,816r6,37l14,889r9,35l34,960r11,35l58,1028r15,33l89,1092r18,31l126,1153r20,30l169,1210r23,27l217,1263r26,25l269,1311r28,21l326,1353r30,19l387,1390r32,16l452,1422r33,13l520,1446r35,10l590,1464r37,7l664,1475r38,4l740,1480r38,-1l815,1475r37,-4l889,1464r36,-8l959,1446r35,-11l1027,1422r33,-16l1092,1390r32,-18l1153,1353r29,-21l1210,1311r27,-23l1262,1263r25,-26l1310,1210r23,-27l1353,1153r19,-30l1390,1092r17,-31l1421,1028r13,-33l1446,960r10,-36l1465,889r6,-36l1476,816r2,-38l1479,740xm1475,740r-1,38l1470,815r-4,37l1459,887r-8,36l1441,958r-11,35l1417,1026r-15,32l1385,1090r-18,31l1348,1150r-20,29l1307,1207r-23,27l1259,1260r-26,23l1206,1307r-26,22l1150,1349r-30,19l1090,1386r-32,16l1025,1416r-33,13l958,1442r-34,9l888,1460r-36,6l815,1471r-38,2l740,1474r-38,-1l664,1471r-37,-5l591,1460r-35,-9l521,1442r-34,-13l454,1416r-33,-14l389,1386r-30,-18l329,1349r-29,-20l273,1307r-27,-24l220,1260r-24,-26l173,1207r-22,-28l131,1150r-19,-29l94,1090,77,1058,63,1026,49,993,38,958,28,923,20,887,13,852,9,815,6,778r,-38l6,702,9,665r4,-37l20,592r8,-35l38,522,49,487,63,454,77,422,94,390r18,-31l131,330r20,-29l173,273r23,-27l220,220r26,-23l273,173r27,-21l329,131r30,-19l389,94,421,78,454,64,487,50,521,39,556,29r35,-9l627,15,664,9,702,7,740,6r37,1l815,9r37,6l888,20r36,9l958,39r34,11l1025,64r33,14l1090,94r30,18l1150,131r30,21l1206,173r27,24l1259,220r25,26l1307,273r21,28l1348,330r19,29l1385,390r17,32l1417,454r13,33l1441,522r10,35l1459,592r7,36l1470,665r4,37l1475,740xe" fillcolor="#f5f5f4" stroked="f">
                <v:path arrowok="t"/>
                <o:lock v:ext="edit" verticies="t"/>
              </v:shape>
              <v:shape id="_x0000_s2496" style="position:absolute;left:706;top:9430;width:245;height:245" coordsize="1475,1472" path="m1475,736r-1,-38l1470,661r-4,-37l1459,587r-8,-35l1441,517r-11,-35l1417,449r-15,-33l1386,385r-18,-31l1349,324r-21,-28l1306,268r-22,-27l1259,215r-26,-24l1207,167r-28,-21l1150,125r-31,-19l1089,88,1057,72,1024,58,991,44,957,32,922,23,886,14,850,7,813,3,775,1,738,,700,1,662,3,625,7r-36,7l554,23r-36,9l484,44,451,58,418,72,386,88r-30,18l326,125r-30,21l269,167r-27,24l216,215r-23,26l169,268r-22,28l127,324r-19,30l90,385,73,416,58,449,45,482,34,517,24,552r-8,35l9,624,5,661,1,698,,736r1,38l5,811r4,37l16,885r8,35l34,955r11,35l58,1023r15,33l90,1087r18,31l127,1148r20,29l169,1204r24,27l216,1257r26,24l269,1305r27,21l326,1347r30,19l386,1384r32,16l451,1415r33,13l518,1440r36,10l589,1458r36,7l662,1469r38,3l738,1472r37,l813,1469r37,-4l886,1458r36,-8l957,1440r34,-12l1024,1415r33,-15l1089,1384r30,-18l1150,1347r29,-21l1207,1305r26,-24l1259,1257r25,-26l1306,1204r22,-27l1349,1148r19,-30l1386,1087r16,-31l1417,1023r13,-33l1441,955r10,-35l1459,885r7,-37l1470,811r4,-37l1475,736xm1469,736r-1,38l1466,811r-4,37l1455,883r-8,36l1437,954r-11,33l1412,1021r-14,32l1381,1085r-18,31l1344,1145r-20,29l1303,1202r-24,26l1256,1253r-26,25l1203,1300r-28,23l1147,1343r-30,19l1087,1380r-32,15l1022,1410r-32,13l955,1434r-35,10l886,1453r-37,6l812,1463r-37,4l738,1468r-38,-1l663,1463r-37,-4l591,1453r-36,-9l520,1434r-35,-11l453,1410r-32,-15l388,1380r-30,-18l328,1343r-28,-20l272,1300r-27,-22l220,1253r-24,-25l172,1202r-21,-28l131,1145r-19,-29l94,1085,77,1053,63,1021,51,987,38,954,28,919,20,883,14,848,9,811,7,774,6,736,7,698,9,661r5,-37l20,588r8,-35l38,518,51,485,63,451,77,419,94,387r18,-30l131,327r20,-29l172,271r24,-27l220,219r25,-25l272,172r28,-23l328,129r30,-19l388,92,421,77,453,62,485,49,520,38,555,27r36,-7l626,13,663,8,700,5,738,4r37,1l812,8r37,5l886,20r34,7l955,38r35,11l1022,62r33,15l1087,92r30,18l1147,129r28,20l1203,172r27,22l1256,219r23,25l1303,271r21,27l1344,327r19,30l1381,387r17,32l1412,451r14,34l1437,518r10,35l1455,588r7,36l1466,661r2,37l1469,736xe" fillcolor="#f5f5f4" stroked="f">
                <v:path arrowok="t"/>
                <o:lock v:ext="edit" verticies="t"/>
              </v:shape>
              <v:shape id="_x0000_s2497" style="position:absolute;left:706;top:9430;width:245;height:245" coordsize="1469,1468" path="m1469,734r-1,-38l1464,659r-4,-37l1453,586r-8,-35l1435,516r-11,-35l1411,448r-15,-32l1379,384r-18,-31l1342,324r-20,-29l1301,267r-23,-27l1253,214r-26,-23l1200,167r-26,-21l1144,125r-30,-19l1084,88,1052,72,1019,58,986,44,952,33,918,23,882,14,846,9,809,3,771,1,734,,696,1,658,3,621,9r-36,5l550,23,515,33,481,44,448,58,415,72,383,88r-30,18l323,125r-29,21l267,167r-27,24l214,214r-24,26l167,267r-22,28l125,324r-19,29l88,384,71,416,57,448,43,481,32,516,22,551r-8,35l7,622,3,659,,696r,38l,772r3,37l7,846r7,35l22,917r10,35l43,987r14,33l71,1052r17,32l106,1115r19,29l145,1173r22,28l190,1228r24,26l240,1277r27,24l294,1323r29,20l353,1362r30,18l415,1396r33,14l481,1423r34,13l550,1445r35,9l621,1460r37,5l696,1467r38,1l771,1467r38,-2l846,1460r36,-6l918,1445r34,-9l986,1423r33,-13l1052,1396r32,-16l1114,1362r30,-19l1174,1323r26,-22l1227,1277r26,-23l1278,1228r23,-27l1322,1173r20,-29l1361,1115r18,-31l1396,1052r15,-32l1424,987r11,-35l1445,917r8,-36l1460,846r4,-37l1468,772r1,-38xm1463,734r-1,38l1460,809r-6,36l1449,881r-9,35l1431,951r-13,33l1406,1018r-14,32l1375,1082r-18,30l1339,1142r-21,28l1297,1198r-24,27l1250,1249r-26,25l1198,1297r-28,21l1141,1339r-29,19l1082,1375r-33,16l1017,1406r-32,13l951,1430r-35,10l881,1448r-36,7l808,1459r-37,4l734,1464r-38,-1l659,1459r-37,-4l587,1448r-35,-8l517,1430r-34,-11l450,1406r-32,-15l386,1375r-31,-17l326,1339r-29,-21l270,1297r-27,-23l218,1249r-24,-24l171,1198r-22,-28l129,1142r-19,-30l92,1082,76,1050,61,1018,49,984,36,951,28,916,19,881,13,845,7,809,5,772,4,734,5,697,7,659r6,-36l19,588r9,-36l36,517,49,484,61,450,76,418,92,386r18,-30l129,326r20,-28l171,270r23,-27l218,219r25,-25l270,172r27,-22l326,129r29,-19l386,93,418,77,450,62,483,49,517,38,552,28r35,-8l622,13,659,9,696,5r38,l771,5r37,4l845,13r36,7l916,28r35,10l985,49r32,13l1049,77r33,16l1112,110r29,19l1170,150r28,22l1224,194r26,25l1273,243r24,27l1318,298r21,28l1357,356r18,30l1392,418r14,32l1418,484r13,33l1440,552r9,36l1454,623r6,36l1462,697r1,37xe" fillcolor="#f5f5f4" stroked="f">
                <v:path arrowok="t"/>
                <o:lock v:ext="edit" verticies="t"/>
              </v:shape>
              <v:shape id="_x0000_s2498" style="position:absolute;left:706;top:9430;width:244;height:244" coordsize="1463,1464" path="m1463,732r-1,-38l1460,657r-4,-37l1449,584r-8,-35l1431,514r-11,-33l1406,447r-14,-32l1375,383r-18,-30l1338,323r-20,-29l1297,267r-24,-27l1250,215r-26,-25l1197,168r-28,-23l1141,125r-30,-19l1081,88,1049,73,1016,58,984,45,949,34,914,23,880,16,843,9,806,4,769,1,732,,694,1,657,4,620,9r-35,7l549,23,514,34,479,45,447,58,415,73,382,88r-30,18l322,125r-28,20l266,168r-27,22l214,215r-24,25l166,267r-21,27l125,323r-19,30l88,383,71,415,57,447,45,481,32,514,22,549r-8,35l8,620,3,657,1,694,,732r1,38l3,807r5,37l14,879r8,36l32,950r13,33l57,1017r14,32l88,1081r18,31l125,1141r20,29l166,1198r24,26l214,1249r25,25l266,1296r28,23l322,1339r30,19l382,1376r33,15l447,1406r32,13l514,1430r35,10l585,1449r35,6l657,1459r37,4l732,1464r37,-1l806,1459r37,-4l880,1449r34,-9l949,1430r35,-11l1016,1406r33,-15l1081,1376r30,-18l1141,1339r28,-20l1197,1296r27,-22l1250,1249r23,-25l1297,1198r21,-28l1338,1141r19,-29l1375,1081r17,-32l1406,1017r14,-34l1431,950r10,-35l1449,879r7,-35l1460,807r2,-37l1463,732xm1459,732r-1,38l1454,807r-4,36l1444,878r-9,36l1425,948r-11,34l1402,1015r-15,32l1371,1078r-17,31l1335,1139r-20,28l1292,1195r-22,25l1245,1246r-24,24l1194,1293r-27,21l1138,1334r-29,19l1078,1371r-32,16l1015,1401r-34,14l948,1426r-35,10l879,1444r-36,7l806,1455r-37,2l732,1458r-38,-1l657,1455r-36,-4l586,1444r-36,-8l515,1426r-33,-11l449,1401r-32,-14l386,1371r-32,-18l325,1334r-28,-20l269,1293r-27,-23l218,1246r-25,-26l171,1195r-21,-28l128,1139r-19,-30l93,1078,76,1047,62,1015,49,982,38,948,28,914,20,878,13,843,9,807,5,770,4,732,5,695,9,658r4,-37l20,586r8,-35l38,516,49,483,62,449,76,417,93,386r16,-31l128,326r22,-29l171,270r22,-26l218,218r24,-24l269,171r28,-21l325,130r29,-19l386,93,417,77,449,63,482,49,515,38,550,28r36,-8l621,13,657,9,694,7,732,6r37,1l806,9r37,4l879,20r34,8l948,38r33,11l1015,63r31,14l1078,93r31,18l1138,130r29,20l1194,171r27,23l1245,218r25,26l1292,270r23,27l1335,326r19,29l1371,386r16,31l1402,449r12,34l1425,516r10,35l1444,586r6,35l1454,658r4,37l1459,732xe" fillcolor="#f5f5f4" stroked="f">
                <v:path arrowok="t"/>
                <o:lock v:ext="edit" verticies="t"/>
              </v:shape>
              <v:shape id="_x0000_s2499" style="position:absolute;left:707;top:9431;width:243;height:243" coordsize="1459,1459" path="m1459,729r-1,-37l1456,654r-6,-36l1445,583r-9,-36l1427,512r-13,-33l1402,445r-14,-32l1371,381r-18,-30l1335,321r-21,-28l1293,265r-24,-27l1246,214r-26,-25l1194,167r-28,-22l1137,124r-29,-19l1078,88,1045,72,1013,57,981,44,947,33,912,23,877,15,841,8,804,4,767,,730,,692,,655,4,618,8r-35,7l548,23,513,33,479,44,446,57,414,72,382,88r-31,17l322,124r-29,21l266,167r-27,22l214,214r-24,24l167,265r-22,28l125,321r-19,30l88,381,72,413,57,445,45,479,32,512r-8,35l15,583,9,618,3,654,1,692,,729r1,38l3,804r6,36l15,876r9,35l32,946r13,33l57,1013r15,32l88,1077r18,30l125,1137r20,28l167,1193r23,27l214,1244r25,25l266,1292r27,21l322,1334r29,19l382,1370r32,16l446,1401r33,13l513,1425r35,10l583,1443r35,7l655,1454r37,4l730,1459r37,-1l804,1454r37,-4l877,1443r35,-8l947,1425r34,-11l1013,1401r32,-15l1078,1370r30,-17l1137,1334r29,-21l1194,1292r26,-23l1246,1244r23,-24l1293,1193r21,-28l1335,1137r18,-30l1371,1077r17,-32l1402,1013r12,-34l1427,946r9,-35l1445,876r5,-36l1456,804r2,-37l1459,729xm1454,729r,37l1450,803r-4,37l1439,875r-8,35l1421,945r-11,33l1398,1011r-15,32l1366,1074r-16,30l1331,1134r-21,29l1288,1189r-22,27l1242,1241r-25,24l1191,1288r-28,21l1135,1329r-30,19l1075,1366r-32,16l1012,1396r-34,14l945,1421r-35,10l875,1439r-35,6l804,1450r-37,2l730,1453r-38,-1l655,1450r-36,-5l584,1439r-35,-8l514,1421r-33,-11l447,1396r-31,-14l385,1366r-31,-18l324,1329r-28,-20l268,1288r-25,-23l217,1241r-24,-25l171,1189r-22,-26l129,1134r-19,-30l93,1074,77,1043,63,1011,49,978,38,945,28,910,20,875,13,840,9,803,7,766,6,729,7,692,9,655r4,-37l20,583r8,-35l38,513,49,480,63,447,77,415,93,384r17,-30l129,324r20,-29l171,269r22,-27l217,217r26,-23l268,170r28,-21l324,129r30,-19l385,92,416,76,447,62,481,48,514,37r35,-9l584,19r35,-5l655,8,692,6,730,5r37,1l804,8r36,6l875,19r35,9l945,37r33,11l1012,62r31,14l1075,92r30,18l1135,129r28,20l1191,170r26,24l1242,217r24,25l1288,269r22,26l1331,324r19,30l1366,384r17,31l1398,447r12,33l1421,513r10,35l1439,583r7,35l1450,655r4,37l1454,729xe" fillcolor="#f5f5f4" stroked="f">
                <v:path arrowok="t"/>
                <o:lock v:ext="edit" verticies="t"/>
              </v:shape>
              <v:shape id="_x0000_s2500" style="position:absolute;left:707;top:9431;width:243;height:242" coordsize="1455,1452" path="m1455,726r-1,-37l1450,652r-4,-37l1440,580r-9,-35l1421,510r-11,-33l1398,443r-15,-32l1367,380r-17,-31l1331,320r-20,-29l1288,264r-22,-26l1241,212r-24,-24l1190,165r-27,-21l1134,124r-29,-19l1074,87,1042,71,1011,57,977,43,944,32,909,22,875,14,839,7,802,3,765,1,728,,690,1,653,3,617,7r-35,7l546,22,511,32,478,43,445,57,413,71,382,87r-32,18l321,124r-28,20l265,165r-27,23l214,212r-25,26l167,264r-21,27l124,320r-19,29l89,380,72,411,58,443,45,477,34,510,24,545r-8,35l9,615,5,652,1,689,,726r1,38l5,801r4,36l16,872r8,36l34,942r11,34l58,1009r14,32l89,1072r16,31l124,1133r22,28l167,1189r22,25l214,1240r24,24l265,1287r28,21l321,1328r29,19l382,1365r31,16l445,1395r33,14l511,1420r35,10l582,1438r35,7l653,1449r37,2l728,1452r37,-1l802,1449r37,-4l875,1438r34,-8l944,1420r33,-11l1011,1395r31,-14l1074,1365r31,-18l1134,1328r29,-20l1190,1287r27,-23l1241,1240r25,-26l1288,1189r23,-28l1331,1133r19,-30l1367,1072r16,-31l1398,1009r12,-33l1421,942r10,-34l1440,872r6,-35l1450,801r4,-37l1455,726xm1449,726r-1,37l1446,800r-5,36l1435,871r-8,35l1417,941r-11,33l1392,1006r-14,33l1362,1070r-17,30l1326,1129r-20,28l1285,1185r-24,26l1238,1237r-25,23l1187,1283r-27,21l1131,1324r-29,19l1071,1361r-31,15l1009,1391r-34,13l942,1415r-34,9l873,1433r-35,6l802,1443r-37,4l728,1448r-38,-1l654,1443r-37,-4l582,1433r-35,-9l513,1415r-33,-11l446,1391r-31,-15l384,1361r-30,-18l325,1324r-30,-20l269,1283r-27,-23l217,1237r-23,-26l170,1185r-21,-28l129,1129r-19,-29l93,1070,77,1039,63,1006,49,974,38,941,28,906,20,871,14,836,9,800,7,763,6,726,7,689,9,652r5,-36l20,581r8,-35l38,511,49,478,63,445,77,413,93,382r17,-30l129,323r20,-28l170,267r24,-26l217,216r25,-24l269,169r26,-21l325,128r29,-19l384,91,415,76,446,61,480,49,513,36r34,-8l582,20r35,-7l654,9,690,5,728,4r37,1l802,9r36,4l873,20r35,8l942,36r33,13l1009,61r31,15l1071,91r31,18l1131,128r29,20l1187,169r26,23l1238,216r23,25l1285,267r21,28l1326,323r19,29l1362,382r16,31l1392,445r14,33l1417,511r10,35l1435,581r6,35l1446,652r2,37l1449,726xe" fillcolor="#f5f5f4" stroked="f">
                <v:path arrowok="t"/>
                <o:lock v:ext="edit" verticies="t"/>
              </v:shape>
              <v:shape id="_x0000_s2501" style="position:absolute;left:708;top:9432;width:241;height:241" coordsize="1448,1448" path="m1448,724r,-37l1444,650r-4,-37l1433,578r-8,-35l1415,508r-11,-33l1392,442r-15,-32l1360,379r-16,-30l1325,319r-21,-29l1282,264r-22,-27l1236,212r-25,-23l1185,165r-28,-21l1129,124r-30,-19l1069,87,1037,71,1006,57,972,43,939,32,904,23,869,14,834,9,798,3,761,1,724,,686,1,649,3,613,9r-35,5l543,23r-35,9l475,43,441,57,410,71,379,87r-31,18l318,124r-28,20l262,165r-25,24l211,212r-24,25l165,264r-22,26l123,319r-19,30l87,379,71,410,57,442,43,475,32,508,22,543r-8,35l7,613,3,650,1,687,,724r1,37l3,798r4,37l14,870r8,35l32,940r11,33l57,1006r14,32l87,1069r17,30l123,1129r20,29l165,1184r22,27l211,1236r26,24l262,1283r28,21l318,1324r30,19l379,1361r31,16l441,1391r34,14l508,1416r35,10l578,1434r35,6l649,1445r37,2l724,1448r37,-1l798,1445r36,-5l869,1434r35,-8l939,1416r33,-11l1006,1391r31,-14l1069,1361r30,-18l1129,1324r28,-20l1185,1283r26,-23l1236,1236r24,-25l1282,1184r22,-26l1325,1129r19,-30l1360,1069r17,-31l1392,1006r12,-33l1415,940r10,-35l1433,870r7,-35l1444,798r4,-37l1448,724xm1443,724r-1,37l1440,798r-6,36l1429,869r-8,35l1411,937r-12,34l1386,1003r-14,33l1356,1067r-17,30l1320,1126r-20,28l1279,1181r-23,27l1232,1232r-25,24l1181,1279r-28,22l1126,1321r-30,18l1066,1356r-31,16l1004,1387r-33,12l938,1411r-35,9l868,1428r-35,7l797,1439r-36,4l724,1443r-38,l650,1439r-35,-4l579,1428r-35,-8l509,1411r-33,-12l444,1387r-32,-15l381,1356r-30,-17l322,1321r-28,-20l266,1279r-26,-23l215,1232r-24,-24l168,1181r-21,-27l127,1126r-19,-29l91,1067,76,1036,61,1003,48,971,37,937,26,904,19,869,13,834,9,798,5,761,4,724,5,687,9,650r4,-36l19,579r7,-35l37,511,48,477,61,445,76,412,91,381r17,-29l127,322r20,-28l168,267r23,-26l215,216r25,-24l266,170r28,-22l322,128r29,-19l381,91,412,76,444,61,476,49,509,38,544,28r35,-8l615,13,650,9,686,7,724,5r37,2l797,9r36,4l868,20r35,8l938,38r33,11l1004,61r31,15l1066,91r30,18l1126,128r27,20l1181,170r26,22l1232,216r24,25l1279,267r21,27l1320,322r19,30l1356,381r16,31l1386,445r13,32l1411,511r10,33l1429,579r5,35l1440,650r2,37l1443,724xe" fillcolor="#f5f5f4" stroked="f">
                <v:path arrowok="t"/>
                <o:lock v:ext="edit" verticies="t"/>
              </v:shape>
              <v:shape id="_x0000_s2502" style="position:absolute;left:708;top:9432;width:241;height:241" coordsize="1443,1444" path="m1443,722r-1,-37l1440,648r-5,-36l1429,577r-8,-35l1411,507r-11,-33l1386,441r-14,-32l1356,378r-17,-30l1320,319r-20,-28l1279,263r-24,-26l1232,212r-25,-24l1181,165r-27,-21l1125,124r-29,-19l1065,87,1034,72,1003,57,969,45,936,32,902,24,867,16,832,9,796,5,759,1,722,,684,1,648,5,611,9r-35,7l541,24r-34,8l474,45,440,57,409,72,378,87r-30,18l319,124r-30,20l263,165r-27,23l211,212r-23,25l164,263r-21,28l123,319r-19,29l87,378,71,409,57,441,43,474,32,507,22,542r-8,35l8,612,3,648,1,685,,722r1,37l3,796r5,36l14,867r8,35l32,937r11,33l57,1002r14,33l87,1066r17,30l123,1125r20,28l164,1181r24,26l211,1233r25,23l263,1279r26,21l319,1320r29,19l378,1357r31,15l440,1387r34,13l507,1411r34,9l576,1429r35,6l648,1439r36,4l722,1444r37,-1l796,1439r36,-4l867,1429r35,-9l936,1411r33,-11l1003,1387r31,-15l1065,1357r31,-18l1125,1320r29,-20l1181,1279r26,-23l1232,1233r23,-26l1279,1181r21,-28l1320,1125r19,-29l1356,1066r16,-31l1386,1002r14,-32l1411,937r10,-35l1429,867r6,-35l1440,796r2,-37l1443,722xm1439,722r-1,37l1434,796r-4,36l1424,866r-9,35l1406,935r-11,34l1382,1001r-15,32l1352,1064r-17,30l1316,1122r-20,29l1274,1178r-22,26l1229,1228r-25,25l1177,1275r-27,21l1122,1316r-29,18l1063,1352r-31,16l1001,1382r-33,13l935,1406r-34,10l866,1424r-35,6l795,1435r-36,2l722,1438r-37,-1l648,1435r-35,-5l577,1424r-35,-8l509,1406r-34,-11l443,1382r-32,-14l380,1352r-30,-18l321,1316r-28,-20l266,1275r-26,-22l215,1228r-24,-24l169,1178r-22,-27l127,1122r-19,-28l92,1064,76,1033,61,1001,48,969,37,935,28,901,20,866,13,832,9,796,5,759r,-37l5,685,9,649r4,-37l20,578r8,-35l37,509,48,476,61,444,76,411,92,381r16,-30l127,322r20,-28l169,266r22,-26l215,216r25,-24l266,169r27,-21l321,129r29,-19l380,92,411,76,443,62,475,49,509,38,542,28r35,-8l613,13,648,9,685,7,722,6r37,1l795,9r36,4l866,20r35,8l935,38r33,11l1001,62r31,14l1063,92r30,18l1122,129r28,19l1177,169r27,23l1229,216r23,24l1274,266r22,28l1316,322r19,29l1352,381r15,30l1382,444r13,32l1406,509r9,34l1424,578r6,34l1434,649r4,36l1439,722xe" fillcolor="#f5f5f4" stroked="f">
                <v:path arrowok="t"/>
                <o:lock v:ext="edit" verticies="t"/>
              </v:shape>
              <v:shape id="_x0000_s2503" style="position:absolute;left:709;top:9433;width:239;height:239" coordsize="1439,1438" path="m1439,719r-1,-37l1436,645r-6,-36l1425,574r-8,-35l1407,506r-12,-34l1382,440r-14,-33l1352,376r-17,-29l1316,317r-20,-28l1275,262r-23,-26l1228,211r-25,-24l1177,165r-28,-22l1122,123r-30,-19l1062,86,1031,71,1000,56,967,44,934,33,899,23,864,15,829,8,793,4,757,2,720,,682,2,646,4,611,8r-36,7l540,23,505,33,472,44,440,56,408,71,377,86r-30,18l318,123r-28,20l262,165r-26,22l211,211r-24,25l164,262r-21,27l123,317r-19,30l87,376,72,407,57,440,44,472,33,506,22,539r-7,35l9,609,5,645,1,682,,719r1,37l5,793r4,36l15,864r7,35l33,932r11,34l57,998r15,33l87,1062r17,30l123,1121r20,28l164,1176r23,27l211,1227r25,24l262,1274r28,22l318,1316r29,18l377,1351r31,16l440,1382r32,12l505,1406r35,9l575,1423r36,7l646,1434r36,4l720,1438r37,l793,1434r36,-4l864,1423r35,-8l934,1406r33,-12l1000,1382r31,-15l1062,1351r30,-17l1122,1316r27,-20l1177,1274r26,-23l1228,1227r24,-24l1275,1176r21,-27l1316,1121r19,-29l1352,1062r16,-31l1382,998r13,-32l1407,932r10,-33l1425,864r5,-35l1436,793r2,-37l1439,719xm1433,719r,37l1430,792r-4,35l1419,863r-8,35l1402,931r-11,34l1378,997r-15,32l1347,1060r-16,29l1312,1118r-21,28l1270,1173r-22,27l1224,1224r-24,24l1174,1270r-27,21l1119,1311r-29,18l1060,1347r-31,16l997,1377r-32,12l931,1401r-33,10l863,1419r-34,6l793,1430r-37,2l720,1433r-37,-1l646,1430r-35,-5l576,1419r-35,-8l508,1401r-34,-12l442,1377r-32,-14l379,1347r-30,-18l320,1311r-28,-20l265,1270r-26,-22l215,1224r-24,-24l169,1173r-21,-27l128,1118r-19,-29l92,1060,76,1029,62,997,49,965,37,931,28,898,20,863,14,827,9,792,7,756,6,719,7,682,9,646r5,-35l20,575r8,-34l37,507,49,473,62,441,76,409,92,379r17,-30l128,320r20,-28l169,265r22,-25l215,214r24,-24l265,168r27,-21l320,127r29,-18l379,91,410,75,442,61,474,48,508,37,541,27r35,-8l611,14,646,9,683,6,720,5r36,1l793,9r36,5l863,19r35,8l931,37r34,11l997,61r32,14l1060,91r30,18l1119,127r28,20l1174,168r26,22l1224,214r24,26l1270,265r21,27l1312,320r19,29l1347,379r16,30l1378,441r13,32l1402,507r9,34l1419,575r7,36l1430,646r3,36l1433,719xe" fillcolor="#f5f5f4" stroked="f">
                <v:path arrowok="t"/>
                <o:lock v:ext="edit" verticies="t"/>
              </v:shape>
              <v:shape id="_x0000_s2504" style="position:absolute;left:709;top:9433;width:239;height:239" coordsize="1434,1432" path="m1434,716r-1,-37l1429,643r-4,-37l1419,572r-9,-35l1401,503r-11,-33l1377,438r-15,-33l1347,375r-17,-30l1311,316r-20,-28l1269,260r-22,-26l1224,210r-25,-24l1172,163r-27,-21l1117,123r-29,-19l1058,86,1027,70,996,56,963,43,930,32,896,22,861,14,826,7,790,3,754,1,717,,680,1,643,3,608,7r-36,7l537,22,504,32,470,43,438,56,406,70,375,86r-30,18l316,123r-28,19l261,163r-26,23l210,210r-24,24l164,260r-22,28l122,316r-19,29l87,375,71,405,56,438,43,470,32,503r-9,34l15,572,8,606,4,643,,679r,37l,753r4,37l8,826r7,34l23,895r9,34l43,963r13,32l71,1027r16,31l103,1088r19,28l142,1145r22,27l186,1198r24,24l235,1247r26,22l288,1290r28,20l345,1328r30,18l406,1362r32,14l470,1389r34,11l537,1410r35,8l608,1424r35,5l680,1431r37,1l754,1431r36,-2l826,1424r35,-6l896,1410r34,-10l963,1389r33,-13l1027,1362r31,-16l1088,1328r29,-18l1145,1290r27,-21l1199,1247r25,-25l1247,1198r22,-26l1291,1145r20,-29l1330,1088r17,-30l1362,1027r15,-32l1390,963r11,-34l1410,895r9,-35l1425,826r4,-36l1433,753r1,-37xm1428,716r-1,37l1425,789r-5,35l1414,859r-8,35l1396,927r-11,34l1372,993r-14,31l1342,1055r-17,30l1306,1114r-19,28l1266,1169r-22,25l1220,1219r-25,23l1169,1265r-27,21l1114,1306r-28,18l1056,1342r-31,15l993,1372r-32,12l928,1395r-33,10l860,1413r-36,6l790,1423r-37,4l717,1428r-37,-1l643,1423r-34,-4l573,1413r-35,-8l505,1395r-33,-11l440,1372r-31,-15l377,1342r-30,-18l319,1306r-28,-20l264,1265r-25,-23l214,1219r-25,-25l167,1169r-20,-27l127,1114r-19,-29l91,1055,75,1024,61,993,49,961,37,927,27,894,19,859,13,824,8,789,6,753,5,716,6,679,8,643r5,-35l19,573r8,-35l37,505,49,471,61,439,75,408,91,377r17,-30l127,318r20,-28l167,263r22,-25l214,213r25,-23l264,167r27,-21l319,126r28,-18l377,90,409,75,440,61,472,48,505,37r33,-9l573,19r36,-6l643,9,680,5r37,l753,5r37,4l824,13r36,6l895,28r33,9l961,48r32,13l1025,75r31,15l1086,108r28,18l1142,146r27,21l1195,190r25,23l1244,238r22,25l1287,290r19,28l1325,347r17,30l1358,408r14,31l1385,471r11,34l1406,538r8,35l1420,608r5,35l1427,679r1,37xe" fillcolor="#f5f5f4" stroked="f">
                <v:path arrowok="t"/>
                <o:lock v:ext="edit" verticies="t"/>
              </v:shape>
              <v:shape id="_x0000_s2505" style="position:absolute;left:709;top:9433;width:238;height:238" coordsize="1427,1428" path="m1427,714r,-37l1424,641r-4,-35l1413,570r-8,-34l1396,502r-11,-34l1372,436r-15,-32l1341,374r-16,-30l1306,315r-21,-28l1264,260r-22,-25l1218,209r-24,-24l1168,163r-27,-21l1113,122r-29,-18l1054,86,1023,70,991,56,959,43,925,32,892,22,857,14,823,9,787,4,750,1,714,,677,1,640,4,605,9r-35,5l535,22,502,32,468,43,436,56,404,70,373,86r-30,18l314,122r-28,20l259,163r-26,22l209,209r-24,26l163,260r-21,27l122,315r-19,29l86,374,70,404,56,436,43,468,31,502r-9,34l14,570,8,606,3,641,1,677,,714r1,37l3,787r5,35l14,858r8,35l31,926r12,34l56,992r14,32l86,1055r17,29l122,1113r20,28l163,1168r22,27l209,1219r24,24l259,1265r27,21l314,1306r29,18l373,1342r31,16l436,1372r32,12l502,1396r33,10l570,1414r35,6l640,1425r37,2l714,1428r36,-1l787,1425r36,-5l857,1414r35,-8l925,1396r34,-12l991,1372r32,-14l1054,1342r30,-18l1113,1306r28,-20l1168,1265r26,-22l1218,1219r24,-24l1264,1168r21,-27l1306,1113r19,-29l1341,1055r16,-31l1372,992r13,-32l1396,926r9,-33l1413,858r7,-36l1424,787r3,-36l1427,714xm1423,714r-1,37l1420,787r-6,35l1408,857r-7,35l1391,925r-12,33l1367,990r-14,31l1337,1051r-17,31l1301,1111r-19,28l1261,1165r-22,26l1215,1216r-25,23l1165,1260r-27,22l1110,1302r-29,19l1052,1338r-31,15l989,1367r-31,13l924,1391r-33,9l856,1408r-35,7l786,1419r-36,2l714,1422r-37,-1l641,1419r-35,-4l571,1408r-35,-8l503,1391r-34,-11l438,1367r-31,-14l375,1338r-29,-17l317,1302r-28,-20l262,1260r-25,-21l212,1216r-23,-25l166,1165r-21,-26l126,1111r-19,-29l90,1051,75,1021,60,990,48,958,37,925,27,892,19,857,13,822,9,787,5,751,4,714,5,677,9,641r4,-34l19,571r8,-34l37,504,48,470,60,438,75,407,90,377r17,-31l126,317r19,-27l166,264r23,-26l212,213r25,-23l262,168r27,-22l317,126r29,-18l375,90,407,75,438,61,469,48,503,37r33,-9l571,20r35,-7l641,9,677,7,714,5r36,2l786,9r35,4l856,20r35,8l924,37r34,11l989,61r32,14l1052,90r29,18l1110,126r28,20l1165,168r25,22l1215,213r24,25l1261,264r21,26l1301,317r19,29l1337,377r16,30l1367,438r12,32l1391,504r10,33l1408,571r6,36l1420,641r2,36l1423,714xe" fillcolor="#f5f5f4" stroked="f">
                <v:path arrowok="t"/>
                <o:lock v:ext="edit" verticies="t"/>
              </v:shape>
              <v:shape id="_x0000_s2506" style="position:absolute;left:710;top:9434;width:237;height:237" coordsize="1423,1423" path="m1423,711r-1,-37l1420,638r-5,-35l1409,568r-8,-35l1391,500r-11,-34l1367,434r-14,-31l1337,372r-17,-30l1301,313r-19,-28l1261,258r-22,-25l1215,208r-25,-23l1164,162r-27,-21l1109,121r-28,-18l1051,85,1020,70,988,56,956,43,923,32,890,23,855,14,819,8,785,4,748,,712,,675,,638,4,604,8r-36,6l533,23r-33,9l467,43,435,56,404,70,372,85r-30,18l314,121r-28,20l259,162r-25,23l209,208r-25,25l162,258r-20,27l122,313r-19,29l86,372,70,403,56,434,44,466,32,500,22,533r-8,35l8,603,3,638,1,674,,711r1,37l3,784r5,35l14,854r8,35l32,922r12,34l56,988r14,31l86,1050r17,30l122,1109r20,28l162,1164r22,25l209,1214r25,23l259,1260r27,21l314,1301r28,18l372,1337r32,15l435,1367r32,12l500,1390r33,10l568,1408r36,6l638,1418r37,4l712,1423r36,-1l785,1418r34,-4l855,1408r35,-8l923,1390r33,-11l988,1367r32,-15l1051,1337r30,-18l1109,1301r28,-20l1164,1260r26,-23l1215,1214r24,-25l1261,1164r21,-27l1301,1109r19,-29l1337,1050r16,-31l1367,988r13,-32l1391,922r10,-33l1409,854r6,-35l1420,784r2,-36l1423,711xm1419,711r-1,37l1414,784r-4,34l1404,853r-8,35l1386,921r-11,32l1363,986r-15,31l1333,1047r-17,31l1298,1105r-20,28l1257,1160r-23,26l1211,1211r-25,23l1161,1256r-26,22l1107,1297r-29,19l1049,1332r-32,16l987,1361r-32,14l921,1386r-33,9l854,1403r-35,6l784,1414r-36,2l712,1417r-37,-1l639,1414r-35,-5l569,1403r-34,-8l502,1386r-34,-11l437,1361r-31,-13l374,1332r-29,-16l316,1297r-28,-19l263,1256r-26,-22l212,1211r-23,-25l167,1160r-22,-27l126,1105r-19,-27l90,1047,75,1017,60,986,48,953,37,921,28,888,19,853,13,818,9,784,6,748r,-37l6,675,9,638r4,-34l19,569r9,-35l37,501,48,468,60,436,75,405,90,375r17,-31l126,317r19,-28l167,262r22,-26l212,211r25,-23l263,166r25,-20l316,125r29,-17l374,90,406,74,437,61,468,48,502,37,535,27r34,-8l604,13,639,8,675,6,712,5r36,1l784,8r35,5l854,19r34,8l921,37r34,11l987,61r30,13l1049,90r29,18l1107,125r28,21l1161,166r25,22l1211,211r23,25l1257,262r21,27l1298,317r18,27l1333,375r15,30l1363,436r12,32l1386,501r10,33l1404,569r6,35l1414,638r4,37l1419,711xe" fillcolor="#f5f5f4" stroked="f">
                <v:path arrowok="t"/>
                <o:lock v:ext="edit" verticies="t"/>
              </v:shape>
              <v:shape id="_x0000_s2507" style="position:absolute;left:710;top:9434;width:237;height:236" coordsize="1419,1417" path="m1419,709r-1,-37l1416,636r-6,-34l1404,566r-7,-34l1387,499r-12,-34l1363,433r-14,-31l1333,372r-17,-31l1297,312r-19,-27l1257,259r-22,-26l1211,208r-25,-23l1161,163r-27,-22l1106,121r-29,-18l1048,85,1017,70,985,56,954,43,920,32,887,23,852,15,817,8,782,4,746,2,710,,673,2,637,4,602,8r-35,7l532,23r-33,9l465,43,434,56,403,70,371,85r-29,18l313,121r-28,20l258,163r-25,22l208,208r-23,25l162,259r-21,26l122,312r-19,29l86,372,71,402,56,433,44,465,33,499,23,532r-8,34l9,602,5,636,1,672,,709r1,37l5,782r4,35l15,852r8,35l33,920r11,33l56,985r15,31l86,1046r17,31l122,1106r19,28l162,1160r23,26l208,1211r25,23l258,1255r27,22l313,1297r29,19l371,1333r32,15l434,1362r31,13l499,1386r33,9l567,1403r35,7l637,1414r36,2l710,1417r36,-1l782,1414r35,-4l852,1403r35,-8l920,1386r34,-11l985,1362r32,-14l1048,1333r29,-17l1106,1297r28,-20l1161,1255r25,-21l1211,1211r24,-25l1257,1160r21,-26l1297,1106r19,-29l1333,1046r16,-30l1363,985r12,-32l1387,920r10,-33l1404,852r6,-35l1416,782r2,-36l1419,709xm1413,709r-1,36l1410,781r-4,35l1399,851r-8,33l1382,918r-11,33l1359,983r-15,31l1328,1044r-16,30l1294,1102r-20,28l1252,1157r-21,25l1208,1206r-25,24l1157,1252r-26,21l1104,1292r-29,19l1046,1328r-32,16l984,1357r-32,14l919,1381r-33,10l851,1398r-35,7l782,1409r-36,3l710,1413r-37,-1l637,1409r-34,-4l568,1398r-35,-7l500,1381r-32,-10l436,1357r-31,-13l374,1328r-29,-17l317,1292r-28,-19l262,1252r-26,-22l211,1206r-23,-24l167,1157r-21,-27l125,1102r-18,-28l91,1044,75,1014,61,983,48,951,37,918,28,884,20,851,14,816,9,781,7,745,6,709,7,673,9,637r5,-35l20,567r8,-33l37,500,48,468,61,435,75,404,91,374r16,-29l125,316r21,-28l167,262r21,-26l211,212r25,-24l262,166r27,-20l317,126r28,-18l374,90,405,75,436,61,468,49,500,37,533,27r35,-8l603,14,637,9,673,6,710,5r36,1l782,9r34,5l851,19r35,8l919,37r33,12l984,61r30,14l1046,90r29,18l1104,126r27,20l1157,166r26,22l1208,212r23,24l1252,262r22,26l1294,316r18,29l1328,374r16,30l1359,435r12,33l1382,500r9,34l1399,567r7,35l1410,637r2,36l1413,709xe" fillcolor="#f6f6f6" stroked="f">
                <v:path arrowok="t"/>
                <o:lock v:ext="edit" verticies="t"/>
              </v:shape>
              <v:shape id="_x0000_s2508" style="position:absolute;left:711;top:9435;width:235;height:235" coordsize="1413,1412" path="m1413,706r-1,-36l1408,633r-4,-34l1398,564r-8,-35l1380,496r-11,-33l1357,431r-15,-31l1327,370r-17,-31l1292,312r-20,-28l1251,257r-23,-26l1205,206r-25,-23l1155,161r-26,-20l1101,120r-29,-17l1043,85,1011,69,981,56,949,43,915,32,882,22,848,14,813,8,778,3,742,1,706,,669,1,633,3,598,8r-35,6l529,22,496,32,462,43,431,56,400,69,368,85r-29,18l310,120r-28,21l257,161r-26,22l206,206r-23,25l161,257r-22,27l120,312r-19,27l84,370,69,400,54,431,42,463,31,496r-9,33l13,564,7,599,3,633,,670r,36l,743r3,36l7,813r6,35l22,883r9,33l42,948r12,33l69,1012r15,30l101,1073r19,27l139,1128r22,27l183,1181r23,25l231,1229r26,22l282,1273r28,19l339,1311r29,16l400,1343r31,13l462,1370r34,11l529,1390r34,8l598,1404r35,5l669,1411r37,1l742,1411r36,-2l813,1404r35,-6l882,1390r33,-9l949,1370r32,-14l1011,1343r32,-16l1072,1311r29,-19l1129,1273r26,-22l1180,1229r25,-23l1228,1181r23,-26l1272,1128r20,-28l1310,1073r17,-31l1342,1012r15,-31l1369,948r11,-32l1390,883r8,-35l1404,813r4,-34l1412,743r1,-37xm1407,706r-1,36l1404,778r-5,35l1393,848r-8,33l1376,915r-11,32l1352,979r-14,31l1322,1040r-17,29l1288,1098r-21,27l1247,1152r-22,26l1201,1202r-24,23l1152,1247r-27,21l1097,1287r-27,19l1040,1323r-30,15l979,1352r-32,12l914,1375r-33,10l847,1393r-35,6l778,1403r-36,4l706,1407r-37,l633,1403r-34,-4l564,1393r-33,-8l497,1375r-32,-11l432,1352r-30,-14l372,1323r-30,-17l314,1287r-28,-19l260,1247r-26,-22l210,1202r-24,-24l164,1152r-20,-27l124,1098r-18,-29l89,1040,73,1010,60,979,46,947,35,915,26,881,19,848,12,813,7,778,5,742,4,706,5,670,7,634r5,-34l19,565r7,-34l35,498,46,465,60,433,73,402,89,372r17,-29l124,314r20,-27l164,260r22,-26l210,210r24,-23l260,165r26,-21l314,125r28,-18l372,89,402,75,432,60,465,48,497,37,531,27r33,-8l599,13,633,9,669,5r37,l742,5r36,4l812,13r35,6l881,27r33,10l947,48r32,12l1010,75r30,14l1070,107r27,18l1125,144r27,21l1177,187r24,23l1225,234r22,26l1267,287r21,27l1305,343r17,29l1338,402r14,31l1365,465r11,33l1385,531r8,34l1399,600r5,34l1406,670r1,36xe" fillcolor="#f6f6f6" stroked="f">
                <v:path arrowok="t"/>
                <o:lock v:ext="edit" verticies="t"/>
              </v:shape>
              <v:shape id="_x0000_s2509" style="position:absolute;left:711;top:9435;width:235;height:235" coordsize="1407,1408" path="m1407,704r-1,-36l1404,632r-4,-35l1393,562r-8,-33l1376,495r-11,-32l1353,430r-15,-31l1322,369r-16,-29l1288,311r-20,-28l1246,257r-21,-26l1202,207r-25,-24l1151,161r-26,-20l1098,121r-29,-18l1040,85,1008,70,978,56,946,44,913,32,880,22,845,14,810,9,776,4,740,1,704,,667,1,631,4,597,9r-35,5l527,22,494,32,462,44,430,56,399,70,368,85r-29,18l311,121r-28,20l256,161r-26,22l205,207r-23,24l161,257r-21,26l119,311r-18,29l85,369,69,399,55,430,42,463,31,495r-9,34l14,562,8,597,3,632,1,668,,704r1,36l3,776r5,35l14,846r8,33l31,913r11,33l55,978r14,31l85,1039r16,30l119,1097r21,28l161,1152r21,25l205,1201r25,24l256,1247r27,21l311,1287r28,19l368,1323r31,16l430,1352r32,14l494,1376r33,10l562,1393r35,7l631,1404r36,3l704,1408r36,-1l776,1404r34,-4l845,1393r35,-7l913,1376r33,-10l978,1352r30,-13l1040,1323r29,-17l1098,1287r27,-19l1151,1247r26,-22l1202,1201r23,-24l1246,1152r22,-27l1288,1097r18,-28l1322,1039r16,-30l1353,978r12,-32l1376,913r9,-34l1393,846r7,-35l1404,776r2,-36l1407,704xm1403,704r-1,36l1398,776r-4,34l1388,845r-7,33l1372,912r-12,32l1348,976r-14,31l1318,1037r-17,29l1283,1095r-20,27l1243,1149r-22,24l1198,1198r-24,23l1148,1243r-27,21l1094,1283r-28,19l1036,1319r-30,15l976,1348r-33,12l911,1371r-32,10l845,1388r-35,7l775,1399r-35,2l704,1402r-37,-1l633,1399r-36,-4l563,1388r-34,-7l496,1371r-32,-11l431,1348r-30,-14l371,1319r-30,-17l313,1283r-27,-19l259,1243r-26,-22l210,1198r-24,-25l164,1149r-20,-27l124,1095r-18,-29l89,1037,74,1007,60,976,47,944,37,912,27,878,19,845,13,810,9,776,5,740r,-36l5,668,9,632r4,-34l19,563r8,-33l37,496,47,464,60,432,74,401,89,371r17,-29l124,314r20,-28l164,259r22,-24l210,210r23,-23l259,165r27,-21l313,125r28,-18l371,89,401,75,431,60,464,48,496,37r33,-9l563,20r34,-7l633,9,667,7,704,6r36,1l775,9r35,4l845,20r34,8l911,37r32,11l976,60r30,15l1036,89r30,18l1094,125r27,19l1148,165r26,22l1198,210r23,25l1243,259r20,27l1283,314r18,28l1318,371r16,30l1348,432r12,32l1372,496r9,34l1388,563r6,35l1398,632r4,36l1403,704xe" fillcolor="#f6f6f6" stroked="f">
                <v:path arrowok="t"/>
                <o:lock v:ext="edit" verticies="t"/>
              </v:shape>
              <v:shape id="_x0000_s2510" style="position:absolute;left:711;top:9436;width:234;height:233" coordsize="1403,1402" path="m1403,701r-1,-36l1400,629r-5,-34l1389,560r-8,-34l1372,493r-11,-33l1348,428r-14,-31l1318,367r-17,-29l1284,309r-21,-27l1243,255r-22,-26l1197,205r-24,-23l1148,160r-27,-21l1093,120r-27,-18l1036,84,1006,70,975,55,943,43,910,32,877,22,843,14,808,8,774,4,738,,702,,665,,629,4,595,8r-35,6l527,22,493,32,461,43,428,55,398,70,368,84r-30,18l310,120r-28,19l256,160r-26,22l206,205r-24,24l160,255r-20,27l120,309r-18,29l85,367,69,397,56,428,42,460,31,493r-9,33l15,560,8,595,3,629,1,665,,701r1,36l3,773r5,35l15,843r7,33l31,910r11,32l56,974r13,31l85,1035r17,29l120,1093r20,27l160,1147r22,26l206,1197r24,23l256,1242r26,21l310,1282r28,19l368,1318r30,15l428,1347r33,12l493,1370r34,10l560,1388r35,6l629,1398r36,4l702,1402r36,l774,1398r34,-4l843,1388r34,-8l910,1370r33,-11l975,1347r31,-14l1036,1318r30,-17l1093,1282r28,-19l1148,1242r25,-22l1197,1197r24,-24l1243,1147r20,-27l1284,1093r17,-29l1318,1035r16,-30l1348,974r13,-32l1372,910r9,-34l1389,843r6,-35l1400,773r2,-36l1403,701xm1398,701r,36l1394,773r-4,34l1384,842r-8,33l1366,908r-10,32l1343,971r-14,32l1314,1033r-17,29l1279,1090r-19,28l1239,1144r-21,25l1194,1193r-24,23l1145,1239r-27,20l1091,1279r-29,18l1033,1313r-29,16l973,1342r-32,13l909,1366r-34,9l842,1383r-35,6l773,1394r-35,2l702,1397r-37,-1l631,1394r-35,-5l561,1383r-33,-8l494,1366r-32,-11l430,1342r-30,-13l370,1313r-29,-16l312,1279r-27,-20l258,1239r-24,-23l209,1193r-22,-24l164,1144r-21,-26l124,1090r-18,-28l89,1033,74,1003,60,971,48,940,37,908,27,875,19,842,13,807,9,773,7,737,6,701,7,665,9,629r4,-34l19,561r8,-34l37,494,48,462,60,431,74,399,89,369r17,-29l124,312r19,-27l164,258r23,-25l209,209r25,-23l258,163r27,-20l312,124r29,-19l370,89,400,74,430,60,462,47,494,36r34,-9l561,19r35,-6l631,8,665,6,702,5r36,1l773,8r34,5l842,19r33,8l909,36r32,11l973,60r31,14l1033,89r29,16l1091,124r27,19l1145,163r25,23l1194,209r24,24l1239,258r21,27l1279,312r18,28l1314,369r15,30l1343,431r13,31l1366,494r10,33l1384,561r6,34l1394,629r4,36l1398,701xe" fillcolor="#f6f6f6" stroked="f">
                <v:path arrowok="t"/>
                <o:lock v:ext="edit" verticies="t"/>
              </v:shape>
              <v:shape id="_x0000_s2511" style="position:absolute;left:712;top:9436;width:233;height:233" coordsize="1398,1396" path="m1398,698r-1,-36l1393,626r-4,-34l1383,557r-7,-33l1367,490r-12,-32l1343,426r-14,-31l1313,365r-17,-29l1278,308r-20,-28l1238,253r-22,-24l1193,204r-24,-23l1143,159r-27,-21l1089,119r-28,-18l1031,83,1001,69,971,54,938,42,906,31,874,22,840,14,805,7,770,3,735,1,699,,662,1,628,3,592,7r-34,7l524,22r-33,9l459,42,426,54,396,69,366,83r-30,18l308,119r-27,19l254,159r-26,22l205,204r-24,25l159,253r-20,27l119,308r-18,28l84,365,69,395,55,426,42,458,32,490,22,524r-8,33l8,592,4,626,,662r,36l,734r4,36l8,804r6,35l22,872r10,34l42,938r13,32l69,1001r15,30l101,1060r18,29l139,1116r20,27l181,1167r24,25l228,1215r26,22l281,1258r27,19l336,1296r30,17l396,1328r30,14l459,1354r32,11l524,1375r34,7l592,1389r36,4l662,1395r37,1l735,1395r35,-2l805,1389r35,-7l874,1375r32,-10l938,1354r33,-12l1001,1328r30,-15l1061,1296r28,-19l1116,1258r27,-21l1169,1215r24,-23l1216,1167r22,-24l1258,1116r20,-27l1296,1060r17,-29l1329,1001r14,-31l1355,938r12,-32l1376,872r7,-33l1389,804r4,-34l1397,734r1,-36xm1392,698r-1,36l1389,770r-4,34l1378,838r-7,33l1361,905r-11,31l1338,968r-14,31l1309,1029r-17,29l1274,1086r-19,27l1234,1139r-22,25l1189,1189r-24,22l1140,1233r-26,20l1086,1274r-28,17l1029,1308r-29,15l969,1337r-32,12l905,1361r-33,9l839,1377r-35,6l770,1387r-36,4l699,1392r-36,-1l628,1387r-35,-4l559,1377r-34,-7l492,1361r-32,-12l429,1337r-31,-14l368,1308r-29,-17l311,1274r-28,-21l257,1233r-25,-22l208,1189r-23,-25l164,1139r-22,-26l123,1086r-18,-28l89,1029,73,999,60,968,47,936,36,905,27,871,19,838,13,804,8,770,6,734,5,698,6,662,8,628r5,-35l19,558r8,-33l36,492,47,460,60,429,73,397,89,367r16,-29l123,310r19,-27l164,257r21,-25l208,207r24,-22l257,163r26,-20l311,124r28,-19l368,88,398,73,429,59,460,46,492,35r33,-9l559,19r34,-6l628,8,663,5,699,4r35,1l770,8r34,5l839,19r33,7l905,35r32,11l969,59r31,14l1029,88r29,17l1086,124r28,19l1140,163r25,22l1189,207r23,25l1234,257r21,26l1274,310r18,28l1309,367r15,30l1338,429r12,31l1361,492r10,33l1378,558r7,35l1389,628r2,34l1392,698xe" fillcolor="#f6f6f6" stroked="f">
                <v:path arrowok="t"/>
                <o:lock v:ext="edit" verticies="t"/>
              </v:shape>
              <v:shape id="_x0000_s2512" style="position:absolute;left:712;top:9436;width:232;height:232" coordsize="1392,1392" path="m1392,696r,-36l1388,624r-4,-34l1378,556r-8,-34l1360,489r-10,-32l1337,426r-14,-32l1308,364r-17,-29l1273,307r-19,-27l1233,253r-21,-25l1188,204r-24,-23l1139,158r-27,-20l1085,119r-29,-19l1027,84,998,69,967,55,935,42,903,31,869,22,836,14,801,8,767,3,732,1,696,,659,1,625,3,590,8r-35,6l522,22r-34,9l456,42,424,55,394,69,364,84r-29,16l306,119r-27,19l252,158r-24,23l203,204r-22,24l158,253r-21,27l118,307r-18,28l83,364,68,394,54,426,42,457,31,489,21,522r-8,34l7,590,3,624,1,660,,696r1,36l3,768r4,34l13,837r8,33l31,903r11,32l54,966r14,32l83,1028r17,29l118,1085r19,28l158,1139r23,25l203,1188r25,23l252,1234r27,20l306,1274r29,18l364,1308r30,16l424,1337r32,13l488,1361r34,9l555,1378r35,6l625,1389r34,2l696,1392r36,-1l767,1389r34,-5l836,1378r33,-8l903,1361r32,-11l967,1337r31,-13l1027,1308r29,-16l1085,1274r27,-20l1139,1234r25,-23l1188,1188r24,-24l1233,1139r21,-26l1273,1085r18,-28l1308,1028r15,-30l1337,966r13,-31l1360,903r10,-33l1378,837r6,-35l1388,768r4,-36l1392,696xm1387,696r-1,36l1384,766r-5,35l1373,836r-8,33l1356,902r-11,32l1332,965r-13,30l1303,1026r-17,29l1269,1083r-19,26l1229,1135r-22,26l1185,1184r-25,24l1136,1229r-27,21l1082,1269r-28,18l1025,1304r-29,14l964,1333r-31,12l901,1356r-33,9l835,1373r-34,6l767,1383r-36,4l696,1387r-36,l625,1383r-35,-4l556,1373r-33,-8l490,1356r-32,-11l427,1333r-31,-15l366,1304r-29,-17l309,1269r-27,-19l256,1229r-25,-21l206,1184r-22,-23l162,1135r-20,-26l123,1083r-18,-28l88,1026,72,995,59,965,47,934,35,902,26,869,19,836,12,801,9,766,5,732,4,696,5,660,9,626r3,-35l19,556r7,-32l35,490,47,459,59,427,72,396,88,366r17,-28l123,309r19,-26l162,257r22,-26l206,208r25,-24l256,163r26,-20l309,123r28,-18l366,88,396,74,427,59,458,47,490,37,523,27r33,-8l590,13,625,9,660,6,696,5r35,1l767,9r34,4l835,19r33,8l901,37r32,10l964,59r32,15l1025,88r29,17l1082,123r27,20l1136,163r24,21l1185,208r22,23l1229,257r21,26l1269,309r17,29l1303,366r16,30l1332,427r13,32l1356,490r9,34l1373,556r6,35l1384,626r2,34l1387,696xe" fillcolor="#f6f6f6" stroked="f">
                <v:path arrowok="t"/>
                <o:lock v:ext="edit" verticies="t"/>
              </v:shape>
              <v:shape id="_x0000_s2513" style="position:absolute;left:713;top:9437;width:231;height:231" coordsize="1387,1388" path="m1387,694r-1,-36l1384,624r-4,-35l1373,554r-7,-33l1356,488r-11,-32l1333,425r-14,-32l1304,363r-17,-29l1269,306r-19,-27l1229,253r-22,-25l1184,203r-24,-22l1135,159r-26,-20l1081,120r-28,-19l1024,84,995,69,964,55,932,42,900,31,867,22,834,15,799,9,765,4,729,1,694,,658,1,623,4,588,9r-34,6l520,22r-33,9l455,42,424,55,393,69,363,84r-29,17l306,120r-28,19l252,159r-25,22l203,203r-23,25l159,253r-22,26l118,306r-18,28l84,363,68,393,55,425,42,456,31,488r-9,33l14,554,8,589,3,624,1,658,,694r1,36l3,766r5,34l14,834r8,33l31,901r11,31l55,964r13,31l84,1025r16,29l118,1082r19,27l159,1135r21,25l203,1185r24,22l252,1229r26,20l306,1270r28,17l363,1304r30,15l424,1333r31,12l487,1357r33,9l554,1373r34,6l623,1383r35,4l694,1388r35,-1l765,1383r34,-4l834,1373r33,-7l900,1357r32,-12l964,1333r31,-14l1024,1304r29,-17l1081,1270r28,-21l1135,1229r25,-22l1184,1185r23,-25l1229,1135r21,-26l1269,1082r18,-28l1304,1025r15,-30l1333,964r12,-32l1356,901r10,-34l1373,834r7,-34l1384,766r2,-36l1387,694xm1383,694r-1,36l1378,764r-4,35l1368,833r-7,33l1352,898r-12,33l1328,962r-13,30l1299,1023r-17,29l1264,1078r-19,28l1225,1132r-22,25l1181,1181r-24,23l1131,1225r-25,21l1079,1265r-28,18l1022,1300r-29,14l961,1329r-31,12l899,1351r-34,10l833,1369r-35,6l765,1379r-36,2l694,1382r-36,-1l624,1379r-35,-4l554,1369r-32,-8l488,1351r-31,-10l426,1329r-32,-15l365,1300r-29,-17l308,1265r-26,-19l256,1225r-26,-21l207,1181r-23,-24l162,1132r-20,-26l123,1078r-18,-26l88,1023,72,992,59,962,47,931,36,898,27,866,19,833,13,799,9,764,5,730r,-36l5,658,9,624r4,-35l19,555r8,-33l36,489,47,457,59,426,72,396,88,365r17,-27l123,310r19,-27l162,256r22,-25l207,207r23,-23l256,163r26,-20l308,123r28,-18l365,88,394,74,426,59,457,48,488,37,522,27r32,-7l589,13,624,9,658,7,694,6r35,1l765,9r33,4l833,20r32,7l899,37r31,11l961,59r32,15l1022,88r29,17l1079,123r27,20l1131,163r26,21l1181,207r22,24l1225,256r20,27l1264,310r18,28l1299,365r16,31l1328,426r12,31l1352,489r9,33l1368,555r6,34l1378,624r4,34l1383,694xe" fillcolor="#f6f6f6" stroked="f">
                <v:path arrowok="t"/>
                <o:lock v:ext="edit" verticies="t"/>
              </v:shape>
              <v:shape id="_x0000_s2514" style="position:absolute;left:713;top:9437;width:231;height:230" coordsize="1383,1382" path="m1383,691r-1,-36l1380,621r-5,-35l1369,551r-8,-32l1352,485r-11,-31l1328,422r-13,-31l1299,361r-17,-28l1265,304r-19,-26l1225,252r-22,-26l1181,203r-25,-24l1132,158r-27,-20l1078,118r-28,-18l1021,83,992,69,960,54,929,42,897,32,864,22,831,14,797,8,763,4,727,1,692,,656,1,621,4,586,8r-34,6l519,22,486,32,454,42,423,54,392,69,362,83r-29,17l305,118r-27,20l252,158r-25,21l202,203r-22,23l158,252r-20,26l119,304r-18,29l84,361,68,391,55,422,43,454,31,485r-9,34l15,551,8,586,5,621,1,655,,691r1,36l5,761r3,35l15,831r7,33l31,897r12,32l55,960r13,30l84,1021r17,29l119,1078r19,26l158,1130r22,26l202,1179r25,24l252,1224r26,21l305,1264r28,18l362,1299r30,14l423,1328r31,12l486,1351r33,9l552,1368r34,6l621,1378r35,4l692,1382r35,l763,1378r34,-4l831,1368r33,-8l897,1351r32,-11l960,1328r32,-15l1021,1299r29,-17l1078,1264r27,-19l1132,1224r24,-21l1181,1179r22,-23l1225,1130r21,-26l1265,1078r17,-28l1299,1021r16,-31l1328,960r13,-31l1352,897r9,-33l1369,831r6,-35l1380,761r2,-34l1383,691xm1378,691r-2,36l1374,761r-4,35l1364,830r-8,32l1347,895r-11,32l1324,958r-14,30l1295,1018r-17,28l1260,1074r-19,27l1221,1127r-21,26l1176,1176r-23,22l1128,1221r-26,20l1076,1260r-28,18l1019,1294r-29,15l958,1323r-31,13l896,1346r-33,9l830,1363r-34,6l761,1374r-34,2l692,1377r-36,-1l622,1374r-35,-5l553,1363r-33,-8l488,1346r-32,-10l425,1323r-31,-14l365,1294r-30,-16l308,1260r-27,-19l255,1221r-25,-23l207,1176r-24,-23l162,1127r-20,-26l123,1074r-18,-28l88,1018,73,988,59,958,47,927,36,895,27,862,19,830,13,796,9,761,7,727,6,691,7,656,9,621r4,-34l19,552r8,-32l36,488,47,455,59,424,73,394,88,365r17,-29l123,308r19,-27l162,255r21,-26l207,206r23,-22l255,162r26,-21l308,122r27,-18l365,89,394,73,425,60,456,47,488,36r32,-9l553,19r34,-6l622,9,656,6,692,5r35,1l761,9r35,4l830,19r33,8l896,36r31,11l958,60r32,13l1019,89r29,15l1076,122r26,19l1128,162r25,22l1176,206r24,23l1221,255r20,26l1260,308r18,28l1295,365r15,29l1324,424r12,31l1347,488r9,32l1364,552r6,35l1374,621r2,35l1378,691xe" fillcolor="#f6f6f6" stroked="f">
                <v:path arrowok="t"/>
                <o:lock v:ext="edit" verticies="t"/>
              </v:shape>
              <v:shape id="_x0000_s2515" style="position:absolute;left:714;top:9438;width:229;height:229" coordsize="1378,1376" path="m1378,688r-1,-36l1373,618r-4,-35l1363,549r-7,-33l1347,483r-12,-32l1323,420r-13,-30l1294,359r-17,-27l1259,304r-19,-27l1220,250r-22,-25l1176,201r-24,-23l1126,157r-25,-20l1074,117,1046,99,1017,82,988,68,956,53,925,42,894,31,860,21,828,14,793,7,760,3,724,1,689,,653,1,619,3,584,7r-35,7l517,21,483,31,452,42,421,53,389,68,360,82,331,99r-28,18l277,137r-26,20l225,178r-23,23l179,225r-22,25l137,277r-19,27l100,332,83,359,67,390,54,420,42,451,31,483r-9,33l14,549,8,583,4,618,,652r,36l,724r4,34l8,793r6,34l22,860r9,32l42,925r12,31l67,986r16,31l100,1046r18,26l137,1100r20,26l179,1151r23,24l225,1198r26,21l277,1240r26,19l331,1277r29,17l389,1308r32,15l452,1335r31,10l517,1355r32,8l584,1369r35,4l653,1375r36,1l724,1375r36,-2l793,1369r35,-6l860,1355r34,-10l925,1335r31,-12l988,1308r29,-14l1046,1277r28,-18l1101,1240r25,-21l1152,1198r24,-23l1198,1151r22,-25l1240,1100r19,-28l1277,1046r17,-29l1310,986r13,-30l1335,925r12,-33l1356,860r7,-33l1369,793r4,-35l1377,724r1,-36xm1372,688r-1,36l1369,758r-5,34l1359,825r-8,34l1341,891r-10,32l1319,954r-14,30l1290,1014r-17,28l1256,1070r-20,27l1216,1123r-21,24l1172,1171r-23,23l1123,1215r-26,21l1070,1255r-28,17l1015,1289r-30,15l955,1317r-31,12l892,1341r-33,9l827,1357r-34,6l758,1367r-34,4l689,1371r-36,l619,1367r-35,-4l550,1357r-32,-7l486,1341r-33,-12l423,1317r-31,-13l363,1289r-29,-17l307,1255r-27,-19l254,1215r-26,-21l205,1171r-22,-24l161,1123r-20,-26l122,1070r-18,-28l88,1014,72,984,59,954,46,923,36,891,26,859,19,825,13,792,8,758,6,724,5,688,6,653,8,619r5,-35l19,551r7,-34l36,485,46,453,59,422,72,392,88,363r16,-29l122,306r19,-27l161,253r22,-24l205,205r23,-22l254,161r26,-21l307,121r27,-17l363,87,392,72,423,59,453,47,486,35r32,-9l550,19r34,-6l619,9,653,5r36,l724,5r34,4l793,13r34,6l859,26r33,9l924,47r31,12l985,72r30,15l1042,104r28,17l1097,140r26,21l1149,183r23,22l1195,229r21,24l1236,279r20,27l1273,334r17,29l1305,392r14,30l1331,453r10,32l1351,517r8,34l1364,584r5,35l1371,653r1,35xe" fillcolor="#f6f6f6" stroked="f">
                <v:path arrowok="t"/>
                <o:lock v:ext="edit" verticies="t"/>
              </v:shape>
              <v:shape id="_x0000_s2516" style="position:absolute;left:714;top:9438;width:229;height:229" coordsize="1372,1372" path="m1372,686r-2,-35l1368,616r-4,-34l1358,547r-8,-32l1341,483r-11,-33l1318,419r-14,-30l1289,360r-17,-29l1254,303r-19,-27l1215,250r-21,-26l1170,201r-23,-22l1122,157r-26,-21l1070,117,1042,99,1013,84,984,68,952,55,921,42,890,31,857,22,824,14,790,8,755,4,721,1,686,,650,1,616,4,581,8r-34,6l514,22r-32,9l450,42,419,55,388,68,359,84,329,99r-27,18l275,136r-26,21l224,179r-23,22l177,224r-21,26l136,276r-19,27l99,331,82,360,67,389,53,419,41,450,30,483r-9,32l13,547,7,582,3,616,1,651,,686r1,36l3,756r4,35l13,825r8,32l30,890r11,32l53,953r14,30l82,1013r17,28l117,1069r19,27l156,1122r21,26l201,1171r23,22l249,1216r26,20l302,1255r27,18l359,1289r29,15l419,1318r31,13l482,1341r32,9l547,1358r34,6l616,1369r34,2l686,1372r35,-1l755,1369r35,-5l824,1358r33,-8l890,1341r31,-10l952,1318r32,-14l1013,1289r29,-16l1070,1255r26,-19l1122,1216r25,-23l1170,1171r24,-23l1215,1122r20,-26l1254,1069r18,-28l1289,1013r15,-30l1318,953r12,-31l1341,890r9,-33l1358,825r6,-34l1368,756r2,-34l1372,686xm1367,686r-1,35l1364,755r-5,35l1353,823r-8,33l1336,888r-10,33l1313,951r-13,30l1284,1010r-16,29l1251,1067r-19,27l1212,1120r-23,24l1167,1168r-24,22l1119,1211r-26,20l1066,1250r-28,18l1010,1285r-29,14l951,1313r-31,12l889,1336r-33,9l823,1353r-34,6l755,1363r-34,2l686,1367r-36,-2l616,1363r-34,-4l549,1353r-34,-8l483,1336r-32,-11l420,1313r-30,-14l361,1285r-28,-17l305,1250r-27,-19l252,1211r-24,-21l204,1168r-22,-24l161,1120r-22,-26l120,1067r-16,-28l87,1010,71,981,58,951,45,921,35,888,26,856,19,823,12,790,9,755,5,721,4,686,5,651,9,617r3,-35l19,549r7,-33l35,484,45,452,58,421,71,391,87,362r17,-29l120,306r19,-27l161,254r21,-25l204,204r24,-22l252,161r26,-20l305,122r28,-18l361,87,390,72,420,59,451,47,483,36r32,-9l549,19r33,-6l616,9,650,7,686,5r35,2l755,9r34,4l823,19r33,8l889,36r31,11l951,59r30,13l1010,87r28,17l1066,122r27,19l1119,161r24,21l1167,204r22,25l1212,254r20,25l1251,306r17,27l1284,362r16,29l1313,421r13,31l1336,484r9,32l1353,549r6,33l1364,617r2,34l1367,686xe" fillcolor="#f6f6f6" stroked="f">
                <v:path arrowok="t"/>
                <o:lock v:ext="edit" verticies="t"/>
              </v:shape>
              <v:shape id="_x0000_s2517" style="position:absolute;left:714;top:9439;width:228;height:227" coordsize="1367,1366" path="m1367,683r-1,-35l1364,614r-5,-35l1354,546r-8,-34l1336,480r-10,-32l1314,417r-14,-30l1285,358r-17,-29l1251,301r-20,-27l1211,248r-21,-24l1167,200r-23,-22l1118,156r-26,-21l1065,116,1037,99,1010,82,980,67,950,54,919,42,887,30,854,21,822,14,788,8,753,4,719,,684,,648,,614,4,579,8r-34,6l513,21r-32,9l448,42,418,54,387,67,358,82,329,99r-27,17l275,135r-26,21l223,178r-23,22l178,224r-22,24l136,274r-19,27l99,329,83,358,67,387,54,417,41,448,31,480,21,512r-7,34l8,579,3,614,1,648,,683r1,36l3,753r5,34l14,820r7,34l31,886r10,32l54,949r13,30l83,1009r16,28l117,1065r19,27l156,1118r22,24l200,1166r23,23l249,1210r26,21l302,1250r27,17l358,1284r29,15l418,1312r30,12l481,1336r32,9l545,1352r34,6l614,1362r34,4l684,1366r35,l753,1362r35,-4l822,1352r32,-7l887,1336r32,-12l950,1312r30,-13l1010,1284r27,-17l1065,1250r27,-19l1118,1210r26,-21l1167,1166r23,-24l1211,1118r20,-26l1251,1065r17,-28l1285,1009r15,-30l1314,949r12,-31l1336,886r10,-32l1354,820r5,-33l1364,753r2,-34l1367,683xm1362,683r,35l1358,752r-4,35l1348,819r-8,34l1332,885r-11,32l1309,947r-14,30l1280,1006r-17,29l1247,1062r-19,27l1207,1114r-21,25l1164,1162r-24,23l1116,1206r-26,20l1063,1245r-28,18l1007,1280r-29,14l948,1308r-31,12l885,1331r-32,9l821,1348r-34,5l753,1358r-34,2l684,1361r-36,-1l615,1358r-35,-5l547,1348r-33,-8l482,1331r-32,-11l419,1308r-30,-14l360,1280r-28,-17l304,1245r-27,-19l253,1206r-25,-21l203,1162r-22,-23l160,1114r-20,-25l121,1062r-17,-27l87,1006,73,977,58,947,47,917,36,885,27,853,19,819,13,787,9,752,7,718,5,683,7,648,9,614r4,-34l19,547r8,-34l36,482,47,449,58,419,73,389,87,360r17,-29l121,304r19,-27l160,252r21,-25l203,204r25,-23l253,160r24,-20l304,121r28,-18l360,87,389,72,419,58,450,46,482,36,514,26r33,-7l580,12,615,8,648,6,684,5r35,1l753,8r34,4l821,19r32,7l885,36r32,10l948,58r30,14l1007,87r28,16l1063,121r27,19l1116,160r24,21l1164,204r22,23l1207,252r21,25l1247,304r16,27l1280,360r15,29l1309,419r12,30l1332,482r8,31l1348,547r6,33l1358,614r4,34l1362,683xe" fillcolor="#f6f6f6" stroked="f">
                <v:path arrowok="t"/>
                <o:lock v:ext="edit" verticies="t"/>
              </v:shape>
              <v:shape id="_x0000_s2518" style="position:absolute;left:715;top:9439;width:227;height:227" coordsize="1363,1362" path="m1363,681r-1,-35l1360,612r-5,-35l1349,544r-8,-33l1332,479r-10,-32l1309,416r-13,-30l1280,357r-16,-29l1247,301r-19,-27l1208,249r-23,-25l1163,199r-24,-22l1115,156r-26,-20l1062,117,1034,99,1006,82,977,67,947,54,916,42,885,31,852,22,819,14,785,8,751,4,717,2,682,,646,2,612,4,578,8r-33,6l511,22r-32,9l447,42,416,54,386,67,357,82,329,99r-28,18l274,136r-26,20l224,177r-24,22l178,224r-21,25l135,274r-19,27l100,328,83,357,67,386,54,416,41,447,31,479r-9,32l15,544,8,577,5,612,1,646,,681r1,35l5,750r3,35l15,818r7,33l31,883r10,33l54,946r13,30l83,1005r17,29l116,1062r19,27l157,1115r21,24l200,1163r24,22l248,1206r26,20l301,1245r28,18l357,1280r29,14l416,1308r31,12l479,1331r32,9l545,1348r33,6l612,1358r34,2l682,1362r35,-2l751,1358r34,-4l819,1348r33,-8l885,1331r31,-11l947,1308r30,-14l1006,1280r28,-17l1062,1245r27,-19l1115,1206r24,-21l1163,1163r22,-24l1208,1115r20,-26l1247,1062r17,-28l1280,1005r16,-29l1309,946r13,-30l1332,883r9,-32l1349,818r6,-33l1360,750r2,-34l1363,681xm1357,681r-1,35l1354,750r-4,34l1344,817r-8,33l1327,882r-11,31l1305,944r-15,30l1276,1003r-16,29l1242,1059r-19,27l1203,1111r-21,25l1160,1159r-24,23l1111,1203r-25,20l1060,1241r-28,18l1004,1275r-29,15l945,1303r-31,13l882,1326r-31,10l817,1343r-32,6l750,1354r-33,2l682,1357r-36,-1l613,1354r-35,-5l546,1343r-34,-7l481,1326r-31,-10l418,1303r-30,-13l359,1275r-28,-16l304,1241r-27,-18l252,1203r-25,-21l204,1159r-23,-23l160,1111r-20,-25l121,1059r-17,-27l87,1003,73,974,59,944,47,913,36,882,27,850,19,817,14,784,9,750,7,716,6,681,7,646,9,612r5,-34l19,545r8,-33l36,480,47,449,59,418,73,388,87,359r17,-28l121,303r19,-27l160,252r21,-25l204,204r23,-23l252,160r25,-20l304,121r27,-18l359,88,388,72,418,59,450,46,481,36r31,-9l546,19r32,-6l613,9,646,6,682,5r35,1l750,9r35,4l817,19r34,8l882,36r32,10l945,59r30,13l1004,88r28,15l1060,121r26,19l1111,160r25,21l1160,204r22,23l1203,252r20,24l1242,303r18,28l1276,359r14,29l1305,418r11,31l1327,480r9,32l1344,545r6,33l1354,612r2,34l1357,681xe" fillcolor="#f6f6f6" stroked="f">
                <v:path arrowok="t"/>
                <o:lock v:ext="edit" verticies="t"/>
              </v:shape>
              <v:shape id="_x0000_s2519" style="position:absolute;left:715;top:9439;width:226;height:226" coordsize="1357,1356" path="m1357,678r,-35l1353,609r-4,-34l1343,542r-8,-34l1327,477r-11,-33l1304,414r-14,-30l1275,355r-17,-29l1242,299r-19,-27l1202,247r-21,-25l1159,199r-24,-23l1111,155r-26,-20l1058,116,1030,98,1002,82,973,67,943,53,912,41,880,31,848,21,816,14,782,7,748,3,714,1,679,,643,1,610,3,575,7r-33,7l509,21,477,31,445,41,414,53,384,67,355,82,327,98r-28,18l272,135r-24,20l223,176r-25,23l176,222r-21,25l135,272r-19,27l99,326,82,355,68,384,53,414,42,444,31,477r-9,31l14,542,8,575,4,609,2,643,,678r2,35l4,747r4,35l14,814r8,34l31,880r11,32l53,942r15,30l82,1001r17,29l116,1057r19,27l155,1109r21,25l198,1157r25,23l248,1201r24,20l299,1240r28,18l355,1275r29,14l414,1303r31,12l477,1326r32,9l542,1343r33,5l610,1353r33,2l679,1356r35,-1l748,1353r34,-5l816,1343r32,-8l880,1326r32,-11l943,1303r30,-14l1002,1275r28,-17l1058,1240r27,-19l1111,1201r24,-21l1159,1157r22,-23l1202,1109r21,-25l1242,1057r16,-27l1275,1001r15,-29l1304,942r12,-30l1327,880r8,-32l1343,814r6,-32l1353,747r4,-34l1357,678xm1352,678r-1,35l1349,747r-5,34l1339,813r-8,34l1322,878r-11,31l1299,939r-14,31l1271,999r-16,28l1237,1055r-19,25l1198,1106r-21,25l1154,1154r-23,22l1107,1198r-25,20l1055,1236r-27,18l1000,1270r-29,15l941,1298r-30,12l879,1321r-32,8l814,1337r-33,6l747,1347r-33,4l679,1351r-35,l610,1347r-34,-4l543,1337r-33,-8l478,1321r-31,-11l416,1298r-30,-13l357,1270r-28,-16l302,1236r-26,-18l250,1198r-24,-22l203,1154r-23,-23l159,1106r-20,-26l120,1055r-18,-28l87,999,72,970,59,939,46,909,35,878,26,847,19,813,13,781,8,747,6,713,5,678,6,643,8,609r5,-34l19,543r7,-33l35,478,46,447,59,416,72,386,87,357r15,-28l120,301r19,-25l159,250r21,-25l203,202r23,-22l250,158r26,-20l302,120r27,-18l357,87,386,71,416,58,447,45,478,35r32,-9l543,19r33,-6l610,9,644,6,679,5r35,1l747,9r34,4l814,19r33,7l879,35r32,10l941,58r30,13l1000,87r28,15l1055,120r27,18l1107,158r24,22l1154,202r23,23l1198,250r20,26l1237,301r18,28l1271,357r14,29l1299,416r12,31l1322,478r9,32l1339,543r5,32l1349,609r2,34l1352,678xe" fillcolor="#f6f6f6" stroked="f">
                <v:path arrowok="t"/>
                <o:lock v:ext="edit" verticies="t"/>
              </v:shape>
              <v:shape id="_x0000_s2520" style="position:absolute;left:716;top:9440;width:225;height:225" coordsize="1351,1352" path="m1351,676r-1,-35l1348,607r-4,-34l1338,540r-8,-33l1321,475r-11,-31l1299,413r-15,-30l1270,354r-16,-28l1236,298r-19,-27l1197,247r-21,-25l1154,199r-24,-23l1105,155r-25,-20l1054,116,1026,98,998,83,969,67,939,54,908,41,876,31,845,22,811,14,779,8,744,4,711,1,676,,640,1,607,4,572,8r-32,6l506,22r-31,9l444,41,412,54,382,67,353,83,325,98r-27,18l271,135r-25,20l221,176r-23,23l175,222r-21,25l134,271r-19,27l98,326,81,354,67,383,53,413,41,444,30,475r-9,32l13,540,8,573,3,607,1,641,,676r1,35l3,745r5,34l13,812r8,33l30,877r11,31l53,939r14,30l81,998r17,29l115,1054r19,27l154,1106r21,25l198,1154r23,23l246,1198r25,20l298,1236r27,18l353,1270r29,15l412,1298r32,13l475,1321r31,10l540,1338r32,6l607,1349r33,2l676,1352r35,-1l744,1349r35,-5l811,1338r34,-7l876,1321r32,-10l939,1298r30,-13l998,1270r28,-16l1054,1236r26,-18l1105,1198r25,-21l1154,1154r22,-23l1197,1106r20,-25l1236,1054r18,-27l1270,998r14,-29l1299,939r11,-31l1321,877r9,-32l1338,812r6,-33l1348,745r2,-34l1351,676xm1347,676r-1,35l1343,744r-4,34l1332,811r-6,33l1317,876r-11,30l1293,937r-13,30l1265,996r-15,28l1232,1051r-19,26l1193,1103r-20,24l1150,1150r-23,22l1102,1193r-26,21l1051,1233r-27,16l995,1266r-28,15l937,1294r-31,12l875,1316r-32,9l810,1333r-32,6l744,1343r-34,2l676,1346r-35,-1l607,1343r-34,-4l541,1333r-33,-8l476,1316r-31,-10l415,1294r-31,-13l356,1266r-29,-17l300,1233r-25,-19l249,1193r-25,-21l201,1150r-22,-23l158,1103r-20,-26l119,1051r-18,-27l86,996,71,967,58,937,46,906,35,876,25,844,19,811,12,778,9,744,5,711r,-35l5,641,9,608r3,-34l19,541r6,-33l35,477,46,446,58,416,71,385,86,356r15,-28l119,302r19,-27l158,249r21,-23l201,202r23,-22l249,159r26,-21l300,121r27,-18l356,87,384,71,415,58,445,47,476,36r32,-9l541,19r32,-6l607,9,641,7,676,5r34,2l744,9r34,4l810,19r33,8l875,36r31,11l937,58r30,13l995,87r29,16l1051,121r25,17l1102,159r25,21l1150,202r23,24l1193,249r20,26l1232,302r18,26l1265,356r15,29l1293,416r13,30l1317,477r9,31l1332,541r7,33l1343,608r3,33l1347,676xe" fillcolor="#f7f7f7" stroked="f">
                <v:path arrowok="t"/>
                <o:lock v:ext="edit" verticies="t"/>
              </v:shape>
              <v:shape id="_x0000_s2521" style="position:absolute;left:716;top:9440;width:225;height:224" coordsize="1347,1346" path="m1347,673r-1,-35l1344,604r-5,-34l1334,538r-8,-33l1317,473r-11,-31l1294,411r-14,-30l1266,352r-16,-28l1232,296r-19,-25l1193,245r-21,-25l1149,197r-23,-22l1102,153r-25,-20l1050,115,1023,97,995,82,966,66,936,53,906,40,874,30,842,21,809,14,776,8,742,4,709,1,674,,639,1,605,4,571,8r-33,6l505,21r-32,9l442,40,411,53,381,66,352,82,324,97r-27,18l271,133r-26,20l221,175r-23,22l175,220r-21,25l134,271r-19,25l97,324,82,352,67,381,54,411,41,442,30,473r-9,32l14,538,8,570,3,604,1,638,,673r1,35l3,742r5,34l14,808r7,34l30,873r11,31l54,934r13,31l82,994r15,28l115,1050r19,25l154,1101r21,25l198,1149r23,22l245,1193r26,20l297,1231r27,18l352,1265r29,15l411,1293r31,12l473,1316r32,8l538,1332r33,6l605,1342r34,4l674,1346r35,l742,1342r34,-4l809,1332r33,-8l874,1316r32,-11l936,1293r30,-13l995,1265r28,-16l1050,1231r27,-18l1102,1193r24,-22l1149,1149r23,-23l1193,1101r20,-26l1232,1050r18,-28l1266,994r14,-29l1294,934r12,-30l1317,873r9,-31l1334,808r5,-32l1344,742r2,-34l1347,673xm1342,673r-1,35l1338,741r-4,34l1328,808r-8,31l1311,872r-10,31l1289,933r-13,29l1261,991r-16,28l1228,1046r-19,27l1190,1098r-22,24l1146,1146r-23,22l1099,1188r-26,20l1048,1227r-28,17l992,1261r-28,14l934,1289r-31,12l872,1311r-31,9l808,1328r-32,5l742,1338r-34,2l674,1341r-35,-1l605,1338r-33,-5l539,1328r-33,-8l475,1311r-31,-10l414,1289r-31,-14l355,1261r-27,-17l300,1227r-26,-19l248,1188r-23,-20l201,1146r-22,-24l158,1098r-19,-25l120,1046r-18,-27l86,991,71,962,58,933,46,903,36,872,27,839,19,808,13,775,9,741,7,708,6,673,7,638,9,605r4,-34l19,539r8,-33l36,474,46,444,58,413,71,384,86,355r16,-28l120,300r19,-26l158,248r21,-24l201,200r24,-21l248,158r26,-20l300,119r28,-17l355,86,383,71,414,57,444,46,475,35r31,-9l539,18r33,-5l605,8,639,6,674,5r34,1l742,8r34,5l808,18r33,8l872,35r31,11l934,57r30,14l992,86r28,16l1048,119r25,19l1099,158r24,21l1146,200r22,24l1190,248r19,26l1228,300r17,27l1261,355r15,29l1289,413r12,31l1311,474r9,32l1328,539r6,32l1338,605r3,33l1342,673xe" fillcolor="#f7f7f7" stroked="f">
                <v:path arrowok="t"/>
                <o:lock v:ext="edit" verticies="t"/>
              </v:shape>
              <v:shape id="_x0000_s2522" style="position:absolute;left:717;top:9441;width:223;height:223" coordsize="1342,1341" path="m1342,671r-1,-35l1338,603r-4,-34l1327,536r-6,-33l1312,472r-11,-31l1288,411r-13,-31l1260,351r-15,-28l1227,297r-19,-27l1188,244r-20,-23l1145,197r-23,-22l1097,154r-26,-21l1046,116,1019,98,990,82,962,66,932,53,901,42,870,31,838,22,805,14,773,8,739,4,705,2,671,,636,2,602,4,568,8r-32,6l503,22r-32,9l440,42,410,53,379,66,351,82,322,98r-27,18l270,133r-26,21l219,175r-23,22l174,221r-21,23l133,270r-19,27l96,323,81,351,66,380,53,411,41,441,30,472,20,503r-6,33l7,569,4,603,,636r,35l,706r4,33l7,773r7,33l20,839r10,32l41,901r12,31l66,962r15,29l96,1019r18,27l133,1072r20,26l174,1122r22,23l219,1167r25,21l270,1209r25,19l322,1244r29,17l379,1276r31,13l440,1301r31,10l503,1320r33,8l568,1334r34,4l636,1340r35,1l705,1340r34,-2l773,1334r32,-6l838,1320r32,-9l901,1301r31,-12l962,1276r28,-15l1019,1244r27,-16l1071,1209r26,-21l1122,1167r23,-22l1168,1122r20,-24l1208,1072r19,-26l1245,1019r15,-28l1275,962r13,-30l1301,901r11,-30l1321,839r6,-33l1334,773r4,-34l1341,706r1,-35xm1336,671r-1,35l1333,739r-4,34l1323,805r-8,32l1306,869r-10,31l1284,930r-14,29l1256,988r-16,28l1222,1043r-18,26l1184,1095r-21,23l1142,1141r-24,23l1094,1185r-25,19l1042,1223r-26,17l988,1257r-28,14l929,1284r-30,12l869,1307r-32,9l805,1322r-33,7l738,1333r-33,3l671,1336r-35,l603,1333r-34,-4l537,1322r-32,-6l473,1307r-31,-11l412,1284r-30,-13l354,1257r-28,-17l299,1223r-27,-19l247,1185r-24,-21l200,1141r-22,-23l157,1095r-20,-26l119,1043r-18,-27l85,988,71,959,57,930,45,900,35,869,26,837,18,805,13,773,8,739,6,706,5,671,6,636,8,603r5,-34l18,537r8,-33l35,473,45,442,57,412,71,383,85,354r16,-28l119,299r18,-26l157,247r21,-23l200,201r23,-23l247,158r25,-20l299,119r27,-17l354,87,382,71,412,57,442,46,473,35r32,-9l537,19r32,-6l603,9,636,6r35,l705,6r33,3l772,13r33,6l837,26r32,9l899,46r30,11l960,71r28,16l1016,102r26,17l1069,138r25,20l1118,178r24,23l1163,224r21,23l1204,273r18,26l1240,326r16,28l1270,383r14,29l1296,442r10,31l1315,504r8,33l1329,569r4,34l1335,636r1,35xe" fillcolor="#f7f7f7" stroked="f">
                <v:path arrowok="t"/>
                <o:lock v:ext="edit" verticies="t"/>
              </v:shape>
              <v:shape id="_x0000_s2523" style="position:absolute;left:717;top:9441;width:223;height:223" coordsize="1336,1336" path="m1336,668r-1,-35l1332,600r-4,-34l1322,534r-8,-33l1305,469r-10,-30l1283,408r-13,-29l1255,350r-16,-28l1222,295r-19,-26l1184,243r-22,-24l1140,195r-23,-21l1093,153r-26,-20l1042,114,1014,97,986,81,958,66,928,52,897,41,866,30,835,21,802,13,770,8,736,3,702,1,668,,633,1,599,3,566,8r-33,5l500,21r-31,9l438,41,408,52,377,66,349,81,322,97r-28,17l268,133r-26,20l219,174r-24,21l173,219r-21,24l133,269r-19,26l96,322,80,350,65,379,52,408,40,439,30,469r-9,32l13,534,7,566,3,600,1,633,,668r1,35l3,736r4,34l13,803r8,31l30,867r10,31l52,928r13,29l80,986r16,28l114,1041r19,27l152,1093r21,24l195,1141r24,22l242,1183r26,20l294,1222r28,17l349,1256r28,14l408,1284r30,12l469,1306r31,9l533,1323r33,5l599,1333r34,2l668,1336r34,-1l736,1333r34,-5l802,1323r33,-8l866,1306r31,-10l928,1284r30,-14l986,1256r28,-17l1042,1222r25,-19l1093,1183r24,-20l1140,1141r22,-24l1184,1093r19,-25l1222,1041r17,-27l1255,986r15,-29l1283,928r12,-30l1305,867r9,-33l1322,803r6,-33l1332,736r3,-33l1336,668xm1331,668r-1,35l1328,736r-5,33l1318,802r-8,31l1301,865r-10,31l1279,926r-14,29l1251,984r-16,28l1217,1039r-18,26l1179,1089r-20,25l1137,1136r-24,23l1090,1180r-26,19l1038,1218r-27,17l983,1251r-28,15l925,1279r-30,11l865,1302r-31,9l801,1317r-32,6l735,1327r-33,3l668,1331r-35,-1l600,1327r-34,-4l534,1317r-32,-6l470,1302r-30,-12l410,1279r-30,-13l352,1251r-28,-16l297,1218r-26,-19l246,1180r-24,-21l199,1136r-22,-22l156,1089r-20,-24l118,1039r-18,-27l84,984,70,955,57,926,44,896,34,865,25,833,17,802,12,769,8,736,5,703,4,668,5,634,8,600r4,-33l17,535r8,-32l34,471,44,440,57,410,70,381,84,352r16,-27l118,297r18,-26l156,247r21,-25l199,200r23,-23l246,156r25,-19l297,118r27,-17l352,86,380,70,410,58,440,46,470,35r32,-8l534,19r32,-6l600,9,633,6,668,5r34,1l735,9r34,4l801,19r33,8l865,35r30,11l925,58r30,12l983,86r28,15l1038,118r26,19l1090,156r23,21l1137,200r22,22l1179,247r20,24l1217,297r18,28l1251,352r14,29l1279,410r12,30l1301,471r9,32l1318,535r5,32l1328,600r2,34l1331,668xe" fillcolor="#f7f7f7" stroked="f">
                <v:path arrowok="t"/>
                <o:lock v:ext="edit" verticies="t"/>
              </v:shape>
              <v:shape id="_x0000_s2524" style="position:absolute;left:717;top:9442;width:222;height:221" coordsize="1331,1330" path="m1331,665r-1,-35l1328,597r-4,-34l1318,531r-8,-33l1301,467r-10,-31l1279,406r-14,-29l1251,348r-16,-28l1217,293r-18,-26l1179,241r-21,-23l1137,195r-24,-23l1089,152r-25,-20l1037,113,1011,96,983,81,955,65,924,51,894,40,864,29,832,20,800,13,767,7,733,3,700,,666,,631,,598,3,564,7r-32,6l500,20r-32,9l437,40,407,51,377,65,349,81,321,96r-27,17l267,132r-25,20l218,172r-23,23l173,218r-21,23l132,267r-18,26l96,320,80,348,66,377,52,406,40,436,30,467r-9,31l13,531,8,563,3,597,1,630,,665r1,35l3,733r5,34l13,799r8,32l30,863r10,31l52,924r14,29l80,982r16,28l114,1037r18,26l152,1089r21,23l195,1135r23,23l242,1179r25,19l294,1217r27,17l349,1251r28,14l407,1278r30,12l468,1301r32,9l532,1316r32,7l598,1327r33,3l666,1330r34,l733,1327r34,-4l800,1316r32,-6l864,1301r30,-11l924,1278r31,-13l983,1251r28,-17l1037,1217r27,-19l1089,1179r24,-21l1137,1135r21,-23l1179,1089r20,-26l1217,1037r18,-27l1251,982r14,-29l1279,924r12,-30l1301,863r9,-32l1318,799r6,-32l1328,733r2,-33l1331,665xm1326,665r,34l1322,732r-3,34l1312,798r-6,32l1297,862r-10,30l1274,922r-13,29l1246,980r-15,27l1213,1034r-18,27l1175,1085r-20,24l1132,1132r-22,21l1085,1175r-24,20l1035,1213r-27,16l980,1246r-28,15l923,1273r-30,12l862,1295r-31,9l799,1312r-32,6l733,1322r-33,2l666,1325r-35,-1l598,1322r-32,-4l532,1312r-31,-8l469,1295r-31,-10l409,1273r-30,-12l351,1246r-28,-17l296,1213r-26,-18l246,1175r-25,-22l199,1132r-23,-23l156,1085r-20,-24l118,1034r-18,-27l85,980,70,951,57,922,46,892,34,862,25,830,19,798,12,766,9,732,5,699r,-34l5,631,9,598r3,-34l19,532r6,-32l34,468,46,438,57,408,70,379,85,350r15,-27l118,296r18,-25l156,245r20,-24l199,198r22,-21l246,155r24,-19l296,117r27,-16l351,85,379,70,409,57,438,45,469,35r32,-9l532,18r34,-6l598,8,631,6,666,5r34,1l733,8r34,4l799,18r32,8l862,35r31,10l923,57r29,13l980,85r28,16l1035,117r26,19l1085,155r25,22l1132,198r23,23l1175,245r20,26l1213,296r18,27l1246,350r15,29l1274,408r13,30l1297,468r9,32l1312,532r7,32l1322,598r4,33l1326,665xe" fillcolor="#f7f7f7" stroked="f">
                <v:path arrowok="t"/>
                <o:lock v:ext="edit" verticies="t"/>
              </v:shape>
              <v:shape id="_x0000_s2525" style="position:absolute;left:718;top:9442;width:221;height:221" coordsize="1327,1326" path="m1327,663r-1,-34l1324,595r-5,-33l1314,530r-8,-32l1297,466r-10,-31l1275,405r-14,-29l1247,347r-16,-27l1213,292r-18,-26l1175,242r-20,-25l1133,195r-24,-23l1086,151r-26,-19l1034,113,1007,96,979,81,951,65,921,53,891,41,861,30,830,22,797,14,765,8,731,4,698,1,664,,629,1,596,4,562,8r-32,6l498,22r-32,8l436,41,406,53,376,65,348,81,320,96r-27,17l267,132r-25,19l218,172r-23,23l173,217r-21,25l132,266r-18,26l96,320,80,347,66,376,53,405,40,435,30,466r-9,32l13,530,8,562,4,595,1,629,,663r1,35l4,731r4,33l13,797r8,31l30,860r10,31l53,921r13,29l80,979r16,28l114,1034r18,26l152,1084r21,25l195,1131r23,23l242,1175r25,19l293,1213r27,17l348,1246r28,15l406,1274r30,11l466,1297r32,9l530,1312r32,6l596,1322r33,3l664,1326r34,-1l731,1322r34,-4l797,1312r33,-6l861,1297r30,-12l921,1274r30,-13l979,1246r28,-16l1034,1213r26,-19l1086,1175r23,-21l1133,1131r22,-22l1175,1084r20,-24l1213,1034r18,-27l1247,979r14,-29l1275,921r12,-30l1297,860r9,-32l1314,797r5,-33l1324,731r2,-33l1327,663xm1322,663r-2,34l1318,730r-4,34l1308,796r-7,31l1293,859r-12,30l1270,919r-13,29l1242,977r-15,27l1210,1031r-19,25l1172,1081r-21,25l1129,1128r-23,22l1082,1170r-24,20l1032,1208r-27,18l977,1242r-28,14l920,1269r-30,12l860,1291r-31,9l796,1308r-32,5l731,1318r-33,2l664,1321r-35,-1l596,1318r-32,-5l531,1308r-32,-8l468,1291r-31,-10l407,1269r-29,-13l350,1242r-28,-16l295,1208r-26,-18l245,1170r-24,-20l198,1128r-21,-22l155,1081r-19,-25l117,1031r-16,-27l85,977,70,948,57,919,46,889,35,859,26,827,19,796,13,764,9,730,7,697,6,663,7,629,9,596r4,-34l19,530r7,-31l35,467,46,437,57,407,70,378,85,350r16,-28l117,295r19,-25l155,245r22,-25l198,198r23,-22l245,156r24,-20l295,118r27,-17l350,85,378,71,407,57,437,45,468,35r31,-9l531,18r33,-5l596,9,629,6,664,5r34,1l731,9r33,4l796,18r33,8l860,35r30,10l920,57r29,14l977,85r28,16l1032,118r26,18l1082,156r24,20l1129,198r22,22l1172,245r19,25l1210,295r17,27l1242,350r15,28l1270,407r11,30l1293,467r8,32l1308,530r6,32l1318,596r2,33l1322,663xe" fillcolor="#f7f7f7" stroked="f">
                <v:path arrowok="t"/>
                <o:lock v:ext="edit" verticies="t"/>
              </v:shape>
              <v:shape id="_x0000_s2526" style="position:absolute;left:718;top:9442;width:220;height:220" coordsize="1321,1320" path="m1321,660r,-34l1317,593r-3,-34l1307,527r-6,-32l1292,463r-10,-30l1269,403r-13,-29l1241,345r-15,-27l1208,291r-18,-25l1170,240r-20,-24l1127,193r-22,-21l1080,150r-24,-19l1030,112,1003,96,975,80,947,65,918,52,888,40,857,30,826,21,794,13,762,7,728,3,695,1,661,,626,1,593,3,561,7r-34,6l496,21r-32,9l433,40,404,52,374,65,346,80,318,96r-27,16l265,131r-24,19l216,172r-22,21l171,216r-20,24l131,266r-18,25l95,318,80,345,65,374,52,403,41,433,29,463r-9,32l14,527,7,559,4,593,,626r,34l,694r4,33l7,761r7,32l20,825r9,32l41,887r11,30l65,946r15,29l95,1002r18,27l131,1056r20,24l171,1104r23,23l216,1148r25,22l265,1190r26,18l318,1224r28,17l374,1256r30,12l433,1280r31,10l496,1299r31,8l561,1313r32,4l626,1319r35,1l695,1319r33,-2l762,1313r32,-6l826,1299r31,-9l888,1280r30,-12l947,1256r28,-15l1003,1224r27,-16l1056,1190r24,-20l1105,1148r22,-21l1150,1104r20,-24l1190,1056r18,-27l1226,1002r15,-27l1256,946r13,-29l1282,887r10,-30l1301,825r6,-32l1314,761r3,-34l1321,694r,-34xm1316,660r-1,34l1313,727r-4,32l1303,792r-8,32l1286,854r-10,32l1265,915r-14,29l1237,973r-16,27l1205,1027r-19,25l1167,1077r-22,23l1124,1124r-22,21l1077,1165r-25,20l1027,1203r-26,18l973,1237r-28,14l916,1263r-30,13l856,1286r-32,9l793,1301r-32,7l727,1311r-32,4l661,1315r-35,l594,1311r-33,-3l528,1301r-31,-6l465,1286r-30,-10l405,1263r-29,-12l348,1237r-27,-16l294,1203r-25,-18l244,1165r-25,-20l197,1124r-21,-24l155,1077r-19,-25l117,1027r-17,-27l84,973,70,944,56,915,45,886,35,854,26,824,18,792,13,759,8,727,6,694,5,660,6,626,8,593r5,-32l18,528r8,-31l35,466,45,435,56,405,70,376,84,348r16,-28l117,293r19,-25l155,243r21,-23l197,196r22,-21l244,155r25,-20l294,117r27,-17l348,84,376,70,405,57,435,44,465,34r32,-9l528,19r33,-6l594,8,626,6,661,5r34,1l727,8r34,5l793,19r31,6l856,34r30,10l916,57r29,13l973,84r28,16l1027,117r25,18l1077,155r25,20l1124,196r21,24l1167,243r19,25l1205,293r16,27l1237,348r14,28l1265,405r11,30l1286,466r9,31l1303,528r6,33l1313,593r2,33l1316,660xe" fillcolor="#f7f7f7" stroked="f">
                <v:path arrowok="t"/>
                <o:lock v:ext="edit" verticies="t"/>
              </v:shape>
              <v:shape id="_x0000_s2527" style="position:absolute;left:719;top:9443;width:219;height:219" coordsize="1316,1316" path="m1316,658r-2,-34l1312,591r-4,-34l1302,525r-7,-31l1287,462r-12,-30l1264,402r-13,-29l1236,345r-15,-28l1204,290r-19,-25l1166,240r-21,-25l1123,193r-23,-22l1076,151r-24,-20l1026,113,999,96,971,80,943,66,914,52,884,40,854,30,823,21,790,13,758,8,725,4,692,1,658,,623,1,590,4,558,8r-33,5l493,21r-31,9l431,40,401,52,372,66,344,80,316,96r-27,17l263,131r-24,20l215,171r-23,22l171,215r-22,25l130,265r-19,25l95,317,79,345,64,373,51,402,40,432,29,462r-9,32l13,525,7,557,3,591,1,624,,658r1,34l3,725r4,34l13,791r7,31l29,854r11,30l51,914r13,29l79,972r16,27l111,1026r19,25l149,1076r22,25l192,1123r23,22l239,1165r24,20l289,1203r27,18l344,1237r28,14l401,1264r30,12l462,1286r31,9l525,1303r33,5l590,1313r33,2l658,1316r34,-1l725,1313r33,-5l790,1303r33,-8l854,1286r30,-10l914,1264r29,-13l971,1237r28,-16l1026,1203r26,-18l1076,1165r24,-20l1123,1123r22,-22l1166,1076r19,-25l1204,1026r17,-27l1236,972r15,-29l1264,914r11,-30l1287,854r8,-32l1302,791r6,-32l1312,725r2,-33l1316,658xm1311,658r-1,34l1308,725r-5,32l1298,790r-8,31l1281,852r-10,31l1260,912r-14,29l1232,969r-16,28l1199,1023r-18,26l1161,1074r-20,23l1120,1120r-24,21l1073,1162r-25,19l1023,1199r-27,18l969,1232r-28,15l912,1259r-30,12l852,1282r-32,8l789,1297r-32,6l724,1307r-32,2l658,1311r-33,-2l591,1307r-32,-4l526,1297r-31,-7l464,1282r-31,-11l403,1259r-29,-12l346,1232r-27,-15l293,1199r-26,-18l242,1162r-23,-21l196,1120r-22,-23l154,1074r-19,-25l116,1023,99,997,83,969,69,941,55,912,44,883,34,852,25,821,17,790,12,757,9,725,5,692r,-34l5,624,9,591r3,-32l17,526r8,-31l34,464,44,433,55,404,69,375,83,347,99,319r17,-25l135,268r19,-25l174,219r22,-23l219,175r23,-21l267,135r26,-18l319,100,346,85,374,70,403,57,433,46,464,34r31,-9l526,19r33,-6l591,9,625,6,658,5r34,1l724,9r33,4l789,19r31,6l852,34r30,12l912,57r29,13l969,85r27,15l1023,117r25,18l1073,154r23,21l1120,196r21,23l1161,243r20,25l1199,294r17,25l1232,347r14,28l1260,404r11,29l1281,464r9,31l1298,526r5,33l1308,591r2,33l1311,658xe" fillcolor="#f7f7f7" stroked="f">
                <v:path arrowok="t"/>
                <o:lock v:ext="edit" verticies="t"/>
              </v:shape>
              <v:shape id="_x0000_s2528" style="position:absolute;left:719;top:9443;width:219;height:218" coordsize="1311,1310" path="m1311,655r-1,-34l1308,588r-4,-32l1298,523r-8,-31l1281,461r-10,-31l1260,400r-14,-29l1232,343r-16,-28l1200,288r-19,-25l1162,238r-22,-23l1119,191r-22,-21l1072,150r-25,-20l1022,112,996,95,968,79,940,65,911,52,881,39,851,29,819,20,788,14,756,8,722,3,690,1,656,,621,1,589,3,556,8r-33,6l492,20r-32,9l430,39,400,52,371,65,343,79,316,95r-27,17l264,130r-25,20l214,170r-22,21l171,215r-21,23l131,263r-19,25l95,315,79,343,65,371,51,400,40,430,30,461r-9,31l13,523,8,556,3,588,1,621,,655r1,34l3,722r5,32l13,787r8,32l30,849r10,32l51,910r14,29l79,968r16,27l112,1022r19,25l150,1072r21,23l192,1119r22,21l239,1160r25,20l289,1198r27,18l343,1232r28,14l400,1258r30,13l460,1281r32,9l523,1296r33,7l589,1306r32,4l656,1310r34,l722,1306r34,-3l788,1296r31,-6l851,1281r30,-10l911,1258r29,-12l968,1232r28,-16l1022,1198r25,-18l1072,1160r25,-20l1119,1119r21,-24l1162,1072r19,-25l1200,1022r16,-27l1232,968r14,-29l1260,910r11,-29l1281,849r9,-30l1298,787r6,-33l1308,722r2,-33l1311,655xm1306,655r,34l1302,722r-3,32l1292,786r-6,31l1277,848r-10,30l1255,909r-13,28l1227,965r-15,27l1195,1018r-18,26l1157,1068r-20,24l1116,1114r-23,23l1070,1157r-25,19l1020,1194r-27,18l966,1227r-28,14l909,1254r-30,12l848,1276r-30,9l787,1292r-32,6l722,1302r-33,2l656,1305r-33,-1l589,1302r-32,-4l524,1292r-31,-7l463,1276r-30,-10l402,1254r-29,-13l345,1227r-27,-15l292,1194r-26,-18l242,1157r-24,-20l195,1114r-21,-22l154,1068r-20,-24l116,1018,99,992,84,965,69,937,57,909,45,878,34,848,26,817,19,786,13,754,9,722,7,689,5,655,7,621,9,589r4,-32l19,524r7,-31l34,462,45,431,57,402,69,373,84,345,99,318r17,-26l134,266r20,-24l174,218r21,-22l218,173r24,-20l266,134r26,-18l318,100,345,84,373,69,402,56,433,45,463,34r30,-8l524,18r33,-6l589,8,623,6,656,5r33,1l722,8r33,4l787,18r31,8l848,34r31,11l909,56r29,13l966,84r27,16l1020,116r25,18l1070,153r23,20l1116,196r21,22l1157,242r20,24l1195,292r17,26l1227,345r15,28l1255,402r12,29l1277,462r9,31l1292,524r7,33l1302,589r4,32l1306,655xe" fillcolor="#f7f7f7" stroked="f">
                <v:path arrowok="t"/>
                <o:lock v:ext="edit" verticies="t"/>
              </v:shape>
              <v:shape id="_x0000_s2529" style="position:absolute;left:720;top:9444;width:217;height:217" coordsize="1306,1306" path="m1306,653r-1,-34l1303,586r-5,-32l1293,521r-8,-31l1276,459r-10,-31l1255,399r-14,-29l1227,342r-16,-28l1194,289r-18,-26l1156,238r-20,-24l1115,191r-24,-21l1068,149r-25,-19l1018,112,991,95,964,80,936,65,907,52,877,41,847,29,815,20,784,14,752,8,719,4,687,1,653,,620,1,586,4,554,8r-33,6l490,20r-31,9l428,41,398,52,369,65,341,80,314,95r-26,17l262,130r-25,19l214,170r-23,21l169,214r-20,24l130,263r-19,26l94,314,78,342,64,370,50,399,39,428,29,459r-9,31l12,521,7,554,4,586,,619r,34l,687r4,33l7,752r5,33l20,816r9,31l39,878r11,29l64,936r14,28l94,992r17,26l130,1044r19,25l169,1092r22,23l214,1136r23,21l262,1176r26,18l314,1212r27,15l369,1242r29,12l428,1266r31,11l490,1285r31,7l554,1298r32,4l620,1304r33,2l687,1304r32,-2l752,1298r32,-6l815,1285r32,-8l877,1266r30,-12l936,1242r28,-15l991,1212r27,-18l1043,1176r25,-19l1091,1136r24,-21l1136,1092r20,-23l1176,1044r18,-26l1211,992r16,-28l1241,936r14,-29l1266,878r10,-31l1285,816r8,-31l1298,752r5,-32l1305,687r1,-34xm1301,653r-2,34l1297,719r-4,32l1287,784r-7,31l1271,845r-10,30l1249,906r-12,27l1222,961r-15,28l1190,1015r-18,26l1153,1065r-21,24l1110,1111r-22,21l1065,1153r-25,19l1014,1191r-25,16l962,1223r-28,13l905,1250r-29,11l845,1271r-31,9l783,1288r-31,5l719,1298r-33,2l653,1301r-33,-1l586,1298r-32,-5l522,1288r-31,-8l460,1271r-30,-10l400,1250r-29,-14l343,1223r-26,-16l291,1191r-26,-19l241,1153r-24,-21l195,1111r-22,-22l152,1065r-19,-24l115,1015,99,989,83,961,68,933,56,906,44,875,34,845,25,815,18,784,12,751,8,719,6,687,5,653,6,619,8,587r4,-32l18,522r7,-31l34,461,44,431,56,402,68,372,83,345,99,318r16,-27l133,265r19,-23l173,217r22,-22l217,174r24,-21l265,134r26,-17l317,100,343,84,371,70,400,56,430,45,460,35r31,-9l522,18r32,-5l586,9,620,6r33,l686,6r33,3l752,13r31,5l814,26r31,9l876,45r29,11l934,70r28,14l989,100r25,17l1040,134r25,19l1088,174r22,21l1132,217r21,25l1172,265r18,26l1207,318r15,27l1237,372r12,30l1261,431r10,30l1280,491r7,31l1293,555r4,32l1299,619r2,34xe" fillcolor="#f7f7f7" stroked="f">
                <v:path arrowok="t"/>
                <o:lock v:ext="edit" verticies="t"/>
              </v:shape>
              <v:shape id="_x0000_s2530" style="position:absolute;left:720;top:9444;width:217;height:217" coordsize="1301,1300" path="m1301,650r,-34l1297,584r-3,-32l1287,519r-6,-31l1272,457r-10,-31l1250,397r-13,-29l1222,340r-15,-27l1190,287r-18,-26l1152,237r-20,-24l1111,191r-23,-23l1065,148r-25,-19l1015,111,988,95,961,79,933,64,904,51,874,40,843,29,813,21,782,13,750,7,717,3,684,1,651,,618,1,584,3,552,7r-33,6l488,21r-30,8l428,40,397,51,368,64,340,79,313,95r-26,16l261,129r-24,19l213,168r-23,23l169,213r-20,24l129,261r-18,26l94,313,79,340,64,368,52,397,40,426,29,457r-8,31l14,519,8,552,4,584,2,616,,650r2,34l4,717r4,32l14,781r7,31l29,843r11,30l52,904r12,28l79,960r15,27l111,1013r18,26l149,1063r20,24l190,1109r23,23l237,1152r24,19l287,1189r26,18l340,1222r28,14l397,1249r31,12l458,1271r30,9l519,1287r33,6l584,1297r34,2l651,1300r33,-1l717,1297r33,-4l782,1287r31,-7l843,1271r31,-10l904,1249r29,-13l961,1222r27,-15l1015,1189r25,-18l1065,1152r23,-20l1111,1109r21,-22l1152,1063r20,-24l1190,1013r17,-26l1222,960r15,-28l1250,904r12,-31l1272,843r9,-31l1287,781r7,-32l1297,717r4,-33l1301,650xm1296,650r-1,34l1293,716r-5,32l1283,780r-7,31l1267,842r-10,30l1245,901r-12,28l1218,957r-16,27l1186,1011r-18,25l1149,1060r-20,24l1107,1106r-22,21l1061,1147r-24,20l1011,1185r-26,17l959,1218r-28,13l902,1244r-29,12l842,1266r-30,9l781,1282r-33,6l717,1291r-33,3l651,1295r-33,-1l585,1291r-32,-3l520,1282r-31,-7l459,1266r-30,-10l400,1244r-29,-13l343,1218r-27,-16l290,1185r-26,-18l240,1147r-24,-20l194,1106r-21,-22l152,1060r-19,-24l116,1011,99,984,83,957,69,929,56,901,44,872,34,842,26,811,18,780,13,748,8,716,6,684,5,650,6,616,8,584r5,-32l18,520r8,-31l34,458,44,429,56,399,69,371,83,343,99,316r17,-27l133,264r19,-24l173,216r21,-22l216,173r24,-20l264,134r26,-19l316,99,343,83,371,69,400,55,429,44,459,34r30,-9l520,19r33,-6l585,9,618,6,651,5r33,1l717,9r31,4l781,19r31,6l842,34r31,10l902,55r29,14l959,83r26,16l1011,115r26,19l1061,153r24,20l1107,194r22,22l1149,240r19,24l1186,289r16,27l1218,343r15,28l1245,399r12,30l1267,458r9,31l1283,520r5,32l1293,584r2,32l1296,650xe" fillcolor="#f7f7f7" stroked="f">
                <v:path arrowok="t"/>
                <o:lock v:ext="edit" verticies="t"/>
              </v:shape>
              <v:shape id="_x0000_s2531" style="position:absolute;left:720;top:9444;width:216;height:216" coordsize="1296,1295" path="m1296,647r-2,-34l1292,581r-4,-32l1282,516r-7,-31l1266,455r-10,-30l1244,396r-12,-30l1217,339r-15,-27l1185,285r-18,-26l1148,236r-21,-25l1105,189r-22,-21l1060,147r-25,-19l1009,111,984,94,957,78,929,64,900,50,871,39,840,29,809,20,778,12,747,7,714,3,681,,648,,615,,581,3,549,7r-32,5l486,20r-31,9l425,39,395,50,366,64,338,78,312,94r-26,17l260,128r-24,19l212,168r-22,21l168,211r-21,25l128,259r-18,26l94,312,78,339,63,366,51,396,39,425,29,455r-9,30l13,516,7,549,3,581,1,613,,647r1,34l3,713r4,32l13,778r7,31l29,839r10,30l51,900r12,27l78,955r16,28l110,1009r18,26l147,1059r21,24l190,1105r22,21l236,1147r24,19l286,1185r26,16l338,1217r28,13l395,1244r30,11l455,1265r31,9l517,1282r32,5l581,1292r34,2l648,1295r33,-1l714,1292r33,-5l778,1282r31,-8l840,1265r31,-10l900,1244r29,-14l957,1217r27,-16l1009,1185r26,-19l1060,1147r23,-21l1105,1105r22,-22l1148,1059r19,-24l1185,1009r17,-26l1217,955r15,-28l1244,900r12,-31l1266,839r9,-30l1282,778r6,-33l1292,713r2,-32l1296,647xm1290,647r,34l1287,713r-4,32l1278,777r-8,31l1262,838r-10,30l1240,897r-13,28l1213,953r-16,27l1180,1006r-18,25l1143,1056r-20,23l1102,1102r-22,21l1056,1143r-24,19l1007,1180r-26,17l955,1212r-28,14l897,1239r-29,11l838,1260r-30,9l777,1276r-32,6l713,1286r-32,2l648,1290r-33,-2l582,1286r-32,-4l518,1276r-31,-7l457,1260r-30,-10l398,1239r-29,-13l342,1212r-28,-15l288,1180r-24,-18l239,1143r-24,-20l193,1102r-21,-23l152,1056r-19,-25l115,1006,98,980,82,953,68,925,56,897,44,868,34,838,25,808,18,777,12,745,9,713,5,681r,-34l5,613,9,581r3,-31l18,517r7,-31l34,456,44,426,56,397,68,369,82,341,98,314r17,-26l133,263r19,-25l172,216r21,-23l215,172r24,-21l264,132r24,-18l314,97,342,83,369,68,398,55,427,44,457,33r30,-8l518,18r32,-6l582,8,615,6,648,4r33,2l713,8r32,4l777,18r31,7l838,33r30,11l897,55r30,13l955,83r26,14l1007,114r25,18l1056,151r24,21l1102,193r21,23l1143,238r19,25l1180,288r17,26l1213,341r14,28l1240,397r12,29l1262,456r8,30l1278,517r5,33l1287,581r3,32l1290,647xe" fillcolor="#f7f7f7" stroked="f">
                <v:path arrowok="t"/>
                <o:lock v:ext="edit" verticies="t"/>
              </v:shape>
              <v:shape id="_x0000_s2532" style="position:absolute;left:721;top:9445;width:215;height:215" coordsize="1291,1290" path="m1291,645r-1,-34l1288,579r-5,-32l1278,515r-7,-31l1262,453r-10,-29l1240,394r-12,-28l1213,338r-16,-27l1181,284r-18,-25l1144,235r-20,-24l1102,189r-22,-21l1056,148r-24,-19l1006,110,980,94,954,78,926,64,897,50,868,39,837,29,807,20,776,14,743,8,712,4,679,1,646,,613,1,580,4,548,8r-33,6l484,20r-30,9l424,39,395,50,366,64,338,78,311,94r-26,16l259,129r-24,19l211,168r-22,21l168,211r-21,24l128,259r-17,25l94,311,78,338,64,366,51,394,39,424,29,453r-8,31l13,515,8,547,3,579,1,611,,645r1,34l3,711r5,32l13,775r8,31l29,837r10,30l51,896r13,28l78,952r16,27l111,1006r17,25l147,1055r21,24l189,1101r22,21l235,1142r24,20l285,1180r26,17l338,1213r28,13l395,1239r29,12l454,1261r30,9l515,1277r33,6l580,1286r33,3l646,1290r33,-1l712,1286r31,-3l776,1277r31,-7l837,1261r31,-10l897,1239r29,-13l954,1213r26,-16l1006,1180r26,-18l1056,1142r24,-20l1102,1101r22,-22l1144,1055r19,-24l1181,1006r16,-27l1213,952r15,-28l1240,896r12,-29l1262,837r9,-31l1278,775r5,-32l1288,711r2,-32l1291,645xm1286,645r-1,34l1282,711r-3,31l1273,774r-7,31l1257,835r-10,30l1235,894r-12,28l1209,950r-16,27l1176,1003r-18,25l1139,1052r-20,23l1098,1098r-21,21l1053,1139r-24,19l1004,1176r-27,17l950,1208r-27,14l894,1235r-29,11l836,1256r-30,9l775,1272r-32,5l711,1282r-32,2l646,1285r-33,-1l580,1282r-32,-5l516,1272r-31,-7l455,1256r-29,-10l397,1235r-29,-13l341,1208r-27,-15l287,1176r-24,-18l238,1139r-22,-20l193,1098r-21,-23l152,1052r-19,-24l115,1003,98,977,83,950,68,922,56,894,45,865,35,835,26,805,19,774,13,742,9,711,7,679,5,645,7,613,9,580r4,-32l19,516r7,-31l35,455,45,425,56,396,68,368,83,340,98,313r17,-26l133,263r19,-25l172,215r21,-23l216,171r22,-20l263,132r24,-18l314,97,341,83,368,68,397,55,426,44,455,34r30,-8l516,18r32,-6l580,8,613,6,646,5r33,1l711,8r32,4l775,18r31,8l836,34r29,10l894,55r29,13l950,83r27,14l1004,114r25,18l1053,151r24,20l1098,192r21,23l1139,238r19,25l1176,287r17,26l1209,340r14,28l1235,396r12,29l1257,455r9,30l1273,516r6,32l1282,580r3,33l1286,645xe" fillcolor="#f8f8f8" stroked="f">
                <v:path arrowok="t"/>
                <o:lock v:ext="edit" verticies="t"/>
              </v:shape>
              <v:shape id="_x0000_s2533" style="position:absolute;left:721;top:9445;width:214;height:214" coordsize="1285,1286" path="m1285,643r,-34l1282,577r-4,-31l1273,513r-8,-31l1257,452r-10,-30l1235,393r-13,-28l1208,337r-16,-27l1175,284r-18,-25l1138,234r-20,-22l1097,189r-22,-21l1051,147r-24,-19l1002,110,976,93,950,79,922,64,892,51,863,40,833,29,803,21,772,14,740,8,708,4,676,2,643,,610,2,577,4,545,8r-32,6l482,21r-30,8l422,40,393,51,364,64,337,79,309,93r-26,17l259,128r-25,19l210,168r-22,21l167,212r-20,22l128,259r-18,25l93,310,77,337,63,365,51,393,39,422,29,452r-9,30l13,513,7,546,4,577,,609r,34l,677r4,32l7,741r6,32l20,804r9,30l39,864r12,29l63,921r14,28l93,976r17,26l128,1027r19,25l167,1075r21,23l210,1119r24,20l259,1158r24,18l309,1193r28,15l364,1222r29,13l422,1246r30,10l482,1265r31,7l545,1278r32,4l610,1284r33,2l676,1284r32,-2l740,1278r32,-6l803,1265r30,-9l863,1246r29,-11l922,1222r28,-14l976,1193r26,-17l1027,1158r24,-19l1075,1119r22,-21l1118,1075r20,-23l1157,1027r18,-25l1192,976r16,-27l1222,921r13,-28l1247,864r10,-30l1265,804r8,-31l1278,741r4,-32l1285,677r,-34xm1280,643r-1,32l1277,708r-4,32l1267,772r-7,31l1251,833r-10,29l1230,891r-12,28l1203,947r-15,27l1171,999r-17,25l1135,1049r-20,23l1094,1093r-23,22l1048,1135r-24,19l999,1172r-26,16l946,1204r-27,13l891,1231r-29,11l832,1252r-30,8l771,1268r-32,5l708,1277r-32,3l643,1280r-33,l577,1277r-31,-4l515,1268r-32,-8l453,1252r-30,-10l395,1231r-29,-14l339,1204r-27,-16l286,1172r-25,-18l237,1135r-23,-20l191,1093r-21,-21l150,1049r-18,-25l114,999,98,974,82,947,67,919,55,891,44,862,34,833,25,803,18,772,13,740,8,708,6,675,5,643,6,611,8,578r5,-32l18,514r7,-30l34,454,44,424,55,395,67,367,82,339,98,312r16,-25l132,262r18,-25l170,215r21,-22l214,171r23,-20l261,132r25,-18l312,98,339,83,366,69,395,56,423,44,453,34r30,-8l515,18r31,-5l577,9,610,6r33,l676,6r32,3l739,13r32,5l802,26r30,8l862,44r29,12l919,69r27,14l973,98r26,16l1024,132r24,19l1071,171r23,22l1115,215r20,22l1154,262r17,25l1188,312r15,27l1218,367r12,28l1241,424r10,30l1260,484r7,30l1273,546r4,32l1279,611r1,32xe" fillcolor="#f8f8f8" stroked="f">
                <v:path arrowok="t"/>
                <o:lock v:ext="edit" verticies="t"/>
              </v:shape>
              <v:shape id="_x0000_s2534" style="position:absolute;left:722;top:9446;width:213;height:213" coordsize="1281,1280" path="m1281,640r-1,-32l1277,575r-3,-32l1268,511r-7,-31l1252,450r-10,-30l1230,391r-12,-28l1204,335r-16,-27l1171,282r-18,-24l1134,233r-20,-23l1093,187r-21,-21l1048,146r-24,-19l999,109,972,92,945,78,918,63,889,50,860,39,831,29,801,21,770,13,738,7,706,3,674,1,641,,608,1,575,3,543,7r-32,6l480,21r-30,8l421,39,392,50,363,63,336,78,309,92r-27,17l258,127r-25,19l211,166r-23,21l167,210r-20,23l128,258r-18,24l93,308,78,335,63,363,51,391,40,420,30,450r-9,30l14,511,8,543,4,575,2,608,,640r2,34l4,706r4,31l14,769r7,31l30,830r10,30l51,889r12,28l78,945r15,27l110,998r18,25l147,1047r20,23l188,1093r23,21l233,1134r25,19l282,1171r27,17l336,1203r27,14l392,1230r29,11l450,1251r30,9l511,1267r32,5l575,1277r33,2l641,1280r33,-1l706,1277r32,-5l770,1267r31,-7l831,1251r29,-10l889,1230r29,-13l945,1203r27,-15l999,1171r25,-18l1048,1134r24,-20l1093,1093r21,-23l1134,1047r19,-24l1171,998r17,-26l1204,945r14,-28l1230,889r12,-29l1252,830r9,-30l1268,769r6,-32l1277,706r3,-32l1281,640xm1276,640r-1,32l1273,705r-5,32l1263,769r-7,30l1247,829r-10,29l1226,887r-14,28l1199,943r-16,27l1168,995r-18,25l1131,1043r-20,24l1090,1089r-23,21l1045,1129r-25,19l996,1166r-26,17l943,1199r-27,13l888,1224r-29,13l829,1247r-30,8l769,1262r-32,6l706,1271r-32,3l641,1275r-33,-1l575,1271r-31,-3l513,1262r-31,-7l452,1247r-30,-10l393,1224r-28,-12l338,1199r-27,-16l286,1166r-25,-18l236,1129r-22,-19l192,1089r-22,-22l150,1043r-19,-23l115,995,98,970,82,943,69,915,55,887,44,858,34,829,25,799,18,769,13,737,8,705,6,672r,-32l6,608,8,575r5,-31l18,513r7,-32l34,451,44,422,55,393,69,365,82,337,98,311r17,-25l131,260r19,-23l170,213r22,-22l214,171r22,-20l261,132r25,-18l311,97,338,82,365,68,393,56,422,44,452,34r30,-9l513,19r31,-6l575,9,608,6,641,5r33,1l706,9r31,4l769,19r30,6l829,34r30,10l888,56r28,12l943,82r27,15l996,114r24,18l1045,151r22,20l1090,191r21,22l1131,237r19,23l1168,286r15,25l1199,337r13,28l1226,393r11,29l1247,451r9,30l1263,513r5,31l1273,575r2,33l1276,640xe" fillcolor="#f8f8f8" stroked="f">
                <v:path arrowok="t"/>
                <o:lock v:ext="edit" verticies="t"/>
              </v:shape>
              <v:shape id="_x0000_s2535" style="position:absolute;left:722;top:9446;width:213;height:212" coordsize="1275,1274" path="m1275,637r-1,-32l1272,572r-4,-32l1262,508r-7,-30l1246,448r-10,-30l1225,389r-12,-28l1198,333r-15,-27l1166,281r-17,-25l1130,231r-20,-22l1089,187r-23,-22l1043,145r-24,-19l994,108,968,92,941,77,914,63,886,50,857,38,827,28,797,20,766,12,734,7,703,3,671,,638,,605,,572,3,541,7r-31,5l478,20r-30,8l418,38,390,50,361,63,334,77,307,92r-26,16l256,126r-24,19l209,165r-23,22l165,209r-20,22l127,256r-18,25l93,306,77,333,62,361,50,389,39,418,29,448r-9,30l13,508,8,540,3,572,1,605,,637r1,32l3,702r5,32l13,766r7,31l29,827r10,29l50,885r12,28l77,941r16,27l109,993r18,25l145,1043r20,23l186,1087r23,22l232,1129r24,19l281,1166r26,16l334,1198r27,13l390,1225r28,11l448,1246r30,8l510,1262r31,5l572,1271r33,3l638,1274r33,l703,1271r31,-4l766,1262r31,-8l827,1246r30,-10l886,1225r28,-14l941,1198r27,-16l994,1166r25,-18l1043,1129r23,-20l1089,1087r21,-21l1130,1043r19,-25l1166,993r17,-25l1198,941r15,-28l1225,885r11,-29l1246,827r9,-30l1262,766r6,-32l1272,702r2,-33l1275,637xm1270,637r,32l1267,702r-4,31l1258,764r-8,31l1242,825r-10,30l1221,883r-14,28l1194,939r-16,27l1163,990r-18,26l1126,1039r-20,24l1085,1084r-22,21l1040,1125r-24,18l991,1161r-25,17l939,1194r-27,13l884,1219r-29,12l826,1240r-30,9l766,1256r-32,6l702,1266r-31,2l638,1269r-33,-1l573,1266r-32,-4l511,1256r-32,-7l449,1240r-29,-9l391,1219r-28,-12l336,1194r-27,-16l284,1161r-25,-18l236,1125r-24,-20l191,1084r-21,-21l150,1039r-19,-23l113,990,97,966,81,939,68,911,54,883,43,855,33,825,25,795,18,764,12,733,9,702,6,669,5,637,6,605,9,572r3,-31l18,510r7,-31l33,449,43,420,54,391,68,363,81,335,97,310r16,-26l131,259r19,-24l170,212r21,-22l212,169r24,-19l259,131r25,-18l309,96,336,82,363,67,391,55,420,44,449,34r30,-9l511,18r30,-6l573,8,605,6,638,4r33,2l702,8r32,4l766,18r30,7l826,34r29,10l884,55r28,12l939,82r27,14l991,113r25,18l1040,150r23,19l1085,190r21,22l1126,235r19,24l1163,284r15,26l1194,335r13,28l1221,391r11,29l1242,449r8,30l1258,510r5,31l1267,572r3,33l1270,637xe" fillcolor="#f8f8f8" stroked="f">
                <v:path arrowok="t"/>
                <o:lock v:ext="edit" verticies="t"/>
              </v:shape>
              <v:shape id="_x0000_s2536" style="position:absolute;left:723;top:9447;width:211;height:211" coordsize="1270,1270" path="m1270,635r-1,-32l1267,570r-5,-31l1257,508r-7,-32l1241,446r-10,-29l1220,388r-14,-28l1193,332r-16,-26l1162,281r-18,-26l1125,232r-20,-24l1084,186r-23,-20l1039,146r-25,-19l990,109,964,92,937,77,910,63,882,51,853,39,823,29,793,20,763,14,731,8,700,4,668,1,635,,602,1,569,4,538,8r-31,6l476,20r-30,9l416,39,387,51,359,63,332,77,305,92r-25,17l255,127r-25,19l208,166r-22,20l164,208r-20,24l125,255r-16,26l92,306,76,332,63,360,49,388,38,417,28,446r-9,30l12,508,7,539,2,570,,603r,32l,667r2,33l7,732r5,32l19,794r9,30l38,853r11,29l63,910r13,28l92,965r17,25l125,1015r19,23l164,1062r22,22l208,1105r22,19l255,1143r25,18l305,1178r27,16l359,1207r28,12l416,1232r30,10l476,1250r31,7l538,1263r31,3l602,1269r33,1l668,1269r32,-3l731,1263r32,-6l793,1250r30,-8l853,1232r29,-13l910,1207r27,-13l964,1178r26,-17l1014,1143r25,-19l1061,1105r23,-21l1105,1062r20,-24l1144,1015r18,-25l1177,965r16,-27l1206,910r14,-28l1231,853r10,-29l1250,794r7,-30l1262,732r5,-32l1269,667r1,-32xm1265,635r-1,32l1261,700r-3,31l1252,762r-7,31l1237,823r-10,29l1215,880r-13,28l1189,936r-16,25l1157,987r-18,25l1120,1036r-19,23l1080,1080r-22,21l1035,1121r-23,19l987,1157r-25,17l935,1189r-27,14l880,1215r-29,11l822,1236r-30,9l761,1252r-31,5l699,1262r-31,2l635,1265r-32,-1l570,1262r-31,-5l508,1252r-31,-7l447,1236r-29,-10l389,1215r-28,-12l334,1189r-26,-15l283,1157r-26,-17l234,1121r-23,-20l189,1080r-21,-21l149,1036r-19,-24l112,987,96,961,81,936,67,908,54,880,43,852,32,823,25,793,18,762,12,731,8,700,6,667,5,635,6,603,8,570r4,-31l18,509r7,-32l32,448,43,418,54,390,67,362,81,335,96,309r16,-26l130,258r19,-23l168,211r21,-21l211,169r23,-20l257,131r26,-18l308,96,334,82,361,67,389,55,418,44,447,34r30,-9l508,18r31,-5l570,8,603,6r32,l668,6r31,2l730,13r31,5l792,25r30,9l851,44r29,11l908,67r27,15l962,96r25,17l1012,131r23,18l1058,169r22,21l1101,211r19,24l1139,258r18,25l1173,309r16,26l1202,362r13,28l1227,418r10,30l1245,477r7,32l1258,539r3,31l1264,603r1,32xe" fillcolor="#f8f8f8" stroked="f">
                <v:path arrowok="t"/>
                <o:lock v:ext="edit" verticies="t"/>
              </v:shape>
              <v:shape id="_x0000_s2537" style="position:absolute;left:723;top:9447;width:211;height:211" coordsize="1265,1265" path="m1265,633r,-32l1262,568r-4,-31l1253,506r-8,-31l1237,445r-10,-29l1216,387r-14,-28l1189,331r-16,-25l1158,280r-18,-25l1121,231r-20,-23l1080,186r-22,-21l1035,146r-24,-19l986,109,961,92,934,78,907,63,879,51,850,40,821,30,791,21,761,14,729,8,697,4,666,2,633,,600,2,568,4,536,8r-30,6l474,21r-30,9l415,40,386,51,358,63,331,78,304,92r-25,17l254,127r-23,19l207,165r-21,21l165,208r-20,23l126,255r-18,25l92,306,76,331,63,359,49,387,38,416,28,445r-8,30l13,506,7,537,4,568,1,601,,633r1,32l4,698r3,31l13,760r7,31l28,821r10,30l49,879r14,28l76,935r16,27l108,986r18,26l145,1035r20,24l186,1080r21,21l231,1121r23,18l279,1157r25,17l331,1190r27,13l386,1215r29,12l444,1236r30,9l506,1252r30,6l568,1262r32,2l633,1265r33,-1l697,1262r32,-4l761,1252r30,-7l821,1236r29,-9l879,1215r28,-12l934,1190r27,-16l986,1157r25,-18l1035,1121r23,-20l1080,1080r21,-21l1121,1035r19,-23l1158,986r15,-24l1189,935r13,-28l1216,879r11,-28l1237,821r8,-30l1253,760r5,-31l1262,698r3,-33l1265,633xm1260,633r-1,32l1257,697r-4,32l1247,759r-7,30l1232,820r-10,29l1211,878r-13,27l1184,932r-15,26l1153,984r-18,24l1117,1032r-20,22l1076,1077r-21,20l1032,1117r-24,19l983,1153r-26,16l932,1185r-27,13l877,1211r-29,11l819,1232r-29,9l759,1248r-31,5l697,1257r-33,3l633,1260r-32,l568,1257r-31,-4l506,1248r-31,-7l446,1232r-29,-10l388,1211r-28,-13l333,1185r-25,-16l282,1153r-25,-17l234,1117r-23,-20l189,1077r-21,-23l149,1032r-19,-24l112,984,96,958,81,932,67,905,54,878,43,849,34,820,25,789,18,759,13,729,8,697,6,665,5,633,6,601,8,569r5,-31l18,507r7,-30l34,446r9,-29l54,389,67,361,81,335,96,308r16,-26l130,258r19,-24l168,212r21,-23l211,169r23,-20l257,130r25,-17l308,97,333,82,360,68,388,55,417,44,446,34r29,-8l506,18r31,-5l568,9,601,7,633,6r31,1l697,9r31,4l759,18r31,8l819,34r29,10l877,55r28,13l932,82r25,15l983,113r25,17l1032,149r23,20l1076,189r21,23l1117,234r18,24l1153,282r16,26l1184,335r14,26l1211,389r11,28l1232,446r8,31l1247,507r6,31l1257,569r2,32l1260,633xe" fillcolor="#f8f8f8" stroked="f">
                <v:path arrowok="t"/>
                <o:lock v:ext="edit" verticies="t"/>
              </v:shape>
              <v:shape id="_x0000_s2538" style="position:absolute;left:723;top:9447;width:210;height:210" coordsize="1260,1259" path="m1260,629r-1,-32l1256,564r-3,-31l1247,503r-7,-32l1232,442r-10,-30l1210,384r-13,-28l1184,329r-16,-26l1152,277r-18,-25l1115,229r-19,-24l1075,184r-22,-21l1030,143r-23,-18l982,107,957,90,930,76,903,61,875,49,846,38,817,28,787,19,756,12,725,7,694,2,663,,630,,598,,565,2,534,7r-31,5l472,19r-30,9l413,38,384,49,356,61,329,76,303,90r-25,17l252,125r-23,18l206,163r-22,21l163,205r-19,24l125,252r-18,25l91,303,76,329,62,356,49,384,38,412,27,442r-7,29l13,503,7,533,3,564,1,597,,629r1,32l3,694r4,31l13,756r7,31l27,817r11,29l49,874r13,28l76,930r15,25l107,981r18,25l144,1030r19,23l184,1074r22,21l229,1115r23,19l278,1151r25,17l329,1183r27,14l384,1209r29,11l442,1230r30,9l503,1246r31,5l565,1256r33,2l630,1259r33,-1l694,1256r31,-5l756,1246r31,-7l817,1230r29,-10l875,1209r28,-12l930,1183r27,-15l982,1151r25,-17l1030,1115r23,-20l1075,1074r21,-21l1115,1030r19,-24l1152,981r16,-26l1184,930r13,-28l1210,874r12,-28l1232,817r8,-30l1247,756r6,-31l1256,694r3,-33l1260,629xm1255,629r-1,32l1252,693r-5,31l1242,755r-7,30l1226,814r-9,30l1206,873r-13,26l1179,927r-16,26l1148,979r-18,24l1112,1027r-20,22l1072,1070r-23,22l1027,1111r-23,19l979,1148r-26,15l928,1179r-27,13l873,1205r-28,11l816,1226r-30,8l755,1241r-30,6l694,1250r-33,3l630,1254r-32,-1l565,1250r-31,-3l504,1241r-30,-7l443,1226r-29,-10l386,1205r-28,-13l332,1179r-26,-16l280,1148r-24,-18l232,1111r-22,-19l187,1070r-20,-21l147,1027r-18,-24l111,979,96,953,80,927,67,899,54,873,43,844,33,814,24,785,17,755,12,724,8,693,5,661r,-32l5,597,8,565r4,-31l17,503r7,-30l33,443,43,414,54,386,67,359,80,332,96,305r15,-25l129,256r18,-24l167,209r20,-21l210,166r22,-19l256,128r24,-16l306,95,332,80,358,66,386,53,414,42,443,32r31,-8l504,17r30,-5l565,8,598,5,630,4r31,1l694,8r31,4l755,17r31,7l816,32r29,10l873,53r28,13l928,80r25,15l979,112r25,16l1027,147r22,19l1072,188r20,21l1112,232r18,24l1148,280r15,25l1179,332r14,27l1206,386r11,28l1226,443r9,30l1242,503r5,31l1252,565r2,32l1255,629xe" fillcolor="#f8f8f8" stroked="f">
                <v:path arrowok="t"/>
                <o:lock v:ext="edit" verticies="t"/>
              </v:shape>
              <v:shape id="_x0000_s2539" style="position:absolute;left:724;top:9448;width:209;height:209" coordsize="1255,1254" path="m1255,627r-1,-32l1252,563r-4,-31l1242,501r-7,-30l1227,440r-10,-29l1206,383r-13,-28l1179,329r-15,-27l1148,276r-18,-24l1112,228r-20,-22l1071,183r-21,-20l1027,143r-24,-19l978,107,952,91,927,76,900,62,872,49,843,38,814,28,785,20,754,12,723,7,692,3,659,1,628,,596,1,563,3,532,7r-31,5l470,20r-29,8l412,38,383,49,355,62,328,76,303,91r-26,16l252,124r-23,19l206,163r-22,20l163,206r-19,22l125,252r-18,24l91,302,76,329,62,355,49,383,38,411r-9,29l20,471r-7,30l8,532,3,563,1,595,,627r1,32l3,691r5,32l13,753r7,30l29,814r9,29l49,872r13,27l76,926r15,26l107,978r18,24l144,1026r19,22l184,1071r22,20l229,1111r23,19l277,1147r26,16l328,1179r27,13l383,1205r29,11l441,1226r29,9l501,1242r31,5l563,1251r33,3l628,1254r31,l692,1251r31,-4l754,1242r31,-7l814,1226r29,-10l872,1205r28,-13l927,1179r25,-16l978,1147r25,-17l1027,1111r23,-20l1071,1071r21,-23l1112,1026r18,-24l1148,978r16,-26l1179,926r14,-27l1206,872r11,-29l1227,814r8,-31l1242,753r6,-30l1252,691r2,-32l1255,627xm1250,627r-1,32l1246,691r-3,31l1238,752r-7,30l1222,812r-10,28l1201,869r-13,27l1175,923r-15,27l1144,975r-17,24l1108,1023r-19,22l1068,1067r-22,20l1024,1108r-24,17l976,1143r-26,16l924,1175r-26,13l870,1200r-28,11l813,1221r-29,8l753,1236r-31,6l691,1246r-32,2l628,1249r-32,-1l564,1246r-31,-4l502,1236r-30,-7l443,1221r-30,-10l386,1200r-28,-12l331,1175r-26,-16l279,1143r-24,-18l231,1108r-22,-21l188,1067r-21,-22l147,1023,128,999,112,975,95,950,80,923,67,896,55,869,43,840,33,812,24,782,18,752,12,722,9,691,6,659,5,627,6,595,9,563r3,-31l18,502r6,-30l33,443,43,414,55,384,67,358,80,331,95,305r17,-26l128,255r19,-24l167,209r21,-22l209,167r22,-19l255,129r24,-17l305,95,331,81,358,66,386,54,413,43,443,32r29,-7l502,18r31,-6l564,8,596,6,628,5r31,1l691,8r31,4l753,18r31,7l813,32r29,11l870,54r28,12l924,81r26,14l976,112r24,17l1024,148r22,19l1068,187r21,22l1108,231r19,24l1144,279r16,26l1175,331r13,27l1201,384r11,30l1222,443r9,29l1238,502r5,30l1246,563r3,32l1250,627xe" fillcolor="#f8f8f8" stroked="f">
                <v:path arrowok="t"/>
                <o:lock v:ext="edit" verticies="t"/>
              </v:shape>
              <v:shape id="_x0000_s2540" style="position:absolute;left:724;top:9448;width:209;height:208" coordsize="1250,1250" path="m1250,625r-1,-32l1247,561r-5,-31l1237,499r-7,-30l1221,439r-9,-29l1201,382r-13,-27l1174,328r-16,-27l1143,276r-18,-24l1107,228r-20,-23l1067,184r-23,-22l1022,143,999,124,974,108,948,91,923,76,896,62,868,49,840,38,811,28,781,20,750,13,720,8,689,4,656,1,625,,593,1,560,4,529,8r-30,5l469,20r-31,8l409,38,381,49,353,62,327,76,301,91r-26,17l251,124r-24,19l205,162r-23,22l162,205r-20,23l124,252r-18,24l91,301,75,328,62,355,49,382,38,410,28,439r-9,30l12,499,7,530,3,561,,593r,32l,657r3,32l7,720r5,31l19,781r9,29l38,840r11,29l62,895r13,28l91,949r15,26l124,999r18,24l162,1045r20,21l205,1088r22,19l251,1126r24,18l301,1159r26,16l353,1188r28,13l409,1212r29,10l469,1230r30,7l529,1243r31,3l593,1249r32,1l656,1249r33,-3l720,1243r30,-6l781,1230r30,-8l840,1212r28,-11l896,1188r27,-13l948,1159r26,-15l999,1126r23,-19l1044,1088r23,-22l1087,1045r20,-22l1125,999r18,-24l1158,949r16,-26l1188,895r13,-26l1212,840r9,-30l1230,781r7,-30l1242,720r5,-31l1249,657r1,-32xm1245,625r-2,32l1241,689r-4,31l1232,750r-8,30l1217,809r-10,29l1195,866r-12,27l1170,920r-15,27l1138,971r-16,25l1103,1019r-19,23l1063,1063r-22,20l1019,1103r-24,18l971,1139r-25,16l920,1170r-27,14l866,1196r-28,11l809,1217r-30,8l749,1232r-30,5l688,1242r-32,2l625,1244r-32,l561,1242r-31,-5l500,1232r-30,-7l441,1217r-29,-10l384,1196r-28,-12l329,1170r-26,-15l279,1139r-25,-18l230,1103r-22,-20l187,1063r-21,-21l147,1019,128,996,111,971,94,947,80,920,66,893,54,866,43,838,33,809,25,780,18,750,12,720,8,689,6,657,5,625,6,594,8,561r4,-30l18,500r7,-29l33,441,43,413,54,384,66,357,80,330,94,304r17,-25l128,254r19,-23l166,208r21,-21l208,167r22,-20l254,129r25,-18l303,95,329,81,356,66,384,54,412,43r29,-9l470,25r30,-7l530,13,561,9,593,6r32,l656,6r32,3l719,13r30,5l779,25r30,9l838,43r28,11l893,66r27,15l946,95r25,16l995,129r24,18l1041,167r22,20l1084,208r19,23l1122,254r16,25l1155,304r15,26l1183,357r12,27l1207,413r10,28l1224,471r8,29l1237,531r4,30l1243,594r2,31xe" fillcolor="#f8f8f8" stroked="f">
                <v:path arrowok="t"/>
                <o:lock v:ext="edit" verticies="t"/>
              </v:shape>
              <v:shape id="_x0000_s2541" style="position:absolute;left:725;top:9449;width:207;height:207" coordsize="1245,1244" path="m1245,622r-1,-32l1241,558r-3,-31l1233,497r-7,-30l1217,438r-10,-29l1196,379r-13,-26l1170,326r-15,-26l1139,274r-17,-24l1103,226r-19,-22l1063,182r-22,-20l1019,143,995,124,971,107,945,90,919,76,893,61,865,49,837,38,808,27,779,20,748,13,717,7,686,3,654,1,623,,591,1,559,3,528,7r-31,6l467,20r-29,7l408,38,381,49,353,61,326,76,300,90r-26,17l250,124r-24,19l204,162r-21,20l162,204r-20,22l123,250r-16,24l90,300,75,326,62,353,50,379,38,409,28,438r-9,29l13,497,7,527,4,558,1,590,,622r1,32l4,686r3,31l13,747r6,30l28,807r10,28l50,864r12,27l75,918r15,27l107,970r16,24l142,1018r20,22l183,1062r21,20l226,1103r24,17l274,1138r26,16l326,1170r27,13l381,1195r27,11l438,1216r29,8l497,1231r31,6l559,1241r32,2l623,1244r31,-1l686,1241r31,-4l748,1231r31,-7l808,1216r29,-10l865,1195r28,-12l919,1170r26,-16l971,1138r24,-18l1019,1103r22,-21l1063,1062r21,-22l1103,1018r19,-24l1139,970r16,-25l1170,918r13,-27l1196,864r11,-29l1217,807r9,-30l1233,747r5,-30l1241,686r3,-32l1245,622xm1240,622r-1,32l1237,686r-4,30l1227,746r-7,30l1212,805r-10,29l1191,862r-12,27l1165,916r-14,26l1134,967r-17,24l1099,1014r-20,23l1059,1058r-21,21l1016,1098r-24,19l968,1134r-25,15l917,1165r-27,14l862,1191r-28,11l807,1211r-31,9l747,1227r-30,5l686,1235r-32,3l623,1239r-32,-1l559,1235r-31,-3l498,1227r-29,-7l439,1211r-28,-9l383,1191r-28,-12l328,1165r-26,-16l278,1134r-25,-17l230,1098r-23,-19l186,1058r-20,-21l147,1014,128,991,111,967,94,942,80,916,66,889,54,862,43,834,33,805,25,776,18,746,13,716,8,686,6,654r,-32l6,591,8,559r5,-31l18,498r7,-30l33,439,43,410,54,382,66,355,80,328,94,302r17,-25l128,253r19,-23l166,207r20,-21l207,165r23,-19l253,128r25,-18l302,95,328,80,355,65,383,53,411,43,439,33r30,-9l498,17r30,-5l559,8,591,6,623,5r31,1l686,8r31,4l747,17r29,7l807,33r27,10l862,53r28,12l917,80r26,15l968,110r24,18l1016,146r22,19l1059,186r20,21l1099,230r18,23l1134,277r17,25l1165,328r14,27l1191,382r11,28l1212,439r8,29l1227,498r6,30l1237,559r2,32l1240,622xe" fillcolor="#f8f8f8" stroked="f">
                <v:path arrowok="t"/>
                <o:lock v:ext="edit" verticies="t"/>
              </v:shape>
              <v:shape id="_x0000_s2542" style="position:absolute;left:725;top:9449;width:207;height:207" coordsize="1240,1238" path="m1240,619r-2,-31l1236,555r-4,-30l1227,494r-8,-29l1212,435r-10,-28l1190,378r-12,-27l1165,324r-15,-26l1133,273r-16,-25l1098,225r-19,-23l1058,181r-22,-20l1014,141,990,123,966,105,941,89,915,75,888,60,861,48,833,37,804,28,774,19,744,12,714,7,683,3,651,,620,,588,,556,3,525,7r-30,5l465,19r-29,9l407,37,379,48,351,60,324,75,298,89r-24,16l249,123r-24,18l203,161r-21,20l161,202r-19,23l123,248r-17,25l89,298,75,324,61,351,49,378,38,407,28,435r-8,30l13,494,7,525,3,555,1,588,,619r1,32l3,683r4,31l13,744r7,30l28,803r10,29l49,860r12,27l75,914r14,27l106,965r17,25l142,1013r19,23l182,1057r21,20l225,1097r24,18l274,1133r24,16l324,1164r27,14l379,1190r28,11l436,1211r29,8l495,1226r30,5l556,1236r32,2l620,1238r31,l683,1236r31,-5l744,1226r30,-7l804,1211r29,-10l861,1190r27,-12l915,1164r26,-15l966,1133r24,-18l1014,1097r22,-20l1058,1057r21,-21l1098,1013r19,-23l1133,965r17,-24l1165,914r13,-27l1190,860r12,-28l1212,803r7,-29l1227,744r5,-30l1236,683r2,-32l1240,619xm1234,619r,31l1232,682r-5,31l1222,743r-7,29l1207,802r-10,28l1186,858r-12,27l1160,912r-14,25l1129,962r-17,25l1094,1010r-20,22l1054,1054r-21,20l1010,1093r-23,19l963,1129r-24,15l913,1160r-27,13l859,1186r-28,11l802,1206r-29,9l743,1221r-30,6l683,1230r-32,2l620,1234r-32,-2l556,1230r-30,-3l496,1221r-30,-6l437,1206r-28,-9l381,1186r-28,-13l326,1160r-26,-16l276,1129r-24,-17l229,1093r-23,-19l185,1054r-20,-22l145,1010,127,987,110,962,94,937,79,912,66,885,53,858,42,830,32,802,24,772,17,743,12,713,9,682,5,650r,-31l5,588,9,556r3,-31l17,495r7,-29l32,437,42,408,53,380,66,353,79,326,94,301r16,-25l127,251r18,-23l165,206r20,-22l206,164r23,-19l252,127r24,-18l300,94,326,79,353,66,381,52,409,42,437,32r29,-8l496,17r30,-5l556,8,588,5,620,4r31,1l683,8r30,4l743,17r30,7l802,32r29,10l859,52r27,14l913,79r26,15l963,109r24,18l1010,145r23,19l1054,184r20,22l1094,228r18,23l1129,276r17,25l1160,326r14,27l1186,380r11,28l1207,437r8,29l1222,495r5,30l1232,556r2,32l1234,619xe" fillcolor="#f8f8f8" stroked="f">
                <v:path arrowok="t"/>
                <o:lock v:ext="edit" verticies="t"/>
              </v:shape>
              <v:shape id="_x0000_s2543" style="position:absolute;left:726;top:9450;width:205;height:205" coordsize="1234,1234" path="m1234,617r-1,-31l1231,554r-4,-31l1221,493r-7,-30l1206,434r-10,-29l1185,377r-12,-27l1159,323r-14,-26l1128,272r-17,-24l1093,225r-20,-23l1053,181r-21,-21l1010,141,986,123,962,105,937,90,911,75,884,60,856,48,828,38,801,28,770,19,741,12,711,7,680,3,648,1,617,,585,1,553,3,522,7r-30,5l463,19r-30,9l405,38,377,48,349,60,322,75,296,90r-24,15l247,123r-23,18l201,160r-21,21l160,202r-19,23l122,248r-17,24l88,297,74,323,60,350,48,377,37,405,27,434r-8,29l12,493,7,523,2,554,,586r,31l,649r2,32l7,711r5,30l19,771r8,29l37,829r11,28l60,884r14,27l88,937r17,25l122,986r19,23l160,1032r20,21l201,1074r23,19l247,1112r25,17l296,1144r26,16l349,1174r28,12l405,1197r28,9l463,1215r29,7l522,1227r31,3l585,1233r32,1l648,1233r32,-3l711,1227r30,-5l770,1215r31,-9l828,1197r28,-11l884,1174r27,-14l937,1144r25,-15l986,1112r24,-19l1032,1074r21,-21l1073,1032r20,-23l1111,986r17,-24l1145,937r14,-26l1173,884r12,-27l1196,829r10,-29l1214,771r7,-30l1227,711r4,-30l1233,649r1,-32xm1229,617r-1,31l1225,680r-3,30l1216,740r-6,30l1201,799r-9,28l1181,855r-13,27l1155,909r-15,25l1125,959r-18,25l1089,1006r-19,22l1050,1049r-21,21l1006,1090r-23,18l959,1124r-25,16l908,1156r-26,13l855,1181r-28,10l798,1201r-29,8l740,1216r-30,6l680,1226r-32,2l617,1229r-32,-1l555,1226r-32,-4l493,1216r-29,-7l435,1201r-29,-10l378,1181r-27,-12l325,1156r-25,-16l274,1124r-24,-16l227,1090r-22,-20l183,1049r-20,-21l144,1006,126,984,110,959,93,934,78,909,65,882,53,855,41,827,32,799,23,770,17,740,11,710,8,680,6,648,4,617,6,586,8,554r3,-30l17,494r6,-30l32,435r9,-28l53,379,65,352,78,325,93,300r17,-25l126,252r18,-24l163,206r20,-21l205,164r22,-19l250,126r24,-16l300,94,325,79,351,66,378,54,406,43,435,33r29,-8l493,18r30,-6l555,8,585,6r32,l648,6r32,2l710,12r30,6l769,25r29,8l827,43r28,11l882,66r26,13l934,94r25,16l983,126r23,19l1029,164r21,21l1070,206r19,22l1107,252r18,23l1140,300r15,25l1168,352r13,27l1192,407r9,28l1210,464r6,30l1222,524r3,30l1228,586r1,31xe" fillcolor="#f8f8f8" stroked="f">
                <v:path arrowok="t"/>
                <o:lock v:ext="edit" verticies="t"/>
              </v:shape>
              <v:shape id="_x0000_s2544" style="position:absolute;left:726;top:9450;width:205;height:205" coordsize="1229,1230" path="m1229,615r,-31l1227,552r-5,-31l1217,491r-7,-29l1202,433r-10,-29l1181,376r-12,-27l1155,322r-14,-25l1124,272r-17,-25l1089,224r-20,-22l1049,180r-21,-20l1005,141,982,123,958,105,934,90,908,75,881,62,854,48,826,38,797,28,768,20,738,13,708,8,678,4,646,1,615,,583,1,551,4,521,8r-30,5l461,20r-29,8l404,38,376,48,348,62,321,75,295,90r-24,15l247,123r-23,18l201,160r-21,20l160,202r-20,22l122,247r-17,25l89,297,74,322,61,349,48,376,37,404,27,433r-8,29l12,491,7,521,4,552,,584r,31l,646r4,32l7,709r5,30l19,768r8,30l37,826r11,28l61,881r13,27l89,933r16,25l122,983r18,23l160,1028r20,22l201,1070r23,19l247,1108r24,17l295,1140r26,16l348,1169r28,13l404,1193r28,9l461,1211r30,6l521,1223r30,3l583,1228r32,2l646,1228r32,-2l708,1223r30,-6l768,1211r29,-9l826,1193r28,-11l881,1169r27,-13l934,1140r24,-15l982,1108r23,-19l1028,1070r21,-20l1069,1028r20,-22l1107,983r17,-25l1141,933r14,-25l1169,881r12,-27l1192,826r10,-28l1210,768r7,-29l1222,709r5,-31l1229,646r,-31xm1225,615r-2,31l1221,678r-4,30l1212,738r-7,29l1197,796r-9,29l1176,852r-12,27l1151,906r-15,25l1121,956r-18,23l1085,1003r-19,22l1046,1046r-22,20l1002,1085r-22,18l955,1120r-25,16l905,1151r-26,14l852,1176r-28,11l796,1197r-29,8l737,1212r-29,5l677,1221r-31,3l615,1224r-32,l553,1221r-31,-4l492,1212r-30,-7l433,1197r-28,-10l377,1176r-27,-11l324,1151r-25,-15l274,1120r-24,-17l227,1085r-22,-19l184,1046r-21,-21l144,1003,127,979,109,956,93,931,78,906,65,879,53,852,42,825,33,796,24,767,17,738,12,708,8,678,6,646,5,615,6,584,8,552r4,-30l17,492r7,-29l33,434r9,-28l53,378,65,351,78,324,93,299r16,-25l127,251r17,-24l163,206r21,-21l205,165r22,-20l250,127r24,-17l299,94,324,80,350,66,377,54,405,43,433,33r29,-8l492,18r30,-5l553,9,583,7,615,6r31,1l677,9r31,4l737,18r30,7l796,33r28,10l852,54r27,12l905,80r25,14l955,110r25,17l1002,145r22,20l1046,185r20,21l1085,227r18,24l1121,274r15,25l1151,324r13,27l1176,378r12,28l1197,434r8,29l1212,492r5,30l1221,552r2,32l1225,615xe" fillcolor="#f8f8f8" stroked="f">
                <v:path arrowok="t"/>
                <o:lock v:ext="edit" verticies="t"/>
              </v:shape>
              <v:shape id="_x0000_s2545" style="position:absolute;left:726;top:9450;width:204;height:204" coordsize="1225,1223" path="m1225,611r-1,-31l1221,548r-3,-30l1212,488r-6,-30l1197,429r-9,-28l1177,373r-13,-27l1151,319r-15,-25l1121,269r-18,-23l1085,222r-19,-22l1046,179r-21,-21l1002,139,979,120,955,104,930,88,904,73,878,60,851,48,823,37,794,27,765,19,736,12,706,6,676,2,644,,613,,581,,551,2,519,6r-30,6l460,19r-29,8l402,37,374,48,347,60,321,73,296,88r-26,16l246,120r-23,19l201,158r-22,21l159,200r-19,22l122,246r-16,23l89,294,74,319,61,346,49,373,37,401r-9,28l19,458r-6,30l7,518,4,548,2,580,,611r2,31l4,674r3,30l13,734r6,30l28,793r9,28l49,849r12,27l74,903r15,25l106,953r16,25l140,1000r19,22l179,1043r22,21l223,1084r23,18l270,1118r26,16l321,1150r26,13l374,1175r28,10l431,1195r29,8l489,1210r30,6l551,1220r30,2l613,1223r31,-1l676,1220r30,-4l736,1210r29,-7l794,1195r29,-10l851,1175r27,-12l904,1150r26,-16l955,1118r24,-16l1002,1084r23,-20l1046,1043r20,-21l1085,1000r18,-22l1121,953r15,-25l1151,903r13,-27l1177,849r11,-28l1197,793r9,-29l1212,734r6,-30l1221,674r3,-32l1225,611xm1220,611r-1,31l1217,674r-5,30l1207,733r-7,30l1192,792r-9,28l1172,847r-12,27l1146,900r-14,26l1116,951r-16,23l1081,997r-19,22l1041,1040r-20,20l999,1079r-24,18l952,1114r-25,16l902,1145r-26,14l849,1170r-28,11l793,1191r-29,8l735,1205r-30,6l675,1214r-32,3l613,1218r-31,-1l551,1214r-31,-3l490,1205r-29,-6l432,1191r-28,-10l376,1170r-27,-11l324,1145r-26,-15l273,1114r-23,-17l226,1079r-22,-19l184,1040r-20,-21l145,997,126,974,109,951,93,926,79,900,65,874,53,847,43,820,33,792,25,763,18,733,13,704,8,674,6,642r,-31l6,580,8,550r5,-32l18,489r7,-30l33,431,43,402,53,375,65,348,79,322,93,297r16,-25l126,248r19,-23l164,203r20,-21l204,162r22,-19l250,125r23,-17l298,92,324,78,349,65,376,52,404,41r28,-9l461,23r29,-7l520,11,551,8,582,5,613,4r30,1l675,8r30,3l735,16r29,7l793,32r28,9l849,52r27,13l902,78r25,14l952,108r23,17l999,143r22,19l1041,182r21,21l1081,225r19,23l1116,272r16,25l1146,322r14,26l1172,375r11,27l1192,431r8,28l1207,489r5,29l1217,550r2,30l1220,611xe" fillcolor="#f9f9f9" stroked="f">
                <v:path arrowok="t"/>
                <o:lock v:ext="edit" verticies="t"/>
              </v:shape>
              <v:shape id="_x0000_s2546" style="position:absolute;left:727;top:9451;width:203;height:203" coordsize="1220,1218" path="m1220,609r-2,-31l1216,546r-4,-30l1207,486r-7,-29l1192,428r-9,-28l1171,372r-12,-27l1146,318r-15,-25l1116,268r-18,-23l1080,221r-19,-21l1041,179r-22,-20l997,139,975,121,950,104,925,88,900,74,874,60,847,48,819,37,791,27,762,19,732,12,703,7,672,3,641,1,610,,578,1,548,3,517,7r-30,5l457,19r-29,8l400,37,372,48,345,60,319,74,294,88r-25,16l245,121r-23,18l200,159r-21,20l158,200r-19,21l122,245r-18,23l88,293,73,318,60,345,48,372,37,400r-9,28l19,457r-7,29l7,516,3,546,1,578,,609r1,31l3,672r4,30l12,732r7,29l28,790r9,29l48,846r12,27l73,900r15,25l104,950r18,23l139,997r19,22l179,1040r21,20l222,1079r23,18l269,1114r25,16l319,1145r26,14l372,1170r28,11l428,1191r29,8l487,1206r30,5l548,1215r30,3l610,1218r31,l672,1215r31,-4l732,1206r30,-7l791,1191r28,-10l847,1170r27,-11l900,1145r25,-15l950,1114r25,-17l997,1079r22,-19l1041,1040r20,-21l1080,997r18,-24l1116,950r15,-25l1146,900r13,-27l1171,846r12,-27l1192,790r8,-29l1207,732r5,-30l1216,672r2,-32l1220,609xm1214,609r,31l1211,670r-4,31l1202,731r-7,29l1187,789r-10,28l1167,845r-12,27l1141,897r-14,25l1111,946r-17,25l1076,993r-19,23l1037,1036r-21,20l994,1075r-23,18l948,1110r-25,16l897,1141r-25,12l845,1166r-28,11l789,1186r-28,9l732,1201r-30,6l672,1210r-32,2l610,1214r-31,-2l548,1210r-31,-3l488,1201r-30,-6l430,1186r-28,-9l374,1166r-27,-13l322,1141r-26,-15l271,1110r-23,-17l226,1075r-23,-19l182,1036r-20,-20l143,993,125,971,108,946,92,922,78,897,65,872,52,845,42,817,32,789,24,760,18,731,12,701,9,670,6,640,5,609,6,578,9,548r3,-31l18,487r6,-29l32,429,42,401,52,374,65,347,78,321,92,296r16,-24l125,248r18,-23l162,203r20,-21l203,162r23,-19l248,125r23,-17l296,93,322,78,347,65,374,52,402,41r28,-9l458,23r30,-6l517,12,548,8,579,6,610,4r30,2l672,8r30,4l732,17r29,6l789,32r28,9l845,52r27,13l897,78r26,15l948,108r23,17l994,143r22,19l1037,182r20,21l1076,225r18,23l1111,272r16,24l1141,321r14,26l1167,374r10,27l1187,429r8,29l1202,487r5,30l1211,548r3,30l1214,609xe" fillcolor="#f9f9f9" stroked="f">
                <v:path arrowok="t"/>
                <o:lock v:ext="edit" verticies="t"/>
              </v:shape>
              <v:shape id="_x0000_s2547" style="position:absolute;left:727;top:9451;width:203;height:202" coordsize="1214,1214" path="m1214,607r-1,-31l1211,546r-5,-32l1201,485r-7,-30l1186,427r-9,-29l1166,371r-12,-27l1140,318r-14,-25l1110,268r-16,-24l1075,221r-19,-22l1035,178r-20,-20l993,139,969,121,946,104,921,88,896,74,870,61,843,48,815,37,787,28,758,19,729,12,699,7,669,4,637,1,607,,576,1,545,4,514,7r-30,5l455,19r-29,9l398,37,370,48,343,61,318,74,292,88r-25,16l244,121r-24,18l198,158r-20,20l158,199r-19,22l120,244r-17,24l87,293,73,318,59,344,47,371,37,398,27,427r-8,28l12,485,7,514,2,546,,576r,31l,638r2,32l7,700r5,29l19,759r8,29l37,816r10,27l59,870r14,26l87,922r16,25l120,970r19,23l158,1015r20,21l198,1056r22,19l244,1093r23,17l292,1126r26,15l343,1155r27,11l398,1177r28,10l455,1195r29,6l514,1207r31,3l576,1213r31,1l637,1213r32,-3l699,1207r30,-6l758,1195r29,-8l815,1177r28,-11l870,1155r26,-14l921,1126r25,-16l969,1093r24,-18l1015,1056r20,-20l1056,1015r19,-22l1094,970r16,-23l1126,922r14,-26l1154,870r12,-27l1177,816r9,-28l1194,759r7,-30l1206,700r5,-30l1213,638r1,-31xm1209,607r-1,31l1205,668r-3,31l1196,729r-6,29l1182,786r-10,28l1162,842r-13,26l1136,894r-15,25l1106,943r-17,24l1071,990r-19,22l1032,1033r-21,20l990,1072r-23,18l944,1107r-25,15l893,1136r-25,13l841,1161r-27,11l786,1181r-29,9l728,1197r-29,4l669,1206r-32,2l607,1208r-31,l546,1206r-31,-5l485,1197r-29,-7l427,1181r-28,-9l372,1161r-26,-12l320,1136r-26,-14l271,1107r-25,-17l224,1072r-22,-19l181,1033r-20,-21l142,990,124,967,107,943,92,919,77,894,64,868,53,842,41,814,31,786,23,758,17,729,11,699,8,668,6,638,4,607,6,576,8,546r3,-31l17,486r6,-29l31,428,41,400,53,373,64,347,77,320,92,295r15,-24l124,247r18,-22l161,202r20,-21l202,162r22,-19l246,125r25,-16l294,93,320,78,346,65,372,53,399,42r28,-9l456,25r29,-7l515,12,546,8,576,6r31,l637,6r32,2l699,12r29,6l757,25r29,8l814,42r27,11l868,65r25,13l919,93r25,16l967,125r23,18l1011,162r21,19l1052,202r19,23l1089,247r17,24l1121,295r15,25l1149,347r13,26l1172,400r10,28l1190,457r6,29l1202,515r3,31l1208,576r1,31xe" fillcolor="#f9f9f9" stroked="f">
                <v:path arrowok="t"/>
                <o:lock v:ext="edit" verticies="t"/>
              </v:shape>
              <v:shape id="_x0000_s2548" style="position:absolute;left:728;top:9452;width:201;height:201" coordsize="1209,1210" path="m1209,605r,-31l1206,544r-4,-31l1197,483r-7,-29l1182,425r-10,-28l1162,370r-12,-27l1136,317r-14,-25l1106,268r-17,-24l1071,221r-19,-22l1032,178r-21,-20l989,139,966,121,943,104,918,89,892,74,867,61,840,48,812,37,784,28,756,19,727,13,697,8,667,4,635,2,605,,574,2,543,4,512,8r-29,5l453,19r-28,9l397,37,369,48,342,61,317,74,291,89r-25,15l243,121r-22,18l198,158r-21,20l157,199r-19,22l120,244r-17,24l87,292,73,317,60,343,47,370,37,397,27,425r-8,29l13,483,7,513,4,544,1,574,,605r1,31l4,666r3,31l13,727r6,29l27,785r10,28l47,841r13,27l73,893r14,25l103,942r17,25l138,989r19,23l177,1032r21,20l221,1071r22,18l266,1106r25,16l317,1137r25,12l369,1162r28,11l425,1182r28,9l483,1197r29,6l543,1206r31,2l605,1210r30,-2l667,1206r30,-3l727,1197r29,-6l784,1182r28,-9l840,1162r27,-13l892,1137r26,-15l943,1106r23,-17l989,1071r22,-19l1032,1032r20,-20l1071,989r18,-22l1106,942r16,-24l1136,893r14,-25l1162,841r10,-28l1182,785r8,-29l1197,727r5,-30l1206,666r3,-30l1209,605xm1204,605r-1,31l1201,666r-4,31l1192,726r-7,29l1178,784r-10,27l1157,839r-12,26l1132,891r-15,25l1102,940r-17,24l1067,986r-19,22l1029,1029r-21,20l985,1068r-22,18l939,1102r-24,16l890,1132r-25,13l838,1157r-27,11l783,1177r-29,8l726,1192r-30,5l666,1201r-31,2l605,1204r-31,-1l544,1201r-31,-4l484,1192r-29,-7l426,1177r-28,-9l371,1157r-26,-12l319,1132r-25,-14l270,1102r-24,-16l224,1068r-22,-19l181,1029r-20,-21l142,986,124,964,108,940,92,916,77,891,64,865,53,839,42,811,33,784,24,755,17,726,13,697,8,666,6,636r,-31l6,574,8,544r5,-31l17,484r7,-29l33,427r9,-28l53,371,64,346,77,320,92,294r16,-24l124,246r18,-22l161,203r20,-22l202,161r22,-19l246,126r24,-17l294,93,319,79,345,65,371,53,398,42r28,-9l455,25r29,-7l513,13,544,9,574,7,605,6r30,1l666,9r30,4l726,18r28,7l783,33r28,9l838,53r27,12l890,79r25,14l939,109r24,17l985,142r23,19l1029,181r19,22l1067,224r18,22l1102,270r15,24l1132,320r13,26l1157,371r11,28l1178,427r7,28l1192,484r5,29l1201,544r2,30l1204,605xe" fillcolor="#f9f9f9" stroked="f">
                <v:path arrowok="t"/>
                <o:lock v:ext="edit" verticies="t"/>
              </v:shape>
              <v:shape id="_x0000_s2549" style="position:absolute;left:728;top:9452;width:201;height:201" coordsize="1205,1202" path="m1205,601r-1,-31l1201,540r-3,-31l1192,480r-6,-29l1178,422r-10,-28l1158,367r-13,-26l1132,314r-15,-25l1102,265r-17,-24l1067,219r-19,-23l1028,175r-21,-19l986,137,963,119,940,103,915,87,889,72,864,59,837,47,810,36,782,27,753,19,724,12,695,6,665,2,633,,603,,572,,542,2,511,6r-30,6l452,19r-29,8l395,36,368,47,342,59,316,72,290,87r-23,16l242,119r-22,18l198,156r-21,19l157,196r-19,23l120,241r-17,24l88,289,73,314,60,341,49,367,37,394,27,422r-8,29l13,480,7,509,4,540,2,570,,601r2,31l4,662r3,31l13,723r6,29l27,780r10,28l49,836r11,26l73,888r15,25l103,937r17,24l138,984r19,22l177,1027r21,20l220,1066r22,18l267,1101r23,15l316,1130r26,13l368,1155r27,11l423,1175r29,9l481,1191r30,4l542,1200r30,2l603,1202r30,l665,1200r30,-5l724,1191r29,-7l782,1175r28,-9l837,1155r27,-12l889,1130r26,-14l940,1101r23,-17l986,1066r21,-19l1028,1027r20,-21l1067,984r18,-23l1102,937r15,-24l1132,888r13,-26l1158,836r10,-28l1178,780r8,-28l1192,723r6,-30l1201,662r3,-30l1205,601xm1199,601r,31l1197,662r-5,30l1188,722r-7,29l1172,779r-9,28l1152,833r-11,27l1128,886r-15,25l1097,935r-16,24l1063,981r-18,21l1025,1023r-22,19l982,1061r-22,18l936,1096r-24,16l887,1126r-26,13l835,1151r-27,11l780,1171r-28,8l723,1185r-29,6l664,1194r-31,3l603,1198r-31,-1l542,1194r-31,-3l482,1185r-29,-6l425,1171r-28,-9l371,1151r-27,-12l318,1126r-25,-14l269,1096r-24,-17l223,1061r-21,-19l181,1023r-21,-21l142,981,125,959,108,935,92,911,78,886,64,860,53,833,42,807,33,779,25,751,18,722,13,692,8,662,6,632r,-31l6,571,8,540r5,-30l18,480r7,-28l33,423r9,-27l53,369,64,343,78,317,92,291r16,-23l125,245r17,-23l160,200r21,-20l202,160r21,-19l245,123r24,-17l293,91,318,77,344,63,371,51,397,41,425,31r28,-8l482,17r29,-6l542,8,572,5,603,4r30,1l664,8r30,3l723,17r29,6l780,31r28,10l835,51r26,12l887,77r25,14l936,106r24,17l982,141r21,19l1025,180r20,20l1063,222r18,23l1097,268r16,23l1128,317r13,26l1152,369r11,27l1172,423r9,29l1188,480r4,30l1197,540r2,31l1199,601xe" fillcolor="#f9f9f9" stroked="f">
                <v:path arrowok="t"/>
                <o:lock v:ext="edit" verticies="t"/>
              </v:shape>
              <v:shape id="_x0000_s2550" style="position:absolute;left:729;top:9453;width:199;height:199" coordsize="1198,1198" path="m1198,599r-1,-31l1195,538r-4,-31l1186,478r-7,-29l1172,421r-10,-28l1151,365r-12,-25l1126,314r-15,-26l1096,264r-17,-24l1061,218r-19,-21l1023,175r-21,-20l979,136,957,120,933,103,909,87,884,73,859,59,832,47,805,36,777,27,748,19,720,12,690,7,660,3,629,1,599,,568,1,538,3,507,7r-29,5l449,19r-29,8l392,36,365,47,339,59,313,73,288,87r-24,16l240,120r-22,16l196,155r-21,20l155,197r-19,21l118,240r-16,24l86,288,71,314,58,340,47,365,36,393r-9,28l18,449r-7,29l7,507,2,538,,568r,31l,630r2,30l7,691r4,29l18,749r9,29l36,805r11,28l58,859r13,26l86,910r16,24l118,958r18,22l155,1002r20,21l196,1043r22,19l240,1080r24,16l288,1112r25,14l339,1139r26,12l392,1162r28,9l449,1179r29,7l507,1191r31,4l568,1197r31,1l629,1197r31,-2l690,1191r30,-5l748,1179r29,-8l805,1162r27,-11l859,1139r25,-13l909,1112r24,-16l957,1080r22,-18l1002,1043r21,-20l1042,1002r19,-22l1079,958r17,-24l1111,910r15,-25l1139,859r12,-26l1162,805r10,-27l1179,749r7,-29l1191,691r4,-31l1197,630r1,-31xm1193,599r-1,30l1189,659r-3,31l1181,719r-7,29l1166,776r-9,27l1146,830r-11,27l1121,882r-14,25l1091,931r-17,23l1058,977r-19,21l1018,1019r-20,20l977,1057r-22,18l931,1092r-24,15l882,1121r-26,13l829,1147r-26,10l776,1167r-29,8l719,1181r-30,6l660,1190r-31,2l599,1193r-31,-1l538,1190r-29,-3l478,1181r-28,-6l421,1167r-26,-10l368,1147r-27,-13l315,1121r-24,-14l266,1092r-22,-17l220,1057r-21,-18l179,1019,159,998,140,977,123,954,106,931,90,907,76,882,62,857,51,830,40,803,31,776,23,748,17,719,11,690,8,659,5,629,4,599,5,569,8,539r3,-31l17,479r6,-29l31,422r9,-28l51,368,62,342,76,316,90,291r16,-24l123,244r17,-23l159,200r20,-21l199,160r21,-19l244,123r22,-17l291,91,315,77,341,64,368,51,395,41,421,31r29,-8l478,17r31,-5l538,8,568,6,599,4r30,2l660,8r29,4l719,17r28,6l776,31r27,10l829,51r27,13l882,77r25,14l931,106r24,17l977,141r21,19l1018,179r21,21l1058,221r16,23l1091,267r16,24l1121,316r14,26l1146,368r11,26l1166,422r8,28l1181,479r5,29l1189,539r3,30l1193,599xe" fillcolor="#f9f9f9" stroked="f">
                <v:path arrowok="t"/>
                <o:lock v:ext="edit" verticies="t"/>
              </v:shape>
              <v:shape id="_x0000_s2551" style="position:absolute;left:729;top:9453;width:199;height:199" coordsize="1193,1194" path="m1193,597r,-30l1191,536r-5,-30l1182,476r-7,-28l1166,419r-9,-27l1146,365r-11,-26l1122,313r-15,-26l1091,264r-16,-23l1057,218r-18,-22l1019,176,997,156,976,137,954,119,930,102,906,87,881,73,855,59,829,47,802,37,774,27,746,19,717,13,688,7,658,4,627,1,597,,566,1,536,4,505,7r-29,6l447,19r-28,8l391,37,365,47,338,59,312,73,287,87r-24,15l239,119r-22,18l196,156r-21,20l154,196r-18,22l119,241r-17,23l86,287,72,313,58,339,47,365,36,392r-9,27l19,448r-7,28l7,506,2,536,,567r,30l,628r2,30l7,688r5,30l19,747r8,28l36,803r11,26l58,856r14,26l86,907r16,24l119,955r17,22l154,998r21,21l196,1038r21,19l239,1075r24,17l287,1108r25,14l338,1135r27,12l391,1158r28,9l447,1175r29,6l505,1187r31,3l566,1193r31,1l627,1193r31,-3l688,1187r29,-6l746,1175r28,-8l802,1158r27,-11l855,1135r26,-13l906,1108r24,-16l954,1075r22,-18l997,1038r22,-19l1039,998r18,-21l1075,955r16,-24l1107,907r15,-25l1135,856r11,-27l1157,803r9,-28l1175,747r7,-29l1186,688r5,-30l1193,628r,-31xm1189,597r-2,30l1185,657r-3,31l1176,717r-6,27l1162,772r-9,28l1142,827r-12,27l1117,879r-14,25l1087,928r-16,23l1053,974r-19,21l1015,1015r-21,20l973,1054r-23,17l927,1088r-23,15l879,1117r-26,13l827,1142r-27,10l773,1162r-28,8l716,1177r-29,4l658,1186r-31,2l597,1188r-31,l536,1186r-29,-5l478,1177r-30,-7l420,1162r-26,-10l367,1142r-27,-12l314,1117r-24,-14l266,1088r-23,-17l220,1054r-21,-19l178,1015,159,995,140,974,122,951,106,928,91,904,76,879,63,854,52,827,40,800,31,772,24,744,17,717,11,688,8,657,6,627,5,597,6,567,8,537r3,-29l17,477r7,-28l31,422r9,-28l52,367,63,341,76,315,91,291r15,-25l122,243r18,-23l159,199r19,-20l199,159r21,-18l243,123r23,-17l290,91,314,77,340,64,367,52,394,42r26,-9l448,24r30,-6l507,13,536,9,566,6r31,l627,6r31,3l687,13r29,5l745,24r28,9l800,42r27,10l853,64r26,13l904,91r23,15l950,123r23,18l994,159r21,20l1034,199r19,21l1071,243r16,23l1103,291r14,24l1130,341r12,26l1153,394r9,28l1170,449r6,28l1182,508r3,29l1187,567r2,30xe" fillcolor="#f9f9f9" stroked="f">
                <v:path arrowok="t"/>
                <o:lock v:ext="edit" verticies="t"/>
              </v:shape>
              <v:shape id="_x0000_s2552" style="position:absolute;left:729;top:9453;width:198;height:198" coordsize="1189,1189" path="m1189,595r-1,-30l1185,535r-3,-31l1177,475r-7,-29l1162,418r-9,-28l1142,364r-11,-26l1117,312r-14,-25l1087,263r-17,-23l1054,217r-19,-21l1014,175,994,156,973,137,951,119,927,102,903,87,878,73,852,60,825,47,799,37,772,27,743,19,715,13,685,8,656,4,625,2,595,,564,2,534,4,505,8r-31,5l446,19r-29,8l391,37,364,47,337,60,311,73,287,87r-25,15l240,119r-24,18l195,156r-20,19l155,196r-19,21l119,240r-17,23l86,287,72,312,58,338,47,364,36,390r-9,28l19,446r-6,29l7,504,4,535,1,565,,595r1,30l4,655r3,31l13,715r6,29l27,772r9,27l47,826r11,27l72,878r14,25l102,927r17,23l136,973r19,21l175,1015r20,20l216,1053r24,18l262,1088r25,15l311,1117r26,13l364,1143r27,10l417,1163r29,8l474,1177r31,6l534,1186r30,2l595,1189r30,-1l656,1186r29,-3l715,1177r28,-6l772,1163r27,-10l825,1143r27,-13l878,1117r25,-14l927,1088r24,-17l973,1053r21,-18l1014,1015r21,-21l1054,973r16,-23l1087,927r16,-24l1117,878r14,-25l1142,826r11,-27l1162,772r8,-28l1177,715r5,-29l1185,655r3,-30l1189,595xm1184,595r-1,30l1181,655r-4,29l1172,713r-7,29l1158,770r-9,27l1137,824r-11,27l1113,875r-15,25l1083,925r-16,22l1049,969r-18,22l1011,1012r-20,19l970,1050r-23,17l924,1083r-24,16l876,1114r-26,12l824,1138r-26,10l770,1157r-28,9l714,1172r-29,5l654,1181r-29,2l595,1184r-31,-1l535,1181r-30,-4l476,1172r-28,-6l420,1157r-28,-9l365,1138r-26,-12l313,1114r-24,-15l265,1083r-23,-16l219,1050r-21,-19l178,1012,158,991,140,969,122,947,107,925,91,900,76,875,63,851,52,824,42,797,32,770,24,742,17,713,13,684,8,655,6,625r,-30l6,565,8,535r5,-29l17,477r7,-30l32,420,42,393,52,366,63,340,76,314,91,290r16,-25l122,243r18,-22l158,199r20,-21l198,159r21,-19l242,123r23,-16l289,91,313,78,339,64,365,52,392,42r28,-9l448,25r28,-7l505,13,535,9,564,7,595,6r30,1l654,9r31,4l714,18r28,7l770,33r28,9l824,52r26,12l876,78r24,13l924,107r23,16l970,140r21,19l1011,178r20,21l1049,221r18,22l1083,265r15,25l1113,314r13,26l1137,366r12,27l1158,420r7,27l1172,477r5,29l1181,535r2,30l1184,595xe" fillcolor="#f9f9f9" stroked="f">
                <v:path arrowok="t"/>
                <o:lock v:ext="edit" verticies="t"/>
              </v:shape>
              <v:shape id="_x0000_s2553" style="position:absolute;left:730;top:9454;width:197;height:197" coordsize="1184,1182" path="m1184,591r-2,-30l1180,531r-3,-29l1171,471r-6,-28l1157,416r-9,-28l1137,361r-12,-26l1112,309r-14,-24l1082,260r-16,-23l1048,214r-19,-21l1010,173,989,153,968,135,945,117,922,100,899,85,874,71,848,58,822,46,795,36,768,27,740,18,711,12,682,7,653,3,622,,592,,561,,531,3,502,7r-29,5l443,18r-28,9l389,36,362,46,335,58,309,71,285,85r-24,15l238,117r-23,18l194,153r-21,20l154,193r-19,21l117,237r-16,23l86,285,71,309,58,335,47,361,35,388r-9,28l19,443r-7,28l6,502,3,531,1,561,,591r1,30l3,651r3,31l12,711r7,27l26,766r9,28l47,821r11,27l71,873r15,25l101,922r16,23l135,968r19,21l173,1009r21,20l215,1048r23,17l261,1082r24,15l309,1111r26,13l362,1136r27,10l415,1156r28,8l473,1171r29,4l531,1180r30,2l592,1182r30,l653,1180r29,-5l711,1171r29,-7l768,1156r27,-10l822,1136r26,-12l874,1111r25,-14l922,1082r23,-17l968,1048r21,-19l1010,1009r19,-20l1048,968r18,-23l1082,922r16,-24l1112,873r13,-25l1137,821r11,-27l1157,766r8,-28l1171,711r6,-29l1180,651r2,-30l1184,591xm1178,591r,30l1176,651r-5,29l1167,709r-7,28l1152,765r-10,27l1132,819r-12,27l1108,870r-15,25l1079,918r-17,24l1044,964r-18,21l1007,1006r-21,20l964,1044r-22,17l920,1077r-24,16l872,1106r-26,14l820,1132r-27,10l767,1151r-28,8l710,1165r-30,6l651,1174r-29,3l592,1178r-30,-1l532,1174r-29,-3l474,1165r-29,-6l418,1151r-28,-9l363,1132r-26,-12l312,1106r-25,-13l263,1077r-22,-16l219,1044r-22,-18l177,1006,157,985,139,964,121,942,105,918,90,895,76,870,63,846,51,819,41,792,31,765,23,737,17,709,12,680,8,651,6,621,5,591,6,561,8,531r4,-29l17,473r6,-28l31,417,41,390,51,363,63,337,76,312,90,287r15,-23l121,240r18,-22l157,197r20,-21l197,157r22,-19l241,122r22,-17l287,89,312,76,337,62,363,51,390,40r28,-9l445,23r29,-6l503,11,532,8,562,5,592,4r30,1l651,8r29,3l710,17r29,6l767,31r26,9l820,51r26,11l872,76r24,13l920,105r22,17l964,138r22,19l1007,176r19,21l1044,218r18,22l1079,264r14,23l1108,312r12,25l1132,363r10,27l1152,417r8,28l1167,473r4,29l1176,531r2,30l1178,591xe" fillcolor="#f9f9f9" stroked="f">
                <v:path arrowok="t"/>
                <o:lock v:ext="edit" verticies="t"/>
              </v:shape>
              <v:shape id="_x0000_s2554" style="position:absolute;left:730;top:9454;width:197;height:196" coordsize="1178,1178" path="m1178,589r-1,-30l1175,529r-4,-29l1166,471r-7,-30l1152,414r-9,-27l1131,360r-11,-26l1107,308r-15,-24l1077,259r-16,-22l1043,215r-18,-22l1005,172,985,153,964,134,941,117,918,101,894,85,870,72,844,58,818,46,792,36,764,27,736,19,708,12,679,7,648,3,619,1,589,,558,1,529,3,499,7r-29,5l442,19r-28,8l386,36,359,46,333,58,307,72,283,85r-24,16l236,117r-23,17l192,153r-20,19l152,193r-18,22l116,237r-15,22l85,284,70,308,57,334,46,360,36,387,26,414r-8,27l11,471,7,500,2,529,,559r,30l,619r2,30l7,678r4,29l18,736r8,28l36,791r10,27l57,845r13,24l85,894r16,25l116,941r18,22l152,985r20,21l192,1025r21,19l236,1061r23,16l283,1093r24,15l333,1120r26,12l386,1142r28,9l442,1160r28,6l499,1171r30,4l558,1177r31,1l619,1177r29,-2l679,1171r29,-5l736,1160r28,-9l792,1142r26,-10l844,1120r26,-12l894,1093r24,-16l941,1061r23,-17l985,1025r20,-19l1025,985r18,-22l1061,941r16,-22l1092,894r15,-25l1120,845r11,-27l1143,791r9,-27l1159,736r7,-29l1171,678r4,-29l1177,619r1,-30xm1173,589r-1,30l1169,648r-3,30l1160,706r-6,29l1146,762r-9,28l1127,816r-12,27l1102,867r-14,25l1073,915r-16,24l1040,960r-19,21l1002,1001r-20,20l960,1039r-22,18l916,1073r-25,16l868,1102r-26,13l816,1127r-27,11l762,1147r-28,7l707,1161r-30,6l648,1170r-30,2l589,1172r-30,l529,1170r-29,-3l471,1161r-28,-7l415,1147r-27,-9l361,1127r-26,-12l311,1102r-25,-13l262,1073r-23,-16l217,1039r-21,-18l175,1001,156,981,137,960,121,939,104,915,89,892,75,867,63,843,50,816,40,790,31,762,23,735,17,706,11,678,8,648,5,619,4,589,5,559,8,530r3,-29l17,472r6,-28l31,416r9,-28l50,362,63,336,75,311,89,286r15,-23l121,240r16,-22l156,197r19,-20l196,157r21,-18l239,122r23,-17l286,89,311,76,335,63,361,51,388,40r27,-9l443,24r28,-7l500,12,529,8,559,6r30,l618,6r30,2l677,12r30,5l734,24r28,7l789,40r27,11l842,63r26,13l891,89r25,16l938,122r22,17l982,157r20,20l1021,197r19,21l1057,240r16,23l1088,286r14,25l1115,336r12,26l1137,388r9,28l1154,444r6,28l1166,501r3,29l1172,559r1,30xe" fillcolor="#f9f9f9" stroked="f">
                <v:path arrowok="t"/>
                <o:lock v:ext="edit" verticies="t"/>
              </v:shape>
              <v:shape id="_x0000_s2555" style="position:absolute;left:731;top:9455;width:195;height:195" coordsize="1173,1174" path="m1173,587r,-30l1171,527r-5,-29l1162,469r-7,-28l1147,413r-10,-27l1127,359r-12,-26l1103,308r-15,-25l1074,260r-17,-24l1039,214r-18,-21l1002,172,981,153,959,134,937,118,915,101,891,85,867,72,841,58,815,47,788,36,762,27,734,19,705,13,675,7,646,4,617,1,587,,557,1,527,4,498,7r-29,6l440,19r-27,8l385,36,358,47,332,58,307,72,282,85r-24,16l236,118r-22,16l192,153r-20,19l152,193r-18,21l116,236r-16,24l85,283,71,308,58,333,46,359,36,386,26,413r-8,28l12,469,7,498,3,527,1,557,,587r1,30l3,647r4,29l12,705r6,28l26,761r10,27l46,815r12,27l71,866r14,25l100,914r16,24l134,960r18,21l172,1002r20,20l214,1040r22,17l258,1073r24,16l307,1102r25,14l358,1128r27,10l413,1147r27,8l469,1161r29,6l527,1170r30,3l587,1174r30,-1l646,1170r29,-3l705,1161r29,-6l762,1147r26,-9l815,1128r26,-12l867,1102r24,-13l915,1073r22,-16l959,1040r22,-18l1002,1002r19,-21l1039,960r18,-22l1074,914r14,-23l1103,866r12,-24l1127,815r10,-27l1147,761r8,-28l1162,705r4,-29l1171,647r2,-30l1173,587xm1169,587r-2,30l1165,646r-3,29l1156,704r-6,28l1142,760r-9,27l1123,814r-13,26l1098,864r-14,25l1069,912r-17,23l1036,957r-18,21l997,998r-20,19l956,1035r-21,18l911,1069r-23,15l863,1098r-24,13l813,1122r-27,11l759,1142r-28,8l703,1157r-28,4l646,1166r-30,2l587,1168r-30,l527,1166r-29,-5l470,1157r-28,-7l414,1142r-27,-9l360,1122r-26,-11l310,1098r-25,-14l262,1069r-24,-16l217,1035r-21,-18l176,998,157,978,138,957,121,935,104,912,90,889,75,864,63,840,50,814,40,787,31,760,24,732,17,704,11,675,8,646,6,617,5,587,6,557,8,528r3,-29l17,470r7,-28l31,414r9,-27l50,361,63,336,75,310,90,285r14,-23l121,239r17,-22l157,196r19,-20l196,157r21,-18l238,121r24,-16l285,90,310,76,334,63,360,52,387,42,414,32r28,-8l470,17r28,-4l527,9,557,7,587,6r29,1l646,9r29,4l703,17r28,7l759,32r27,10l813,52r26,11l863,76r25,14l911,105r24,16l956,139r21,18l997,176r21,20l1036,217r16,22l1069,262r15,23l1098,310r12,26l1123,361r10,26l1142,414r8,28l1156,470r6,29l1165,528r2,29l1169,587xe" fillcolor="#f9f9f9" stroked="f">
                <v:path arrowok="t"/>
                <o:lock v:ext="edit" verticies="t"/>
              </v:shape>
              <v:shape id="_x0000_s2556" style="position:absolute;left:731;top:9455;width:195;height:195" coordsize="1169,1166" path="m1169,583r-1,-30l1165,524r-3,-29l1156,466r-6,-28l1142,410r-9,-28l1123,356r-12,-26l1098,305r-14,-25l1069,257r-16,-23l1036,212r-19,-21l998,171,978,151,956,133,934,116,912,99,887,83,864,70,838,57,812,45,785,34,758,25,730,18,703,11,673,6,644,2,614,,585,,555,,525,2,496,6r-29,5l439,18r-28,7l384,34,357,45,331,57,307,70,282,83,258,99r-23,17l213,133r-21,18l171,171r-19,20l133,212r-16,22l100,257,85,280,71,305,59,330,46,356,36,382r-9,28l19,438r-6,28l7,495,4,524,1,553,,583r1,30l4,642r3,30l13,700r6,29l27,756r9,28l46,810r13,27l71,861r14,25l100,909r17,24l133,954r19,21l171,995r21,20l213,1033r22,18l258,1067r24,16l307,1096r24,13l357,1121r27,11l411,1141r28,7l467,1155r29,6l525,1164r30,2l585,1166r29,l644,1164r29,-3l703,1155r27,-7l758,1141r27,-9l812,1121r26,-12l864,1096r23,-13l912,1067r22,-16l956,1033r22,-18l998,995r19,-20l1036,954r17,-21l1069,909r15,-23l1098,861r13,-24l1123,810r10,-26l1142,756r8,-27l1156,700r6,-28l1165,642r3,-29l1169,583xm1163,583r,30l1161,642r-5,29l1152,699r-7,29l1137,755r-8,27l1118,809r-12,25l1094,859r-15,25l1065,907r-17,22l1031,951r-18,21l994,992r-20,19l953,1030r-22,17l908,1062r-23,16l860,1091r-24,14l810,1116r-26,11l757,1136r-28,8l701,1150r-29,5l643,1159r-29,2l585,1162r-30,-1l526,1159r-29,-4l468,1150r-28,-6l413,1136r-28,-9l359,1116r-25,-11l309,1091r-25,-13l261,1062r-22,-15l216,1030r-21,-19l175,992,156,972,138,951,121,929,104,907,90,884,75,859,63,834,51,809,41,782,32,755,24,728,17,699,13,671,8,642,6,613r,-30l6,553,8,524r5,-29l17,467r7,-28l32,411r9,-27l51,358,63,333,75,307,90,283r14,-23l121,237r17,-22l156,194r19,-20l195,155r21,-19l239,119r22,-15l284,88,309,75,334,61,359,50,385,40r28,-9l440,23r28,-7l497,11,526,7,555,5,585,4r29,1l643,7r29,4l701,16r28,7l757,31r27,9l810,50r26,11l860,75r25,13l908,104r23,15l953,136r21,19l994,174r19,20l1031,215r17,22l1065,260r14,23l1094,307r12,26l1118,358r11,26l1137,411r8,28l1152,467r4,28l1161,524r2,29l1163,583xe" fillcolor="#f9f9f9" stroked="f">
                <v:path arrowok="t"/>
                <o:lock v:ext="edit" verticies="t"/>
              </v:shape>
              <v:shape id="_x0000_s2557" style="position:absolute;left:731;top:9455;width:194;height:194" coordsize="1164,1162" path="m1164,581r-2,-30l1160,522r-3,-29l1151,464r-6,-28l1137,408r-9,-27l1118,355r-13,-25l1093,304r-14,-25l1064,256r-17,-23l1031,211r-18,-21l992,170,972,151,951,133,930,115,906,99,883,84,858,70,834,57,808,46,781,36,754,26,726,18,698,11,670,7,641,3,611,1,582,,552,1,522,3,493,7r-28,4l437,18r-28,8l382,36,355,46,329,57,305,70,280,84,257,99r-24,16l212,133r-21,18l171,170r-19,20l133,211r-17,22l99,256,85,279,70,304,58,330,45,355,35,381r-9,27l19,436r-7,28l6,493,3,522,1,551,,581r1,30l3,640r3,29l12,698r7,28l26,754r9,27l45,808r13,26l70,858r15,25l99,906r17,23l133,951r19,21l171,992r20,19l212,1029r21,18l257,1063r23,15l305,1092r24,13l355,1116r27,11l409,1136r28,8l465,1151r28,4l522,1160r30,2l582,1162r29,l641,1160r29,-5l698,1151r28,-7l754,1136r27,-9l808,1116r26,-11l858,1092r25,-14l906,1063r24,-16l951,1029r21,-18l992,992r21,-20l1031,951r16,-22l1064,906r15,-23l1093,858r12,-24l1118,808r10,-27l1137,754r8,-28l1151,698r6,-29l1160,640r2,-29l1164,581xm1158,581r-1,30l1155,640r-4,29l1147,697r-7,28l1132,752r-9,27l1113,806r-12,25l1089,856r-15,23l1060,903r-16,23l1026,948r-18,21l989,989r-20,19l948,1026r-21,17l904,1059r-23,15l856,1087r-25,14l806,1112r-26,10l753,1132r-28,7l697,1145r-28,6l640,1154r-29,3l582,1158r-30,-1l523,1154r-29,-3l466,1145r-28,-6l410,1132r-27,-10l357,1112r-25,-11l307,1087r-25,-13l259,1059r-22,-16l215,1026r-21,-18l174,989,155,969,137,948,119,926,104,903,89,879,75,856,62,831,51,806,40,779,31,752,23,725,16,697,12,669,9,640,6,611,5,581,6,552,9,522r3,-28l16,465r7,-28l31,410r9,-27l51,356,62,332,75,306,89,283r15,-24l119,237r18,-23l155,193r19,-19l194,154r21,-18l237,119r22,-15l282,88,307,75,332,61,357,50,383,40r27,-9l438,23r28,-6l494,11,523,8,552,5,582,4r29,1l640,8r29,3l697,17r28,6l753,31r27,9l806,50r25,11l856,75r25,13l904,104r23,15l948,136r21,18l989,174r19,19l1026,214r18,23l1060,259r14,24l1089,306r12,26l1113,356r10,27l1132,410r8,27l1147,465r4,29l1155,522r2,30l1158,581xe" fillcolor="#f9f9f9" stroked="f">
                <v:path arrowok="t"/>
                <o:lock v:ext="edit" verticies="t"/>
              </v:shape>
              <v:shape id="_x0000_s2558" style="position:absolute;left:732;top:9456;width:193;height:193" coordsize="1157,1158" path="m1157,579r,-30l1155,520r-5,-29l1146,463r-7,-28l1131,407r-8,-27l1112,354r-12,-25l1088,303r-15,-24l1059,256r-17,-23l1025,211r-18,-21l988,170,968,151,947,132,925,115,902,100,879,84,854,71,830,57,804,46,778,36,751,27,723,19,695,12,666,7,637,3,608,1,579,,549,1,520,3,491,7r-29,5l434,19r-27,8l379,36,353,46,328,57,303,71,278,84r-23,16l233,115r-23,17l189,151r-20,19l150,190r-18,21l115,233,98,256,84,279,69,303,57,329,45,354,35,380r-9,27l18,435r-7,28l7,491,2,520,,549r,30l,609r2,29l7,667r4,28l18,724r8,27l35,778r10,27l57,830r12,25l84,880r14,23l115,925r17,22l150,968r19,20l189,1007r21,19l233,1043r22,15l278,1074r25,13l328,1101r25,11l379,1123r28,9l434,1140r28,6l491,1151r29,4l549,1157r30,1l608,1157r29,-2l666,1151r29,-5l723,1140r28,-8l778,1123r26,-11l830,1101r24,-14l879,1074r23,-16l925,1043r22,-17l968,1007r20,-19l1007,968r18,-21l1042,925r17,-22l1073,880r15,-25l1100,830r12,-25l1123,778r8,-27l1139,724r7,-29l1150,667r5,-29l1157,609r,-30xm1153,579r-1,30l1149,638r-3,28l1140,695r-5,27l1127,750r-9,27l1107,802r-11,26l1083,853r-14,23l1054,900r-15,22l1022,944r-19,21l984,985r-19,19l944,1022r-22,16l900,1055r-23,15l852,1083r-25,13l802,1108r-26,10l749,1127r-27,7l694,1141r-28,5l637,1150r-29,2l579,1152r-30,l520,1150r-29,-4l463,1141r-28,-7l408,1127r-27,-9l356,1108r-26,-12l305,1083r-24,-13l258,1055r-23,-17l214,1022r-22,-18l173,985,154,965,135,944,118,922,103,900,88,876,74,853,61,828,50,802,39,777,30,750,22,722,17,695,11,666,8,638,6,609,4,579,6,550,8,521r3,-29l17,464r5,-28l30,408r9,-26l50,355,61,331,74,305,88,282r15,-24l118,236r17,-21l154,193r19,-20l192,154r22,-18l235,120r23,-17l281,88,305,75,330,62,356,50,381,40r27,-9l435,24r28,-7l491,12,520,8,549,6r30,l608,6r29,2l666,12r28,5l722,24r27,7l776,40r26,10l827,62r25,13l877,88r23,15l922,120r22,16l965,154r19,19l1003,193r19,22l1039,236r15,22l1069,282r14,23l1096,331r11,24l1118,382r9,26l1135,436r5,28l1146,492r3,29l1152,550r1,29xe" fillcolor="#fafafa" stroked="f">
                <v:path arrowok="t"/>
                <o:lock v:ext="edit" verticies="t"/>
              </v:shape>
              <v:shape id="_x0000_s2559" style="position:absolute;left:732;top:9456;width:192;height:192" coordsize="1153,1154" path="m1153,577r-1,-29l1150,518r-4,-28l1142,461r-7,-28l1127,406r-9,-27l1108,352r-12,-24l1084,302r-15,-23l1055,255r-16,-22l1021,210r-18,-21l984,170,964,150,943,132,922,115,899,100,876,84,851,71,826,57,801,46,775,36,748,27,720,19,692,13,664,7,635,4,606,1,577,,547,1,518,4,489,7r-28,6l433,19r-28,8l378,36,352,46,327,57,302,71,277,84r-23,16l232,115r-22,17l189,150r-20,20l150,189r-18,21l114,233,99,255,84,279,70,302,57,328,46,352,35,379r-9,27l18,433r-7,28l7,490,4,518,1,548,,577r1,30l4,636r3,29l11,693r7,28l26,748r9,27l46,802r11,25l70,852r14,23l99,899r15,23l132,944r18,21l169,985r20,19l210,1022r22,17l254,1055r23,15l302,1083r25,14l352,1108r26,10l405,1128r28,7l461,1141r28,6l518,1150r29,3l577,1154r29,-1l635,1150r29,-3l692,1141r28,-6l748,1128r27,-10l801,1108r25,-11l851,1083r25,-13l899,1055r23,-16l943,1022r21,-18l984,985r19,-20l1021,944r18,-22l1055,899r14,-24l1084,852r12,-25l1108,802r10,-27l1127,748r8,-27l1142,693r4,-28l1150,636r2,-29l1153,577xm1148,577r-1,29l1145,635r-3,29l1136,692r-7,28l1123,747r-9,27l1103,799r-12,26l1079,850r-13,23l1050,897r-16,22l1018,940r-18,21l981,980r-20,19l941,1017r-23,18l896,1051r-24,14l849,1079r-25,13l799,1103r-26,10l746,1122r-27,8l692,1137r-29,4l635,1145r-29,2l577,1148r-30,-1l518,1145r-28,-4l462,1137r-28,-7l407,1122r-27,-9l355,1103r-26,-11l304,1079r-23,-14l257,1051r-22,-16l214,1017,193,999,172,980,153,961,135,940,119,919,103,897,89,873,74,850,62,825,51,799,40,774,32,747,24,720,17,692,11,664,8,635,6,606r,-29l6,548,8,519r3,-29l17,462r7,-28l32,407r8,-27l51,355,62,330,74,305,89,281r14,-24l119,235r16,-21l153,194r19,-20l193,155r21,-18l235,120r22,-17l281,89,304,75,329,62,355,51,380,41r27,-9l434,24r28,-7l490,13,518,9,547,7,577,6r29,1l635,9r28,4l692,17r27,7l746,32r27,9l799,51r25,11l849,75r23,14l896,103r22,17l941,137r20,18l981,174r19,20l1018,214r16,21l1050,257r16,24l1079,305r12,25l1103,355r11,25l1123,407r6,27l1136,462r6,28l1145,519r2,29l1148,577xe" fillcolor="#fafafa" stroked="f">
                <v:path arrowok="t"/>
                <o:lock v:ext="edit" verticies="t"/>
              </v:shape>
              <v:shape id="_x0000_s2560" style="position:absolute;left:733;top:9457;width:191;height:191" coordsize="1149,1146" path="m1149,573r-1,-29l1145,515r-3,-29l1136,458r-5,-28l1123,402r-9,-26l1103,349r-11,-24l1079,299r-14,-23l1050,252r-15,-22l1018,209,999,187,980,167,961,148,940,130,918,114,896,97,873,82,848,69,823,56,798,44,772,34,745,25,718,18,690,11,662,6,633,2,604,,575,,545,,516,2,487,6r-28,5l431,18r-27,7l377,34,352,44,326,56,301,69,277,82,254,97r-23,17l210,130r-22,18l169,167r-19,20l131,209r-17,21l99,252,84,276,70,299,57,325,46,349,35,376r-9,26l18,430r-5,28l7,486,4,515,2,544,,573r2,30l4,632r3,28l13,689r5,27l26,744r9,27l46,796r11,26l70,847r14,23l99,894r15,22l131,938r19,21l169,979r19,19l210,1016r21,16l254,1049r23,15l301,1077r25,13l352,1102r25,10l404,1121r27,7l459,1135r28,5l516,1144r29,2l575,1146r29,l633,1144r29,-4l690,1135r28,-7l745,1121r27,-9l798,1102r25,-12l848,1077r25,-13l896,1049r22,-17l940,1016r21,-18l980,979r19,-20l1018,938r17,-22l1050,894r15,-24l1079,847r13,-25l1103,796r11,-25l1123,744r8,-28l1136,689r6,-29l1145,632r3,-29l1149,573xm1143,573r,29l1141,631r-5,29l1132,688r-7,27l1117,742r-9,27l1098,794r-11,26l1075,845r-13,23l1046,891r-16,23l1013,935r-17,20l977,975r-19,19l936,1012r-21,17l893,1045r-24,14l846,1073r-25,13l797,1097r-27,10l744,1116r-27,8l689,1130r-28,5l633,1138r-29,3l575,1142r-30,-1l517,1138r-29,-3l460,1130r-28,-6l405,1116r-26,-9l354,1097r-26,-11l303,1073r-23,-14l256,1045r-22,-16l213,1012,193,994,173,975,154,955,136,935,119,914,103,891,88,868,74,845,62,820,51,794,41,769,32,742,24,715,17,688,13,660,8,631,7,602,6,573,7,544,8,515r5,-28l17,459r7,-28l32,404r9,-27l51,352,62,327,74,303,88,278r15,-22l119,233r17,-21l154,191r19,-20l193,153r20,-18l234,117r22,-16l280,87,303,73,328,61,354,49,379,39r26,-9l432,22r28,-6l488,11,517,8,545,5,575,4r29,1l633,8r28,3l689,16r28,6l744,30r26,9l797,49r24,12l846,73r23,14l893,101r22,16l936,135r22,18l977,171r19,20l1013,212r17,21l1046,256r16,22l1075,303r12,24l1098,352r10,25l1117,404r8,27l1132,459r4,28l1141,515r2,29l1143,573xe" fillcolor="#fafafa" stroked="f">
                <v:path arrowok="t"/>
                <o:lock v:ext="edit" verticies="t"/>
              </v:shape>
              <v:shape id="_x0000_s2561" style="position:absolute;left:733;top:9457;width:191;height:191" coordsize="1142,1142" path="m1142,571r-1,-29l1139,513r-3,-29l1130,456r-7,-28l1117,401r-9,-27l1097,349r-12,-25l1073,299r-13,-24l1044,251r-16,-22l1012,208,994,188,975,168,955,149,935,131,912,114,890,97,866,83,843,69,818,56,793,45,767,35,740,26,713,18,686,11,657,7,629,3,600,1,571,,541,1,512,3,484,7r-28,4l428,18r-27,8l374,35,349,45,323,56,298,69,275,83,251,97r-22,17l208,131r-21,18l166,168r-19,20l129,208r-16,21l97,251,83,275,68,299,56,324,45,349,34,374r-8,27l18,428r-7,28l5,484,2,513,,542r,29l,600r2,29l5,658r6,28l18,714r8,27l34,768r11,25l56,819r12,25l83,867r14,24l113,913r16,21l147,955r19,19l187,993r21,18l229,1029r22,16l275,1059r23,14l323,1086r26,11l374,1107r27,9l428,1124r28,7l484,1135r28,4l541,1141r30,1l600,1141r29,-2l657,1135r29,-4l713,1124r27,-8l767,1107r26,-10l818,1086r25,-13l866,1059r24,-14l912,1029r23,-18l955,993r20,-19l994,955r18,-21l1028,913r16,-22l1060,867r13,-23l1085,819r12,-26l1108,768r9,-27l1123,714r7,-28l1136,658r3,-29l1141,600r1,-29xm1137,571r-1,29l1134,629r-4,28l1126,685r-7,28l1111,740r-9,25l1092,791r-11,26l1069,841r-14,24l1040,887r-16,23l1007,931r-18,21l971,971r-20,19l931,1008r-21,17l888,1040r-24,15l841,1068r-25,14l791,1093r-25,10l739,1112r-27,8l685,1125r-28,6l628,1134r-28,2l571,1136r-30,l513,1134r-29,-3l456,1125r-27,-5l402,1112r-27,-9l350,1093r-25,-11l301,1068r-24,-13l254,1040r-22,-15l210,1008,190,990,170,971,152,952,134,931,117,910,102,887,86,865,72,841,60,817,49,791,39,765,30,740,22,713,15,685,11,657,8,629,5,600,4,571,5,542,8,513r3,-28l15,457r7,-27l30,403r9,-26l49,351,60,326,72,302,86,277r16,-22l117,232r17,-21l152,191r18,-20l190,152r20,-18l232,117r22,-15l277,87,301,74,325,61,350,49,375,39r27,-9l429,23r27,-6l484,11,513,8,541,6r30,l600,6r28,2l657,11r28,6l712,23r27,7l766,39r25,10l816,61r25,13l864,87r24,15l910,117r21,17l951,152r20,19l989,191r18,20l1024,232r16,23l1055,277r14,25l1081,326r11,25l1102,377r9,26l1119,430r7,27l1130,485r4,28l1136,542r1,29xe" fillcolor="#fafafa" stroked="f">
                <v:path arrowok="t"/>
                <o:lock v:ext="edit" verticies="t"/>
              </v:shape>
              <v:shape id="_x0000_s2562" style="position:absolute;left:734;top:9458;width:189;height:189" coordsize="1137,1138" path="m1137,569r,-29l1135,511r-5,-28l1126,455r-7,-28l1111,400r-9,-27l1092,348r-11,-25l1069,299r-13,-25l1040,252r-16,-23l1007,208,990,187,971,167,952,149,930,131,909,113,887,97,863,83,840,69,815,57,791,45,764,35,738,26,711,18,683,12,655,7,627,4,598,1,569,,539,1,511,4,482,7r-28,5l426,18r-27,8l373,35,348,45,322,57,297,69,274,83,250,97r-22,16l207,131r-20,18l167,167r-19,20l130,208r-17,21l97,252,82,274,68,299,56,323,45,348,35,373r-9,27l18,427r-7,28l7,483,2,511,1,540,,569r1,29l2,627r5,29l11,684r7,27l26,738r9,27l45,790r11,26l68,841r14,23l97,887r16,23l130,931r18,20l167,971r20,19l207,1008r21,17l250,1041r24,14l297,1069r25,13l348,1093r25,10l399,1112r27,8l454,1126r28,5l511,1134r28,3l569,1138r29,-1l627,1134r28,-3l683,1126r28,-6l738,1112r26,-9l791,1093r24,-11l840,1069r23,-14l887,1041r22,-16l930,1008r22,-18l971,971r19,-20l1007,931r17,-21l1040,887r16,-23l1069,841r12,-25l1092,790r10,-25l1111,738r8,-27l1126,684r4,-28l1135,627r2,-29l1137,569xm1133,569r-1,29l1129,627r-3,28l1120,683r-5,27l1107,737r-9,25l1088,788r-11,26l1064,837r-13,25l1037,884r-16,22l1004,928r-18,20l967,968r-20,18l927,1004r-21,16l883,1036r-22,15l837,1064r-24,13l788,1089r-25,10l736,1108r-27,6l682,1121r-28,5l626,1130r-29,2l569,1132r-29,l511,1130r-28,-4l455,1121r-27,-7l401,1108r-26,-9l349,1089r-25,-12l300,1064r-24,-13l254,1036r-23,-16l210,1004,190,986,170,968,151,948,134,928,117,906,102,884,86,862,73,837,60,814,49,788,39,762,30,737,22,710,17,683,11,655,8,627,6,598,5,569,6,540,8,512r3,-29l17,456r5,-28l30,401r9,-25l49,350,60,325,73,301,86,277r16,-23l117,232r17,-22l151,190r19,-19l190,152r20,-18l231,118r23,-16l276,87,300,74,324,62,349,50,375,40r26,-9l428,24r27,-7l483,12,511,8,540,7,569,6r28,1l626,8r28,4l682,17r27,7l736,31r27,9l788,50r25,12l837,74r24,13l883,102r23,16l927,134r20,18l967,171r19,19l1004,210r17,22l1037,254r14,23l1064,301r13,24l1088,350r10,26l1107,401r8,27l1120,456r6,27l1129,512r3,28l1133,569xe" fillcolor="#fafafa" stroked="f">
                <v:path arrowok="t"/>
                <o:lock v:ext="edit" verticies="t"/>
              </v:shape>
              <v:shape id="_x0000_s2563" style="position:absolute;left:734;top:9458;width:189;height:189" coordsize="1133,1130" path="m1133,565r-1,-29l1130,507r-4,-28l1122,451r-7,-27l1107,397r-9,-26l1088,345r-11,-25l1065,296r-14,-25l1036,249r-16,-23l1003,205,985,185,967,165,947,146,927,128,906,111,884,96,860,81,837,68,812,55,787,43,762,33,735,24,708,17,681,11,653,5,624,2,596,,567,,537,,509,2,480,5r-28,6l425,17r-27,7l371,33,346,43,321,55,297,68,273,81,250,96r-22,15l206,128r-20,18l166,165r-18,20l130,205r-17,21l98,249,82,271,68,296,56,320,45,345,35,371r-9,26l18,424r-7,27l7,479,4,507,1,536,,565r1,29l4,623r3,28l11,679r7,28l26,734r9,25l45,785r11,26l68,835r14,24l98,881r15,23l130,925r18,21l166,965r20,19l206,1002r22,17l250,1034r23,15l297,1062r24,14l346,1087r25,10l398,1106r27,8l452,1119r28,6l509,1128r28,2l567,1130r29,l624,1128r29,-3l681,1119r27,-5l735,1106r27,-9l787,1087r25,-11l837,1062r23,-13l884,1034r22,-15l927,1002r20,-18l967,965r18,-19l1003,925r17,-21l1036,881r15,-22l1065,835r12,-24l1088,785r10,-26l1107,734r8,-27l1122,679r4,-28l1130,623r2,-29l1133,565xm1127,565r,29l1125,622r-3,28l1116,678r-5,28l1103,731r-9,27l1084,783r-11,26l1060,832r-13,24l1032,879r-15,21l1000,921r-18,22l963,962r-19,19l924,997r-21,17l880,1030r-22,14l834,1058r-24,13l785,1082r-26,10l734,1100r-27,8l680,1115r-28,4l624,1123r-29,2l567,1126r-29,-1l509,1123r-28,-4l453,1115r-27,-7l399,1100r-25,-8l348,1082r-25,-11l299,1058r-24,-14l253,1030r-22,-16l209,997,189,981,170,962,151,943,133,921,117,900,101,879,86,856,73,832,61,809,49,783,39,758,30,731,23,706,17,678,11,650,8,622,6,594r,-29l6,536,8,508r3,-28l17,452r6,-27l30,398r9,-25l49,347,61,322,73,298,86,274r15,-22l117,230r16,-21l151,188r19,-20l189,150r20,-17l231,116r22,-16l275,86,299,72,323,60,348,49,374,39r25,-9l426,22r27,-7l481,11,509,7,538,5,567,4r28,1l624,7r28,4l680,15r27,7l734,30r25,9l785,49r25,11l834,72r24,14l880,100r23,16l924,133r20,17l963,168r19,20l1000,209r17,21l1032,252r15,22l1060,298r13,24l1084,347r10,26l1103,398r8,27l1116,452r6,28l1125,508r2,28l1127,565xe" fillcolor="#fafafa" stroked="f">
                <v:path arrowok="t"/>
                <o:lock v:ext="edit" verticies="t"/>
              </v:shape>
              <v:shape id="_x0000_s2564" style="position:absolute;left:734;top:9458;width:188;height:188" coordsize="1128,1126" path="m1128,563r-1,-29l1124,506r-3,-29l1115,450r-5,-28l1102,395r-9,-25l1083,344r-11,-25l1059,295r-13,-24l1032,248r-16,-22l999,204,981,184,962,165,942,146,922,128,901,112,878,96,856,81,832,68,808,56,783,44,758,34,731,25,704,18,677,11,649,6,621,2,592,1,564,,535,1,506,2,478,6r-28,5l423,18r-27,7l370,34,344,44,319,56,295,68,271,81,249,96r-23,16l205,128r-20,18l165,165r-19,19l129,204r-17,22l97,248,81,271,68,295,55,319,44,344,34,370r-9,25l17,422r-5,28l6,477,3,506,1,534,,563r1,29l3,621r3,28l12,677r5,27l25,731r9,25l44,782r11,26l68,831r13,25l97,878r15,22l129,922r17,20l165,962r20,18l205,998r21,16l249,1030r22,15l295,1058r24,13l344,1083r26,10l396,1102r27,6l450,1115r28,5l506,1124r29,2l564,1126r28,l621,1124r28,-4l677,1115r27,-7l731,1102r27,-9l783,1083r25,-12l832,1058r24,-13l878,1030r23,-16l922,998r20,-18l962,962r19,-20l999,922r17,-22l1032,878r14,-22l1059,831r13,-23l1083,782r10,-26l1102,731r8,-27l1115,677r6,-28l1124,621r3,-29l1128,563xm1122,563r-1,29l1120,620r-5,28l1111,676r-7,27l1097,729r-8,26l1078,781r-11,24l1055,829r-13,23l1027,875r-16,22l995,918r-18,20l959,957r-20,19l919,994r-22,16l876,1026r-22,14l830,1054r-24,12l781,1077r-26,10l730,1096r-27,8l676,1111r-27,4l621,1118r-29,3l564,1122r-29,-1l506,1118r-28,-3l451,1111r-27,-7l398,1096r-26,-9l346,1077r-24,-11l297,1054r-24,-14l251,1026r-21,-16l209,994,188,976,168,957,150,938,133,918,116,897,100,875,86,852,72,829,60,805,49,781,39,755,30,729,23,703,16,676,12,648,8,620,6,592,5,563,6,534,8,506r4,-28l16,450r7,-27l30,398r9,-27l49,346,60,322,72,297,86,274r14,-23l116,229r17,-21l150,188r18,-19l188,150r21,-17l230,116r21,-16l273,86,297,72,322,60,346,49,372,39r26,-9l424,22r27,-5l478,11,506,8,535,5,564,4r28,1l621,8r28,3l676,17r27,5l730,30r25,9l781,49r25,11l830,72r24,14l876,100r21,16l919,133r20,17l959,169r18,19l995,208r16,21l1027,251r15,23l1055,297r12,25l1078,346r11,25l1097,398r7,25l1111,450r4,28l1120,506r1,28l1122,563xe" fillcolor="#fafafa" stroked="f">
                <v:path arrowok="t"/>
                <o:lock v:ext="edit" verticies="t"/>
              </v:shape>
              <v:shape id="_x0000_s2565" style="position:absolute;left:735;top:9459;width:187;height:187" coordsize="1121,1122" path="m1121,561r,-29l1119,504r-3,-28l1110,448r-5,-27l1097,394r-9,-25l1078,343r-11,-25l1054,294r-13,-24l1026,248r-15,-22l994,205,976,184,957,164,938,146,918,129,897,112,874,96,852,82,828,68,804,56,779,45,753,35,728,26,701,18,674,11,646,7,618,3,589,1,561,,532,1,503,3,475,7r-28,4l420,18r-27,8l368,35,342,45,317,56,293,68,269,82,247,96r-22,16l203,129r-20,17l164,164r-19,20l127,205r-16,21l95,248,80,270,67,294,55,318,43,343,33,369r-9,25l17,421r-6,27l5,476,2,504,,532r,29l,590r2,28l5,646r6,28l17,702r7,25l33,754r10,25l55,805r12,23l80,852r15,23l111,896r16,21l145,939r19,19l183,977r20,16l225,1010r22,16l269,1040r24,14l317,1067r25,11l368,1088r25,8l420,1104r27,7l475,1115r28,4l532,1121r29,1l589,1121r29,-2l646,1115r28,-4l701,1104r27,-8l753,1088r26,-10l804,1067r24,-13l852,1040r22,-14l897,1010r21,-17l938,977r19,-19l976,939r18,-22l1011,896r15,-21l1041,852r13,-24l1067,805r11,-26l1088,754r9,-27l1105,702r5,-28l1116,646r3,-28l1121,590r,-29xm1117,561r-1,29l1113,618r-3,28l1106,673r-7,27l1091,726r-8,26l1073,778r-11,24l1050,826r-14,23l1022,872r-16,22l989,914r-16,20l954,954r-19,18l914,990r-21,17l872,1021r-24,15l826,1049r-24,13l777,1073r-25,10l726,1092r-26,8l673,1105r-28,6l617,1114r-28,2l561,1116r-29,l504,1114r-28,-3l448,1105r-27,-5l396,1092r-26,-9l344,1073r-24,-11l295,1049r-22,-13l250,1021r-22,-14l207,990,187,972,168,954,149,934,132,914,115,894,99,872,85,849,71,826,59,802,48,778,38,752,30,726,22,700,16,673,11,646,8,618,5,590,4,561,5,532,8,504r3,-28l16,449r6,-27l30,396r8,-26l48,345,59,321,71,296,85,273,99,250r16,-21l132,208r17,-20l168,168r19,-18l207,132r21,-16l250,101,273,86,295,73,320,60,344,49,370,39r26,-9l421,22r27,-5l476,11,504,8,532,6r29,l589,6r28,2l645,11r28,6l700,22r26,8l752,39r25,10l802,60r24,13l848,86r24,15l893,116r21,16l935,150r19,18l973,188r16,20l1006,229r16,21l1036,273r14,23l1062,321r11,24l1083,370r8,26l1099,422r7,27l1110,476r3,28l1116,532r1,29xe" fillcolor="#fafafa" stroked="f">
                <v:path arrowok="t"/>
                <o:lock v:ext="edit" verticies="t"/>
              </v:shape>
              <v:shape id="_x0000_s2566" style="position:absolute;left:735;top:9459;width:187;height:186" coordsize="1117,1118" path="m1117,559r-1,-29l1115,502r-5,-28l1106,446r-7,-27l1092,394r-8,-27l1073,342r-11,-24l1050,293r-13,-23l1022,247r-16,-22l990,204,972,184,954,165,934,146,914,129,892,112,871,96,849,82,825,68,801,56,776,45,750,35,725,26,698,18,671,13,644,7,616,4,587,1,559,,530,1,501,4,473,7r-27,6l419,18r-26,8l367,35,341,45,317,56,292,68,268,82,246,96r-21,16l204,129r-21,17l163,165r-18,19l128,204r-17,21l95,247,81,270,67,293,55,318,44,342,34,367r-9,27l18,419r-7,27l7,474,3,502,1,530,,559r1,29l3,616r4,28l11,672r7,27l25,725r9,26l44,777r11,24l67,825r14,23l95,871r16,22l128,914r17,20l163,953r20,19l204,990r21,16l246,1022r22,14l292,1050r25,12l341,1073r26,10l393,1092r26,8l446,1107r27,4l501,1114r29,3l559,1118r28,-1l616,1114r28,-3l671,1107r27,-7l725,1092r25,-9l776,1073r25,-11l825,1050r24,-14l871,1022r21,-16l914,990r20,-18l954,953r18,-19l990,914r16,-21l1022,871r15,-23l1050,825r12,-24l1073,777r11,-26l1092,725r7,-26l1106,672r4,-28l1115,616r1,-28l1117,559xm1113,559r-2,29l1109,616r-3,27l1101,671r-6,27l1087,723r-8,26l1069,775r-11,24l1046,823r-14,23l1018,869r-16,21l986,911r-18,20l950,950r-20,19l910,986r-20,17l868,1018r-23,14l822,1045r-24,12l774,1069r-25,10l724,1088r-27,7l670,1101r-27,4l615,1110r-28,1l559,1112r-29,-1l502,1110r-28,-5l447,1101r-27,-6l394,1088r-26,-9l343,1069r-24,-12l295,1045r-23,-13l249,1018r-22,-15l207,986,187,969,168,950,149,931,132,911,115,890,100,869,85,846,72,823,59,799,48,775,39,749,30,723,22,698,17,671,11,643,8,616,6,588r,-29l6,531,8,502r3,-27l17,447r5,-27l30,395r9,-26l48,343,59,319,72,295,85,272r15,-23l115,228r17,-21l149,187r19,-19l187,150r20,-18l227,115r22,-14l272,86,295,73,319,61,343,49,368,39r26,-9l420,24r27,-7l474,13,502,9,530,7,559,6r28,1l615,9r28,4l670,17r27,7l724,30r25,9l774,49r24,12l822,73r23,13l868,101r22,14l910,132r20,18l950,168r18,19l986,207r16,21l1018,249r14,23l1046,295r12,24l1069,343r10,26l1087,395r8,25l1101,447r5,28l1109,502r2,29l1113,559xe" fillcolor="#fafafa" stroked="f">
                <v:path arrowok="t"/>
                <o:lock v:ext="edit" verticies="t"/>
              </v:shape>
              <v:shape id="_x0000_s2567" style="position:absolute;left:736;top:9460;width:185;height:185" coordsize="1113,1110" path="m1113,555r-1,-29l1109,498r-3,-28l1102,443r-7,-27l1087,390r-8,-26l1069,339r-11,-24l1046,290r-14,-23l1018,244r-16,-21l985,202,969,182,950,162,931,144,910,126,889,110,868,95,844,80,822,67,798,54,773,43,748,33,722,24,696,16,669,11,641,5,613,2,585,,557,,528,,500,2,472,5r-28,6l417,16r-25,8l366,33,340,43,316,54,291,67,269,80,246,95r-22,15l203,126r-20,18l164,162r-19,20l128,202r-17,21l95,244,81,267,67,290,55,315,44,339,34,364r-8,26l18,416r-6,27l7,470,4,498,1,526,,555r1,29l4,612r3,28l12,667r6,27l26,720r8,26l44,772r11,24l67,820r14,23l95,866r16,22l128,908r17,20l164,948r19,18l203,984r21,17l246,1015r23,15l291,1043r25,13l340,1067r26,10l392,1086r25,8l444,1099r28,6l500,1108r28,2l557,1110r28,l613,1108r28,-3l669,1099r27,-5l722,1086r26,-9l773,1067r25,-11l822,1043r22,-13l868,1015r21,-14l910,984r21,-18l950,948r19,-20l985,908r17,-20l1018,866r14,-23l1046,820r12,-24l1069,772r10,-26l1087,720r8,-26l1102,667r4,-27l1109,612r3,-28l1113,555xm1107,555r,28l1105,611r-3,28l1096,666r-6,26l1083,719r-9,26l1065,770r-11,24l1041,818r-13,23l1013,863r-15,22l982,906r-18,19l946,944r-19,19l907,980r-21,16l865,1012r-23,15l819,1039r-24,12l771,1062r-25,10l720,1081r-25,7l668,1095r-27,4l613,1103r-28,2l557,1106r-29,-1l500,1103r-27,-4l445,1095r-27,-7l393,1081r-26,-9l342,1062r-24,-11l294,1039r-23,-12l249,1012,227,996,206,980,186,963,167,944,149,925,131,906,115,885,100,863,85,841,72,818,60,794,50,770,39,745,31,719,23,692,17,666,12,639,8,611,6,583r,-28l6,527,8,499r4,-28l17,444r6,-26l31,392r8,-26l50,340,60,316,72,292,85,270r15,-22l115,225r16,-20l149,185r18,-19l186,147r20,-17l227,114,249,98,271,85,294,71,318,59,342,48,367,38r26,-9l418,22r27,-7l473,11,500,7,528,5,557,4r28,1l613,7r28,4l668,15r27,7l720,29r26,9l771,48r24,11l819,71r23,14l865,98r21,16l907,130r20,17l946,166r18,19l982,205r16,20l1013,248r15,22l1041,292r13,24l1065,340r9,26l1083,392r7,26l1096,444r6,27l1105,499r2,28l1107,555xe" fillcolor="#fafafa" stroked="f">
                <v:path arrowok="t"/>
                <o:lock v:ext="edit" verticies="t"/>
              </v:shape>
              <v:shape id="_x0000_s2568" style="position:absolute;left:736;top:9460;width:185;height:185" coordsize="1107,1106" path="m1107,553r-2,-28l1103,496r-3,-27l1095,441r-6,-27l1081,389r-8,-26l1063,337r-11,-24l1040,289r-14,-23l1012,243,996,222,980,201,962,181,944,162,924,144,904,126,884,109,862,95,839,80,816,67,792,55,768,43,743,33,718,24,691,18,664,11,637,7,609,3,581,1,553,,524,1,496,3,468,7r-27,4l414,18r-26,6l362,33,337,43,313,55,289,67,266,80,243,95r-22,14l201,126r-20,18l162,162r-19,19l126,201r-17,21l94,243,79,266,66,289,53,313,42,337r-9,26l24,389r-8,25l11,441,5,469,2,496,,525r,28l,582r2,28l5,637r6,28l16,692r8,25l33,743r9,26l53,793r13,24l79,840r15,23l109,884r17,21l143,925r19,19l181,963r20,17l221,997r22,15l266,1026r23,13l313,1051r24,12l362,1073r26,9l414,1089r27,6l468,1099r28,5l524,1105r29,1l581,1105r28,-1l637,1099r27,-4l691,1089r27,-7l743,1073r25,-10l792,1051r24,-12l839,1026r23,-14l884,997r20,-17l924,963r20,-19l962,925r18,-20l996,884r16,-21l1026,840r14,-23l1052,793r11,-24l1073,743r8,-26l1089,692r6,-27l1100,637r3,-27l1105,582r2,-29xm1101,553r-1,28l1098,609r-4,28l1090,664r-6,26l1076,716r-9,26l1057,766r-10,25l1035,814r-13,23l1007,859r-14,23l976,902r-17,20l940,941r-19,18l902,977r-21,15l860,1008r-23,14l814,1035r-24,12l766,1058r-25,10l715,1077r-25,7l663,1091r-27,4l609,1098r-28,3l553,1102r-29,-1l496,1098r-27,-3l442,1091r-26,-7l390,1077r-26,-9l340,1058r-25,-11l292,1035r-24,-13l246,1008,224,992,204,977,184,959,165,941,146,922,129,902,113,882,98,859,84,837,70,814,58,791,48,766,38,742,29,716,21,690,15,664,11,637,8,609,5,581,4,553,5,525,8,497r3,-28l15,442r6,-25l29,390r9,-26l48,340,58,315,70,291,84,269,98,247r15,-21l129,204r17,-20l165,165r19,-18l204,131r20,-17l246,98,268,85,292,71,315,59,340,48,364,38r26,-8l416,22r26,-5l469,11,496,8,524,5r29,l581,5r28,3l636,11r27,6l690,22r25,8l741,38r25,10l790,59r24,12l837,85r23,13l881,114r21,17l921,147r19,18l959,184r17,20l993,226r14,21l1022,269r13,22l1047,315r10,25l1067,364r9,26l1084,417r6,25l1094,469r4,28l1100,525r1,28xe" fillcolor="#fafafa" stroked="f">
                <v:path arrowok="t"/>
                <o:lock v:ext="edit" verticies="t"/>
              </v:shape>
              <v:shape id="_x0000_s2569" style="position:absolute;left:737;top:9461;width:183;height:183" coordsize="1101,1102" path="m1101,551r,-28l1099,495r-3,-28l1090,440r-6,-26l1077,388r-9,-26l1059,336r-11,-24l1035,288r-13,-22l1007,244,992,221,976,201,958,181,940,162,921,143,901,126,880,110,859,94,836,81,813,67,789,55,765,44,740,34,714,25,689,18,662,11,635,7,607,3,579,1,551,,522,1,494,3,467,7r-28,4l412,18r-25,7l361,34,336,44,312,55,288,67,265,81,243,94r-22,16l200,126r-20,17l161,162r-18,19l125,201r-16,20l94,244,79,266,66,288,54,312,44,336,33,362r-8,26l17,414r-6,26l6,467,2,495,,523r,28l,579r2,28l6,635r5,27l17,688r8,27l33,741r11,25l54,790r12,24l79,837r15,22l109,881r16,21l143,921r18,19l180,959r20,17l221,992r22,16l265,1023r23,12l312,1047r24,11l361,1068r26,9l412,1084r27,7l467,1095r27,4l522,1101r29,1l579,1101r28,-2l635,1095r27,-4l689,1084r25,-7l740,1068r25,-10l789,1047r24,-12l836,1023r23,-15l880,992r21,-16l921,959r19,-19l958,921r18,-19l992,881r15,-22l1022,837r13,-23l1048,790r11,-24l1068,741r9,-26l1084,688r6,-26l1096,635r3,-28l1101,579r,-28xm1097,551r-1,28l1093,607r-3,27l1086,661r-7,26l1072,713r-9,26l1053,763r-10,25l1031,811r-14,23l1003,856r-15,21l972,899r-17,19l937,937r-19,17l898,972r-20,16l855,1004r-21,14l811,1030r-24,13l764,1054r-26,10l713,1072r-27,8l661,1085r-27,6l606,1094r-27,2l551,1096r-29,l495,1094r-28,-3l440,1085r-25,-5l388,1072r-25,-8l339,1054r-25,-11l291,1030r-24,-12l246,1004,224,988,203,972,183,954,164,937,146,918,130,899,113,877,98,856,84,834,70,811,59,788,48,763,38,739,29,713,22,687,16,661,11,634,8,607,6,579,4,551,6,523,8,495r3,-27l16,441r6,-26l29,389r9,-26l48,339,59,314,70,291,84,268,98,246r15,-21l130,205r16,-21l164,165r19,-17l203,130r21,-16l246,98,267,85,291,72,314,59,339,48,363,38r25,-8l415,22r25,-5l467,12,495,8,522,7,551,6r28,1l606,8r28,4l661,17r25,5l713,30r25,8l764,48r23,11l811,72r23,13l855,98r23,16l898,130r20,18l937,165r18,19l972,205r16,20l1003,246r14,22l1031,291r12,23l1053,339r10,24l1072,389r7,26l1086,441r4,27l1093,495r3,28l1097,551xe" fillcolor="#fafafa" stroked="f">
                <v:path arrowok="t"/>
                <o:lock v:ext="edit" verticies="t"/>
              </v:shape>
              <v:shape id="_x0000_s2570" style="position:absolute;left:737;top:9461;width:183;height:183" coordsize="1097,1097" path="m1097,548r-1,-28l1094,492r-4,-28l1086,437r-6,-25l1072,385r-9,-26l1053,335r-10,-25l1031,286r-13,-22l1003,242,989,221,972,199,955,179,936,160,917,142,898,126,877,109,856,93,833,80,810,66,786,54,762,43,737,33,711,25,686,17,659,12,632,6,605,3,577,,549,,520,,492,3,465,6r-27,6l412,17r-26,8l360,33,336,43,311,54,288,66,264,80,242,93r-22,16l200,126r-20,16l161,160r-19,19l125,199r-16,22l94,242,80,264,66,286,54,310,44,335,34,359r-9,26l17,412r-6,25l7,464,4,492,1,520,,548r1,28l4,604r3,28l11,659r6,26l25,711r9,26l44,761r10,25l66,809r14,23l94,854r15,23l125,897r17,20l161,936r19,18l200,972r20,15l242,1003r22,14l288,1030r23,12l336,1053r24,10l386,1072r26,7l438,1086r27,4l492,1093r28,3l549,1097r28,-1l605,1093r27,-3l659,1086r27,-7l711,1072r26,-9l762,1053r24,-11l810,1030r23,-13l856,1003r21,-16l898,972r19,-18l936,936r19,-19l972,897r17,-20l1003,854r15,-22l1031,809r12,-23l1053,761r10,-24l1072,711r8,-26l1086,659r4,-27l1094,604r2,-28l1097,548xm1091,548r,28l1089,604r-3,27l1081,658r-6,26l1068,710r-9,25l1049,759r-10,25l1027,807r-14,23l999,852r-15,21l967,893r-16,20l933,932r-19,18l895,967r-22,16l852,998r-22,15l807,1025r-23,12l760,1049r-24,10l710,1067r-26,7l658,1080r-27,4l604,1088r-27,2l549,1091r-28,-1l493,1088r-27,-4l440,1080r-27,-6l387,1067r-26,-8l337,1049r-24,-12l290,1025r-23,-12l245,998,224,983,203,967,184,950,165,932,147,913,130,893,113,873,99,852,84,830,71,807,59,784,48,759,38,735,30,710,23,684,17,658,11,631,8,604,6,576r,-28l6,520,8,492r3,-27l17,438r6,-25l30,387r8,-26l48,337,59,312,71,289,84,266,99,244r14,-21l130,203r17,-20l165,164r19,-18l203,129r21,-16l245,98,267,84,290,71,313,59,337,47r24,-9l387,29r26,-7l440,16r26,-4l493,8,521,6,549,5r28,1l604,8r27,4l658,16r26,6l710,29r26,9l760,47r24,12l807,71r23,13l852,98r21,15l895,129r19,17l933,164r18,19l967,203r17,20l999,244r14,22l1027,289r12,23l1049,337r10,24l1068,387r7,26l1081,438r5,27l1089,492r2,28l1091,548xe" fillcolor="#fafafa" stroked="f">
                <v:path arrowok="t"/>
                <o:lock v:ext="edit" verticies="t"/>
              </v:shape>
              <v:shape id="_x0000_s2571" style="position:absolute;left:737;top:9461;width:182;height:182" coordsize="1093,1090" path="m1093,545r-1,-28l1089,489r-3,-27l1082,435r-7,-26l1068,383r-9,-26l1049,333r-10,-25l1027,285r-14,-23l999,240,984,219,968,199,951,178,933,159,914,142,894,124,874,108,851,92,830,79,807,66,783,53,760,42,734,32,709,24,682,16,657,11,630,6,602,2,575,1,547,,518,1,491,2,463,6r-27,5l411,16r-27,8l359,32,335,42,310,53,287,66,263,79,242,92r-22,16l199,124r-20,18l160,159r-18,19l126,199r-17,20l94,240,80,262,66,285,55,308,44,333,34,357r-9,26l18,409r-6,26l7,462,4,489,2,517,,545r2,28l4,601r3,27l12,655r6,26l25,707r9,26l44,757r11,25l66,805r14,23l94,850r15,21l126,893r16,19l160,931r19,17l199,966r21,16l242,998r21,14l287,1024r23,13l335,1048r24,10l384,1066r27,8l436,1079r27,6l491,1088r27,2l547,1090r28,l602,1088r28,-3l657,1079r25,-5l709,1066r25,-8l760,1048r23,-11l807,1024r23,-12l851,998r23,-16l894,966r20,-18l933,931r18,-19l968,893r16,-22l999,850r14,-22l1027,805r12,-23l1049,757r10,-24l1068,707r7,-26l1082,655r4,-27l1089,601r3,-28l1093,545xm1087,545r,28l1085,601r-3,27l1076,655r-6,25l1063,706r-8,24l1045,755r-11,25l1022,803r-13,22l996,847r-16,21l964,889r-17,19l930,927r-19,18l890,962r-20,17l849,993r-22,15l804,1020r-23,12l757,1043r-24,9l707,1061r-26,7l656,1075r-27,4l602,1083r-28,2l547,1086r-28,-1l491,1083r-27,-4l438,1075r-26,-7l386,1061r-26,-9l336,1043r-24,-11l289,1020r-22,-12l244,993,223,979,203,962,183,945,165,927,147,908,129,889,113,868,99,847,84,825,71,803,60,780,48,755,38,730,31,706,23,680,17,655,12,628,8,601,7,573,6,545,7,517,8,490r4,-28l17,437r6,-27l31,384r7,-25l48,335,60,310,71,288,84,264,99,243r14,-21l129,201r18,-19l165,163r18,-18l203,128r20,-15l244,97,267,82,289,70,312,58,336,47r24,-9l386,29r26,-7l438,15r26,-4l491,7,519,5,547,4r27,1l602,7r27,4l656,15r25,7l707,29r26,9l757,47r24,11l804,70r23,12l849,97r21,16l890,128r21,17l930,163r17,19l964,201r16,21l996,243r13,21l1022,288r12,22l1045,335r10,24l1063,384r7,26l1076,437r6,25l1085,490r2,27l1087,545xe" fillcolor="#fcfcfc" stroked="f">
                <v:path arrowok="t"/>
                <o:lock v:ext="edit" verticies="t"/>
              </v:shape>
              <v:shape id="_x0000_s2572" style="position:absolute;left:738;top:9462;width:181;height:181" coordsize="1085,1086" path="m1085,543r,-28l1083,487r-3,-27l1075,433r-6,-25l1062,382r-9,-26l1043,332r-10,-25l1021,284r-14,-23l993,239,978,218,961,198,945,178,927,159,908,141,889,124,867,108,846,93,824,79,801,66,778,54,754,42,730,33,704,24,678,17,652,11,625,7,598,3,571,1,543,,515,1,487,3,460,7r-26,4l407,17r-26,7l355,33r-24,9l307,54,284,66,261,79,239,93r-21,15l197,124r-19,17l159,159r-18,19l124,198r-17,20l93,239,78,261,65,284,53,307,42,332,32,356r-8,26l17,408r-6,25l5,460,2,487,,515r,28l,571r2,28l5,626r6,27l17,679r7,26l32,730r10,24l53,779r12,23l78,825r15,22l107,868r17,20l141,908r18,19l178,945r19,17l218,978r21,15l261,1008r23,12l307,1032r24,12l355,1054r26,8l407,1069r27,6l460,1079r27,4l515,1085r28,1l571,1085r27,-2l625,1079r27,-4l678,1069r26,-7l730,1054r24,-10l778,1032r23,-12l824,1008r22,-15l867,978r22,-16l908,945r19,-18l945,908r16,-20l978,868r15,-21l1007,825r14,-23l1033,779r10,-25l1053,730r9,-25l1069,679r6,-26l1080,626r3,-27l1085,571r,-28xm1081,543r-1,28l1078,598r-4,27l1070,651r-6,26l1056,703r-7,25l1038,752r-11,25l1016,800r-13,22l989,844r-15,21l958,885r-17,20l923,923r-19,18l885,959r-21,15l844,989r-22,14l799,1016r-23,12l752,1039r-24,9l703,1057r-26,7l652,1070r-27,5l598,1078r-28,3l543,1081r-28,l487,1078r-27,-3l435,1070r-27,-6l382,1057r-24,-9l333,1039r-24,-11l286,1016r-22,-13l241,989,221,974,200,959,181,941,162,923,144,905,127,885,112,865,96,844,82,822,69,800,58,777,47,752,37,728,29,703,21,677,15,651,11,625,8,598,5,571,4,543,5,515,8,488r3,-27l15,435r6,-26l29,383r8,-24l47,334,58,309,69,287,82,265,96,242r16,-21l127,201r17,-20l162,163r19,-18l200,128r21,-16l241,97,264,83,286,70,309,58,333,48,358,38r24,-9l408,22r27,-6l460,11,487,8,515,5r28,l570,5r28,3l625,11r27,5l677,22r26,7l728,38r24,10l776,58r23,12l822,83r22,14l864,112r21,16l904,145r19,18l941,181r17,20l974,221r15,21l1003,265r13,22l1027,309r11,25l1049,359r7,24l1064,409r6,26l1074,461r4,27l1080,515r1,28xe" fillcolor="#fcfcfc" stroked="f">
                <v:path arrowok="t"/>
                <o:lock v:ext="edit" verticies="t"/>
              </v:shape>
              <v:shape id="_x0000_s2573" style="position:absolute;left:738;top:9462;width:181;height:180" coordsize="1081,1082" path="m1081,541r,-28l1079,486r-3,-28l1070,433r-6,-27l1057,380r-8,-25l1039,331r-11,-25l1016,284r-13,-24l990,239,974,218,958,197,941,178,924,159,905,141,884,124,864,109,843,93,821,78,798,66,775,54,751,43,727,34,701,25,675,18,650,11,623,7,596,3,568,1,541,,513,1,485,3,458,7r-26,4l406,18r-26,7l354,34r-24,9l306,54,283,66,261,78,238,93r-21,16l197,124r-20,17l159,159r-18,19l123,197r-16,21l93,239,78,260,65,284,54,306,42,331,32,355r-7,25l17,406r-6,27l6,458,2,486,1,513,,541r1,28l2,597r4,27l11,651r6,25l25,702r7,24l42,751r12,25l65,799r13,22l93,843r14,21l123,885r18,19l159,923r18,18l197,958r20,17l238,989r23,15l283,1016r23,12l330,1039r24,9l380,1057r26,7l432,1071r26,4l485,1079r28,2l541,1082r27,-1l596,1079r27,-4l650,1071r25,-7l701,1057r26,-9l751,1039r24,-11l798,1016r23,-12l843,989r21,-14l884,958r21,-17l924,923r17,-19l958,885r16,-21l990,843r13,-22l1016,799r12,-23l1039,751r10,-25l1057,702r7,-26l1070,651r6,-27l1079,597r2,-28l1081,541xm1077,541r-1,28l1073,596r-3,27l1066,649r-7,26l1052,701r-8,24l1034,750r-11,23l1012,796r-14,23l985,840r-16,22l954,882r-17,19l919,920r-18,18l881,954r-20,16l840,985r-22,14l796,1011r-23,13l749,1034r-24,10l700,1053r-26,7l648,1065r-26,6l596,1074r-28,2l541,1076r-28,l486,1074r-26,-3l433,1065r-26,-5l381,1053r-24,-9l332,1034r-23,-10l285,1011,263,999,241,985,220,970,200,954,180,938,162,920,144,901,127,882,112,862,96,840,83,819,69,796,58,773,47,750,38,725,29,701,22,675,16,649,11,623,8,596,6,569r,-28l6,513,8,486r3,-27l16,434r6,-27l29,382r9,-25l47,333,58,309,69,286,83,264,96,241r16,-21l127,200r17,-19l162,162r18,-18l200,128r20,-16l241,97,263,83,285,71,309,58,332,48,357,38r24,-8l407,22r26,-5l460,12,486,8,513,7,541,6r27,1l596,8r26,4l648,17r26,5l700,30r25,8l749,48r24,10l796,71r22,12l840,97r21,15l881,128r20,16l919,162r18,19l954,200r15,20l985,241r13,23l1012,286r11,23l1034,333r10,24l1052,382r7,25l1066,434r4,25l1073,486r3,27l1077,541xe" fillcolor="#fcfcfc" stroked="f">
                <v:path arrowok="t"/>
                <o:lock v:ext="edit" verticies="t"/>
              </v:shape>
              <v:shape id="_x0000_s2574" style="position:absolute;left:739;top:9463;width:179;height:179" coordsize="1077,1076" path="m1077,538r-1,-28l1074,483r-4,-27l1066,430r-6,-26l1052,378r-7,-24l1034,329r-11,-25l1012,282,999,260,985,237,970,216,954,196,937,176,919,158,900,140,881,123,860,107,840,92,818,78,795,65,772,53,748,43,724,33,699,24,673,17,648,11,621,6,594,3,566,,539,,511,,483,3,456,6r-25,5l404,17r-26,7l354,33,329,43,305,53,282,65,260,78,237,92r-20,15l196,123r-19,17l158,158r-18,18l123,196r-15,20l92,237,78,260,65,282,54,304,43,329,33,354r-8,24l17,404r-6,26l7,456,4,483,1,510,,538r1,28l4,593r3,27l11,646r6,26l25,698r8,25l43,747r11,25l65,795r13,22l92,839r16,21l123,880r17,20l158,918r19,18l196,954r21,15l237,984r23,14l282,1011r23,12l329,1034r25,9l378,1052r26,7l431,1065r25,5l483,1073r28,3l539,1076r27,l594,1073r27,-3l648,1065r25,-6l699,1052r25,-9l748,1034r24,-11l795,1011r23,-13l840,984r20,-15l881,954r19,-18l919,918r18,-18l954,880r16,-20l985,839r14,-22l1012,795r11,-23l1034,747r11,-24l1052,698r8,-26l1066,646r4,-26l1074,593r2,-27l1077,538xm1071,538r,28l1069,593r-3,27l1061,645r-6,26l1048,697r-9,24l1030,746r-11,23l1008,792r-14,22l981,836r-15,20l949,877r-16,20l916,915r-19,17l878,949r-20,16l837,979r-22,15l793,1006r-24,13l746,1029r-25,10l697,1046r-25,8l646,1060r-26,4l593,1068r-27,2l539,1071r-28,-1l484,1068r-26,-4l431,1060r-26,-6l380,1046r-24,-7l331,1029r-23,-10l284,1006,262,994,241,979,219,965,199,949,180,932,161,915,144,897,128,877,111,856,96,836,83,814,70,792,58,769,47,746,38,721,29,697,23,671,16,645,11,620,8,593,6,566r,-28l6,511,8,483r3,-25l16,431r7,-26l29,379r9,-24l47,330,58,307,70,284,83,262,96,240r15,-20l128,199r16,-19l161,161r19,-17l199,127r20,-16l241,97,262,82,284,70,308,57,331,47,356,37r24,-7l405,22r26,-6l458,12,484,8,511,6,539,5r27,1l593,8r27,4l646,16r26,6l697,30r24,7l746,47r23,10l793,70r22,12l837,97r21,14l878,127r19,17l916,161r17,19l949,199r17,21l981,240r13,22l1008,284r11,23l1030,330r9,25l1048,379r7,26l1061,431r5,27l1069,483r2,28l1071,538xe" fillcolor="#fcfcfc" stroked="f">
                <v:path arrowok="t"/>
                <o:lock v:ext="edit" verticies="t"/>
              </v:shape>
              <v:shape id="_x0000_s2575" style="position:absolute;left:739;top:9463;width:179;height:179" coordsize="1071,1070" path="m1071,535r-1,-28l1067,480r-3,-27l1060,428r-7,-27l1046,376r-8,-25l1028,327r-11,-24l1006,280,992,258,979,235,963,214,948,194,931,175,913,156,895,138,875,122,855,106,834,91,812,77,790,65,767,52,743,42,719,32,694,24,668,16,642,11,616,6,590,2,562,1,535,,507,1,480,2,454,6r-27,5l401,16r-26,8l351,32,326,42,303,52,279,65,257,77,235,91r-21,15l194,122r-20,16l156,156r-18,19l121,194r-15,20l90,235,77,258,63,280,52,303,41,327r-9,24l23,376r-7,25l10,428,5,453,2,480,,507r,28l,563r2,27l5,617r5,26l16,669r7,26l32,719r9,25l52,767r11,23l77,813r13,21l106,856r15,20l138,895r18,19l174,932r20,16l214,964r21,15l257,993r22,12l303,1018r23,10l351,1038r24,9l401,1054r26,5l454,1065r26,3l507,1070r28,l562,1070r28,-2l616,1065r26,-6l668,1054r26,-7l719,1038r24,-10l767,1018r23,-13l812,993r22,-14l855,964r20,-16l895,932r18,-18l931,895r17,-19l963,856r16,-22l992,813r14,-23l1017,767r11,-23l1038,719r8,-24l1053,669r7,-26l1064,617r3,-27l1070,563r1,-28xm1065,535r-1,27l1063,590r-3,25l1054,642r-6,26l1042,693r-9,24l1024,742r-11,23l1001,788r-13,22l975,831r-15,21l944,872r-16,19l910,910r-18,17l872,944r-20,16l831,975r-21,14l788,1001r-24,12l741,1023r-24,10l693,1041r-26,8l641,1055r-25,4l589,1062r-27,3l535,1066r-28,-1l480,1062r-26,-3l428,1055r-26,-6l376,1041r-24,-8l328,1023r-23,-10l281,1001,259,989,238,975,218,960,197,944,178,927,159,910,142,891,125,872,109,852,95,831,81,810,68,788,57,765,45,742,36,717,28,693,21,668,15,642,11,615,7,590,5,562,4,535,5,508,7,481r4,-26l15,428r6,-25l28,377r8,-24l45,328,57,305,68,282,81,260,95,239r14,-21l125,198r17,-19l159,161r19,-18l197,126r21,-16l238,96,259,81,281,69,305,57,328,47,352,37r24,-8l402,22r26,-7l454,11,480,8,507,5r28,l562,5r27,3l616,11r25,4l667,22r26,7l717,37r24,10l764,57r24,12l810,81r21,15l852,110r20,16l892,143r18,18l928,179r16,19l960,218r15,21l988,260r13,22l1013,305r11,23l1033,353r9,24l1048,403r6,25l1060,455r3,26l1064,508r1,27xe" fillcolor="#fcfcfc" stroked="f">
                <v:path arrowok="t"/>
                <o:lock v:ext="edit" verticies="t"/>
              </v:shape>
              <v:shape id="_x0000_s2576" style="position:absolute;left:740;top:9463;width:177;height:178" coordsize="1065,1066" path="m1065,533r,-27l1063,478r-3,-25l1055,426r-6,-26l1042,374r-9,-24l1024,325r-11,-23l1002,279,988,257,975,235,960,215,943,194,927,175,910,156,891,139,872,122,852,106,831,92,809,77,787,65,763,52,740,42,715,32,691,25,666,17,640,11,614,7,587,3,560,1,533,,505,1,478,3,452,7r-27,4l399,17r-25,8l350,32,325,42,302,52,278,65,256,77,235,92r-22,14l193,122r-19,17l155,156r-17,19l122,194r-17,21l90,235,77,257,64,279,52,302,41,325r-9,25l23,374r-6,26l10,426,5,453,2,478,,506r,27l,561r2,27l5,615r5,25l17,666r6,26l32,716r9,25l52,764r12,23l77,809r13,22l105,851r17,21l138,892r17,18l174,927r19,17l213,960r22,14l256,989r22,12l302,1014r23,10l350,1034r24,7l399,1049r26,6l452,1059r26,4l505,1065r28,1l560,1065r27,-2l614,1059r26,-4l666,1049r25,-8l715,1034r25,-10l763,1014r24,-13l809,989r22,-15l852,960r20,-16l891,927r19,-17l927,892r16,-20l960,851r15,-20l988,809r14,-22l1013,764r11,-23l1033,716r9,-24l1049,666r6,-26l1060,615r3,-27l1065,561r,-28xm1061,533r-1,27l1058,587r-4,26l1050,639r-6,26l1037,691r-9,23l1020,739r-12,23l997,784r-13,23l970,828r-14,21l940,868r-17,20l905,906r-17,18l869,941r-21,16l828,971r-22,13l785,997r-24,12l738,1019r-24,10l690,1037r-25,7l639,1050r-26,5l587,1058r-27,2l533,1060r-28,l478,1058r-25,-3l426,1050r-25,-6l375,1037r-24,-8l327,1019r-23,-10l280,997,259,984,238,971,217,957,197,941,178,924,160,906,142,888,125,868,109,849,95,828,81,807,68,784,57,762,46,739,37,714,29,691,21,665,15,639,11,613,8,587,5,560,4,533,5,506,8,479r3,-26l15,427r6,-26l29,377r8,-25l46,327,57,304,68,282,81,259,95,238r14,-20l125,198r17,-19l160,160r18,-17l197,126r20,-15l238,96,259,82,280,69,304,57,327,47r24,-9l375,29r26,-7l426,16r27,-5l478,8,505,6r28,l560,6r27,2l613,11r26,5l665,22r25,7l714,38r24,9l761,57r24,12l806,82r22,14l848,111r21,15l888,143r17,17l923,179r17,19l956,218r14,20l984,259r13,23l1008,304r12,23l1028,352r9,25l1044,401r6,26l1054,453r4,26l1060,506r1,27xe" fillcolor="#fcfcfc" stroked="f">
                <v:path arrowok="t"/>
                <o:lock v:ext="edit" verticies="t"/>
              </v:shape>
              <v:shape id="_x0000_s2577" style="position:absolute;left:740;top:9464;width:177;height:177" coordsize="1061,1061" path="m1061,530r-1,-27l1059,476r-3,-26l1050,423r-6,-25l1038,372r-9,-24l1020,323r-11,-23l997,277,984,255,971,234,956,213,940,193,924,174,906,156,888,138,868,121,848,105,827,91,806,76,784,64,760,52,737,42,713,32,689,24,663,17,637,10,612,6,585,3,558,,531,,503,,476,3,450,6r-26,4l398,17r-26,7l348,32,324,42,301,52,277,64,255,76,234,91r-20,14l193,121r-19,17l155,156r-17,18l121,193r-16,20l91,234,77,255,64,277,53,300,41,323r-9,25l24,372r-7,26l11,423,7,450,3,476,1,503,,530r1,27l3,585r4,25l11,637r6,26l24,688r8,24l41,737r12,23l64,783r13,22l91,826r14,21l121,867r17,19l155,905r19,17l193,939r21,16l234,970r21,14l277,996r24,12l324,1018r24,10l372,1036r26,8l424,1050r26,4l476,1057r27,3l531,1061r27,-1l585,1057r27,-3l637,1050r26,-6l689,1036r24,-8l737,1018r23,-10l784,996r22,-12l827,970r21,-15l868,939r20,-17l906,905r18,-19l940,867r16,-20l971,826r13,-21l997,783r12,-23l1020,737r9,-25l1038,688r6,-25l1050,637r6,-27l1059,585r1,-28l1061,530xm1057,530r-1,27l1053,584r-3,26l1045,636r-5,26l1032,686r-8,25l1015,734r-11,24l993,780r-13,23l966,824r-14,20l936,864r-17,19l902,901r-19,18l864,936r-19,15l824,966r-21,13l780,992r-22,12l735,1014r-24,10l687,1032r-25,6l636,1044r-25,6l585,1053r-27,1l531,1055r-28,-1l476,1053r-25,-3l425,1044r-26,-6l375,1032r-25,-8l327,1014r-24,-10l281,992,258,979,237,966,216,951,197,936,178,919,159,901,142,883,125,864,110,844,95,824,82,803,68,780,57,758,47,734,37,711,29,686,21,662,16,636,11,610,8,584,6,557r,-27l6,503,8,476r3,-25l16,424r5,-25l29,374r8,-24l47,325,57,302,68,280,82,257,95,236r15,-20l125,196r17,-19l159,159r19,-18l197,124r19,-14l237,94,258,81,281,68,303,57,327,46r23,-9l375,28r24,-6l425,16r26,-5l476,8,503,6,531,5r27,1l585,8r26,3l636,16r26,6l687,28r24,9l735,46r23,11l780,68r23,13l824,94r21,16l864,124r19,17l902,159r17,18l936,196r16,20l966,236r14,21l993,280r11,22l1015,325r9,25l1032,374r8,25l1045,424r5,27l1053,476r3,27l1057,530xe" fillcolor="#fcfcfc" stroked="f">
                <v:path arrowok="t"/>
                <o:lock v:ext="edit" verticies="t"/>
              </v:shape>
              <v:shape id="_x0000_s2578" style="position:absolute;left:740;top:9464;width:176;height:176" coordsize="1057,1054" path="m1057,527r-1,-27l1054,473r-4,-26l1046,421r-6,-26l1033,371r-9,-25l1016,321r-12,-23l993,276,980,253,966,232,952,212,936,192,919,173,901,154,884,137,865,120,844,105,824,90,802,76,781,63,757,51,734,41,710,32,686,23,661,16,635,10,609,5,583,2,556,,529,,501,,474,2,449,5r-27,5l397,16r-26,7l347,32r-24,9l300,51,276,63,255,76,234,90r-21,15l193,120r-19,17l156,154r-18,19l121,192r-16,20l91,232,77,253,64,276,53,298,42,321r-9,25l25,371r-8,24l11,421,7,447,4,473,1,500,,527r1,27l4,581r3,26l11,633r6,26l25,685r8,23l42,733r11,23l64,778r13,23l91,822r14,21l121,862r17,20l156,900r18,18l193,935r20,16l234,965r21,13l276,991r24,12l323,1013r24,10l371,1031r26,7l422,1044r27,5l474,1052r27,2l529,1054r27,l583,1052r26,-3l635,1044r26,-6l686,1031r24,-8l734,1013r23,-10l781,991r21,-13l824,965r20,-14l865,935r19,-17l901,900r18,-18l936,862r16,-19l966,822r14,-21l993,778r11,-22l1016,733r8,-25l1033,685r7,-26l1046,633r4,-26l1054,581r2,-27l1057,527xm1051,527r,27l1049,581r-3,25l1041,632r-6,26l1028,682r-8,25l1010,730r-10,24l989,776r-14,23l962,820r-15,20l932,860r-16,19l898,897r-18,17l861,930r-20,16l821,961r-21,13l777,986r-22,13l733,1009r-25,9l685,1027r-26,6l634,1039r-25,4l582,1047r-26,2l529,1050r-28,-1l475,1047r-26,-4l423,1039r-25,-6l373,1027r-24,-9l326,1009,302,999,280,986,257,974,236,961,216,946,196,930,177,914,159,897,141,879,126,860,110,840,95,820,82,799,68,776,57,754,47,730,37,707,29,682,23,658,16,632,11,606,8,581,7,554,6,527,7,500,8,473r3,-25l16,422r7,-26l29,372r8,-25l47,324,57,300,68,278,82,257,95,235r15,-21l126,195r15,-19l159,157r18,-17l196,124r20,-16l236,93,257,80,280,68,302,57,326,45r23,-9l373,27r25,-6l423,15r26,-4l475,7,501,5,529,4r27,1l582,7r27,4l634,15r25,6l685,27r23,9l733,45r22,12l777,68r23,12l821,93r20,15l861,124r19,16l898,157r18,19l932,195r15,19l962,235r13,22l989,278r11,22l1010,324r10,23l1028,372r7,24l1041,422r5,26l1049,473r2,27l1051,527xe" fillcolor="#fcfcfc" stroked="f">
                <v:path arrowok="t"/>
                <o:lock v:ext="edit" verticies="t"/>
              </v:shape>
              <v:shape id="_x0000_s2579" style="position:absolute;left:741;top:9465;width:175;height:175" coordsize="1051,1050" path="m1051,525r-1,-27l1047,471r-3,-25l1039,419r-5,-25l1026,369r-8,-24l1009,320,998,297,987,275,974,252,960,231,946,211,930,191,913,172,896,154,877,136,858,119,839,105,818,89,797,76,774,63,752,52,729,41,705,32,681,23,656,17,630,11,605,6,579,3,552,1,525,,497,1,470,3,445,6r-26,5l393,17r-24,6l344,32r-23,9l297,52,275,63,252,76,231,89r-21,16l191,119r-19,17l153,154r-17,18l119,191r-15,20l89,231,76,252,62,275,51,297,41,320,31,345r-8,24l15,394r-5,25l5,446,2,471,,498r,27l,552r2,27l5,605r5,26l15,657r8,24l31,706r10,23l51,753r11,22l76,798r13,21l104,839r15,20l136,878r17,18l172,914r19,17l210,946r21,15l252,974r23,13l297,999r24,10l344,1019r25,8l393,1033r26,6l445,1045r25,3l497,1049r28,1l552,1049r27,-1l605,1045r25,-6l656,1033r25,-6l705,1019r24,-10l752,999r22,-12l797,974r21,-13l839,946r19,-15l877,914r19,-18l913,878r17,-19l946,839r14,-20l974,798r13,-23l998,753r11,-24l1018,706r8,-25l1034,657r5,-26l1044,605r3,-26l1050,552r1,-27xm1045,525r-1,27l1043,579r-4,25l1034,630r-6,25l1022,679r-8,25l1004,727r-10,24l982,773r-13,21l956,816r-15,21l927,856r-17,19l893,893r-19,18l856,926r-20,16l816,956r-21,14l772,982r-22,12l728,1004r-24,9l679,1022r-24,7l629,1035r-26,4l578,1042r-27,3l525,1045r-27,l471,1042r-25,-3l420,1035r-26,-6l370,1022r-24,-9l322,1004,299,994,277,982,255,970,233,956,213,942,194,926,175,911,157,893,139,875,123,856,108,837,94,816,80,794,67,773,56,751,45,727,35,704,28,679,21,655,15,630,11,604,7,579,5,552,4,525,5,498,7,472r4,-26l15,420r6,-25l28,371r7,-25l45,323,56,299,67,277,80,256,94,234r14,-20l123,194r16,-19l157,157r18,-16l194,124r19,-16l233,94,255,80,277,68,299,57,322,46r24,-9l370,29r24,-8l420,15r26,-4l471,8,498,5r27,l551,5r27,3l603,11r26,4l655,21r24,8l704,37r24,9l750,57r22,11l795,80r21,14l836,108r20,16l874,141r19,16l910,175r17,19l941,214r15,20l969,256r13,21l994,299r10,24l1014,346r8,25l1028,395r6,25l1039,446r4,26l1044,498r1,27xe" fillcolor="#fcfcfc" stroked="f">
                <v:path arrowok="t"/>
                <o:lock v:ext="edit" verticies="t"/>
              </v:shape>
              <v:shape id="_x0000_s2580" style="position:absolute;left:741;top:9465;width:175;height:174" coordsize="1045,1046" path="m1045,523r,-27l1043,469r-3,-25l1035,418r-6,-26l1022,368r-8,-25l1004,320,994,296,983,274,969,253,956,231,941,210,926,191,910,172,892,153,874,136,855,120,835,104,815,89,794,76,771,64,749,53,727,41,702,32,679,23,653,17,628,11,603,7,576,3,550,1,523,,495,1,469,3,443,7r-26,4l392,17r-25,6l343,32r-23,9l296,53,274,64,251,76,230,89r-20,15l190,120r-19,16l153,153r-18,19l120,191r-16,19l89,231,76,253,62,274,51,296,41,320,31,343r-8,25l17,392r-7,26l5,444,2,469,1,496,,523r1,27l2,577r3,25l10,628r7,26l23,678r8,25l41,726r10,24l62,772r14,23l89,816r15,20l120,856r15,19l153,893r18,17l190,926r20,16l230,957r21,13l274,982r22,13l320,1005r23,9l367,1023r25,6l417,1035r26,4l469,1043r26,2l523,1046r27,-1l576,1043r27,-4l628,1035r25,-6l679,1023r23,-9l727,1005r22,-10l771,982r23,-12l815,957r20,-15l855,926r19,-16l892,893r18,-18l926,856r15,-20l956,816r13,-21l983,772r11,-22l1004,726r10,-23l1022,678r7,-24l1035,628r5,-26l1043,577r2,-27l1045,523xm1041,523r-1,27l1037,576r-3,26l1030,627r-6,26l1017,677r-7,24l999,724r-10,24l978,770r-12,21l952,812r-14,21l922,853r-16,18l889,890r-18,16l852,922r-19,16l812,952r-21,14l769,978r-22,12l724,1000r-23,9l676,1017r-24,8l627,1030r-26,5l576,1038r-27,2l523,1040r-27,l469,1038r-25,-3l418,1030r-25,-5l369,1017r-25,-8l321,1000,298,990,276,978,254,966,234,952,212,938,193,922,174,906,156,890,140,871,123,853,107,833,94,812,80,791,67,770,56,748,46,724,37,701,28,677,21,653,16,627,11,602,8,576,5,550r,-27l5,496,8,470r3,-25l16,419r5,-26l28,369r9,-24l46,322,56,298,67,276,80,255,94,234r13,-21l123,194r17,-19l156,158r18,-18l193,124r19,-16l234,94,254,80,276,68,298,57,321,46r23,-9l369,29r24,-7l418,16r26,-5l469,8,496,7,523,6r26,1l576,8r25,3l627,16r25,6l676,29r25,8l724,46r23,11l769,68r22,12l812,94r21,14l852,124r19,16l889,158r17,17l922,194r16,19l952,234r14,21l978,276r11,22l999,322r11,23l1017,369r7,24l1030,419r4,26l1037,470r3,26l1041,523xe" fillcolor="#fcfcfc" stroked="f">
                <v:path arrowok="t"/>
                <o:lock v:ext="edit" verticies="t"/>
              </v:shape>
              <v:shape id="_x0000_s2581" style="position:absolute;left:742;top:9466;width:173;height:173" coordsize="1041,1040" path="m1041,520r-1,-27l1039,467r-4,-26l1030,415r-6,-25l1018,366r-8,-25l1000,318,990,294,978,272,965,251,952,229,937,209,923,189,906,170,889,152,870,136,852,119,832,103,812,89,791,75,768,63,746,52,724,41,700,32,675,24,651,16,625,10,599,6,574,3,547,,521,,494,,467,3,442,6r-26,4l390,16r-24,8l342,32r-24,9l295,52,273,63,251,75,229,89r-20,14l190,119r-19,17l153,152r-18,18l119,189r-15,20l90,229,76,251,63,272,52,294,41,318,31,341r-7,25l17,390r-6,25l7,441,3,467,1,493,,520r1,27l3,574r4,25l11,625r6,25l24,674r7,25l41,722r11,24l63,768r13,21l90,811r14,21l119,851r16,19l153,888r18,18l190,921r19,16l229,951r22,14l273,977r22,12l318,999r24,9l366,1017r24,7l416,1030r26,4l467,1037r27,3l521,1040r26,l574,1037r25,-3l625,1030r26,-6l675,1017r25,-9l724,999r22,-10l768,977r23,-12l812,951r20,-14l852,921r18,-15l889,888r17,-18l923,851r14,-19l952,811r13,-22l978,768r12,-22l1000,722r10,-23l1018,674r6,-24l1030,625r5,-26l1039,574r1,-27l1041,520xm1035,520r,27l1033,573r-3,25l1025,624r-5,25l1013,673r-9,25l995,720r-10,23l974,766r-12,21l948,808r-14,20l918,847r-16,19l885,884r-18,17l849,918r-20,14l808,947r-21,13l766,973r-22,11l721,995r-23,9l674,1012r-24,6l624,1025r-25,5l574,1033r-27,1l521,1035r-27,-1l467,1033r-25,-3l417,1025r-26,-7l368,1012r-25,-8l320,995,298,984,275,973,254,960,233,947,213,932,192,918,175,901,157,884,139,866,123,847,107,828,93,808,79,787,67,766,56,743,46,720,37,698,28,673,21,649,16,624,11,598,8,573,6,547r,-27l6,493,8,467r3,-25l16,416r5,-25l28,367r9,-24l46,320,56,296,67,274,79,253,93,232r14,-20l123,193r16,-19l157,156r18,-17l192,123r21,-15l233,93,254,80,275,67,298,56,320,45r23,-9l368,28r23,-6l417,16r25,-4l467,8,494,6,521,5r26,1l574,8r25,4l624,16r26,6l674,28r24,8l721,45r23,11l766,67r21,13l808,93r21,15l849,123r18,16l885,156r17,18l918,193r16,19l948,232r14,21l974,274r11,22l995,320r9,23l1013,367r7,24l1025,416r5,26l1033,467r2,26l1035,520xe" fillcolor="#fcfcfc" stroked="f">
                <v:path arrowok="t"/>
                <o:lock v:ext="edit" verticies="t"/>
              </v:shape>
              <v:shape id="_x0000_s2582" style="position:absolute;left:742;top:9466;width:173;height:173" coordsize="1036,1034" path="m1036,517r-1,-27l1032,464r-3,-25l1025,413r-6,-26l1012,363r-7,-24l994,316,984,292,973,270,961,249,947,228,933,207,917,188,901,169,884,152,866,134,847,118,828,102,807,88,786,74,764,62,742,51,719,40,696,31,671,23,647,16,622,10,596,5,571,2,544,1,518,,491,1,464,2,439,5r-26,5l388,16r-24,7l339,31r-23,9l293,51,271,62,249,74,229,88r-22,14l188,118r-19,16l151,152r-16,17l118,188r-16,19l89,228,75,249,62,270,51,292,41,316r-9,23l23,363r-7,24l11,413,6,439,3,464,,490r,27l,544r3,26l6,596r5,25l16,647r7,24l32,695r9,23l51,742r11,22l75,785r14,21l102,827r16,20l135,865r16,19l169,900r19,16l207,932r22,14l249,960r22,12l293,984r23,10l339,1003r25,8l388,1019r25,5l439,1029r25,3l491,1034r27,l544,1034r27,-2l596,1029r26,-5l647,1019r24,-8l696,1003r23,-9l742,984r22,-12l786,960r21,-14l828,932r19,-16l866,900r18,-16l901,865r16,-18l933,827r14,-21l961,785r12,-21l984,742r10,-24l1005,695r7,-24l1019,647r6,-26l1029,596r3,-26l1035,544r1,-27xm1030,517r-1,27l1028,570r-3,25l1020,620r-5,26l1007,669r-8,25l990,717r-10,22l969,762r-13,21l943,803r-15,20l913,843r-16,18l880,879r-17,18l844,913r-19,15l804,942r-21,13l762,967r-22,12l717,990r-23,9l670,1006r-24,7l621,1019r-26,4l570,1027r-26,2l518,1030r-27,-1l466,1027r-26,-4l414,1019r-24,-6l365,1006r-24,-7l318,990,296,979,273,967,252,955,231,942,211,928,192,913,173,897,155,879,138,861,122,843,107,823,92,803,79,783,66,762,55,739,45,717,36,694,28,669,21,646,15,620,11,595,7,570,6,544,5,517,6,490,7,464r4,-25l15,414r6,-24l28,365r8,-25l45,318,55,295,66,273,79,251,92,231r15,-20l122,191r16,-18l155,155r18,-17l192,121r19,-14l231,92,252,79,273,67,296,55,318,45,341,35r24,-7l390,21r24,-6l440,11,466,7,491,5,518,4r26,1l570,7r25,4l621,15r25,6l670,28r24,7l717,45r23,10l762,67r21,12l804,92r21,15l844,121r19,17l880,155r17,18l913,191r15,20l943,231r13,20l969,273r11,22l990,318r9,22l1007,365r8,25l1020,414r5,25l1028,464r1,26l1030,517xe" fillcolor="#fcfcfc" stroked="f">
                <v:path arrowok="t"/>
                <o:lock v:ext="edit" verticies="t"/>
              </v:shape>
              <v:shape id="_x0000_s2583" style="position:absolute;left:743;top:9466;width:171;height:172" coordsize="1029,1030" path="m1029,515r,-27l1027,462r-3,-25l1019,411r-5,-25l1007,362r-9,-24l989,315,979,291,968,269,956,248,942,227,928,207,912,188,896,169,879,151,861,134,843,118,823,103,802,88,781,75,760,62,738,51,715,40,692,31,668,23,644,17,618,11,593,7,568,3,541,1,515,,488,1,461,3,436,7r-25,4l385,17r-23,6l337,31r-23,9l292,51,269,62,248,75,227,88r-20,15l186,118r-17,16l151,151r-18,18l117,188r-16,19l87,227,73,248,61,269,50,291,40,315r-9,23l22,362r-7,24l10,411,5,437,2,462,,488r,27l,542r2,26l5,593r5,26l15,644r7,24l31,693r9,22l50,738r11,23l73,782r14,21l101,823r16,19l133,861r18,18l169,896r17,17l207,927r20,15l248,955r21,13l292,979r22,11l337,999r25,8l385,1013r26,7l436,1025r25,3l488,1029r27,1l541,1029r27,-1l593,1025r25,-5l644,1013r24,-6l692,999r23,-9l738,979r22,-11l781,955r21,-13l823,927r20,-14l861,896r18,-17l896,861r16,-19l928,823r14,-20l956,782r12,-21l979,738r10,-23l998,693r9,-25l1014,644r5,-25l1024,593r3,-25l1029,542r,-27xm1025,515r-1,27l1022,568r-3,25l1015,618r-7,24l1002,667r-8,23l985,714r-10,22l964,759r-13,21l938,800r-15,20l909,839r-17,19l875,876r-18,17l839,908r-20,16l800,937r-21,14l758,963r-23,11l713,984r-23,10l666,1002r-23,7l617,1015r-25,4l567,1022r-26,3l515,1025r-27,l463,1022r-26,-3l412,1015r-24,-6l363,1002r-23,-8l316,984,294,974,271,963,250,951,229,937,210,924,190,908,172,893,154,876,137,858,122,839,106,820,91,800,78,780,66,759,54,736,44,714,35,690,28,667,21,642,15,618,11,593,8,568,5,542,4,515,5,489,8,462r3,-24l15,412r6,-24l28,363r7,-23l44,316,54,294,66,272,78,251,91,230r15,-20l122,191r15,-19l154,154r18,-17l190,122r20,-15l229,93,250,79,271,67,294,56,316,46r24,-9l363,28r25,-7l412,15r25,-4l463,8,488,5r27,l541,5r26,3l592,11r25,4l643,21r23,7l690,37r23,9l735,56r23,11l779,79r21,14l819,107r20,15l857,137r18,17l892,172r17,19l923,210r15,20l951,251r13,21l975,294r10,22l994,340r8,23l1008,388r7,24l1019,438r3,24l1024,489r1,26xe" fillcolor="#fcfcfc" stroked="f">
                <v:path arrowok="t"/>
                <o:lock v:ext="edit" verticies="t"/>
              </v:shape>
              <v:shape id="_x0000_s2584" style="position:absolute;left:743;top:9467;width:171;height:171" coordsize="1025,1026" path="m1025,513r-1,-27l1023,460r-3,-25l1015,410r-5,-24l1002,361r-8,-25l985,314,975,291,964,269,951,247,938,227,923,207,908,187,892,169,875,151,858,134,839,117,820,103,799,88,778,75,757,63,735,51,712,41,689,31,665,24,641,17,616,11,590,7,565,3,539,1,513,,486,1,461,3,435,7r-26,4l385,17r-25,7l336,31,313,41,291,51,268,63,247,75,226,88r-20,15l187,117r-19,17l150,151r-17,18l117,187r-15,20l87,227,74,247,61,269,50,291,40,314r-9,22l23,361r-7,25l10,410,6,435,2,460,1,486,,513r1,27l2,566r4,25l10,616r6,26l23,665r8,25l40,713r10,22l61,758r13,21l87,799r15,20l117,839r16,18l150,875r18,18l187,909r19,15l226,938r21,13l268,963r23,12l313,986r23,9l360,1002r25,7l409,1015r26,4l461,1023r25,2l513,1026r26,-1l565,1023r25,-4l616,1015r25,-6l665,1002r24,-7l712,986r23,-11l757,963r21,-12l799,938r21,-14l839,909r19,-16l875,875r17,-18l908,839r15,-20l938,799r13,-20l964,758r11,-23l985,713r9,-23l1002,665r8,-23l1015,616r5,-25l1023,566r1,-26l1025,513xm1021,513r-1,26l1017,564r-3,26l1010,616r-6,24l997,664r-8,23l981,711r-11,22l959,754r-12,23l934,797r-15,20l904,836r-15,18l872,872r-18,16l835,904r-19,16l796,934r-20,13l755,959r-23,11l710,980r-22,10l664,998r-25,7l615,1010r-25,5l565,1018r-26,1l513,1020r-27,-1l461,1018r-26,-3l410,1010r-24,-5l362,998r-24,-8l315,980,293,970,271,959,249,947,229,934,209,920,190,904,171,888,154,872,136,854,121,836,106,817,92,797,78,777,66,754,55,733,45,711,36,687,28,664,21,640,16,616,11,590,8,564,6,539r,-26l6,487,8,462r3,-26l16,411r5,-24l28,362r8,-23l45,315,55,293,66,272,78,250,92,229r14,-20l121,190r15,-18l154,154r17,-16l190,122r19,-16l229,93,249,79,271,67,293,56,315,46r23,-9l362,28r24,-7l410,16r25,-5l461,8,486,7,513,6r26,1l565,8r25,3l615,16r24,5l664,28r24,9l710,46r22,10l755,67r21,12l796,93r20,13l835,122r19,16l872,154r17,18l904,190r15,19l934,229r13,21l959,272r11,21l981,315r8,24l997,362r7,25l1010,411r4,25l1017,462r3,25l1021,513xe" fillcolor="#fdfdfd" stroked="f">
                <v:path arrowok="t"/>
                <o:lock v:ext="edit" verticies="t"/>
              </v:shape>
              <v:shape id="_x0000_s2585" style="position:absolute;left:743;top:9467;width:170;height:170" coordsize="1021,1020" path="m1021,510r-1,-26l1018,457r-3,-24l1011,407r-7,-24l998,358r-8,-23l981,311,971,289,960,267,947,246,934,225,919,205,905,186,888,167,871,149,853,132,835,117,816,101,796,88,775,74,754,62,731,51,709,41,686,31,662,23,639,16,613,10,588,6,563,3,537,,511,,484,,459,3,433,6r-25,4l384,16r-25,7l336,31,312,41,290,51,267,62,246,74,225,88r-19,13l186,117r-18,15l150,149r-17,18l116,186r-14,19l87,225,74,246,62,267,50,289,40,311r-9,24l24,358r-7,25l11,407,7,433,4,457,1,484,,510r1,27l4,563r3,25l11,613r6,24l24,662r7,23l40,709r10,22l62,754r12,21l87,795r15,20l116,834r17,19l150,871r18,17l186,903r20,16l225,932r21,14l267,958r23,11l312,979r24,10l359,997r25,7l408,1010r25,4l459,1017r25,3l511,1020r26,l563,1017r25,-3l613,1010r26,-6l662,997r24,-8l709,979r22,-10l754,958r21,-12l796,932r20,-13l835,903r18,-15l871,871r17,-18l905,834r14,-19l934,795r13,-20l960,754r11,-23l981,709r9,-24l998,662r6,-25l1011,613r4,-25l1018,563r2,-26l1021,510xm1015,510r,26l1013,561r-3,26l1005,612r-5,24l993,660r-8,23l976,707r-10,22l955,750r-12,21l929,793r-14,19l900,831r-15,19l868,866r-18,17l832,900r-19,15l793,929r-20,12l752,954r-23,11l707,975r-23,9l661,993r-25,6l613,1005r-26,5l563,1012r-26,2l511,1015r-27,-1l459,1012r-25,-2l409,1005r-24,-6l360,993r-23,-9l314,975,292,965,270,954,248,941,228,929,208,915,189,900,171,883,153,866,137,850,121,831,106,812,92,793,78,771,66,750,55,729,45,707,36,683,28,660,21,636,16,612,11,587,8,561,6,536r,-26l6,484,8,459r3,-26l16,408r5,-24l28,360r8,-23l45,313,55,291,66,270,78,248,92,228r14,-20l121,189r16,-19l153,154r18,-17l189,121r19,-16l228,92,248,79,270,66,292,55,314,45r23,-9l360,28r25,-6l409,15r25,-3l459,8,484,6,511,5r26,1l563,8r24,4l613,15r23,7l661,28r23,8l707,45r22,10l752,66r21,13l793,92r20,13l832,121r18,16l868,154r17,16l900,189r15,19l929,228r14,20l955,270r11,21l976,313r9,24l993,360r7,24l1005,408r5,25l1013,459r2,25l1015,510xe" fillcolor="#fdfdfd" stroked="f">
                <v:path arrowok="t"/>
                <o:lock v:ext="edit" verticies="t"/>
              </v:shape>
              <v:shape id="_x0000_s2586" style="position:absolute;left:744;top:9468;width:169;height:169" coordsize="1015,1014" path="m1015,507r-1,-26l1011,456r-3,-26l1004,405r-6,-24l991,356r-8,-23l975,309,964,287,953,266,941,244,928,223,913,203,898,184,883,166,866,148,848,132,829,116,810,100,790,87,770,73,749,61,726,50,704,40,682,31,658,23,633,15,609,10,584,5,559,2,533,1,507,,480,1,455,2,429,5r-25,5l380,15r-24,8l332,31r-23,9l287,50,265,61,243,73,223,87r-20,13l184,116r-19,16l148,148r-18,18l115,184r-15,19l86,223,72,244,60,266,49,287,39,309r-9,24l22,356r-7,25l10,405,5,430,2,456,,481r,26l,533r2,25l5,584r5,26l15,634r7,24l30,681r9,24l49,727r11,21l72,771r14,20l100,811r15,19l130,848r18,18l165,882r19,16l203,914r20,14l243,941r22,12l287,964r22,10l332,984r24,8l380,999r24,5l429,1009r26,3l480,1013r27,1l533,1013r26,-1l584,1009r25,-5l633,999r25,-7l682,984r22,-10l726,964r23,-11l770,941r20,-13l810,914r19,-16l848,882r18,-16l883,848r15,-18l913,811r15,-20l941,771r12,-23l964,727r11,-22l983,681r8,-23l998,634r6,-24l1008,584r3,-26l1014,533r1,-26xm1009,507r-1,26l1007,558r-3,26l999,609r-5,23l987,657r-8,23l970,703r-10,22l949,746r-13,21l923,787r-13,21l894,827r-16,17l862,862r-17,17l826,895r-19,14l788,924r-20,13l746,948r-22,12l702,970r-23,9l656,986r-24,7l608,999r-25,4l557,1007r-24,2l507,1009r-27,l456,1007r-26,-4l405,999r-24,-6l357,986r-23,-7l311,970,289,960,267,948,247,937,225,924,206,909,187,895,168,879,152,862,135,844,119,827,104,808,90,787,77,767,64,746,53,725,43,703,34,680,26,657,20,632,14,609,10,584,6,558,5,533,4,507,5,481,6,456r4,-25l14,406r6,-24l26,357r8,-22l43,311,53,289,64,268,77,247,90,226r14,-20l119,187r16,-17l152,152r16,-17l187,119r19,-14l225,90,247,78,267,66,289,54,311,44r23,-9l357,28r24,-7l405,15r25,-4l456,7,480,5r27,l533,5r24,2l583,11r25,4l632,21r24,7l679,35r23,9l724,54r22,12l768,78r20,12l807,105r19,14l845,135r17,17l878,170r16,17l910,206r13,20l936,247r13,21l960,289r10,22l979,335r8,22l994,382r5,24l1004,431r3,25l1008,481r1,26xe" fillcolor="#fdfdfd" stroked="f">
                <v:path arrowok="t"/>
                <o:lock v:ext="edit" verticies="t"/>
              </v:shape>
              <v:shape id="_x0000_s2587" style="position:absolute;left:744;top:9468;width:169;height:169" coordsize="1009,1010" path="m1009,505r,-26l1007,454r-3,-26l999,403r-5,-24l987,355r-8,-23l970,308,960,286,949,265,937,243,923,223,909,203,894,184,879,165,862,149,844,132,826,116,807,100,787,87,767,74,746,61,723,50,701,40,678,31,655,23,630,17,607,10,581,7,557,3,531,1,505,,478,1,453,3,428,7r-25,3l379,17r-25,6l331,31r-23,9l286,50,264,61,242,74,222,87r-20,13l183,116r-18,16l147,149r-16,16l115,184r-15,19l86,223,72,243,60,265,49,286,39,308r-9,24l22,355r-7,24l10,403,5,428,2,454,,479r,26l,531r2,25l5,582r5,25l15,631r7,24l30,678r9,24l49,724r11,21l72,766r14,22l100,807r15,19l131,845r16,16l165,878r18,17l202,910r20,14l242,936r22,13l286,960r22,10l331,979r23,9l379,994r24,6l428,1005r25,2l478,1009r27,1l531,1009r26,-2l581,1005r26,-5l630,994r25,-6l678,979r23,-9l723,960r23,-11l767,936r20,-12l807,910r19,-15l844,878r18,-17l879,845r15,-19l909,807r14,-19l937,766r12,-21l960,724r10,-22l979,678r8,-23l994,631r5,-24l1004,582r3,-26l1009,531r,-26xm1005,505r-1,26l1002,556r-3,25l995,606r-6,24l983,654r-8,23l966,699r-10,23l945,743r-13,21l919,784r-14,20l891,822r-17,19l858,858r-17,17l823,891r-19,14l785,920r-22,13l743,944r-22,11l700,965r-24,9l654,982r-25,7l606,994r-25,5l555,1002r-24,3l505,1005r-26,l454,1002r-26,-3l403,994r-23,-5l356,982r-23,-8l311,965,288,955,266,944,246,933,226,920,205,905,186,891,169,875,151,858,135,841,119,822,104,804,90,784,77,764,65,743,55,722,44,699,36,677,28,654,20,630,14,606,11,581,8,556,5,531,4,505,5,479,8,454r3,-25l14,404r6,-24l28,356r8,-23l44,311,55,288,65,267,77,246,90,226r14,-19l119,188r16,-19l151,152r18,-17l186,119r19,-14l226,90,246,78,266,66,288,55,311,45r22,-9l356,28r24,-7l403,16r25,-5l454,8,479,5r26,l531,5r24,3l581,11r25,5l629,21r25,7l676,36r24,9l721,55r22,11l763,78r22,12l804,105r19,14l841,135r17,17l874,169r17,19l905,207r14,19l932,246r13,21l956,288r10,23l975,333r8,23l989,380r6,24l999,429r3,25l1004,479r1,26xe" fillcolor="#fdfdfd" stroked="f">
                <v:path arrowok="t"/>
                <o:lock v:ext="edit" verticies="t"/>
              </v:shape>
              <v:shape id="_x0000_s2588" style="position:absolute;left:745;top:9469;width:167;height:167" coordsize="1005,1004" path="m1005,502r-1,-26l1003,451r-3,-25l995,401r-5,-24l983,352r-8,-22l966,306,956,284,945,263,932,242,919,221,906,201,890,182,874,165,858,147,841,130,822,114,803,100,784,85,764,73,742,61,720,49,698,39,675,30,652,23,628,16,604,10,579,6,553,2,529,,503,,476,,452,2,426,6r-25,4l377,16r-24,7l330,30r-23,9l285,49,263,61,243,73,221,85r-19,15l183,114r-19,16l148,147r-17,18l115,182r-15,19l86,221,73,242,60,263,49,284,39,306r-9,24l22,352r-6,25l10,401,6,426,2,451,1,476,,502r1,26l2,553r4,26l10,604r6,23l22,652r8,23l39,698r10,22l60,741r13,21l86,782r14,21l115,822r16,17l148,857r16,17l183,890r19,14l221,919r22,13l263,943r22,12l307,965r23,9l353,981r24,7l401,994r25,4l452,1002r24,2l503,1004r26,l553,1002r26,-4l604,994r24,-6l652,981r23,-7l698,965r22,-10l742,943r22,-11l784,919r19,-15l822,890r19,-16l858,857r16,-18l890,822r16,-19l919,782r13,-20l945,741r11,-21l966,698r9,-23l983,652r7,-25l995,604r5,-25l1003,553r1,-25l1005,502xm1000,502r,26l997,553r-3,25l990,603r-6,23l977,649r-8,24l960,695r-8,23l940,739r-12,21l915,780r-14,19l887,818r-16,18l854,854r-17,16l818,885r-17,16l780,914r-20,14l740,939r-22,11l697,960r-24,9l651,977r-24,7l603,989r-25,5l553,997r-25,1l503,999r-26,-1l452,997r-25,-3l403,989r-25,-5l354,977r-22,-8l309,960,287,950,265,939,245,928,225,914,205,901,187,885,168,870,151,854,134,836,119,818,104,799,91,780,77,760,65,739,55,718,45,695,36,673,28,649,21,626,16,603,11,578,8,553,6,528r,-26l6,476,8,452r3,-26l16,401r5,-23l28,354r8,-23l45,309,55,286,65,265,77,244,91,224r13,-19l119,186r15,-18l151,150r17,-16l187,119r18,-15l225,90,245,77,265,65,287,54,309,44r23,-9l354,27r24,-7l403,15r24,-5l452,7,477,6,503,5r25,1l553,7r25,3l603,15r24,5l651,27r22,8l697,44r21,10l740,65r20,12l780,90r21,14l818,119r19,15l854,150r17,18l887,186r14,19l915,224r13,20l940,265r12,21l960,309r9,22l977,354r7,24l990,401r4,25l997,452r3,24l1000,502xe" fillcolor="#fdfdfd" stroked="f">
                <v:path arrowok="t"/>
                <o:lock v:ext="edit" verticies="t"/>
              </v:shape>
              <v:shape id="_x0000_s2589" style="position:absolute;left:745;top:9469;width:167;height:167" coordsize="1001" path="m1001,500r-1,-26l998,449r-3,-25l991,399r-6,-24l979,351r-8,-23l962,306,952,283,941,262,928,241,915,221,901,202,887,183,870,164,854,147,837,130,819,114,800,100,781,85,759,73,739,61,717,50,696,40,672,31,650,23,625,16,602,11,577,6,551,3,527,,501,,475,,450,3,424,6r-25,5l376,16r-24,7l329,31r-22,9l284,50,262,61,242,73,222,85r-21,15l182,114r-17,16l147,147r-16,17l115,183r-15,19l86,221,73,241,61,262,51,283,40,306r-8,22l24,351r-8,24l10,399,7,424,4,449,1,474,,500r1,26l4,551r3,25l10,601r6,24l24,649r8,23l40,694r11,23l61,738r12,21l86,779r14,20l115,817r16,19l147,853r18,17l182,886r19,14l222,915r20,13l262,939r22,11l307,960r22,9l352,977r24,7l399,989r25,5l450,997r25,3l501,1000r26,l551,997r26,-3l602,989r23,-5l650,977r22,-8l696,960r21,-10l739,939r20,-11l781,915r19,-15l819,886r18,-16l854,853r16,-17l887,817r14,-18l915,779r13,-20l941,738r11,-21l962,694r9,-22l979,649r6,-24l991,601r4,-25l998,551r2,-25l1001,500xm995,500r,26l993,550r-3,26l985,599r-5,25l973,647r-8,23l956,692r-10,23l936,736r-12,21l911,777r-14,19l882,815r-15,18l851,850r-18,17l815,882r-19,15l777,910r-20,14l736,935r-21,11l693,956r-22,9l648,973r-24,6l601,985r-25,4l551,992r-25,2l501,995r-26,-1l450,992r-25,-3l401,985r-24,-6l354,973r-24,-8l308,956,286,946,265,935,244,924,224,910,205,897,186,882,168,867,151,850,134,833,119,815,104,796,91,777,77,757,65,736,55,715,45,692,36,670,28,647,21,624,16,599,11,576,8,550,7,526,6,500,7,474,8,450r3,-25l16,401r5,-24l28,352r8,-22l45,308,55,285,65,264,77,244,91,224r13,-20l119,186r15,-18l151,150r17,-17l186,119r19,-16l224,90,244,78,265,65,286,54,308,44r22,-9l354,27r23,-6l401,15r24,-3l450,8,475,6,501,5r25,1l551,8r25,4l601,15r23,6l648,27r23,8l693,44r22,10l736,65r21,13l777,90r19,13l815,119r18,14l851,150r16,18l882,186r15,18l911,224r13,20l936,264r10,21l956,308r9,22l973,352r7,25l985,401r5,24l993,450r2,24l995,500xe" fillcolor="#fdfdfd" stroked="f">
                <v:path arrowok="t"/>
                <o:lock v:ext="edit" verticies="t"/>
              </v:shape>
              <v:shape id="_x0000_s2590" style="position:absolute;left:746;top:9469;width:165;height:166" coordsize="994,994" path="m994,497r,-26l991,447r-3,-26l984,396r-6,-23l971,349r-8,-23l954,304r-8,-23l934,260,922,239,909,219,895,200,881,181,865,163,848,145,831,129,812,114,795,99,774,85,754,72,734,60,712,49,691,39,667,30,645,22,621,15,597,10,572,5,547,2,522,1,497,,471,1,446,2,421,5r-24,5l372,15r-24,7l326,30r-23,9l281,49,259,60,239,72,219,85,199,99r-18,15l162,129r-17,16l128,163r-15,18l98,200,85,219,71,239,59,260,49,281,39,304r-9,22l22,349r-7,24l10,396,5,421,2,447,,471r,26l,523r2,25l5,573r5,25l15,621r7,23l30,668r9,22l49,713r10,21l71,755r14,20l98,794r15,19l128,831r17,18l162,865r19,15l199,896r20,13l239,923r20,11l281,945r22,10l326,964r22,8l372,979r25,5l421,989r25,3l471,993r26,1l522,993r25,-1l572,989r25,-5l621,979r24,-7l667,964r24,-9l712,945r22,-11l754,923r20,-14l795,896r17,-16l831,865r17,-16l865,831r16,-18l895,794r14,-19l922,755r12,-21l946,713r8,-23l963,668r8,-24l978,621r6,-23l988,573r3,-25l994,523r,-26xm989,497r-1,26l987,547r-3,25l979,596r-6,24l967,643r-8,23l950,688r-10,22l930,732r-12,20l905,772r-14,20l876,810r-15,18l845,845r-17,16l810,877r-19,14l772,905r-20,13l731,929r-21,12l688,951r-22,9l642,967r-22,7l596,979r-24,4l547,986r-25,3l497,989r-26,l447,986r-26,-3l398,979r-24,-5l351,967r-24,-7l305,951,284,941,262,929,241,918,221,905,202,891,183,877,165,861,148,845,133,828,117,810,102,792,88,772,76,752,63,732,53,710,43,688,34,666,26,643,20,620,14,596,10,572,7,547,5,523,4,497,5,471,7,447r3,-25l14,398r6,-24l26,351r8,-23l43,306,53,284,63,262,76,242,88,222r14,-19l117,184r16,-18l148,149r17,-16l183,117r19,-14l221,89,241,77,262,65,284,53,305,43r22,-8l351,28r23,-7l398,15r23,-4l447,8,471,5r26,l522,5r25,3l572,11r24,4l620,21r22,7l666,35r22,8l710,53r21,12l752,77r20,12l791,103r19,14l828,133r17,16l861,166r15,18l891,203r14,19l918,242r12,20l940,284r10,22l959,328r8,23l973,374r6,24l984,422r3,25l988,471r1,26xe" fillcolor="#fdfdfd" stroked="f">
                <v:path arrowok="t"/>
                <o:lock v:ext="edit" verticies="t"/>
              </v:shape>
              <v:shape id="_x0000_s2591" style="position:absolute;left:746;top:9470;width:165;height:165" coordsize="989,990" path="m989,495r,-26l987,445r-3,-25l979,396r-5,-24l967,347r-8,-22l950,303,940,280,930,259,918,239,905,219,891,199,876,181,861,163,845,145,827,128,809,114,790,98,771,85,751,73,730,60,709,49,687,39,665,30,642,22,618,16,595,10,570,7,545,3,520,1,495,,469,1,444,3,419,7r-24,3l371,16r-23,6l324,30r-22,9l280,49,259,60,238,73,218,85,199,98r-19,16l162,128r-17,17l128,163r-15,18l98,199,85,219,71,239,59,259,49,280,39,303r-9,22l22,347r-7,25l10,396,5,420,2,445,1,469,,495r1,26l2,545r3,26l10,594r5,25l22,642r8,23l39,687r10,23l59,731r12,21l85,772r13,19l113,810r15,18l145,845r17,17l180,877r19,15l218,905r20,14l259,930r21,11l302,951r22,9l348,968r23,6l395,980r24,4l444,987r25,2l495,990r25,-1l545,987r25,-3l595,980r23,-6l642,968r23,-8l687,951r22,-10l730,930r21,-11l771,905r19,-13l809,877r18,-15l845,845r16,-17l876,810r15,-19l905,772r13,-20l930,731r10,-21l950,687r9,-22l967,642r7,-23l979,594r5,-23l987,545r2,-24l989,495xm985,495r-1,26l982,545r-3,25l975,593r-6,25l963,640r-8,24l946,686r-10,21l926,729r-13,20l901,769r-15,19l873,807r-16,18l841,841r-17,16l806,873r-18,14l768,901r-19,13l728,925r-22,11l685,946r-22,9l640,962r-23,7l594,974r-25,5l544,982r-24,2l495,984r-26,l445,982r-25,-3l396,974r-24,-5l349,962r-23,-7l304,946,283,936,261,925,240,914,221,901,201,887,183,873,165,857,149,841,132,825,117,807,103,788,88,769,76,749,64,729,53,707,43,686,34,664,27,640,20,618,14,593,11,570,8,545,5,521r,-26l5,470,8,445r3,-25l14,397r6,-24l27,350r7,-23l43,305,53,283,64,261,76,241,88,221r15,-19l117,183r15,-17l149,149r16,-16l183,117r18,-14l221,89,240,76,261,65,283,54,304,44r22,-8l349,28r23,-7l396,16r24,-5l445,8,469,7,495,6r25,1l544,8r25,3l594,16r23,5l640,28r23,8l685,44r21,10l728,65r21,11l768,89r20,14l806,117r18,16l841,149r16,17l873,183r13,19l901,221r12,20l926,261r10,22l946,305r9,22l963,350r6,23l975,397r4,23l982,445r2,25l985,495xe" fillcolor="#fdfdfd" stroked="f">
                <v:path arrowok="t"/>
                <o:lock v:ext="edit" verticies="t"/>
              </v:shape>
              <v:shape id="_x0000_s2592" style="position:absolute;left:746;top:9470;width:165;height:164" coordsize="985,984" path="m985,492r-1,-26l983,442r-3,-25l975,393r-6,-24l963,346r-8,-23l946,301,936,279,926,257,914,237,901,217,887,198,872,179,857,161,841,144,824,128,806,112,787,98,768,84,748,72,727,60,706,48,684,38,662,30,638,23,616,16,592,10,568,6,543,3,518,,493,,467,,443,3,417,6r-23,4l370,16r-23,7l323,30r-22,8l280,48,258,60,237,72,217,84,198,98r-19,14l161,128r-17,16l129,161r-16,18l98,198,84,217,72,237,59,257,49,279,39,301r-9,22l22,346r-6,23l10,393,6,417,3,442,1,466,,492r1,26l3,542r3,25l10,591r6,24l22,638r8,23l39,683r10,22l59,727r13,20l84,767r14,20l113,805r16,18l144,840r17,16l179,872r19,14l217,900r20,13l258,924r22,12l301,946r22,9l347,962r23,7l394,974r23,4l443,981r24,3l493,984r25,l543,981r25,-3l592,974r24,-5l638,962r24,-7l684,946r22,-10l727,924r21,-11l768,900r19,-14l806,872r18,-16l841,840r16,-17l872,805r15,-18l901,767r13,-20l926,727r10,-22l946,683r9,-22l963,638r6,-23l975,591r5,-24l983,542r1,-24l985,492xm980,492r,26l977,542r-3,24l969,590r-4,24l958,637r-8,23l942,682r-11,21l921,724r-12,21l897,765r-14,19l869,802r-16,17l838,836r-17,17l803,867r-19,15l765,895r-20,14l725,920r-22,11l682,941r-22,8l637,957r-23,7l590,969r-23,5l542,977r-24,1l493,979r-26,-1l443,977r-25,-3l395,969r-24,-5l348,957r-23,-8l303,941,282,931,261,920,240,909,220,895,201,882,182,867,166,853,148,836,132,819,116,802,102,784,88,765,76,745,64,724,54,703,44,682,35,660,27,637,21,614,16,590,11,566,8,542,6,518r,-26l6,467,8,443r3,-25l16,394r5,-24l27,348r8,-24l44,302,54,281,64,260,76,239,88,219r14,-19l116,182r16,-17l148,148r18,-16l182,117r19,-15l220,89,240,75,261,64,282,53r21,-9l325,35r23,-8l371,20r24,-5l418,10,443,8,467,6,493,5r25,1l542,8r25,2l590,15r24,5l637,27r23,8l682,44r21,9l725,64r20,11l765,89r19,13l803,117r18,15l838,148r15,17l869,182r14,18l897,219r12,20l921,260r10,21l942,302r8,22l958,348r7,22l969,394r5,24l977,443r3,24l980,492xe" fillcolor="#fdfdfd" stroked="f">
                <v:path arrowok="t"/>
                <o:lock v:ext="edit" verticies="t"/>
              </v:shape>
              <v:shape id="_x0000_s2593" style="position:absolute;left:747;top:9471;width:163;height:163" coordsize="980,978" path="m980,489r-1,-25l977,439r-3,-25l970,391r-6,-24l958,344r-8,-23l941,299,931,277,921,255,908,235,896,215,881,196,868,177,852,160,836,143,819,127,801,111,783,97,763,83,744,70,723,59,701,48,680,38,658,30,635,22,612,15,589,10,564,5,539,2,515,1,490,,464,1,440,2,415,5r-24,5l367,15r-23,7l321,30r-22,8l278,48,256,59,235,70,216,83,196,97r-18,14l160,127r-16,16l127,160r-15,17l98,196,83,215,71,235,59,255,48,277,38,299r-9,22l22,344r-7,23l9,391,6,414,3,439,,464r,25l,515r3,24l6,564r3,23l15,612r7,22l29,658r9,22l48,701r11,22l71,743r12,20l98,782r14,19l127,819r17,16l160,851r18,16l196,881r20,14l235,908r21,11l278,930r21,10l321,949r23,7l367,963r24,5l415,973r25,3l464,978r26,l515,978r24,-2l564,973r25,-5l612,963r23,-7l658,949r22,-9l701,930r22,-11l744,908r19,-13l783,881r18,-14l819,851r17,-16l852,819r16,-18l881,782r15,-19l908,743r13,-20l931,701r10,-21l950,658r8,-24l964,612r6,-25l974,564r3,-25l979,515r1,-26xm974,489r-1,25l972,538r-3,25l964,586r-5,24l953,633r-8,22l936,678r-10,21l916,720r-12,20l892,759r-14,19l864,797r-16,18l832,832r-16,16l798,863r-18,14l761,891r-20,13l720,915r-21,11l678,935r-21,9l633,952r-22,6l587,964r-23,4l539,971r-24,2l490,974r-26,-1l440,971r-24,-3l392,964r-24,-6l346,952r-22,-8l301,935r-21,-9l259,915,239,904,218,891,199,877,182,863,164,848,147,832,131,815,116,797,101,778,88,759,75,740,63,720,53,699,43,678,34,655,27,633,21,610,15,586,10,563,7,538,6,514,5,489,6,464,7,440r3,-25l15,392r6,-24l27,345r7,-23l43,300,53,279,63,258,75,238,88,219r13,-19l116,181r15,-17l147,147r17,-17l182,116r17,-15l218,88,239,74,259,63,280,52r21,-9l324,34r22,-8l368,20r24,-6l416,11,440,7,464,5r26,l515,5r24,2l564,11r23,3l611,20r22,6l657,34r21,9l699,52r21,11l741,74r20,14l780,101r18,15l816,130r16,17l848,164r16,17l878,200r14,19l904,238r12,20l926,279r10,21l945,322r8,23l959,368r5,24l969,415r3,25l973,464r1,25xe" fillcolor="#fdfdfd" stroked="f">
                <v:path arrowok="t"/>
                <o:lock v:ext="edit" verticies="t"/>
              </v:shape>
              <v:shape id="_x0000_s2594" style="position:absolute;left:747;top:9471;width:163;height:163" coordsize="974,974" path="m974,487r,-25l971,438r-3,-25l963,389r-4,-24l952,343r-8,-24l936,297,925,276,915,255,903,234,891,214,877,195,863,177,847,160,832,143,815,127,797,112,778,97,759,84,739,70,719,59,697,48,676,39,654,30,631,22,608,15,584,10,561,5,536,3,512,1,487,,461,1,437,3,412,5r-23,5l365,15r-23,7l319,30r-22,9l276,48,255,59,234,70,214,84,195,97r-19,15l160,127r-18,16l126,160r-16,17l96,195,82,214,70,234,58,255,48,276,38,297r-9,22l21,343r-6,22l10,389,5,413,2,438,,462r,25l,513r2,24l5,561r5,24l15,609r6,23l29,655r9,22l48,698r10,21l70,740r12,20l96,779r14,18l126,814r16,17l160,848r16,14l195,877r19,13l234,904r21,11l276,926r21,10l319,944r23,8l365,959r24,5l412,969r25,3l461,973r26,1l512,973r24,-1l561,969r23,-5l608,959r23,-7l654,944r22,-8l697,926r22,-11l739,904r20,-14l778,877r19,-15l815,848r17,-17l847,814r16,-17l877,779r14,-19l903,740r12,-21l925,698r11,-21l944,655r8,-23l959,609r4,-24l968,561r3,-24l974,513r,-26xm969,487r-1,25l967,536r-4,25l959,584r-6,24l947,630r-7,22l931,675r-10,21l911,717r-12,20l886,756r-13,19l858,793r-14,18l827,828r-17,15l794,859r-20,15l757,887r-21,12l716,911r-21,11l674,931r-21,9l630,947r-23,7l583,959r-23,4l536,966r-24,3l487,969r-26,l437,966r-24,-3l390,959r-24,-5l343,947r-22,-7l299,931r-21,-9l257,911,237,899,218,887,199,874,180,859,163,843,146,828,129,811,115,793,100,775,87,756,75,737,62,717,52,696,42,675,34,652,26,630,20,608,14,584,10,561,7,536,5,512,4,487,5,462,7,438r3,-25l14,390r6,-24l26,344r8,-22l42,299,52,278,62,258,75,238,87,218r13,-19l115,181r14,-18l146,146r17,-15l180,115r19,-14l218,88,237,75,257,63,278,52r21,-9l321,34r22,-7l366,21r24,-6l413,11,437,8,461,5r26,l512,5r24,3l560,11r23,4l607,21r23,6l653,34r21,9l695,52r21,11l736,75r21,13l774,101r20,14l810,131r17,15l844,163r14,18l873,199r13,19l899,238r12,20l921,278r10,21l940,322r7,22l953,366r6,24l963,413r4,25l968,462r1,25xe" fillcolor="#fdfdfd" stroked="f">
                <v:path arrowok="t"/>
                <o:lock v:ext="edit" verticies="t"/>
              </v:shape>
              <v:shape id="_x0000_s2595" style="position:absolute;left:748;top:9472;width:161;height:161" coordsize="969,969" path="m969,484r-1,-25l967,435r-3,-25l959,387r-5,-24l948,340r-8,-23l931,295,921,274,911,253,899,233,887,214,873,195,859,176,843,159,827,142,811,125,793,111,775,96,756,83,736,69,715,58,694,47,673,38,652,29,628,21,606,15,582,9,559,6,534,2,510,,485,,459,,435,2,411,6,387,9r-24,6l341,21r-22,8l296,38r-21,9l254,58,234,69,213,83,194,96r-17,15l159,125r-17,17l126,159r-15,17l96,195,83,214,70,233,58,253,48,274,38,295r-9,22l22,340r-6,23l10,387,5,410,2,435,1,459,,484r1,25l2,533r3,25l10,581r6,24l22,628r7,22l38,673r10,21l58,715r12,20l83,754r13,19l111,792r15,18l142,827r17,16l177,858r17,14l213,886r21,13l254,910r21,11l296,930r23,9l341,947r22,6l387,959r24,4l435,966r24,2l485,969r25,-1l534,966r25,-3l582,959r24,-6l628,947r24,-8l673,930r21,-9l715,910r21,-11l756,886r19,-14l793,858r18,-15l827,827r16,-17l859,792r14,-19l887,754r12,-19l911,715r10,-21l931,673r9,-23l948,628r6,-23l959,581r5,-23l967,533r1,-24l969,484xm964,484r,25l961,533r-3,24l955,581r-6,23l942,627r-7,22l927,671r-10,21l907,713r-13,20l882,752r-13,19l854,789r-14,17l824,823r-17,16l789,854r-18,14l752,882r-19,12l713,905r-21,11l671,925r-21,9l627,942r-22,6l581,953r-23,5l533,961r-23,1l485,963r-26,-1l436,961r-25,-3l388,953r-24,-5l342,942r-22,-8l298,925r-21,-9l256,905,236,894,217,882,198,868,180,854,162,839,145,823,130,806,115,789,101,771,87,752,75,733,63,713,52,692,42,671,35,649,27,627,20,604,14,581,11,557,8,533,5,509r,-25l5,459,8,435r3,-24l14,388r6,-24l27,342r8,-22l42,297,52,276,63,256,75,236,87,216r14,-18l115,179r15,-17l145,145r17,-15l180,114r18,-14l217,86,236,74,256,63,277,53,298,43r22,-9l342,26r22,-6l388,15r23,-5l436,7,459,6,485,5r25,1l533,7r25,3l581,15r24,5l627,26r23,8l671,43r21,10l713,63r20,11l752,86r19,14l789,114r18,16l824,145r16,17l854,179r15,19l882,216r12,20l907,256r10,20l927,297r8,23l942,342r7,22l955,388r3,23l961,435r3,24l964,484xe" fillcolor="#fdfdfd" stroked="f">
                <v:path arrowok="t"/>
                <o:lock v:ext="edit" verticies="t"/>
              </v:shape>
              <v:shape id="_x0000_s2596" style="position:absolute;left:748;top:9472;width:161;height:161" coordsize="965,964" path="m965,482r-1,-25l963,433r-4,-25l955,385r-6,-24l943,339r-7,-22l927,294,917,273,907,253,895,233,882,213,869,194,854,176,840,158,823,141,806,126,790,110,770,96,753,83,732,70,712,58,691,47,670,38,649,29,626,22,603,16,579,10,556,6,532,3,508,,483,,457,,433,3,409,6r-23,4l362,16r-23,6l317,29r-22,9l274,47,253,58,233,70,214,83,195,96r-19,14l159,126r-17,15l125,158r-14,18l96,194,83,213,71,233,58,253,48,273,38,294r-8,23l22,339r-6,22l10,385,6,408,3,433,1,457,,482r1,25l3,531r3,25l10,579r6,24l22,625r8,22l38,670r10,21l58,712r13,20l83,751r13,19l111,788r14,18l142,823r17,15l176,854r19,15l214,882r19,12l253,906r21,11l295,926r22,9l339,942r23,7l386,954r23,4l433,961r24,3l483,964r25,l532,961r24,-3l579,954r24,-5l626,942r23,-7l670,926r21,-9l712,906r20,-12l753,882r17,-13l790,854r16,-16l823,823r17,-17l854,788r15,-18l882,751r13,-19l907,712r10,-21l927,670r9,-23l943,625r6,-22l955,579r4,-23l963,531r1,-24l965,482xm959,482r,25l957,531r-3,24l949,578r-4,24l938,624r-8,22l923,667r-11,22l902,709r-12,20l878,749r-14,18l851,785r-16,18l820,819r-17,16l786,850r-18,14l749,878r-19,12l710,901r-21,11l669,921r-23,9l624,938r-22,6l579,949r-23,5l531,956r-23,2l483,959r-24,-1l434,956r-24,-2l387,949r-23,-5l341,938r-22,-8l298,921r-22,-9l255,901,235,890,216,878,197,864,179,850,162,835,145,819,130,803,114,785,101,767,87,749,75,729,63,709,53,689,43,667,35,646,27,624,20,602,16,578,11,555,8,531,7,507,6,482,7,457,8,433r3,-24l16,386r4,-24l27,340r8,-22l43,296,53,275,63,255,75,235,87,216r14,-19l114,179r16,-18l145,145r17,-16l179,114r18,-14l216,86,235,74,255,63,276,53,298,43r21,-9l341,27r23,-7l387,15r23,-5l434,8,459,6,483,5r25,1l531,8r25,2l579,15r23,5l624,27r22,7l669,43r20,10l710,63r20,11l749,86r19,14l786,114r17,15l820,145r15,16l851,179r13,18l878,216r12,19l902,255r10,20l923,296r7,22l938,340r7,22l949,386r5,23l957,433r2,24l959,482xe" fillcolor="#fefefe" stroked="f">
                <v:path arrowok="t"/>
                <o:lock v:ext="edit" verticies="t"/>
              </v:shape>
              <v:shape id="_x0000_s2597" style="position:absolute;left:749;top:9472;width:159;height:160" coordsize="959,958" path="m959,479r,-25l956,430r-3,-24l950,383r-6,-24l937,337r-7,-22l922,292,912,271,902,251,889,231,877,211,864,193,849,174,835,157,819,140,802,125,784,109,766,95,747,81,728,69,708,58,687,48,666,38,645,29,622,21,600,15,576,10,553,5,528,2,505,1,480,,454,1,431,2,406,5r-23,5l359,15r-22,6l315,29r-22,9l272,48,251,58,231,69,212,81,193,95r-18,14l157,125r-17,15l125,157r-15,17l96,193,82,211,70,231,58,251,47,271,37,292r-7,23l22,337r-7,22l9,383,6,406,3,430,,454r,25l,504r3,24l6,552r3,24l15,599r7,23l30,644r7,22l47,687r11,21l70,728r12,19l96,766r14,18l125,801r15,17l157,834r18,15l193,863r19,14l231,889r20,11l272,911r21,9l315,929r22,8l359,943r24,5l406,953r25,3l454,957r26,1l505,957r23,-1l553,953r23,-5l600,943r22,-6l645,929r21,-9l687,911r21,-11l728,889r19,-12l766,863r18,-14l802,834r17,-16l835,801r14,-17l864,766r13,-19l889,728r13,-20l912,687r10,-21l930,644r7,-22l944,599r6,-23l953,552r3,-24l959,504r,-25xm954,479r-1,25l952,527r-3,25l944,575r-5,22l933,620r-8,22l917,663r-10,22l897,705r-12,20l873,744r-13,19l846,781r-15,16l816,814r-17,16l781,846r-18,13l745,872r-19,13l706,896r-21,11l665,916r-23,9l621,932r-22,6l575,944r-23,4l528,951r-24,2l480,953r-24,l431,951r-24,-3l384,944r-22,-6l338,932r-21,-7l295,916r-21,-9l253,896,233,885,214,872,196,859,178,846,160,830,145,814,128,797,113,781,100,763,87,744,74,725,62,705,52,685,43,663,34,642,26,620,21,597,15,575,11,552,7,527,6,504,5,479,6,454,7,431r4,-25l15,384r6,-23l26,338r8,-22l43,295r9,-22l62,253,74,233,87,214r13,-19l113,177r15,-16l145,144r15,-16l178,114,196,99,214,86,233,73,253,62,274,52,295,42r22,-9l338,26r24,-6l384,14r23,-3l431,7,456,5r24,l504,5r24,2l552,11r23,3l599,20r22,6l642,33r23,9l685,52r21,10l726,73r19,13l763,99r18,15l799,128r17,16l831,161r15,16l860,195r13,19l885,233r12,20l907,273r10,22l925,316r8,22l939,361r5,23l949,406r3,25l953,454r1,25xe" fillcolor="#fefefe" stroked="f">
                <v:path arrowok="t"/>
                <o:lock v:ext="edit" verticies="t"/>
              </v:shape>
              <v:shape id="_x0000_s2598" style="position:absolute;left:749;top:9473;width:159;height:159" coordsize="953,954" path="m953,477r,-25l951,428r-3,-24l943,381r-4,-24l932,335r-8,-22l917,291,906,270,896,250,884,230,872,211,858,192,845,174,829,156,814,140,797,124,780,109,762,95,743,81,724,69,704,58,683,48,663,38,640,29,618,22,596,15,573,10,550,5,525,3,502,1,477,,453,1,428,3,404,5r-23,5l358,15r-23,7l313,29r-21,9l270,48,249,58,229,69,210,81,191,95r-18,14l156,124r-17,16l124,156r-16,18l95,192,81,211,69,230,57,250,47,270,37,291r-8,22l21,335r-7,22l10,381,5,404,2,428,1,452,,477r1,25l2,526r3,24l10,573r4,24l21,619r8,22l37,662r10,22l57,704r12,20l81,744r14,18l108,780r16,18l139,814r17,16l173,845r18,14l210,873r19,12l249,896r21,11l292,916r21,9l335,933r23,6l381,944r23,5l428,951r25,2l477,954r25,-1l525,951r25,-2l573,944r23,-5l618,933r22,-8l663,916r20,-9l704,896r20,-11l743,873r19,-14l780,845r17,-15l814,814r15,-16l845,780r13,-18l872,744r12,-20l896,704r10,-20l917,662r7,-21l932,619r7,-22l943,573r5,-23l951,526r2,-24l953,477xm949,477r-1,25l946,525r-3,24l939,572r-6,23l928,618r-8,21l911,660r-9,21l892,702r-12,20l868,741r-13,19l841,778r-15,16l810,810r-16,17l777,841r-18,14l740,868r-19,12l702,892r-21,11l661,912r-22,9l617,927r-22,7l572,940r-23,3l525,946r-24,3l477,949r-24,l428,946r-24,-3l382,940r-23,-6l336,927r-22,-6l293,912r-20,-9l251,892,232,880,213,868,194,855,176,841,160,827,143,810,127,794,113,778,98,760,86,741,74,722,61,702,51,681,42,660,33,639,25,618,20,595,14,572,10,549,8,525,5,502r,-25l5,452,8,429r2,-24l14,382r6,-22l25,337r8,-22l42,294r9,-22l61,252,74,232,86,213,98,195r15,-18l127,160r16,-16l160,128r16,-15l194,99,213,86,232,74,251,62,273,52,293,42r21,-8l336,27r23,-7l382,15r22,-4l428,8,453,7,477,5r24,2l525,8r24,3l572,15r23,5l617,27r22,7l661,42r20,10l702,62r19,12l740,86r19,13l777,113r17,15l810,144r16,16l841,177r14,18l868,213r12,19l892,252r10,20l911,294r9,21l928,337r5,23l939,382r4,23l946,429r2,23l949,477xe" fillcolor="#fefefe" stroked="f">
                <v:path arrowok="t"/>
                <o:lock v:ext="edit" verticies="t"/>
              </v:shape>
              <v:shape id="_x0000_s2599" style="position:absolute;left:749;top:9473;width:159;height:158" coordsize="949,948" path="m949,474r-1,-25l947,426r-3,-25l939,379r-5,-23l928,333r-8,-22l912,290,902,268,892,248,880,228,868,209,855,190,841,172,826,156,811,139,794,123,776,109,758,94,740,81,721,68,701,57,680,47,660,37,637,28,616,21,594,15,570,9,547,6,523,2,499,,475,,451,,426,2,402,6,379,9r-22,6l333,21r-21,7l290,37,269,47,248,57,228,68,209,81,191,94r-18,15l155,123r-15,16l123,156r-15,16l95,190,82,209,69,228,57,248,47,268r-9,22l29,311r-8,22l16,356r-6,23l6,401,2,426,1,449,,474r1,25l2,522r4,25l10,570r6,22l21,615r8,22l38,658r9,22l57,700r12,20l82,739r13,19l108,776r15,16l140,809r15,16l173,841r18,13l209,867r19,13l248,891r21,11l290,911r22,9l333,927r24,6l379,939r23,4l426,946r25,2l475,948r24,l523,946r24,-3l570,939r24,-6l616,927r21,-7l660,911r20,-9l701,891r20,-11l740,867r18,-13l776,841r18,-16l811,809r15,-17l841,776r14,-18l868,739r12,-19l892,700r10,-20l912,658r8,-21l928,615r6,-23l939,570r5,-23l947,522r1,-23l949,474xm944,474r,25l941,522r-3,24l935,569r-6,22l922,614r-6,21l907,656r-9,21l888,697r-11,21l864,737r-13,17l836,772r-14,17l806,806r-16,16l774,836r-18,13l737,863r-19,12l699,886r-21,10l657,906r-21,8l614,922r-23,7l569,933r-23,5l522,941r-23,1l475,943r-24,-1l427,941r-23,-3l380,933r-22,-4l335,922r-22,-8l292,906,272,896,250,886,231,875,212,863,193,849,177,836,159,822,143,806,127,789,113,772,98,754,85,737,74,718,61,697,51,677,42,656,33,635,27,614,20,591,14,569,11,546,8,522,6,499r,-25l6,449,8,426r3,-24l14,379r6,-22l27,334r6,-21l42,292r9,-21l61,250,74,231,85,211,98,193r15,-17l127,159r16,-17l159,126r18,-14l193,99,212,85,231,73,250,62,272,52,292,42r21,-8l335,26r23,-6l380,15r24,-5l427,7,451,6,475,5r24,1l522,7r24,3l569,15r22,5l614,26r22,8l657,42r21,10l699,62r19,11l737,85r19,14l774,112r16,14l806,142r16,17l836,176r15,17l864,211r13,20l888,250r10,21l907,292r9,21l922,334r7,23l935,379r3,23l941,426r3,23l944,474xe" fillcolor="#fefefe" stroked="f">
                <v:path arrowok="t"/>
                <o:lock v:ext="edit" verticies="t"/>
              </v:shape>
              <v:shape id="_x0000_s2600" style="position:absolute;left:750;top:9474;width:157;height:157" coordsize="944,944" path="m944,472r-1,-25l941,424r-3,-24l934,377r-6,-22l923,332r-8,-22l906,289r-9,-22l887,247,875,227,863,208,850,190,836,172,821,155,805,139,789,123,772,108,754,94,735,81,716,69,697,57,676,47,656,37,634,29,612,22,590,15,567,10,544,6,520,3,496,2,472,,448,2,423,3,399,6r-22,4l354,15r-23,7l309,29r-21,8l268,47,246,57,227,69,208,81,189,94r-18,14l155,123r-17,16l122,155r-14,17l93,190,81,208,69,227,56,247,46,267r-9,22l28,310r-8,22l15,355,9,377,5,400,3,424,,447r,25l,497r3,23l5,544r4,23l15,590r5,23l28,634r9,21l46,676r10,21l69,717r12,19l93,755r15,18l122,789r16,16l155,822r16,14l189,850r19,13l227,875r19,12l268,898r20,9l309,916r22,6l354,929r23,6l399,938r24,3l448,944r24,l496,944r24,-3l544,938r23,-3l590,929r22,-7l634,916r22,-9l676,898r21,-11l716,875r19,-12l754,850r18,-14l789,822r16,-17l821,789r15,-16l850,755r13,-19l875,717r12,-20l897,676r9,-21l915,634r8,-21l928,590r6,-23l938,544r3,-24l943,497r1,-25xm938,472r-1,25l936,520r-3,24l929,566r-5,22l917,611r-7,22l901,654r-8,20l882,694r-11,20l859,732r-13,19l832,769r-14,17l802,802r-17,15l768,832r-17,14l733,859r-19,12l695,882r-20,10l653,902r-21,8l611,918r-23,5l566,929r-23,5l519,936r-23,2l472,939r-24,-1l424,936r-23,-2l377,929r-22,-6l332,918r-21,-8l290,902,270,892,250,882,230,871,211,859,193,846,175,832,158,817,141,802,127,786,111,769,98,751,84,732,72,714,61,694,51,674,42,654,33,633,26,611,19,588,15,566,10,544,7,520,6,497,5,472,6,449,7,424r3,-22l15,378r4,-22l26,333r7,-21l42,291r9,-21l61,250,72,231,84,212,98,193r13,-17l127,158r14,-16l158,127r17,-15l193,99,211,85,230,73,250,62,270,52,290,42r21,-8l332,26r23,-5l377,15r24,-5l424,8,448,6r24,l496,6r23,2l543,10r23,5l588,21r23,5l632,34r21,8l675,52r20,10l714,73r19,12l751,99r17,13l785,127r17,15l818,158r14,18l846,193r13,19l871,231r11,19l893,270r8,21l910,312r7,21l924,356r5,22l933,402r3,22l937,449r1,23xe" fillcolor="#fefefe" stroked="f">
                <v:path arrowok="t"/>
                <o:lock v:ext="edit" verticies="t"/>
              </v:shape>
              <v:shape id="_x0000_s2601" style="position:absolute;left:750;top:9474;width:157;height:157" coordsize="938,938" path="m938,469r,-25l935,421r-3,-24l929,374r-6,-22l916,329r-6,-21l901,287r-9,-21l882,245,871,226,858,206,845,188,830,171,816,154,800,137,784,121,768,107,750,94,731,80,712,68,693,57,672,47,651,37,630,29,608,21,585,15,563,10,540,5,516,2,493,1,469,,445,1,421,2,398,5r-24,5l352,15r-23,6l307,29r-21,8l266,47,244,57,225,68,206,80,187,94r-16,13l153,121r-16,16l121,154r-14,17l92,188,79,206,68,226,55,245,45,266r-9,21l27,308r-6,21l14,352,8,374,5,397,2,421,,444r,25l,494r2,23l5,541r3,23l14,586r7,23l27,630r9,21l45,672r10,20l68,713r11,19l92,749r15,18l121,784r16,17l153,817r18,14l187,844r19,14l225,870r19,11l266,891r20,10l307,909r22,8l352,924r22,4l398,933r23,3l445,937r24,1l493,937r23,-1l540,933r23,-5l585,924r23,-7l630,909r21,-8l672,891r21,-10l712,870r19,-12l750,844r18,-13l784,817r16,-16l816,784r14,-17l845,749r13,-17l871,713r11,-21l892,672r9,-21l910,630r6,-21l923,586r6,-22l932,541r3,-24l938,494r,-25xm933,469r-1,23l931,517r-3,22l923,563r-4,22l912,608r-7,21l896,650r-9,20l877,690r-11,19l854,728r-14,19l827,764r-15,17l797,798r-16,14l764,827r-18,14l729,853r-19,13l689,877r-19,10l649,897r-21,8l607,913r-23,5l562,924r-22,4l516,931r-23,2l469,933r-24,l421,931r-23,-3l375,924r-22,-6l330,913r-21,-8l288,897,268,887,248,877,228,866,209,853,191,841,173,827,156,812,140,798,125,781,110,764,97,747,83,728,71,709,60,690,50,670,41,650,33,629,25,608,19,585,14,563,10,539,6,517,5,492,4,469,5,446,6,422r4,-23l14,375r5,-22l25,332r8,-23l41,288r9,-20l60,248,71,229,83,210,97,192r13,-18l125,157r15,-17l156,126r17,-15l191,97,209,85,228,72,248,61,268,51,288,41r21,-8l330,26r23,-6l375,14r23,-3l421,7,445,5r24,l493,5r23,2l540,11r22,3l584,20r23,6l628,33r21,8l670,51r19,10l710,72r19,13l746,97r18,14l781,126r16,14l812,157r15,17l840,192r14,18l866,229r11,19l887,268r9,20l905,309r7,23l919,353r4,22l928,399r3,23l932,446r1,23xe" fillcolor="#fefefe" stroked="f">
                <v:path arrowok="t"/>
                <o:lock v:ext="edit" verticies="t"/>
              </v:shape>
              <v:shape id="_x0000_s2602" style="position:absolute;left:751;top:9475;width:155;height:155" coordsize="933,933" path="m933,466r-1,-23l931,418r-3,-22l924,372r-5,-22l912,327r-7,-21l896,285r-8,-21l877,244,866,225,854,206,841,187,827,170,813,152,797,136,780,121,763,106,746,93,728,79,709,67,690,56,670,46,648,36,627,28,606,20,583,15,561,9,538,4,514,2,491,,467,,443,,419,2,396,4,372,9r-22,6l327,20r-21,8l285,36,265,46,245,56,225,67,206,79,188,93r-18,13l153,121r-17,15l122,152r-16,18l93,187,79,206,67,225,56,244,46,264r-9,21l28,306r-7,21l14,350r-4,22l5,396,2,418,1,443,,466r1,25l2,514r3,24l10,560r4,22l21,605r7,22l37,648r9,20l56,688r11,20l79,726r14,19l106,763r16,17l136,796r17,15l170,826r18,14l206,853r19,12l245,876r20,10l285,896r21,8l327,912r23,5l372,923r24,5l419,930r24,2l467,933r24,-1l514,930r24,-2l561,923r22,-6l606,912r21,-8l648,896r22,-10l690,876r19,-11l728,853r18,-13l763,826r17,-15l797,796r16,-16l827,763r14,-18l854,726r12,-18l877,688r11,-20l896,648r9,-21l912,605r7,-23l924,560r4,-22l931,514r1,-23l933,466xm929,466r-1,23l926,513r-3,23l919,559r-6,22l908,603r-8,22l892,646r-9,20l873,686r-11,19l850,724r-14,18l823,760r-15,17l794,792r-17,16l760,822r-17,14l724,848r-18,12l686,872r-19,10l646,892r-21,8l604,906r-22,7l560,919r-24,3l514,925r-23,1l467,928r-24,-2l419,925r-22,-3l373,919r-22,-6l330,906r-22,-6l287,892,267,882,247,872,227,860,209,848,190,836,173,822,156,808,141,792,125,777,110,760,97,742,84,724,71,705,60,686,50,666,41,646,33,625,25,603,20,581,14,559,10,536,8,513,5,489r,-23l5,443,8,419r2,-23l14,373r6,-22l25,329r8,-22l41,286r9,-20l60,246,71,227,84,208,97,190r13,-18l125,155r16,-15l156,124r17,-14l190,96,209,84,227,72,247,60,267,50r20,-9l308,32r22,-6l351,19r22,-6l397,10,419,7,443,6,467,4r24,2l514,7r22,3l560,13r22,6l604,26r21,6l646,41r21,9l686,60r20,12l724,84r19,12l760,110r17,14l794,140r14,15l823,172r13,18l850,208r12,19l873,246r10,20l892,286r8,21l908,329r5,22l919,373r4,23l926,419r2,24l929,466xe" fillcolor="#fefefe" stroked="f">
                <v:path arrowok="t"/>
                <o:lock v:ext="edit" verticies="t"/>
              </v:shape>
              <v:shape id="_x0000_s2603" style="position:absolute;left:751;top:9475;width:155;height:155" coordsize="929,928" path="m929,464r-1,-23l927,417r-3,-23l919,370r-4,-22l908,327r-7,-23l892,283r-9,-20l873,243,862,224,850,205,836,187,823,169,808,152,793,135,777,121,760,106,742,92,725,80,706,67,685,56,666,46,645,36,624,28,603,21,580,15,558,9,536,6,512,2,489,,465,,441,,417,2,394,6,371,9r-22,6l326,21r-21,7l284,36,264,46,244,56,224,67,205,80,187,92r-18,14l152,121r-16,14l121,152r-15,17l93,187,79,205,67,224,56,243,46,263r-9,20l29,304r-8,23l15,348r-5,22l6,394,2,417,1,441,,464r1,23l2,512r4,22l10,558r5,22l21,603r8,21l37,645r9,20l56,685r11,19l79,723r14,19l106,759r15,17l136,793r16,14l169,822r18,14l205,848r19,13l244,872r20,10l284,892r21,8l326,908r23,5l371,919r23,4l417,926r24,2l465,928r24,l512,926r24,-3l558,919r22,-6l603,908r21,-8l645,892r21,-10l685,872r21,-11l725,848r17,-12l760,822r17,-15l793,793r15,-17l823,759r13,-17l850,723r12,-19l873,685r10,-20l892,645r9,-21l908,603r7,-23l919,558r5,-24l927,512r1,-25l929,464xm924,464r,23l921,511r-3,23l915,557r-6,22l903,600r-7,22l888,643r-9,20l869,683r-11,19l845,721r-12,18l818,756r-13,16l789,788r-15,16l757,818r-18,14l721,845r-19,11l683,867r-19,10l643,886r-20,9l602,902r-23,7l557,913r-23,5l512,921r-23,1l465,923r-24,-1l418,921r-23,-3l372,913r-22,-4l328,902r-22,-7l286,886r-20,-9l246,867,227,856,208,845,190,832,172,818,155,804,140,788,125,772,111,756,96,739,84,721,72,702,60,683,50,663,41,643,34,622,26,600,20,579,15,557,11,534,8,511,6,487r,-23l6,441,8,417r3,-22l15,371r5,-21l26,328r8,-22l41,285r9,-20l60,245,72,226,84,207,96,189r15,-17l125,156r15,-16l155,124r17,-14l190,96,208,84,227,72,246,61,266,51r20,-9l306,33r22,-7l350,19r22,-4l395,10,418,8,441,6,465,5r24,1l512,8r22,2l557,15r22,4l602,26r21,7l643,42r21,9l683,61r19,11l721,84r18,12l757,110r17,14l789,140r16,16l818,172r15,17l845,207r13,19l869,245r10,20l888,285r8,21l903,328r6,22l915,371r3,24l921,417r3,24l924,464xe" fillcolor="#fefefe" stroked="f">
                <v:path arrowok="t"/>
                <o:lock v:ext="edit" verticies="t"/>
              </v:shape>
              <v:shape id="_x0000_s2604" style="position:absolute;left:752;top:9475;width:153;height:154" coordsize="924,924" path="m924,462r-1,-23l921,415r-3,-23l914,369r-6,-22l903,325r-8,-22l887,282r-9,-20l868,242,857,223,845,204,831,186,818,168,803,151,789,136,772,120,755,106,738,92,719,80,701,68,681,56,662,46,641,37,620,28,599,22,577,15,555,9,531,6,509,3,486,2,462,,438,2,414,3,392,6,368,9r-22,6l325,22r-22,6l282,37r-20,9l242,56,222,68,204,80,185,92r-17,14l151,120r-15,16l120,151r-15,17l92,186,79,204,66,223,55,242,45,262r-9,20l28,303r-8,22l15,347,9,369,5,392,3,415,,439r,23l,485r3,24l5,532r4,23l15,577r5,22l28,621r8,21l45,662r10,20l66,701r13,19l92,738r13,18l120,773r16,15l151,804r17,14l185,832r19,12l222,856r20,12l262,878r20,10l303,896r22,6l346,909r22,6l392,918r22,3l438,922r24,2l486,922r23,-1l531,918r24,-3l577,909r22,-7l620,896r21,-8l662,878r19,-10l701,856r18,-12l738,832r17,-14l772,804r17,-16l803,773r15,-17l831,738r14,-18l857,701r11,-19l878,662r9,-20l895,621r8,-22l908,577r6,-22l918,532r3,-23l923,485r1,-23xm918,462r-1,23l916,509r-3,22l909,554r-5,22l898,598r-8,22l883,640r-9,20l864,680r-12,19l840,717r-12,18l814,753r-14,16l784,785r-15,14l752,814r-17,13l717,841r-19,11l679,863r-19,10l639,882r-20,9l597,898r-21,7l554,909r-23,4l508,916r-22,2l462,918r-23,l415,916r-23,-3l369,909r-22,-4l326,898r-22,-7l284,882r-20,-9l244,863,225,852,206,841,188,827,171,814,155,799,139,785,123,769,109,753,95,735,83,717,71,699,60,680,50,660,41,640,33,620,26,598,19,576,14,554,10,531,7,509,6,485,5,462,6,439,7,415r3,-22l14,370r5,-22l26,327r7,-21l41,284r9,-20l60,244,71,225,83,207,95,189r14,-18l123,156r16,-17l155,125r16,-15l188,97,206,83,225,72,244,61,264,51r20,-9l304,33r22,-7l347,21r22,-6l392,11,415,8,439,6r23,l486,6r22,2l531,11r23,4l576,21r21,5l619,33r20,9l660,51r19,10l698,72r19,11l735,97r17,13l769,125r15,14l800,156r14,15l828,189r12,18l852,225r12,19l874,264r9,20l890,306r8,21l904,348r5,22l913,393r3,22l917,439r1,23xe" fillcolor="#fefefe" stroked="f">
                <v:path arrowok="t"/>
                <o:lock v:ext="edit" verticies="t"/>
              </v:shape>
              <v:shape id="_x0000_s2605" style="position:absolute;left:752;top:9476;width:153;height:153" coordsize="918,918" path="m918,459r,-23l915,412r-3,-22l909,366r-6,-21l897,323r-7,-22l882,280r-9,-20l863,240,852,221,839,202,827,184,812,167,799,151,783,135,768,119,751,105,733,91,715,79,696,67,677,56,658,46,637,37,617,28,596,21,573,14,551,10,528,5,506,3,483,1,459,,435,1,412,3,389,5r-23,5l344,14r-22,7l300,28r-20,9l260,46,240,56,221,67,202,79,184,91r-18,14l149,119r-15,16l119,151r-14,16l90,184,78,202,66,221,54,240,44,260r-9,20l28,301r-8,22l14,345,9,366,5,390,2,412,,436r,23l,482r2,24l5,529r4,23l14,574r6,21l28,617r7,21l44,658r10,20l66,697r12,19l90,734r15,17l119,767r15,16l149,799r17,14l184,827r18,13l221,851r19,11l260,872r20,9l300,890r22,7l344,904r22,4l389,913r23,3l435,917r24,1l483,917r23,-1l528,913r23,-5l573,904r23,-7l617,890r20,-9l658,872r19,-10l696,851r19,-11l733,827r18,-14l768,799r15,-16l799,767r13,-16l827,734r12,-18l852,697r11,-19l873,658r9,-20l890,617r7,-22l903,574r6,-22l912,529r3,-23l918,482r,-23xm913,459r-1,23l911,506r-3,22l903,551r-4,22l892,594r-7,21l877,636r-9,20l858,676r-11,19l835,713r-12,18l809,747r-14,17l780,780r-16,15l748,809r-18,14l713,836r-19,11l675,858r-19,10l636,877r-21,9l593,893r-21,5l550,904r-23,4l505,910r-23,3l459,913r-23,l412,910r-22,-2l367,904r-22,-6l324,893r-21,-7l282,877r-21,-9l242,858,223,847,205,836,187,823,170,809,154,795,137,780,123,764,108,747,95,731,82,713,70,695,59,676,49,656,40,636,32,615,25,594,19,573,14,551,10,528,7,506,5,482r,-23l5,436,7,413r3,-23l14,367r5,-21l25,324r7,-20l40,282r9,-20l59,243,70,224,82,205,95,187r13,-16l123,154r14,-16l154,124r16,-15l187,96,205,82,223,71,242,60,261,50r21,-9l303,33r21,-8l345,20r22,-6l390,11,412,8,436,5r23,l482,5r23,3l527,11r23,3l572,20r21,5l615,33r21,8l656,50r19,10l694,71r19,11l730,96r18,13l764,124r16,14l795,154r14,17l823,187r12,18l847,224r11,19l868,262r9,20l885,304r7,20l899,346r4,21l908,390r3,23l912,436r1,23xe" fillcolor="#fefefe" stroked="f">
                <v:path arrowok="t"/>
                <o:lock v:ext="edit" verticies="t"/>
              </v:shape>
              <v:shape id="_x0000_s2606" style="position:absolute;left:752;top:9476;width:153;height:152" coordsize="913,912" path="m913,456r-1,-23l911,409r-3,-22l904,364r-5,-22l893,321r-8,-21l878,278r-9,-20l859,238,847,219,835,201,823,183,809,165,795,150,779,133,764,119,747,104,730,91,712,77,693,66,674,55,655,45,634,36,614,27,592,20,571,15,549,9,526,5,503,2,481,,457,,434,,410,2,387,5,364,9r-22,6l321,20r-22,7l279,36r-20,9l239,55,220,66,201,77,183,91r-17,13l150,119r-16,14l118,150r-14,15l90,183,78,201,66,219,55,238,45,258r-9,20l28,300r-7,21l14,342,9,364,5,387,2,409,1,433,,456r1,23l2,503r3,22l9,548r5,22l21,592r7,22l36,634r9,20l55,674r11,19l78,711r12,18l104,747r14,16l134,779r16,14l166,808r17,13l201,835r19,11l239,857r20,10l279,876r20,9l321,892r21,7l364,903r23,4l410,910r24,2l457,912r24,l503,910r23,-3l549,903r22,-4l592,892r22,-7l634,876r21,-9l674,857r19,-11l712,835r18,-14l747,808r17,-15l779,779r16,-16l809,747r14,-18l835,711r12,-18l859,674r10,-20l878,634r7,-20l893,592r6,-22l904,548r4,-23l911,503r1,-24l913,456xm908,456r,23l906,502r-3,23l899,547r-5,22l888,590r-7,21l873,631r-10,21l854,672r-11,18l831,709r-13,17l805,743r-15,17l776,776r-16,14l743,805r-16,13l709,830r-18,12l672,853r-19,10l633,872r-22,8l591,887r-22,6l548,899r-23,3l503,905r-23,1l457,907r-23,-1l410,905r-22,-3l365,899r-21,-6l322,887r-20,-7l280,872r-20,-9l241,853,222,842,204,830,187,818,170,805,153,790,137,776,123,760,108,743,95,726,83,709,70,690,60,672,50,652,41,631,32,611,26,590,19,569,14,547,10,525,8,502,5,479r,-23l5,433,8,410r2,-22l14,365r5,-22l26,322r6,-21l41,281r9,-21l60,241,70,222,83,203,95,187r13,-18l123,153r14,-15l153,122r17,-14l187,95,204,82,222,70,241,59,260,49r20,-9l302,32r20,-7l344,19r21,-6l388,10,410,7,434,6,457,5r23,1l503,7r22,3l548,13r21,6l591,25r20,7l633,40r20,9l672,59r19,11l709,82r18,13l743,108r17,14l776,138r14,15l805,169r13,18l831,203r12,19l854,241r9,19l873,281r8,20l888,322r6,21l899,365r4,23l906,410r2,23l908,456xe" fillcolor="#fefefe" stroked="f">
                <v:path arrowok="t"/>
                <o:lock v:ext="edit" verticies="t"/>
              </v:shape>
              <v:shape id="_x0000_s2607" style="position:absolute;left:753;top:9477;width:151;height:151" coordsize="908,908" path="m908,454r-1,-23l906,408r-3,-23l898,362r-4,-21l887,319r-7,-20l872,277r-9,-20l853,238,842,219,830,200,818,182,804,166,790,149,775,133,759,119,743,104,725,91,708,77,689,66,670,55,651,45,631,36,610,28,588,20,567,15,545,9,522,6,500,3,477,,454,,431,,407,3,385,6,362,9r-22,6l319,20r-21,8l277,36r-21,9l237,55,218,66,200,77,182,91r-17,13l149,119r-17,14l118,149r-15,17l90,182,77,200,65,219,54,238,44,257r-9,20l27,299r-7,20l14,341,9,362,5,385,2,408,,431r,23l,477r2,24l5,523r4,23l14,568r6,21l27,610r8,21l44,651r10,20l65,690r12,18l90,726r13,16l118,759r14,16l149,790r16,14l182,818r18,13l218,842r19,11l256,863r21,9l298,881r21,7l340,893r22,6l385,903r22,2l431,908r23,l477,908r23,-3l522,903r23,-4l567,893r21,-5l610,881r21,-9l651,863r19,-10l689,842r19,-11l725,818r18,-14l759,790r16,-15l790,759r14,-17l818,726r12,-18l842,690r11,-19l863,651r9,-20l880,610r7,-21l894,568r4,-22l903,523r3,-22l907,477r1,-23xm903,454r,23l900,500r-3,22l894,545r-6,21l882,587r-6,21l868,628r-10,20l849,667r-11,19l825,705r-12,17l800,739r-14,17l771,771r-16,15l739,800r-17,14l705,826r-18,12l668,848r-19,11l629,867r-21,8l587,883r-21,6l544,893r-22,5l500,901r-23,1l454,903r-23,-1l408,901r-23,-3l364,893r-23,-4l320,883r-20,-8l279,867r-21,-8l239,848,220,838,203,826,185,814,168,800,152,786,137,771,121,756,108,739,94,722,82,705,70,686,58,667,49,648,40,628,32,608,25,587,19,566,14,545,10,522,7,500,6,477,5,454,6,431,7,408r3,-22l14,363r5,-21l25,321r7,-21l40,280r9,-20l58,241,70,222,82,204,94,186r14,-17l121,152r16,-15l152,122r16,-14l185,94,203,82,220,71,239,60,258,49r21,-8l300,33r20,-7l341,19r23,-4l385,10,408,8,431,6r23,l477,6r23,2l522,10r22,5l566,19r21,7l608,33r21,8l649,49r19,11l687,71r18,11l722,94r17,14l755,122r16,15l786,152r14,17l813,186r12,18l838,222r11,19l858,260r10,20l876,300r6,21l888,342r6,21l897,386r3,22l903,431r,23xe" fillcolor="#fefefe" stroked="f">
                <v:path arrowok="t"/>
                <o:lock v:ext="edit" verticies="t"/>
              </v:shape>
              <v:shape id="_x0000_s2608" style="position:absolute;left:753;top:9477;width:151;height:151" coordsize="903,902" path="m903,451r,-23l901,405r-3,-22l894,360r-5,-22l883,317r-7,-21l868,276,858,255r-9,-19l838,217,826,198,813,182,800,164,785,148,771,133,755,117,738,103,722,90,704,77,686,65,667,54,648,44,628,35,606,27,586,20,564,14,543,8,520,5,498,2,475,1,452,,429,1,405,2,383,5,360,8r-21,6l317,20r-20,7l275,35r-20,9l236,54,217,65,199,77,182,90r-17,13l148,117r-16,16l118,148r-15,16l90,182,78,198,65,217,55,236,45,255r-9,21l27,296r-6,21l14,338,9,360,5,383,3,405,,428r,23l,474r3,23l5,520r4,22l14,564r7,21l27,606r9,20l45,647r10,20l65,685r13,19l90,721r13,17l118,755r14,16l148,785r17,15l182,813r17,12l217,837r19,11l255,858r20,9l297,875r20,7l339,888r21,6l383,897r22,3l429,901r23,1l475,901r23,-1l520,897r23,-3l564,888r22,-6l606,875r22,-8l648,858r19,-10l686,837r18,-12l722,813r16,-13l755,785r16,-14l785,755r15,-17l813,721r13,-17l838,685r11,-18l858,647r10,-21l876,606r7,-21l889,564r5,-22l898,520r3,-23l903,474r,-23xm898,451r-1,23l896,497r-3,22l889,542r-5,21l878,584r-7,20l862,624r-8,20l845,663r-12,19l822,700r-13,18l797,735r-15,17l767,766r-15,16l735,795r-17,14l701,821r-17,12l665,843r-19,10l625,862r-20,8l584,877r-21,6l542,888r-23,4l497,895r-22,2l452,897r-23,l406,895r-22,-3l362,888r-22,-5l319,877r-21,-7l278,862r-20,-9l239,843,220,833,202,821,185,809,168,795,151,782,136,766,121,752,107,735,94,718,82,700,70,682,60,663,50,644,41,624,33,604,25,584,19,563,14,542,10,519,7,497,6,474,5,451,6,429,7,405r3,-22l14,362r5,-23l25,318r8,-20l41,278r9,-20l60,239,70,220,82,202,94,184r13,-17l121,151r15,-15l151,121r17,-14l185,93,202,81,220,70,239,59,258,49r20,-9l298,32r21,-7l340,19r22,-5l384,10,406,7,429,5r23,l475,5r22,2l519,10r23,4l563,19r21,6l605,32r20,8l646,49r19,10l684,70r17,11l718,93r17,14l752,121r15,15l782,151r15,16l809,184r13,18l833,220r12,19l854,258r8,20l871,298r7,20l884,339r5,23l893,383r3,22l897,429r1,22xe" fillcolor="#fefefe" stroked="f">
                <v:path arrowok="t"/>
                <o:lock v:ext="edit" verticies="t"/>
              </v:shape>
              <v:shape id="_x0000_s2609" style="position:absolute;left:754;top:9478;width:149;height:149" coordsize="898,897" path="m898,448r,-23l895,402r-3,-22l889,357r-6,-21l877,315r-6,-21l863,274,853,254r-9,-19l833,216,820,198,808,180,795,163,781,146,766,131,750,116,734,102,717,88,700,76,682,65,663,54,644,43,624,35,603,27,582,20,561,13,539,9,517,4,495,2,472,,449,,426,,403,2,380,4,359,9r-23,4l315,20r-20,7l274,35r-21,8l234,54,215,65,198,76,180,88r-17,14l147,116r-15,15l116,146r-13,17l89,180,77,198,65,216,53,235r-9,19l35,274r-8,20l20,315r-6,21l9,357,5,380,2,402,1,425,,448r1,23l2,494r3,22l9,539r5,21l20,581r7,21l35,622r9,20l53,661r12,19l77,699r12,17l103,733r13,17l132,765r15,15l163,794r17,14l198,820r17,12l234,842r19,11l274,861r21,8l315,877r21,6l359,887r21,5l403,895r23,1l449,897r23,-1l495,895r22,-3l539,887r22,-4l582,877r21,-8l624,861r20,-8l663,842r19,-10l700,820r17,-12l734,794r16,-14l766,765r15,-15l795,733r13,-17l820,699r13,-19l844,661r9,-19l863,622r8,-20l877,581r6,-21l889,539r3,-23l895,494r3,-23l898,448xm893,448r-1,23l890,494r-3,22l883,537r-5,22l873,580r-8,21l857,621r-9,19l839,659r-11,19l817,696r-12,18l791,731r-14,15l762,762r-15,15l731,790r-17,13l696,816r-18,12l660,838r-19,10l621,857r-20,8l581,872r-21,6l539,883r-23,3l494,889r-22,3l449,892r-23,l403,889r-22,-3l360,883r-23,-5l316,872r-20,-7l276,857r-20,-9l237,838,219,828,201,816,183,803,166,790,151,777,135,762,120,746,106,731,92,714,80,696,69,678,59,659,49,640,40,621,32,601,24,580,19,559,14,537,10,516,7,494,5,471r,-23l5,426,7,403r3,-22l14,359r5,-22l24,316r8,-20l40,276r9,-20l59,237,69,218,80,200,92,183r14,-17l120,150r15,-16l151,119r15,-13l183,93,201,80,219,69,237,58,256,48r20,-9l296,31r20,-7l337,19r23,-6l381,10,403,7,426,5,449,4r23,1l494,7r22,3l539,13r21,6l581,24r20,7l621,39r20,9l660,58r18,11l696,80r18,13l731,106r16,13l762,134r15,16l791,166r14,17l817,200r11,18l839,237r9,19l857,276r8,20l873,316r5,21l883,359r4,22l890,403r2,23l893,448xe" fillcolor="#fefefe" stroked="f">
                <v:path arrowok="t"/>
                <o:lock v:ext="edit" verticies="t"/>
              </v:shape>
              <v:shape id="_x0000_s2610" style="position:absolute;left:754;top:9478;width:149;height:149" coordsize="893,892" path="m893,446r-1,-22l891,400r-3,-22l884,357r-5,-23l873,313r-7,-20l857,273r-8,-20l840,234,828,215,817,197,804,179,792,162,777,146,762,131,747,116,730,102,713,88,696,76,679,65,660,54,641,44,620,35,600,27,579,20,558,14,537,9,514,5,492,2,470,,447,,424,,401,2,379,5,357,9r-22,5l314,20r-21,7l273,35r-20,9l234,54,215,65,197,76,180,88r-17,14l146,116r-15,15l116,146r-14,16l89,179,77,197,65,215,55,234,45,253r-9,20l28,293r-8,20l14,334,9,357,5,378,2,400,1,424,,446r1,23l2,492r3,22l9,537r5,21l20,579r8,20l36,619r9,20l55,658r10,19l77,695r12,18l102,730r14,17l131,761r15,16l163,790r17,14l197,816r18,12l234,838r19,10l273,857r20,8l314,872r21,6l357,883r22,4l401,890r23,2l447,892r23,l492,890r22,-3l537,883r21,-5l579,872r21,-7l620,857r21,-9l660,838r19,-10l696,816r17,-12l730,790r17,-13l762,761r15,-14l792,730r12,-17l817,695r11,-18l840,658r9,-19l857,619r9,-20l873,579r6,-21l884,537r4,-23l891,492r1,-23l893,446xm888,446r,22l885,491r-2,22l879,535r-5,22l868,577r-7,21l853,618r-9,19l835,656r-11,19l813,693r-13,17l787,726r-13,16l759,758r-16,14l728,787r-17,12l693,811r-18,13l657,834r-19,10l618,853r-20,8l578,867r-21,6l535,878r-21,4l492,885r-22,1l447,887r-23,-1l401,885r-22,-3l358,878r-22,-5l315,867r-20,-6l275,853r-20,-9l236,834,218,824,200,811,182,799,165,787,150,772,135,758,120,742,106,726,93,710,80,693,69,675,59,656,49,637,40,618,32,598,26,577,19,557,14,535,10,513,8,491,5,468r,-22l5,424,8,401r2,-22l14,358r5,-23l26,315r6,-21l40,274r9,-19l59,236,69,217,80,199,93,182r13,-17l120,150r15,-16l150,120r15,-14l182,93,200,81,218,69,236,58,255,48r20,-9l295,31r20,-6l336,19r22,-5l379,10,401,7,424,6,447,5r23,1l492,7r22,3l535,14r22,5l578,25r20,6l618,39r20,9l657,58r18,11l693,81r18,12l728,106r15,14l759,134r15,16l787,165r13,17l813,199r11,18l835,236r9,19l853,274r8,20l868,315r6,20l879,358r4,21l885,401r3,23l888,446xe" fillcolor="#fefefe" stroked="f">
                <v:path arrowok="t"/>
                <o:lock v:ext="edit" verticies="t"/>
              </v:shape>
              <v:shape id="_x0000_s2611" style="position:absolute;left:755;top:9478;width:148;height:148" coordsize="888,888" path="m888,444r-1,-22l885,399r-3,-22l878,355r-5,-22l868,312r-8,-20l852,272r-9,-20l834,233,823,214,812,196,800,179,786,162,772,146,757,130,742,115,726,102,709,89,691,76,673,65,655,54,636,44,616,35,596,27,576,20,555,15,534,9,511,6,489,3,467,1,444,,421,1,398,3,376,6,355,9r-23,6l311,20r-20,7l271,35r-20,9l232,54,214,65,196,76,178,89r-17,13l146,115r-16,15l115,146r-14,16l87,179,75,196,64,214,54,233,44,252r-9,20l27,292r-8,20l14,333,9,355,5,377,2,399,,422r,22l,467r2,23l5,512r4,21l14,555r5,21l27,597r8,20l44,636r10,19l64,674r11,18l87,710r14,17l115,742r15,16l146,773r15,13l178,799r18,13l214,824r18,10l251,844r20,9l291,861r20,7l332,874r23,5l376,882r22,3l421,888r23,l467,888r22,-3l511,882r23,-3l555,874r21,-6l596,861r20,-8l636,844r19,-10l673,824r18,-12l709,799r17,-13l742,773r15,-15l772,742r14,-15l800,710r12,-18l823,674r11,-19l843,636r9,-19l860,597r8,-21l873,555r5,-22l882,512r3,-22l887,467r1,-23xm882,444r-1,22l880,489r-3,22l873,532r-4,22l862,575r-6,20l848,615r-9,19l830,653r-11,19l808,689r-13,18l782,723r-14,16l754,754r-16,15l723,783r-17,13l689,807r-18,12l653,830r-19,10l614,849r-20,7l574,863r-20,6l532,873r-22,5l489,880r-22,2l444,882r-23,l398,880r-21,-2l355,873r-22,-4l313,863r-20,-7l273,849r-20,-9l235,830,216,819,198,807,181,796,165,783,149,769,133,754,119,739,105,723,92,707,80,689,68,672,58,653,48,634,39,615,32,595,25,575,19,554,14,532,10,511,7,489,6,466,5,444,6,422,7,399r3,-22l14,356r5,-22l25,313r7,-20l39,273r9,-19l58,235,68,217,80,199,92,181r13,-15l119,149r14,-15l149,120r16,-15l181,93,198,81,216,70,235,58,253,48r20,-9l293,32r20,-7l333,19r22,-4l377,10,398,8,421,6r23,l467,6r22,2l510,10r22,5l554,19r20,6l594,32r20,7l634,48r19,10l671,70r18,11l706,93r17,12l738,120r16,14l768,149r14,17l795,181r13,18l819,217r11,18l839,254r9,19l856,293r6,20l869,334r4,22l877,377r3,22l881,422r1,22xe" fillcolor="#fefefe" stroked="f">
                <v:path arrowok="t"/>
                <o:lock v:ext="edit" verticies="t"/>
              </v:shape>
              <v:shape id="_x0000_s2612" style="position:absolute;left:755;top:9479;width:147;height:147" coordsize="883,882" path="m883,441r,-22l880,396r-2,-22l874,353r-5,-23l863,310r-7,-21l848,269r-9,-19l830,231,819,212,808,194,795,177,782,160,769,145,754,129,738,115,723,101,706,88,688,76,670,64,652,53,633,43,613,34,593,26,573,20,552,14,530,9,509,5,487,2,465,1,442,,419,1,396,2,374,5,353,9r-22,5l310,20r-20,6l270,34r-20,9l231,53,213,64,195,76,177,88r-17,13l145,115r-15,14l115,145r-14,15l88,177,75,194,64,212,54,231,44,250r-9,19l27,289r-6,21l14,330,9,353,5,374,3,396,,419r,22l,463r3,23l5,508r4,22l14,552r7,20l27,593r8,20l44,632r10,19l64,670r11,18l88,705r13,16l115,737r15,16l145,767r15,15l177,794r18,12l213,819r18,10l250,839r20,9l290,856r20,6l331,868r22,5l374,877r22,3l419,881r23,1l465,881r22,-1l509,877r21,-4l552,868r21,-6l593,856r20,-8l633,839r19,-10l670,819r18,-13l706,794r17,-12l738,767r16,-14l769,737r13,-16l795,705r13,-17l819,670r11,-19l839,632r9,-19l856,593r7,-21l869,552r5,-22l878,508r2,-22l883,463r,-22xm878,441r-1,22l876,486r-3,22l869,529r-5,22l858,571r-7,20l844,611r-9,19l826,649r-12,18l803,685r-12,17l779,718r-15,16l750,749r-15,15l719,777r-16,14l686,803r-18,11l649,824r-18,10l611,843r-19,8l572,858r-21,5l529,868r-21,4l486,875r-21,2l442,877r-23,l397,875r-22,-3l354,868r-21,-5l312,858r-21,-7l272,843r-20,-9l234,824,215,814,197,803,181,791,164,777,148,764,134,749,119,734,106,718,92,702,80,685,69,667,59,649,49,630,40,611,32,591,25,571,20,551,14,529,11,508,7,486,6,463,5,441,6,419,7,396r4,-21l14,353r6,-20l25,311r7,-20l40,271r9,-19l59,233,69,215,80,197,92,181r14,-17l119,148r15,-15l148,118r16,-13l181,91,197,80,215,69,234,58,252,48r20,-8l291,32r21,-7l333,19r21,-5l375,10,397,7,419,5r23,l465,5r21,2l508,10r21,4l551,19r21,6l592,32r19,8l631,48r18,10l668,69r18,11l703,91r16,14l735,118r15,15l764,148r15,16l791,181r12,16l814,215r12,18l835,252r9,19l851,291r7,20l864,333r5,20l873,375r3,21l877,419r1,22xe" fillcolor="#fefefe" stroked="f">
                <v:path arrowok="t"/>
                <o:lock v:ext="edit" verticies="t"/>
              </v:shape>
              <v:shape id="_x0000_s2613" style="position:absolute;left:755;top:9479;width:147;height:146" coordsize="877,876" path="m877,438r-1,-22l875,393r-3,-22l868,350r-4,-22l857,307r-6,-20l843,267r-9,-19l825,229,814,211,803,193,790,175,777,160,763,143,749,128,733,114,718,99,701,87,684,75,666,64,648,52,629,42,609,33,589,26,569,19,549,13,527,9,505,4,484,2,462,,439,,416,,393,2,372,4,350,9r-22,4l308,19r-20,7l268,33r-20,9l230,52,211,64,193,75,176,87,160,99r-16,15l128,128r-14,15l100,160,87,175,75,193,63,211,53,229,43,248r-9,19l27,287r-7,20l14,328,9,350,5,371,2,393,1,416,,438r1,22l2,483r3,22l9,526r5,22l20,569r7,20l34,609r9,19l53,647r10,19l75,683r12,18l100,717r14,16l128,748r16,15l160,777r16,13l193,801r18,12l230,824r18,10l268,843r20,7l308,857r20,6l350,867r22,5l393,874r23,2l439,876r23,l484,874r21,-2l527,867r22,-4l569,857r20,-7l609,843r20,-9l648,824r18,-11l684,801r17,-11l718,777r15,-14l749,748r14,-15l777,717r13,-16l803,683r11,-17l825,647r9,-19l843,609r8,-20l857,569r7,-21l868,526r4,-21l875,483r1,-23l877,438xm872,438r,22l870,483r-3,21l863,525r-5,21l853,567r-7,20l838,607r-9,19l820,645r-11,18l798,680r-12,17l773,714r-13,16l746,744r-16,15l714,772r-15,14l681,798r-17,11l645,819r-18,10l607,837r-19,8l568,851r-22,7l526,863r-21,3l483,869r-23,1l439,872r-22,-2l394,869r-22,-3l351,863r-20,-5l309,851r-20,-6l270,837r-20,-8l232,819,213,809,197,798,179,786,163,772,147,759,132,744,117,730,104,714,91,697,79,680,68,663,58,645,48,626,39,607,31,587,24,567,19,546,14,525,10,504,8,483,5,460r,-22l5,416,8,393r2,-21l14,351r5,-21l24,309r7,-20l39,269r9,-19l58,231,68,213,79,195,91,179r13,-17l117,146r15,-14l147,117r16,-13l179,90,197,78,213,67,232,57r18,-9l270,39r19,-8l309,25r22,-7l351,13r21,-3l394,7,417,6,439,4r21,2l483,7r22,3l526,13r20,5l568,25r20,6l607,39r20,9l645,57r19,10l681,78r18,12l714,104r16,13l746,132r14,14l773,162r13,17l798,195r11,18l820,231r9,19l838,269r8,20l853,309r5,21l863,351r4,21l870,393r2,23l872,438xe" fillcolor="#fefefe" stroked="f">
                <v:path arrowok="t"/>
                <o:lock v:ext="edit" verticies="t"/>
              </v:shape>
              <v:shape id="_x0000_s2614" style="position:absolute;left:756;top:9480;width:145;height:145" coordsize="873,872" path="m873,436r-1,-22l871,391r-3,-21l864,348r-5,-20l853,306r-7,-20l839,266r-9,-19l821,228,809,210,798,192,786,176,774,159,759,143,745,128,730,113,714,100,698,86,681,75,663,64,644,53,626,43,606,35,587,27,567,20,546,14,524,9,503,5,481,2,460,,437,,414,,392,2,370,5,349,9r-21,5l307,20r-21,7l267,35r-20,8l229,53,210,64,192,75,176,86r-17,14l143,113r-14,15l114,143r-13,16l87,176,75,192,64,210,54,228,44,247r-9,19l27,286r-7,20l15,328,9,348,6,370,2,391,1,414,,436r1,22l2,481r4,22l9,524r6,22l20,566r7,20l35,606r9,19l54,644r10,18l75,680r12,17l101,713r13,16l129,744r14,15l159,772r17,14l192,798r18,11l229,819r18,10l267,838r19,8l307,853r21,5l349,863r21,4l392,870r22,2l437,872r23,l481,870r22,-3l524,863r22,-5l567,853r20,-7l606,838r20,-9l644,819r19,-10l681,798r17,-12l714,772r16,-13l745,744r14,-15l774,713r12,-16l798,680r11,-18l821,644r9,-19l839,606r7,-20l853,566r6,-20l864,524r4,-21l871,481r1,-23l873,436xm868,436r,22l865,480r-2,22l859,523r-5,20l849,565r-7,20l834,604r-9,19l816,642r-11,17l794,677r-12,17l769,710r-13,15l741,741r-14,13l711,769r-17,12l678,794r-18,11l642,815r-18,10l605,833r-20,8l565,847r-21,7l523,858r-21,4l481,865r-23,1l437,867r-22,-1l392,865r-21,-3l350,858r-21,-4l309,847r-21,-6l268,833r-19,-8l231,815,214,805,196,794,179,781,162,769,146,754,132,741,117,725,104,710,92,694,79,677,68,659,58,642,48,623,39,604,31,585,25,565,19,543,15,523,10,502,8,480,7,458,6,436,7,414,8,392r2,-22l15,349r4,-20l25,307r6,-19l39,268r9,-19l58,230,68,212,79,196,92,178r12,-16l117,147r15,-16l146,118r16,-14l179,91,196,78,214,67,231,57r18,-9l268,39r20,-8l309,25r20,-6l350,14r21,-4l392,8,415,6,437,5r21,1l481,8r21,2l523,14r21,5l565,25r20,6l605,39r19,9l642,57r18,10l678,78r16,13l711,104r16,14l741,131r15,16l769,162r13,16l794,196r11,16l816,230r9,19l834,268r8,20l849,307r5,22l859,349r4,21l865,392r3,22l868,436xe" fillcolor="#fefefe" stroked="f">
                <v:path arrowok="t"/>
                <o:lock v:ext="edit" verticies="t"/>
              </v:shape>
              <v:shape id="_x0000_s2615" style="position:absolute;left:756;top:9480;width:145;height:145" coordsize="867,868" path="m867,434r,-22l865,389r-3,-21l858,347r-5,-21l848,305r-7,-20l833,265r-9,-19l815,227,804,209,793,191,781,175,768,158,755,142,741,128,725,113,709,100,694,86,676,74,659,63,640,53,622,44,602,35,583,27,563,21,541,14,521,9,500,6,478,3,455,2,434,,412,2,389,3,367,6,346,9r-20,5l304,21r-20,6l265,35r-20,9l227,53,208,63,192,74,174,86r-16,14l142,113r-15,15l112,142,99,158,86,175,74,191,63,209,53,227,43,246r-9,19l26,285r-7,20l14,326,9,347,5,368,3,389,,412r,22l,456r3,23l5,500r4,21l14,542r5,21l26,583r8,20l43,622r10,19l63,659r11,17l86,693r13,17l112,726r15,14l142,755r16,13l174,782r18,12l208,805r19,10l245,825r20,8l284,841r20,6l326,854r20,5l367,862r22,3l412,866r22,2l455,866r23,-1l500,862r21,-3l541,854r22,-7l583,841r19,-8l622,825r18,-10l659,805r17,-11l694,782r15,-14l725,755r16,-15l755,726r13,-16l781,693r12,-17l804,659r11,-18l824,622r9,-19l841,583r7,-20l853,542r5,-21l862,500r3,-21l867,456r,-22xm862,434r-1,22l860,478r-3,21l853,520r-4,21l843,561r-6,20l829,600r-9,19l811,638r-11,18l789,673r-12,17l764,707r-13,15l737,737r-16,14l706,765r-16,12l673,789r-17,12l638,811r-18,10l601,828r-20,8l560,843r-20,6l520,854r-21,4l478,860r-23,2l434,862r-22,l389,860r-21,-2l347,854r-20,-5l307,843r-20,-7l266,828r-19,-7l230,811,212,801,194,789,177,777,161,765,146,751,131,737,117,722,103,707,90,690,79,673,67,656,57,638,47,619,38,600,32,581,24,561,18,541,14,520,10,499,7,478,6,456,5,434,6,412,7,390r3,-21l14,348r4,-21l24,307r8,-21l38,267r9,-19l57,229,67,212,79,195,90,178r13,-17l117,146r14,-15l146,117r15,-14l177,91,194,79,212,67,230,57r17,-9l266,40r21,-8l307,25r20,-6l347,15r21,-5l389,8,412,6r22,l455,6r23,2l499,10r21,5l540,19r20,6l581,32r20,8l620,48r18,9l656,67r17,12l690,91r16,12l721,117r16,14l751,146r13,15l777,178r12,17l800,212r11,17l820,248r9,19l837,286r6,21l849,327r4,21l857,369r3,21l861,412r1,22xe" fillcolor="#fefefe" stroked="f">
                <v:path arrowok="t"/>
                <o:lock v:ext="edit" verticies="t"/>
              </v:shape>
              <v:shape id="_x0000_s2616" style="position:absolute;left:757;top:9480;width:143;height:144" coordsize="862,862" path="m862,431r,-22l859,387r-2,-22l853,344r-5,-20l843,302r-7,-19l828,263r-9,-19l810,225,799,207,788,191,776,173,763,157,750,142,735,126,721,113,705,99,688,86,672,73,654,62,636,52,618,43,599,34,579,26,559,20,538,14,517,9,496,5,475,3,452,1,431,,409,1,386,3,365,5,344,9r-21,5l303,20r-21,6l262,34r-19,9l225,52,208,62,190,73,173,86,156,99r-16,14l126,126r-15,16l98,157,86,173,73,191,62,207,52,225,42,244r-9,19l25,283r-6,19l13,324,9,344,4,365,2,387,1,409,,431r1,22l2,475r2,22l9,518r4,20l19,560r6,20l33,599r9,19l52,637r10,17l73,672r13,17l98,705r13,15l126,736r14,13l156,764r17,12l190,789r18,11l225,810r18,10l262,828r20,8l303,842r20,7l344,853r21,4l386,860r23,1l431,862r21,-1l475,860r21,-3l517,853r21,-4l559,842r20,-6l599,828r19,-8l636,810r18,-10l672,789r16,-13l705,764r16,-15l735,736r15,-16l763,705r13,-16l788,672r11,-18l810,637r9,-19l828,599r8,-19l843,560r5,-22l853,518r4,-21l859,475r3,-22l862,431xm857,431r-1,22l855,475r-3,21l848,517r-4,20l837,557r-7,20l824,596r-9,19l806,634r-11,18l783,669r-11,17l759,701r-13,16l732,732r-15,14l702,760r-17,12l669,784r-18,11l634,805r-18,9l597,823r-21,8l557,838r-20,5l516,848r-20,4l474,855r-22,2l431,857r-22,l388,855r-22,-3l345,848r-21,-5l304,838r-19,-7l265,823r-19,-9l228,805,210,795,193,784,176,772,159,760,144,746,129,732,116,717,102,701,89,686,78,669,67,652,57,634,47,615,39,596,31,577,24,557,19,537,13,517,10,496,7,475,5,453r,-22l5,409,7,387r3,-21l13,345r6,-20l24,305r7,-20l39,266r8,-19l57,229,67,211,78,193,89,176r13,-15l116,145r13,-15l144,116r15,-14l176,90,193,78,210,67,228,57r18,-9l265,39r20,-8l304,24r20,-5l345,14r21,-4l388,7,409,6,431,5r21,1l474,7r22,3l516,14r21,5l557,24r19,7l597,39r19,9l634,57r17,10l669,78r16,12l702,102r15,14l732,130r14,15l759,161r13,15l783,193r12,18l806,229r9,18l824,266r6,19l837,305r7,20l848,345r4,21l855,387r1,22l857,431xe" fillcolor="#fefefe" stroked="f">
                <v:path arrowok="t"/>
                <o:lock v:ext="edit" verticies="t"/>
              </v:shape>
              <v:shape id="_x0000_s2617" style="position:absolute;left:757;top:9481;width:143;height:143" coordsize="857,856" path="m857,428r-1,-22l855,384r-3,-21l848,342r-4,-21l838,301r-6,-21l824,261r-9,-19l806,223,795,206,784,189,772,172,759,155,746,140,732,125,716,111,701,97,685,85,668,73,651,61,633,51,615,42,596,34,576,26,555,19,535,13,515,9,494,4,473,2,450,,429,,407,,384,2,363,4,342,9r-20,4l302,19r-20,7l261,34r-19,8l225,51,207,61,189,73,172,85,156,97r-15,14l126,125r-14,15l98,155,85,172,74,189,62,206,52,223,42,242r-9,19l27,280r-8,21l13,321,9,342,5,363,2,384,1,406,,428r1,22l2,472r3,21l9,514r4,21l19,555r8,20l33,594r9,19l52,632r10,18l74,667r11,17l98,701r14,15l126,731r15,14l156,759r16,12l189,783r18,12l225,805r17,10l261,822r21,8l302,837r20,6l342,848r21,4l384,854r23,2l429,856r21,l473,854r21,-2l515,848r20,-5l555,837r21,-7l596,822r19,-7l633,805r18,-10l668,783r17,-12l701,759r15,-14l732,731r14,-15l759,701r13,-17l784,667r11,-17l806,632r9,-19l824,594r8,-19l838,555r6,-20l848,514r4,-21l855,472r1,-22l857,428xm852,428r,22l850,472r-3,21l844,513r-6,21l833,554r-7,19l818,592r-8,19l801,630r-11,17l780,665r-12,17l756,697r-14,16l728,727r-15,14l697,754r-15,14l665,779r-17,11l630,800r-17,9l594,818r-20,8l554,833r-20,5l514,843r-21,3l472,849r-22,1l429,852r-22,-2l386,849r-22,-3l343,843r-20,-5l303,833r-20,-7l264,818r-19,-9l227,800,209,790,192,779,175,768,160,754,144,741,129,727,115,713,102,697,89,682,78,665,67,647,57,630,47,611,39,592,31,573,24,554,19,534,14,513,10,493,8,472,5,450r,-22l5,407,8,384r2,-21l14,343r5,-21l24,303r7,-20l39,264r8,-19l57,227,67,209,78,191,89,175r13,-16l115,143r14,-15l144,115r16,-13l175,89,192,77,209,66,227,56r18,-9l264,38r19,-8l303,23r20,-5l343,13r21,-3l386,7,407,6,429,4r21,2l472,7r21,3l514,13r20,5l554,23r20,7l594,38r19,9l630,56r18,10l665,77r17,12l697,102r16,13l728,128r14,15l756,159r12,16l780,191r10,18l801,227r9,18l818,264r8,19l833,303r5,19l844,343r3,20l850,384r2,23l852,428xe" fillcolor="#fefefe" stroked="f">
                <v:path arrowok="t"/>
                <o:lock v:ext="edit" verticies="t"/>
              </v:shape>
              <v:shape id="_x0000_s2618" style="position:absolute;left:758;top:9481;width:142;height:142" coordsize="852,852" path="m852,426r-1,-22l850,382r-3,-21l843,340r-4,-20l832,300r-7,-20l819,261r-9,-19l801,224,790,206,778,188,767,171,754,156,741,140,727,125,712,111,697,97,680,85,664,73,646,62,629,52,611,43,592,34,571,26,552,19,532,14,511,9,491,5,469,2,447,1,426,,404,1,383,2,361,5,340,9r-21,5l299,19r-19,7l260,34r-19,9l223,52,205,62,188,73,171,85,154,97r-15,14l124,125r-13,15l97,156,84,171,73,188,62,206,52,224,42,242r-8,19l26,280r-7,20l14,320,8,340,5,361,2,382,,404r,22l,448r2,22l5,491r3,21l14,532r5,20l26,572r8,19l42,610r10,19l62,647r11,17l84,681r13,15l111,712r13,15l139,741r15,14l171,767r17,12l205,790r18,10l241,809r19,9l280,826r19,7l319,838r21,5l361,847r22,3l404,852r22,l447,852r22,-2l491,847r20,-4l532,838r20,-5l571,826r21,-8l611,809r18,-9l646,790r18,-11l680,767r17,-12l712,741r15,-14l741,712r13,-16l767,681r11,-17l790,647r11,-18l810,610r9,-19l825,572r7,-20l839,532r4,-20l847,491r3,-21l851,448r1,-22xm847,426r-2,21l844,470r-2,20l838,511r-5,20l828,551r-7,20l813,590r-8,18l795,627r-10,17l775,662r-12,15l750,694r-13,15l724,723r-15,15l693,751r-15,12l661,775r-17,11l626,796r-18,9l589,814r-19,8l550,828r-19,6l510,838r-20,4l469,845r-22,1l426,846r-22,l383,845r-22,-3l341,838r-21,-4l301,828r-20,-6l262,814r-19,-9l225,796,207,786,190,775,173,763,158,751,142,738,128,723,114,709,101,694,88,677,76,662,66,644,56,627,46,608,38,590,30,571,24,551,18,531,14,511,9,490,7,470,6,447,5,426,6,405,7,384,9,362r5,-21l18,321r6,-20l30,282r8,-19l46,244,56,226,66,208,76,191,88,175r13,-16l114,143r14,-14l142,114r16,-12l173,89,190,77,207,66,225,56r18,-9l262,38r19,-6l301,25r19,-6l341,14r20,-4l383,8,404,6r22,l447,6r22,2l490,10r20,4l531,19r19,6l570,32r19,6l608,47r18,9l644,66r17,11l678,89r15,13l709,114r15,15l737,143r13,16l763,175r12,16l785,208r10,18l805,244r8,19l821,282r7,19l833,321r5,20l842,362r2,22l845,405r2,21xe" fillcolor="#fefefe" stroked="f">
                <v:path arrowok="t"/>
                <o:lock v:ext="edit" verticies="t"/>
              </v:shape>
              <v:shape id="_x0000_s2619" style="position:absolute;left:758;top:9482;width:141;height:141" coordsize="847,848" path="m847,424r,-21l845,380r-3,-21l839,339r-6,-21l828,299r-7,-20l813,260r-8,-19l796,223,785,205,775,187,763,171,751,155,737,139,723,124,708,111,692,98,677,85,660,73,643,62,625,52,608,43,589,34,569,26,549,19,529,14,509,9,488,6,467,3,445,2,424,,402,2,381,3,359,6,338,9r-20,5l298,19r-20,7l259,34r-19,9l222,52,204,62,187,73,170,85,155,98r-16,13l124,124r-14,15l97,155,84,171,73,187,62,205,52,223,42,241r-8,19l26,279r-7,20l14,318,9,339,5,359,3,380,,403r,21l,446r3,22l5,489r4,20l14,530r5,20l26,569r8,19l42,607r10,19l62,643r11,18l84,678r13,15l110,709r14,14l139,737r16,13l170,764r17,11l204,786r18,10l240,805r19,9l278,822r20,7l318,834r20,5l359,842r22,3l402,846r22,2l445,846r22,-1l488,842r21,-3l529,834r20,-5l569,822r20,-8l608,805r17,-9l643,786r17,-11l677,764r15,-14l708,737r15,-14l737,709r14,-16l763,678r12,-17l785,643r11,-17l805,607r8,-19l821,569r7,-19l833,530r6,-21l842,489r3,-21l847,446r,-22xm842,424r-1,21l840,466r-3,22l833,508r-4,21l823,548r-6,20l809,587r-8,18l791,623r-10,18l771,658r-13,16l746,690r-13,16l719,720r-14,14l689,747r-16,12l658,770r-17,12l623,792r-18,9l586,810r-19,7l548,823r-20,6l508,834r-21,3l467,840r-22,2l424,842r-22,l381,840r-21,-3l339,834r-20,-5l299,823r-19,-6l261,810r-19,-9l224,792,207,782,189,770,174,759,158,747,142,734,128,720,114,706,101,690,89,674,76,658,66,641,56,623,46,605,38,587,31,568,24,548,18,529,14,508,10,488,7,466,6,445,5,424,6,403,7,382r3,-22l14,340r4,-20l24,300r7,-20l38,261r8,-18l56,225,66,207,76,190,89,174r12,-16l114,143r14,-14l142,114r16,-13l174,89,189,78,207,66,224,56r18,-9l261,38r19,-6l299,25r20,-6l339,15r21,-4l381,8,402,6r22,l445,6r22,2l487,11r21,4l528,19r20,6l567,32r19,6l605,47r18,9l641,66r17,12l673,89r16,12l705,114r14,15l733,143r13,15l758,174r13,16l781,207r10,18l801,243r8,18l817,280r6,20l829,320r4,20l837,360r3,22l841,403r1,21xe" fillcolor="#fefefe" stroked="f">
                <v:path arrowok="t"/>
                <o:lock v:ext="edit" verticies="t"/>
              </v:shape>
              <v:shape id="_x0000_s2620" style="position:absolute;left:758;top:9482;width:141;height:140" coordsize="842,840" path="m842,420r-2,-21l839,378r-2,-22l833,335r-5,-20l823,295r-7,-19l808,257r-8,-19l790,220,780,202,770,185,758,169,745,153,732,137,719,123,704,108,688,96,673,83,656,71,639,60,621,50,603,41,584,32,565,26,545,19,526,13,505,8,485,4,464,2,442,,421,,399,,378,2,356,4,336,8r-21,5l296,19r-20,7l257,32r-19,9l220,50,202,60,185,71,168,83,153,96r-16,12l123,123r-14,14l96,153,83,169,71,185,61,202,51,220,41,238r-8,19l25,276r-6,19l13,315,9,335,4,356,2,378,1,399,,420r1,21l2,464r2,20l9,505r4,20l19,545r6,20l33,584r8,18l51,621r10,17l71,656r12,15l96,688r13,15l123,717r14,15l153,745r15,12l185,769r17,11l220,790r18,9l257,808r19,8l296,822r19,6l336,832r20,4l378,839r21,1l421,840r21,l464,839r21,-3l505,832r21,-4l545,822r20,-6l584,808r19,-9l621,790r18,-10l656,769r17,-12l688,745r16,-13l719,717r13,-14l745,688r13,-17l770,656r10,-18l790,621r10,-19l808,584r8,-19l823,545r5,-20l833,505r4,-21l839,464r1,-23l842,420xm836,420r,21l834,462r-3,22l828,504r-4,20l818,544r-7,19l804,582r-8,18l786,618r-9,18l766,652r-13,17l741,685r-12,14l714,714r-13,13l685,741r-16,12l653,764r-17,11l619,785r-18,9l582,803r-19,7l544,817r-20,5l504,827r-20,4l464,833r-22,2l421,836r-22,-1l379,833r-22,-2l337,827r-20,-5l297,817r-19,-7l259,803r-19,-9l222,785,205,775,189,764,172,753,156,741,142,727,127,714,113,699,100,685,88,669,76,652,66,636,56,618,45,600,38,582,30,563,23,544,18,524,13,504,10,484,7,462,5,441r,-21l5,399,7,378r3,-21l13,336r5,-20l23,297r7,-20l38,258r7,-18l56,222,66,204,76,188,88,172r12,-16l113,141r14,-15l142,113,156,99,172,87,189,76,205,65,222,55r18,-9l259,37r19,-7l297,23r20,-5l337,13,357,9,379,7,399,5,421,4r21,1l464,7r20,2l504,13r20,5l544,23r19,7l582,37r19,9l619,55r17,10l653,76r16,11l685,99r16,14l714,126r15,15l741,156r12,16l766,188r11,16l786,222r10,18l804,258r7,19l818,297r6,19l828,336r3,21l834,378r2,21l836,420xe" fillcolor="#fefefe" stroked="f">
                <v:path arrowok="t"/>
                <o:lock v:ext="edit" verticies="t"/>
              </v:shape>
              <v:shape id="_x0000_s2621" style="position:absolute;left:759;top:9483;width:139;height:139" coordsize="837,836" path="m837,418r-1,-21l835,376r-3,-22l828,334r-4,-20l818,294r-6,-20l804,255r-8,-18l786,219,776,201,766,184,753,168,741,152,728,137,714,123,700,108,684,95,668,83,653,72,636,60,618,50,600,41,581,32,562,26,543,19,523,13,503,9,482,5,462,2,440,,419,,397,,376,2,355,5,334,9r-20,4l294,19r-19,7l256,32r-19,9l219,50,202,60,184,72,169,83,153,95r-16,13l123,123r-14,14l96,152,84,168,71,184,61,201,51,219,41,237r-8,18l26,274r-7,20l13,314,9,334,5,354,2,376,1,397,,418r1,21l2,460r3,22l9,502r4,21l19,542r7,20l33,581r8,18l51,617r10,18l71,652r13,16l96,684r13,16l123,714r14,14l153,741r16,12l184,764r18,12l219,786r18,9l256,804r19,7l294,817r20,6l334,828r21,3l376,834r21,2l419,836r21,l462,834r20,-3l503,828r20,-5l543,817r19,-6l581,804r19,-9l618,786r18,-10l653,764r15,-11l684,741r16,-13l714,714r14,-14l741,684r12,-16l766,652r10,-17l786,617r10,-18l804,581r8,-19l818,542r6,-19l828,502r4,-20l835,460r1,-21l837,418xm832,418r,21l829,460r-2,21l824,502r-6,19l813,541r-6,19l799,579r-8,18l781,615r-9,18l761,649r-11,16l738,681r-14,15l711,710r-15,14l682,736r-16,13l649,761r-16,10l616,781r-18,9l579,799r-18,7l541,812r-19,6l502,823r-20,3l461,829r-21,1l419,831r-21,-1l377,829r-22,-3l335,823r-20,-5l296,812r-20,-6l258,799r-19,-9l221,781,204,771,188,761,171,749,155,736,141,724,126,710,113,696,99,681,87,665,76,649,65,633,56,615,46,597,38,579,30,560,24,541,19,521,14,502,10,481,8,460,5,439r,-21l5,397,8,376r2,-21l14,335r5,-20l24,295r6,-19l38,257r8,-18l56,221r9,-18l76,187,87,171,99,155r14,-14l126,126r15,-13l155,100,171,87,188,76,204,65,221,55r18,-9l258,38r18,-8l296,24r19,-6l335,13r20,-3l377,7,398,6,419,5r21,1l461,7r21,3l502,13r20,5l541,24r20,6l579,38r19,8l616,55r17,10l649,76r17,11l682,100r14,13l711,126r13,15l738,155r12,16l761,187r11,16l781,221r10,18l799,257r8,19l813,295r5,20l824,335r3,20l829,376r3,21l832,418xe" fillcolor="#fefefe" stroked="f">
                <v:path arrowok="t"/>
                <o:lock v:ext="edit" verticies="t"/>
              </v:shape>
              <v:shape id="_x0000_s2622" style="position:absolute;left:759;top:9483;width:139;height:139" coordsize="831,832" path="m831,416r,-21l829,374r-3,-21l823,332r-4,-20l813,293r-7,-20l799,254r-8,-18l781,218r-9,-18l761,184,748,168,736,152,724,137,709,122,696,109,680,95,664,83,648,72,631,61,614,51,596,42,577,33,558,26,539,19,519,14,499,9,479,5,459,3,437,1,416,,394,1,374,3,352,5,332,9r-20,5l292,19r-19,7l254,33r-19,9l217,51,200,61,184,72,167,83,151,95r-14,14l122,122r-14,15l95,152,83,168,71,184,61,200,51,218,40,236r-7,18l25,273r-7,20l13,312,8,332,5,353,2,374,,395r,21l,437r2,21l5,480r3,20l13,520r5,20l25,559r8,19l40,596r11,18l61,632r10,16l83,665r12,16l108,695r14,15l137,723r14,14l167,749r17,11l200,771r17,10l235,790r19,9l273,806r19,7l312,818r20,5l352,827r22,2l394,831r22,1l437,831r22,-2l479,827r20,-4l519,818r20,-5l558,806r19,-7l596,790r18,-9l631,771r17,-11l664,749r16,-12l696,723r13,-13l724,695r12,-14l748,665r13,-17l772,632r9,-18l791,596r8,-18l806,559r7,-19l819,520r4,-20l826,480r3,-22l831,437r,-21xm826,416r-1,21l824,458r-2,21l818,499r-5,20l807,538r-5,19l794,576r-8,18l776,612r-9,17l756,645r-11,17l733,677r-14,15l706,707r-15,13l677,732r-16,13l645,757r-16,10l612,777r-18,9l576,794r-19,8l538,808r-20,6l499,818r-21,4l458,824r-22,2l416,826r-21,l374,824r-20,-2l333,818r-20,-4l293,808r-19,-6l256,794r-19,-8l219,777,203,767,186,757,170,745,155,732,140,720,125,707,112,692,99,677,86,662,75,645,64,629,55,612,45,594,37,576,30,557,24,538,18,519,14,499,9,479,7,458,6,437,5,416,6,395,7,375,9,353r5,-20l18,313r6,-19l30,275r7,-19l45,238,55,220r9,-16l75,187,86,170,99,154r13,-14l125,125r15,-13l155,100,170,87,186,76,203,65,219,55r18,-9l256,38r18,-8l293,24r20,-6l333,14r21,-4l374,8,395,6r21,l436,6r22,2l478,10r21,4l518,18r20,6l557,30r19,8l594,46r18,9l629,65r16,11l661,87r16,13l691,112r15,13l719,140r14,14l745,170r11,17l767,204r9,16l786,238r8,18l802,275r5,19l813,313r5,20l822,353r2,22l825,395r1,21xe" fillcolor="#fefefe" stroked="f">
                <v:path arrowok="t"/>
                <o:lock v:ext="edit" verticies="t"/>
              </v:shape>
              <v:shape id="_x0000_s2623" style="position:absolute;left:760;top:9483;width:137;height:138" coordsize="827,826" path="m827,413r,-21l824,371r-2,-21l819,330r-6,-20l808,290r-6,-19l794,252r-8,-18l776,216r-9,-18l756,182,745,166,733,150,719,136,706,121,691,108,677,95,661,82,644,71,628,60,611,50,593,41,574,33,556,25,536,19,517,13,497,8,477,5,456,2,435,1,414,,393,1,372,2,350,5,330,8r-20,5l291,19r-20,6l253,33r-19,8l216,50,199,60,183,71,166,82,150,95r-14,13l121,121r-13,15l94,150,82,166,71,182,60,198r-9,18l41,234r-8,18l25,271r-6,19l14,310,9,330,5,350,3,371,,392r,21l,434r3,21l5,476r4,21l14,516r5,20l25,555r8,19l41,592r10,18l60,628r11,16l82,660r12,16l108,691r13,14l136,719r14,12l166,744r17,12l199,766r17,10l234,785r19,9l271,801r20,6l310,813r20,5l350,821r22,3l393,825r21,1l435,825r21,-1l477,821r20,-3l517,813r19,-6l556,801r18,-7l593,785r18,-9l628,766r16,-10l661,744r16,-13l691,719r15,-14l719,691r14,-15l745,660r11,-16l767,628r9,-18l786,592r8,-18l802,555r6,-19l813,516r6,-19l822,476r2,-21l827,434r,-21xm822,413r-1,21l820,454r-3,22l813,496r-4,19l803,535r-6,19l790,572r-8,18l772,607r-9,17l752,641r-11,17l728,672r-12,15l703,701r-15,14l674,728r-16,12l642,752r-17,10l608,772r-17,9l573,788r-19,8l535,803r-19,6l496,813r-20,3l456,819r-22,2l414,821r-21,l372,819r-20,-3l331,813r-20,-4l292,803r-19,-7l254,788r-18,-7l220,772,202,762,185,752,169,740,154,728,139,715,125,701,111,687,99,672,87,658,75,641,64,624,55,607,46,590,37,572,31,554,24,535,18,515,14,496,11,476,7,454,6,434r,-21l6,392,7,372r4,-20l14,331r4,-20l24,292r7,-19l37,254r9,-18l55,219r9,-17l75,185,87,169,99,154r12,-15l125,125r14,-14l154,98,169,87,185,74,202,64,220,54r16,-9l254,38r19,-8l292,23r19,-4l331,13r21,-3l372,7,393,6,414,5r20,1l456,7r20,3l496,13r20,6l535,23r19,7l573,38r18,7l608,54r17,10l642,74r16,13l674,98r14,13l703,125r13,14l728,154r13,15l752,185r11,17l772,219r10,17l790,254r7,19l803,292r6,19l813,331r4,21l820,372r1,20l822,413xe" fillcolor="#fefefe" stroked="f">
                <v:path arrowok="t"/>
                <o:lock v:ext="edit" verticies="t"/>
              </v:shape>
              <v:shape id="_x0000_s2624" style="position:absolute;left:760;top:9484;width:137;height:137" coordsize="821,820" path="m821,410r-1,-21l819,369r-2,-22l813,327r-5,-20l802,288r-5,-19l789,250r-8,-18l771,214r-9,-16l751,181,740,164,728,148,714,134,701,119,686,106,672,94,656,81,640,70,624,59,607,49,589,40,571,32,552,24,533,18,513,12,494,8,473,4,453,2,431,,411,,390,,369,2,349,4,328,8r-20,4l288,18r-19,6l251,32r-19,8l214,49,198,59,181,70,165,81,150,94r-15,12l120,119r-13,15l94,148,81,164,70,181,59,198r-9,16l40,232r-8,18l25,269r-6,19l13,307,9,327,4,347,2,369,1,389,,410r1,21l2,452r2,21l9,493r4,20l19,532r6,19l32,570r8,18l50,606r9,17l70,639r11,17l94,671r13,15l120,701r15,13l150,726r15,13l181,751r17,10l214,771r18,9l251,788r18,8l288,802r20,6l328,812r21,4l369,818r21,2l411,820r20,l453,818r20,-2l494,812r19,-4l533,802r19,-6l571,788r18,-8l607,771r17,-10l640,751r16,-12l672,726r14,-12l701,701r13,-15l728,671r12,-15l751,639r11,-16l771,606r10,-18l789,570r8,-19l802,532r6,-19l813,493r4,-20l819,452r1,-21l821,410xm816,410r,21l814,451r-3,20l808,492r-4,20l798,531r-7,19l785,568r-9,17l767,603r-9,17l747,637r-12,15l723,668r-12,15l697,697r-14,14l668,723r-14,12l637,746r-16,10l603,766r-16,9l569,783r-19,8l531,798r-19,4l493,807r-20,4l453,813r-22,2l411,816r-21,-1l369,813r-20,-2l328,807r-19,-5l290,798r-19,-7l252,783r-18,-8l218,766,200,756,184,746,169,735,153,723,138,711,124,697,110,683,98,668,86,652,75,637,63,620,54,603,46,585,37,568,30,550,23,531,18,512,13,492,10,471,8,451,5,431r,-21l5,389,8,369r2,-20l13,328r5,-20l23,289r7,-19l37,252r9,-17l54,217r9,-17l75,183,86,167,98,152r12,-15l124,124r14,-14l153,97,169,85,184,74,200,64,218,54r16,-9l252,37r19,-8l290,23r19,-5l328,13r21,-3l369,7,390,5,411,4r20,1l453,7r20,3l493,13r19,5l531,23r19,6l569,37r18,8l603,54r18,10l637,74r17,11l668,97r15,13l697,124r14,13l723,152r12,15l747,183r11,17l767,217r9,18l785,252r6,18l798,289r6,19l808,328r3,21l814,369r2,20l816,410xe" fillcolor="#fefefe" stroked="f">
                <v:path arrowok="t"/>
                <o:lock v:ext="edit" verticies="t"/>
              </v:shape>
              <v:shape id="_x0000_s2625" style="position:absolute;left:761;top:9484;width:136;height:136" coordsize="816,816" path="m816,408r-1,-21l814,367r-3,-20l807,326r-4,-20l797,287r-6,-19l784,249r-8,-18l766,214r-9,-17l746,180,735,164,722,149,710,134,697,120,682,106,668,93,652,82,636,69,619,59,602,49,585,40,567,33,548,25,529,18,510,14,490,8,470,5,450,2,428,1,408,,387,1,366,2,346,5,325,8r-20,6l286,18r-19,7l248,33r-18,7l214,49,196,59,179,69,163,82,148,93r-15,13l119,120r-14,14l93,149,81,164,69,180,58,197r-9,17l40,231r-9,18l25,268r-7,19l12,306,8,326,5,347,1,367,,387r,21l,429r1,20l5,471r3,20l12,510r6,20l25,549r6,18l40,585r9,17l58,619r11,17l81,653r12,14l105,682r14,14l133,710r15,13l163,735r16,12l196,757r18,10l230,776r18,7l267,791r19,7l305,804r20,4l346,811r20,3l387,816r21,l428,816r22,-2l470,811r20,-3l510,804r19,-6l548,791r19,-8l585,776r17,-9l619,757r17,-10l652,735r16,-12l682,710r15,-14l710,682r12,-15l735,653r11,-17l757,619r9,-17l776,585r8,-18l791,549r6,-19l803,510r4,-19l811,471r3,-22l815,429r1,-21xm811,408r,21l808,449r-2,20l803,490r-5,19l793,528r-7,19l779,564r-9,18l761,600r-8,17l741,634r-11,15l719,664r-13,14l692,693r-13,13l664,719r-15,12l633,742r-17,10l599,762r-16,9l565,779r-19,8l528,792r-19,6l489,802r-20,4l448,809r-20,1l408,810r-21,l367,809r-20,-3l327,802r-21,-4l287,792r-18,-5l250,779r-17,-8l216,762,199,752,182,742,167,731,151,719,136,706,123,693,110,678,96,664,85,649,74,634,63,617,54,600,45,582,36,564,29,547,22,528,17,509,12,490,9,469,7,449,6,429,5,408,6,388,7,367,9,347r3,-21l17,307r5,-19l29,269r7,-17l45,234r9,-18l63,199,74,183,85,167,96,152r14,-14l123,123r13,-13l151,97,167,85,182,74,199,64,216,54r17,-9l250,37r19,-7l287,24r19,-6l327,14r20,-4l367,7,387,6r21,l428,6r20,1l469,10r20,4l509,18r19,6l546,30r19,7l583,45r16,9l616,64r17,10l649,85r15,12l679,110r13,13l706,138r13,14l730,167r11,16l753,199r8,17l770,234r9,18l786,269r7,19l798,307r5,19l806,347r2,20l811,388r,20xe" fillcolor="#fefefe" stroked="f">
                <v:path arrowok="t"/>
                <o:lock v:ext="edit" verticies="t"/>
              </v:shape>
              <v:shape id="_x0000_s2626" style="position:absolute;left:761;top:9485;width:135;height:135" coordsize="811,812" path="m811,406r,-21l809,365r-3,-20l803,324r-4,-20l793,285r-7,-19l780,248r-9,-17l762,213r-9,-17l742,179,730,163,718,148,706,133,692,120,678,106,663,93,649,81,632,70,616,60,598,50,582,41,564,33,545,25,526,19,507,14,488,9,468,6,448,3,426,1,406,,385,1,364,3,344,6,323,9r-19,5l285,19r-19,6l247,33r-18,8l213,50,195,60,179,70,164,81,148,93r-15,13l119,120r-14,13l93,148,81,163,70,179,58,196r-9,17l41,231r-9,17l25,266r-7,19l13,304,8,324,5,345,3,365,,385r,21l,427r3,20l5,467r3,21l13,508r5,19l25,546r7,18l41,581r8,18l58,616r12,17l81,648r12,16l105,679r14,14l133,707r15,12l164,731r15,11l195,752r18,10l229,771r18,8l266,787r19,7l304,798r19,5l344,807r20,2l385,811r21,1l426,811r22,-2l468,807r20,-4l507,798r19,-4l545,787r19,-8l582,771r16,-9l616,752r16,-10l649,731r14,-12l678,707r14,-14l706,679r12,-15l730,648r12,-15l753,616r9,-17l771,581r9,-17l786,546r7,-19l799,508r4,-20l806,467r3,-20l811,427r,-21xm806,406r-1,21l804,447r-2,20l797,486r-4,21l789,526r-7,17l775,561r-9,18l757,597r-9,17l738,629r-11,16l715,661r-13,14l689,689r-15,13l660,714r-15,13l630,738r-17,10l596,758r-17,9l562,775r-18,8l525,788r-19,6l487,798r-20,4l446,804r-20,2l406,806r-21,l365,804r-20,-2l325,798r-19,-4l287,788r-20,-5l250,775r-18,-8l215,758,198,748,181,738,166,727,151,714,137,702,122,689,109,675,96,661,85,645,74,629,63,614,54,597,45,579,37,561,29,543,24,526,18,507,14,486,10,467,7,447,6,427,5,406,6,386,7,365r3,-19l14,326r4,-19l24,288r5,-19l37,251r8,-18l54,215r9,-17l74,182,85,167,96,151r13,-14l122,123r15,-13l151,98,166,85,181,74,198,64,215,54r17,-9l250,37r17,-6l287,24r19,-6l325,14r20,-4l365,8,385,6r21,l426,6r20,2l467,10r20,4l506,18r19,6l544,31r18,6l579,45r17,9l613,64r17,10l645,85r15,13l674,110r15,13l702,137r13,14l727,167r11,15l748,198r9,17l766,233r9,18l782,269r7,19l793,307r4,19l802,346r2,19l805,386r1,20xe" fillcolor="#fefefe" stroked="f">
                <v:path arrowok="t"/>
                <o:lock v:ext="edit" verticies="t"/>
              </v:shape>
              <v:shape id="_x0000_s2627" style="position:absolute;left:761;top:9485;width:135;height:134" coordsize="806,804" path="m806,402r,-20l803,361r-2,-20l798,320r-5,-19l788,282r-7,-19l774,246r-9,-18l756,210r-8,-17l736,177,725,161,714,146,701,132,687,117,674,104,659,91,644,79,628,68,611,58,594,48,578,39,560,31,541,24,523,18,504,12,484,8,464,4,443,1,423,,403,,382,,362,1,342,4,322,8r-21,4l282,18r-18,6l245,31r-17,8l211,48,194,58,177,68,162,79,146,91r-15,13l118,117r-13,15l91,146,80,161,69,177,58,193r-9,17l40,228r-9,18l24,263r-7,19l12,301,7,320,4,341,2,361,1,382,,402r1,21l2,443r2,20l7,484r5,19l17,522r7,19l31,558r9,18l49,594r9,17l69,628r11,15l91,658r14,14l118,687r13,13l146,713r16,12l177,736r17,10l211,756r17,9l245,773r19,8l282,786r19,6l322,796r20,4l362,803r20,1l403,804r20,l443,803r21,-3l484,796r20,-4l523,786r18,-5l560,773r18,-8l594,756r17,-10l628,736r16,-11l659,713r15,-13l687,687r14,-15l714,658r11,-15l736,628r12,-17l756,594r9,-18l774,558r7,-17l788,522r5,-19l798,484r3,-21l803,443r3,-20l806,402xm800,402r,20l799,442r-3,20l792,482r-4,19l782,520r-5,18l769,557r-8,17l752,592r-9,17l733,624r-11,16l710,655r-13,14l684,684r-14,13l656,709r-16,11l626,732r-17,10l592,752r-17,9l557,769r-17,6l521,782r-19,6l483,792r-19,3l443,798r-20,2l403,800r-21,l362,798r-20,-3l323,792r-19,-4l285,782r-19,-7l248,769r-18,-8l213,752,196,742,181,732,165,720,149,709,135,697,121,684,108,669,96,655,83,640,72,624,62,609,53,592,44,574,36,557,29,538,23,520,17,501,13,482,10,462,7,442,5,422r,-20l5,382,7,362r3,-20l13,322r4,-19l23,284r6,-18l36,248r8,-18l53,212r9,-16l72,180,83,164,96,149r12,-14l121,120r14,-12l149,95,165,84,181,72,196,62,213,52r17,-9l248,35r18,-6l285,22r19,-6l323,12,342,9,362,6,382,5,403,4r20,1l443,6r21,3l483,12r19,4l521,22r19,7l557,35r18,8l592,52r17,10l626,72r14,12l656,95r14,13l684,120r13,15l710,149r12,15l733,180r10,16l752,212r9,18l769,248r8,18l782,284r6,19l792,322r4,20l799,362r1,20l800,402xe" fillcolor="#fefefe" stroked="f">
                <v:path arrowok="t"/>
                <o:lock v:ext="edit" verticies="t"/>
              </v:shape>
              <v:shape id="_x0000_s2628" style="position:absolute;left:762;top:9486;width:133;height:133" coordsize="801,800" path="m801,400r-1,-20l799,359r-2,-19l792,320r-4,-19l784,282r-7,-19l770,245r-9,-18l752,209r-9,-17l733,176,722,161,710,145,697,131,684,117,669,104,655,92,640,79,625,68,608,58,591,48,574,39,557,31,539,25,520,18,501,12,482,8,462,4,441,2,421,,401,,380,,360,2,340,4,320,8r-19,4l282,18r-20,7l245,31r-18,8l210,48,193,58,176,68,161,79,146,92r-14,12l117,117r-13,14l91,145,80,161,69,176,58,192r-9,17l40,227r-8,18l24,263r-5,19l13,301,9,320,5,340,2,359,1,380,,400r1,21l2,441r3,20l9,480r4,21l19,520r5,17l32,555r8,18l49,591r9,17l69,623r11,16l91,655r13,14l117,683r15,13l146,708r15,13l176,732r17,10l210,752r17,9l245,769r17,8l282,782r19,6l320,792r20,4l360,798r20,2l401,800r20,l441,798r21,-2l482,792r19,-4l520,782r19,-5l557,769r17,-8l591,752r17,-10l625,732r15,-11l655,708r14,-12l684,683r13,-14l710,655r12,-16l733,623r10,-15l752,591r9,-18l770,555r7,-18l784,520r4,-19l792,480r5,-19l799,441r1,-20l801,400xm796,400r,20l794,440r-3,20l788,479r-4,19l778,517r-6,19l765,554r-8,17l748,589r-9,15l729,621r-11,16l705,651r-12,15l681,679r-15,14l652,705r-15,11l621,727r-15,12l589,748r-17,8l554,764r-18,7l519,778r-19,5l481,787r-21,4l441,793r-20,1l401,796r-21,-2l360,793r-19,-2l321,787r-19,-4l283,778r-18,-7l247,764r-18,-8l212,748r-17,-9l180,727,164,716,150,705,135,693,122,679,108,666,96,651,84,637,72,621,62,604,53,589,44,571,37,554,29,536,23,517,18,498,13,479,10,460,8,440,5,420r,-20l5,380,8,360r2,-20l13,321r5,-19l23,283r6,-18l37,246r7,-17l53,212r9,-17l72,179,84,164,96,149r12,-15l122,121r13,-14l150,95,164,84,180,73,195,63,212,52r17,-8l247,36r18,-7l283,22r19,-4l321,13r20,-3l360,7,380,6,401,4r20,2l441,7r19,3l481,13r19,5l519,22r17,7l554,36r18,8l589,52r17,11l621,73r16,11l652,95r14,12l681,121r12,13l705,149r13,15l729,179r10,16l748,212r9,17l765,246r7,19l778,283r6,19l788,321r3,19l794,360r2,20l796,400xe" fillcolor="#fefefe" stroked="f">
                <v:path arrowok="t"/>
                <o:lock v:ext="edit" verticies="t"/>
              </v:shape>
              <v:shape id="_x0000_s2629" style="position:absolute;left:762;top:9486;width:133;height:133" coordsize="795,796" path="m795,398r,-20l794,358r-3,-20l787,318r-4,-19l777,280r-5,-18l764,244r-8,-18l747,208r-9,-16l728,176,717,160,705,145,692,131,679,116,665,104,651,91,635,80,621,68,604,58,587,48,570,39,552,31,535,25,516,18,497,12,478,8,459,5,438,2,418,1,398,,377,1,357,2,337,5,318,8r-19,4l280,18r-19,7l243,31r-18,8l208,48,191,58,176,68,160,80,144,91r-14,13l116,116r-13,15l91,145,78,160,67,176,57,192r-9,16l39,226r-8,18l24,262r-6,18l12,299,8,318,5,338,2,358,,378r,20l,418r2,20l5,458r3,20l12,497r6,19l24,534r7,19l39,570r9,18l57,605r10,15l78,636r13,15l103,665r13,15l130,693r14,12l160,716r16,12l191,738r17,10l225,757r18,8l261,771r19,7l299,784r19,4l337,791r20,3l377,796r21,l418,796r20,-2l459,791r19,-3l497,784r19,-6l535,771r17,-6l570,757r17,-9l604,738r17,-10l635,716r16,-11l665,693r14,-13l692,665r13,-14l717,636r11,-16l738,605r9,-17l756,570r8,-17l772,534r5,-18l783,497r4,-19l791,458r3,-20l795,418r,-20xm791,398r-2,20l788,438r-2,20l783,477r-5,19l773,515r-7,18l759,551r-8,17l743,586r-9,15l724,618r-12,15l701,648r-12,14l675,675r-13,14l647,701r-14,12l617,723r-15,11l585,743r-17,9l550,760r-18,7l514,773r-19,5l476,782r-19,4l437,789r-19,1l398,790r-21,l358,789r-20,-3l319,782r-19,-4l281,773r-18,-6l245,760r-18,-8l210,743r-16,-9l178,723,162,713,148,701,133,689,120,675,106,662,94,648,83,633,72,618,62,601,53,586,44,568,36,551,29,533,22,515,17,496,12,477,9,458,7,438,6,418,5,398,6,378,7,358,9,339r3,-20l17,300r5,-18l29,263r7,-18l44,228r9,-17l62,195,72,179,83,163,94,149r12,-15l120,121r13,-14l148,95,162,84,178,73,194,63,210,53r17,-9l245,36r18,-7l281,24r19,-6l319,14r19,-4l358,8,377,6r21,l418,6r19,2l457,10r19,4l495,18r19,6l532,29r18,7l568,44r17,9l602,63r15,10l633,84r14,11l662,107r13,14l689,134r12,15l712,163r12,16l734,195r9,16l751,228r8,17l766,263r7,19l778,300r5,19l786,339r2,19l789,378r2,20xe" fillcolor="#fefefe" stroked="f">
                <v:path arrowok="t"/>
                <o:lock v:ext="edit" verticies="t"/>
              </v:shape>
              <v:shape id="_x0000_s2630" style="position:absolute;left:763;top:9486;width:131;height:132" coordsize="791,792" path="m791,396r,-20l789,356r-3,-20l783,317r-4,-19l773,279r-6,-18l760,242r-8,-17l743,208r-9,-17l724,175,713,160,700,145,688,130,676,117,661,103,647,91,632,80,616,69,601,59,584,48,567,40,549,32,531,25,514,18,495,14,476,9,455,6,436,3,416,2,396,,375,2,355,3,336,6,316,9r-19,5l278,18r-18,7l242,32r-18,8l207,48,190,59,175,69,159,80,145,91r-15,12l117,117r-14,13l91,145,79,160,67,175,57,191r-9,17l39,225r-7,17l24,261r-6,18l13,298,8,317,5,336,3,356,,376r,20l,416r3,20l5,456r3,19l13,494r5,19l24,532r8,18l39,567r9,18l57,600r10,17l79,633r12,14l103,662r14,13l130,689r15,12l159,712r16,11l190,735r17,9l224,752r18,8l260,767r18,7l297,779r19,4l336,787r19,2l375,790r21,2l416,790r20,-1l455,787r21,-4l495,779r19,-5l531,767r18,-7l567,752r17,-8l601,735r15,-12l632,712r15,-11l661,689r15,-14l688,662r12,-15l713,633r11,-16l734,600r9,-15l752,567r8,-17l767,532r6,-19l779,494r4,-19l786,456r3,-20l791,416r,-20xm786,396r-1,20l784,436r-2,19l779,474r-5,19l768,512r-6,18l755,548r-8,17l738,581r-9,17l719,614r-11,16l697,644r-12,15l671,672r-13,12l644,697r-15,12l614,720r-17,10l582,739r-17,9l547,756r-17,7l511,768r-18,6l474,778r-19,4l435,784r-20,2l396,786r-20,l356,784r-20,-2l317,778r-19,-4l280,768r-18,-5l244,756r-18,-8l209,739r-15,-9l177,720,162,709,148,697,133,684,120,672,107,659,94,644,83,630,72,614,62,598,53,581,44,565,36,548,29,530,23,512,17,493,14,474,10,455,7,436,6,416r,-20l6,376,7,356r3,-19l14,318r3,-19l23,280r6,-18l36,244r8,-17l53,210r9,-16l72,178,83,162,94,148r13,-15l120,120r13,-12l148,95,162,83,177,73,194,63,209,53r17,-9l244,36r18,-7l280,24r18,-6l317,14r19,-4l356,8,376,6r20,l415,6r20,2l455,10r19,4l493,18r18,6l530,29r17,7l565,44r17,9l597,63r17,10l629,83r15,12l658,108r13,12l685,133r12,15l708,162r11,16l729,194r9,16l747,227r8,17l762,262r6,18l774,299r5,19l782,337r2,19l785,376r1,20xe" fillcolor="#fefefe" stroked="f">
                <v:path arrowok="t"/>
                <o:lock v:ext="edit" verticies="t"/>
              </v:shape>
              <v:shape id="_x0000_s2631" style="position:absolute;left:763;top:9487;width:131;height:131" coordsize="786,784" path="m786,392r-2,-20l783,352r-2,-19l778,313r-5,-19l768,276r-7,-19l754,239r-8,-17l738,205r-9,-16l719,173,707,157,696,143,684,128,670,115,657,101,642,89,628,78,612,67,597,57,580,47,563,38,545,30,527,23,509,18,490,12,471,8,452,4,432,2,413,,393,,372,,353,2,333,4,314,8r-19,4l276,18r-18,5l240,30r-18,8l205,47,189,57,173,67,157,78,143,89r-15,12l115,115r-14,13l89,143,78,157,67,173,57,189r-9,16l39,222r-8,17l24,257r-7,19l12,294,7,313,4,333,2,352,1,372,,392r1,20l2,432r2,20l7,471r5,19l17,509r7,18l31,545r8,17l48,580r9,15l67,612r11,15l89,642r12,14l115,669r13,14l143,695r14,12l173,717r16,11l205,737r17,9l240,754r18,7l276,767r19,5l314,776r19,4l353,783r19,1l393,784r20,l432,783r20,-3l471,776r19,-4l509,767r18,-6l545,754r18,-8l580,737r17,-9l612,717r16,-10l642,695r15,-12l670,669r14,-13l696,642r11,-15l719,612r10,-17l738,580r8,-18l754,545r7,-18l768,509r5,-19l778,471r3,-19l783,432r1,-20l786,392xm780,392r,20l779,432r-3,19l772,470r-4,19l763,507r-6,18l750,543r-8,17l733,576r-9,17l714,609r-11,15l692,639r-13,13l667,666r-13,13l639,691r-14,12l609,714r-16,10l578,733r-17,9l544,750r-18,6l508,762r-19,5l470,772r-19,3l432,778r-20,1l393,780r-20,-1l353,778r-19,-3l315,772r-19,-5l277,762r-18,-6l242,750r-18,-8l208,733r-16,-9l176,714,161,703,146,691,132,679,118,666,106,652,93,639,82,624,71,609,61,593,52,576,43,560,35,543,29,525,22,507,17,489,13,470,10,451,7,432,5,412r,-20l5,372,7,353r3,-20l13,314r4,-19l22,277r7,-18l35,241r8,-17l52,208r9,-17l71,175,82,161,93,146r13,-14l118,118r14,-13l146,94,161,81,176,71,192,61,208,51r16,-8l242,36r17,-8l277,22r19,-5l315,12,334,9,353,6,373,5,393,4r19,1l432,6r19,3l470,12r19,5l508,22r18,6l544,36r17,7l578,51r15,10l609,71r16,10l639,94r15,11l667,118r12,14l692,146r11,15l714,175r10,16l733,208r9,16l750,241r7,18l763,277r5,18l772,314r4,19l779,353r1,19l780,392xe" fillcolor="#fefefe" stroked="f">
                <v:path arrowok="t"/>
                <o:lock v:ext="edit" verticies="t"/>
              </v:shape>
              <v:shape id="_x0000_s2632" style="position:absolute;left:763;top:9487;width:131;height:130" coordsize="780,780" path="m780,390r-1,-20l778,350r-2,-19l773,312r-5,-19l762,274r-6,-18l749,238r-8,-17l732,204r-9,-16l713,172,702,156,691,142,679,127,665,114,652,102,638,89,623,77,608,67,591,57,576,47,559,38,541,30,524,23,505,18,487,12,468,8,449,4,429,2,409,,390,,370,,350,2,330,4,311,8r-19,4l274,18r-18,5l238,30r-18,8l203,47,188,57,171,67,156,77,142,89r-15,13l114,114r-13,13l88,142,77,156,66,172,56,188r-9,16l38,221r-8,17l23,256r-6,18l11,293,8,312,4,331,1,350,,370r,20l,410r1,20l4,449r4,19l11,487r6,19l23,524r7,18l38,559r9,16l56,592r10,16l77,624r11,14l101,653r13,13l127,678r15,13l156,703r15,11l188,724r15,9l220,742r18,8l256,757r18,5l292,768r19,4l330,776r20,2l370,780r20,l409,780r20,-2l449,776r19,-4l487,768r18,-6l524,757r17,-7l559,742r17,-9l591,724r17,-10l623,703r15,-12l652,678r13,-12l679,653r12,-15l702,624r11,-16l723,592r9,-17l741,559r8,-17l756,524r6,-18l768,487r5,-19l776,449r2,-19l779,410r1,-20xm775,390r,20l773,429r-3,20l767,468r-5,18l758,505r-7,18l745,540r-8,16l728,573r-9,17l709,606r-10,14l686,635r-12,14l662,663r-14,12l635,687r-15,11l605,710r-16,10l574,729r-17,9l540,744r-18,8l504,758r-18,5l467,768r-19,3l429,773r-20,1l390,776r-20,-2l350,773r-19,-2l312,768r-19,-5l275,758r-18,-6l239,744r-17,-6l206,729r-16,-9l174,710,159,698,144,687,131,675,117,663,105,649,93,635,80,620,70,606,60,590,51,573,42,556,35,540,28,523,22,505,17,486,12,468,9,449,7,429,6,410,4,390,6,370,7,351,9,332r3,-19l17,294r5,-18l28,258r7,-18l42,223r9,-16l60,190,70,174,80,160,93,145r12,-14l117,117r14,-12l144,93,159,82,174,70r16,-9l206,51r16,-7l239,36r18,-7l275,22r18,-5l312,13r19,-3l350,7,370,6r20,l409,6r20,1l448,10r19,3l486,17r18,5l522,29r18,7l557,44r17,7l589,61r16,9l620,82r15,11l648,105r14,12l674,131r12,14l699,160r10,14l719,190r9,17l737,223r8,17l751,258r7,18l762,294r5,19l770,332r3,19l775,370r,20xe" fillcolor="#fefefe" stroked="f">
                <v:path arrowok="t"/>
                <o:lock v:ext="edit" verticies="t"/>
              </v:shape>
              <v:shape id="_x0000_s2633" style="position:absolute;left:764;top:9488;width:129;height:129" coordsize="775,776" path="m775,388r,-20l774,349r-3,-20l767,310r-4,-19l758,273r-6,-18l745,237r-8,-17l728,204r-9,-17l709,171,698,157,687,142,674,128,662,114,649,101,634,90,620,77,604,67,588,57,573,47,556,39,539,32,521,24,503,18,484,13,465,8,446,5,427,2,407,1,388,,368,1,348,2,329,5,310,8r-19,5l272,18r-18,6l237,32r-18,7l203,47,187,57,171,67,156,77,141,90r-14,11l113,114r-12,14l88,142,77,157,66,171,56,187r-9,17l38,220r-8,17l24,255r-7,18l12,291,8,310,5,329,2,349,,368r,20l,408r2,20l5,447r3,19l12,485r5,18l24,521r6,18l38,556r9,16l56,589r10,16l77,620r11,15l101,648r12,14l127,675r14,12l156,699r15,11l187,720r16,9l219,738r18,8l254,752r18,6l291,763r19,5l329,771r19,3l368,775r20,1l407,775r20,-1l446,771r19,-3l484,763r19,-5l521,752r18,-6l556,738r17,-9l588,720r16,-10l620,699r14,-12l649,675r13,-13l674,648r13,-13l698,620r11,-15l719,589r9,-17l737,556r8,-17l752,521r6,-18l763,485r4,-19l771,447r3,-19l775,408r,-20xm771,388r-2,20l768,427r-2,19l763,465r-5,19l753,502r-6,18l740,537r-7,16l724,570r-9,17l705,601r-10,16l683,632r-12,13l659,658r-14,13l631,683r-15,11l602,705r-16,10l570,724r-16,9l537,740r-18,8l501,753r-18,6l464,762r-18,4l427,769r-20,1l388,770r-20,l349,769r-20,-3l311,762r-19,-3l274,753r-18,-5l238,740r-16,-7l205,724r-16,-9l173,705,159,694,144,683,130,671,118,658,104,645,92,632,81,617,71,601,61,587,52,570,43,553,35,537,28,520,23,502,17,484,12,465,9,446,7,427,6,408,5,388,6,368,7,349,9,330r3,-19l17,293r6,-19l28,256r7,-17l43,223r9,-17l61,190,71,175,81,159,92,144r12,-13l118,118r12,-13l144,93,159,82,173,71,189,61r16,-9l222,44r16,-8l256,29r18,-6l292,18r19,-4l329,10,349,8,368,6r20,l407,6r20,2l446,10r18,4l483,18r18,5l519,29r18,7l554,44r16,8l586,61r16,10l616,82r15,11l645,105r14,13l671,131r12,13l695,159r10,16l715,190r9,16l733,223r7,16l747,256r6,18l758,293r5,18l766,330r2,19l769,368r2,20xe" fillcolor="#fefefe" stroked="f">
                <v:path arrowok="t"/>
                <o:lock v:ext="edit" verticies="t"/>
              </v:shape>
              <v:shape id="_x0000_s2634" style="position:absolute;left:764;top:9488;width:129;height:129" coordsize="771,770" path="m771,384r,-20l769,345r-3,-19l763,307r-5,-19l754,270r-7,-18l741,234r-8,-17l724,201r-9,-17l705,168,695,154,682,139,670,125,658,111,644,99,631,87,616,76,601,64,585,55,570,45,553,38,536,30,518,23,500,16,482,11,463,7,444,4,425,1,405,,386,,366,,346,1,327,4,308,7r-19,4l271,16r-18,7l235,30r-17,8l202,45,186,55r-16,9l155,76,140,87,127,99r-14,12l101,125,89,139,76,154,66,168,56,184r-9,17l38,217r-7,17l24,252r-6,18l13,288,8,307,5,326,3,345,2,364,,384r2,20l3,423r2,20l8,462r5,18l18,499r6,18l31,534r7,16l47,567r9,17l66,600r10,14l89,629r12,14l113,657r14,12l140,681r15,11l170,704r16,10l202,723r16,9l235,738r18,8l271,752r18,5l308,762r19,3l346,767r20,1l386,770r19,-2l425,767r19,-2l463,762r19,-5l500,752r18,-6l536,738r17,-6l570,723r15,-9l601,704r15,-12l631,681r13,-12l658,657r12,-14l682,629r13,-15l705,600r10,-16l724,567r9,-17l741,534r6,-17l754,499r4,-19l763,462r3,-19l769,423r2,-19l771,384xm765,384r,20l764,423r-2,19l758,461r-4,18l748,497r-5,18l736,531r-8,17l719,565r-9,16l700,596r-10,15l679,625r-12,15l654,652r-13,14l628,677r-15,11l599,699r-16,10l567,718r-16,9l534,734r-18,6l499,747r-19,5l462,756r-19,3l424,762r-19,2l386,764r-20,l347,762r-19,-3l309,756r-18,-4l272,747r-17,-7l237,734r-16,-7l205,718r-17,-9l174,699,158,688,144,677,130,666,117,652,104,640,92,625,81,611,71,596,61,581,52,565,43,548,35,531,28,515,23,497,17,479,14,461,10,442,7,423,6,404r,-20l6,365,7,345r3,-19l14,308r3,-19l23,271r5,-18l35,236r8,-16l52,203r9,-16l71,172,81,157,92,143r12,-14l117,116r13,-14l144,91,158,80,174,69,188,59r17,-9l221,42r16,-8l255,28r17,-7l291,16r18,-4l328,9,347,6,366,5,386,4r19,1l424,6r19,3l462,12r18,4l499,21r17,7l534,34r17,8l567,50r16,9l599,69r14,11l628,91r13,11l654,116r13,13l679,143r11,14l700,172r10,15l719,203r9,17l736,236r7,17l748,271r6,18l758,308r4,18l764,345r1,20l765,384xe" fillcolor="#fefefe" stroked="f">
                <v:path arrowok="t"/>
                <o:lock v:ext="edit" verticies="t"/>
              </v:shape>
              <v:shape id="_x0000_s2635" style="position:absolute;left:765;top:9489;width:127;height:127" coordsize="766,764" path="m766,382r-2,-20l763,343r-2,-19l758,305r-5,-18l748,268r-6,-18l735,233r-7,-16l719,200r-9,-16l700,169,690,153,678,138,666,125,654,112,640,99,626,87,611,76,597,65,581,55,565,46,549,38,532,30,514,23,496,17,478,12,459,8,441,4,422,2,402,,383,,363,,344,2,324,4,306,8r-19,4l269,17r-18,6l233,30r-16,8l200,46r-16,9l168,65,154,76,139,87,125,99r-12,13l99,125,87,138,76,153,66,169,56,184r-9,16l38,217r-8,16l23,250r-5,18l12,287,7,305,4,324,2,343,1,362,,382r1,20l2,421r2,19l7,459r5,19l18,496r5,18l30,531r8,16l47,564r9,17l66,595r10,16l87,626r12,13l113,652r12,13l139,677r15,11l168,699r16,10l200,718r17,9l233,734r18,8l269,747r18,6l306,756r18,4l344,763r19,1l383,764r19,l422,763r19,-3l459,756r19,-3l496,747r18,-5l532,734r17,-7l565,718r16,-9l597,699r14,-11l626,677r14,-12l654,652r12,-13l678,626r12,-15l700,595r10,-14l719,564r9,-17l735,531r7,-17l748,496r5,-18l758,459r3,-19l763,421r1,-19l766,382xm760,382r,19l758,421r-3,18l752,458r-3,18l743,494r-5,18l731,528r-8,17l714,562r-9,16l696,593r-11,15l674,622r-12,14l649,649r-12,12l622,674r-13,11l593,695r-14,10l562,714r-16,8l530,730r-17,6l495,743r-18,4l459,752r-19,3l421,757r-19,2l383,760r-20,-1l344,757r-19,-2l307,752r-19,-5l270,743r-18,-7l236,730r-17,-8l203,714r-17,-9l172,695,157,685,143,674,129,661,116,649,104,636,91,622,80,608,70,593,60,578,51,562,42,545,34,528,28,512,22,494,18,476,13,458,10,439,7,421,5,401r,-19l5,363,7,344r3,-19l13,306r5,-18l22,270r6,-18l34,236r8,-17l51,202r9,-16l70,171,80,156,91,142r13,-14l116,115r13,-12l143,91,157,80,172,69,186,59r17,-9l219,42r17,-8l252,28r18,-6l288,17r19,-5l325,9,344,7,363,5,383,4r19,1l421,7r19,2l459,12r18,5l495,22r18,6l530,34r16,8l562,50r17,9l593,69r16,11l622,91r15,12l649,115r13,13l674,142r11,14l696,171r9,15l714,202r9,17l731,236r7,16l743,270r6,18l752,306r3,19l758,344r2,19l760,382xe" fillcolor="#fefefe" stroked="f">
                <v:path arrowok="t"/>
                <o:lock v:ext="edit" verticies="t"/>
              </v:shape>
              <v:shape id="_x0000_s2636" style="position:absolute;left:765;top:9489;width:127;height:127" coordsize="759,760" path="m759,380r,-19l758,341r-2,-19l752,304r-4,-19l742,267r-5,-18l730,232r-8,-16l713,199r-9,-16l694,168,684,153,673,139,661,125,648,112,635,98,622,87,607,76,593,65,577,55,561,46,545,38,528,30,510,24,493,17,474,12,456,8,437,5,418,2,399,1,380,,360,1,341,2,322,5,303,8r-18,4l266,17r-17,7l231,30r-16,8l199,46r-17,9l168,65,152,76,138,87,124,98r-13,14l98,125,86,139,75,153,65,168,55,183r-9,16l37,216r-8,16l22,249r-5,18l11,285,8,304,4,322,1,341,,361r,19l,400r1,19l4,438r4,19l11,475r6,18l22,511r7,16l37,544r9,17l55,577r10,15l75,607r11,14l98,636r13,12l124,662r14,11l152,684r16,11l182,705r17,9l215,723r16,7l249,736r17,7l285,748r18,4l322,755r19,3l360,760r20,l399,760r19,-2l437,755r19,-3l474,748r19,-5l510,736r18,-6l545,723r16,-9l577,705r16,-10l607,684r15,-11l635,662r13,-14l661,636r12,-15l684,607r10,-15l704,577r9,-16l722,544r8,-17l737,511r5,-18l748,475r4,-18l756,438r2,-19l759,400r,-20xm755,380r-1,19l752,418r-2,19l747,456r-5,18l738,492r-6,17l726,526r-8,16l709,559r-9,15l691,590r-11,15l669,618r-12,15l645,645r-13,12l618,669r-14,12l589,691r-15,10l558,710r-16,7l525,725r-16,7l491,738r-18,5l455,748r-18,3l418,753r-19,1l380,754r-20,l341,753r-19,-2l304,748r-18,-5l268,738r-18,-6l234,725r-17,-8l201,710r-15,-9l170,691,155,681,141,669,127,657,114,645,102,633,91,618,79,605,69,590,59,574,50,559,41,542,35,526,28,509,21,492,17,474,12,456,9,437,7,418,6,399,4,380,6,361,7,342,9,323r3,-19l17,286r4,-18l28,251r7,-16l41,218r9,-17l59,186,69,171,79,155,91,142r11,-13l114,115r13,-12l141,91,155,79,170,69,186,59r15,-9l217,43r17,-8l250,28r18,-6l286,17r18,-4l322,10,341,7,360,6r20,l399,6r19,1l437,10r18,3l473,17r18,5l509,28r16,7l542,43r16,7l574,59r15,10l604,79r14,12l632,103r13,12l657,129r12,13l680,155r11,16l700,186r9,15l718,218r8,17l732,251r6,17l742,286r5,18l750,323r2,19l754,361r1,19xe" fillcolor="#fefefe" stroked="f">
                <v:path arrowok="t"/>
                <o:lock v:ext="edit" verticies="t"/>
              </v:shape>
              <v:shape id="_x0000_s2637" style="position:absolute;left:766;top:9489;width:125;height:126" coordsize="755,756" path="m755,378r,-19l753,340r-3,-19l747,302r-3,-18l738,266r-5,-18l726,232r-8,-17l709,198r-9,-16l691,167,680,152,669,138,657,124,644,111,632,99,617,87,604,76,588,65,574,55,557,46,541,38,525,30,508,24,490,18,472,13,454,8,435,5,416,3,397,1,378,,358,1,339,3,320,5,302,8r-19,5l265,18r-18,6l231,30r-17,8l198,46r-17,9l167,65,152,76,138,87,124,99r-13,12l99,124,86,138,75,152,65,167,55,182r-9,16l37,215r-8,17l23,248r-6,18l13,284,8,302,5,321,2,340,,359r,19l,397r2,20l5,435r3,19l13,472r4,18l23,508r6,16l37,541r9,17l55,574r10,15l75,604r11,14l99,632r12,13l124,657r14,13l152,681r15,10l181,701r17,9l214,718r17,8l247,732r18,7l283,743r19,5l320,751r19,2l358,755r20,1l397,755r19,-2l435,751r19,-3l472,743r18,-4l508,732r17,-6l541,718r16,-8l574,701r14,-10l604,681r13,-11l632,657r12,-12l657,632r12,-14l680,604r11,-15l700,574r9,-16l718,541r8,-17l733,508r5,-18l744,472r3,-18l750,435r3,-18l755,397r,-19xm750,378r-1,19l748,416r-2,19l743,453r-5,18l734,489r-7,18l720,523r-6,16l705,556r-9,15l687,586r-11,14l665,615r-12,13l641,642r-14,12l614,665r-13,11l586,686r-16,10l555,705r-16,8l522,721r-16,7l489,733r-18,6l453,742r-19,4l416,748r-19,2l378,750r-20,l340,748r-19,-2l302,742r-18,-3l267,733r-17,-5l233,721r-17,-8l200,705r-15,-9l169,686,155,676,141,665,128,654,114,642,102,628,91,615,80,600,68,586,59,571,51,556,42,539,35,523,28,507,21,489,17,471,13,453,9,435,7,416,6,397r,-19l6,359,7,340,9,321r4,-18l17,285r4,-18l28,251r7,-18l42,217r9,-17l59,185r9,-15l80,156,91,141r11,-13l114,115r14,-12l141,91,155,80,169,70,185,60r15,-9l216,43r17,-8l250,28r17,-5l284,18r18,-4l321,10,340,8,358,6r20,l397,6r19,2l434,10r19,4l471,18r18,5l506,28r16,7l539,43r16,8l570,60r16,10l601,80r13,11l627,103r14,12l653,128r12,13l676,156r11,14l696,185r9,15l714,217r6,16l727,251r7,16l738,285r5,18l746,321r2,19l749,359r1,19xe" fillcolor="#fefefe" stroked="f">
                <v:path arrowok="t"/>
                <o:lock v:ext="edit" verticies="t"/>
              </v:shape>
              <v:shape id="_x0000_s2638" style="position:absolute;left:766;top:9490;width:125;height:125" coordsize="751,748" path="m751,374r-1,-19l748,336r-2,-19l743,298r-5,-18l734,262r-6,-17l722,229r-8,-17l705,195r-9,-15l687,165,676,149,665,136,653,123,641,109,628,97,614,85,600,73,585,63,570,53,554,44,538,37,521,29,505,22,487,16,469,11,451,7,433,4,414,1,395,,376,,356,,337,1,318,4,300,7r-18,4l264,16r-18,6l230,29r-17,8l197,44r-15,9l166,63,151,73,137,85,123,97r-13,12l98,123,87,136,75,149,65,165,55,180r-9,15l37,212r-6,17l24,245r-7,17l13,280,8,298,5,317,3,336,2,355,,374r2,19l3,412r2,19l8,450r5,18l17,486r7,17l31,520r6,16l46,553r9,15l65,584r10,15l87,612r11,15l110,639r13,12l137,663r14,12l166,685r16,10l197,704r16,7l230,719r16,7l264,732r18,5l300,742r18,3l337,747r19,1l376,748r19,l414,747r19,-2l451,742r18,-5l487,732r18,-6l521,719r17,-8l554,704r16,-9l585,685r15,-10l614,663r14,-12l641,639r12,-12l665,612r11,-13l687,584r9,-16l705,553r9,-17l722,520r6,-17l734,486r4,-18l743,450r3,-19l748,412r2,-19l751,374xm745,374r,19l744,412r-3,18l738,449r-4,18l728,484r-5,17l716,518r-7,17l700,551r-9,15l683,581r-11,14l661,610r-12,13l637,635r-13,13l611,659r-15,11l582,680r-15,10l552,699r-16,8l519,715r-17,7l486,727r-18,5l450,736r-18,3l413,742r-18,1l376,744r-19,-1l338,742r-19,-3l301,736r-18,-4l265,727r-16,-5l232,715r-17,-8l199,699r-15,-9l169,680,155,670,140,659,127,648,115,635,102,623,90,610,79,595,69,581,60,566,51,551,42,535,35,518,28,501,23,484,17,467,14,449,11,430,8,412,6,393r,-19l6,355,8,336r3,-18l14,299r3,-18l23,264r5,-17l35,230r7,-16l51,197r9,-14l69,167,79,153,90,139r12,-13l115,112r12,-12l140,89,155,78,169,68,184,58r15,-9l215,41r17,-8l249,26r16,-5l283,16r18,-4l319,9,338,6,357,5,376,4r19,1l413,6r19,3l450,12r18,4l486,21r16,5l519,33r17,8l552,49r15,9l582,68r14,10l611,89r13,11l637,112r12,14l661,139r11,14l683,167r8,16l700,197r9,17l716,230r7,17l728,264r6,17l738,299r3,19l744,336r1,19l745,374xe" fillcolor="#fefefe" stroked="f">
                <v:path arrowok="t"/>
                <o:lock v:ext="edit" verticies="t"/>
              </v:shape>
              <v:shape id="_x0000_s2639" style="position:absolute;left:766;top:9490;width:125;height:124" coordsize="744,744" path="m744,372r-1,-19l742,334r-2,-19l737,297r-5,-18l728,261r-7,-16l714,227r-6,-16l699,194r-9,-15l681,164,670,150,659,135,647,122,635,109,621,97,608,85,595,74,580,64,564,54,549,45,533,37,516,29,500,22,483,17,465,12,447,8,428,4,410,2,391,,372,,352,,334,2,315,4,296,8r-18,4l261,17r-17,5l227,29r-17,8l194,45r-15,9l163,64,149,74,135,85,122,97r-14,12l96,122,85,135,74,150,62,164r-9,15l45,194r-9,17l29,227r-7,18l15,261r-4,18l7,297,3,315,1,334,,353r,19l,391r1,19l3,429r4,18l11,465r4,18l22,501r7,16l36,533r9,17l53,565r9,15l74,594r11,15l96,622r12,14l122,648r13,11l149,670r14,10l179,690r15,9l210,707r17,8l244,722r17,5l278,733r18,3l315,740r19,2l352,744r20,l391,744r19,-2l428,740r19,-4l465,733r18,-6l500,722r16,-7l533,707r16,-8l564,690r16,-10l595,670r13,-11l621,648r14,-12l647,622r12,-13l670,594r11,-14l690,565r9,-15l708,533r6,-16l721,501r7,-18l732,465r5,-18l740,429r2,-19l743,391r1,-19xm739,372r,19l737,410r-3,18l731,446r-3,18l722,482r-5,16l710,515r-7,17l694,547r-9,15l676,578r-10,14l655,606r-11,13l632,631r-14,13l605,656r-14,10l577,676r-15,10l547,695r-16,8l514,711r-17,6l481,723r-17,4l446,732r-18,3l409,737r-19,2l372,740r-19,-1l334,737r-18,-2l297,732r-18,-5l263,723r-17,-6l229,711r-17,-8l197,695r-16,-9l166,676,152,666,138,656,125,644,112,631,99,619,88,606,77,592,67,578,58,562,49,547,40,532,33,515,27,498,21,482,15,464,12,446,9,428,7,410,4,391r,-19l4,353,7,335,9,316r3,-18l15,280r6,-18l27,246r6,-17l40,213r9,-15l58,182r9,-16l77,153,88,138,99,125r13,-12l125,100,138,89,152,78,166,68,181,58r16,-9l212,41r17,-8l246,28r17,-7l279,17r18,-5l316,9,334,7,353,5r19,l390,5r19,2l428,9r18,3l464,17r17,4l497,28r17,5l531,41r16,8l562,58r15,10l591,78r14,11l618,100r14,13l644,125r11,13l666,153r10,13l685,182r9,16l703,213r7,16l717,246r5,16l728,280r3,18l734,316r3,19l739,353r,19xe" fillcolor="#fefefe" stroked="f">
                <v:path arrowok="t"/>
                <o:lock v:ext="edit" verticies="t"/>
              </v:shape>
              <v:shape id="_x0000_s2640" style="position:absolute;left:767;top:9491;width:123;height:123" coordsize="739,740" path="m739,370r,-19l738,332r-3,-18l732,295r-4,-18l722,260r-5,-17l710,226r-7,-16l694,193r-9,-14l677,163,666,149,655,135,643,122,631,108,618,96,605,85,590,74,576,64,561,54,546,45,530,37,513,29,496,22,480,17,462,12,444,8,426,5,407,2,389,1,370,,351,1,332,2,313,5,295,8r-18,4l259,17r-16,5l226,29r-17,8l193,45r-15,9l163,64,149,74,134,85,121,96r-12,12l96,122,84,135,73,149,63,163r-9,16l45,193r-9,17l29,226r-7,17l17,260r-6,17l8,295,5,314,2,332,,351r,19l,389r2,19l5,426r3,19l11,463r6,17l22,497r7,17l36,531r9,16l54,562r9,15l73,591r11,15l96,619r13,12l121,644r13,11l149,666r14,10l178,686r15,9l209,703r17,8l243,718r16,5l277,728r18,4l313,735r19,3l351,739r19,1l389,739r18,-1l426,735r18,-3l462,728r18,-5l496,718r17,-7l530,703r16,-8l561,686r15,-10l590,666r15,-11l618,644r13,-13l643,619r12,-13l666,591r11,-14l685,562r9,-15l703,531r7,-17l717,497r5,-17l728,463r4,-18l735,426r3,-18l739,389r,-19xm735,370r-1,19l732,407r-2,19l727,444r-5,18l718,478r-6,17l706,512r-7,17l690,544r-9,15l672,573r-10,15l651,602r-11,13l627,628r-12,12l602,652r-14,10l574,673r-15,9l543,691r-15,8l512,706r-17,7l479,719r-18,4l443,728r-18,3l407,733r-19,1l370,734r-19,l332,733r-18,-2l296,728r-18,-5l262,719r-18,-6l228,706r-17,-7l196,691r-16,-9l166,673,151,662,138,652,124,640,112,628,100,615,88,602,77,588,67,573,58,559,49,544,40,529,34,512,27,495,21,478,17,462,12,444,9,426,7,407,6,389,5,370,6,351,7,333,9,314r3,-18l17,279r4,-17l27,245r7,-17l40,212r9,-15l58,181r9,-14l77,152,88,139r12,-14l112,112r12,-11l138,88,151,78,166,68,180,58r16,-9l211,41r17,-7l244,28r18,-6l278,17r18,-5l314,10,332,8,351,6r19,l388,6r19,2l425,10r18,2l461,17r18,5l495,28r17,6l528,41r15,8l559,58r15,10l588,78r14,10l615,101r12,11l640,125r11,14l662,152r10,15l681,181r9,16l699,212r7,16l712,245r6,17l722,279r5,17l730,314r2,19l734,351r1,19xe" fillcolor="#fefefe" stroked="f">
                <v:path arrowok="t"/>
                <o:lock v:ext="edit" verticies="t"/>
              </v:shape>
              <v:shape id="_x0000_s2641" style="position:absolute;left:767;top:9491;width:123;height:123" coordsize="735,735" path="m735,367r,-19l733,330r-3,-19l727,293r-3,-18l718,257r-5,-16l706,224r-7,-16l690,193r-9,-16l672,161,662,148,651,133,640,120,628,108,614,95,601,84,587,73,573,63,558,53,543,44,527,36,510,28,493,23,477,16,460,12,442,7,424,4,405,2,386,,368,,349,,330,2,312,4,293,7r-18,5l259,16r-17,7l225,28r-17,8l193,44r-16,9l162,63,148,73,134,84,121,95r-13,13l95,120,84,133,73,148,63,161r-9,16l45,193r-9,15l29,224r-6,17l17,257r-6,18l8,293,5,311,3,330,,348r,19l,386r3,19l5,423r3,18l11,459r6,18l23,493r6,17l36,527r9,15l54,557r9,16l73,587r11,14l95,614r13,12l121,639r13,12l148,661r14,10l177,681r16,9l208,698r17,8l242,712r17,6l275,722r18,5l312,730r18,2l349,734r19,1l386,734r19,-2l424,730r18,-3l460,722r17,-4l493,712r17,-6l527,698r16,-8l558,681r15,-10l587,661r14,-10l614,639r14,-13l640,614r11,-13l662,587r10,-14l681,557r9,-15l699,527r7,-17l713,493r5,-16l724,459r3,-18l730,423r3,-18l735,386r,-19xm730,367r-1,19l728,404r-2,18l723,440r-5,18l714,474r-6,17l701,508r-6,17l686,539r-8,16l668,569r-10,15l648,597r-13,14l624,623r-13,12l598,646r-14,12l571,668r-16,9l540,685r-15,8l509,701r-17,6l475,712r-17,6l441,721r-18,4l405,727r-19,2l368,729r-19,l330,727r-18,-2l294,721r-16,-3l260,712r-17,-5l226,701r-16,-8l195,685r-15,-8l165,668,151,658,137,646,124,635,112,623,100,611,89,597,77,584,67,569,58,555,49,539,42,525,34,508,27,491,22,474,17,458,13,440,9,422,7,404,6,386r,-19l6,348,7,330,9,312r4,-18l17,276r5,-16l27,243r7,-17l42,211r7,-16l58,179r9,-14l77,150,89,137r11,-14l112,111,124,99,137,88,151,78,165,66r15,-9l195,49r15,-8l226,34r17,-7l260,22r18,-6l294,13,312,9,330,7,349,6,368,5r18,1l405,7r18,2l441,13r17,3l475,22r17,5l509,34r16,7l540,49r15,8l571,66r13,12l598,88r13,11l624,111r11,12l648,137r10,13l668,165r10,14l686,195r9,16l701,226r7,17l714,260r4,16l723,294r3,18l728,330r1,18l730,367xe" fillcolor="#fefefe" stroked="f">
                <v:path arrowok="t"/>
                <o:lock v:ext="edit" verticies="t"/>
              </v:shape>
              <v:shape id="_x0000_s2642" style="position:absolute;left:768;top:9492;width:121;height:121" coordsize="730,728" path="m730,364r-1,-19l727,327r-2,-19l722,290r-5,-17l713,256r-6,-17l701,222r-7,-16l685,191r-9,-16l667,161,657,146,646,133,635,119,622,106,610,95,597,82,583,72,569,62,554,52,538,43,523,35,507,28,490,22,474,16,456,11,438,6,420,4,402,2,383,,365,,346,,327,2,309,4,291,6r-18,5l257,16r-18,6l223,28r-17,7l191,43r-16,9l161,62,146,72,133,82,119,95r-12,11l95,119,83,133,72,146,62,161r-9,14l44,191r-9,15l29,222r-7,17l16,256r-4,17l7,290,4,308,2,327,1,345,,364r1,19l2,401r2,19l7,438r5,18l16,472r6,17l29,506r6,17l44,538r9,15l62,567r10,15l83,596r12,13l107,622r12,12l133,646r13,10l161,667r14,9l191,685r15,8l223,700r16,7l257,713r16,4l291,722r18,3l327,727r19,1l365,728r18,l402,727r18,-2l438,722r18,-5l474,713r16,-6l507,700r16,-7l538,685r16,-9l569,667r14,-11l597,646r13,-12l622,622r13,-13l646,596r11,-14l667,567r9,-14l685,538r9,-15l701,506r6,-17l713,472r4,-16l722,438r3,-18l727,401r2,-18l730,364xm724,364r,19l723,401r-2,18l717,437r-4,16l708,471r-5,17l696,504r-8,16l680,535r-7,16l663,565r-11,15l642,593r-11,12l619,619r-12,11l593,641r-13,11l565,662r-14,9l536,680r-15,8l505,695r-17,6l471,707r-16,6l437,716r-17,3l401,722r-18,1l365,724r-19,-1l328,722r-18,-3l292,716r-17,-3l258,707r-17,-6l224,695r-15,-7l193,680r-15,-9l164,662,149,652,136,641,123,630,110,619,98,605,87,593,77,580,67,565,57,551,49,535,41,520,33,504,26,488,21,471,16,453,12,437,10,419,7,401,5,383r,-19l5,346,7,327r3,-18l12,291r4,-16l21,257r5,-16l33,224r8,-15l49,193r8,-16l67,163,77,149,87,136,98,123r12,-13l123,98,136,87,149,76,164,66r14,-9l193,48r16,-8l224,33r17,-6l258,21r17,-5l292,12,310,9,328,6,346,5,365,4r18,1l401,6r19,3l437,12r18,4l471,21r17,6l505,33r16,7l536,48r15,9l565,66r15,10l593,87r14,11l619,110r12,13l642,136r10,13l663,163r10,14l680,193r8,16l696,224r7,17l708,257r5,18l717,291r4,18l723,327r1,19l724,364xe" fillcolor="#fefefe" stroked="f">
                <v:path arrowok="t"/>
                <o:lock v:ext="edit" verticies="t"/>
              </v:shape>
              <v:shape id="_x0000_s2643" style="position:absolute;left:768;top:9492;width:121;height:121" coordsize="724,724" path="m724,362r-1,-19l722,325r-2,-18l717,289r-5,-18l708,255r-6,-17l695,221r-6,-15l680,190r-8,-16l662,160,652,145,642,132,629,118,618,106,605,94,592,83,578,73,565,61,549,52,534,44,519,36,503,29,486,22,469,17,452,11,435,8,417,4,399,2,380,1,362,,343,1,324,2,306,4,288,8r-16,3l254,17r-17,5l220,29r-16,7l189,44r-15,8l159,61,145,73,131,83,118,94r-12,12l94,118,83,132,71,145,61,160r-9,14l43,190r-7,16l28,221r-7,17l16,255r-5,16l7,289,3,307,1,325,,343r,19l,381r1,18l3,417r4,18l11,453r5,16l21,486r7,17l36,520r7,14l52,550r9,14l71,579r12,13l94,606r12,12l118,630r13,11l145,653r14,10l174,672r15,8l204,688r16,8l237,702r17,5l272,713r16,3l306,720r18,2l343,724r19,l380,724r19,-2l417,720r18,-4l452,713r17,-6l486,702r17,-6l519,688r15,-8l549,672r16,-9l578,653r14,-12l605,630r13,-12l629,606r13,-14l652,579r10,-15l672,550r8,-16l689,520r6,-17l702,486r6,-17l712,453r5,-18l720,417r2,-18l723,381r1,-19xm719,362r,18l717,399r-3,18l711,434r-3,17l703,468r-5,17l691,501r-8,16l675,532r-8,15l657,562r-10,13l637,589r-11,13l614,615r-13,11l589,638r-13,10l561,658r-14,9l532,676r-16,8l501,691r-17,6l468,703r-18,4l434,712r-18,3l398,717r-18,1l362,718r-19,l325,717r-18,-2l289,712r-16,-5l256,703r-17,-6l222,691r-15,-7l191,676r-14,-9l162,658,147,648,134,638,122,626,109,615,97,602,86,589,76,575,66,562,56,547,48,532,40,517,32,501,27,485,21,468,16,451,12,434,9,417,7,399,5,380,4,362,5,344,7,325,9,307r3,-17l16,273r5,-17l27,239r5,-16l40,208r8,-16l56,178,66,163,76,149,86,135,97,122r12,-13l122,98,134,87,147,76,162,66r15,-9l191,48r16,-8l222,33r17,-6l256,21r17,-4l289,12,307,9,325,7,343,6r19,l380,6r18,1l416,9r18,3l450,17r18,4l484,27r17,6l516,40r16,8l547,57r14,9l576,76r13,11l601,98r13,11l626,122r11,13l647,149r10,14l667,178r8,14l683,208r8,15l698,239r5,17l708,273r3,17l714,307r3,18l719,344r,18xe" fillcolor="#fefefe" stroked="f">
                <v:path arrowok="t"/>
                <o:lock v:ext="edit" verticies="t"/>
              </v:shape>
              <v:shape id="_x0000_s2644" style="position:absolute;left:769;top:9492;width:119;height:120" coordsize="719,720" path="m719,360r,-18l718,323r-2,-18l712,287r-4,-16l703,253r-5,-16l691,220r-8,-15l675,189r-7,-16l658,159,647,145,637,132,626,119,614,106,602,94,588,83,575,72,560,62,546,53,531,44,516,36,500,29,483,23,466,17,450,12,432,8,415,5,396,2,378,1,360,,341,1,323,2,305,5,287,8r-17,4l253,17r-17,6l219,29r-15,7l188,44r-15,9l159,62,144,72,131,83,118,94r-13,12l93,119,82,132,72,145,62,159,52,173r-8,16l36,205r-8,15l21,237r-5,16l11,271,7,287,5,305,2,323,,342r,18l,379r2,18l5,415r2,18l11,449r5,18l21,484r7,16l36,516r8,15l52,547r10,14l72,576r10,13l93,601r12,14l118,626r13,11l144,648r15,10l173,667r15,9l204,684r15,7l236,697r17,6l270,709r17,3l305,715r18,3l341,719r19,1l378,719r18,-1l415,715r17,-3l450,709r16,-6l483,697r17,-6l516,684r15,-8l546,667r14,-9l575,648r13,-11l602,626r12,-11l626,601r11,-12l647,576r11,-15l668,547r7,-16l683,516r8,-16l698,484r5,-17l708,449r4,-16l716,415r2,-18l719,379r,-19xm715,360r-2,18l712,396r-2,18l707,432r-4,16l698,465r-6,17l687,497r-8,17l671,529r-8,15l653,558r-9,14l633,586r-11,12l611,610r-13,13l585,634r-14,10l558,654r-14,9l529,672r-16,8l498,686r-16,7l465,699r-17,4l431,708r-17,3l396,713r-18,1l360,714r-19,l323,713r-18,-2l289,708r-18,-5l254,699r-16,-6l221,686r-15,-6l190,672r-14,-9l161,654,148,644,134,634,121,623,109,610,97,598,86,586,75,572,66,558,56,544,48,529,40,514,33,497,27,482,21,465,16,448,12,432,9,414,7,396,6,378r,-18l6,342,7,324,9,306r3,-18l16,272r5,-17l27,238r6,-15l40,207r8,-16l56,177,66,162r9,-14l86,134,97,122r12,-12l121,97,134,86,148,76,161,66r15,-9l190,48r16,-8l221,34r17,-7l254,21r17,-4l289,12r16,-2l323,8,341,6r19,l378,6r18,2l414,10r17,2l448,17r17,4l482,27r16,7l513,40r16,8l544,57r14,9l571,76r14,10l598,97r13,13l622,122r11,12l644,148r9,14l663,177r8,14l679,207r8,16l692,238r6,17l703,272r4,16l710,306r2,18l713,342r2,18xe" fillcolor="#fefefe" stroked="f">
                <v:path arrowok="t"/>
                <o:lock v:ext="edit" verticies="t"/>
              </v:shape>
              <v:shape id="_x0000_s2645" style="position:absolute;left:769;top:9493;width:119;height:119" coordsize="715,712" path="m715,356r,-18l713,319r-3,-18l707,284r-3,-17l699,250r-5,-17l687,217r-8,-15l671,186r-8,-14l653,157,643,143,633,129,622,116,610,103,597,92,585,81,572,70,557,60,543,51,528,42,512,34,497,27,480,21,464,15,446,11,430,6,412,3,394,1,376,,358,,339,,321,1,303,3,285,6r-16,5l252,15r-17,6l218,27r-15,7l187,42r-14,9l158,60,143,70,130,81,118,92r-13,11l93,116,82,129,72,143,62,157,52,172r-8,14l36,202r-8,15l23,233r-6,17l12,267,8,284,5,301,3,319,1,338,,356r1,18l3,393r2,18l8,428r4,17l17,462r6,17l28,495r8,16l44,526r8,15l62,556r10,13l82,583r11,13l105,609r13,11l130,632r13,10l158,652r15,9l187,670r16,8l218,685r17,6l252,697r17,4l285,706r18,3l321,711r18,1l358,712r18,l394,711r18,-2l430,706r16,-5l464,697r16,-6l497,685r15,-7l528,670r15,-9l557,652r15,-10l585,632r12,-12l610,609r12,-13l633,583r10,-14l653,556r10,-15l671,526r8,-15l687,495r7,-16l699,462r5,-17l707,428r3,-17l713,393r2,-19l715,356xm709,356r,18l708,392r-2,18l703,428r-5,16l694,461r-6,16l682,493r-7,16l667,524r-8,14l650,553r-10,13l629,579r-10,14l606,605r-12,11l582,628r-14,10l555,648r-15,9l526,666r-16,7l495,680r-16,7l462,692r-17,5l429,701r-18,3l394,706r-18,1l358,708r-19,-1l321,706r-17,-2l287,701r-17,-4l253,692r-17,-5l221,680r-16,-7l189,666r-14,-9l161,648,147,638,133,628,121,616,109,605,98,593,86,579,75,566,66,553,56,538,48,524,41,509,33,493,27,477,22,461,17,444,13,428,9,410,7,392,6,374r,-18l6,338,7,320,9,302r4,-16l17,268r5,-17l27,235r6,-15l41,204r7,-16l56,174,66,159r9,-13l86,132,98,119r11,-12l121,96,133,84,147,74,161,64r14,-9l189,46r16,-7l221,32r15,-7l253,20r17,-5l287,12,304,8,321,6,339,5,358,4r18,1l394,6r17,2l429,12r16,3l462,20r17,5l495,32r15,7l526,46r14,9l555,64r13,10l582,84r12,12l606,107r13,12l629,132r11,14l650,159r9,15l667,188r8,16l682,220r6,15l694,251r4,17l703,286r3,16l708,320r1,18l709,356xe" fillcolor="#fefefe" stroked="f">
                <v:path arrowok="t"/>
                <o:lock v:ext="edit" verticies="t"/>
              </v:shape>
              <v:shape id="_x0000_s2646" style="position:absolute;left:769;top:9493;width:119;height:118" coordsize="709,708" path="m709,354r-2,-18l706,318r-2,-18l701,282r-4,-16l692,249r-6,-17l681,217r-8,-16l665,185r-8,-14l647,156r-9,-14l627,128,616,116,605,104,592,91,579,80,565,70,552,60,538,51,523,42,507,34,492,28,476,21,459,15,442,11,425,6,408,4,390,2,372,,354,,335,,317,2,299,4,283,6r-18,5l248,15r-16,6l215,28r-15,6l184,42r-14,9l155,60,142,70,128,80,115,91r-12,13l91,116,80,128,69,142r-9,14l50,171r-8,14l34,201r-7,16l21,232r-6,17l10,266,6,282,3,300,1,318,,336r,18l,372r1,18l3,408r3,18l10,442r5,17l21,476r6,15l34,508r8,15l50,538r10,14l69,566r11,14l91,592r12,12l115,617r13,11l142,638r13,10l170,657r14,9l200,674r15,6l232,687r16,6l265,697r18,5l299,705r18,2l335,708r19,l372,708r18,-1l408,705r17,-3l442,697r17,-4l476,687r16,-7l507,674r16,-8l538,657r14,-9l565,638r14,-10l592,617r13,-13l616,592r11,-12l638,566r9,-14l657,538r8,-15l673,508r8,-17l686,476r6,-17l697,442r4,-16l704,408r2,-18l707,372r2,-18xm703,354r,18l701,390r-2,18l696,424r-4,17l687,458r-5,17l676,490r-8,16l661,520r-8,15l644,550r-10,13l624,576r-12,13l601,601r-12,11l576,623r-14,11l549,643r-14,9l520,661r-15,8l489,676r-15,7l457,688r-16,5l425,696r-18,3l390,702r-18,1l354,704r-19,-1l318,702r-18,-3l284,696r-18,-3l250,688r-17,-5l218,676r-16,-7l188,661r-16,-9l158,643r-13,-9l132,623,118,612,107,601,95,589,84,576,74,563,63,550,54,535,47,520,39,506,32,490,25,475,20,458,15,441,11,424,9,408,6,390,4,372r,-18l4,336,6,318,9,300r2,-16l15,267r5,-17l25,234r7,-16l39,203r8,-16l54,173r9,-15l74,145,84,132,95,119r12,-12l118,96,132,85,145,75,158,65r14,-9l188,47r14,-8l218,32r15,-5l250,21r16,-6l284,12,300,9,318,6,335,5,354,4r18,1l390,6r17,3l425,12r16,3l457,21r17,6l489,32r16,7l520,47r15,9l549,65r13,10l576,85r13,11l601,107r11,12l624,132r10,13l644,158r9,15l661,187r7,16l676,218r6,16l687,250r5,17l696,284r3,16l701,318r2,18l703,354xe" fillcolor="#fefefe" stroked="f">
                <v:path arrowok="t"/>
                <o:lock v:ext="edit" verticies="t"/>
              </v:shape>
              <v:shape id="_x0000_s2647" style="position:absolute;left:770;top:9494;width:117;height:117" coordsize="703,704" path="m703,352r,-18l702,316r-2,-18l697,282r-5,-18l688,247r-6,-16l676,216r-7,-16l661,184r-8,-14l644,155,634,142,623,128,613,115,600,103,588,92,576,80,562,70,549,60,534,51,520,42,504,35,489,28,473,21,456,16,439,11,423,8,405,4,388,2,370,1,352,,333,1,315,2,298,4,281,8r-17,3l247,16r-17,5l215,28r-16,7l183,42r-14,9l155,60,141,70,127,80,115,92r-12,11l92,115,80,128,69,142r-9,13l50,170r-8,14l35,200r-8,16l21,231r-5,16l11,264,7,282,3,298,1,316,,334r,18l,370r1,18l3,406r4,18l11,440r5,17l21,473r6,16l35,505r7,15l50,534r10,15l69,562r11,13l92,589r11,12l115,612r12,12l141,634r14,10l169,653r14,9l199,669r16,7l230,683r17,5l264,693r17,4l298,700r17,2l333,703r19,1l370,703r18,-1l405,700r18,-3l439,693r17,-5l473,683r16,-7l504,669r16,-7l534,653r15,-9l562,634r14,-10l588,612r12,-11l613,589r10,-14l634,562r10,-13l653,534r8,-14l669,505r7,-16l682,473r6,-16l692,440r5,-16l700,406r2,-18l703,370r,-18xm699,352r-1,18l697,388r-3,17l692,422r-4,17l683,455r-5,17l671,487r-7,16l656,517r-8,15l639,546r-10,14l619,572r-11,14l597,597r-12,12l572,620r-13,10l546,639r-15,9l517,657r-15,8l486,672r-15,6l455,683r-17,5l421,692r-16,3l387,697r-18,1l352,698r-18,l316,697r-18,-2l282,692r-17,-4l248,683r-15,-5l217,672r-16,-7l187,657r-15,-9l158,639r-14,-9l131,620,118,609,106,597,95,586,84,572,74,560,64,546,55,532,47,517,39,503,32,487,26,472,20,455,16,439,12,422,9,405,7,388,6,370,4,352,6,334,7,316,9,299r3,-16l16,266r4,-17l26,232r6,-15l39,202r8,-15l55,172r9,-13l74,145,84,132,95,118r11,-11l118,95,131,85,144,74r14,-9l172,56r15,-9l201,39r16,-7l233,27r15,-6l265,17r17,-5l298,9,316,7,334,6r18,l369,6r18,1l405,9r16,3l438,17r17,4l471,27r15,5l502,39r15,8l531,56r15,9l559,74r13,11l585,95r12,12l608,118r11,14l629,145r10,14l648,172r8,15l664,202r7,15l678,232r5,17l688,266r4,17l694,299r3,17l698,334r1,18xe" fillcolor="#fefefe" stroked="f">
                <v:path arrowok="t"/>
                <o:lock v:ext="edit" verticies="t"/>
              </v:shape>
              <v:shape id="_x0000_s2648" style="position:absolute;left:770;top:9494;width:117;height:117" coordsize="699,700" path="m699,350r,-18l697,314r-2,-18l692,280r-4,-17l683,246r-5,-16l672,214r-8,-15l657,183r-8,-14l640,154,630,141,620,128,608,115,597,103,585,92,572,81,558,71,545,61,531,52,516,43,501,35,485,28,470,23,453,17,437,11,421,8,403,5,386,2,368,1,350,,331,1,314,2,296,5,280,8r-18,3l246,17r-17,6l214,28r-16,7l184,43r-16,9l154,61,141,71,128,81,114,92r-11,11l91,115,80,128,70,141,59,154r-9,15l43,183r-8,16l28,214r-7,16l16,246r-5,17l7,280,5,296,2,314,,332r,18l,368r2,18l5,404r2,16l11,437r5,17l21,471r7,15l35,502r8,14l50,531r9,15l70,559r10,13l91,585r12,12l114,608r14,11l141,630r13,9l168,648r16,9l198,665r16,7l229,679r17,5l262,689r18,3l296,695r18,3l331,699r19,1l368,699r18,-1l403,695r18,-3l437,689r16,-5l470,679r15,-7l501,665r15,-8l531,648r14,-9l558,630r14,-11l585,608r12,-11l608,585r12,-13l630,559r10,-13l649,531r8,-15l664,502r8,-16l678,471r5,-17l688,437r4,-17l695,404r2,-18l699,368r,-18xm695,350r-2,18l692,386r-2,17l687,419r-4,17l679,453r-6,15l667,484r-7,16l652,514r-8,15l635,542r-10,14l615,569r-10,12l593,594r-11,11l568,616r-12,10l542,635r-14,9l513,653r-14,8l483,667r-15,6l452,679r-17,4l419,687r-17,4l385,692r-18,2l350,694r-18,l314,692r-16,-1l281,687r-17,-4l247,679r-15,-6l216,667r-16,-6l186,653r-15,-9l157,635r-14,-9l131,616,118,605,106,594,95,581,84,569,74,556,64,542,55,529,47,514,39,500,33,484,26,468,20,453,16,436,12,419,9,403,7,386,6,368r,-18l6,332,7,315,9,297r3,-16l16,264r4,-16l26,232r7,-16l39,201r8,-15l55,171r9,-13l74,144,84,131,95,119r11,-13l118,95,131,84,143,74r14,-9l171,56r15,-9l200,40r16,-7l232,27r15,-6l264,17r17,-4l298,10,314,8,332,6r18,l367,6r18,2l402,10r17,3l435,17r17,4l468,27r15,6l499,40r14,7l528,56r14,9l556,74r12,10l582,95r11,11l605,119r10,12l625,144r10,14l644,171r8,15l660,201r7,15l673,232r6,16l683,264r4,17l690,297r2,18l693,332r2,18xe" fillcolor="#fefefe" stroked="f">
                <v:path arrowok="t"/>
                <o:lock v:ext="edit" verticies="t"/>
              </v:shape>
              <v:shape id="_x0000_s2649" style="position:absolute;left:771;top:9495;width:115;height:115" coordsize="695,692" path="m695,346r-1,-18l693,310r-3,-17l688,277r-4,-17l679,243r-5,-17l667,211r-7,-15l652,181r-8,-15l635,153,625,139,615,126,604,112,593,101,581,89,568,79,555,68,542,59,527,50,513,41,498,33,482,26,467,21,451,15,434,11,417,6,401,3,383,1,365,,348,,330,,312,1,294,3,278,6r-17,5l244,15r-15,6l213,26r-16,7l183,41r-15,9l154,59r-14,9l127,79,114,89r-12,12l91,112,80,126,70,139,60,153r-9,13l43,181r-8,15l28,211r-6,15l16,243r-4,17l8,277,5,293,3,310,2,328,,346r2,18l3,382r2,17l8,416r4,17l16,449r6,17l28,481r7,16l43,511r8,15l60,540r10,14l80,566r11,14l102,591r12,12l127,614r13,10l154,633r14,9l183,651r14,8l213,666r16,6l244,677r17,5l278,686r16,3l312,691r18,1l348,692r17,l383,691r18,-2l417,686r17,-4l451,677r16,-5l482,666r16,-7l513,651r14,-9l542,633r13,-9l568,614r13,-11l593,591r11,-11l615,566r10,-12l635,540r9,-14l652,511r8,-14l667,481r7,-15l679,449r5,-16l688,416r2,-17l693,382r1,-18l695,346xm689,346r,18l688,381r-2,18l682,415r-3,16l674,448r-5,15l662,479r-6,16l648,509r-8,15l631,537r-10,13l611,564r-10,12l590,587r-13,12l565,610r-13,10l538,630r-13,9l510,647r-14,7l481,661r-15,6l449,672r-16,5l416,681r-16,2l383,686r-18,1l348,688r-18,-1l312,686r-16,-3l279,681r-17,-4l246,672r-16,-5l215,661r-16,-7l185,647r-15,-8l157,630,144,620,130,610,118,599,106,587,94,576,84,564,74,550,64,537,55,524,47,509,40,495,33,479,26,463,22,448,16,431,13,415,9,399,7,381,6,364r,-18l6,328,7,311,9,295r4,-18l16,261r6,-17l26,229r7,-16l40,198r7,-15l55,169r9,-14l74,141,84,129,94,117r12,-12l118,93,130,82,144,72r13,-9l170,54r15,-9l199,39r16,-8l230,25r16,-5l262,15r17,-3l296,9,312,6,330,5,348,4r17,1l383,6r17,3l416,12r17,3l449,20r17,5l481,31r15,8l510,45r15,9l538,63r14,9l565,82r12,11l590,105r11,12l611,129r10,12l631,155r9,14l648,183r8,15l662,213r7,16l674,244r5,17l682,277r4,18l688,311r1,17l689,346xe" fillcolor="#fefefe" stroked="f">
                <v:path arrowok="t"/>
                <o:lock v:ext="edit" verticies="t"/>
              </v:shape>
              <v:shape id="_x0000_s2650" style="position:absolute;left:771;top:9495;width:115;height:115" coordsize="689,688" path="m689,344r-2,-18l686,309r-2,-18l681,275r-4,-17l673,242r-6,-16l661,210r-7,-15l646,180r-8,-15l629,152,619,138,609,125,599,113,587,100,576,89,562,78,550,68,536,59,522,50,507,41,493,34,477,27,462,21,446,15,429,11,413,7,396,4,379,2,361,,344,,326,,308,2,292,4,275,7r-17,4l241,15r-15,6l210,27r-16,7l180,41r-15,9l151,59r-14,9l125,78,112,89r-12,11l89,113,78,125,68,138,58,152r-9,13l41,180r-8,15l27,210r-7,16l14,242r-4,16l6,275,3,291,1,309,,326r,18l,362r1,18l3,397r3,16l10,430r4,17l20,462r7,16l33,494r8,14l49,523r9,13l68,550r10,13l89,575r11,13l112,599r13,11l137,620r14,9l165,638r15,9l194,655r16,6l226,667r15,6l258,677r17,4l292,685r16,1l326,688r18,l361,688r18,-2l396,685r17,-4l429,677r17,-4l462,667r15,-6l493,655r14,-8l522,638r14,-9l550,620r12,-10l576,599r11,-11l599,575r10,-12l619,550r10,-14l638,523r8,-15l654,494r7,-16l667,462r6,-15l677,430r4,-17l684,397r2,-17l687,362r2,-18xm683,344r,18l681,379r-3,16l676,412r-4,17l667,445r-4,15l656,476r-7,15l642,506r-8,13l625,534r-9,13l606,560r-11,12l583,584r-11,11l559,605r-12,11l533,626r-13,9l505,642r-14,8l476,657r-16,5l445,668r-17,5l412,676r-16,3l379,681r-18,2l344,683r-18,l309,681r-17,-2l275,676r-16,-3l242,668r-15,-6l211,657r-14,-7l182,642r-15,-7l154,626,141,616,128,605,116,595,104,584,93,572,81,560,71,547,62,534,53,519,46,506,38,491,31,476,25,460,20,445,15,429,11,412,9,395,6,379,5,362,4,344,5,326,6,309,9,293r2,-17l15,259r5,-16l25,228r6,-16l38,198r8,-15l53,169r9,-15l71,142,81,128,93,116r11,-11l116,94,128,82,141,72,154,62r13,-7l182,46r15,-7l211,32r16,-6l242,20r17,-5l275,12,292,9,309,7,326,5r18,l361,5r18,2l396,9r16,3l428,15r17,5l460,26r16,6l491,39r14,7l520,55r13,7l547,72r12,10l572,94r11,11l595,116r11,12l616,142r9,12l634,169r8,14l649,198r7,14l663,228r4,15l672,259r4,17l678,293r3,16l683,326r,18xe" fillcolor="#fefefe" stroked="f">
                <v:path arrowok="t"/>
                <o:lock v:ext="edit" verticies="t"/>
              </v:shape>
              <v:shape id="_x0000_s2651" style="position:absolute;left:772;top:9495;width:113;height:114" coordsize="683,684" path="m683,342r,-18l682,307r-2,-16l676,273r-3,-16l668,240r-5,-15l656,209r-6,-15l642,179r-8,-14l625,151,615,137,605,125,595,113,584,101,571,89,559,78,546,68,532,59,519,50,504,41,490,35,475,27,460,21,443,16,427,11,410,8,394,5,377,2,359,1,342,,324,1,306,2,290,5,273,8r-17,3l240,16r-16,5l209,27r-16,8l179,41r-15,9l151,59r-13,9l124,78,112,89r-12,12l88,113,78,125,68,137,58,151r-9,14l41,179r-7,15l27,209r-7,16l16,240r-6,17l7,273,3,291,1,307,,324r,18l,360r1,17l3,395r4,16l10,427r6,17l20,459r7,16l34,491r7,14l49,520r9,13l68,546r10,14l88,572r12,11l112,595r12,11l138,616r13,10l164,635r15,8l193,650r16,7l224,663r16,5l256,673r17,4l290,679r16,3l324,683r18,1l359,683r18,-1l394,679r16,-2l427,673r16,-5l460,663r15,-6l490,650r14,-7l519,635r13,-9l546,616r13,-10l571,595r13,-12l595,572r10,-12l615,546r10,-13l634,520r8,-15l650,491r6,-16l663,459r5,-15l673,427r3,-16l680,395r2,-18l683,360r,-18xm679,342r-1,18l676,377r-2,16l672,410r-4,16l663,443r-6,15l652,473r-7,15l637,503r-8,13l621,530r-9,13l602,557r-12,12l579,580r-11,11l556,601r-13,10l530,621r-13,9l502,638r-15,8l473,653r-16,5l442,664r-16,4l409,672r-17,3l376,677r-17,1l342,678r-18,l307,677r-16,-2l274,672r-17,-4l242,664r-16,-6l210,653r-14,-7l181,638r-14,-8l153,621,140,611,127,601,115,591,104,580,93,569,82,557,72,543,63,530,54,516,46,503,38,488,31,473,26,458,20,443,16,426,12,410,9,393,7,377,6,360,4,342,6,325,7,307,9,291r3,-17l16,258r4,-15l26,227r5,-16l38,197r8,-15l54,168r9,-14l72,141,82,129,93,116r11,-12l115,93,127,83,140,73,153,63r14,-8l181,46r15,-7l210,32r16,-6l242,20r15,-4l274,12,291,9,307,7,324,6r18,l359,6r17,1l392,9r17,3l426,16r16,4l457,26r16,6l487,39r15,7l517,55r13,8l543,73r13,10l568,93r11,11l590,116r12,13l612,141r9,13l629,168r8,14l645,197r7,14l657,227r6,16l668,258r4,16l674,291r2,16l678,325r1,17xe" fillcolor="#fefefe" stroked="f">
                <v:path arrowok="t"/>
                <o:lock v:ext="edit" verticies="t"/>
              </v:shape>
              <v:shape id="_x0000_s2652" style="position:absolute;left:772;top:9496;width:113;height:113" coordsize="679,678" path="m679,339r,-18l677,304r-3,-16l672,271r-4,-17l663,238r-4,-15l652,207r-7,-14l638,178r-8,-14l621,149r-9,-12l602,123,591,111,579,100,568,89,555,77,543,67,529,57,516,50,501,41,487,34,472,27,456,21,441,15,424,10,408,7,392,4,375,2,357,,340,,322,,305,2,288,4,271,7r-16,3l238,15r-15,6l207,27r-14,7l178,41r-15,9l150,57,137,67,124,77,112,89r-12,11l89,111,77,123,67,137r-9,12l49,164r-7,14l34,193r-7,14l21,223r-5,15l11,254,7,271,5,288,2,304,1,321,,339r1,18l2,374r3,16l7,407r4,17l16,440r5,15l27,471r7,15l42,501r7,13l58,529r9,13l77,555r12,12l100,579r12,11l124,600r13,11l150,621r13,9l178,637r15,8l207,652r16,5l238,663r17,5l271,671r17,3l305,676r17,2l340,678r17,l375,676r17,-2l408,671r16,-3l441,663r15,-6l472,652r15,-7l501,637r15,-7l529,621r14,-10l555,600r13,-10l579,579r12,-12l602,555r10,-13l621,529r9,-15l638,501r7,-15l652,471r7,-16l663,440r5,-16l672,407r2,-17l677,374r2,-17l679,339xm673,339r,17l672,374r-2,16l667,406r-4,17l659,438r-6,16l648,469r-7,15l633,499r-8,13l616,526r-9,13l597,551r-10,13l576,575r-12,11l553,597r-14,10l527,616r-15,9l499,633r-15,7l470,646r-16,7l439,659r-16,4l407,666r-17,4l374,671r-17,2l340,673r-18,l305,671r-16,-1l272,666r-16,-3l241,659r-16,-6l209,646r-14,-6l180,633r-13,-8l152,616r-12,-9l127,597,115,586,103,575,92,564,82,551,72,539,63,526,54,512,46,499,38,484,32,469,26,454,20,438,16,423,13,406,9,390,7,374,6,356r,-17l6,322,7,305,9,289r4,-17l16,255r4,-15l26,224r6,-15l38,195r8,-15l54,166r9,-14l72,139,82,127,92,114r11,-11l115,92,127,81r13,-9l152,62r15,-8l180,45r15,-7l209,32r16,-7l241,21r15,-5l272,12,289,9,305,7,322,6,340,5r17,1l374,7r16,2l407,12r16,4l439,21r15,4l470,32r14,6l499,45r13,9l527,62r12,10l553,81r11,11l576,103r11,11l597,127r10,12l616,152r9,14l633,180r8,15l648,209r5,15l659,240r4,15l667,272r3,17l672,305r1,17l673,339xe" fillcolor="#fefefe" stroked="f">
                <v:path arrowok="t"/>
                <o:lock v:ext="edit" verticies="t"/>
              </v:shape>
              <v:shape id="_x0000_s2653" style="position:absolute;left:772;top:9496;width:113;height:112" coordsize="675,672" path="m675,336r-1,-17l672,301r-2,-16l668,268r-4,-16l659,237r-6,-16l648,205r-7,-14l633,176r-8,-14l617,148r-9,-13l598,123,586,110,575,98,564,87,552,77,539,67,526,57,513,49,498,40,483,33,469,26,453,20,438,14,422,10,405,6,388,3,372,1,355,,338,,320,,303,1,287,3,270,6r-17,4l238,14r-16,6l206,26r-14,7l177,40r-14,9l149,57,136,67,123,77,111,87,100,98,89,110,78,123,68,135r-9,13l50,162r-8,14l34,191r-7,14l22,221r-6,16l12,252,8,268,5,285,3,301,2,319,,336r2,18l3,371r2,16l8,404r4,16l16,437r6,15l27,467r7,15l42,497r8,13l59,524r9,13l78,551r11,12l100,574r11,11l123,595r13,10l149,615r14,9l177,632r15,8l206,647r16,5l238,658r15,4l270,666r17,3l303,671r17,1l338,672r17,l372,671r16,-2l405,666r17,-4l438,658r15,-6l469,647r14,-7l498,632r15,-8l526,615r13,-10l552,595r12,-10l575,574r11,-11l598,551r10,-14l617,524r8,-14l633,497r8,-15l648,467r5,-15l659,437r5,-17l668,404r2,-17l672,371r2,-17l675,336xm669,336r,17l668,370r-2,16l662,403r-3,16l655,434r-6,16l643,465r-6,15l629,494r-8,14l612,521r-9,14l593,547r-10,11l572,571r-11,11l548,592r-12,10l523,611r-14,9l496,628r-15,6l467,641r-16,7l437,652r-16,5l404,661r-16,2l372,666r-17,1l338,668r-18,-1l303,666r-16,-3l271,661r-17,-4l239,652r-15,-4l208,641r-14,-7l179,628r-13,-8l153,611r-14,-9l127,592,115,582,103,571,92,558,82,547,72,535,63,521,54,508,46,494,38,480,32,465,26,450,21,434,16,419,13,403,9,386,8,370,6,353r,-17l6,319,8,302,9,286r4,-17l16,253r5,-15l26,222r6,-15l38,193r8,-15l54,164r9,-14l72,138,82,125,92,114r11,-13l115,91,127,80,139,70r14,-9l166,52r13,-8l194,38r14,-7l224,25r15,-5l254,15r17,-3l287,9,303,6,320,5,338,4r17,1l372,6r16,3l404,12r17,3l437,20r14,5l467,31r14,7l496,44r13,8l523,61r13,9l548,80r13,11l572,101r11,13l593,125r10,13l612,150r9,14l629,178r8,15l643,207r6,15l655,238r4,15l662,269r4,17l668,302r1,17l669,336xe" fillcolor="#fefefe" stroked="f">
                <v:path arrowok="t"/>
                <o:lock v:ext="edit" verticies="t"/>
              </v:shape>
              <v:shape id="_x0000_s2654" style="position:absolute;left:773;top:9497;width:111;height:111" coordsize="667,668" path="m667,334r,-17l666,300r-2,-16l661,267r-4,-17l653,235r-6,-16l642,204r-7,-14l627,175r-8,-14l610,147r-9,-13l591,122,581,109,570,98,558,87,547,76,533,67,521,57,506,49,493,40,478,33,464,27,448,20,433,16,417,11,401,7,384,4,368,2,351,1,334,,316,1,299,2,283,4,266,7r-16,4l235,16r-16,4l203,27r-14,6l174,40r-13,9l146,57,134,67r-13,9l109,87,97,98,86,109,76,122,66,134r-9,13l48,161r-8,14l32,190r-6,14l20,219r-6,16l10,250,7,267,3,284,1,300,,317r,17l,351r1,18l3,385r4,16l10,418r4,15l20,449r6,15l32,479r8,15l48,507r9,14l66,534r10,12l86,559r11,11l109,581r12,11l134,602r12,9l161,620r13,8l189,635r14,6l219,648r16,6l250,658r16,3l283,665r16,1l316,668r18,l351,668r17,-2l384,665r17,-4l417,658r16,-4l448,648r16,-7l478,635r15,-7l506,620r15,-9l533,602r14,-10l558,581r12,-11l581,559r10,-13l601,534r9,-13l619,507r8,-13l635,479r7,-15l647,449r6,-16l657,418r4,-17l664,385r2,-16l667,351r,-17xm663,334r-1,17l661,368r-3,16l656,400r-3,17l648,432r-5,15l637,463r-7,14l623,490r-8,15l607,518r-10,13l588,543r-11,12l567,566r-13,12l543,588r-12,10l518,607r-14,9l491,623r-15,7l462,637r-15,7l431,648r-15,4l400,656r-17,3l368,661r-17,2l334,663r-18,l299,661r-15,-2l267,656r-16,-4l236,648r-16,-4l206,637r-15,-7l176,623r-13,-7l150,607r-14,-9l124,588,113,578,102,566,90,555,79,543,70,531,61,518,52,505,45,490,37,477,30,463,24,447,19,432,15,417,11,400,9,384,7,368,5,351,4,334,5,317,7,300,9,284r2,-16l15,252r4,-15l24,221r6,-14l37,192r8,-14l52,164r9,-13l70,137r9,-12l90,113r12,-11l113,90,124,80,136,70r14,-9l163,52r13,-7l191,38r15,-7l220,26r16,-6l251,16r16,-4l284,9,299,7,316,5r18,l351,5r17,2l383,9r17,3l416,16r15,4l447,26r15,5l476,38r15,7l504,52r14,9l531,70r12,10l554,90r13,12l577,113r11,12l597,137r10,14l615,164r8,14l630,192r7,15l643,221r5,16l653,252r3,16l658,284r3,16l662,317r1,17xe" fillcolor="#fefefe" stroked="f">
                <v:path arrowok="t"/>
                <o:lock v:ext="edit" verticies="t"/>
              </v:shape>
            </v:group>
            <v:shape id="_x0000_s2655" style="position:absolute;left:773;top:9497;width:111;height:111" coordsize="663,664" path="m663,332r,-17l662,298r-2,-16l656,265r-3,-16l649,234r-6,-16l637,203r-6,-14l623,174r-8,-14l606,146r-9,-12l587,121,577,110,566,97,555,87,542,76,530,66,517,57,503,48,490,40,475,34,461,27,445,21,431,16,415,11,398,8,382,5,366,2,349,1,332,,314,1,297,2,281,5,265,8r-17,3l233,16r-15,5l202,27r-14,7l173,40r-13,8l147,57r-14,9l121,76,109,87,97,97,86,110,76,121,66,134r-9,12l48,160r-8,14l32,189r-6,14l20,218r-5,16l10,249,7,265,3,282,2,298,,315r,17l,349r2,17l3,382r4,17l10,415r5,15l20,446r6,15l32,476r8,14l48,504r9,13l66,531r10,12l86,554r11,13l109,578r12,10l133,598r14,9l160,616r13,8l188,630r14,7l218,644r15,4l248,653r17,4l281,659r16,3l314,663r18,1l349,663r17,-1l382,659r16,-2l415,653r16,-5l445,644r16,-7l475,630r15,-6l503,616r14,-9l530,598r12,-10l555,578r11,-11l577,554r10,-11l597,531r9,-14l615,504r8,-14l631,476r6,-15l643,446r6,-16l653,415r3,-16l660,382r2,-16l663,349r,-17xm659,332r-1,17l656,366r-2,16l652,398r-5,16l643,429r-4,15l633,459r-7,15l618,487r-7,15l603,514r-9,14l584,540r-10,11l562,563r-11,10l539,583r-12,10l514,602r-13,9l488,619r-15,7l458,633r-14,5l428,644r-15,4l397,652r-16,3l365,657r-16,1l332,658r-17,l299,657r-17,-2l266,652r-15,-4l235,644r-16,-6l205,633r-15,-7l176,619r-14,-8l149,602r-13,-9l124,583,112,573,101,563,90,551,79,540,71,528,60,514,53,502,45,487,37,474,31,459,25,444,20,429,16,414,12,398,9,382,7,366,6,349r,-17l6,315,7,298,9,283r3,-17l16,250r4,-15l25,220r6,-15l37,191r8,-14l53,163r7,-13l71,136r8,-12l90,113r11,-11l112,91,124,81,136,70r13,-8l162,53r14,-8l190,38r15,-7l219,26r16,-6l251,16r15,-4l282,9,299,8,315,6r17,l349,6r16,2l381,9r16,3l413,16r15,4l444,26r14,5l473,38r15,7l501,53r13,9l527,70r12,11l551,91r11,11l574,113r10,11l594,136r9,14l611,163r7,14l626,191r7,14l639,220r4,15l647,250r5,16l654,283r2,15l658,315r1,17xe" fillcolor="#fefefe" stroked="f">
              <v:path arrowok="t"/>
              <o:lock v:ext="edit" verticies="t"/>
            </v:shape>
            <v:shape id="_x0000_s2656" style="position:absolute;left:774;top:9498;width:109;height:109" coordsize="659,658" path="m659,329r-1,-17l657,295r-3,-16l652,263r-3,-16l644,232r-5,-16l633,202r-7,-15l619,173r-8,-14l603,146,593,132r-9,-12l573,108,563,97,550,85,539,75,527,65,514,56,500,47,487,40,472,33,458,26,443,21,427,15,412,11,396,7,379,4,364,2,347,,330,,312,,295,2,280,4,263,7r-16,4l232,15r-16,6l202,26r-15,7l172,40r-13,7l146,56r-14,9l120,75,109,85,98,97,86,108,75,120r-9,12l57,146r-9,13l41,173r-8,14l26,202r-6,14l15,232r-4,15l7,263,5,279,3,295,1,312,,329r1,17l3,363r2,16l7,395r4,17l15,427r5,15l26,458r7,14l41,485r7,15l57,513r9,13l75,538r11,12l98,561r11,12l120,583r12,10l146,602r13,9l172,618r15,7l202,632r14,7l232,643r15,4l263,651r17,3l295,656r17,2l330,658r17,l364,656r15,-2l396,651r16,-4l427,643r16,-4l458,632r14,-7l487,618r13,-7l514,602r13,-9l539,583r11,-10l563,561r10,-11l584,538r9,-12l603,513r8,-13l619,485r7,-13l633,458r6,-16l644,427r5,-15l652,395r2,-16l657,363r1,-17l659,329xm653,329r,17l652,363r-2,15l647,394r-4,17l639,425r-5,16l628,455r-6,15l614,483r-8,14l598,510r-8,12l579,535r-10,12l558,558r-11,11l536,579r-12,9l510,597r-12,9l484,614r-14,7l455,627r-14,6l426,639r-15,4l395,646r-16,3l363,651r-17,1l330,653r-17,-1l297,651r-17,-2l264,646r-15,-3l233,639r-15,-6l204,627r-15,-6l175,614r-14,-8l149,597r-13,-9l123,579,112,569,101,558,90,547,80,535,70,522,61,510,53,497,45,483,37,470,32,455,25,441,20,425,16,411,13,394,9,378,7,363,6,346r,-17l6,312,7,295,9,280r4,-16l16,249r4,-16l25,217r7,-14l37,189r8,-14l53,161r8,-13l70,136,80,123,90,111r11,-11l112,90,123,80,136,70r13,-9l161,52r14,-8l189,37r15,-6l218,25r15,-6l249,16r15,-4l280,9,297,7,313,6,330,5r16,1l363,7r16,2l395,12r16,4l426,19r15,6l455,31r15,6l484,44r14,8l510,61r14,9l536,80r11,10l558,100r11,11l579,123r11,13l598,148r8,13l614,175r8,14l628,203r6,14l639,233r4,16l647,264r3,16l652,295r1,17l653,329xe" fillcolor="#fefefe" stroked="f">
              <v:path arrowok="t"/>
              <o:lock v:ext="edit" verticies="t"/>
            </v:shape>
            <v:shape id="_x0000_s2657" style="position:absolute;left:774;top:9498;width:109;height:109" coordsize="653,652" path="m653,326r-1,-17l650,292r-2,-15l646,260r-5,-16l637,229r-4,-15l627,199r-7,-14l612,171r-7,-14l597,144r-9,-14l578,118,568,107,556,96,545,85,533,75,521,64,508,56,495,47,482,39,467,32,452,25,438,20,422,14,407,10,391,6,375,3,359,2,343,,326,,309,,293,2,276,3,260,6r-15,4l229,14r-16,6l199,25r-15,7l170,39r-14,8l143,56r-13,8l118,75,106,85,95,96,84,107,73,118r-8,12l54,144r-7,13l39,171r-8,14l25,199r-6,15l14,229r-4,15l6,260,3,277,1,292,,309r,17l,343r1,17l3,376r3,16l10,408r4,15l19,438r6,15l31,468r8,13l47,496r7,12l65,522r8,12l84,545r11,12l106,567r12,10l130,587r13,9l156,605r14,8l184,620r15,7l213,632r16,6l245,642r15,4l276,649r17,2l309,652r17,l343,652r16,-1l375,649r16,-3l407,642r15,-4l438,632r14,-5l467,620r15,-7l495,605r13,-9l521,587r12,-10l545,567r11,-10l568,545r10,-11l588,522r9,-14l605,496r7,-15l620,468r7,-15l633,438r4,-15l641,408r5,-16l648,376r2,-16l652,343r1,-17xm647,326r,17l645,358r-1,17l640,391r-3,15l633,422r-5,15l621,451r-5,15l608,479r-8,13l592,506r-9,12l573,530r-10,12l553,553r-11,11l530,574r-13,9l505,592r-12,9l479,609r-14,6l450,622r-14,6l421,633r-15,4l390,641r-16,2l359,646r-17,1l326,647r-17,l293,646r-16,-3l261,641r-15,-4l230,633r-15,-5l201,622r-15,-7l173,609r-15,-8l146,592r-12,-9l122,574,109,564,98,553,88,542,78,530,68,518,59,506,51,492,43,479,35,466,30,451,24,437,19,422,14,406,11,391,7,375,6,358,5,343,4,326,5,309,6,294,7,277r4,-16l14,246r5,-15l24,215r6,-14l35,187r8,-14l51,159r8,-13l68,134,78,121,88,110,98,99,109,88,122,78r12,-9l146,60r12,-9l173,43r13,-6l201,30r14,-6l230,20r16,-5l261,11,277,9,293,6,309,5r17,l342,5r17,1l374,9r16,2l406,15r15,5l436,24r14,6l465,37r14,6l493,51r12,9l517,69r13,9l542,88r11,11l563,110r10,11l583,134r9,12l600,159r8,14l616,187r5,14l628,215r5,16l637,246r3,15l644,277r1,17l647,309r,17xe" fillcolor="#fefefe" stroked="f">
              <v:path arrowok="t"/>
              <o:lock v:ext="edit" verticies="t"/>
            </v:shape>
            <v:shape id="_x0000_s2658" style="position:absolute;left:774;top:9498;width:108;height:108" coordsize="647,648" path="m647,324r,-17l646,290r-2,-15l641,259r-4,-15l633,228r-5,-16l622,198r-6,-14l608,170r-8,-14l592,143r-8,-12l573,118,563,106,552,95,541,85,530,75,518,65,504,56,492,47,478,39,464,32,449,26,435,20,420,14,405,11,389,7,373,4,357,2,340,1,324,,307,1,291,2,274,4,258,7r-15,4l227,14r-15,6l198,26r-15,6l169,39r-14,8l143,56r-13,9l117,75,106,85,95,95,84,106,74,118,64,131r-9,12l47,156r-8,14l31,184r-5,14l19,212r-5,16l10,244,7,259,3,275,1,290,,307r,17l,341r1,17l3,373r4,16l10,406r4,14l19,436r7,14l31,465r8,13l47,492r8,13l64,517r10,13l84,542r11,11l106,564r11,10l130,583r13,9l155,601r14,8l183,616r15,6l212,628r15,6l243,638r15,3l274,644r17,2l307,647r17,1l340,647r17,-1l373,644r16,-3l405,638r15,-4l435,628r14,-6l464,616r14,-7l492,601r12,-9l518,583r12,-9l541,564r11,-11l563,542r10,-12l584,517r8,-12l600,492r8,-14l616,465r6,-15l628,436r5,-16l637,406r4,-17l644,373r2,-15l647,341r,-17xm643,324r-1,17l641,356r-3,17l636,389r-3,14l628,419r-5,15l617,448r-6,15l604,476r-8,13l588,503r-9,12l570,526r-10,13l549,550r-11,10l527,570r-13,10l502,589r-13,8l475,604r-13,7l448,618r-14,5l418,628r-14,4l388,636r-16,3l357,641r-17,1l324,642r-17,l291,641r-16,-2l259,636r-15,-4l229,628r-16,-5l200,618r-15,-7l172,604r-13,-7l145,589r-12,-9l121,570,109,560,98,550,87,539,78,526,68,515,59,503,51,489,44,476,37,463,30,448,24,434,19,419,14,403,11,389,9,373,7,356,5,341,4,324,5,307,7,292,9,276r2,-16l14,245r5,-16l24,214r6,-14l37,185r7,-13l51,159r8,-13l68,134,78,122r9,-13l98,98,109,88,121,78r12,-9l145,60r14,-9l172,43r13,-6l200,30r13,-6l229,20r15,-4l259,12,275,9,291,7,307,6r17,l340,6r17,1l372,9r16,3l404,16r14,4l434,24r14,6l462,37r13,6l489,51r13,9l514,69r13,9l538,88r11,10l560,109r10,13l579,134r9,12l596,159r8,13l611,185r6,15l623,214r5,15l633,245r3,15l638,276r3,16l642,307r1,17xe" fillcolor="#fefefe" stroked="f">
              <v:path arrowok="t"/>
              <o:lock v:ext="edit" verticies="t"/>
            </v:shape>
            <v:shape id="_x0000_s2659" style="position:absolute;left:775;top:9499;width:107;height:107" coordsize="643,642" path="m643,321r,-17l641,289r-1,-17l636,256r-3,-15l629,226r-5,-16l617,196r-5,-14l604,168r-8,-14l588,141r-9,-12l569,116,559,105,549,94,538,83,526,73,513,64,501,55,489,46,475,38,461,32,446,25,432,19,417,15,402,10,386,6,370,4,355,1,338,,322,,305,,289,1,273,4,257,6r-15,4l226,15r-15,4l197,25r-15,7l169,38r-15,8l142,55r-12,9l118,73,105,83,94,94,84,105,74,116,64,129r-9,12l47,154r-8,14l31,182r-5,14l20,210r-5,16l10,241,7,256,3,272,2,289,1,304,,321r1,17l2,353r1,17l7,386r3,15l15,417r5,15l26,446r5,15l39,474r8,13l55,501r9,12l74,525r10,12l94,548r11,11l118,569r12,9l142,587r12,9l169,604r13,6l197,617r14,6l226,628r16,4l257,636r16,2l289,641r16,1l322,642r16,l355,641r15,-3l386,636r16,-4l417,628r15,-5l446,617r15,-7l475,604r14,-8l501,587r12,-9l526,569r12,-10l549,548r10,-11l569,525r10,-12l588,501r8,-14l604,474r8,-13l617,446r7,-14l629,417r4,-16l636,386r4,-16l641,353r2,-15l643,321xm637,321r,17l636,353r-2,16l632,385r-5,15l624,415r-6,14l613,444r-7,14l599,472r-7,13l584,498r-9,12l566,522r-10,11l546,544r-11,12l522,565r-11,10l499,584r-14,7l472,599r-13,7l445,613r-14,5l416,623r-16,4l386,631r-16,3l353,635r-15,2l322,637r-17,l290,635r-17,-1l258,631r-15,-4l227,623r-14,-5l198,613r-13,-7l171,599r-13,-8l144,584r-12,-9l121,565r-12,-9l99,544,87,533,77,522,68,510,59,498,52,485,44,472,37,458,30,444,25,429,19,415,16,400,11,385,9,369,7,353,6,338r,-17l6,305,7,289,9,273r2,-16l16,242r3,-15l25,213r5,-15l37,184r7,-14l52,157r7,-13l68,132r9,-12l87,109,99,97,109,87,121,77,132,67r12,-8l158,51r13,-8l185,36r13,-7l213,24r14,-5l243,15r15,-4l273,8,290,7,305,6,322,5r16,1l353,7r17,1l386,11r14,4l416,19r15,5l445,29r14,7l472,43r13,8l499,59r12,8l522,77r13,10l546,97r10,12l566,120r9,12l584,144r8,13l599,170r7,14l613,198r5,15l624,227r3,15l632,257r2,16l636,289r1,16l637,321xe" fillcolor="#fefefe" stroked="f">
              <v:path arrowok="t"/>
              <o:lock v:ext="edit" verticies="t"/>
            </v:shape>
            <v:shape id="_x0000_s2660" style="position:absolute;left:775;top:9499;width:107;height:106" coordsize="639,636" path="m639,318r-1,-17l637,286r-3,-16l632,254r-3,-15l624,223r-5,-15l613,194r-6,-15l600,166r-8,-13l584,140r-9,-12l566,116,556,103,545,92,534,82,523,72,510,63,498,54,485,45,471,37,458,31,444,24,430,18,414,14,400,10,384,6,368,3,353,1,336,,320,,303,,287,1,271,3,255,6r-15,4l225,14r-16,4l196,24r-15,7l168,37r-13,8l141,54r-12,9l117,72,105,82,94,92,83,103r-9,13l64,128r-9,12l47,153r-7,13l33,179r-7,15l20,208r-5,15l10,239,7,254,5,270,3,286,1,301,,318r1,17l3,350r2,17l7,383r3,14l15,413r5,15l26,442r7,15l40,470r7,13l55,497r9,12l74,520r9,13l94,544r11,10l117,564r12,10l141,583r14,8l168,598r13,7l196,612r13,5l225,622r15,4l255,630r16,3l287,635r16,1l320,636r16,l353,635r15,-2l384,630r16,-4l414,622r16,-5l444,612r14,-7l471,598r14,-7l498,583r12,-9l523,564r11,-10l545,544r11,-11l566,520r9,-11l584,497r8,-14l600,470r7,-13l613,442r6,-14l624,413r5,-16l632,383r2,-16l637,350r1,-15l639,318xm633,318r,17l632,350r-2,16l627,382r-4,14l619,412r-5,14l609,440r-7,14l595,468r-8,13l580,493r-9,13l562,518r-10,11l542,539r-12,11l519,560r-12,9l495,578r-13,8l469,594r-14,7l442,607r-15,6l413,617r-15,5l383,625r-16,3l351,630r-15,1l320,632r-17,-1l288,630r-16,-2l256,625r-15,-3l226,617r-14,-4l197,607r-13,-6l170,594r-13,-8l145,578r-13,-9l120,560,109,550,98,539,88,529,78,518,69,506,60,493,52,481,44,468,37,454,31,440,25,426,20,412,16,396,13,382,9,366,7,350,6,335r,-17l6,302,7,286,9,270r4,-15l16,240r4,-15l25,211r6,-15l37,182r7,-14l52,156r8,-13l69,130r9,-11l88,107,98,97,109,86r11,-9l132,67r13,-9l157,50r13,-8l184,35r13,-5l212,24r14,-6l241,14r15,-3l272,8,288,6,303,5,320,4r16,1l351,6r16,2l383,11r15,3l413,18r14,6l442,30r13,5l469,42r13,8l495,58r12,9l519,77r11,9l542,97r10,10l562,119r9,11l580,143r7,13l595,168r7,14l609,196r5,15l619,225r4,15l627,255r3,15l632,286r1,16l633,318xe" fillcolor="#fefefe" stroked="f">
              <v:path arrowok="t"/>
              <o:lock v:ext="edit" verticies="t"/>
            </v:shape>
            <v:shape id="_x0000_s2661" style="position:absolute;left:776;top:9500;width:105;height:105" coordsize="631,632" path="m631,316r,-16l630,284r-2,-16l626,252r-5,-15l618,222r-6,-14l607,193r-7,-14l593,165r-7,-13l578,139r-9,-12l560,115,550,104,540,92,529,82,516,72,505,62,493,54,479,46,466,38,453,31,439,24,425,19,410,14,394,10,380,6,364,3,347,2,332,1,316,,299,1,284,2,267,3,252,6r-15,4l221,14r-14,5l192,24r-13,7l165,38r-13,8l138,54r-12,8l115,72,103,82,93,92,81,104,71,115r-9,12l53,139r-7,13l38,165r-7,14l24,193r-5,15l13,222r-3,15l5,252,3,268,1,284,,300r,16l,333r1,15l3,364r2,16l10,395r3,15l19,424r5,15l31,453r7,14l46,480r7,13l62,505r9,12l81,528r12,11l103,551r12,9l126,570r12,9l152,586r13,8l179,601r13,7l207,613r14,5l237,622r15,4l267,629r17,1l299,632r17,l332,632r15,-2l364,629r16,-3l394,622r16,-4l425,613r14,-5l453,601r13,-7l479,586r14,-7l505,570r11,-10l529,551r11,-12l550,528r10,-11l569,505r9,-12l586,480r7,-13l600,453r7,-14l612,424r6,-14l621,395r5,-15l628,364r2,-16l631,333r,-17xm627,316r-1,16l625,348r-1,15l620,379r-3,15l612,409r-4,14l602,437r-6,14l589,465r-7,12l573,490r-8,13l555,514r-9,11l535,536r-10,10l514,556r-12,9l489,574r-12,8l464,590r-14,6l437,603r-15,6l408,613r-15,5l379,621r-16,2l347,626r-15,1l316,627r-17,l284,626r-16,-3l252,621r-14,-3l223,613r-14,-4l194,603r-13,-7l167,590r-13,-8l142,574r-13,-9l118,556,106,546,96,536,86,525,76,514,67,503,58,490,49,477,42,465,36,451,29,437,23,423,19,409,14,394,11,379,8,363,6,348,5,332,4,316,5,300,6,285,8,269r3,-16l14,239r5,-16l23,209r6,-14l36,181r6,-14l49,155r9,-12l67,130r9,-12l86,107,96,96,106,86,118,76r11,-9l142,58r12,-8l167,42r14,-7l194,30r15,-6l223,19r15,-4l252,11,268,9,284,6,299,5r17,l332,5r15,1l363,9r16,2l393,15r15,4l422,24r15,6l450,35r14,7l477,50r12,8l502,67r12,9l525,86r10,10l546,107r9,11l565,130r8,13l582,155r7,12l596,181r6,14l608,209r4,14l617,239r3,14l624,269r1,16l626,300r1,16xe" fillcolor="#fefefe" stroked="f">
              <v:path arrowok="t"/>
              <o:lock v:ext="edit" verticies="t"/>
            </v:shape>
            <v:shape id="_x0000_s2662" style="position:absolute;left:776;top:9500;width:105;height:105" coordsize="627,628" path="m627,314r,-16l626,282r-2,-16l621,251r-4,-15l613,221r-5,-14l603,192r-7,-14l589,164r-8,-12l574,139r-9,-13l556,115,546,103,536,93,524,82,513,73,501,63,489,54,476,46,463,38,449,31,436,26,421,20,407,14,392,10,377,7,361,4,345,2,330,1,314,,297,1,282,2,266,4,250,7r-15,3l220,14r-14,6l191,26r-13,5l164,38r-13,8l139,54r-13,9l114,73r-11,9l92,93,82,103,72,115r-9,11l54,139r-8,13l38,164r-7,14l25,192r-6,15l14,221r-4,15l7,251,3,266,1,282,,298r,16l,331r1,15l3,362r4,16l10,392r4,16l19,422r6,14l31,450r7,14l46,477r8,12l63,502r9,12l82,525r10,10l103,546r11,10l126,565r13,9l151,582r13,8l178,597r13,6l206,609r14,4l235,618r15,3l266,624r16,2l297,627r17,1l330,627r15,-1l361,624r16,-3l392,618r15,-5l421,609r15,-6l449,597r14,-7l476,582r13,-8l501,565r12,-9l524,546r12,-11l546,525r10,-11l565,502r9,-13l581,477r8,-13l596,450r7,-14l608,422r5,-14l617,392r4,-14l624,362r2,-16l627,331r,-17xm623,314r-1,16l621,345r-3,16l616,377r-3,14l608,406r-4,14l598,435r-7,13l585,461r-7,13l569,486r-8,12l552,511r-10,11l532,532r-11,10l510,552r-11,9l486,570r-12,8l461,586r-14,6l434,598r-15,5l406,609r-16,3l376,617r-15,2l345,621r-15,1l314,622r-17,l282,621r-16,-2l252,617r-15,-5l221,609r-13,-6l193,598r-13,-6l167,586r-14,-8l141,570r-12,-9l117,552,106,542,95,532,85,522,76,511,66,498,58,486,49,474,42,461,36,448,29,435,23,420,19,406,14,391,11,377,9,361,7,345,6,330r,-16l6,298,7,283,9,267r2,-16l14,237r5,-15l23,208r6,-14l36,180r6,-12l49,154r9,-12l66,130,76,118r9,-11l95,96,106,86,117,76r12,-9l141,58r12,-8l167,42r13,-6l193,30r15,-5l221,19r16,-3l252,12,266,9,282,7,297,6r17,l330,6r15,1l361,9r15,3l390,16r16,3l419,25r15,5l447,36r14,6l474,50r12,8l499,67r11,9l521,86r11,10l542,107r10,11l561,130r8,12l578,154r7,14l591,180r7,14l604,208r4,14l613,237r3,14l618,267r3,16l622,298r1,16xe" fillcolor="#fefefe" stroked="f">
              <v:path arrowok="t"/>
              <o:lock v:ext="edit" verticies="t"/>
            </v:shape>
            <v:shape id="_x0000_s2663" style="position:absolute;left:777;top:9501;width:103;height:103" coordsize="623,622" path="m623,311r-1,-16l621,280r-1,-16l616,248r-3,-14l608,218r-4,-14l598,190r-6,-14l585,162r-7,-12l569,138r-8,-13l551,113r-9,-11l531,91,521,81,510,71,498,62,485,53,473,45,460,37,446,30,433,25,418,19,404,14,389,10,375,6,359,4,343,1,328,,312,,295,,280,1,264,4,248,6r-14,4l219,14r-14,5l190,25r-13,5l163,37r-13,8l138,53r-13,9l114,71,102,81,92,91,82,102,72,113r-9,12l54,138r-9,12l38,162r-6,14l25,190r-6,14l15,218r-5,16l7,248,4,264,2,280,1,295,,311r1,16l2,343r2,15l7,374r3,15l15,404r4,14l25,432r7,14l38,460r7,12l54,485r9,13l72,509r10,11l92,531r10,10l114,551r11,9l138,569r12,8l163,585r14,6l190,598r15,6l219,608r15,5l248,616r16,2l280,621r15,1l312,622r16,l343,621r16,-3l375,616r14,-3l404,608r14,-4l433,598r13,-7l460,585r13,-8l485,569r13,-9l510,551r11,-10l531,531r11,-11l551,509r10,-11l569,485r9,-13l585,460r7,-14l598,432r6,-14l608,404r5,-15l616,374r4,-16l621,343r1,-16l623,311xm617,311r,16l616,342r-2,16l612,372r-4,16l604,403r-5,13l594,431r-7,13l580,457r-6,13l566,482r-9,12l548,505r-10,12l528,528r-10,10l507,547r-13,9l483,565r-13,7l457,580r-13,7l431,593r-14,5l403,604r-15,3l374,610r-16,4l343,615r-15,1l312,617r-17,-1l281,615r-16,-1l250,610r-15,-3l220,604r-14,-6l193,593r-14,-6l166,580r-13,-8l140,565r-11,-9l116,547r-11,-9l95,528,85,517,75,505,66,494,58,482,49,470,43,457,36,444,29,431,24,416,19,403,15,388,11,372,9,358,7,342,6,327r,-16l6,295,7,280,9,264r2,-14l15,235r4,-15l24,206r5,-13l36,178r7,-12l49,152r9,-12l66,128r9,-11l85,105,95,95,105,84r11,-9l129,66r11,-9l153,49r13,-7l179,35r14,-6l206,24r14,-5l235,15r15,-4l265,8,281,7,295,6,312,5r16,1l343,7r15,1l374,11r14,4l403,19r14,5l431,29r13,6l457,42r13,7l483,57r11,9l507,75r11,9l528,95r10,10l548,117r9,11l566,140r8,12l580,166r7,12l594,193r5,13l604,220r4,15l612,250r2,14l616,280r1,15l617,311xe" fillcolor="#fefefe" stroked="f">
              <v:path arrowok="t"/>
              <o:lock v:ext="edit" verticies="t"/>
            </v:shape>
            <v:shape id="_x0000_s2664" style="position:absolute;left:777;top:9501;width:103;height:103" coordsize="617,616" path="m617,308r-1,-16l615,277r-3,-16l610,245r-3,-14l602,216r-4,-14l592,188r-7,-14l579,162r-7,-14l563,136r-8,-12l546,112,536,101,526,90,515,80,504,70,493,61,480,52,468,44,455,36,441,30,428,24,413,19,400,13,384,10,370,6,355,3,339,1,324,,308,,291,,276,1,260,3,246,6r-15,4l215,13r-13,6l187,24r-13,6l161,36r-14,8l135,52r-12,9l111,70,100,80,89,90,79,101r-9,11l60,124r-8,12l43,148r-7,14l30,174r-7,14l17,202r-4,14l8,231,5,245,3,261,1,277,,292r,16l,324r1,15l3,355r2,16l8,385r5,15l17,414r6,15l30,442r6,13l43,468r9,12l60,492r10,13l79,516r10,10l100,536r11,10l123,555r12,9l147,572r14,8l174,586r13,6l202,597r13,6l231,606r15,5l260,613r16,2l291,616r17,l324,616r15,-1l355,613r15,-2l384,606r16,-3l413,597r15,-5l441,586r14,-6l468,572r12,-8l493,555r11,-9l515,536r11,-10l536,516r10,-11l555,492r8,-12l572,468r7,-13l585,442r7,-13l598,414r4,-14l607,385r3,-14l612,355r3,-16l616,324r1,-16xm611,308r,16l610,339r-2,15l606,369r-5,15l598,399r-5,13l588,426r-7,14l574,452r-6,14l560,478r-9,12l542,501r-10,11l523,523r-11,10l500,543r-11,9l477,559r-12,8l452,575r-13,7l426,587r-14,6l398,597r-15,5l369,605r-15,2l338,610r-15,1l308,612r-16,-1l277,610r-16,-3l247,605r-15,-3l218,597r-15,-4l190,587r-14,-5l163,575r-13,-8l138,559r-12,-7l115,543,104,533,93,523,83,512,73,501,64,490,55,478,48,466,41,452,34,440,28,426,23,412,17,399,14,384,11,369,7,354,6,339,4,324r,-16l4,292,6,277,7,262r4,-15l14,232r3,-15l23,204r5,-14l34,176r7,-12l48,150r7,-12l64,127r9,-12l83,105,93,93,104,83r11,-9l126,65r12,-8l150,49r13,-8l176,34r14,-5l203,23r15,-4l232,14r15,-3l261,8,277,6,292,5r16,l323,5r15,1l354,8r15,3l383,14r15,5l412,23r14,6l439,34r13,7l465,49r12,8l489,65r11,9l512,83r11,10l532,105r10,10l551,127r9,11l568,150r6,14l581,176r7,14l593,204r5,13l601,232r5,15l608,262r2,15l611,292r,16xe" fillcolor="#fefefe" stroked="f">
              <v:path arrowok="t"/>
              <o:lock v:ext="edit" verticies="t"/>
            </v:shape>
            <v:shape id="_x0000_s2665" style="position:absolute;left:777;top:9501;width:102;height:102" coordsize="611,612" path="m611,306r,-16l610,275r-2,-16l606,245r-4,-15l598,215r-5,-14l588,188r-7,-15l574,161r-6,-14l560,135r-9,-12l542,112,532,100,522,90,512,79,501,70,488,61,477,52,464,44,451,37,438,30,425,24,411,19,397,14,382,10,368,6,352,3,337,2,322,1,306,,289,1,275,2,259,3,244,6r-15,4l214,14r-14,5l187,24r-14,6l160,37r-13,7l134,52r-11,9l110,70,99,79,89,90,79,100,69,112r-9,11l52,135r-9,12l37,161r-7,12l23,188r-5,13l13,215,9,230,5,245,3,259,1,275,,290r,16l,322r1,15l3,353r2,14l9,383r4,15l18,411r5,15l30,439r7,13l43,465r9,12l60,489r9,11l79,512r10,11l99,533r11,9l123,551r11,9l147,567r13,8l173,582r14,6l200,593r14,6l229,602r15,3l259,609r16,1l289,611r17,1l322,611r15,-1l352,609r16,-4l382,602r15,-3l411,593r14,-5l438,582r13,-7l464,567r13,-7l488,551r13,-9l512,533r10,-10l532,512r10,-12l551,489r9,-12l568,465r6,-13l581,439r7,-13l593,411r5,-13l602,383r4,-16l608,353r2,-16l611,322r,-16xm607,306r-1,16l605,337r-1,15l600,366r-3,15l593,395r-5,15l583,423r-6,14l570,449r-7,13l555,475r-8,11l538,497r-9,11l519,518r-10,10l497,538r-11,9l474,555r-12,8l449,571r-13,7l422,583r-13,6l396,593r-15,5l367,601r-15,2l336,605r-15,2l306,607r-16,l275,605r-15,-2l245,601r-15,-3l216,593r-14,-4l189,583r-14,-5l162,571r-12,-8l137,555r-12,-8l114,538,104,528,93,518,83,508,74,497,65,486,56,475,48,462,41,449,34,437,29,423,23,410,18,395,14,381,11,366,8,352,6,337,5,322,4,306,5,290,6,276,8,260r3,-14l14,231r4,-14l23,203r6,-14l34,175r7,-12l48,151r8,-13l65,126r9,-11l83,104,93,94,104,84,114,74r11,-9l137,57r13,-8l162,41r13,-7l189,29r13,-6l216,19r14,-5l245,11,260,9,275,6,290,5r16,l321,5r15,1l352,9r15,2l381,14r15,5l409,23r13,6l436,34r13,7l462,49r12,8l486,65r11,9l509,84r10,10l529,104r9,11l547,126r8,12l563,151r7,12l577,175r6,14l588,203r5,14l597,231r3,15l604,260r1,16l606,290r1,16xe" fillcolor="#fefefe" stroked="f">
              <v:path arrowok="t"/>
              <o:lock v:ext="edit" verticies="t"/>
            </v:shape>
            <v:shape id="_x0000_s2666" style="position:absolute;left:778;top:9502;width:101;height:101" coordsize="607,607" path="m607,303r,-16l606,272r-2,-15l602,242r-5,-15l594,212r-5,-13l584,185r-7,-14l570,159r-6,-14l556,133r-9,-11l538,110,528,100,519,88,508,78,496,69,485,60,473,52,461,44,448,36,435,29,422,24,408,18,394,14,379,9,365,6,350,3,334,1,319,,304,,288,,273,1,257,3,243,6,228,9r-14,5l199,18r-13,6l172,29r-13,7l146,44r-12,8l122,60r-11,9l100,78,89,88,79,100,69,110r-9,12l51,133r-7,12l37,159r-7,12l24,185r-5,14l13,212r-3,15l7,242,3,257,2,272,,287r,16l,319r2,15l3,349r4,15l10,379r3,15l19,407r5,14l30,435r7,12l44,461r7,12l60,485r9,11l79,507r10,11l100,528r11,10l122,547r12,7l146,562r13,8l172,577r14,5l199,588r15,4l228,597r15,3l257,602r16,3l288,606r16,1l319,606r15,-1l350,602r15,-2l379,597r15,-5l408,588r14,-6l435,577r13,-7l461,562r12,-8l485,547r11,-9l508,528r11,-10l528,507r10,-11l547,485r9,-12l564,461r6,-14l577,435r7,-14l589,407r5,-13l597,379r5,-15l604,349r2,-15l607,319r,-16xm602,303r,16l600,333r-2,16l596,363r-3,15l588,391r-4,15l578,419r-6,14l566,445r-7,13l551,469r-9,13l533,493r-9,11l514,514r-10,10l493,533r-11,9l471,550r-13,8l446,566r-13,6l419,578r-13,5l392,588r-14,4l363,596r-14,2l334,600r-15,1l304,601r-16,l273,600r-15,-2l244,596r-15,-4l215,588r-14,-5l188,578r-14,-6l161,566r-12,-8l136,550r-11,-8l114,533r-11,-9l93,514,83,504,74,493,65,482,56,469,48,458,41,445,35,433,29,419,24,406,19,391,15,378,11,363,9,349,7,333,6,319r,-16l6,287,7,273,9,257r2,-14l15,228r4,-13l24,200r5,-13l35,173r6,-12l48,149r8,-13l65,124r9,-11l83,103,93,92r10,-9l114,73r11,-9l136,56r13,-8l161,40r13,-5l188,28r13,-6l215,18r14,-3l244,11,258,8,273,7,288,5r16,l319,5r15,2l349,8r14,3l378,15r14,3l406,22r13,6l433,35r13,5l458,48r13,8l482,64r11,9l504,83r10,9l524,103r9,10l542,124r9,12l559,149r7,12l572,173r6,14l584,200r4,15l593,228r3,15l598,257r2,16l602,287r,16xe" fillcolor="#fefefe" stroked="f">
              <v:path arrowok="t"/>
              <o:lock v:ext="edit" verticies="t"/>
            </v:shape>
            <v:shape id="_x0000_s2667" style="position:absolute;left:778;top:9502;width:101;height:100" coordsize="603,602" path="m603,301r-1,-16l601,271r-1,-16l596,241r-3,-15l589,212r-5,-14l579,184r-6,-14l566,158r-7,-12l551,133r-8,-12l534,110,525,99,515,89,505,79,493,69,482,60,470,52,458,44,445,36,432,29,418,24,405,18,392,14,377,9,363,6,348,4,332,1,317,,302,,286,,271,1,256,4,241,6,226,9r-14,5l198,18r-13,6l171,29r-13,7l146,44r-13,8l121,60r-11,9l100,79,89,89,79,99r-9,11l61,121r-9,12l44,146r-7,12l30,170r-5,14l19,198r-5,14l10,226,7,241,4,255,2,271,1,285,,301r1,16l2,332r2,15l7,361r3,15l14,390r5,15l25,418r5,14l37,444r7,13l52,470r9,11l70,492r9,11l89,513r11,10l110,533r11,9l133,550r13,8l158,566r13,7l185,578r13,6l212,588r14,5l241,596r15,2l271,600r15,2l302,602r15,l332,600r16,-2l363,596r14,-3l392,588r13,-4l418,578r14,-5l445,566r13,-8l470,550r12,-8l493,533r12,-10l515,513r10,-10l534,492r9,-11l551,470r8,-13l566,444r7,-12l579,418r5,-13l589,390r4,-14l596,361r4,-14l601,332r1,-15l603,301xm597,301r,16l596,331r-2,15l592,360r-4,15l584,389r-5,14l574,416r-6,14l562,442r-7,12l547,466r-8,12l530,489r-10,11l511,510r-11,10l490,529r-11,9l467,547r-12,7l443,561r-13,7l417,574r-14,5l389,584r-13,3l361,590r-14,4l332,595r-15,1l302,597r-16,-1l271,595r-15,-1l242,590r-15,-3l214,584r-14,-5l187,574r-13,-6l160,561r-12,-7l137,547r-13,-9l113,529r-10,-9l92,510,83,500,73,489,64,478,56,466,48,454,42,442,35,430,29,416,24,403,19,389,15,375,11,360,9,346,7,331,6,317r,-16l6,285,7,271,9,256r2,-14l15,227r4,-14l24,199r5,-13l35,172r7,-12l48,148r8,-12l64,124r9,-11l83,102,92,92,103,82r10,-9l124,64r13,-8l148,48r12,-7l174,35r13,-7l200,24r14,-6l227,15r15,-3l256,9,271,7,286,6,302,5r15,1l332,7r15,2l361,12r15,3l389,18r14,6l417,28r13,7l443,41r12,7l467,56r12,8l490,73r10,9l511,92r9,10l530,113r9,11l547,136r8,12l562,160r6,12l574,186r5,13l584,213r4,14l592,242r2,14l596,271r1,14l597,301xe" fillcolor="#fefefe" stroked="f">
              <v:path arrowok="t"/>
              <o:lock v:ext="edit" verticies="t"/>
            </v:shape>
            <v:shape id="_x0000_s2668" style="position:absolute;left:779;top:9503;width:99;height:99" coordsize="596,596" path="m596,298r,-16l594,268r-2,-16l590,238r-3,-15l582,210r-4,-15l572,182r-6,-14l560,156r-7,-12l545,131r-9,-12l527,108,518,98,508,87,498,78,487,68,476,59,465,51,452,43,440,35,427,30,413,23,400,17,386,13,372,10,357,6,343,3,328,2,313,,298,,282,,267,2,252,3,238,6r-15,4l209,13r-14,4l182,23r-14,7l155,35r-12,8l130,51r-11,8l108,68,97,78,87,87,77,98r-9,10l59,119r-9,12l42,144r-7,12l29,168r-6,14l18,195r-5,15l9,223,5,238,3,252,1,268,,282r,16l,314r1,14l3,344r2,14l9,373r4,13l18,401r5,13l29,428r6,12l42,453r8,11l59,477r9,11l77,499r10,10l97,519r11,9l119,537r11,8l143,553r12,8l168,567r14,6l195,578r14,5l223,587r15,4l252,593r15,2l282,596r16,l313,596r15,-1l343,593r14,-2l372,587r14,-4l400,578r13,-5l427,567r13,-6l452,553r13,-8l476,537r11,-9l498,519r10,-10l518,499r9,-11l536,477r9,-13l553,453r7,-13l566,428r6,-14l578,401r4,-15l587,373r3,-15l592,344r2,-16l596,314r,-16xm591,298r,16l590,328r-2,15l585,357r-3,15l578,385r-5,14l568,412r-6,13l555,438r-6,12l541,462r-8,11l524,485r-9,10l505,506r-10,9l484,525r-11,8l461,542r-11,6l438,556r-14,7l412,568r-13,6l385,578r-14,4l356,585r-14,2l327,590r-14,1l298,591r-16,l268,590r-15,-3l239,585r-15,-3l211,578r-15,-4l183,568r-12,-5l157,556r-12,-8l134,542r-11,-9l111,525,100,515,90,506,80,495,71,485,62,473,54,462,47,450,40,438,33,425,28,412,22,399,18,385,13,372,11,357,7,343,6,328,5,314,4,298,5,283,6,268,7,253r4,-14l13,225r5,-14l22,197r6,-13l33,171r7,-13l47,146r7,-12l62,123r9,-12l80,101,90,91,100,81r11,-9l123,63r11,-8l145,48r12,-8l171,34r12,-6l196,23r15,-4l224,14r15,-3l253,9,268,6,282,5r16,l313,5r14,1l342,9r14,2l371,14r14,5l399,23r13,5l424,34r14,6l450,48r11,7l473,63r11,9l495,81r10,10l515,101r9,10l533,123r8,11l549,146r6,12l562,171r6,13l573,197r5,14l582,225r3,14l588,253r2,15l591,283r,15xe" fillcolor="#fefefe" stroked="f">
              <v:path arrowok="t"/>
              <o:lock v:ext="edit" verticies="t"/>
            </v:shape>
            <v:shape id="_x0000_s2669" style="position:absolute;left:779;top:9503;width:99;height:99" coordsize="591,592" path="m591,296r,-16l590,266r-2,-15l586,237r-4,-15l578,208r-5,-14l568,181r-6,-14l556,155r-7,-12l541,131r-8,-12l524,108,514,97,505,87,494,77,484,68,473,59,461,51,449,43,437,36,424,30,411,23,397,19,383,13,370,10,355,7,341,4,326,2,311,1,296,,280,1,265,2,250,4,236,7r-15,3l208,13r-14,6l181,23r-13,7l154,36r-12,7l131,51r-13,8l107,68,97,77,86,87,77,97,67,108r-9,11l50,131r-8,12l36,155r-7,12l23,181r-5,13l13,208,9,222,5,237,3,251,1,266,,280r,16l,312r1,14l3,341r2,14l9,370r4,14l18,398r5,13l29,425r7,12l42,449r8,12l58,473r9,11l77,495r9,10l97,515r10,9l118,533r13,9l142,549r12,7l168,563r13,6l194,574r14,5l221,582r15,3l250,589r15,1l280,591r16,1l311,591r15,-1l341,589r14,-4l370,582r13,-3l397,574r14,-5l424,563r13,-7l449,549r12,-7l473,533r11,-9l494,515r11,-10l514,495r10,-11l533,473r8,-12l549,449r7,-12l562,425r6,-14l573,398r5,-14l582,370r4,-15l588,341r2,-15l591,312r,-16xm587,296r-1,15l585,326r-2,15l580,354r-3,15l573,382r-4,15l563,409r-5,13l551,435r-7,12l537,458r-8,12l520,481r-9,11l501,502r-10,10l481,521r-12,7l458,537r-12,8l434,552r-13,7l409,564r-13,5l382,573r-13,5l354,581r-14,2l325,585r-14,2l296,587r-16,l266,585r-15,-2l237,581r-14,-3l209,573r-13,-4l182,564r-12,-5l157,552r-12,-7l133,537r-11,-9l111,521r-11,-9l90,502,80,492,71,481,62,470,55,458,47,447,40,435,33,422,28,409,22,397,18,382,14,369,11,354,9,341,7,326,5,311r,-15l5,281,7,266,9,251r2,-13l14,223r4,-13l22,197r6,-14l33,170r7,-13l47,145r8,-11l62,123r9,-11l80,100,90,90r10,-9l111,71r11,-7l133,55r12,-7l157,40r13,-6l182,28r14,-5l209,19r14,-5l237,11,251,9,266,7,280,5r16,l311,5r14,2l340,9r14,2l369,14r13,5l396,23r13,5l421,34r13,6l446,48r12,7l469,64r12,7l491,81r10,9l511,100r9,12l529,123r8,11l544,145r7,12l558,170r5,13l569,197r4,13l577,223r3,15l583,251r2,15l586,281r1,15xe" fillcolor="#fefefe" stroked="f">
              <v:path arrowok="t"/>
              <o:lock v:ext="edit" verticies="t"/>
            </v:shape>
            <v:shape id="_x0000_s2670" style="position:absolute;left:780;top:9504;width:97;height:97" coordsize="587,586" path="m587,293r,-15l586,263r-2,-15l581,234r-3,-14l574,206r-5,-14l564,179r-6,-13l551,153r-6,-12l537,129r-8,-11l520,106,511,96,501,86,491,76,480,67,469,58,457,50,446,43,434,35,420,29,408,23,395,18,381,14,367,9,352,6,338,4,323,1,309,,294,,278,,264,1,249,4,235,6,220,9r-13,5l192,18r-13,5l167,29r-14,6l141,43r-11,7l119,58r-12,9l96,76,86,86,76,96r-9,10l58,118r-8,11l43,141r-7,12l29,166r-5,13l18,192r-4,14l9,220,7,234,3,248,2,263,1,278,,293r1,16l2,323r1,15l7,352r2,15l14,380r4,14l24,407r5,13l36,433r7,12l50,457r8,11l67,480r9,10l86,501r10,9l107,520r12,8l130,537r11,6l153,551r14,7l179,563r13,6l207,573r13,4l235,580r14,2l264,585r14,1l294,586r15,l323,585r15,-3l352,580r15,-3l381,573r14,-4l408,563r12,-5l434,551r12,-8l457,537r12,-9l480,520r11,-10l501,501r10,-11l520,480r9,-12l537,457r8,-12l551,433r7,-13l564,407r5,-13l574,380r4,-13l581,352r3,-14l586,323r1,-14l587,293xm581,293r,15l580,322r-2,15l576,351r-3,15l569,379r-4,13l559,405r-5,13l547,430r-7,13l532,454r-8,11l516,476r-9,10l498,496r-10,10l476,515r-10,9l455,532r-12,8l431,547r-13,5l406,559r-13,4l379,568r-13,4l351,576r-13,2l323,580r-14,1l294,581r-16,l264,580r-15,-2l236,576r-15,-4l208,568r-13,-5l181,559r-12,-7l157,547r-13,-7l132,532r-11,-8l111,515r-11,-9l90,496,81,486,72,476,63,465,55,454,47,443,40,430,34,418,28,405,22,392,18,379,15,366,11,351,9,337,7,322,6,308r,-15l6,278,7,264,9,249r2,-14l15,221r3,-14l22,195r6,-14l34,168r6,-12l47,143r8,-11l63,121r9,-11l81,100,90,90,100,80r11,-9l121,63r11,-9l144,47r13,-8l169,34r12,-6l195,23r13,-5l221,14r15,-3l249,8,264,7,278,6,294,5r15,1l323,7r15,1l351,11r15,3l379,18r14,5l406,28r12,6l431,39r12,8l455,54r11,9l476,71r12,9l498,90r9,10l516,110r8,11l532,132r8,11l547,156r7,12l559,181r6,14l569,207r4,14l576,235r2,14l580,264r1,14l581,293xe" fillcolor="#fefefe" stroked="f">
              <v:path arrowok="t"/>
              <o:lock v:ext="edit" verticies="t"/>
            </v:shape>
            <v:shape id="_x0000_s2671" style="position:absolute;left:780;top:9504;width:97;height:97" coordsize="582,582" path="m582,291r-1,-15l580,261r-2,-15l575,233r-3,-15l568,205r-4,-13l558,178r-5,-13l546,152r-7,-12l532,129r-8,-11l515,107,506,95,496,85,486,76,476,66,464,59,453,50,441,43,429,35,416,29,404,23,391,18,377,14,364,9,349,6,335,4,320,2,306,,291,,275,,261,2,246,4,232,6,218,9r-14,5l191,18r-14,5l165,29r-13,6l140,43r-12,7l117,59r-11,7l95,76,85,85,75,95r-9,12l57,118r-7,11l42,140r-7,12l28,165r-5,13l17,192r-4,13l9,218,6,233,4,246,2,261,,276r,15l,306r2,15l4,336r2,13l9,364r4,13l17,392r6,12l28,417r7,13l42,442r8,11l57,465r9,11l75,487r10,10l95,507r11,9l117,523r11,9l140,540r12,7l165,554r12,5l191,564r13,4l218,573r14,3l246,578r15,2l275,582r16,l306,582r14,-2l335,578r14,-2l364,573r13,-5l391,564r13,-5l416,554r13,-7l441,540r12,-8l464,523r12,-7l486,507r10,-10l506,487r9,-11l524,465r8,-12l539,442r7,-12l553,417r5,-13l564,392r4,-15l572,364r3,-15l578,336r2,-15l581,306r1,-15xm576,291r,15l575,320r-2,15l571,349r-4,14l564,376r-6,13l554,403r-6,12l542,427r-7,13l527,451r-8,11l511,473r-9,10l492,493r-10,9l472,511r-11,9l450,528r-11,8l426,542r-12,6l402,554r-14,5l375,564r-13,4l348,570r-14,4l320,575r-14,1l291,577r-16,-1l261,575r-13,-1l233,570r-13,-2l206,564r-13,-5l179,554r-12,-6l155,542r-13,-6l131,528r-11,-8l109,511,99,502,89,493,79,483,70,473,62,462,54,451,46,440,40,427,33,415,27,403,23,389,18,376,14,363,11,349,8,335,6,320,5,306r,-15l5,276,6,262,8,247r3,-13l14,219r4,-13l23,193r4,-13l33,167r7,-12l46,143r8,-12l62,120r8,-10l79,99,89,89,99,80r10,-9l120,62r11,-8l142,47r13,-7l167,34r12,-6l193,23r13,-5l220,15r13,-3l248,9,261,7,275,6r16,l306,6r14,1l334,9r14,3l362,15r13,3l388,23r14,5l414,34r12,6l439,47r11,7l461,62r11,9l482,80r10,9l502,99r9,11l519,120r8,11l535,143r7,12l548,167r6,13l558,193r6,13l567,219r4,15l573,247r2,15l576,276r,15xe" fillcolor="#fefefe" stroked="f">
              <v:path arrowok="t"/>
              <o:lock v:ext="edit" verticies="t"/>
            </v:shape>
            <v:shape id="_x0000_s2672" style="position:absolute;left:780;top:9504;width:96;height:96" coordsize="575,576" path="m575,288r,-15l574,259r-2,-15l570,230r-3,-14l563,202r-4,-12l553,176r-5,-13l541,151r-7,-13l526,127r-8,-11l510,105,501,95,492,85,482,75,470,66,460,58,449,49,437,42,425,34,412,29,400,23,387,18,373,13,360,9,345,6,332,3,317,2,303,1,288,,272,1,258,2,243,3,230,6,215,9r-13,4l189,18r-14,5l163,29r-12,5l138,42r-12,7l115,58r-10,8l94,75,84,85,75,95r-9,10l57,116r-8,11l41,138r-7,13l28,163r-6,13l16,190r-4,12l9,216,5,230,3,244,1,259,,273r,15l,303r1,14l3,332r2,14l9,361r3,13l16,387r6,13l28,413r6,12l41,438r8,11l57,460r9,11l75,481r9,10l94,501r11,9l115,519r11,8l138,535r13,7l163,547r12,7l189,558r13,5l215,567r15,4l243,573r15,2l272,576r16,l303,576r14,-1l332,573r13,-2l360,567r13,-4l387,558r13,-4l412,547r13,-5l437,535r12,-8l460,519r10,-9l482,501r10,-10l501,481r9,-10l518,460r8,-11l534,438r7,-13l548,413r5,-13l559,387r4,-13l567,361r3,-15l572,332r2,-15l575,303r,-15xm571,288r-1,15l569,317r-1,15l565,345r-3,13l558,372r-5,13l549,399r-6,12l536,423r-6,11l523,447r-9,11l506,468r-9,10l488,488r-10,10l468,507r-11,8l446,523r-11,7l422,537r-12,6l398,548r-13,6l372,558r-13,4l345,565r-14,2l316,570r-13,1l288,571r-14,l259,570r-14,-3l231,565r-14,-3l203,558r-13,-4l177,548r-12,-5l153,537r-12,-7l129,523r-11,-8l107,507,97,498,88,488,78,478,69,468,61,458,53,447,46,434,39,423,32,411,27,399,22,385,18,372,13,358,11,345,8,332,6,317,5,303,4,288,5,273,6,259,8,246r3,-15l13,218r5,-14l22,191r5,-13l32,165r7,-12l46,142r7,-12l61,119r8,-11l78,98,88,88r9,-9l107,70r11,-9l129,53r12,-6l153,39r12,-6l177,28r13,-6l203,18r14,-4l231,11,245,9,259,6,274,5r14,l303,5r13,1l331,9r14,2l359,14r13,4l385,22r13,6l410,33r12,6l435,47r11,6l457,61r11,9l478,79r10,9l497,98r9,10l514,119r9,11l530,142r6,11l543,165r6,13l553,191r5,13l562,218r3,13l568,246r1,13l570,273r1,15xe" fillcolor="#fefefe" stroked="f">
              <v:path arrowok="t"/>
              <o:lock v:ext="edit" verticies="t"/>
            </v:shape>
            <v:shape id="_x0000_s2673" style="position:absolute;left:781;top:9505;width:95;height:95" coordsize="571,571" path="m571,285r,-15l570,256r-2,-15l566,228r-4,-15l559,200r-6,-13l549,174r-6,-13l537,149r-7,-12l522,125r-8,-11l506,104,497,93,487,83,477,74,467,65,456,56,445,48,434,41,421,34,409,28,397,22,383,17,370,12,357,9,343,6,329,3,315,1,301,,286,,270,,256,1,243,3,228,6,215,9r-14,3l188,17r-14,5l162,28r-12,6l137,41r-11,7l115,56r-11,9l94,74,84,83,74,93r-9,11l57,114r-8,11l41,137r-6,12l28,161r-6,13l18,187r-5,13l9,213,6,228,3,241,1,256,,270r,15l,300r1,14l3,329r3,14l9,357r4,13l18,383r4,14l28,409r7,12l41,434r8,11l57,456r8,11l74,477r10,10l94,496r10,9l115,514r11,8l137,530r13,6l162,542r12,6l188,553r13,5l215,562r13,2l243,568r13,1l270,570r16,1l301,570r14,-1l329,568r14,-4l357,562r13,-4l383,553r14,-5l409,542r12,-6l434,530r11,-8l456,514r11,-9l477,496r10,-9l497,477r9,-10l514,456r8,-11l530,434r7,-13l543,409r6,-12l553,383r6,-13l562,357r4,-14l568,329r2,-15l571,300r,-15xm567,285r-1,15l565,314r-2,13l560,342r-2,13l553,369r-4,12l544,395r-5,12l532,419r-7,11l519,441r-8,12l502,464r-9,10l484,483r-10,10l464,502r-10,8l443,517r-12,8l419,532r-12,6l395,543r-13,6l369,553r-14,4l342,560r-13,2l314,564r-14,1l286,565r-14,l257,564r-14,-2l229,560r-13,-3l202,553r-13,-4l177,543r-13,-5l152,532r-12,-7l128,517r-11,-7l107,502,97,493,87,483r-9,-9l69,464,60,453,52,441,46,430,39,419,32,407,27,395,22,381,18,369,14,355,11,342,9,327,7,314,6,300r,-15l6,270,7,256,9,243r2,-14l14,215r4,-14l22,189r5,-14l32,163r7,-11l46,140r6,-11l60,117r9,-11l78,96r9,-9l97,77r10,-9l117,60r11,-7l140,46r12,-8l164,32r13,-5l189,21r13,-4l216,13r13,-3l243,8,257,6,272,4r14,l300,4r14,2l329,8r13,2l355,13r14,4l382,21r13,6l407,32r12,6l431,46r12,7l454,60r10,8l474,77r10,10l493,96r9,10l511,117r8,12l525,140r7,12l539,163r5,12l549,189r4,12l558,215r2,14l563,243r2,13l566,270r1,15xe" fillcolor="#fefefe" stroked="f">
              <v:path arrowok="t"/>
              <o:lock v:ext="edit" verticies="t"/>
            </v:shape>
            <v:shape id="_x0000_s2674" style="position:absolute;left:781;top:9505;width:95;height:94" coordsize="567,566" path="m567,283r-1,-15l565,254r-1,-13l561,226r-3,-13l554,199r-5,-13l545,173r-6,-13l532,148r-6,-11l519,125r-9,-11l502,103,493,93,484,83,474,74,464,65,453,56,442,48,431,42,418,34,406,28,394,23,381,17,368,13,355,9,341,6,327,4,312,1,299,,284,,270,,255,1,241,4,227,6,213,9r-14,4l186,17r-13,6l161,28r-12,6l137,42r-12,6l114,56r-11,9l93,74r-9,9l74,93r-9,10l57,114r-8,11l42,137r-7,11l28,160r-5,13l18,186r-4,13l9,213,7,226,4,241,2,254,1,268,,283r1,15l2,312r2,15l7,340r2,13l14,367r4,13l23,394r5,12l35,418r7,11l49,442r8,11l65,463r9,10l84,483r9,10l103,502r11,8l125,518r12,7l149,532r12,6l173,543r13,6l199,553r14,4l227,560r14,2l255,565r15,1l284,566r15,l312,565r15,-3l341,560r14,-3l368,553r13,-4l394,543r12,-5l418,532r13,-7l442,518r11,-8l464,502r10,-9l484,483r9,-10l502,463r8,-10l519,442r7,-13l532,418r7,-12l545,394r4,-14l554,367r4,-14l561,340r3,-13l565,312r1,-14l567,283xm561,283r,15l560,312r-2,13l556,339r-4,13l549,366r-4,13l540,391r-5,13l528,416r-7,11l514,438r-7,11l498,460r-8,10l480,480r-9,9l461,498r-11,7l440,513r-13,8l416,528r-12,5l391,539r-12,5l366,549r-13,3l340,556r-14,2l312,559r-14,1l284,561r-14,-1l255,559r-13,-1l227,556r-13,-4l201,549r-13,-5l176,539r-13,-6l151,528r-11,-7l129,513r-11,-8l106,498,96,489r-9,-9l78,470,69,460,61,449,53,438,46,427,39,416,33,404,27,391,23,379,18,366,15,352,11,339,9,325,7,312,6,298r,-15l6,268,7,255,9,241r2,-14l15,214r3,-14l23,188r4,-13l33,162r6,-11l46,139r7,-11l61,116r8,-10l78,96,87,86r9,-9l106,68r12,-7l129,53r11,-8l151,38r12,-5l176,27r12,-4l201,18r13,-4l227,10,242,8,255,7,270,6,284,5r14,1l312,7r14,1l340,10r13,4l366,18r13,5l391,27r13,6l416,38r11,7l440,53r10,8l461,68r10,9l480,86r10,10l498,106r9,10l514,128r7,11l528,151r7,11l540,175r5,13l549,200r3,14l556,227r2,14l560,255r1,13l561,283xe" fillcolor="#fefefe" stroked="f">
              <v:path arrowok="t"/>
              <o:lock v:ext="edit" verticies="t"/>
            </v:shape>
            <v:shape id="_x0000_s2675" style="position:absolute;left:782;top:9506;width:93;height:93" coordsize="561,561" path="m561,281r-1,-15l559,252r-2,-13l554,225r-2,-14l547,197r-4,-12l538,171r-5,-12l526,148r-7,-12l513,125r-8,-12l496,102,487,92r-9,-9l468,73,458,64,448,56,437,49,425,42,413,34,401,28,389,23,376,17,363,13,349,9,336,6,323,4,308,2,294,,280,,266,,251,2,237,4,223,6,210,9r-14,4l183,17r-12,6l158,28r-12,6l134,42r-12,7l111,56r-10,8l91,73,81,83r-9,9l63,102r-9,11l46,125r-6,11l33,148r-7,11l21,171r-5,14l12,197,8,211,5,225,3,239,1,252,,266r,15l,296r1,14l3,323r2,15l8,351r4,14l16,377r5,14l26,403r7,12l40,426r6,11l54,449r9,11l72,470r9,9l91,489r10,9l111,506r11,7l134,521r12,7l158,534r13,5l183,545r13,4l210,553r13,3l237,558r14,2l266,561r14,l294,561r14,-1l323,558r13,-2l349,553r14,-4l376,545r13,-6l401,534r12,-6l425,521r12,-8l448,506r10,-8l468,489r10,-10l487,470r9,-10l505,449r8,-12l519,426r7,-11l533,403r5,-12l543,377r4,-12l552,351r2,-13l557,323r2,-13l560,296r1,-15xm555,281r,15l554,309r-2,14l550,337r-4,13l543,363r-5,13l534,388r-6,13l522,413r-7,11l508,435r-8,10l493,456r-9,10l475,475r-10,9l455,493r-10,9l433,509r-11,8l411,523r-12,6l386,535r-12,5l362,544r-14,4l335,550r-13,4l308,555r-14,1l280,556r-14,l251,555r-13,-1l224,550r-13,-2l197,544r-12,-4l173,535r-12,-6l148,523r-11,-6l126,509r-11,-7l105,493,95,484,84,475r-8,-9l67,456,59,445,51,435,44,424,38,413,31,401,26,388,21,376,16,363,13,350,10,337,7,323,5,309r,-13l4,281,5,266r,-13l7,240r3,-15l13,213r3,-14l21,186r5,-12l31,161r7,-11l44,138r7,-11l59,117r8,-11l76,95r8,-8l95,78r10,-9l115,61r11,-8l137,45r11,-7l161,33r12,-6l185,23r12,-5l211,14r13,-2l238,9,251,7,266,6r14,l294,6r14,1l322,9r13,3l348,14r14,4l374,23r12,4l399,33r12,5l422,45r11,8l445,61r10,8l465,78r10,9l484,95r9,11l500,117r8,10l515,138r7,12l528,161r6,13l538,186r5,13l546,213r4,12l552,240r2,13l555,266r,15xe" fillcolor="#fefefe" stroked="f">
              <v:path arrowok="t"/>
              <o:lock v:ext="edit" verticies="t"/>
            </v:shape>
            <v:shape id="_x0000_s2676" style="position:absolute;left:782;top:9506;width:93;height:93" coordsize="555,556" path="m555,278r,-15l554,250r-2,-14l550,222r-4,-13l543,195r-4,-12l534,170r-5,-13l522,146r-7,-12l508,123r-7,-12l492,101,484,91,474,81r-9,-9l455,63,444,56,434,48,421,40,410,33,398,28,385,22,373,18,360,13,347,9,334,5,320,3,306,2,292,1,278,,264,1,249,2,236,3,221,5,208,9r-13,4l182,18r-12,4l157,28r-12,5l134,40r-11,8l112,56r-12,7l90,72r-9,9l72,91r-9,10l55,111r-8,12l40,134r-7,12l27,157r-6,13l17,183r-5,12l9,209,5,222,3,236,1,250,,263r,15l,293r1,14l3,320r2,14l9,347r3,14l17,374r4,12l27,399r6,12l40,422r7,11l55,444r8,11l72,465r9,10l90,484r10,9l112,500r11,8l134,516r11,7l157,528r13,6l182,539r13,5l208,547r13,4l236,553r13,1l264,555r14,1l292,555r14,-1l320,553r14,-2l347,547r13,-3l373,539r12,-5l398,528r12,-5l421,516r13,-8l444,500r11,-7l465,484r9,-9l484,465r8,-10l501,444r7,-11l515,422r7,-11l529,399r5,-13l539,374r4,-13l546,347r4,-13l552,320r2,-13l555,293r,-15xm551,278r-1,15l549,306r-1,13l545,333r-3,13l539,360r-5,12l529,384r-5,12l517,408r-6,12l504,431r-8,10l488,451r-9,10l470,471r-8,9l451,488r-10,9l430,504r-11,8l408,518r-12,6l384,529r-13,5l359,538r-14,4l333,545r-13,2l305,550r-13,1l278,551r-14,l250,550r-14,-3l222,545r-12,-3l197,538r-13,-4l172,529r-12,-5l147,518r-11,-6l125,504r-10,-7l104,488,94,480r-9,-9l76,461,67,451,59,441,51,431,44,420,38,408,32,396,27,384,21,372,17,360,13,346,10,333,8,319,6,306,5,293r,-15l5,265,6,250,8,237r2,-14l13,210r4,-12l21,184r6,-12l32,160r6,-12l44,137r7,-11l59,115r8,-10l76,95,85,85r9,-9l104,68r11,-8l125,52r11,-8l147,38r13,-6l172,27r12,-5l197,18r13,-4l222,11,236,9,250,6,264,5r14,l292,5r13,1l320,9r13,2l345,14r14,4l371,22r13,5l396,32r12,6l419,44r11,8l441,60r10,8l462,76r8,9l479,95r9,10l496,115r8,11l511,137r6,11l524,160r5,12l534,184r5,14l542,210r3,13l548,237r1,13l550,265r1,13xe" fillcolor="#fefefe" stroked="f">
              <v:path arrowok="t"/>
              <o:lock v:ext="edit" verticies="t"/>
            </v:shape>
            <v:shape id="_x0000_s2677" style="position:absolute;left:782;top:9507;width:92;height:91" coordsize="551,550" path="m551,275r,-15l550,247r-2,-13l546,219r-4,-12l539,193r-5,-13l530,168r-6,-13l518,144r-7,-12l504,121r-8,-10l489,100,480,89r-9,-8l461,72,451,63,441,55,429,47,418,39,407,32,395,27,382,21,370,17,358,12,344,8,331,6,318,3,304,1,290,,276,,262,,247,1,234,3,220,6,207,8r-14,4l181,17r-12,4l157,27r-13,5l133,39r-11,8l111,55r-10,8l91,72,80,81r-8,8l63,100r-8,11l47,121r-7,11l34,144r-7,11l22,168r-5,12l12,193,9,207,6,219,3,234,1,247r,13l,275r1,15l1,303r2,14l6,331r3,13l12,357r5,13l22,382r5,13l34,407r6,11l47,429r8,10l63,450r9,10l80,469r11,9l101,487r10,9l122,503r11,8l144,517r13,6l169,529r12,5l193,538r14,4l220,544r14,4l247,549r15,1l276,550r14,l304,549r14,-1l331,544r13,-2l358,538r12,-4l382,529r13,-6l407,517r11,-6l429,503r12,-7l451,487r10,-9l471,469r9,-9l489,450r7,-11l504,429r7,-11l518,407r6,-12l530,382r4,-12l539,357r3,-13l546,331r2,-14l550,303r1,-13l551,275xm546,275r,15l544,303r-1,13l540,330r-2,13l533,355r-3,13l524,380r-5,12l513,404r-7,12l500,426r-8,11l484,447r-9,10l467,466r-10,9l447,484r-10,8l427,500r-11,6l405,513r-13,6l381,524r-12,5l356,533r-13,3l330,540r-14,2l303,544r-13,1l276,545r-14,l248,544r-13,-2l221,540r-13,-4l196,533r-14,-4l170,524r-11,-5l146,513r-11,-7l124,500r-10,-8l104,484,94,475r-9,-9l76,457,67,447,59,437,51,426,45,416,38,404,32,392,27,380,21,368,18,355,13,343,11,330,9,316,7,303,6,290r,-15l6,262,7,247,9,234r2,-14l13,208r5,-13l21,182r6,-12l32,158r6,-12l45,135r6,-11l59,113r8,-10l76,94,85,84r9,-9l104,67r10,-9l124,51r11,-7l146,37r13,-6l170,26r12,-5l196,17r12,-4l221,10,235,8,248,7,262,6,276,5r14,1l303,7r13,1l330,10r13,3l356,17r13,4l381,26r11,5l405,37r11,7l427,51r10,7l447,67r10,8l467,84r8,10l484,103r8,10l500,124r6,11l513,146r6,12l524,170r6,12l533,195r5,13l540,220r3,14l544,247r2,15l546,275xe" fillcolor="#fefefe" stroked="f">
              <v:path arrowok="t"/>
              <o:lock v:ext="edit" verticies="t"/>
            </v:shape>
            <v:shape id="_x0000_s2678" style="position:absolute;left:783;top:9507;width:91;height:91" coordsize="546,546" path="m546,273r-1,-13l544,245r-1,-13l540,218r-3,-13l534,193r-5,-14l524,167r-5,-12l512,143r-6,-11l499,121r-8,-11l483,100,474,90,465,80r-8,-9l446,63,436,55,425,47,414,39,403,33,391,27,379,22,366,17,354,13,340,9,328,6,315,4,300,1,287,,273,,259,,245,1,231,4,217,6,205,9r-13,4l179,17r-12,5l155,27r-13,6l131,39r-11,8l110,55,99,63,89,71r-9,9l71,90r-9,10l54,110r-8,11l39,132r-6,11l27,155r-5,12l16,179r-4,14l8,205,5,218,3,232,1,245,,260r,13l,288r1,13l3,314r2,14l8,341r4,14l16,367r6,12l27,391r6,12l39,415r7,11l54,436r8,10l71,456r9,10l89,475r10,8l110,492r10,7l131,507r11,6l155,519r12,5l179,529r13,4l205,537r12,3l231,542r14,3l259,546r14,l287,546r13,-1l315,542r13,-2l340,537r14,-4l366,529r13,-5l391,519r12,-6l414,507r11,-8l436,492r10,-9l457,475r8,-9l474,456r9,-10l491,436r8,-10l506,415r6,-12l519,391r5,-12l529,367r5,-12l537,341r3,-13l543,314r1,-13l545,288r1,-15xm540,273r,13l539,301r-2,13l535,327r-4,13l528,352r-3,13l519,377r-5,12l508,400r-7,12l495,423r-8,10l479,443r-8,10l462,462r-9,9l443,480r-10,8l422,495r-10,7l401,509r-13,5l377,520r-12,4l353,529r-14,3l327,536r-14,2l300,539r-13,1l273,541r-14,-1l245,539r-13,-1l218,536r-12,-4l193,529r-13,-5l168,520r-11,-6l145,509r-12,-7l123,495r-11,-7l102,480r-9,-9l83,462r-9,-9l66,443,58,433,51,423,44,412,37,400,32,389,26,377,22,365,17,352,14,340,10,327,8,314,6,301,5,286r,-13l5,260,6,246,8,233r2,-14l14,206r3,-12l22,181r4,-12l32,157r5,-11l44,134r7,-11l58,113r8,-10l74,93r9,-9l93,75r9,-9l112,58r11,-7l133,44r12,-7l157,32r11,-6l180,22r13,-5l206,14r12,-4l232,8,245,7,259,6r14,l287,6r13,1l313,8r14,2l339,14r14,3l365,22r12,4l388,32r13,5l412,44r10,7l433,58r10,8l453,75r9,9l471,93r8,10l487,113r8,10l501,134r7,12l514,157r5,12l525,181r3,13l531,206r4,13l537,233r2,13l540,260r,13xe" fillcolor="#fefefe" stroked="f">
              <v:path arrowok="t"/>
              <o:lock v:ext="edit" verticies="t"/>
            </v:shape>
            <v:shape id="_x0000_s2679" style="position:absolute;left:783;top:9507;width:90;height:90" coordsize="540,540" path="m540,270r,-13l538,242r-1,-13l534,215r-2,-12l527,190r-3,-13l518,165r-5,-12l507,141r-7,-11l494,119r-8,-11l478,98r-9,-9l461,79,451,70,441,62,431,53,421,46,410,39,399,32,386,26,375,21,363,16,350,12,337,8,324,5,310,3,297,2,284,1,270,,256,1,242,2,229,3,215,5,202,8r-12,4l176,16r-12,5l153,26r-13,6l129,39r-11,7l108,53,98,62,88,70r-9,9l70,89r-9,9l53,108r-8,11l39,130r-7,11l26,153r-5,12l15,177r-3,13l7,203,5,215,3,229,1,242,,257r,13l,285r1,13l3,311r2,14l7,338r5,12l15,363r6,12l26,387r6,12l39,411r6,10l53,432r8,10l70,452r9,9l88,470r10,9l108,487r10,8l129,501r11,7l153,514r11,5l176,524r14,4l202,531r13,4l229,537r13,2l256,540r14,l284,540r13,-1l310,537r14,-2l337,531r13,-3l363,524r12,-5l386,514r13,-6l410,501r11,-6l431,487r10,-8l451,470r10,-9l469,452r9,-10l486,432r8,-11l500,411r7,-12l513,387r5,-12l524,363r3,-13l532,338r2,-13l537,311r1,-13l540,285r,-15xm535,270r-1,13l534,297r-2,13l530,324r-4,12l523,349r-5,13l514,373r-6,12l503,396r-7,11l489,419r-6,10l475,439r-9,10l457,458r-9,9l438,474r-10,8l418,490r-11,7l396,504r-12,5l373,515r-12,4l348,524r-12,3l323,529r-13,4l297,534r-13,1l270,535r-14,l242,534r-13,-1l216,529r-13,-2l191,524r-13,-5l166,515r-11,-6l143,504r-10,-7l121,490r-10,-8l101,474,91,467r-9,-9l73,449,64,439,57,429,50,419,43,407,36,396,31,385,25,373,21,362,16,349,13,336,10,324,7,310,6,297,5,283,4,270,5,257,6,243,7,230r3,-14l13,204r3,-12l21,179r4,-12l31,155r5,-11l43,133r7,-12l57,111r7,-10l73,92,82,82r9,-9l101,65r10,-7l121,50r12,-7l143,36r12,-5l166,25r12,-4l191,17r12,-4l216,11,229,8,242,6,256,5r14,l284,5r13,1l310,8r13,3l336,13r12,4l361,21r12,4l384,31r12,5l407,43r11,7l428,58r10,7l448,73r9,9l466,92r9,9l483,111r6,10l496,133r7,11l508,155r6,12l518,179r5,13l526,204r4,12l532,230r2,13l534,257r1,13xe" fillcolor="#fefefe" stroked="f">
              <v:path arrowok="t"/>
              <o:lock v:ext="edit" verticies="t"/>
            </v:shape>
            <v:shape id="_x0000_s2680" style="position:absolute;left:784;top:9508;width:89;height:89" coordsize="535,535" path="m535,267r,-13l534,240r-2,-13l530,213r-4,-13l523,188r-3,-13l514,163r-5,-12l503,140r-7,-12l490,117r-8,-10l474,97,466,87r-9,-9l448,69,438,60,428,52,417,45,407,38,396,31,383,26,372,20,360,16,348,11,334,8,322,4,308,2,295,1,282,,268,,254,,240,1,227,2,213,4,201,8r-13,3l175,16r-12,4l152,26r-12,5l128,38r-10,7l107,52,97,60r-9,9l78,78r-9,9l61,97r-8,10l46,117r-7,11l32,140r-5,11l21,163r-4,12l12,188,9,200,5,213,3,227,1,240,,254r,13l,280r1,15l3,308r2,13l9,334r3,12l17,359r4,12l27,383r5,11l39,406r7,11l53,427r8,10l69,447r9,9l88,465r9,9l107,482r11,7l128,496r12,7l152,508r11,6l175,518r13,5l201,526r12,4l227,532r13,1l254,534r14,1l282,534r13,-1l308,532r14,-2l334,526r14,-3l360,518r12,-4l383,508r13,-5l407,496r10,-7l428,482r10,-8l448,465r9,-9l466,447r8,-10l482,427r8,-10l496,406r7,-12l509,383r5,-12l520,359r3,-13l526,334r4,-13l532,308r2,-13l535,280r,-13xm531,267r-1,13l529,294r-1,13l525,320r-3,13l519,345r-5,13l510,369r-6,12l498,392r-6,11l485,413r-7,12l471,435r-9,9l454,452r-10,9l435,469r-10,8l415,485r-12,7l393,498r-12,6l370,509r-12,5l345,517r-12,5l321,524r-14,2l295,528r-13,2l268,530r-14,l241,528r-13,-2l214,524r-12,-2l190,517r-12,-3l165,509r-11,-5l143,498r-11,-6l121,485r-11,-8l100,469r-9,-8l81,452r-7,-8l65,435,57,425,50,413,43,403,37,392,31,381,26,369,21,358,17,345,13,333,10,320,8,307,7,294,5,280r,-13l5,254,7,240,8,227r2,-13l13,201r4,-12l21,176r5,-11l31,153r6,-11l43,131r7,-10l57,111r8,-11l74,90r7,-9l91,73r9,-8l110,57r11,-8l132,42r11,-6l154,30r11,-4l178,20r12,-3l202,13r12,-3l228,8,241,5,254,4r14,l282,4r13,1l307,8r14,2l333,13r12,4l358,20r12,6l381,30r12,6l403,42r12,7l425,57r10,8l444,73r10,8l462,90r9,10l478,111r7,10l492,131r6,11l504,153r6,12l514,176r5,13l522,201r3,13l528,227r1,13l530,254r1,13xe" fillcolor="#fefefe" stroked="f">
              <v:path arrowok="t"/>
              <o:lock v:ext="edit" verticies="t"/>
            </v:shape>
            <v:shape id="_x0000_s2681" style="position:absolute;left:784;top:9508;width:89;height:88" coordsize="531,530" path="m531,265r-1,-13l530,238r-2,-13l526,211r-4,-12l519,187r-5,-13l510,162r-6,-12l499,139r-7,-11l485,116r-6,-10l471,96r-9,-9l453,77r-9,-9l434,60,424,53,414,45,403,38,392,31,380,26,369,20,357,16,344,12,332,8,319,6,306,3,293,1,280,,266,,252,,238,1,225,3,212,6,199,8r-12,4l174,16r-12,4l151,26r-12,5l129,38r-12,7l107,53,97,60,87,68r-9,9l69,87r-9,9l53,106r-7,10l39,128r-7,11l27,150r-6,12l17,174r-5,13l9,199,6,211,3,225,2,238,1,252,,265r1,13l2,292r1,13l6,319r3,12l12,344r5,13l21,368r6,12l32,391r7,11l46,414r7,10l60,434r9,10l78,453r9,9l97,469r10,8l117,485r12,7l139,499r12,5l162,510r12,4l187,519r12,3l212,524r13,4l238,529r14,1l266,530r14,l293,529r13,-1l319,524r13,-2l344,519r13,-5l369,510r11,-6l392,499r11,-7l414,485r10,-8l434,469r10,-7l453,453r9,-9l471,434r8,-10l485,414r7,-12l499,391r5,-11l510,368r4,-11l519,344r3,-13l526,319r2,-14l530,292r,-14l531,265xm526,265r,13l524,292r-2,13l520,318r-2,12l514,342r-4,12l505,367r-5,11l494,389r-6,11l481,410r-7,10l466,430r-8,10l450,449r-9,8l432,466r-10,8l411,481r-11,6l389,494r-11,6l367,504r-11,6l343,513r-12,3l318,520r-13,2l292,524r-12,l266,525r-13,-1l239,524r-13,-2l214,520r-14,-4l188,513r-11,-3l164,504r-11,-4l142,494r-11,-7l120,481r-10,-7l101,466,91,457r-9,-8l73,440,65,430,57,420,50,410,44,400,37,389,31,378,26,367,21,354,17,342,13,330,11,318,9,305,7,292,6,278r,-13l6,252,7,238,9,226r2,-14l13,200r4,-12l21,176r5,-13l31,152r6,-11l44,130r6,-10l57,110r8,-10l73,91r9,-9l91,73r10,-8l110,57r10,-8l131,43r11,-6l153,30r11,-4l177,21r11,-4l200,14r14,-4l226,8,239,7,253,6,266,5r14,1l292,7r13,1l318,10r13,4l343,17r13,4l367,26r11,4l389,37r11,6l411,49r11,8l432,65r9,8l450,82r8,9l466,100r8,10l481,120r7,10l494,141r6,11l505,163r5,13l514,188r4,12l520,212r2,14l524,238r2,14l526,265xe" fillcolor="#fefefe" stroked="f">
              <v:path arrowok="t"/>
              <o:lock v:ext="edit" verticies="t"/>
            </v:shape>
            <v:shape id="_x0000_s2682" style="position:absolute;left:785;top:9509;width:87;height:87" coordsize="526,526" path="m526,263r-1,-13l524,236r-1,-13l520,210r-3,-13l514,185r-5,-13l505,161r-6,-12l493,138r-6,-11l480,117r-7,-10l466,96,457,86r-8,-9l439,69r-9,-8l420,53,410,45,398,38,388,32,376,26,365,22,353,16,340,13,328,9,316,6,302,4,290,1,277,,263,,249,,236,1,223,4,209,6,197,9r-12,4l173,16r-13,6l149,26r-11,6l127,38r-11,7l105,53,95,61r-9,8l76,77r-7,9l60,96r-8,11l45,117r-7,10l32,138r-6,11l21,161r-5,11l12,185,8,197,5,210,3,223,2,236,,250r,13l,276r2,14l3,303r2,13l8,329r4,12l16,354r5,11l26,377r6,11l38,399r7,10l52,421r8,10l69,440r7,8l86,457r9,8l105,473r11,8l127,488r11,6l149,500r11,5l173,510r12,3l197,518r12,2l223,522r13,2l249,526r14,l277,526r13,-2l302,522r14,-2l328,518r12,-5l353,510r12,-5l376,500r12,-6l398,488r12,-7l420,473r10,-8l439,457r10,-9l457,440r9,-9l473,421r7,-12l487,399r6,-11l499,377r6,-12l509,354r5,-13l517,329r3,-13l523,303r1,-13l525,276r1,-13xm520,263r,13l519,290r-2,12l515,314r-3,14l509,340r-4,11l500,364r-5,11l489,386r-6,11l477,407r-8,10l461,427r-8,9l444,445r-9,9l426,462r-10,8l406,476r-10,7l385,490r-11,5l363,500r-12,5l339,509r-12,3l315,516r-13,2l289,519r-14,1l263,520r-13,l236,519r-13,-1l211,516r-13,-4l186,509r-12,-4l163,500r-12,-5l140,490r-11,-7l119,476r-10,-6l99,462r-9,-8l81,445r-9,-9l64,427,56,417,48,407,42,397,36,386,31,375,25,364,21,351,16,340,13,328,10,314,8,302,6,290,5,276r,-13l5,250,6,237,8,224r2,-12l13,199r3,-12l21,175r4,-13l31,151r5,-11l42,130r6,-11l56,109r8,-9l72,90r9,-9l90,73r9,-9l109,56r10,-6l129,43r11,-6l151,31r12,-5l174,22r12,-5l198,14r13,-4l223,8,236,7,250,6r13,l275,6r14,1l302,8r13,2l327,14r12,3l351,22r12,4l374,31r11,6l396,43r10,7l416,56r10,8l435,73r9,8l453,90r8,10l469,109r8,10l483,130r6,10l495,151r5,11l505,175r4,12l512,199r3,13l517,224r2,13l520,250r,13xe" fillcolor="#fefefe" stroked="f">
              <v:path arrowok="t"/>
              <o:lock v:ext="edit" verticies="t"/>
            </v:shape>
            <v:shape id="_x0000_s2683" style="position:absolute;left:785;top:9509;width:87;height:87" coordsize="520,520" path="m520,260r,-13l518,233r-2,-12l514,207r-2,-12l508,183r-4,-12l499,158r-5,-11l488,136r-6,-11l475,115r-7,-10l460,95r-8,-9l444,77r-9,-9l426,60,416,52,405,44,394,38,383,32,372,25,361,21,350,16,337,12,325,9,312,5,299,3,286,2,274,1,260,,247,1,233,2,220,3,208,5,194,9r-12,3l171,16r-13,5l147,25r-11,7l125,38r-11,6l104,52r-9,8l85,68r-9,9l67,86r-8,9l51,105r-7,10l38,125r-7,11l25,147r-5,11l15,171r-4,12l7,195,5,207,3,221,1,233,,247r,13l,273r1,14l3,300r2,13l7,325r4,12l15,349r5,13l25,373r6,11l38,395r6,10l51,415r8,10l67,435r9,9l85,452r10,9l104,469r10,7l125,482r11,7l147,495r11,4l171,505r11,3l194,511r14,4l220,517r13,2l247,519r13,1l274,519r12,l299,517r13,-2l325,511r12,-3l350,505r11,-6l372,495r11,-6l394,482r11,-6l416,469r10,-8l435,452r9,-8l452,435r8,-10l468,415r7,-10l482,395r6,-11l494,373r5,-11l504,349r4,-12l512,325r2,-12l516,300r2,-13l520,273r,-13xm515,260r-1,13l513,286r-1,13l509,311r-3,13l503,336r-4,12l495,359r-6,12l484,382r-6,10l471,403r-7,10l457,422r-9,9l440,440r-9,9l422,457r-10,7l402,471r-10,7l381,485r-11,5l359,495r-12,4l335,504r-11,3l312,510r-14,3l286,514r-14,1l260,515r-13,l233,514r-12,-1l209,510r-13,-3l184,504r-12,-5l161,495r-12,-5l138,485r-11,-7l117,471r-10,-7l97,457r-9,-8l79,440r-8,-9l63,422r-7,-9l48,403,41,392,35,382,30,371,24,359,20,348,16,336,13,324,10,311,7,299,6,286,5,273,4,260,5,247,6,234,7,221r3,-12l13,196r3,-12l20,173r4,-12l30,149r5,-11l41,128r7,-10l56,108,63,98r8,-9l79,80r9,-9l97,63r10,-8l117,49r10,-7l138,36r11,-6l161,25r11,-4l184,16r12,-3l209,11,221,9,233,6,247,5r13,l272,5r14,1l298,9r14,2l324,13r11,3l347,21r12,4l370,30r11,6l392,42r10,7l422,63r18,17l457,98r14,20l478,128r6,10l489,149r6,12l499,173r4,11l506,196r3,13l512,221r1,13l514,247r1,13xe" fillcolor="#fefefe" stroked="f">
              <v:path arrowok="t"/>
              <o:lock v:ext="edit" verticies="t"/>
            </v:shape>
            <v:shape id="_x0000_s2684" style="position:absolute;left:785;top:9509;width:86;height:86" coordsize="515,514" path="m515,257r,-13l514,231r-2,-13l510,206r-3,-13l504,181r-4,-12l495,156r-5,-11l484,134r-6,-10l472,113r-8,-10l456,94,448,84r-9,-9l430,67r-9,-9l411,50,401,44,391,37,380,31,369,25,358,20,346,16,334,11,322,8,310,4,297,2,284,1,270,,258,,245,,231,1,218,2,206,4,193,8r-12,3l169,16r-11,4l146,25r-11,6l124,37r-10,7l104,50,94,58r-9,9l76,75r-9,9l59,94r-8,9l43,113r-6,11l31,134r-5,11l20,156r-4,13l11,181,8,193,5,206,3,218,1,231,,244r,13l,270r1,14l3,296r2,12l8,322r3,12l16,345r4,13l26,369r5,11l37,391r6,10l51,411r8,10l67,430r9,9l85,448r9,8l104,464r10,6l124,477r11,7l146,489r12,5l169,499r12,4l193,506r13,4l218,512r13,1l245,514r13,l270,514r14,-1l297,512r13,-2l322,506r12,-3l346,499r12,-5l369,489r11,-5l391,477r10,-7l411,464r10,-8l430,448r9,-9l448,430r8,-9l464,411r8,-10l478,391r6,-11l490,369r5,-11l500,345r4,-11l507,322r3,-14l512,296r2,-12l515,270r,-13xm510,257r,13l509,283r-2,13l505,308r-3,13l499,332r-4,12l491,355r-6,12l480,378r-6,10l467,398r-6,10l453,418r-8,9l436,436r-9,8l418,451r-9,8l399,466r-10,7l378,479r-11,6l355,489r-11,5l333,498r-12,4l308,504r-12,2l284,508r-14,2l258,510r-13,l231,508r-12,-2l207,504r-13,-2l182,498r-11,-4l160,489r-11,-4l137,479r-11,-6l116,466r-10,-7l97,451r-9,-7l79,436r-9,-9l62,418,56,408,48,398,41,388,36,378,30,367,24,355,20,344,17,332,13,321,10,308,8,296,7,283,5,270r,-13l5,244,7,231,8,219r2,-12l13,194r4,-12l20,170r4,-11l30,147r6,-11l41,126r7,-10l56,106,62,96r8,-9l79,78r9,-8l97,63r9,-8l116,48r10,-7l137,35r12,-6l160,25r11,-5l182,16r12,-4l207,10,219,8,231,6,245,4r13,l270,4r14,2l296,8r12,2l321,12r12,4l344,20r11,5l367,29r11,6l389,41r10,7l409,55r9,8l427,70r9,8l445,87r8,9l461,106r6,10l474,126r6,10l485,147r6,12l495,170r4,12l502,194r3,13l507,219r2,12l510,244r,13xe" fillcolor="#fefefe" stroked="f">
              <v:path arrowok="t"/>
              <o:lock v:ext="edit" verticies="t"/>
            </v:shape>
            <v:shape id="_x0000_s2685" style="position:absolute;left:786;top:9510;width:85;height:85" coordsize="511,510" path="m511,255r-1,-13l510,229r-2,-13l505,204r-2,-13l499,179r-4,-11l491,156r-6,-12l480,133r-6,-10l467,113,453,93,436,75,418,58,398,44,388,37,377,30,366,25,355,20,343,16,331,11,320,8,308,6,294,4,282,1,268,,256,,243,,229,1,217,4,205,6,192,8r-12,3l168,16r-11,4l145,25r-11,5l123,37r-10,7l103,50,93,58r-9,8l75,75r-8,9l59,93r-7,10l44,113r-7,10l31,133r-5,11l20,156r-4,12l12,179,9,191,6,204,3,216,2,229,1,242,,255r1,13l2,281r1,13l6,306r3,13l12,331r4,12l20,354r6,12l31,377r6,10l44,398r8,10l59,417r8,10l75,435r9,9l93,452r10,7l113,466r10,7l134,480r11,5l157,490r11,4l180,499r12,3l205,505r12,3l229,509r14,1l256,510r12,l282,509r12,-1l308,505r12,-3l331,499r12,-5l355,490r11,-5l377,480r11,-7l398,466r10,-7l418,452r9,-8l436,435r8,-8l453,417r7,-9l467,398r7,-11l480,377r5,-11l491,354r4,-11l499,331r4,-12l505,306r3,-12l510,281r,-13l511,255xm505,255r,13l504,281r-1,12l501,305r-3,13l494,330r-3,11l486,352r-5,11l475,375r-5,10l463,395r-7,10l448,414r-7,9l433,432r-9,8l415,448r-10,7l396,462r-11,6l375,475r-12,6l353,485r-12,5l330,494r-12,3l306,500r-12,2l281,503r-13,1l256,505r-13,-1l230,503r-13,-1l205,500r-11,-3l181,494r-11,-4l159,485r-11,-4l137,475r-11,-7l116,462r-10,-7l96,448r-9,-8l78,432r-7,-9l63,414r-8,-9l48,395,41,385,36,375,30,363,26,352,21,341,17,330,14,318,11,305,9,293,7,281,6,268r,-13l6,243,7,229,9,217r2,-12l14,192r3,-11l21,169r5,-11l30,147r6,-10l41,125r7,-10l55,105r8,-9l71,87r7,-9l87,71r9,-8l106,55r10,-7l126,42r11,-7l148,30r11,-5l170,20r11,-3l194,14r11,-4l217,8,230,7,243,6,256,5r12,1l281,7r13,1l306,10r12,4l330,17r11,3l353,25r10,5l375,35r10,7l396,48r19,15l433,78r15,18l463,115r7,10l475,137r6,10l486,158r5,11l494,181r4,11l501,205r2,12l504,229r1,14l505,255xe" fillcolor="#fefefe" stroked="f">
              <v:path arrowok="t"/>
              <o:lock v:ext="edit" verticies="t"/>
            </v:shape>
            <v:shape id="_x0000_s2686" style="position:absolute;left:786;top:9510;width:84;height:84" coordsize="505,506" path="m505,253r,-13l504,227r-2,-12l500,203r-3,-13l494,178r-4,-12l486,155r-6,-12l475,132r-6,-10l462,112r-8,-10l448,92r-8,-9l431,74r-9,-8l413,59r-9,-8l394,44,384,37,373,31,362,26,350,21,339,16,328,12,316,8,303,6,291,4,279,2r-14,l253,,240,2r-14,l214,4,202,6,189,8r-12,4l166,16r-11,5l144,26r-12,5l121,37r-10,7l101,51r-9,8l83,66r-9,8l65,83r-8,9l51,102r-8,10l36,122r-5,10l25,143r-6,12l15,166r-3,12l8,190,5,203,3,215,2,227,,240r,13l,266r2,13l3,292r2,12l8,317r4,11l15,340r4,11l25,363r6,11l36,384r7,10l51,404r6,10l65,423r9,9l83,440r9,7l101,455r10,7l121,469r11,6l144,481r11,4l166,490r11,4l189,498r13,2l214,502r12,2l240,506r13,l265,506r14,-2l291,502r12,-2l316,498r12,-4l339,490r11,-5l362,481r11,-6l384,469r10,-7l404,455r9,-8l422,440r9,-8l440,423r8,-9l454,404r8,-10l469,384r6,-10l480,363r6,-12l490,340r4,-12l497,317r3,-13l502,292r2,-13l505,266r,-13xm500,253r,12l499,279r-2,12l495,303r-3,11l489,327r-4,11l480,349r-4,11l470,371r-6,11l458,392r-7,10l443,411r-8,8l428,428r-18,16l391,459r-10,5l371,471r-12,5l349,481r-11,4l326,489r-11,3l302,495r-12,3l278,499r-13,1l253,500r-13,l227,499r-12,-1l203,495r-12,-3l179,489r-12,-4l156,481r-10,-5l135,471r-10,-7l114,459r-10,-8l95,444r-8,-8l78,428r-8,-9l62,411r-8,-9l47,392,41,382,35,371,30,360,25,349,21,338,16,327,13,314,11,303,8,291,6,279r,-14l5,253,6,241r,-14l8,215r3,-12l13,192r3,-13l21,168r4,-11l30,146r5,-10l41,124r6,-10l62,95,78,79r9,-9l95,62r9,-7l114,48r11,-6l135,36r11,-5l156,25r11,-4l179,17r12,-3l203,10,215,8,227,7,240,6r13,l265,6r13,1l290,8r12,2l315,14r11,3l338,21r11,4l359,31r12,5l381,42r10,6l410,62r18,17l443,95r15,19l464,124r6,12l476,146r4,11l485,168r4,11l492,192r3,11l497,215r2,12l500,241r,12xe" fillcolor="#fefefe" stroked="f">
              <v:path arrowok="t"/>
              <o:lock v:ext="edit" verticies="t"/>
            </v:shape>
            <v:shape id="_x0000_s2687" style="position:absolute;left:787;top:9511;width:83;height:83" coordsize="499,500" path="m499,250r,-12l498,224r-1,-12l495,200r-3,-13l488,176r-3,-12l480,153r-5,-11l469,132r-5,-12l457,110,442,91,427,73,409,58,390,43,379,37,369,30,357,25,347,20,335,15,324,12,312,9,300,5,288,3,275,2,262,1,250,,237,1,224,2,211,3,199,5,188,9r-13,3l164,15r-11,5l142,25r-11,5l120,37r-10,6l100,50,90,58r-9,8l72,73r-7,9l57,91r-8,9l42,110r-7,10l30,132r-6,10l20,153r-5,11l11,176,8,187,5,200,3,212,1,224,,238r,12l,263r1,13l3,288r2,12l8,313r3,12l15,336r5,11l24,358r6,12l35,380r7,10l49,400r8,9l65,418r7,9l81,435r9,8l100,450r10,7l120,463r11,7l142,476r11,4l164,485r11,4l188,492r11,3l211,497r13,1l237,499r13,1l262,499r13,-1l288,497r12,-2l312,492r12,-3l335,485r12,-5l357,476r12,-6l379,463r11,-6l399,450r10,-7l418,435r9,-8l435,418r7,-9l450,400r7,-10l464,380r5,-10l475,358r5,-11l485,336r3,-11l492,313r3,-13l497,288r1,-12l499,263r,-13xm495,250r-1,12l493,275r-1,12l489,299r-2,12l484,323r-5,11l475,345r-5,11l465,366r-6,11l453,387r-14,18l422,423r-7,8l406,439r-9,8l387,453r-11,6l366,466r-11,5l345,476r-11,4l323,484r-12,3l299,490r-12,2l275,494r-13,1l250,495r-13,l224,494r-12,-2l200,490r-11,-3l176,484r-11,-4l154,476r-10,-5l133,466r-10,-7l113,453r-10,-6l94,439r-9,-8l77,423r-9,-9l61,405r-8,-9l47,387,40,377,34,366,29,356,24,345,20,334,15,323,12,311,10,299,8,287,6,275,5,262r,-12l5,238,6,225,8,213r2,-12l12,189r3,-12l20,166r4,-11l29,144r5,-10l40,124r7,-10l53,104r8,-9l68,86r9,-9l94,61,113,47r10,-6l133,35r11,-5l154,24r11,-4l176,16r13,-3l200,10,212,9,224,6,237,5r13,l262,5r13,1l287,9r12,1l311,13r12,3l334,20r11,4l366,35r21,12l406,61r16,16l439,95r14,19l465,134r10,21l479,166r5,11l487,189r2,12l492,213r1,12l494,238r1,12xe" fillcolor="#fefefe" stroked="f">
              <v:path arrowok="t"/>
              <o:lock v:ext="edit" verticies="t"/>
            </v:shape>
            <v:shape id="_x0000_s2688" style="position:absolute;left:787;top:9511;width:83;height:82" coordsize="495,494" path="m495,247r,-12l494,221r-2,-12l490,197r-3,-11l484,173r-4,-11l475,151r-4,-11l465,130r-6,-12l453,108,438,89,423,73,405,56,386,42,376,36,366,30,354,25,344,19,333,15,321,11,310,8,297,4,285,2,273,1,260,,248,,235,,222,1,210,2,198,4,186,8r-12,3l162,15r-11,4l141,25r-11,5l120,36r-11,6l99,49r-9,7l82,64r-9,9l57,89,42,108r-6,10l30,130r-5,10l20,151r-4,11l11,173,8,186,6,197,3,209,1,221r,14l,247r1,12l1,273r2,12l6,297r2,11l11,321r5,11l20,343r5,11l30,365r6,11l42,386r7,10l57,405r8,8l73,422r9,8l90,438r9,7l109,453r11,5l130,465r11,5l151,475r11,4l174,483r12,3l198,489r12,3l222,493r13,1l248,494r12,l273,493r12,-1l297,489r13,-3l321,483r12,-4l344,475r10,-5l366,465r10,-7l386,453r19,-15l423,422r7,-9l438,405r8,-9l453,386r6,-10l465,365r6,-11l475,343r5,-11l484,321r3,-13l490,297r2,-12l494,273r1,-14l495,247xm490,247r,12l489,272r-2,12l485,296r-3,11l480,320r-5,11l471,341r-10,21l448,382r-13,19l419,418r-18,16l383,448r-10,6l363,460r-11,5l342,470r-11,5l320,478r-11,4l296,484r-11,2l273,488r-13,l248,489r-13,-1l222,488r-11,-2l199,484r-12,-2l175,478r-11,-3l153,470r-10,-5l132,460r-10,-6l112,448r-9,-7l94,434r-9,-7l76,418r-8,-8l60,401r-6,-9l47,382,40,372,35,362,29,352,25,341,20,331,17,320,13,307,10,296,8,284,7,272,6,259r,-12l6,235,7,222,8,210r2,-12l13,187r4,-12l20,164r5,-11l29,142r6,-10l40,122r7,-10l60,93,76,76,94,60,112,46,132,35,153,23r11,-3l175,16r12,-4l199,10,211,8,222,6r13,l248,4r12,2l273,6r12,2l296,10r13,2l320,16r11,4l342,23r21,12l383,46r18,14l419,76r16,17l448,112r13,20l471,153r4,11l480,175r2,12l485,198r2,12l489,222r1,13l490,247xe" fillcolor="#fefefe" stroked="f">
              <v:path arrowok="t"/>
              <o:lock v:ext="edit" verticies="t"/>
            </v:shape>
            <v:shape id="_x0000_s2689" style="position:absolute;left:788;top:9512;width:81;height:81" coordsize="490,490" path="m490,245r-1,-12l488,220r-1,-12l484,196r-2,-12l479,172r-5,-11l470,150,460,129,448,109,434,90,417,72,401,56,382,42,361,30,340,19,329,15,318,11,306,8,294,5,282,4,270,1,257,,245,,232,,219,1,207,4,195,5,184,8r-13,3l160,15r-11,4l139,25r-11,5l118,36r-10,6l89,56,72,72r-9,9l56,90r-8,9l42,109r-7,10l29,129r-5,10l19,150r-4,11l10,172,7,184,5,196,3,208,1,220,,233r,12l,257r1,13l3,282r2,12l7,306r3,12l15,329r4,11l24,351r5,10l35,372r7,10l48,391r8,9l63,409r9,9l80,426r9,8l98,442r10,6l118,454r10,7l139,466r10,5l160,475r11,4l184,482r11,3l207,487r12,2l232,490r13,l257,490r13,-1l282,487r12,-2l306,482r12,-3l329,475r11,-4l350,466r11,-5l371,454r11,-6l392,442r9,-8l410,426r7,-8l434,400r14,-18l454,372r6,-11l465,351r5,-11l474,329r5,-11l482,306r2,-12l487,282r1,-12l489,257r1,-12xm484,245r,12l483,270r-1,12l480,293r-3,12l473,317r-3,11l465,339r-10,20l443,379r-13,18l414,415r-17,15l378,444r-19,12l338,466r-11,5l316,474r-12,3l293,480r-12,2l269,483r-12,1l245,484r-13,l221,483r-13,-1l196,480r-11,-3l174,474r-12,-3l151,466r-10,-5l130,456r-10,-5l111,444,92,430,75,415,60,397,46,379,39,369,34,359,28,349,24,339,19,328,16,317,13,305,9,293,8,282,6,270,5,257r,-12l5,233,6,220,8,208,9,197r4,-11l16,173r3,-11l24,152,34,131,46,111,60,93,75,75,92,61,111,46,130,35,151,24r11,-4l174,16r11,-3l196,10,208,8,221,7,232,6r13,l257,6r12,1l281,8r12,2l316,16r22,8l359,35r19,11l397,61r17,14l430,93r13,18l455,131r10,21l473,173r7,24l482,208r1,12l484,233r,12xe" fillcolor="#fefefe" stroked="f">
              <v:path arrowok="t"/>
              <o:lock v:ext="edit" verticies="t"/>
            </v:shape>
            <v:shape id="_x0000_s2690" style="position:absolute;left:788;top:9512;width:81;height:81" coordsize="484,485" path="m484,243r,-12l483,218r-2,-12l479,194r-3,-11l474,171r-5,-11l465,149,455,128,442,108,429,89,413,72,395,56,377,42,357,31,336,19,325,16,314,12,303,8,290,6,279,4,267,2r-13,l242,,229,2r-13,l205,4,193,6,181,8r-12,4l158,16r-11,3l126,31,106,42,88,56,70,72,54,89,41,108r-7,10l29,128r-6,10l19,149r-5,11l11,171,7,183,4,194,2,206,1,218,,231r,12l,255r1,13l2,280r2,12l7,303r4,13l14,327r5,10l23,348r6,10l34,368r7,10l48,388r6,9l62,406r8,8l79,423r9,7l97,437r9,7l116,450r10,6l137,461r10,5l158,471r11,3l181,478r12,2l205,482r11,2l229,484r13,1l254,484r13,l279,482r11,-2l303,478r11,-4l325,471r11,-5l346,461r11,-5l367,450r10,-6l395,430r18,-16l429,397r13,-19l455,358r10,-21l469,327r5,-11l476,303r3,-11l481,280r2,-12l484,255r,-12xm479,243r-1,12l478,268r-2,11l474,291r-6,22l460,336r-10,20l438,376r-14,18l410,411r-18,15l374,440r-19,12l334,462r-11,3l313,470r-12,3l289,475r-11,3l266,479r-13,1l242,480r-12,l218,479r-13,-1l194,475r-12,-2l171,470r-10,-5l149,462r-10,-6l128,452r-10,-6l109,440r-9,-7l91,426r-9,-8l74,411r-9,-8l59,394r-7,-9l45,376,39,366,33,356,27,346,23,336,19,325,15,313,12,302,10,291,7,279,5,268r,-13l4,243,5,231r,-13l7,207r3,-12l12,184r3,-11l19,161r4,-11l33,130,45,110,59,92,74,75,91,60,109,46,128,35,149,25r22,-9l194,11,205,8,218,7,230,6r12,l253,6r13,1l278,8r11,3l313,16r21,9l355,35r19,11l392,60r18,15l424,92r14,18l450,130r10,20l468,173r6,22l476,207r2,11l478,231r1,12xe" fillcolor="#fefefe" stroked="f">
              <v:path arrowok="t"/>
              <o:lock v:ext="edit" verticies="t"/>
            </v:shape>
            <v:shape id="_x0000_s2691" style="position:absolute;left:788;top:9512;width:80;height:80" coordsize="479,478" path="m479,239r,-12l478,214r-1,-12l475,191r-7,-24l460,146,450,125,438,105,425,87,409,69,392,55,373,40,354,29,333,18,311,10,288,4,276,2,264,1,252,,240,,227,,216,1,203,2,191,4,180,7r-11,3l157,14r-11,4l125,29,106,40,87,55,70,69,55,87,41,105,29,125,19,146r-5,10l11,167,8,180,4,191,3,202,1,214,,227r,12l,251r1,13l3,276r1,11l8,299r3,12l14,322r5,11l23,343r6,10l34,363r7,10l55,391r15,18l87,424r19,14l115,445r10,5l136,455r10,5l157,465r12,3l180,471r11,3l203,476r13,1l227,478r13,l252,478r12,-1l276,476r12,-2l299,471r12,-3l322,465r11,-5l354,450r19,-12l392,424r17,-15l425,391r13,-18l450,353r10,-20l465,322r3,-11l472,299r3,-12l477,276r1,-12l479,251r,-12xm474,239r,12l473,264r-1,11l469,286r-2,12l464,309r-4,10l456,331r-10,20l435,370r-15,19l406,404r-17,16l371,433r-19,13l331,455r-10,4l309,464r-11,2l287,469r-11,2l264,473r-13,1l240,474r-12,l216,473r-12,-2l192,469r-11,-3l170,464r-11,-5l148,455r-10,-5l127,446r-9,-6l108,433,90,420,74,404,59,389,46,370r-7,-9l33,351,28,341,23,331,19,319,15,309,12,298,10,286,8,275,6,264,5,251r,-12l5,227,6,216,8,203r2,-11l12,181r3,-11l19,159r4,-12l33,127,46,108,59,90,74,74,90,58,108,45,127,33,148,23r11,-4l170,15r11,-3l192,9,204,8,216,5,228,4r12,l251,4r13,1l276,8r11,1l309,15r22,8l352,33r19,12l389,58r17,16l420,90r15,18l446,127r10,20l464,170r5,22l472,203r1,13l474,227r,12xe" fillcolor="#fefefe" stroked="f">
              <v:path arrowok="t"/>
              <o:lock v:ext="edit" verticies="t"/>
            </v:shape>
            <v:shape id="_x0000_s2692" style="position:absolute;left:789;top:9513;width:79;height:79" coordsize="475,474" path="m475,237r-1,-12l474,212r-2,-11l470,189r-6,-22l456,144,446,124,434,104,420,86,406,69,388,54,370,40,351,29,330,19,309,10,285,5,274,2,262,1,249,,238,,226,,214,1,201,2,190,5r-23,5l145,19,124,29,105,40,87,54,70,69,55,86,41,104,29,124,19,144r-4,11l11,167,8,178,6,189,3,201,1,212r,13l,237r1,12l1,262r2,11l6,285r2,11l11,307r4,12l19,330r4,10l29,350r6,10l41,370r7,9l55,388r6,9l70,405r8,7l87,420r9,7l105,434r9,6l124,446r11,4l145,456r12,3l167,464r11,3l190,469r11,3l214,473r12,1l238,474r11,l262,473r12,-1l285,469r12,-2l309,464r10,-5l330,456r21,-10l370,434r18,-14l406,405r14,-17l434,370r12,-20l456,330r8,-23l470,285r2,-12l474,262r,-13l475,237xm470,237r,12l468,260r-1,13l465,284r-5,22l452,328r-10,20l430,367r-13,17l401,401r-15,15l368,429r-20,12l328,450r-10,5l306,458r-11,4l284,464r-11,2l262,468r-13,l238,469r-12,-1l214,468r-12,-2l191,464r-11,-2l169,458r-11,-3l148,450r-21,-9l108,429,91,416,74,401,58,384,45,367,34,348,23,328,20,316,16,306,12,295,10,284,8,273,7,260,6,249r,-12l6,225,7,214,8,201r2,-11l12,179r4,-11l20,158r3,-12l34,126,45,107,58,89,74,73,91,58,108,45,127,34,148,24r21,-8l191,10,202,8,214,7,226,6,238,5r11,1l262,7r11,1l284,10r22,6l328,24r20,10l368,45r18,13l401,73r16,16l430,107r12,19l452,146r8,22l465,190r2,11l468,214r2,11l470,237xe" fillcolor="#fefefe" stroked="f">
              <v:path arrowok="t"/>
              <o:lock v:ext="edit" verticies="t"/>
            </v:shape>
            <v:shape id="_x0000_s2693" style="position:absolute;left:789;top:9513;width:78;height:78" coordsize="469,470" path="m469,235r,-12l468,212r-1,-13l464,188r-5,-22l451,143,441,123,430,104,415,86,401,70,384,54,366,41,347,29,326,19,304,11,282,5,271,4,259,1,246,,235,,223,,211,1,199,4,187,5,176,8r-11,3l154,15r-11,4l122,29,103,41,85,54,69,70,54,86,41,104,28,123,18,143r-4,12l10,166,7,177,5,188,3,199,1,212,,223r,12l,247r1,13l3,271r2,11l7,294r3,11l14,315r4,12l23,337r5,10l34,357r7,9l54,385r15,15l85,416r18,13l113,436r9,6l133,446r10,5l154,455r11,5l176,462r11,3l199,467r12,2l223,470r12,l246,470r13,-1l271,467r11,-2l293,462r11,-2l316,455r10,-4l347,442r19,-13l384,416r17,-16l415,385r15,-19l441,347r10,-20l455,315r4,-10l462,294r2,-12l467,271r1,-11l469,247r,-12xm464,235r,12l463,258r-1,12l460,281r-6,22l446,324r-10,21l425,364r-13,17l397,397r-17,16l363,425r-19,12l323,446r-10,5l303,454r-11,3l281,460r-11,2l259,463r-13,1l235,464r-12,l212,463r-13,-1l188,460r-11,-3l167,454r-11,-3l146,446r-20,-9l107,425,89,413,72,397,57,381,44,364,33,345,23,324,19,314,15,303,13,292,9,281,8,270,6,258,5,247r,-12l5,224,6,212,8,200,9,189r4,-11l15,167r4,-10l23,146,33,125,44,106,57,90,72,73,89,58,107,45,126,34,146,24r21,-8l188,10,199,8,212,7,223,6r12,l246,6r13,1l270,8r11,2l303,16r20,8l344,34r19,11l380,58r17,15l412,90r13,16l436,125r10,21l454,167r6,22l462,200r1,12l464,224r,11xe" fillcolor="#fefefe" stroked="f">
              <v:path arrowok="t"/>
              <o:lock v:ext="edit" verticies="t"/>
            </v:shape>
            <v:shape id="_x0000_s2694" style="position:absolute;left:790;top:9514;width:77;height:77" coordsize="464,464" path="m464,232r,-12l462,209r-1,-13l459,185r-5,-22l446,141,436,121,424,102,411,84,395,68,380,53,362,40,342,29,322,19,300,11,278,5,267,3,256,2,243,1,232,,220,1,208,2,196,3,185,5r-22,6l142,19,121,29,102,40,85,53,68,68,52,84,39,102,28,121,17,141r-3,12l10,163,6,174,4,185,2,196,1,209,,220r,12l,244r1,11l2,268r2,11l6,290r4,11l14,311r3,12l28,343r11,19l52,379r16,17l85,411r17,13l121,436r21,9l152,450r11,3l174,457r11,2l196,461r12,2l220,463r12,1l243,463r13,l267,461r11,-2l289,457r11,-4l312,450r10,-5l342,436r20,-12l380,411r15,-15l411,379r13,-17l436,343r10,-20l454,301r5,-22l461,268r1,-13l464,244r,-12xm459,232r-1,12l458,255r-2,12l454,278r-6,21l441,320r-10,20l420,359r-13,17l392,393r-16,14l358,420r-19,12l320,441r-21,8l277,454r-11,3l255,458r-12,1l232,459r-12,l209,458r-12,-1l186,454r-11,-2l164,449r-10,-4l144,441r-20,-9l105,420,87,407,71,393,57,376,43,359,32,340,22,320,19,310,15,299,12,289,10,278,7,267,6,255,5,244r,-12l5,221,6,209,7,197r3,-11l15,165r7,-21l32,124,43,106,57,88,71,71,87,57,105,44,124,33,144,23r20,-8l186,10,197,7,209,6,220,5r12,l243,5r12,1l266,7r11,3l299,15r21,8l339,33r19,11l376,57r16,14l407,88r13,18l431,124r10,20l448,165r6,21l456,197r2,12l458,221r1,11xe" fillcolor="#fefefe" stroked="f">
              <v:path arrowok="t"/>
              <o:lock v:ext="edit" verticies="t"/>
            </v:shape>
            <v:shape id="_x0000_s2695" style="position:absolute;left:790;top:9514;width:77;height:77" coordsize="459,458" path="m459,229r,-11l458,206r-1,-12l455,183r-6,-22l441,140,431,119,420,100,407,84,392,67,375,52,358,39,339,28,318,18,298,10,276,4,265,2,254,1,241,,230,,218,,207,1,194,2,183,4r-21,6l141,18,121,28,102,39,84,52,67,67,52,84,39,100,28,119,18,140r-4,11l10,161,8,172,4,183,3,194,1,206,,218r,11l,241r1,11l3,264r1,11l8,286r2,11l14,308r4,10l28,339r11,19l52,375r15,16l84,407r18,12l121,431r20,9l151,445r11,3l172,451r11,3l194,456r13,1l218,458r12,l241,458r13,-1l265,456r11,-2l287,451r11,-3l308,445r10,-5l339,431r19,-12l375,407r17,-16l407,375r13,-17l431,339r10,-21l449,297r6,-22l457,264r1,-12l459,241r,-12xm454,229r,11l453,252r-1,12l449,275r-5,21l437,316r-10,20l416,354r-14,18l389,388r-17,14l355,416r-19,11l317,436r-21,8l275,449r-11,2l253,452r-12,2l230,454r-12,l207,452r-12,-1l184,449r-11,-2l163,444r-10,-4l142,436r-19,-9l104,416,87,402,71,388,57,372,43,354,32,336,23,316,19,306,15,296,12,285,10,275,8,264,7,252,5,240r,-11l5,218,7,207,8,195r2,-11l15,162r8,-20l32,122,43,104,57,86,71,70,87,56,104,43,123,32,142,22r21,-8l184,9,195,8,207,5r11,l230,4r11,1l253,5r11,3l275,9r21,5l317,22r19,10l355,43r17,13l389,70r13,16l416,104r11,18l437,142r7,20l449,184r3,11l453,207r1,11l454,229xe" fillcolor="#fefefe" stroked="f">
              <v:path arrowok="t"/>
              <o:lock v:ext="edit" verticies="t"/>
            </v:shape>
            <v:shape id="_x0000_s2696" style="position:absolute;left:791;top:9515;width:75;height:75" coordsize="454,454" path="m454,227r-1,-11l453,204r-2,-12l449,181r-6,-21l436,139,426,119,415,101,402,83,387,66,371,52,353,39,334,28,315,18,294,10,272,5,261,2,250,1,238,,227,,215,,204,1,192,2,181,5r-22,5l139,18,119,28,100,39,82,52,66,66,52,83,38,101,27,119,17,139r-7,21l5,181,2,192,1,204,,216r,11l,239r1,11l2,262r3,11l7,284r3,10l14,305r3,10l27,335r11,19l52,371r14,17l82,402r18,13l119,427r20,9l149,440r10,4l170,447r11,2l192,452r12,1l215,454r12,l238,454r12,-1l261,452r11,-3l294,444r21,-8l334,427r19,-12l371,402r16,-14l402,371r13,-17l426,335r10,-20l443,294r6,-21l451,262r2,-12l453,239r1,-12xm449,227r-2,22l444,272r-6,21l431,313r-9,20l411,351r-13,17l384,383r-16,15l351,411r-19,12l313,431r-20,8l272,445r-11,1l250,448r-12,l227,449r-12,-1l204,448r-12,-2l182,445r-21,-6l140,431r-19,-8l103,411,85,398,69,383,55,368,43,351,31,333,23,313,15,293,9,272,7,261,6,249,5,238r,-11l5,216,6,205,7,193,9,182r6,-21l23,141r8,-19l43,103,55,86,69,71,85,56,103,44,121,33,140,22r21,-6l182,10,204,7,227,6r23,1l272,10r21,6l313,22r19,11l351,44r17,12l384,71r14,15l411,103r11,19l431,141r7,20l444,182r3,23l449,227xe" fillcolor="#fefefe" stroked="f">
              <v:path arrowok="t"/>
              <o:lock v:ext="edit" verticies="t"/>
            </v:shape>
            <v:shape id="_x0000_s2697" style="position:absolute;left:791;top:9515;width:75;height:75" coordsize="449,450" path="m449,225r,-11l448,203r-1,-12l444,180r-5,-22l432,138,422,118,411,100,397,82,384,66,367,52,350,39,331,28,312,18,291,10,270,5,259,4,248,1r-12,l225,,213,1r-11,l190,4,179,5r-21,5l137,18,118,28,99,39,82,52,66,66,52,82,38,100,27,118r-9,20l10,158,5,180,3,191,2,203,,214r,11l,236r2,12l3,260r2,11l7,281r3,11l14,302r4,10l27,332r11,18l52,368r14,16l82,398r17,14l118,423r19,9l148,436r10,4l168,443r11,2l190,447r12,1l213,450r12,l236,450r12,-2l259,447r11,-2l291,440r21,-8l331,423r19,-11l367,398r17,-14l397,368r14,-18l422,332r10,-20l439,292r5,-21l447,260r1,-12l449,236r,-11xm444,225r-1,22l440,270r-6,20l426,310r-9,20l406,348r-12,17l379,380r-15,14l347,407r-18,11l310,427r-20,7l269,440r-11,2l248,443r-12,1l225,444r-12,l202,443r-10,-1l180,440r-21,-6l139,427r-19,-9l102,407,85,394,70,380,55,365,43,348,32,330,23,310,15,290,9,270,8,259,6,247r,-11l5,225,6,214r,-11l8,191,9,181r6,-21l23,140r9,-19l43,102,55,85,70,70,85,56,102,43,120,33,139,23r20,-7l180,10,202,7,225,6r23,1l269,10r21,6l310,23r19,10l347,43r17,13l379,70r15,15l406,102r11,19l426,140r8,20l440,181r3,22l444,225xe" fillcolor="#fefefe" stroked="f">
              <v:path arrowok="t"/>
              <o:lock v:ext="edit" verticies="t"/>
            </v:shape>
            <v:shape id="_x0000_s2698" style="position:absolute;left:791;top:9515;width:74;height:74" coordsize="444,443" path="m444,221r-2,-22l439,176r-6,-21l426,135r-9,-19l406,97,393,80,379,65,363,50,346,38,327,27,308,16,288,10,267,4,245,1,222,,199,1,177,4r-21,6l135,16,116,27,98,38,80,50,64,65,50,80,38,97,26,116r-8,19l10,155,4,176,2,187,1,199,,210r,11l,232r1,11l2,255r2,11l10,287r8,20l26,327r12,18l50,362r14,15l80,392r18,13l116,417r19,8l156,433r21,6l187,440r12,2l210,442r12,1l233,442r12,l256,440r11,-1l288,433r20,-8l327,417r19,-12l363,392r16,-15l393,362r13,-17l417,327r9,-20l433,287r6,-21l442,243r2,-22xm439,221r-2,22l435,265r-6,21l421,306r-9,19l401,342r-12,16l375,374r-15,15l343,401r-18,11l306,421r-20,7l266,433r-11,3l243,437r-10,1l222,438r-11,l200,437r-11,-1l177,433r-20,-5l137,421r-19,-9l100,401,83,389,68,374,54,358,42,342,31,325,22,306,14,286,10,265,7,255,6,243,5,232r,-11l5,210,6,199,7,189r3,-12l14,156r8,-19l31,118,42,100,54,84,68,68,83,53,100,41,118,31,137,21r20,-7l177,9,200,5,222,4r21,1l266,9r20,5l306,21r19,10l343,41r17,12l375,68r14,16l401,100r11,18l421,137r8,19l435,177r2,22l439,221xe" fillcolor="#fefefe" stroked="f">
              <v:path arrowok="t"/>
              <o:lock v:ext="edit" verticies="t"/>
            </v:shape>
            <v:shape id="_x0000_s2699" style="position:absolute;left:792;top:9516;width:73;height:73" coordsize="439,438" path="m439,219r-1,-22l435,175r-6,-21l421,134r-9,-19l401,96,389,79,374,64,359,50,342,37,324,27,305,17,285,10,264,4,243,1,220,,197,1,175,4r-21,6l134,17,115,27,97,37,80,50,65,64,50,79,38,96,27,115r-9,19l10,154,4,175,3,185,1,197r,11l,219r1,11l1,241r2,12l4,264r6,20l18,304r9,20l38,342r12,17l65,374r15,14l97,401r18,11l134,421r20,7l175,434r12,2l197,437r11,1l220,438r11,l243,437r10,-1l264,434r21,-6l305,421r19,-9l342,401r17,-13l374,374r15,-15l401,342r11,-18l421,304r8,-20l435,264r3,-23l439,219xm434,219r-1,22l429,263r-4,20l417,303r-9,18l397,339r-12,16l371,371r-16,13l340,397r-18,11l303,417r-19,6l263,429r-22,3l220,434r-22,-2l177,429r-21,-6l136,417r-19,-9l99,397,84,384,68,371,55,355,42,339,31,321,22,303,16,283,10,263,7,241,5,219,7,198r3,-23l16,155r6,-20l31,117,42,99,55,83,68,68,84,54,99,41,117,31,136,21r20,-7l177,9,198,6,220,4r21,2l263,9r21,5l303,21r19,10l340,41r15,13l371,68r14,15l397,99r11,18l417,135r8,20l429,175r4,23l434,219xe" fillcolor="#fefefe" stroked="f">
              <v:path arrowok="t"/>
              <o:lock v:ext="edit" verticies="t"/>
            </v:shape>
            <v:shape id="_x0000_s2700" style="position:absolute;left:792;top:9516;width:73;height:72" coordsize="434,434" path="m434,217r-2,-22l430,173r-6,-21l416,133r-9,-19l396,96,384,80,370,64,355,49,338,37,320,27,301,17,281,10,261,5,238,1,217,,195,1,172,5r-20,5l132,17,113,27,95,37,78,49,63,64,49,80,37,96,26,114r-9,19l9,152,5,173,2,185,1,195,,206r,11l,228r1,11l2,251r3,10l9,282r8,20l26,321r11,17l49,354r14,16l78,385r17,12l113,408r19,9l152,424r20,5l184,432r11,1l206,434r11,l228,434r10,-1l250,432r11,-3l281,424r20,-7l320,408r18,-11l355,385r15,-15l384,354r12,-16l407,321r9,-19l424,282r6,-21l432,239r2,-22xm428,217r-1,21l424,259r-6,21l412,300r-9,18l393,335r-13,17l366,367r-15,13l335,392r-17,12l299,413r-19,6l260,425r-22,2l217,428r-22,-1l174,425r-21,-6l134,413r-19,-9l99,392,82,380,67,367,53,352,42,335,30,318,21,300,15,280,9,259,6,238,5,217,6,196,9,175r6,-21l21,134r9,-18l42,99,53,83,67,67,82,54,99,42,115,31r19,-8l153,15r21,-5l195,7,217,6r21,1l260,10r20,5l299,23r19,8l335,42r16,12l366,67r14,16l393,99r10,17l412,134r6,20l424,175r3,21l428,217xe" fillcolor="#fefefe" stroked="f">
              <v:path arrowok="t"/>
              <o:lock v:ext="edit" verticies="t"/>
            </v:shape>
            <v:shape id="_x0000_s2701" style="position:absolute;left:793;top:9517;width:71;height:71" coordsize="429,430" path="m429,215r-1,-21l424,171r-4,-20l412,131r-9,-18l392,95,380,79,366,64,350,50,335,37,317,27,298,17,279,10,258,5,236,2,215,,193,2,172,5r-21,5l131,17,112,27,94,37,79,50,63,64,50,79,37,95,26,113r-9,18l11,151,5,171,2,194,,215r2,22l5,259r6,20l17,299r9,18l37,335r13,16l63,367r16,13l94,393r18,11l131,413r20,6l172,425r21,3l215,430r21,-2l258,425r21,-6l298,413r19,-9l335,393r15,-13l366,367r14,-16l392,335r11,-18l412,299r8,-20l424,259r4,-22l429,215xm424,215r-1,21l420,257r-6,21l407,297r-8,17l388,332r-12,16l363,362r-15,14l331,388r-16,11l296,407r-19,8l257,419r-21,4l215,424r-22,-1l173,419r-20,-4l134,407r-19,-8l98,388,82,376,66,362,53,348,41,332,31,314,22,297,15,278,9,257,6,236r,-21l6,194,9,173r6,-19l22,133r9,-17l41,99,53,82,66,67,82,54,98,42,115,32r19,-9l153,15r20,-5l193,7,215,6r21,1l257,10r20,5l296,23r19,9l331,42r17,12l363,67r13,15l388,99r11,17l407,133r7,21l420,173r3,21l424,215xe" fillcolor="#fefefe" stroked="f">
              <v:path arrowok="t"/>
              <o:lock v:ext="edit" verticies="t"/>
            </v:shape>
            <v:shape id="_x0000_s2702" style="position:absolute;left:793;top:9517;width:71;height:71" coordsize="423,422" path="m423,211r-1,-21l419,169r-6,-21l407,128r-9,-18l388,93,375,77,361,61,346,48,330,36,313,25,294,17,275,9,255,4,233,1,212,,190,1,169,4,148,9r-19,8l110,25,94,36,77,48,62,61,48,77,37,93,25,110r-9,18l10,148,4,169,1,190,,211r1,21l4,253r6,21l16,294r9,18l37,329r11,17l62,361r15,13l94,386r16,12l129,407r19,6l169,419r21,2l212,422r21,-1l255,419r20,-6l294,407r19,-9l330,386r16,-12l361,361r14,-15l388,329r10,-17l407,294r6,-20l419,253r3,-21l423,211xm418,211r-1,21l415,252r-6,20l402,291r-9,18l383,326r-12,17l357,357r-14,14l327,382r-16,11l292,401r-19,8l254,413r-22,4l212,418r-21,-1l170,413r-19,-4l132,401r-19,-8l96,382,80,371,66,357,52,343,40,326,30,309,21,291,14,272,10,252,6,232,5,211,6,190r4,-20l14,150r7,-19l30,113,40,96,52,80,66,65,80,52,96,40,113,30r19,-9l151,14,170,9,191,5,212,4r20,1l254,9r19,5l292,21r19,9l327,40r16,12l357,65r14,15l383,96r10,17l402,131r7,19l415,170r2,20l418,211xe" fillcolor="#fefefe" stroked="f">
              <v:path arrowok="t"/>
              <o:lock v:ext="edit" verticies="t"/>
            </v:shape>
            <v:shape id="_x0000_s2703" style="position:absolute;left:794;top:9518;width:69;height:69" coordsize="418,418" path="m418,209r-1,-21l414,167r-6,-19l401,127r-8,-17l382,93,370,76,357,61,342,48,325,36,309,26,290,17,271,9,251,4,230,1,209,,187,1,167,4,147,9r-19,8l109,26,92,36,76,48,60,61,47,76,35,93,25,110r-9,17l9,148,3,167,,188r,21l,230r3,21l9,272r7,19l25,308r10,18l47,342r13,14l76,370r16,12l109,393r19,8l147,409r20,4l187,417r22,1l230,417r21,-4l271,409r19,-8l309,393r16,-11l342,370r15,-14l370,342r12,-16l393,308r8,-17l408,272r6,-21l417,230r1,-21xm413,209r-1,21l408,250r-4,19l397,288r-9,18l378,323r-12,16l353,353r-14,14l323,378r-17,11l289,397r-19,6l249,409r-20,3l209,413r-21,-1l168,409r-20,-6l130,397r-18,-8l95,378,78,367,65,353,51,339,39,323,29,306,20,288,13,269,9,250,6,230,5,209,6,188,9,168r4,-19l20,130r9,-18l39,95,51,79,65,65,78,51,95,40,112,30r18,-9l148,15,168,9,188,7,209,6r20,1l249,9r21,6l289,21r17,9l323,40r16,11l353,65r13,14l378,95r10,17l397,130r7,19l408,168r4,20l413,209xe" fillcolor="#fefefe" stroked="f">
              <v:path arrowok="t"/>
              <o:lock v:ext="edit" verticies="t"/>
            </v:shape>
            <v:shape id="_x0000_s2704" style="position:absolute;left:794;top:9518;width:69;height:69" coordsize="413,414" path="m413,207r-1,-21l410,166r-6,-20l397,127r-9,-18l378,92,366,76,352,61,338,48,322,36,306,26,287,17,268,10,249,5,227,1,207,,186,1,165,5r-19,5l127,17r-19,9l91,36,75,48,61,61,47,76,35,92,25,109r-9,18l9,146,5,166,1,186,,207r1,21l5,248r4,20l16,287r9,18l35,322r12,17l61,353r14,14l91,378r17,11l127,397r19,8l165,409r21,4l207,414r20,-1l249,409r19,-4l287,397r19,-8l322,378r16,-11l352,353r14,-14l378,322r10,-17l397,287r7,-19l410,248r2,-20l413,207xm408,207r-1,21l404,247r-5,20l393,285r-9,18l374,320r-11,16l349,349r-14,13l319,375r-17,10l285,392r-19,7l247,405r-20,2l207,408r-21,-1l166,405r-19,-6l128,392r-17,-7l94,375,79,362,64,349,52,336,39,320,29,303,22,285,14,267,9,247,6,228,5,207,6,187,9,167r5,-19l22,129r7,-18l39,94,52,78,64,65,79,52,94,40,111,30r17,-9l147,15,166,9,186,7,207,6r20,1l247,9r19,6l285,21r17,9l319,40r16,12l349,65r14,13l374,94r10,17l393,129r6,19l404,167r3,20l408,207xe" fillcolor="#fefefe" stroked="f">
              <v:path arrowok="t"/>
              <o:lock v:ext="edit" verticies="t"/>
            </v:shape>
            <v:shape id="_x0000_s2705" style="position:absolute;left:794;top:9518;width:68;height:68" coordsize="408,407" path="m408,203r-1,-21l403,162r-4,-19l392,124r-9,-18l373,89,361,73,348,59,334,45,318,34,301,24,284,15,265,9,244,3,224,1,204,,183,1,163,3,143,9r-18,6l107,24,90,34,73,45,60,59,46,73,34,89,24,106r-9,18l8,143,4,162,1,182,,203r1,21l4,244r4,19l15,282r9,18l34,317r12,16l60,347r13,14l90,372r17,11l125,391r18,6l163,403r20,3l204,407r20,-1l244,403r21,-6l284,391r17,-8l318,372r16,-11l348,347r13,-14l373,317r10,-17l392,282r7,-19l403,244r4,-20l408,203xm403,203r-1,20l399,243r-6,19l388,280r-9,18l369,315r-12,14l344,344r-14,12l315,368r-17,10l281,386r-19,7l243,397r-19,4l204,402r-21,-1l164,397r-19,-4l126,386r-17,-8l92,368,77,356,63,344,50,329,39,315,29,298,21,280,14,262,8,243,6,223,5,203,6,183,8,163r6,-19l21,126r8,-18l39,92,50,77,63,62,77,50,92,39,109,29r17,-9l145,13,164,9,183,5,204,4r20,1l243,9r19,4l281,20r17,9l315,39r15,11l344,62r13,15l369,92r10,16l388,126r5,18l399,163r3,20l403,203xe" fillcolor="#fefefe" stroked="f">
              <v:path arrowok="t"/>
              <o:lock v:ext="edit" verticies="t"/>
            </v:shape>
            <v:shape id="_x0000_s2706" style="position:absolute;left:795;top:9519;width:67;height:67" coordsize="403,402" path="m403,201r-1,-20l399,161r-5,-19l388,123r-9,-18l369,88,358,72,344,59,330,46,314,34,297,24,280,15,261,9,242,3,222,1,202,,181,1,161,3,142,9r-19,6l106,24,89,34,74,46,59,59,47,72,34,88,24,105r-7,18l9,142,4,161,1,181,,201r1,21l4,241r5,20l17,279r7,18l34,314r13,16l59,343r15,13l89,369r17,10l123,386r19,7l161,399r20,2l202,402r20,-1l242,399r19,-6l280,386r17,-7l314,369r16,-13l344,343r14,-13l369,314r10,-17l388,279r6,-18l399,241r3,-19l403,201xm398,201r-1,20l394,240r-5,19l382,277r-8,18l364,311r-11,15l341,340r-15,13l312,364r-17,10l278,382r-18,7l241,393r-19,4l202,398r-20,-1l162,393r-19,-4l125,382r-17,-8l91,364,77,353,62,340,50,326,39,311,29,295,21,277,14,259,9,240,6,221,5,201,6,181,9,162r5,-19l21,125r8,-18l39,91,50,76,62,62,77,50,91,38r17,-9l125,20r18,-7l162,9,182,5,202,4r20,1l241,9r19,4l278,20r17,9l312,38r14,12l341,62r12,14l364,91r10,16l382,125r7,18l394,162r3,19l398,201xe" fillcolor="#fefefe" stroked="f">
              <v:path arrowok="t"/>
              <o:lock v:ext="edit" verticies="t"/>
            </v:shape>
            <v:shape id="_x0000_s2707" style="position:absolute;left:795;top:9519;width:67;height:66" coordsize="398,398" path="m398,199r-1,-20l394,159r-6,-19l383,122r-9,-18l364,88,352,73,339,58,325,46,310,35,293,25,276,16,257,9,238,5,219,1,199,,178,1,159,5,140,9r-19,7l104,25,87,35,72,46,58,58,45,73,34,88,24,104r-8,18l9,140,3,159,1,179,,199r1,20l3,239r6,19l16,276r8,18l34,311r11,14l58,340r14,12l87,364r17,10l121,382r19,7l159,393r19,4l199,398r20,-1l238,393r19,-4l276,382r17,-8l310,364r15,-12l339,340r13,-15l364,311r10,-17l383,276r5,-18l394,239r3,-20l398,199xm393,199r-2,20l388,238r-4,19l377,275r-8,17l359,307r-11,15l336,336r-14,13l306,360r-15,10l274,378r-18,6l237,389r-19,3l199,392r-20,l160,389r-19,-5l123,378r-17,-8l91,360,75,349,62,336,49,322,38,307,28,292,20,275,14,257,9,238,6,219,5,199,6,179,9,160r5,-18l20,124r8,-18l38,91,49,76,62,62,75,49,91,38r15,-9l123,20r18,-5l160,9,179,7,199,6r19,1l237,9r19,6l274,20r17,9l306,38r16,11l336,62r12,14l359,91r10,15l377,124r7,18l388,160r3,19l393,199xe" fillcolor="#fefefe" stroked="f">
              <v:path arrowok="t"/>
              <o:lock v:ext="edit" verticies="t"/>
            </v:shape>
            <v:shape id="_x0000_s2708" style="position:absolute;left:796;top:9520;width:65;height:65" coordsize="393,394" path="m393,197r-1,-20l389,158r-5,-19l377,121r-8,-18l359,87,348,72,336,58,321,46,307,34,290,25,273,16,255,9,236,5,217,1,197,,177,1,157,5,138,9r-18,7l103,25,86,34,72,46,57,58,45,72,34,87,24,103r-8,18l9,139,4,158,1,177,,197r1,20l4,236r5,19l16,273r8,18l34,307r11,15l57,336r15,13l86,360r17,10l120,378r18,7l157,389r20,4l197,394r20,-1l236,389r19,-4l273,378r17,-8l307,360r14,-11l336,336r12,-14l359,307r10,-16l377,273r7,-18l389,236r3,-19l393,197xm388,197r-1,20l384,236r-5,18l373,272r-8,17l355,304r-10,15l332,332r-14,12l303,356r-15,10l271,374r-18,6l235,385r-19,2l197,388r-20,-1l158,385r-18,-5l122,374r-17,-8l90,356,75,344,62,332,50,319,38,304,28,289,20,272,14,254,9,236,6,217r,-20l6,178,9,159r5,-19l20,122r8,-16l38,90,50,75,62,62,75,49,90,38r15,-9l122,20r18,-5l158,9,177,7,197,6r19,1l235,9r18,6l271,20r17,9l303,38r15,11l332,62r13,13l355,90r10,16l373,122r6,18l384,159r3,19l388,197xe" fillcolor="#fefefe" stroked="f">
              <v:path arrowok="t"/>
              <o:lock v:ext="edit" verticies="t"/>
            </v:shape>
            <v:shape id="_x0000_s2709" style="position:absolute;left:796;top:9520;width:65;height:65" coordsize="388,386" path="m388,193r-2,-20l383,154r-4,-18l372,118r-8,-18l354,85,343,70,331,56,317,43,301,32,286,23,269,14,251,9,232,3,213,1,194,,174,1,155,3,136,9r-18,5l101,23,86,32,70,43,57,56,44,70,33,85,23,100r-8,18l9,136,4,154,1,173,,193r1,20l4,232r5,19l15,269r8,17l33,301r11,15l57,330r13,13l86,354r15,10l118,372r18,6l155,383r19,3l194,386r19,l232,383r19,-5l269,372r17,-8l301,354r16,-11l331,330r12,-14l354,301r10,-15l372,269r7,-18l383,232r3,-19l388,193xm382,193r-1,19l379,231r-5,18l367,267r-7,17l351,298r-12,15l327,326r-13,12l299,349r-15,10l267,367r-17,6l232,377r-19,4l194,382r-20,-1l156,377r-19,-4l120,367r-16,-8l88,349,73,338,60,326,48,313,38,298,28,284,20,267,13,249,9,231,6,212,5,193,6,174,9,155r4,-18l20,119r8,-15l38,88,48,73,60,60,73,48,88,37r16,-9l120,20r17,-7l156,9,174,5,194,4r19,1l232,9r18,4l267,20r17,8l299,37r15,11l327,60r12,13l351,88r9,16l367,119r7,18l379,155r2,19l382,193xe" fillcolor="#fefefe" stroked="f">
              <v:path arrowok="t"/>
              <o:lock v:ext="edit" verticies="t"/>
            </v:shape>
            <v:shape id="_x0000_s2710" style="position:absolute;left:797;top:9520;width:63;height:64" coordsize="382,382" path="m382,191r-1,-19l378,153r-5,-19l367,116r-8,-16l349,84,339,69,326,56,312,43,297,32,282,23,265,14,247,9,229,3,210,1,191,,171,1,152,3,134,9r-18,5l99,23,84,32,69,43,56,56,44,69,32,84,22,100r-8,16l8,134,3,153,,172r,19l,211r3,19l8,248r6,18l22,283r10,15l44,313r12,13l69,338r15,12l99,360r17,8l134,374r18,5l171,381r20,1l210,381r19,-2l247,374r18,-6l282,360r15,-10l312,338r14,-12l339,313r10,-15l359,283r8,-17l373,248r5,-18l381,211r1,-20xm377,191r-1,19l373,229r-4,18l362,264r-8,15l345,295r-11,14l322,323r-13,12l295,345r-16,10l263,362r-17,7l228,373r-18,3l191,378r-19,-2l153,373r-18,-4l118,362r-16,-7l86,345,73,335,59,323,47,309,36,295,27,279,19,264,12,247,8,229,6,210,4,191,6,172,8,154r4,-18l19,118r8,-15l36,87,47,73,59,59,73,48,86,37r16,-9l118,20r17,-7l153,9,172,5,191,4r19,1l228,9r18,4l263,20r16,8l295,37r14,11l322,59r12,14l345,87r9,16l362,118r7,18l373,154r3,18l377,191xe" fillcolor="#fefefe" stroked="f">
              <v:path arrowok="t"/>
              <o:lock v:ext="edit" verticies="t"/>
            </v:shape>
            <v:shape id="_x0000_s2711" style="position:absolute;left:797;top:9521;width:63;height:63" coordsize="377,378" path="m377,189r-1,-19l374,151r-5,-18l362,115r-7,-15l346,84,334,69,322,56,309,44,294,33,279,24,262,16,245,9,227,5,208,1,189,,169,1,151,5,132,9r-17,7l99,24,83,33,68,44,55,56,43,69,33,84,23,100r-8,15l8,133,4,151,1,170,,189r1,19l4,227r4,18l15,263r8,17l33,294r10,15l55,322r13,12l83,345r16,10l115,363r17,6l151,373r18,4l189,378r19,-1l227,373r18,-4l262,363r17,-8l294,345r15,-11l322,322r12,-13l346,294r9,-14l362,263r7,-18l374,227r2,-19l377,189xm373,189r-2,19l368,226r-4,18l358,261r-8,15l341,292r-11,14l319,319r-14,12l291,341r-15,10l260,358r-17,6l226,369r-19,2l189,372r-19,-1l151,369r-17,-5l118,358r-17,-7l86,341,72,331,58,319,47,306,36,292,27,276,19,261,14,244,9,226,6,208,5,189,6,170,9,152r5,-18l19,117r8,-15l36,86,47,73,58,59,72,47,86,37r15,-9l118,20r16,-6l151,9,170,7,189,6r18,1l226,9r17,5l260,20r16,8l291,37r14,10l319,59r11,14l341,86r9,16l358,117r6,17l368,152r3,18l373,189xe" fillcolor="#fefefe" stroked="f">
              <v:path arrowok="t"/>
              <o:lock v:ext="edit" verticies="t"/>
            </v:shape>
            <v:shape id="_x0000_s2712" style="position:absolute;left:797;top:9521;width:62;height:62" coordsize="373,374" path="m373,187r-1,-19l369,150r-4,-18l358,114,350,99,341,83,330,69,318,55,305,44,291,33,275,24,259,16,242,9,224,5,206,1,187,,168,1,149,5,131,9r-17,7l98,24,82,33,69,44,55,55,43,69,32,83,23,99r-8,15l8,132,4,150,2,168,,187r2,19l4,225r4,18l15,260r8,15l32,291r11,14l55,319r14,12l82,341r16,10l114,358r17,7l149,369r19,3l187,374r19,-2l224,369r18,-4l259,358r16,-7l291,341r14,-10l318,319r12,-14l341,291r9,-16l358,260r7,-17l369,225r3,-19l373,187xm368,187r-1,19l364,224r-5,17l354,257r-8,16l337,289r-10,13l315,316r-13,11l288,337r-15,10l258,353r-17,7l223,365r-18,2l187,368r-19,-1l150,365r-18,-5l117,353r-17,-6l85,337,72,327,59,316,47,302,36,289,27,273,19,257,14,241,9,224,6,206r,-19l6,169,9,150r5,-17l19,117r8,-16l36,86,47,72,59,60,72,47,85,37r15,-9l117,20r15,-6l150,9,168,7,187,6r18,1l223,9r18,5l258,20r15,8l288,37r14,10l315,60r12,12l337,86r9,15l354,117r5,16l364,150r3,19l368,187xe" fillcolor="#fefefe" stroked="f">
              <v:path arrowok="t"/>
              <o:lock v:ext="edit" verticies="t"/>
            </v:shape>
            <v:shape id="_x0000_s2713" style="position:absolute;left:798;top:9522;width:61;height:61" coordsize="368,366" path="m368,183r-2,-19l363,146r-4,-18l353,111,345,96,336,80,325,67,314,53,300,41,286,31,271,22,255,14,238,8,221,3,202,1,184,,165,1,146,3,129,8r-16,6l96,22,81,31,67,41,53,53,42,67,31,80,22,96r-8,15l9,128,4,146,1,164,,183r1,19l4,220r5,18l14,255r8,15l31,286r11,14l53,313r14,12l81,335r15,10l113,352r16,6l146,363r19,2l184,366r18,-1l221,363r17,-5l255,352r16,-7l286,335r14,-10l314,313r11,-13l336,286r9,-16l353,255r6,-17l363,220r3,-18l368,183xm362,183r-1,18l359,219r-5,18l349,252r-8,16l332,282r-10,15l309,309r-12,11l284,332r-15,9l253,347r-16,7l220,358r-18,3l184,362r-19,-1l147,358r-17,-4l114,347,98,341,84,332,70,320,58,309,45,297,35,282,26,268,19,252,13,237,9,219,6,201,5,183,6,165,9,147r4,-17l19,114,26,98,35,84,45,70,58,57,70,46,84,35,98,27r16,-8l130,13,147,9,165,5,184,4r18,1l220,9r17,4l253,19r16,8l284,35r13,11l309,57r13,13l332,84r9,14l349,114r5,16l359,147r2,18l362,183xe" fillcolor="#fefefe" stroked="f">
              <v:path arrowok="t"/>
              <o:lock v:ext="edit" verticies="t"/>
            </v:shape>
            <v:shape id="_x0000_s2714" style="position:absolute;left:798;top:9522;width:61;height:61" coordsize="362,362" path="m362,181r-1,-18l358,144r-5,-17l348,111,340,95,331,80,321,66,309,54,296,41,282,31,267,22,252,14,235,8,217,3,199,1,181,,162,1,144,3,126,8r-15,6l94,22,79,31,66,41,53,54,41,66,30,80,21,95r-8,16l8,127,3,144,,163r,18l,200r3,18l8,235r5,16l21,267r9,16l41,296r12,14l66,321r13,10l94,341r17,6l126,354r18,5l162,361r19,1l199,361r18,-2l235,354r17,-7l267,341r15,-10l296,321r13,-11l321,296r10,-13l340,267r8,-16l353,235r5,-17l361,200r1,-19xm357,181r-1,18l353,217r-4,17l343,249r-8,16l326,279r-10,14l305,305r-12,12l280,327r-15,8l249,343r-16,6l216,353r-17,3l181,356r-19,l145,353r-16,-4l112,343,97,335,83,327,68,317,56,305,45,293,35,279,26,265,19,249,12,234,8,217,6,199,4,181,6,163,8,145r4,-17l19,113,26,97,35,83,45,69,56,57,68,46,83,36,97,27r15,-8l129,13,145,9,162,6r19,l199,6r17,3l233,13r16,6l265,27r15,9l293,46r12,11l316,69r10,14l335,97r8,16l349,128r4,17l356,163r1,18xe" fillcolor="#fefefe" stroked="f">
              <v:path arrowok="t"/>
              <o:lock v:ext="edit" verticies="t"/>
            </v:shape>
            <v:shape id="_x0000_s2715" style="position:absolute;left:799;top:9523;width:59;height:59" coordsize="357,358" path="m357,179r-1,-18l354,143r-5,-17l344,110,336,94,327,80,317,66,304,53,292,42,279,31,264,23,248,15,232,9,215,5,197,1,179,,160,1,142,5,125,9r-16,6l93,23,79,31,65,42,53,53,40,66,30,80,21,94r-7,16l8,126,4,143,1,161,,179r1,18l4,215r4,18l14,248r7,16l30,278r10,15l53,305r12,11l79,328r14,9l109,343r16,7l142,354r18,3l179,358r18,-1l215,354r17,-4l248,343r16,-6l279,328r13,-12l304,305r13,-12l327,278r9,-14l344,248r5,-15l354,215r2,-18l357,179xm352,179r-1,18l349,214r-4,16l338,246r-7,16l322,276r-10,14l301,302r-12,11l275,323r-14,8l246,339r-15,5l214,349r-18,2l179,352r-18,-1l143,349r-16,-5l111,339,96,331,82,323,68,313,56,302,45,290,35,276,26,262,19,246,13,230,9,214,6,197,5,179,6,161,9,144r4,-16l19,112,26,96,35,82,45,68,56,56,68,45,82,35,96,27r15,-8l127,14,143,9,161,7,179,6r17,1l214,9r17,5l246,19r15,8l275,35r14,10l301,56r11,12l322,82r9,14l338,112r7,16l349,144r2,17l352,179xe" fillcolor="#fefefe" stroked="f">
              <v:path arrowok="t"/>
              <o:lock v:ext="edit" verticies="t"/>
            </v:shape>
            <v:shape id="_x0000_s2716" style="position:absolute;left:799;top:9523;width:59;height:59" coordsize="353,350" path="m353,175r-1,-18l349,139r-4,-17l339,107,331,91,322,77,312,63,301,51,289,40,276,30,261,21,245,13,229,7,212,3,195,,177,,158,,141,3,125,7r-17,6l93,21,79,30,64,40,52,51,41,63,31,77,22,91r-7,16l8,122,4,139,2,157,,175r2,18l4,211r4,17l15,243r7,16l31,273r10,14l52,299r12,12l79,321r14,8l108,337r17,6l141,347r17,3l177,350r18,l212,347r17,-4l245,337r16,-8l276,321r13,-10l301,299r11,-12l322,273r9,-14l339,243r6,-15l349,211r3,-18l353,175xm347,175r,18l344,210r-5,16l334,242r-7,15l318,271r-10,12l298,296r-12,11l272,317r-14,9l243,333r-16,5l211,343r-17,2l177,346r-18,-1l142,343r-16,-5l110,333,96,326,81,317,68,307,56,296,45,283,35,271,26,257,19,242,14,226,9,210,7,193,6,175,7,157,9,140r5,-15l19,109,26,93,35,80,45,67,56,54,68,43,81,33,96,25r14,-8l126,12,142,7,159,5,177,4r17,1l211,7r16,5l243,17r15,8l272,33r14,10l298,54r10,13l318,80r9,13l334,109r5,16l344,140r3,17l347,175xe" fillcolor="#fefefe" stroked="f">
              <v:path arrowok="t"/>
              <o:lock v:ext="edit" verticies="t"/>
            </v:shape>
            <v:shape id="_x0000_s2717" style="position:absolute;left:799;top:9523;width:58;height:58" coordsize="347,346" path="m347,173r-1,-18l344,138r-4,-16l333,106,326,90,317,76,307,62,296,50,284,39,270,29,256,21,241,13,226,8,209,3,191,1,174,,156,1,138,3,122,8r-16,5l91,21,77,29,63,39,51,50,40,62,30,76,21,90r-7,16l8,122,4,138,1,155,,173r1,18l4,208r4,16l14,240r7,16l30,270r10,14l51,296r12,11l77,317r14,8l106,333r16,5l138,343r18,2l174,346r17,-1l209,343r17,-5l241,333r15,-8l270,317r14,-10l296,296r11,-12l317,270r9,-14l333,240r7,-16l344,208r2,-17l347,173xm342,173r-1,17l339,207r-5,16l328,239r-6,14l313,267r-9,13l293,293r-13,10l268,313r-14,9l239,328r-16,6l208,338r-17,3l174,342r-18,-1l139,338r-15,-4l108,328,94,322,79,313,67,303,55,293,43,280,34,267,25,253,19,239,13,223,9,207,6,190,5,173,6,156,9,139r4,-16l19,107,25,93,34,79,43,66,55,55,67,43,79,33,94,25r14,-7l124,12,139,9,156,5,174,4r17,1l208,9r15,3l239,18r15,7l268,33r12,10l293,55r11,11l313,79r9,14l328,107r6,16l339,139r2,17l342,173xe" fillcolor="#fefefe" stroked="f">
              <v:path arrowok="t"/>
              <o:lock v:ext="edit" verticies="t"/>
            </v:shape>
            <v:shape id="_x0000_s2718" style="position:absolute;left:800;top:9524;width:57;height:57" coordsize="341,342" path="m341,171r,-18l338,136r-5,-15l328,105,321,89,312,76,302,63,292,50,280,39,266,29,252,21,237,13,221,8,205,3,188,1,171,,153,1,136,3,120,8r-16,5l90,21,75,29,62,39,50,50,39,63,29,76,20,89r-7,16l8,121,3,136,1,153,,171r1,18l3,206r5,16l13,238r7,15l29,267r10,12l50,292r12,11l75,313r15,9l104,329r16,5l136,339r17,2l171,342r17,-1l205,339r16,-5l237,329r15,-7l266,313r14,-10l292,292r10,-13l312,267r9,-14l328,238r5,-16l338,206r3,-17l341,171xm337,171r-1,17l333,205r-4,15l323,236r-7,14l308,264r-9,12l287,288r-11,12l263,308r-14,8l235,324r-15,6l204,333r-16,3l171,336r-18,l138,333r-17,-3l106,324,92,316,78,308,65,300,54,288,43,276,34,264,25,250,18,236,12,220,8,205,6,188,5,171,6,154,8,137r4,-15l18,106,25,92,34,78,43,66,54,54,65,44,78,34,92,26r14,-8l121,12,138,9,153,7,171,6r17,1l204,9r16,3l235,18r14,8l263,34r13,10l287,54r12,12l308,78r8,14l323,106r6,16l333,137r3,17l337,171xe" fillcolor="#fefefe" stroked="f">
              <v:path arrowok="t"/>
              <o:lock v:ext="edit" verticies="t"/>
            </v:shape>
            <v:shape id="_x0000_s2719" style="position:absolute;left:800;top:9524;width:56;height:56" coordsize="337,338" path="m337,169r-1,-17l334,135r-5,-16l323,103,317,89,308,75,299,62,288,51,275,39,263,29,249,21,234,14,218,8,203,5,186,1,169,,151,1,134,5,119,8r-16,6l89,21,74,29,62,39,50,51,38,62,29,75,20,89r-6,14l8,119,4,135,1,152,,169r1,17l4,203r4,16l14,235r6,14l29,263r9,13l50,289r12,10l74,309r15,9l103,324r16,6l134,334r17,3l169,338r17,-1l203,334r15,-4l234,324r15,-6l263,309r12,-10l288,289r11,-13l308,263r9,-14l323,235r6,-16l334,203r2,-17l337,169xm332,169r-1,17l329,203r-4,15l319,233r-7,14l304,261r-10,12l284,284r-12,11l260,304r-14,8l232,320r-15,5l202,329r-17,2l169,332r-17,-1l136,329r-16,-4l105,320,91,312,77,304,65,295,53,284,43,273,33,261,25,247,18,233,13,218,9,203,6,186r,-17l6,152,9,137r4,-16l18,105,25,92,33,77,43,65,53,54,65,43,77,34,91,26r14,-7l120,14,136,9,152,7,169,6r16,1l202,9r15,5l232,19r14,7l260,34r12,9l284,54r10,11l304,77r8,15l319,105r6,16l329,137r2,15l332,169xe" fillcolor="#fefefe" stroked="f">
              <v:path arrowok="t"/>
              <o:lock v:ext="edit" verticies="t"/>
            </v:shape>
            <v:shape id="_x0000_s2720" style="position:absolute;left:801;top:9525;width:55;height:55" coordsize="332,330" path="m332,165r-1,-17l328,131r-4,-15l318,100,311,86,303,72,294,60,282,48,271,38,258,28,244,20,230,12,215,6,199,3,183,1,166,,148,1,133,3,116,6r-15,6l87,20,73,28,60,38,49,48,38,60,29,72,20,86r-7,14l7,116,3,131,1,148,,165r1,17l3,199r4,15l13,230r7,14l29,258r9,12l49,282r11,12l73,302r14,8l101,318r15,6l133,327r15,3l166,330r17,l199,327r16,-3l230,318r14,-8l258,302r13,-8l282,282r12,-12l303,258r8,-14l318,230r6,-16l328,199r3,-17l332,165xm326,165r,17l323,197r-4,16l314,228r-7,14l299,254r-10,13l279,279r-11,10l256,298r-14,8l229,312r-16,6l199,323r-17,2l166,326r-17,-1l134,323r-16,-5l104,312,89,306,76,298,63,289,52,279,42,267,32,254,24,242,17,228,12,213,8,197,6,182,5,165,6,148,8,133r4,-16l17,102,24,89,32,76,42,63,52,51,63,41,76,32,89,24r15,-7l118,12,134,7,149,5,166,4r16,1l199,7r14,5l229,17r13,7l256,32r12,9l279,51r10,12l299,76r8,13l314,102r5,15l323,133r3,15l326,165xe" fillcolor="#fefefe" stroked="f">
              <v:path arrowok="t"/>
              <o:lock v:ext="edit" verticies="t"/>
            </v:shape>
            <v:shape id="_x0000_s2721" style="position:absolute;left:801;top:9525;width:55;height:55" coordsize="326,326" path="m326,163r-1,-17l323,131r-4,-16l313,99,306,86,298,71,288,59,278,48,266,37,254,28,240,20,226,13,211,8,196,3,179,1,163,,146,1,130,3,114,8,99,13,85,20,71,28,59,37,47,48,37,59,27,71,19,86,12,99,7,115,3,131,,146r,17l,180r3,17l7,212r5,15l19,241r8,14l37,267r10,11l59,289r12,9l85,306r14,8l114,319r16,4l146,325r17,1l179,325r17,-2l211,319r15,-5l240,306r14,-8l266,289r12,-11l288,267r10,-12l306,241r7,-14l319,212r4,-15l325,180r1,-17xm321,163r-1,17l317,195r-3,15l308,224r-6,14l294,251r-9,13l275,275r-12,10l251,294r-13,8l225,308r-15,6l194,318r-15,3l163,321r-17,l131,318r-16,-4l102,308,87,302,74,294,63,285,51,275,40,264,31,251,23,238,17,224,11,210,8,195,5,180,4,163,5,147,8,132r3,-16l17,102,23,88,31,75,40,62,51,51,63,41,74,32,87,24r15,-6l115,12,131,9,146,5r17,l179,5r15,4l210,12r15,6l238,24r13,8l263,41r12,10l285,62r9,13l302,88r6,14l314,116r3,16l320,147r1,16xe" fillcolor="#fefefe" stroked="f">
              <v:path arrowok="t"/>
              <o:lock v:ext="edit" verticies="t"/>
            </v:shape>
            <v:shape id="_x0000_s2722" style="position:absolute;left:802;top:9526;width:53;height:53" coordsize="321,322" path="m321,161r,-17l318,129r-4,-16l309,98,302,85,294,72,284,59,274,47,263,37,251,28,237,20,224,13,208,8,194,3,177,1,161,,144,1,129,3,113,8,99,13,84,20,71,28,58,37,47,47,37,59,27,72,19,85,12,98,7,113,3,129,1,144,,161r1,17l3,193r4,16l12,224r7,14l27,250r10,13l47,275r11,10l71,294r13,8l99,308r14,6l129,319r15,2l161,322r16,-1l194,319r14,-5l224,308r13,-6l251,294r12,-9l274,275r10,-12l294,250r8,-12l309,224r5,-15l318,193r3,-15l321,161xm317,161r-2,16l313,192r-4,15l304,221r-6,14l290,248r-9,12l271,271r-11,10l247,290r-12,7l222,304r-15,6l192,313r-15,2l161,316r-17,-1l130,313r-16,-3l100,304,86,297,74,290,62,281,50,271,40,260,31,248,24,235,17,221,12,207,8,192,6,177,5,161,6,145,8,130r4,-15l17,101,24,87,31,74,40,63,50,51,62,41,74,32,86,25r14,-7l114,12,130,9,144,7,161,6r16,1l192,9r15,3l222,18r13,7l247,32r13,9l271,51r10,12l290,74r8,13l304,101r5,14l313,130r2,15l317,161xe" fillcolor="#fefefe" stroked="f">
              <v:path arrowok="t"/>
              <o:lock v:ext="edit" verticies="t"/>
            </v:shape>
            <v:shape id="_x0000_s2723" style="position:absolute;left:802;top:9526;width:53;height:53" coordsize="317,316" path="m317,158r-1,-16l313,127r-3,-16l304,97,298,83,290,70,281,57,271,46,259,36,247,27,234,19,221,13,206,7,190,4,175,,159,,142,,127,4,111,7,98,13,83,19,70,27,59,36,47,46,36,57,27,70,19,83,13,97,7,111,4,127,1,142,,158r1,17l4,190r3,15l13,219r6,14l27,246r9,13l47,270r12,10l70,289r13,8l98,303r13,6l127,313r15,3l159,316r16,l190,313r16,-4l221,303r13,-6l247,289r12,-9l271,270r10,-11l290,246r8,-13l304,219r6,-14l313,190r3,-15l317,158xm311,158r,16l309,189r-5,15l300,217r-7,14l285,244r-8,11l266,266r-10,10l244,285r-12,7l218,299r-14,5l189,308r-14,2l159,311r-16,-1l128,308r-15,-4l99,299,85,292,73,285,61,276,51,266,41,255,32,244,24,231,17,217,13,204,8,189,6,174r,-16l6,142,8,128r5,-16l17,99,24,85,32,73,41,61,51,50,61,40,73,32,85,24,99,17r14,-5l128,8,143,6,159,5r16,1l189,8r15,4l218,17r14,7l244,32r12,8l266,50r11,11l285,73r8,12l300,99r4,13l309,128r2,14l311,158xe" fillcolor="#fefefe" stroked="f">
              <v:path arrowok="t"/>
              <o:lock v:ext="edit" verticies="t"/>
            </v:shape>
            <v:shape id="_x0000_s2724" style="position:absolute;left:802;top:9526;width:52;height:52" coordsize="312,310" path="m312,155r-2,-16l308,124r-4,-15l299,95,293,81,285,68,276,57,266,45,255,35,242,26,230,19,217,12,202,6,187,3,172,1,156,,139,1,125,3,109,6,95,12,81,19,69,26,57,35,45,45,35,57,26,68,19,81,12,95,7,109,3,124,1,139,,155r1,16l3,186r4,15l12,215r7,14l26,242r9,12l45,265r12,10l69,284r12,7l95,298r14,6l125,307r14,2l156,310r16,-1l187,307r15,-3l217,298r13,-7l242,284r13,-9l266,265r10,-11l285,242r8,-13l299,215r5,-14l308,186r2,-15l312,155xm306,155r-1,16l303,185r-4,15l295,213r-7,14l280,239r-9,12l262,261r-11,10l240,280r-12,7l214,294r-13,5l186,302r-15,3l156,306r-16,-1l125,302r-14,-3l97,294,83,287,71,280,60,271,49,261,40,251,31,239,23,227,17,213,12,200,9,185,6,171,5,155,6,139,9,125r3,-15l17,97,23,83,31,71,40,59,49,49,60,39,71,30,83,23,97,16r14,-4l125,7,140,5,156,4r15,1l186,7r15,5l214,16r14,7l240,30r11,9l262,49r9,10l280,71r8,12l295,97r4,13l303,125r2,14l306,155xe" fillcolor="#fefefe" stroked="f">
              <v:path arrowok="t"/>
              <o:lock v:ext="edit" verticies="t"/>
            </v:shape>
            <v:shape id="_x0000_s2725" style="position:absolute;left:803;top:9527;width:51;height:51" coordsize="305,306" path="m305,153r,-16l303,123r-5,-16l294,94,287,80,279,68,271,56,260,45,250,35,238,27,226,19,212,12,198,7,183,3,169,1,153,,137,1,122,3,107,7,93,12,79,19,67,27,55,35,45,45,35,56,26,68,18,80,11,94,7,107,2,123,,137r,16l,169r2,15l7,199r4,13l18,226r8,13l35,250r10,11l55,271r12,9l79,287r14,7l107,299r15,4l137,305r16,1l169,305r14,-2l198,299r14,-5l226,287r12,-7l250,271r10,-10l271,250r8,-11l287,226r7,-14l298,199r5,-15l305,169r,-16xm301,153r-1,16l297,183r-3,14l288,211r-5,12l275,236r-8,11l257,258r-10,9l235,276r-11,7l210,289r-13,5l182,298r-14,2l153,300r-16,l123,298r-15,-4l95,289,82,283,70,276,58,267,48,258,38,247,30,236,22,223,17,211,11,197,8,183,6,169,4,153,6,138,8,123r3,-14l17,96,22,83,30,70,38,59,48,49,58,39,70,30,82,23,95,17r13,-5l123,8,137,5r16,l168,5r14,3l197,12r13,5l224,23r11,7l247,39r10,10l267,59r8,11l283,83r5,13l294,109r3,14l300,138r1,15xe" fillcolor="#fefefe" stroked="f">
              <v:path arrowok="t"/>
              <o:lock v:ext="edit" verticies="t"/>
            </v:shape>
            <v:shape id="_x0000_s2726" style="position:absolute;left:803;top:9527;width:50;height:50" coordsize="301,302" path="m301,151r-1,-16l298,121r-4,-15l290,93,283,79,275,67,266,55,257,45,246,35,235,26,223,19,209,12,196,8,181,3,166,1,151,,135,1,120,3,106,8,92,12,78,19,66,26,55,35,44,45,35,55,26,67,18,79,12,93,7,106,4,121,1,135,,151r1,16l4,181r3,15l12,209r6,14l26,235r9,12l44,257r11,10l66,276r12,7l92,290r14,5l120,298r15,3l151,302r15,-1l181,298r15,-3l209,290r14,-7l235,276r11,-9l257,257r9,-10l275,235r8,-12l290,209r4,-13l298,181r2,-14l301,151xm296,151r-1,15l293,180r-3,15l284,208r-5,12l271,233r-8,11l253,254r-10,9l232,272r-12,6l207,285r-13,5l180,293r-14,2l151,296r-16,-1l121,293r-13,-3l94,285,82,278,70,272,58,263,48,254,38,244,30,233,23,220,17,208,11,195,8,180,6,166r,-15l6,136,8,122r3,-15l17,94,23,82,30,69,38,58,48,48,58,39,70,30,82,24,94,17r14,-5l121,9,135,7,151,6r15,1l180,9r14,3l207,17r13,7l232,30r11,9l253,48r10,10l271,69r8,13l284,94r6,13l293,122r2,14l296,151xe" fillcolor="#fefefe" stroked="f">
              <v:path arrowok="t"/>
              <o:lock v:ext="edit" verticies="t"/>
            </v:shape>
            <v:shape id="_x0000_s2727" style="position:absolute;left:804;top:9528;width:49;height:49" coordsize="297,295" path="m297,148r-1,-15l293,118r-3,-14l284,91,279,78,271,65,263,54,253,44,243,34,231,25,220,18,206,12,193,7,178,3,164,,149,,133,,119,3,104,7,91,12,78,18,66,25,54,34,44,44,34,54,26,65,18,78,13,91,7,104,4,118,2,133,,148r2,16l4,178r3,14l13,206r5,12l26,231r8,11l44,253r10,9l66,271r12,7l91,284r13,5l119,293r14,2l149,295r15,l178,293r15,-4l206,284r14,-6l231,271r12,-9l253,253r10,-11l271,231r8,-13l284,206r6,-14l293,178r3,-14l297,148xm291,148r,15l289,177r-3,13l280,204r-6,12l267,227r-8,12l250,249r-10,10l229,266r-13,7l204,280r-13,4l177,288r-13,2l149,291r-14,-1l120,288r-13,-4l93,280,81,273,69,266,57,259,47,249,38,239,31,227,23,216,17,204,13,190,8,177,6,163r,-15l6,133,8,119r5,-13l17,92,23,80,31,69,38,57,47,47,57,38,69,30,81,23,93,16r14,-4l120,8,135,6,149,5r15,1l177,8r14,4l204,16r12,7l229,30r11,8l250,47r9,10l267,69r7,11l280,92r6,14l289,119r2,14l291,148xe" fillcolor="#fefefe" stroked="f">
              <v:path arrowok="t"/>
              <o:lock v:ext="edit" verticies="t"/>
            </v:shape>
            <v:shape id="_x0000_s2728" style="position:absolute;left:804;top:9528;width:49;height:49" coordsize="290,290" path="m290,145r-1,-15l287,116r-3,-15l278,88,273,76,265,63,257,52,247,42,237,33,226,24,214,18,201,11,188,6,174,3,160,1,145,,129,1,115,3,102,6,88,11,76,18,64,24,52,33,42,42,32,52,24,63,17,76,11,88,5,101,2,116,,130r,15l,160r2,14l5,189r6,13l17,214r7,13l32,238r10,10l52,257r12,9l76,272r12,7l102,284r13,3l129,289r16,1l160,289r14,-2l188,284r13,-5l214,272r12,-6l237,257r10,-9l257,238r8,-11l273,214r5,-12l284,189r3,-15l289,160r1,-15xm285,145r-1,15l282,173r-4,13l274,200r-6,12l261,223r-9,11l244,244r-11,9l223,261r-12,7l199,275r-12,4l173,282r-14,3l145,286r-14,-1l116,282r-13,-3l90,275,78,268,66,261,56,253,46,244,37,234,29,223,21,212,15,200,11,186,8,173,5,160,4,145,5,130,8,117r3,-13l15,90,21,78,29,67,37,56,46,46,56,37,66,29,78,22,90,15r13,-4l116,8,131,5r14,l159,5r14,3l187,11r12,4l211,22r12,7l233,37r11,9l252,56r9,11l268,78r6,12l278,104r4,13l284,130r1,15xe" fillcolor="#fefefe" stroked="f">
              <v:path arrowok="t"/>
              <o:lock v:ext="edit" verticies="t"/>
            </v:shape>
            <v:shape id="_x0000_s2729" style="position:absolute;left:805;top:9528;width:47;height:48" coordsize="285,286" path="m285,143r,-15l283,114r-3,-13l274,87,268,75,261,64,253,52,244,42,234,33,223,25,210,18,198,11,185,7,171,3,158,1,143,,129,1,114,3,101,7,87,11,75,18,63,25,51,33,41,42,32,52,25,64,17,75,11,87,7,101,2,114,,128r,15l,158r2,14l7,185r4,14l17,211r8,11l32,234r9,10l51,254r12,7l75,268r12,7l101,279r13,4l129,285r14,1l158,285r13,-2l185,279r13,-4l210,268r13,-7l234,254r10,-10l253,234r8,-12l268,211r6,-12l280,185r3,-13l285,158r,-15xm281,143r-1,15l277,171r-3,13l269,197r-5,12l257,220r-8,10l240,240r-10,9l219,257r-11,7l197,270r-14,5l170,278r-13,2l143,280r-14,l115,278r-13,-3l89,270,77,264,66,257,55,249,45,240,36,230,28,220,21,209,16,197,11,184,8,171,6,158,4,143,6,128,8,115r3,-13l16,89,21,77,28,66,36,56,45,46,55,37,66,29,77,22,89,17r13,-6l115,8,129,7,143,6r14,1l170,8r13,3l197,17r11,5l219,29r11,8l240,46r9,10l257,66r7,11l269,89r5,13l277,115r3,13l281,143xe" fillcolor="#fefefe" stroked="f">
              <v:path arrowok="t"/>
              <o:lock v:ext="edit" verticies="t"/>
            </v:shape>
            <v:shape id="_x0000_s2730" style="position:absolute;left:805;top:9529;width:47;height:47" coordsize="281,281" path="m281,140r-1,-15l278,112,274,99,270,85,264,73,257,62,248,51,240,41,229,32,219,24,207,17,195,10,183,6,169,3,155,,141,,127,,112,3,99,6,86,10,74,17,62,24,52,32,42,41,33,51,25,62,17,73,11,85,7,99,4,112,1,125,,140r1,15l4,168r3,13l11,195r6,12l25,218r8,11l42,239r10,9l62,256r12,7l86,270r13,4l112,277r15,3l141,281r14,-1l169,277r14,-3l195,270r12,-7l219,256r10,-8l240,239r8,-10l257,218r7,-11l270,195r4,-14l278,168r2,-13l281,140xm275,140r,13l273,167r-3,13l265,193r-5,12l253,216r-8,10l236,236r-10,8l216,252r-11,6l194,264r-14,6l168,273r-13,1l141,275r-14,-1l113,273r-12,-3l89,264,76,258,65,252,55,244,45,236,36,226,28,216,22,205,16,193,11,180,8,167,6,153r,-13l6,127,8,113r3,-13l16,87,22,75,28,64,36,54r9,-9l55,36,65,28,76,22,89,16r12,-5l113,8,127,6,141,5r14,1l168,8r12,3l194,16r11,6l216,28r10,8l236,45r9,9l253,64r7,11l265,87r5,13l273,113r2,14l275,140xe" fillcolor="#fefefe" stroked="f">
              <v:path arrowok="t"/>
              <o:lock v:ext="edit" verticies="t"/>
            </v:shape>
            <v:shape id="_x0000_s2731" style="position:absolute;left:805;top:9529;width:46;height:46" coordsize="277,274" path="m277,137r-1,-15l273,109,270,96,265,83,260,71,253,60,245,50,236,40,226,31,215,23,204,16,193,11,179,5,166,2,153,1,139,,125,1,111,2,98,5,85,11,73,16,62,23,51,31,41,40,32,50,24,60,17,71,12,83,7,96,4,109,2,122,,137r2,15l4,165r3,13l12,191r5,12l24,214r8,10l41,234r10,9l62,251r11,7l85,264r13,5l111,272r14,2l139,274r14,l166,272r13,-3l193,264r11,-6l215,251r11,-8l236,234r9,-10l253,214r7,-11l265,191r5,-13l273,165r3,-13l277,137xm271,137r,13l269,164r-4,12l261,188r-6,13l249,211r-8,11l232,231r-9,9l213,247r-11,6l191,259r-13,4l165,267r-12,2l139,270r-14,-1l112,267,99,263,87,259,75,253,64,247,54,240r-9,-9l36,222,28,211,22,201,16,188,12,176,8,164,7,150,6,137,7,124,8,110,12,98,16,86,22,74,28,63,36,53,45,43r9,-8l64,27,75,21,87,15,99,11,112,7,125,5,139,4r14,1l165,7r13,4l191,15r11,6l213,27r10,8l232,43r9,10l249,63r6,11l261,86r4,12l269,110r2,14l271,137xe" fillcolor="#fefefe" stroked="f">
              <v:path arrowok="t"/>
              <o:lock v:ext="edit" verticies="t"/>
            </v:shape>
            <v:shape id="_x0000_s2732" style="position:absolute;left:806;top:9530;width:45;height:45" coordsize="269,270" path="m269,135r,-13l267,108,264,95,259,82,254,70,247,59,239,49r-9,-9l220,31,210,23,199,17,188,11,174,6,162,3,149,1,135,,121,1,107,3,95,6,83,11,70,17,59,23,49,31,39,40r-9,9l22,59,16,70,10,82,5,95,2,108,,122r,13l,148r2,14l5,175r5,13l16,200r6,11l30,221r9,10l49,239r10,8l70,253r13,6l95,265r12,3l121,269r14,1l149,269r13,-1l174,265r14,-6l199,253r11,-6l220,239r10,-8l239,221r8,-10l254,200r5,-12l264,175r3,-13l269,148r,-13xm265,135r-1,13l263,161r-4,13l255,185r-6,13l242,208r-7,10l227,227r-9,9l208,243r-11,6l185,255r-12,4l161,262r-14,3l135,265r-13,l108,262,96,259,84,255,73,249,62,243,52,236,42,227r-7,-9l27,208,20,198,14,185,10,174,8,161,5,148,4,135,5,122,8,109,10,97,14,85,20,74,27,62,35,52r7,-9l52,34,62,28,73,21,84,15,96,11,108,8,122,5r13,l147,5r14,3l173,11r12,4l197,21r11,7l218,34r9,9l235,52r7,10l249,74r6,11l259,97r4,12l264,122r1,13xe" fillcolor="#fefefe" stroked="f">
              <v:path arrowok="t"/>
              <o:lock v:ext="edit" verticies="t"/>
            </v:shape>
            <v:shape id="_x0000_s2733" style="position:absolute;left:806;top:9530;width:45;height:44" coordsize="265,266" path="m265,133r,-13l263,106,259,94,255,82,249,70,243,59,235,49,226,39r-9,-8l207,23,196,17,185,11,172,7,159,3,147,1,133,,119,1,106,3,93,7,81,11,69,17,58,23,48,31r-9,8l30,49,22,59,16,70,10,82,6,94,2,106,1,120,,133r1,13l2,160r4,12l10,184r6,13l22,207r8,11l39,227r9,9l58,243r11,6l81,255r12,4l106,263r13,2l133,266r14,-1l159,263r13,-4l185,255r11,-6l207,243r10,-7l226,227r9,-9l243,207r6,-10l255,184r4,-12l263,160r2,-14l265,133xm261,133r-2,13l257,159r-3,12l251,182r-6,11l238,205r-6,10l223,224r-9,7l204,239r-10,6l182,250r-12,5l159,258r-14,2l133,260r-13,l107,258,95,255,83,250,72,245,62,239,52,231r-9,-7l35,215,27,205,20,193,15,182,11,171,8,159,6,146r,-13l6,120,8,107,11,95,15,84,20,73,27,61r8,-8l43,42r9,-7l62,28,72,21,83,16,95,11,107,8,120,7,133,6r12,1l159,8r11,3l182,16r12,5l204,28r10,7l223,42r9,11l238,61r7,12l251,84r3,11l257,107r2,13l261,133xe" fillcolor="#fefefe" stroked="f">
              <v:path arrowok="t"/>
              <o:lock v:ext="edit" verticies="t"/>
            </v:shape>
            <v:shape id="_x0000_s2734" style="position:absolute;left:807;top:9531;width:43;height:43" coordsize="261,260" path="m261,130r-1,-13l259,104,255,92,251,80,245,69,238,57,231,47r-8,-9l214,29,204,23,193,16,181,10,169,6,157,3,143,,131,,118,,104,3,92,6,80,10,69,16,58,23,48,29,38,38r-7,9l23,57,16,69,10,80,6,92,4,104,1,117,,130r1,13l4,156r2,13l10,180r6,13l23,203r8,10l38,222r10,9l58,238r11,6l80,250r12,4l104,257r14,3l131,260r12,l157,257r12,-3l181,250r12,-6l204,238r10,-7l223,222r8,-9l238,203r7,-10l251,180r4,-11l259,156r1,-13l261,130xm255,130r,13l253,156r-3,11l246,179r-5,10l234,200r-7,9l219,218r-8,8l200,234r-10,6l179,245r-11,5l156,253r-13,1l131,255r-13,-1l105,253,93,250,82,245,71,240,61,234,51,226r-8,-8l34,209r-7,-9l20,189,16,179,12,167,8,156,6,143r,-13l6,118,8,105,12,93,16,82,20,71,27,61,34,51r9,-9l51,34,61,26,71,20,82,15,93,10,105,8,118,6,131,5r12,1l156,8r12,2l179,15r11,5l200,26r11,8l219,42r8,9l234,61r7,10l246,82r4,11l253,105r2,13l255,130xe" fillcolor="#fefefe" stroked="f">
              <v:path arrowok="t"/>
              <o:lock v:ext="edit" verticies="t"/>
            </v:shape>
            <v:shape id="_x0000_s2735" style="position:absolute;left:807;top:9531;width:43;height:43" coordsize="255,254" path="m255,127r-2,-13l251,101,248,89,245,78,239,67,232,55r-6,-8l217,36r-9,-7l198,22,188,15,176,10,164,5,153,2,139,1,127,,114,1,101,2,89,5,77,10,66,15,56,22,46,29r-9,7l29,47r-8,8l14,67,9,78,5,89,2,101,,114r,13l,140r2,13l5,165r4,11l14,187r7,12l29,209r8,9l46,225r10,8l66,239r11,5l89,249r12,3l114,254r13,l139,254r14,-2l164,249r12,-5l188,239r10,-6l208,225r9,-7l226,209r6,-10l239,187r6,-11l248,165r3,-12l253,140r2,-13xm249,127r-1,12l247,152r-4,12l239,175r-5,10l228,195r-7,10l213,213r-9,9l195,229r-10,5l174,240r-11,4l152,247r-13,2l127,250r-13,-1l101,247,90,244,79,240,68,234,58,229r-9,-7l40,213r-8,-8l25,195,19,185,14,175,10,164,6,152,5,139,4,127,5,115,6,102,10,91,14,79,19,69,25,59,32,49r8,-8l49,33r9,-8l68,20,79,14,90,11,101,7,114,5r13,l139,5r13,2l163,11r11,3l185,20r10,5l204,33r9,8l221,49r7,10l234,69r5,10l243,91r4,11l248,115r1,12xe" fillcolor="#fefefe" stroked="f">
              <v:path arrowok="t"/>
              <o:lock v:ext="edit" verticies="t"/>
            </v:shape>
            <v:shape id="_x0000_s2736" style="position:absolute;left:808;top:9531;width:41;height:42" coordsize="249,250" path="m249,125r,-12l247,100,244,88,240,77,235,66,228,56,221,46r-8,-9l205,29,194,21,184,15,173,10,162,5,150,3,137,1,125,,112,1,99,3,87,5,76,10,65,15,55,21,45,29r-8,8l28,46,21,56,14,66,10,77,6,88,2,100,,113r,12l,138r2,13l6,162r4,12l14,184r7,11l28,204r9,9l45,221r10,8l65,235r11,5l87,245r12,3l112,249r13,1l137,249r13,-1l162,245r11,-5l184,235r10,-6l205,221r8,-8l221,204r7,-9l235,184r5,-10l244,162r3,-11l249,138r,-13xm245,125r-1,12l243,150r-4,11l235,172r-5,10l224,192r-7,9l209,210r-8,8l191,224r-9,6l171,236r-11,3l149,242r-12,3l125,245r-12,l101,242,89,239,78,236,67,230r-9,-6l48,218r-8,-8l32,201r-6,-9l19,182,14,172,10,161,8,150,6,137,4,125,6,113,8,100,10,89,14,78,19,68,26,58r6,-9l40,40r8,-8l58,26r9,-6l78,14,89,11,101,8,113,5r12,l137,5r12,3l160,11r11,3l182,20r9,6l201,32r8,8l217,49r7,9l230,68r5,10l239,89r4,11l244,113r1,12xe" fillcolor="#fefefe" stroked="f">
              <v:path arrowok="t"/>
              <o:lock v:ext="edit" verticies="t"/>
            </v:shape>
            <v:shape id="_x0000_s2737" style="position:absolute;left:808;top:9532;width:41;height:41" coordsize="245,245" path="m245,122r-1,-12l243,97,239,86,235,74,230,64,224,54,217,44r-8,-8l200,28r-9,-8l181,15,170,9,159,6,148,2,135,,123,,110,,97,2,86,6,75,9,64,15,54,20r-9,8l36,36r-8,8l21,54,15,64,10,74,6,86,2,97,1,110,,122r1,12l2,147r4,12l10,170r5,10l21,190r7,10l36,208r9,9l54,224r10,5l75,235r11,4l97,242r13,2l123,245r12,-1l148,242r11,-3l170,235r11,-6l191,224r9,-7l209,208r8,-8l224,190r6,-10l235,170r4,-11l243,147r1,-13l245,122xm241,122r-2,12l237,145r-2,12l230,168r-4,10l220,188r-6,9l206,205r-9,8l188,219r-9,6l168,230r-10,4l147,237r-13,1l123,239r-12,-1l99,237,87,234,77,230,67,225,57,219r-9,-6l39,205r-6,-8l26,188,19,178,15,168,10,157,8,145,6,134r,-12l6,110,8,99,10,87,15,76,19,66,26,56r7,-9l39,39r9,-8l57,25,67,19,77,14,87,10,99,7,111,6,123,5r11,1l147,7r11,3l168,14r11,5l188,25r9,6l206,39r8,8l220,56r6,10l230,76r5,11l237,99r2,11l241,122xe" fillcolor="#fefefe" stroked="f">
              <v:path arrowok="t"/>
              <o:lock v:ext="edit" verticies="t"/>
            </v:shape>
            <v:shape id="_x0000_s2738" style="position:absolute;left:808;top:9532;width:40;height:40" coordsize="241,240" path="m241,120r-1,-12l239,95,235,84,231,73,226,63,220,53r-7,-9l205,35r-8,-8l187,21r-9,-6l167,9,156,6,145,3,133,,121,,109,,97,3,85,6,74,9,63,15r-9,6l44,27r-8,8l28,44r-6,9l15,63,10,73,6,84,4,95,2,108,,120r2,12l4,145r2,11l10,167r5,10l22,187r6,9l36,205r8,8l54,219r9,6l74,231r11,3l97,237r12,3l121,240r12,l145,237r11,-3l167,231r11,-6l187,219r10,-6l205,205r8,-9l220,187r6,-10l231,167r4,-11l239,145r1,-13l241,120xm235,120r,12l233,143r-2,12l226,165r-4,10l216,184r-7,9l202,202r-8,6l185,215r-10,6l165,226r-10,4l144,233r-12,1l121,235r-12,-1l98,233,86,230,76,226,66,221,56,215r-9,-7l40,202r-8,-9l25,184r-6,-9l15,165,12,155,8,143,6,132r,-12l6,109,8,97,12,86,15,75,19,65r6,-9l32,47r8,-9l47,32r9,-7l66,19,76,14,86,10,98,8,109,6,121,5r11,1l144,8r11,2l165,14r10,5l185,25r9,7l202,38r7,9l216,56r6,9l226,75r5,11l233,97r2,12l235,120xe" fillcolor="#fefefe" stroked="f">
              <v:path arrowok="t"/>
              <o:lock v:ext="edit" verticies="t"/>
            </v:shape>
            <v:shape id="_x0000_s2739" style="position:absolute;left:809;top:9533;width:39;height:39" coordsize="235,234" path="m235,117r-2,-12l231,94,229,82,224,71,220,61,214,51r-6,-9l200,34r-9,-8l182,20r-9,-6l162,9,152,5,141,2,128,1,117,,105,1,93,2,81,5,71,9,61,14,51,20r-9,6l33,34r-6,8l20,51,13,61,9,71,4,82,2,94,,105r,12l,129r2,11l4,152r5,11l13,173r7,10l27,192r6,8l42,208r9,6l61,220r10,5l81,229r12,3l105,233r12,1l128,233r13,-1l152,229r10,-4l173,220r9,-6l191,208r9,-8l208,192r6,-9l220,173r4,-10l229,152r2,-12l233,129r2,-12xm229,117r-1,11l227,139r-4,12l220,161r-4,10l210,180r-7,9l197,196r-9,8l180,210r-10,5l161,221r-11,3l140,227r-12,2l117,229r-12,l94,227,84,224,74,221,63,215,53,210r-7,-6l38,196r-8,-7l23,180r-5,-9l13,161,10,151,6,139,5,128,4,117,5,106,6,95,10,83,13,73,18,63r5,-9l30,45r8,-7l46,31r7,-7l63,19,74,14,84,10,94,7,105,5r12,l128,5r12,2l150,10r11,4l170,19r10,5l188,31r9,7l203,45r7,9l216,63r4,10l223,83r4,12l228,106r1,11xe" fillcolor="#fefefe" stroked="f">
              <v:path arrowok="t"/>
              <o:lock v:ext="edit" verticies="t"/>
            </v:shape>
            <v:shape id="_x0000_s2740" style="position:absolute;left:809;top:9533;width:39;height:39" coordsize="229,230" path="m229,115r,-11l227,92,225,81,220,70,216,60r-6,-9l203,42r-7,-9l188,27r-9,-7l169,14,159,9,149,5,138,3,126,1,115,,103,1,92,3,80,5,70,9,60,14,50,20r-9,7l34,33r-8,9l19,51r-6,9l9,70,6,81,2,92,,104r,11l,127r2,11l6,150r3,10l13,170r6,9l26,188r8,9l41,203r9,7l60,216r10,5l80,225r12,3l103,229r12,1l126,229r12,-1l149,225r10,-4l169,216r10,-6l188,203r8,-6l203,188r7,-9l216,170r4,-10l225,150r2,-12l229,127r,-12xm225,115r-1,11l222,137r-3,10l216,157r-5,11l206,176r-7,8l192,192r-8,8l176,206r-9,5l158,216r-10,4l136,222r-10,3l115,225r-11,l93,222,82,220,72,216r-9,-5l54,206r-9,-6l37,192r-7,-8l23,176r-5,-8l13,157,10,147,7,137,6,126r,-11l6,104,7,93,10,83,13,73,18,62r5,-8l30,46r7,-8l45,30r9,-6l63,19r9,-5l82,10,93,8,104,5r11,l126,5r10,3l148,10r10,4l167,19r9,5l184,30r8,8l199,46r7,8l211,62r5,11l219,83r3,10l224,104r1,11xe" fillcolor="#fefefe" stroked="f">
              <v:path arrowok="t"/>
              <o:lock v:ext="edit" verticies="t"/>
            </v:shape>
            <v:shape id="_x0000_s2741" style="position:absolute;left:810;top:9534;width:37;height:37" coordsize="225,224" path="m225,112r-1,-11l223,90,219,78,216,68,212,58r-6,-9l199,40r-6,-7l184,26r-8,-7l166,14,157,9,146,5,136,2,124,,113,,101,,90,2,80,5,70,9,59,14,49,19r-7,7l34,33r-8,7l19,49r-5,9l9,68,6,78,2,90,1,101,,112r1,11l2,134r4,12l9,156r5,10l19,175r7,9l34,191r8,8l49,205r10,5l70,216r10,3l90,222r11,2l113,224r11,l136,222r10,-3l157,216r9,-6l176,205r8,-6l193,191r6,-7l206,175r6,-9l216,156r3,-10l223,134r1,-11l225,112xm219,112r,11l217,133r-2,11l212,153r-5,10l201,172r-6,8l188,188r-8,7l172,201r-9,5l155,210r-11,5l134,217r-11,1l113,219r-11,-1l91,217,81,215,71,210r-9,-4l53,201r-8,-6l37,188r-7,-8l24,172r-6,-9l14,153r-4,-9l8,133,6,123r,-11l6,101,8,91,10,81,14,71,18,61r6,-8l30,44r7,-8l45,29r8,-5l62,18r9,-4l81,10,91,7,102,6,113,5r10,1l134,7r10,3l155,14r8,4l172,24r8,5l188,36r7,8l201,53r6,8l212,71r3,10l217,91r2,10l219,112xe" fillcolor="#fefefe" stroked="f">
              <v:path arrowok="t"/>
              <o:lock v:ext="edit" verticies="t"/>
            </v:shape>
            <v:shape id="_x0000_s2742" style="position:absolute;left:810;top:9534;width:37;height:37" coordsize="219,220" path="m219,110l218,99,216,88,213,78,210,68,205,57r-5,-8l193,41r-7,-8l178,25r-8,-6l161,14,152,9,142,5,130,3,120,,109,,98,,87,3,76,5,66,9r-9,5l48,19r-9,6l31,33r-7,8l17,49r-5,8l7,68,4,78,1,88,,99r,11l,121r1,11l4,142r3,10l12,163r5,8l24,179r7,8l39,195r9,6l57,206r9,5l76,215r11,2l98,220r11,l120,220r10,-3l142,215r10,-4l161,206r9,-5l178,195r8,-8l193,179r7,-8l205,163r5,-11l213,142r3,-10l218,121r1,-11xm213,110r,11l211,131r-2,10l205,150r-4,10l195,168r-5,9l183,184r-8,6l167,197r-9,5l149,206r-10,3l129,213r-10,1l109,215,98,214,88,213,78,209,68,206r-9,-4l50,197r-8,-7l34,184r-6,-7l22,168r-6,-8l12,150,9,141,6,131,5,121,4,110,5,100,6,89,9,79r3,-9l16,61r6,-9l28,44r6,-8l42,30r8,-6l59,18r9,-4l78,11,88,7,98,6r11,l119,6r10,1l139,11r10,3l158,18r9,6l175,30r8,6l190,44r5,8l201,61r4,9l209,79r2,10l213,100r,10xe" fillcolor="#fefefe" stroked="f">
              <v:path arrowok="t"/>
              <o:lock v:ext="edit" verticies="t"/>
            </v:shape>
            <v:shape id="_x0000_s2743" style="position:absolute;left:811;top:9534;width:35;height:36" coordsize="213,214" path="m213,107r,-11l211,86,209,76,206,66,201,56r-6,-8l189,39r-7,-8l174,24r-8,-5l157,13,149,9,138,5,128,2,117,1,107,,96,1,85,2,75,5,65,9r-9,4l47,19r-8,5l31,31r-7,8l18,48r-6,8l8,66,4,76,2,86,,96r,11l,118r2,10l4,139r4,9l12,158r6,9l24,175r7,8l39,190r8,6l56,201r9,4l75,210r10,2l96,213r11,1l117,213r11,-1l138,210r11,-5l157,201r9,-5l174,190r8,-7l189,175r6,-8l201,158r5,-10l209,139r2,-11l213,118r,-11xm209,107r-1,10l207,127r-3,10l201,147r-4,9l191,164r-6,8l179,180r-7,5l164,192r-9,4l146,201r-9,3l127,206r-10,3l107,209r-11,l86,206,76,204r-9,-3l58,196r-8,-4l41,185r-7,-5l28,172r-6,-8l17,156r-5,-9l9,137,7,127,5,117,4,107,5,97,7,87,9,77r3,-9l17,59r5,-9l28,42r6,-7l41,29r9,-7l58,18r9,-5l76,10,86,8,96,5r11,l117,5r10,3l137,10r9,3l155,18r9,4l172,29r7,6l185,42r6,8l197,59r4,9l204,77r3,10l208,97r1,10xe" fillcolor="#fefefe" stroked="f">
              <v:path arrowok="t"/>
              <o:lock v:ext="edit" verticies="t"/>
            </v:shape>
            <v:shape id="_x0000_s2744" style="position:absolute;left:811;top:9535;width:35;height:35" coordsize="209,209" path="m209,104r,-10l207,83,205,73r-4,-9l197,55r-6,-9l186,38r-7,-8l171,24r-8,-6l154,12,145,8,135,5,125,1,115,,105,,94,,84,1,74,5,64,8r-9,4l46,18r-8,6l30,30r-6,8l18,46r-6,9l8,64,5,73,2,83,1,94,,104r1,11l2,125r3,10l8,144r4,10l18,162r6,9l30,178r8,6l46,191r9,5l64,200r10,3l84,207r10,1l105,209r10,-1l125,207r10,-4l145,200r9,-4l163,191r8,-7l179,178r7,-7l191,162r6,-8l201,144r4,-9l207,125r2,-10l209,104xm205,104r-1,10l202,124r-2,10l197,143r-5,8l187,160r-6,8l174,174r-6,7l160,187r-8,4l143,196r-9,3l124,201r-9,2l105,203r-11,l85,201,75,199r-9,-3l57,191r-8,-4l41,181r-6,-7l28,168r-6,-8l17,151r-4,-8l10,134,7,124,6,114r,-10l6,94,7,84r3,-9l13,65r4,-8l22,48r6,-7l35,34r6,-7l49,21r8,-4l66,12,75,9,85,7,94,6,105,5r10,1l124,7r10,2l143,12r9,5l160,21r8,6l174,34r7,7l187,48r5,9l197,65r3,10l202,84r2,10l205,104xe" fillcolor="#fefefe" stroked="f">
              <v:path arrowok="t"/>
              <o:lock v:ext="edit" verticies="t"/>
            </v:shape>
            <v:shape id="_x0000_s2745" style="position:absolute;left:811;top:9535;width:34;height:34" coordsize="205,204" path="m205,102l204,92,203,82,200,72r-3,-9l193,54r-6,-9l181,37r-6,-7l168,24r-8,-7l151,13,142,8,133,5,123,3,113,,103,,92,,82,3,72,5,63,8r-9,5l46,17r-9,7l30,30r-6,7l18,45r-5,9l8,63,5,72,3,82,1,92,,102r1,10l3,122r2,10l8,142r5,9l18,159r6,8l30,175r7,5l46,187r8,4l63,196r9,3l82,201r10,3l103,204r10,l123,201r10,-2l142,196r9,-5l160,187r8,-7l175,175r6,-8l187,159r6,-8l197,142r3,-10l203,122r1,-10l205,102xm199,102r,10l197,122r-2,9l191,140r-3,8l183,157r-6,6l171,170r-6,7l157,182r-8,5l140,191r-9,4l122,197r-10,1l103,199,93,198,83,197r-9,-2l65,191r-9,-4l48,182r-7,-5l34,170r-6,-7l23,157r-6,-9l14,140r-4,-9l8,122,6,112r,-10l6,92,8,83,10,73r4,-9l17,56r6,-8l28,41r6,-7l41,27r7,-5l56,17r9,-4l74,9,83,7,93,6,103,5r9,1l122,7r9,2l140,13r9,4l157,22r8,5l171,34r6,7l183,48r5,8l191,64r4,9l197,83r2,9l199,102xe" fillcolor="#fefefe" stroked="f">
              <v:path arrowok="t"/>
              <o:lock v:ext="edit" verticies="t"/>
            </v:shape>
            <v:shape id="_x0000_s2746" style="position:absolute;left:812;top:9536;width:33;height:33" coordsize="199,198" path="m199,99l198,89,196,79r-2,-9l191,60r-5,-8l181,43r-6,-7l168,29r-6,-7l154,16r-8,-4l137,7,128,4,118,2,109,1,99,,88,1,79,2,69,4,60,7r-9,5l43,16r-8,6l29,29r-7,7l16,43r-5,9l7,60,4,70,1,79,,89,,99r,10l1,119r3,10l7,138r4,8l16,155r6,8l29,169r6,7l43,182r8,4l60,191r9,3l79,196r9,2l99,198r10,l118,196r10,-2l137,191r9,-5l154,182r8,-6l168,169r7,-6l181,155r5,-9l191,138r3,-9l196,119r2,-10l199,99xm193,99r,10l191,118r-2,9l185,136r-3,8l177,152r-5,7l165,166r-7,6l152,177r-8,5l135,186r-8,4l118,192r-10,1l99,193r-10,l80,192,70,190r-8,-4l53,182r-8,-5l39,172r-7,-6l25,159r-4,-7l15,144r-3,-8l9,127,6,118,5,109,4,99,5,89,6,80,9,71r3,-9l15,54r6,-8l25,39r7,-7l39,26r6,-5l53,16r9,-4l70,8,80,6,89,5r10,l108,5r10,1l127,8r8,4l144,16r8,5l158,26r7,6l172,39r5,7l182,54r3,8l189,71r2,9l193,89r,10xe" fillcolor="#fefefe" stroked="f">
              <v:path arrowok="t"/>
              <o:lock v:ext="edit" verticies="t"/>
            </v:shape>
            <v:shape id="_x0000_s2747" style="position:absolute;left:812;top:9536;width:33;height:33" coordsize="193,194" path="m193,97r,-10l191,78,189,68r-4,-9l182,51r-5,-8l171,36r-6,-7l159,22r-8,-5l143,12,134,8,125,4,116,2,106,1,97,,87,1,77,2,68,4,59,8r-9,4l42,17r-7,5l28,29r-6,7l17,43r-6,8l8,59,4,68,2,78,,87,,97r,10l2,117r2,9l8,135r3,8l17,152r5,6l28,165r7,7l42,177r8,5l59,186r9,4l77,192r10,1l97,194r9,-1l116,192r9,-2l134,186r9,-4l151,177r8,-5l165,165r6,-7l177,152r5,-9l185,135r4,-9l191,117r2,-10l193,97xm189,97r-1,9l187,116r-3,9l181,133r-3,8l173,148r-5,7l162,162r-7,5l147,173r-6,4l133,182r-9,2l115,188r-9,1l97,189r-10,l78,188r-9,-4l61,182r-9,-5l46,173r-8,-6l32,162r-6,-7l20,148r-4,-7l12,133,9,125,7,116,5,106,4,97,5,88,7,79,9,70r3,-9l16,53r4,-7l26,39r6,-7l38,27r8,-6l52,17r9,-5l69,10,78,8,87,5r10,l106,5r9,3l124,10r9,2l141,17r6,4l155,27r7,5l168,39r5,7l178,53r3,8l184,70r3,9l188,88r1,9xe" fillcolor="#fefefe" stroked="f">
              <v:path arrowok="t"/>
              <o:lock v:ext="edit" verticies="t"/>
            </v:shape>
            <v:shape id="_x0000_s2748" style="position:absolute;left:813;top:9537;width:31;height:31" coordsize="189,188" path="m189,94r,-10l187,75r-2,-9l181,57r-3,-8l173,41r-5,-7l161,27r-7,-6l148,16r-8,-5l131,7,123,3,114,1,104,,95,,85,,76,1,66,3,58,7r-9,4l41,16r-6,5l28,27r-7,7l17,41r-6,8l8,57,5,66,2,75,1,84,,94r1,10l2,113r3,9l8,131r3,8l17,147r4,7l28,161r7,6l41,172r8,5l58,181r8,4l76,187r9,1l95,188r9,l114,187r9,-2l131,181r9,-4l148,172r6,-5l161,161r7,-7l173,147r5,-8l181,131r4,-9l187,113r2,-9l189,94xm183,94r,9l182,112r-2,9l177,129r-4,7l169,144r-6,7l158,158r-7,5l144,168r-6,4l130,177r-9,2l113,181r-9,1l95,183,85,182r-9,-1l68,179r-8,-2l52,172r-7,-4l38,163r-7,-5l26,151r-6,-7l16,136r-4,-7l9,121,7,112,6,103r,-9l6,85,7,76,9,67r3,-8l16,52r4,-8l26,37r5,-6l38,25r7,-5l52,16r8,-4l68,9,76,7,85,6,95,5r9,1l113,7r8,2l130,12r8,4l144,20r7,5l158,31r5,6l169,44r4,8l177,59r3,8l182,76r1,9l183,94xe" fillcolor="#fefefe" stroked="f">
              <v:path arrowok="t"/>
              <o:lock v:ext="edit" verticies="t"/>
            </v:shape>
            <v:shape id="_x0000_s2749" style="position:absolute;left:813;top:9537;width:31;height:31" coordsize="185,184" path="m185,92r-1,-9l183,74r-3,-9l177,56r-3,-8l169,41r-5,-7l158,27r-7,-5l143,16r-6,-4l129,7,120,5,111,3,102,,93,,83,,74,3,65,5,57,7r-9,5l42,16r-8,6l28,27r-6,7l16,41r-4,7l8,56,5,65,3,74,1,83,,92r1,9l3,111r2,9l8,128r4,8l16,143r6,7l28,157r6,5l42,168r6,4l57,177r8,2l74,183r9,1l93,184r9,l111,183r9,-4l129,177r8,-5l143,168r8,-6l158,157r6,-7l169,143r5,-7l177,128r3,-8l183,111r1,-10l185,92xm179,92r,9l178,110r-2,8l173,126r-4,7l165,140r-6,7l154,153r-6,6l141,164r-8,4l127,172r-8,3l110,177r-9,1l93,179r-9,-1l75,177r-9,-2l58,172r-6,-4l44,164r-7,-5l32,153r-6,-6l20,140r-4,-7l13,126,9,118,8,110,6,101r,-9l6,83,8,74,9,66r4,-8l16,51r4,-7l26,37r6,-6l37,25r7,-5l52,16r6,-3l66,9,75,7,84,6,93,5r8,1l110,7r9,2l127,13r6,3l141,20r7,5l154,31r5,6l165,44r4,7l173,58r3,8l178,74r1,9l179,92xe" fillcolor="#fefefe" stroked="f">
              <v:path arrowok="t"/>
              <o:lock v:ext="edit" verticies="t"/>
            </v:shape>
            <v:shape id="_x0000_s2750" style="position:absolute;left:814;top:9537;width:29;height:30" coordsize="177,178" path="m177,89r,-9l176,71r-2,-9l171,54r-4,-7l163,39r-6,-7l152,26r-7,-6l138,15r-6,-4l124,7,115,4,107,2,98,1,89,,79,1,70,2,62,4,54,7r-8,4l39,15r-7,5l25,26r-5,6l14,39r-4,8l6,54,3,62,1,71,,80r,9l,98r1,9l3,116r3,8l10,131r4,8l20,146r5,7l32,158r7,5l46,167r8,5l62,174r8,2l79,177r10,1l98,177r9,-1l115,174r9,-2l132,167r6,-4l145,158r7,-5l157,146r6,-7l167,131r4,-7l174,116r2,-9l177,98r,-9xm173,89r-1,9l171,106r-2,8l166,121r-3,8l158,136r-4,7l148,148r-6,6l136,158r-8,5l122,166r-8,3l106,172r-9,1l89,173r-9,l71,172r-8,-3l56,166r-7,-3l41,158r-6,-4l29,148r-6,-5l19,136r-5,-7l11,121,9,114,6,106,5,98,4,89,5,80,6,72,9,64r2,-7l14,49r5,-7l23,35r6,-5l35,24r6,-4l49,15r7,-3l63,9,71,6,80,5r9,l97,5r9,1l114,9r8,3l128,15r8,5l142,24r6,6l154,35r4,7l163,49r3,8l169,64r2,8l172,80r1,9xe" fillcolor="#fefefe" stroked="f">
              <v:path arrowok="t"/>
              <o:lock v:ext="edit" verticies="t"/>
            </v:shape>
            <v:shape id="_x0000_s2751" style="position:absolute;left:814;top:9538;width:29;height:29" coordsize="173,174" path="m173,87r,-9l172,69r-2,-8l167,53r-4,-7l159,39r-6,-7l148,26r-6,-6l135,15r-8,-4l121,8,113,4,104,2,95,1,87,,78,1,69,2,60,4,52,8r-6,3l38,15r-7,5l26,26r-6,6l14,39r-4,7l7,53,3,61,2,69,,78r,9l,96r2,9l3,113r4,8l10,128r4,7l20,142r6,6l31,154r7,5l46,163r6,4l60,170r9,2l78,173r9,1l95,173r9,-1l113,170r8,-3l127,163r8,-4l142,154r6,-6l153,142r6,-7l163,128r4,-7l170,113r2,-8l173,96r,-9xm169,87r-1,9l167,104r-3,8l162,118r-3,8l154,133r-4,7l144,145r-5,5l132,155r-7,4l118,162r-7,3l103,167r-8,2l87,169r-9,l70,167r-7,-2l55,162r-7,-3l41,155r-6,-5l29,145r-6,-5l19,133r-5,-7l11,118,9,112,7,104,6,96r,-9l6,79,7,70,9,62r2,-6l14,48r5,-7l23,36r6,-7l35,24r6,-4l48,15r7,-3l63,9,70,8,78,5r9,l95,5r8,3l111,9r7,3l125,15r7,5l139,24r5,5l150,36r4,5l159,48r3,8l164,62r3,8l168,79r1,8xe" fillcolor="#fefefe" stroked="f">
              <v:path arrowok="t"/>
              <o:lock v:ext="edit" verticies="t"/>
            </v:shape>
            <v:shape id="_x0000_s2752" style="position:absolute;left:814;top:9538;width:29;height:28" coordsize="169,168" path="m169,84r-1,-9l167,67r-2,-8l162,52r-3,-8l154,37r-4,-7l144,25r-6,-6l132,15r-8,-5l118,7,110,4,102,1,93,,85,,76,,67,1,59,4,52,7r-7,3l37,15r-6,4l25,25r-6,5l15,37r-5,7l7,52,5,59,2,67,1,75,,84r1,9l2,101r3,8l7,116r3,8l15,131r4,7l25,143r6,6l37,153r8,5l52,161r7,3l67,167r9,1l85,168r8,l102,167r8,-3l118,161r6,-3l132,153r6,-4l144,143r6,-5l154,131r5,-7l162,116r3,-7l167,101r1,-8l169,84xm163,84r,8l162,100r-2,7l158,115r-4,7l150,129r-4,5l141,140r-7,5l129,150r-7,3l115,157r-6,3l101,161r-8,1l85,163r-9,-1l68,161r-6,-1l54,157r-7,-4l40,150r-5,-5l29,140r-5,-6l19,129r-4,-7l11,115,9,107,7,100,6,92r,-8l6,76,7,68,9,61r2,-7l15,46r4,-6l24,34r5,-6l35,24r5,-6l47,15r7,-4l62,9,68,7,76,6,85,5r8,1l101,7r8,2l115,11r7,4l129,18r5,6l141,28r5,6l150,40r4,6l158,54r2,7l162,68r1,8l163,84xe" fillcolor="#fefefe" stroked="f">
              <v:path arrowok="t"/>
              <o:lock v:ext="edit" verticies="t"/>
            </v:shape>
            <v:shape id="_x0000_s2753" style="position:absolute;left:815;top:9539;width:27;height:27" coordsize="163,164" path="m163,82r-1,-8l161,65r-3,-8l156,51r-3,-8l148,36r-4,-5l138,24r-5,-5l126,15r-7,-5l112,7,105,4,97,3,89,,81,,72,,64,3,57,4,49,7r-7,3l35,15r-6,4l23,24r-6,7l13,36,8,43,5,51,3,57,1,65,,74r,8l,91r1,8l3,107r2,6l8,121r5,7l17,135r6,5l29,145r6,5l42,154r7,3l57,160r7,2l72,164r9,l89,164r8,-2l105,160r7,-3l119,154r7,-4l133,145r5,-5l144,135r4,-7l153,121r3,-8l158,107r3,-8l162,91r1,-9xm157,82r,8l156,98r-2,6l152,112r-4,7l144,124r-5,7l135,136r-6,5l124,146r-7,3l110,152r-6,3l96,157r-7,1l81,158r-8,l65,157r-7,-2l51,152r-7,-3l38,146r-6,-5l26,136r-4,-5l17,124r-4,-5l11,112,7,104,6,98,4,90r,-8l4,74,6,66,7,60r4,-8l13,46r4,-6l22,34r4,-6l32,23r6,-5l44,15r7,-3l58,9,65,7,73,6r8,l89,6r7,1l104,9r6,3l117,15r7,3l129,23r6,5l139,34r5,6l148,46r4,6l154,60r2,6l157,74r,8xe" fillcolor="#fefefe" stroked="f">
              <v:path arrowok="t"/>
              <o:lock v:ext="edit" verticies="t"/>
            </v:shape>
            <v:shape id="_x0000_s2754" style="position:absolute;left:815;top:9539;width:27;height:27" coordsize="157,158" path="m157,79r,-8l156,63r-2,-7l152,49r-4,-8l144,35r-4,-6l135,23r-7,-4l123,13r-7,-3l109,6,103,4,95,2,87,1,79,,70,1,62,2,56,4,48,6r-7,4l34,13r-5,6l23,23r-5,6l13,35,9,41,5,49,3,56,1,63,,71r,8l,87r1,8l3,102r2,8l9,117r4,7l18,129r5,6l29,140r5,5l41,148r7,4l56,155r6,1l70,157r9,1l87,157r8,-1l103,155r6,-3l116,148r7,-3l128,140r7,-5l140,129r4,-5l148,117r4,-7l154,102r2,-7l157,87r,-8xm153,79r-1,8l151,94r-1,7l146,108r-2,7l140,120r-4,6l131,132r-5,4l119,140r-5,4l107,147r-7,2l94,152r-8,1l79,153r-8,l63,152r-6,-3l50,147r-7,-3l38,140r-7,-4l27,132r-6,-6l18,120r-5,-5l11,108,8,101,6,94,5,87,4,79,5,71,6,64,8,57r3,-7l13,44r5,-6l21,32r6,-6l31,22r7,-4l43,14r7,-3l57,9,63,6,71,5r8,l86,5r8,1l100,9r7,2l114,14r5,4l126,22r5,4l136,32r4,6l144,44r2,6l150,57r1,7l152,71r1,8xe" fillcolor="#fefefe" stroked="f">
              <v:path arrowok="t"/>
              <o:lock v:ext="edit" verticies="t"/>
            </v:shape>
            <v:shape id="_x0000_s2755" style="position:absolute;left:816;top:9540;width:25;height:25" coordsize="153,152" path="m153,76r,-8l152,60r-2,-6l148,46r-4,-6l140,34r-5,-6l131,22r-6,-5l120,12,113,9,106,6,100,3,92,1,85,,77,,69,,61,1,54,3,47,6,40,9r-6,3l28,17r-6,5l18,28r-5,6l9,40,7,46,3,54,2,60,,68r,8l,84r2,8l3,98r4,8l9,113r4,5l18,125r4,5l28,135r6,5l40,143r7,3l54,149r7,2l69,152r8,l85,152r7,-1l100,149r6,-3l113,143r7,-3l125,135r6,-5l135,125r5,-7l144,113r4,-7l150,98r2,-6l153,84r,-8xm148,76r,8l146,91r-2,6l142,104r-2,7l135,116r-3,6l127,126r-5,5l116,135r-5,4l104,142r-6,2l91,146r-7,2l77,148r-8,l63,146r-7,-2l49,142r-7,-3l37,135r-6,-4l26,126r-5,-4l18,116r-5,-5l11,104,9,97,7,91,6,84r,-8l6,69,7,61,9,55r2,-7l13,42r5,-6l21,30r5,-4l31,21r6,-4l42,13r7,-3l56,8,63,7,69,6,77,4r7,2l91,7r7,1l104,10r7,3l116,17r6,4l127,26r5,4l135,36r5,6l142,48r2,7l146,61r2,8l148,76xe" fillcolor="#fefefe" stroked="f">
              <v:path arrowok="t"/>
              <o:lock v:ext="edit" verticies="t"/>
            </v:shape>
            <v:shape id="_x0000_s2756" style="position:absolute;left:816;top:9540;width:25;height:25" coordsize="149,148" path="m149,74r-1,-8l147,59r-1,-7l142,45r-2,-6l136,33r-4,-6l127,21r-5,-4l115,13,110,9,103,6,96,4,90,1,82,,75,,67,,59,1,53,4,46,6,39,9r-5,4l27,17r-4,4l17,27r-3,6l9,39,7,45,4,52,2,59,1,66,,74r1,8l2,89r2,7l7,103r2,7l14,115r3,6l23,127r4,4l34,135r5,4l46,142r7,2l59,147r8,1l75,148r7,l90,147r6,-3l103,142r7,-3l115,135r7,-4l127,127r5,-6l136,115r4,-5l142,103r4,-7l147,89r1,-7l149,74xm143,74r,7l142,87r-2,7l138,101r-2,5l132,113r-4,5l123,123r-4,5l113,131r-5,3l102,138r-7,2l89,141r-7,1l75,143r-8,-1l61,141r-7,-1l48,138r-6,-4l36,131r-6,-3l26,123r-5,-5l17,113r-3,-7l11,101,9,94,7,87,6,81r,-7l6,67,7,61,9,54r2,-7l14,42r3,-6l21,30r5,-4l30,21r6,-4l42,14r6,-4l54,8,61,7,67,6,75,5r7,1l89,7r6,1l102,10r6,4l113,17r6,4l123,26r5,4l132,36r4,6l138,47r2,7l142,61r1,6l143,74xe" fillcolor="#fefefe" stroked="f">
              <v:path arrowok="t"/>
              <o:lock v:ext="edit" verticies="t"/>
            </v:shape>
            <v:shape id="_x0000_s2757" style="position:absolute;left:817;top:9540;width:23;height:24" coordsize="142,144" path="m142,72r,-7l140,57r-2,-6l136,44r-2,-6l129,32r-3,-6l121,22r-5,-5l110,13,105,9,98,6,92,4,85,3,78,2,71,,63,2,57,3,50,4,43,6,36,9r-5,4l25,17r-5,5l15,26r-3,6l7,38,5,44,3,51,1,57,,65r,7l,80r1,7l3,93r2,7l7,107r5,5l15,118r5,4l25,127r6,4l36,135r7,3l50,140r7,2l63,144r8,l78,144r7,-2l92,140r6,-2l105,135r5,-4l116,127r5,-5l126,118r3,-6l134,107r2,-7l138,93r2,-6l142,80r,-8xm137,72r,7l136,85r-2,7l132,98r-3,5l126,109r-5,5l117,119r-4,4l108,127r-6,3l97,133r-7,3l85,137r-7,1l71,138r-8,l58,137r-7,-1l44,133r-5,-3l33,127r-4,-4l24,119r-4,-5l15,109r-3,-6l10,98,7,92,5,85r,-6l4,72,5,65r,-6l7,52r3,-6l12,41r3,-6l20,30r4,-5l29,21r4,-4l39,14r5,-3l51,8,58,7,63,6r8,l78,6r7,1l90,8r7,3l102,14r6,3l113,21r4,4l121,30r5,5l129,41r3,5l134,52r2,7l137,65r,7xe" fillcolor="#fefefe" stroked="f">
              <v:path arrowok="t"/>
              <o:lock v:ext="edit" verticies="t"/>
            </v:shape>
            <v:shape id="_x0000_s2758" style="position:absolute;left:817;top:9541;width:23;height:23" coordsize="137,138" path="m137,69r,-7l136,56r-2,-7l132,42r-2,-5l126,31r-4,-6l117,21r-4,-5l107,12,102,9,96,5,89,3,83,2,76,1,69,,61,1,55,2,48,3,42,5,36,9r-6,3l24,16r-4,5l15,25r-4,6l8,37,5,42,3,49,1,56,,62r,7l,76r1,6l3,89r2,7l8,101r3,7l15,113r5,5l24,123r6,3l36,129r6,4l48,135r7,1l61,137r8,1l76,137r7,-1l89,135r7,-2l102,129r5,-3l113,123r4,-5l122,113r4,-5l130,101r2,-5l134,89r2,-7l137,76r,-7xm133,69r-1,7l131,82r-1,6l127,94r-2,5l122,105r-4,4l114,114r-5,4l104,122r-5,3l94,128r-7,2l81,132r-6,1l69,133r-7,l56,132r-6,-2l43,128r-5,-3l33,122r-5,-4l23,114r-3,-5l15,105,12,99,10,94,8,88,7,82,5,76r,-7l5,62,7,57,8,50r2,-6l12,39r3,-6l20,29r3,-5l28,20r5,-4l38,13r5,-2l50,9,56,6,62,5r7,l75,5r6,1l87,9r7,2l99,13r5,3l109,20r5,4l118,29r4,4l125,39r2,5l130,50r1,7l132,62r1,7xe" fillcolor="#fefefe" stroked="f">
              <v:path arrowok="t"/>
              <o:lock v:ext="edit" verticies="t"/>
            </v:shape>
            <v:shape id="_x0000_s2759" style="position:absolute;left:817;top:9541;width:23;height:22" coordsize="133,132" path="m133,66r,-7l132,53r-2,-7l128,40r-3,-5l122,29r-5,-5l113,19r-4,-4l104,11,98,8,93,5,86,2,81,1,74,,67,,59,,54,1,47,2,40,5,35,8r-6,3l25,15r-5,4l16,24r-5,5l8,35,6,40,3,46,1,53r,6l,66r1,7l1,79r2,7l6,92r2,5l11,103r5,5l20,113r5,4l29,121r6,3l40,127r7,3l54,131r5,1l67,132r7,l81,131r5,-1l93,127r5,-3l104,121r5,-4l113,113r4,-5l122,103r3,-6l128,92r2,-6l132,79r1,-6l133,66xm128,66r,7l126,78r-1,6l123,89r-6,12l110,110r-5,3l101,116r-5,4l91,123r-6,1l79,126r-6,l67,127r-7,-1l55,126r-7,-2l43,123r-6,-3l32,116r-4,-3l24,110r-5,-5l16,101,12,95,10,89,8,84,7,78,6,73r,-7l6,59,7,54,8,48r2,-5l12,37r4,-6l19,27r5,-5l32,16,43,10,48,8,55,6r5,l67,5r6,1l79,6r6,2l91,10r10,6l110,22r7,9l123,43r2,5l126,54r2,5l128,66xe" fillcolor="#fefefe" stroked="f">
              <v:path arrowok="t"/>
              <o:lock v:ext="edit" verticies="t"/>
            </v:shape>
            <v:shape id="_x0000_s2760" style="position:absolute;left:818;top:9542;width:21;height:21" coordsize="128,128" path="m128,64r-1,-7l126,52r-1,-7l122,39r-2,-5l117,28r-4,-4l109,19r-5,-4l99,11,94,8,89,6,82,4,76,1,70,,64,,57,,51,1,45,4,38,6,33,8r-5,3l23,15r-5,4l15,24r-5,4l7,34,5,39,3,45,2,52,,57r,7l,71r2,6l3,83r2,6l7,94r3,6l15,104r3,5l23,113r5,4l33,120r5,3l45,125r6,2l57,128r7,l70,128r6,-1l82,125r7,-2l94,120r5,-3l104,113r5,-4l113,104r4,-4l120,94r2,-5l125,83r1,-6l127,71r1,-7xm122,64r,6l121,76r-1,6l118,86r-6,10l106,105r-9,8l87,118r-6,2l75,121r-5,1l64,122r-7,l52,121r-6,-1l41,118r-5,-3l31,113r-5,-3l23,105r-5,-4l15,96,12,92,9,86,7,82,6,76,5,70r,-6l5,58,6,52,7,46,9,42,15,32r8,-9l31,16,41,10,46,8,52,7,57,6r7,l70,6r5,1l81,8r6,2l97,16r9,7l112,32r6,10l120,46r1,6l122,58r,6xe" fillcolor="#fefefe" stroked="f">
              <v:path arrowok="t"/>
              <o:lock v:ext="edit" verticies="t"/>
            </v:shape>
            <v:shape id="_x0000_s2761" style="position:absolute;left:818;top:9542;width:21;height:21" coordsize="122,122" path="m122,61r,-7l120,49r-1,-6l117,38,111,26r-7,-9l95,11,85,5,79,3,73,1r-6,l61,,54,1r-5,l42,3,37,5,26,11r-8,6l13,22r-3,4l6,32,4,38,2,43,1,49,,54r,7l,68r1,5l2,79r2,5l6,90r4,6l13,100r5,5l22,108r4,3l31,115r6,3l42,119r7,2l54,121r7,1l67,121r6,l79,119r6,-1l90,115r5,-4l99,108r5,-3l111,96r6,-12l119,79r1,-6l122,68r,-7xm117,61r-1,11l113,83r-6,9l100,101r-8,7l82,112r-10,4l61,117r-7,l49,116r-5,-1l39,112,29,108r-8,-7l14,92,9,83,7,78,5,72r,-5l4,61,5,50,9,40,14,30r7,-8l29,15,39,10,49,6,61,5,72,6r10,4l92,15r8,7l107,30r6,10l116,50r1,11xe" fillcolor="#fefefe" stroked="f">
              <v:path arrowok="t"/>
              <o:lock v:ext="edit" verticies="t"/>
            </v:shape>
            <v:shape id="_x0000_s2762" style="position:absolute;left:819;top:9543;width:19;height:19" coordsize="117,116" path="m117,58r,-6l116,46r-1,-6l113,36,107,26r-6,-9l92,10,82,4,76,2,70,1,65,,59,,52,,47,1,41,2,36,4,26,10r-8,7l10,26,4,36,2,40,1,46,,52r,6l,64r1,6l2,76r2,4l7,86r3,4l13,95r5,4l21,104r5,3l31,109r5,3l41,114r6,1l52,116r7,l65,116r5,-1l76,114r6,-2l92,107r9,-8l107,90r6,-10l115,76r1,-6l117,64r,-6xm112,58r-1,11l108,79r-5,9l96,96r-8,7l79,107r-10,4l59,112,48,111,38,107r-9,-4l21,96,14,88,9,79,7,69,5,58,7,47,9,37r5,-9l21,20r8,-7l38,9,48,5,59,4,69,5,79,9r9,4l96,20r7,8l108,37r3,10l112,58xe" fillcolor="#fefefe" stroked="f">
              <v:path arrowok="t"/>
              <o:lock v:ext="edit" verticies="t"/>
            </v:shape>
            <v:shape id="_x0000_s2763" style="position:absolute;left:819;top:9543;width:19;height:19" coordsize="113,112" path="m113,56l112,45,109,35,103,25,96,17,88,10,78,5,68,1,57,,45,1,35,5,25,10r-8,7l10,25,5,35,1,45,,56r1,6l1,67r2,6l5,78r5,9l17,96r8,7l35,107r5,3l45,111r5,1l57,112r11,-1l78,107r10,-4l96,96r7,-9l109,78r3,-11l113,56xm107,56r-1,10l104,76r-5,9l93,92r-8,6l76,103r-9,3l57,107,46,106r-9,-3l28,98,20,92,15,85,10,76,7,66,6,56,7,46,10,36r5,-8l20,20r8,-6l37,9,46,6,57,5,67,6r9,3l85,14r8,6l99,28r5,8l106,46r1,10xe" fillcolor="#fefefe" stroked="f">
              <v:path arrowok="t"/>
              <o:lock v:ext="edit" verticies="t"/>
            </v:shape>
            <v:shape id="_x0000_s2764" style="position:absolute;left:820;top:9543;width:17;height:18" coordsize="107,108" path="m107,54l106,43,103,33,98,24,91,16,83,9,74,5,64,1,54,,43,1,33,5,24,9r-8,7l9,24,4,33,2,43,,54,2,65,4,75r5,9l16,92r8,7l33,103r10,4l54,108r10,-1l74,103r9,-4l91,92r7,-8l103,75r3,-10l107,54xm102,54r-1,10l98,73r-5,8l88,89r-7,5l72,99r-9,3l54,102r-10,l35,99,26,94,19,89,14,81,9,73,6,64,5,54,6,44,9,35r5,-8l19,19r7,-5l35,9,44,7,54,6r9,1l72,9r9,5l88,19r5,8l98,35r3,9l102,54xe" fillcolor="#fefefe" stroked="f">
              <v:path arrowok="t"/>
              <o:lock v:ext="edit" verticies="t"/>
            </v:shape>
            <v:shape id="_x0000_s2765" style="position:absolute;left:820;top:9544;width:17;height:17" coordsize="101,102" path="m101,51l100,41,98,31,93,23,87,15,79,9,70,4,61,1,51,,40,1,31,4,22,9r-8,6l9,23,4,31,1,41,,51,1,61,4,71r5,9l14,87r8,6l31,98r9,3l51,102r10,-1l70,98r9,-5l87,87r6,-7l98,71r2,-10l101,51xm97,51r-1,9l93,69r-4,8l84,83r-7,6l69,93r-9,3l51,97,41,96,33,93,25,89,19,83,13,77,9,69,5,60r,-9l5,42,9,33r4,-8l19,19r6,-6l33,9,41,6,51,5r9,1l69,9r8,4l84,19r5,6l93,33r3,9l97,51xe" fillcolor="#fefefe" stroked="f">
              <v:path arrowok="t"/>
              <o:lock v:ext="edit" verticies="t"/>
            </v:shape>
            <v:shape id="_x0000_s2766" style="position:absolute;left:820;top:9544;width:17;height:16" coordsize="97,96" path="m97,48l96,38,93,29,88,21,83,13,76,8,67,3,58,1,49,,39,1,30,3,21,8r-7,5l9,21,4,29,1,38,,48,1,58r3,9l9,75r5,8l21,88r9,5l39,96r10,l58,96r9,-3l76,88r7,-5l88,75r5,-8l96,58,97,48xm92,48r,9l88,65r-3,8l79,78r-6,6l66,88r-9,2l49,92,40,90,31,88,25,84,18,78,12,73,9,65,7,57,6,48,7,39,9,31r3,-8l18,18r7,-6l31,8,40,6,49,4r8,2l66,8r7,4l79,18r6,5l88,31r4,8l92,48xe" fillcolor="#fefefe" stroked="f">
              <v:path arrowok="t"/>
              <o:lock v:ext="edit" verticies="t"/>
            </v:shape>
            <v:shape id="_x0000_s2767" style="position:absolute;left:821;top:9545;width:15;height:15" coordsize="92,92" path="m92,46l91,37,88,28,84,20,79,14,72,8,64,4,55,1,46,,36,1,28,4,20,8r-6,6l8,20,4,28,,37r,9l,55r4,9l8,72r6,6l20,84r8,4l36,91r10,1l55,91r9,-3l72,84r7,-6l84,72r4,-8l91,55r1,-9xm86,46r-1,8l83,62r-3,6l74,75r-5,5l62,84r-8,2l46,87,37,86,29,84,23,80,17,75,11,68,8,62,6,54,5,46,6,38,8,30r3,-6l17,17r6,-5l29,8,37,6r9,l54,6r8,2l69,12r5,5l80,24r3,6l85,38r1,8xe" fillcolor="#fefefe" stroked="f">
              <v:path arrowok="t"/>
              <o:lock v:ext="edit" verticies="t"/>
            </v:shape>
            <v:shape id="_x0000_s2768" style="position:absolute;left:821;top:9545;width:15;height:15" coordsize="86,88" path="m86,44r,-9l82,27,79,19,73,14,67,8,60,4,51,2,43,,34,2,25,4,19,8r-7,6l6,19,3,27,1,35,,44r1,9l3,61r3,8l12,74r7,6l25,84r9,2l43,88r8,-2l60,84r7,-4l73,74r6,-5l82,61r4,-8l86,44xm81,44r-1,8l78,59r-4,6l70,71r-6,4l58,80r-8,2l43,82r-8,l27,80,21,75,15,71,11,65,7,59,5,52,4,44,5,36,7,29r4,-6l15,17r6,-4l27,9,35,7,43,6r7,1l58,9r6,4l70,17r4,6l78,29r2,7l81,44xe" fillcolor="#fefefe" stroked="f">
              <v:path arrowok="t"/>
              <o:lock v:ext="edit" verticies="t"/>
            </v:shape>
            <v:shape id="_x0000_s2769" style="position:absolute;left:822;top:9546;width:13;height:13" coordsize="81,81" path="m81,40l80,32,78,24,75,18,69,11,64,6,57,2,49,,41,,32,,24,2,18,6r-6,5l6,18,3,24,1,32,,40r1,8l3,56r3,6l12,69r6,5l24,78r8,2l41,81r8,-1l57,78r7,-4l69,69r6,-7l78,56r2,-8l81,40xm77,40r-1,7l74,53r-4,7l66,66r-6,4l55,72r-7,3l41,76,33,75,27,72,21,70,15,66,11,60,8,53,5,47r,-7l5,33,8,27r3,-7l15,14r6,-3l27,8,33,5,41,4r7,1l55,8r5,3l66,14r4,6l74,27r2,6l77,40xe" fillcolor="#fefefe" stroked="f">
              <v:path arrowok="t"/>
              <o:lock v:ext="edit" verticies="t"/>
            </v:shape>
            <v:shape id="_x0000_s2770" style="position:absolute;left:822;top:9546;width:13;height:13" coordsize="77,76" path="m77,38l76,30,74,23,70,17,66,11,60,7,54,3,46,1,39,,31,1,23,3,17,7r-6,4l7,17,3,23,1,30,,38r1,8l3,53r4,6l11,65r6,4l23,74r8,2l39,76r7,l54,74r6,-5l66,65r4,-6l74,53r2,-7l77,38xm72,38r,7l69,51r-3,6l62,61r-5,5l51,68r-5,2l39,72,32,70,26,68,20,66,16,61,11,57,8,51,7,45,6,38,7,31,8,26r3,-6l16,15r4,-4l26,8,32,6,39,4r7,2l51,8r6,3l62,15r4,5l69,26r3,5l72,38xe" fillcolor="#fefefe" stroked="f">
              <v:path arrowok="t"/>
              <o:lock v:ext="edit" verticies="t"/>
            </v:shape>
            <v:shape id="_x0000_s2771" style="position:absolute;left:823;top:9546;width:11;height:12" coordsize="72,72" path="m72,36l71,29,69,23,65,16,61,10,55,7,50,4,43,1,36,,28,1,22,4,16,7r-6,3l6,16,3,23,,29r,7l,43r3,6l6,56r4,6l16,66r6,2l28,71r8,1l43,71r7,-3l55,66r6,-4l65,56r4,-7l71,43r1,-7xm66,36r-1,7l64,48r-3,5l57,57r-4,5l47,64r-5,2l36,66r-7,l24,64,18,62,14,57,10,53,7,48,6,43,5,36,6,30,7,24r3,-5l14,15r4,-5l24,8,29,6r7,l42,6r5,2l53,10r4,5l61,19r3,5l65,30r1,6xe" fillcolor="#fefefe" stroked="f">
              <v:path arrowok="t"/>
              <o:lock v:ext="edit" verticies="t"/>
            </v:shape>
            <v:shape id="_x0000_s2772" style="position:absolute;left:823;top:9547;width:11;height:11" coordsize="66,68" path="m66,34r,-7l63,22,60,16,56,11,51,7,45,4,40,2,33,,26,2,20,4,14,7r-4,4l5,16,2,22,1,27,,34r1,7l2,47r3,6l10,57r4,5l20,64r6,2l33,68r7,-2l45,64r6,-2l56,57r4,-4l63,47r3,-6l66,34xm61,34r-1,6l59,45r-3,5l52,54r-3,3l43,60r-4,2l33,62r-5,l22,60,17,57,13,54,10,50,6,45,5,40r,-6l5,28,6,23r4,-5l13,14r4,-3l22,8,28,7,33,6r6,1l43,8r6,3l52,14r4,4l59,23r1,5l61,34xe" fillcolor="#fefefe" stroked="f">
              <v:path arrowok="t"/>
              <o:lock v:ext="edit" verticies="t"/>
            </v:shape>
            <v:shape id="_x0000_s2773" style="position:absolute;left:823;top:9547;width:11;height:10" coordsize="61,60" path="m61,30l60,24,59,18,56,13,52,9,48,4,42,2,37,,31,,24,,19,2,13,4,9,9,5,13,2,18,1,24,,30r1,7l2,42r3,5l9,51r4,5l19,58r5,2l31,60r6,l42,58r6,-2l52,51r4,-4l59,42r1,-5l61,30xm56,30r,6l55,40r-4,5l49,48r-4,3l40,53r-4,2l31,56,26,55,21,53,17,51,12,48,10,45,8,40,5,36r,-6l5,26,8,20r2,-5l12,12,17,9,21,7,26,5,31,4r5,1l40,7r5,2l49,12r2,3l55,20r1,6l56,30xe" fillcolor="#fefefe" stroked="f">
              <v:path arrowok="t"/>
              <o:lock v:ext="edit" verticies="t"/>
            </v:shape>
            <v:shape id="_x0000_s2774" style="position:absolute;left:824;top:9548;width:9;height:9" coordsize="56,56" path="m56,28l55,22,54,17,51,12,47,8,44,5,38,2,34,1,28,,23,1,17,2,12,5,8,8,5,12,1,17,,22r,6l,34r1,5l5,44r3,4l12,51r5,3l23,56r5,l34,56r4,-2l44,51r3,-3l51,44r3,-5l55,34r1,-6xm51,28r,4l48,37r-1,4l44,45r-4,2l37,49r-4,1l28,51,23,50,19,49,15,47,11,45,9,41,7,37,5,32r,-4l5,24,7,19,9,16r2,-4l15,9,19,7,23,6r5,l33,6r4,1l40,9r4,3l47,16r1,3l51,24r,4xe" fillcolor="#fefefe" stroked="f">
              <v:path arrowok="t"/>
              <o:lock v:ext="edit" verticies="t"/>
            </v:shape>
            <v:shape id="_x0000_s2775" style="position:absolute;left:824;top:9548;width:9;height:9" coordsize="51,52" path="m51,26r,-4l50,16,46,11,44,8,40,5,35,3,31,1,26,,21,1,16,3,12,5,7,8,5,11,3,16,,22r,4l,32r3,4l5,41r2,3l12,47r4,2l21,51r5,1l31,51r4,-2l40,47r4,-3l46,41r4,-5l51,32r,-6xm46,26r-1,4l44,34r-1,3l40,41r-3,2l34,45r-5,1l26,46r-4,l17,45,14,43,12,41,8,37,7,34,6,30,5,26,6,22,7,18,8,15r4,-4l14,9,17,7,22,6r4,l29,6r5,1l37,9r3,2l43,15r1,3l45,22r1,4xe" fillcolor="#fefefe" stroked="f">
              <v:path arrowok="t"/>
              <o:lock v:ext="edit" verticies="t"/>
            </v:shape>
            <v:shape id="_x0000_s2776" style="position:absolute;left:825;top:9549;width:7;height:7" coordsize="46,45" path="m46,22r,-4l43,13,42,10,39,6,35,3,32,1,28,,23,,18,,14,1,10,3,6,6,4,10,2,13,,18r,4l,26r2,5l4,35r2,4l10,41r4,2l18,44r5,1l28,44r4,-1l35,41r4,-2l42,35r1,-4l46,26r,-4xm41,22r-1,3l39,29r-1,3l35,34r-3,3l30,39r-4,1l23,40r-4,l15,39,13,37,10,34,7,32,6,29,5,25r,-3l5,19,6,15,7,12r3,-2l13,7,15,5,19,4r4,l26,4r4,1l32,7r3,3l38,12r1,3l40,19r1,3xe" fillcolor="#fefefe" stroked="f">
              <v:path arrowok="t"/>
              <o:lock v:ext="edit" verticies="t"/>
            </v:shape>
            <v:shape id="_x0000_s2777" style="position:absolute;left:825;top:9549;width:7;height:7" coordsize="41,40" path="m41,20l40,16,39,12,38,9,35,5,32,3,29,1,24,,21,,17,,12,1,9,3,7,5,3,9,2,12,1,16,,20r1,4l2,28r1,3l7,35r2,2l12,39r5,1l21,40r3,l29,39r3,-2l35,35r3,-4l39,28r1,-4l41,20xm36,20r,3l35,26r-2,3l31,31r-2,1l27,35r-4,l21,36,18,35r-4,l12,32,10,31,8,29,7,26,5,23r,-3l5,17,7,14,8,11,10,9,12,8,14,5r4,l21,4r2,1l27,5r2,3l31,9r2,2l35,14r1,3l36,20xe" fillcolor="#fefefe" stroked="f">
              <v:path arrowok="t"/>
              <o:lock v:ext="edit" verticies="t"/>
            </v:shape>
            <v:shape id="_x0000_s2778" style="position:absolute;left:826;top:9549;width:6;height:6" coordsize="36,36" path="m36,18l35,15,34,11,33,8,30,6,27,3,25,1,21,,18,,14,,10,1,8,3,5,6,2,8,1,11,,15r,3l,21r1,4l2,28r3,2l8,33r2,2l14,36r4,l21,36r4,-1l27,33r3,-3l33,28r1,-3l35,21r1,-3xm30,18r-1,4l27,27r-4,3l18,30r-5,l9,27,6,22,5,18,6,14,9,9,13,7,18,6r5,1l27,9r2,5l30,18xe" fillcolor="#fefefe" stroked="f">
              <v:path arrowok="t"/>
              <o:lock v:ext="edit" verticies="t"/>
            </v:shape>
            <v:shape id="_x0000_s2779" style="position:absolute;left:826;top:9550;width:5;height:5" coordsize="31,32" path="m31,16r,-3l30,10,28,7,26,5,24,4,22,1r-4,l16,,13,1,9,1,7,4,5,5,3,7,2,10,,13r,3l,19r2,3l3,25r2,2l7,28r2,3l13,31r3,1l18,31r4,l24,28r2,-1l28,25r2,-3l31,19r,-3xm26,16r-1,4l23,23r-4,2l16,26,12,25,8,23,6,20,5,16,6,13,8,9,12,7,16,6r3,1l23,9r2,4l26,16xe" fillcolor="#fefefe" stroked="f">
              <v:path arrowok="t"/>
              <o:lock v:ext="edit" verticies="t"/>
            </v:shape>
            <v:shape id="_x0000_s2780" style="position:absolute;left:826;top:9550;width:5;height:4" coordsize="25,24" path="m25,12l24,8,22,3,18,1,13,,8,1,4,3,1,8,,12r1,4l4,21r4,3l13,24r5,l22,21r2,-5l25,12xm20,12r,3l18,18r-3,1l13,20,10,19,8,18,5,15r,-3l5,9,8,6,10,5,13,4r2,1l18,6r2,3l20,12xe" fillcolor="#fefefe" stroked="f">
              <v:path arrowok="t"/>
              <o:lock v:ext="edit" verticies="t"/>
            </v:shape>
            <v:shape id="_x0000_s2781" style="position:absolute;left:827;top:9551;width:3;height:3" coordsize="21,20" path="m21,10l20,7,18,3,14,1,11,,7,1,3,3,1,7,,10r1,4l3,17r4,2l11,20r3,-1l18,17r2,-3l21,10xm16,10r,2l14,13r-2,1l11,16,9,14,7,13,6,12r,-2l6,8,7,7,9,6r2,l12,6r2,1l16,8r,2xe" fillcolor="#fefefe" stroked="f">
              <v:path arrowok="t"/>
              <o:lock v:ext="edit" verticies="t"/>
            </v:shape>
            <v:shape id="_x0000_s2782" style="position:absolute;left:827;top:9551;width:3;height:3" coordsize="15,16" path="m15,8r,-3l13,2,10,1,8,,5,1,3,2,,5,,8r,3l3,14r2,1l8,16r2,-1l13,14r2,-3l15,8xe" fillcolor="#fefefe" stroked="f">
              <v:path arrowok="t"/>
            </v:shape>
            <v:shape id="_x0000_s2783" style="position:absolute;left:828;top:9552;width:1;height:1" coordsize="10,10" path="m10,4r,-2l8,1,6,,5,,3,,1,1,,2,,4,,6,1,7,3,8r2,2l6,8,8,7,10,6r,-2xe" fillcolor="#fefefe" stroked="f">
              <v:path arrowok="t"/>
            </v:shape>
            <v:shape id="_x0000_s2784" style="position:absolute;left:828;top:9552;width:1;height:1" coordsize="5,4" path="m5,2l4,,3,,1,,,2,1,4r2,l4,4,5,2xe" stroked="f">
              <v:path arrowok="t"/>
            </v:shape>
            <v:shape id="_x0000_s2785" style="position:absolute;left:789;top:9550;width:287;height:273" coordsize="1718,1639" path="m483,1639l,717,1370,r348,730l1342,1206,880,1511,483,1639xe" stroked="f">
              <v:path arrowok="t"/>
            </v:shape>
            <v:shape id="_x0000_s2786" style="position:absolute;left:584;top:9483;width:169;height:269" coordsize="1013,1614" path="m711,1015r-419,3l291,947r,-34l292,881r2,-29l297,824r5,-25l308,777r5,-21l321,738r9,-16l340,707r11,-15l365,678r15,-13l397,653r18,-10l435,633r77,-35l532,588r18,-11l558,570r7,-5l571,558r6,-7l583,545r4,-8l590,530r4,-8l596,514r1,-8l598,498r,-9l598,479r-1,-9l595,460r-3,-9l587,443r-4,-8l577,427r-7,-8l562,413r-7,-6l547,403r-9,-4l529,396r-9,-2l510,393r-9,l488,393r-14,2l463,398r-11,5l442,407r-9,7l425,422r-8,10l412,442r-6,11l401,465r-4,15l395,494r-2,17l391,528r-1,19l,550,,525,1,500,2,475,6,452,8,428r4,-22l17,384r5,-22l28,342r8,-20l43,302r9,-19l60,265,71,247,81,229,93,213r18,-24l130,167r20,-21l172,126r24,-18l220,90,246,74,274,59,302,45,330,34,358,24r29,-9l416,9,445,5,475,2,505,r26,l557,3r26,2l607,8r25,5l655,19r24,7l701,34r22,9l746,54r21,11l787,78r20,13l827,105r19,16l864,139r18,17l899,175r16,19l929,213r14,20l955,253r10,21l975,295r9,23l992,340r5,22l1003,387r4,24l1011,435r1,26l1013,487r-1,31l1010,548r-4,29l1001,605r-7,27l985,657r-10,25l963,706r-14,22l934,748r-17,20l898,787r-20,17l857,821r-24,14l807,849r-15,9l777,865r-12,8l754,881r-10,8l736,896r-6,6l726,909r-4,7l719,925r-2,11l715,948r-2,13l712,978r-1,18l711,1015xm510,1077r13,l537,1078r13,1l562,1081r14,3l588,1088r12,3l613,1096r12,5l636,1107r11,6l659,1120r11,8l680,1137r11,9l701,1156r9,10l719,1176r9,10l736,1197r8,11l750,1220r6,12l762,1243r4,12l770,1268r4,12l777,1292r2,14l781,1319r1,13l783,1346r-1,13l782,1374r-3,12l777,1400r-2,12l772,1425r-4,13l764,1449r-6,12l753,1472r-7,11l739,1494r-8,11l723,1515r-8,11l704,1535r-10,10l684,1554r-10,8l663,1569r-11,7l641,1583r-11,5l617,1594r-12,4l593,1603r-13,3l568,1610r-13,2l541,1613r-13,1l514,1614r-14,l485,1613r-13,-1l457,1610r-12,-3l432,1604r-13,-3l407,1596r-12,-4l384,1586r-12,-7l361,1573r-10,-7l341,1558r-10,-9l321,1540r-9,-9l303,1521r-8,-10l287,1501r-6,-11l275,1479r-5,-11l264,1455r-5,-12l255,1431r-3,-12l249,1405r-2,-13l246,1378r-1,-14l244,1349r1,-13l245,1321r2,-13l248,1294r4,-12l255,1269r3,-13l263,1244r5,-11l274,1221r6,-11l287,1198r7,-10l303,1177r8,-10l321,1157r10,-10l341,1138r10,-8l361,1122r11,-7l384,1109r11,-7l407,1097r11,-5l431,1089r12,-5l456,1082r13,-2l482,1078r13,-1l510,1077xe" fillcolor="#1f1a17" stroked="f">
              <v:path arrowok="t"/>
              <o:lock v:ext="edit" verticies="t"/>
            </v:shape>
            <v:shape id="_x0000_s2787" style="position:absolute;left:643;top:9307;width:461;height:215" coordsize="2766,1294" path="m2420,393r-317,l1725,203,1468,45,1119,,923,91,506,235,150,568,15,871,,999r45,60l158,1112r61,182l665,1278r371,-14l1376,1242r349,-38l1944,1120r241,-45l2766,1067,2677,701,2535,438,2420,393xe" stroked="f">
              <v:path arrowok="t"/>
            </v:shape>
            <v:shape id="_x0000_s2788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m870,909r-7,2l848,914r-21,2l805,917r-10,-1l786,914r-5,-1l778,911r-3,-3l772,905r-2,-3l770,898r-1,-4l770,889r1,-5l775,878r3,-7l782,864r12,-15l806,835r13,-15l834,807r14,-13l864,782r15,-10l893,762r27,-18l941,732r15,-8l961,721r4,-3l973,713r6,-4l987,706r9,-2l1005,702r11,-2l1027,702r14,2l1054,708r14,6l1083,724r16,12l1115,751r,4l1112,765r-3,15l1102,799r-4,10l1092,820r-7,11l1078,841r-9,11l1059,864r-13,10l1033,884r-41,25l931,909r-61,xm629,909r11,-14l671,858r20,-22l713,812r12,-11l738,791r12,-10l762,772r12,-9l784,755r7,-8l797,741r6,-7l806,727r2,-5l810,716r2,-9l810,700r-1,-3l808,695r-3,1l795,699r-17,7l755,718r-15,9l724,738r-18,13l687,766r-21,18l644,804r-25,23l593,854r-30,51l563,935r26,5l629,909xe" fillcolor="#1f1a17" stroked="f">
              <v:path arrowok="t"/>
              <o:lock v:ext="edit" verticies="t"/>
            </v:shape>
            <v:shape id="_x0000_s2789" style="position:absolute;left:632;top:9294;width:470;height:247" coordsize="2817,1482" path="m164,1236r-7,-1l137,1228r-13,-5l109,1216r-15,-9l77,1196r-8,-7l61,1182r-8,-8l46,1165r-7,-9l32,1146r-6,-10l20,1124r-5,-12l11,1099,6,1085,4,1070,2,1055,1,1038,,1020r1,-19l231,573r4,-9l247,542r9,-17l266,507r13,-19l294,467r18,-22l331,422r21,-21l375,379r13,-10l401,358r14,-10l429,340r15,-9l459,322r16,-8l492,307,1084,31r7,-2l1112,21r15,-3l1145,13r20,-4l1186,4r24,-2l1234,r26,l1287,2r13,1l1314,5r13,3l1340,11r15,4l1368,20r14,5l1395,31r664,343l2062,375r7,6l2083,389r19,7l2113,401r13,4l2142,409r17,3l2177,415r20,3l2219,419r24,1l2264,420r23,l2313,420r29,l2374,420r32,l2439,420r34,l2538,532r-346,l2186,532r-20,-1l2152,529r-16,-2l2117,524r-21,-5l2073,514r-25,-7l2021,498r-28,-11l1964,474r-30,-16l1903,440r-33,-20l1837,398r-37,-23l1762,354r-38,-21l1646,294r-75,-36l1504,228r-54,-23l1413,190r-12,-6l1394,181r-17,-9l1365,166r-13,-5l1335,155r-18,-5l1297,145r-21,-3l1253,139r-22,l1219,141r-13,1l1194,144r-14,2l1168,150r-12,4l1142,158r-12,6l635,379r-8,2l608,388r-13,6l578,402r-19,10l539,424r-23,16l493,458r-26,21l440,504r-27,28l386,563r-15,18l356,599r-14,20l329,639r-28,41l276,718r-22,36l233,788r-34,58l173,894r-18,38l143,959r-7,16l134,981r-2,4l127,998r-6,16l116,1035r-1,11l114,1056r1,10l117,1076r1,4l121,1085r2,3l126,1093r3,3l134,1098r4,4l144,1104r11,3l166,1111r10,2l188,1115r10,l208,1114r11,-2l230,1107r12,-6l256,1093r13,-11l284,1068r17,-17l318,1031r19,-23l359,981r44,-57l448,870r24,-27l494,818r23,-25l541,769r22,-23l587,724r23,-20l634,684r23,-18l681,648r22,-16l727,619r41,-25l803,573r15,-9l833,556r14,-5l862,545r15,-3l894,538r18,-1l931,537r21,3l976,542r27,4l1033,552r9,3l1065,565r16,8l1099,582r19,12l1138,607r20,15l1177,640r9,9l1195,659r9,11l1212,681r7,13l1225,706r7,12l1236,732r5,14l1244,761r2,15l1248,792r-4,9l1233,824r-8,17l1215,859r-13,19l1186,897r-8,10l1169,917r-10,10l1148,936r-11,9l1125,954r-13,9l1099,971r-15,8l1069,985r-16,6l1036,995r-17,5l1000,1003r-19,3l961,1007r-77,2l819,1011r-56,2l716,1017r-38,3l646,1022r-26,3l599,1027r-11,2l573,1031r-16,5l538,1041r-21,7l496,1056r-22,9l450,1076r-22,11l406,1099r-23,15l363,1128r-19,17l327,1162r-6,10l314,1181r-7,10l303,1200r-5,10l295,1220r-3,10l289,1239r-1,9l287,1257r,8l288,1274r1,8l292,1289r2,7l296,1304r7,13l312,1328r9,12l332,1349r11,7l355,1362r13,4l381,1369r12,1l405,1369r29,-7l474,1351r49,-15l580,1321r31,-8l644,1304r33,-7l713,1290r36,-6l785,1278r37,-3l860,1271r85,-2l1049,1268r112,1l1279,1270r113,3l1495,1275r85,1l1640,1277r24,-1l1685,1274r21,-4l1727,1266r21,-6l1769,1254r22,-8l1813,1237r47,-20l1912,1193r59,-25l2039,1140r25,-10l2090,1122r25,-8l2141,1108r26,-5l2192,1097r25,-3l2243,1090r47,-5l2333,1083r41,-3l2407,1080r369,3l2817,1225r-413,-5l2370,1220r-38,1l2291,1223r-44,4l2225,1230r-24,5l2179,1240r-22,6l2134,1252r-22,9l2091,1271r-22,12l2039,1298r-29,16l1980,1327r-30,13l1921,1351r-31,10l1861,1370r-28,8l1806,1384r-28,6l1752,1394r-26,5l1702,1401r-24,2l1656,1404r-20,l1580,1404r-80,-1l1407,1401r-98,-1l1216,1398r-78,-2l1083,1394r-20,l1054,1393r-26,-2l989,1389r-48,-2l916,1387r-28,l861,1388r-28,2l806,1393r-27,5l755,1403r-24,7l614,1446r,8l525,1482r-96,-36l263,1375r-83,-97l180,1261r-16,-25xe" filled="f" strokecolor="#1f1a17" strokeweight="1e-4mm">
              <v:path arrowok="t"/>
            </v:shape>
            <v:shape id="_x0000_s2790" style="position:absolute;left:761;top:9410;width:57;height:37" coordsize="346,217" path="m101,209r-7,2l79,214r-21,2l36,217,26,216r-9,-2l12,213,9,211,6,208,3,205,1,202r,-4l,194r1,-5l2,184r4,-6l9,171r4,-7l25,149,37,135,50,120,65,107,79,94,95,82,110,72,124,62,151,44,172,32r15,-8l192,21r4,-3l204,13r6,-4l218,6r9,-2l236,2,247,r11,2l272,4r13,4l299,14r15,10l330,36r16,15l346,55r-3,10l340,80r-7,19l329,109r-6,11l316,131r-7,10l300,152r-10,12l277,174r-13,10l223,209r-61,l101,209e" filled="f" strokecolor="#1f1a17" strokeweight="1e-4mm">
              <v:path arrowok="t"/>
            </v:shape>
            <v:shape id="_x0000_s2791" style="position:absolute;left:726;top:9409;width:42;height:41" coordsize="249,245" path="m66,214l77,200r31,-37l128,141r22,-24l162,106,175,96,187,86r12,-9l211,68r10,-8l228,52r6,-6l240,39r3,-7l245,27r2,-6l249,12,247,5,246,2,245,r-3,1l232,4r-17,7l192,23r-15,9l161,43,143,56,124,71,103,89,81,109,56,132,30,159,,210r,30l26,245,66,214xe" filled="f" strokecolor="#1f1a17" strokeweight="1e-4mm">
              <v:path arrowok="t"/>
            </v:shape>
            <v:shape id="_x0000_s2792" style="position:absolute;left:789;top:9550;width:287;height:273" coordsize="1718,1638" path="m482,1638l,716,1370,r348,729l1341,1205,880,1510,482,1638xe" stroked="f">
              <v:path arrowok="t"/>
            </v:shape>
            <v:shape id="_x0000_s2793" style="position:absolute;left:794;top:9525;width:290;height:147" coordsize="1741,878" path="m1343,l,733r50,93l1310,141r353,737l1741,730,1401,106,1343,xe" fillcolor="#1f1a17" stroked="f">
              <v:path arrowok="t"/>
            </v:shape>
            <v:shape id="_x0000_s2794" style="position:absolute;left:773;top:9536;width:308;height:289" coordsize="1848,1735" path="m1743,788l1372,109,1477,52r371,679l1743,788xm1395,29l1448,r29,52l1424,80,1395,29xm1452,133l110,867,53,762,1395,29r57,104xm28,842l,790,53,762r27,52l28,842xm133,785r487,893l515,1735,28,842,133,785xe" fillcolor="#1f1a17" stroked="f">
              <v:path arrowok="t"/>
              <o:lock v:ext="edit" verticies="t"/>
            </v:shape>
            <v:shape id="_x0000_s2795" style="position:absolute;left:840;top:9598;width:154;height:90" coordsize="925,541" path="m14,541l925,23,911,,,517r14,24xe" fillcolor="#1f1a17" stroked="f">
              <v:path arrowok="t"/>
            </v:shape>
            <v:shape id="_x0000_s2796" style="position:absolute;left:873;top:9655;width:154;height:90" coordsize="925,541" path="m13,541l925,23,912,,,518r13,23xe" fillcolor="#1f1a17" stroked="f">
              <v:path arrowok="t"/>
            </v:shape>
            <v:shape id="_x0000_s2797" style="position:absolute;left:890;top:9684;width:154;height:90" coordsize="925,541" path="m12,541l925,23,911,,,517r12,24xe" fillcolor="#1f1a17" stroked="f">
              <v:path arrowok="t"/>
            </v:shape>
            <v:shape id="_x0000_s2798" style="position:absolute;left:906;top:9730;width:121;height:72" coordsize="721,433" path="m13,433l657,67,673,50,689,35,705,18,721,,,409r13,24xe" fillcolor="#1f1a17" stroked="f">
              <v:path arrowok="t"/>
            </v:shape>
            <v:shape id="_x0000_s2799" style="position:absolute;left:856;top:9627;width:154;height:90" coordsize="924,540" path="m13,540l924,22,911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800" type="#_x0000_t202" style="position:absolute;left:842;top:10482;width:243;height:2423" filled="f" stroked="f">
            <v:textbox style="layout-flow:vertical;mso-layout-flow-alt:bottom-to-top;mso-next-textbox:#_x0000_s2800" inset="0,0,0,0">
              <w:txbxContent>
                <w:p w:rsidR="007561AF" w:rsidRDefault="007561AF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2q cò </w:t>
                  </w:r>
                </w:p>
              </w:txbxContent>
            </v:textbox>
          </v:shape>
        </v:group>
      </w:pict>
    </w:r>
    <w:r>
      <w:rPr>
        <w:noProof/>
      </w:rPr>
      <w:pict>
        <v:line id="_x0000_s2801" style="position:absolute;z-index:251656192" from="-26.9pt,-5.6pt" to="-26.9pt,395.55pt" stroked="f"/>
      </w:pict>
    </w:r>
    <w:r>
      <w:rPr>
        <w:noProof/>
      </w:rPr>
      <w:pict>
        <v:rect id="_x0000_s2802" style="position:absolute;margin-left:-8.25pt;margin-top:51.55pt;width:20.65pt;height:499pt;z-index:251655168" filled="f" stroked="f"/>
      </w:pict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272</w:t>
    </w:r>
    <w:r>
      <w:rPr>
        <w:rFonts w:ascii="Panjeree" w:hAnsi="Panjeree" w:cs="Panjeree"/>
        <w:sz w:val="22"/>
        <w:szCs w:val="22"/>
      </w:rPr>
      <w:fldChar w:fldCharType="end"/>
    </w:r>
    <w:r>
      <w:rPr>
        <w:rFonts w:ascii="Panjeree" w:hAnsi="Panjeree" w:cs="Panjeree"/>
        <w:sz w:val="22"/>
        <w:szCs w:val="22"/>
      </w:rPr>
      <w:tab/>
      <w:t>eÅemvq msMVb I eÅeÕ©vcbv: w«¼Zxq cò</w:t>
    </w:r>
    <w:r>
      <w:rPr>
        <w:rFonts w:ascii="Panjeree" w:hAnsi="Panjeree" w:cs="Panjeree"/>
        <w:color w:val="999999"/>
        <w:sz w:val="18"/>
        <w:szCs w:val="18"/>
      </w:rPr>
      <w:t xml:space="preserve">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61AF" w:rsidRDefault="007561AF">
    <w:pPr>
      <w:pBdr>
        <w:bottom w:val="dotted" w:sz="4" w:space="1" w:color="auto"/>
      </w:pBdr>
      <w:tabs>
        <w:tab w:val="right" w:pos="9360"/>
      </w:tabs>
      <w:rPr>
        <w:rFonts w:cs="Vrinda"/>
        <w:sz w:val="20"/>
        <w:szCs w:val="20"/>
      </w:rPr>
    </w:pPr>
    <w:r>
      <w:rPr>
        <w:noProof/>
      </w:rPr>
      <w:pict>
        <v:group id="_x0000_s2803" style="position:absolute;margin-left:472.65pt;margin-top:265pt;width:59.5pt;height:191.7pt;z-index:251660288" coordorigin="10720,9177" coordsize="1190,3834">
          <v:roundrect id="_x0000_s2804" style="position:absolute;left:10723;top:11135;width:432;height:1876" arcsize=".5" fillcolor="#aaa" stroked="f">
            <v:textbox inset="0,0,0,0"/>
          </v:roundrect>
          <v:group id="_x0000_s2805" style="position:absolute;left:10720;top:9177;width:1190;height:2980" coordorigin="10720,9177" coordsize="1190,2980">
            <v:group id="_x0000_s2806" style="position:absolute;left:10720;top:9177;width:1190;height:2980" coordorigin="10720,9177" coordsize="1190,2980">
              <v:shape id="_x0000_s2807" style="position:absolute;left:10722;top:9315;width:432;height:2842" coordsize="2596,17050" path="m1299,17050r65,-1l1430,17043r65,-8l1558,17023r63,-14l1683,16992r61,-21l1802,16947r58,-26l1915,16892r55,-31l2022,16828r52,-37l2123,16752r47,-41l2214,16668r44,-45l2299,16576r38,-49l2374,16476r33,-53l2439,16368r29,-56l2493,16254r24,-59l2538,16135r17,-62l2569,16011r12,-64l2589,15882r6,-66l2596,15749r,-14449l2595,1234r-6,-66l2581,1103r-12,-63l2555,976r-17,-62l2517,854r-24,-58l2468,738r-29,-56l2407,627r-33,-52l2337,523r-38,-49l2258,427r-44,-45l2170,339r-47,-41l2074,260r-52,-37l1970,189r-55,-31l1860,129r-58,-26l1744,80,1683,58,1621,42,1558,26,1495,15,1430,7,1364,1,1299,r-67,1l1166,7r-65,8l1038,26,975,42,913,58,852,80r-58,23l736,129r-55,29l626,189r-53,34l522,260r-49,38l426,339r-44,43l338,427r-41,47l259,523r-37,52l189,627r-32,55l128,738r-25,58l79,854,58,914,41,976r-14,64l15,1103r-8,65l1,1234,,1300,,15749r1,67l7,15882r8,65l27,16011r14,62l58,16135r21,60l103,16254r25,58l157,16368r32,55l222,16476r37,51l297,16576r41,47l382,16668r44,43l473,16752r49,39l573,16828r53,33l681,16892r55,29l794,16947r58,24l913,16992r62,17l1038,17023r63,12l1166,17043r66,6l1299,17050xe" fillcolor="#aaa9a9" stroked="f">
                <v:path arrowok="t"/>
              </v:shape>
              <v:shape id="_x0000_s2808" style="position:absolute;left:10837;top:10144;width:202;height:441" coordsize="1211,2642" path="m1211,2642r,-2039l617,,,603,,2642,623,2036r588,606xe" stroked="f">
                <v:path arrowok="t"/>
              </v:shape>
              <v:shape id="_x0000_s2809" style="position:absolute;left:10837;top:9791;width:202;height:409" coordsize="1211,2454" path="m1211,2454l1211,,,,,2454,623,1850r588,604xe" fillcolor="#1f1a17" stroked="f">
                <v:path arrowok="t"/>
              </v:shape>
              <v:shape id="_x0000_s2810" style="position:absolute;left:10720;top:9177;width:1190;height:763" coordsize="7140,4580" path="m7140,l2364,r-71,l2293,1,2175,8,2058,19,1943,37,1830,59,1719,87r-108,33l1504,158r-104,42l1298,247r-99,52l1103,355r-92,61l920,479r-86,69l751,620r-79,75l596,774r-73,83l455,943r-63,88l331,1124r-54,94l225,1316r-45,100l139,1519r-36,104l73,1730,47,1838,27,1949,12,2061,3,2175,,2290r,l3,2405r9,114l27,2632r20,110l73,2851r30,107l139,3062r41,103l225,3264r52,97l331,3456r61,92l455,3637r68,85l596,3805r76,79l751,3960r83,72l920,4100r91,65l1103,4225r96,56l1298,4333r102,46l1504,4422r107,38l1719,4493r111,28l1943,4544r115,17l2175,4573r118,5l2293,4580r71,l7140,4580r,-2290l7140,2290,7140,xe" fillcolor="#1f1a17" stroked="f">
                <v:path arrowok="t"/>
              </v:shape>
              <v:shape id="_x0000_s2811" style="position:absolute;left:10810;top:9233;width:329;height:315" coordsize="1974,1888" path="m1420,r554,1062l400,1888,,1046,433,499,963,147,1420,xe" stroked="f">
                <v:path arrowok="t"/>
              </v:shape>
              <v:shape id="_x0000_s2812" style="position:absolute;left:11058;top:9242;width:304;height:292" coordsize="1828,1749" path="m513,l,985r1458,764l1828,969,1427,462,937,137,513,xe" stroked="f">
                <v:path arrowok="t"/>
              </v:shape>
              <v:shape id="_x0000_s2813" style="position:absolute;left:10748;top:9214;width:671;height:673" coordsize="4029,4039" path="m2015,4039r103,-3l2220,4028r100,-12l2419,3998r98,-23l2612,3947r94,-31l2798,3879r89,-40l2974,3794r84,-49l3140,3693r79,-56l3295,3576r73,-63l3438,3446r67,-70l3568,3303r61,-76l3684,3147r53,-81l3786,2981r45,-87l3871,2804r35,-91l3939,2619r27,-95l3989,2425r17,-98l4019,2225r8,-101l4029,2020r-2,-104l4019,1814r-13,-100l3989,1614r-23,-97l3939,1421r-33,-94l3871,1235r-40,-89l3786,1059r-49,-84l3684,892r-55,-79l3568,737r-63,-74l3438,594r-70,-67l3295,463r-76,-60l3140,347r-82,-53l2974,245r-87,-45l2798,160r-92,-37l2612,92,2517,65,2419,42,2320,24,2220,12,2118,4,2015,,1911,4r-102,8l1709,24r-99,18l1512,65r-95,27l1323,123r-91,37l1142,200r-87,45l971,294r-82,53l810,403r-76,60l660,527r-69,67l524,663r-63,74l401,813r-56,79l292,975r-49,84l199,1146r-41,89l122,1327r-32,94l64,1517r-24,97l22,1714,10,1814,2,1916,,2020r2,104l10,2225r12,102l40,2425r24,99l90,2619r32,94l158,2804r41,90l243,2981r49,85l345,3147r56,80l461,3303r63,73l591,3446r69,67l734,3576r76,61l889,3693r82,52l1055,3794r87,45l1232,3879r91,37l1417,3947r95,28l1610,3998r99,18l1809,4028r102,8l2015,4039xe" stroked="f">
                <v:path arrowok="t"/>
              </v:shape>
              <v:shape id="_x0000_s2814" style="position:absolute;left:10891;top:9287;width:77;height:50" coordsize="460,302" path="m460,l429,15,398,30,366,46,336,62,306,79,276,96r-29,18l218,133r-29,19l161,172r-28,20l105,214,79,235,52,256,26,278,,302,26,279,53,257,80,235r26,-21l133,193r28,-20l190,153r28,-19l247,115,277,97,306,79,336,63,367,47,398,30,429,16,460,xe" fillcolor="#c3c3c2" stroked="f">
                <v:path arrowok="t"/>
              </v:shape>
              <v:shape id="_x0000_s2815" style="position:absolute;left:10871;top:9276;width:126;height:82" coordsize="757,494" path="m757,l701,19,648,39,594,62,543,86r-52,26l441,139r-50,29l343,198r-47,32l250,264r-45,35l161,335r-42,37l78,411,39,453,,494,39,453,79,414r42,-39l163,338r44,-37l253,266r45,-32l345,201r48,-30l442,142r51,-28l544,88,595,64,649,42,702,20,757,xe" fillcolor="#c3c3c2" stroked="f">
                <v:path arrowok="t"/>
              </v:shape>
              <v:shape id="_x0000_s2816" style="position:absolute;left:10856;top:9270;width:162;height:106" coordsize="969,634" path="m671,100r-31,16l609,130r-31,17l547,163r-30,16l488,197r-30,18l429,234r-28,19l372,273r-28,20l317,314r-26,21l264,357r-27,22l211,402r-29,27l155,457r-27,28l101,512,74,543,49,572,24,603,,634,23,605,46,577,71,549,95,523r25,-26l146,470r26,-25l199,420r27,-25l254,372r28,-24l311,326r29,-23l370,281r30,-20l430,240r30,-19l493,201r31,-18l556,164r32,-17l621,130r33,-16l688,99,722,83,756,70,790,57,826,43,862,32,897,20,933,10,969,,931,10,893,20,855,31,817,43,780,57,744,70,707,84r-36,16xe" fillcolor="#c3c3c2" stroked="f">
                <v:path arrowok="t"/>
              </v:shape>
              <v:shape id="_x0000_s2817" style="position:absolute;left:10845;top:9266;width:189;height:125" coordsize="1133,747" path="m908,56l853,76,800,98r-54,22l695,144r-51,26l593,198r-49,29l496,257r-47,33l404,322r-46,35l314,394r-42,37l230,470r-40,39l151,550r-21,24l110,597,90,622,71,645,53,671,35,695,17,721,,747,24,711,50,677,77,643r28,-33l133,578r29,-32l192,514r30,-30l253,454r32,-29l318,397r33,-28l385,343r34,-26l455,292r36,-25l526,244r37,-22l601,199r38,-20l677,159r40,-19l756,121r40,-17l837,87,878,73,920,58,961,45r43,-13l1047,20r43,-10l1133,r-28,6l1076,11r-29,7l1019,25r-29,8l963,39r-28,9l908,56xe" fillcolor="#c3c3c2" stroked="f">
                <v:path arrowok="t"/>
              </v:shape>
              <v:shape id="_x0000_s2818" style="position:absolute;left:10837;top:9264;width:212;height:140" coordsize="1274,839" path="m1083,34r-36,10l1011,54,976,66,940,77,904,91r-34,13l836,117r-34,16l768,148r-33,16l702,181r-32,17l638,217r-31,18l574,255r-30,19l514,295r-30,20l454,337r-29,23l396,382r-28,24l340,429r-27,25l286,479r-26,25l234,531r-25,26l185,583r-25,28l137,639r-23,29l99,688,83,710,69,730,54,751,40,773,27,795,13,817,,839,27,798,53,758,82,717r29,-38l143,641r31,-36l206,568r34,-36l274,498r35,-33l346,431r36,-31l420,370r39,-30l498,312r40,-28l580,257r41,-26l663,208r44,-24l750,162r45,-21l841,122r46,-19l932,85,980,69r47,-14l1075,41r49,-12l1173,18,1223,8,1274,r-25,2l1224,7r-23,3l1178,15r-25,3l1130,23r-24,5l1083,34xe" fillcolor="#c3c3c2" stroked="f">
                <v:path arrowok="t"/>
              </v:shape>
              <v:shape id="_x0000_s2819" style="position:absolute;left:10830;top:9263;width:233;height:153" coordsize="1395,920" path="m1223,20r-43,10l1137,40r-43,12l1051,65r-41,13l968,93r-41,14l886,124r-40,17l807,160r-40,19l729,199r-38,20l653,242r-37,22l581,287r-36,25l509,337r-34,26l441,389r-33,28l375,445r-32,29l312,504r-30,30l252,566r-29,32l195,630r-28,33l140,697r-26,34l90,767,65,804,42,842,21,881,,920,26,873,55,827,84,782r32,-43l148,695r33,-41l216,613r36,-40l290,534r38,-38l367,459r40,-34l448,390r42,-32l534,325r44,-30l623,266r46,-28l717,211r47,-25l813,162r49,-22l912,119r51,-19l1015,82r52,-17l1121,50r53,-13l1229,25r54,-10l1339,7,1395,r-22,1l1352,4r-22,2l1309,8r-22,3l1266,14r-22,3l1223,20xe" fillcolor="#c3c3c2" stroked="f">
                <v:path arrowok="t"/>
              </v:shape>
              <v:shape id="_x0000_s2820" style="position:absolute;left:10825;top:9262;width:251;height:166" coordsize="1510,992" path="m1349,12r-51,8l1248,30r-49,11l1150,53r-48,14l1055,81r-48,16l962,115r-46,19l870,153r-45,21l782,196r-44,24l696,243r-41,26l613,296r-40,28l534,352r-39,30l457,412r-36,31l384,477r-35,33l315,544r-34,36l249,617r-31,36l186,691r-29,38l128,770r-26,40l75,851,55,885,36,921,18,956,,992,28,940,57,889,88,839r32,-49l154,743r35,-47l225,650r38,-43l303,564r41,-42l386,481r43,-39l474,405r46,-35l567,334r48,-33l664,269r50,-30l765,211r53,-27l871,158r54,-23l979,114r57,-20l1092,75r58,-16l1208,43r59,-12l1327,20r61,-9l1448,4,1510,r-41,1l1429,4r-41,4l1349,12xe" fillcolor="#c3c3c2" stroked="f">
                <v:path arrowok="t"/>
              </v:shape>
              <v:shape id="_x0000_s2821" style="position:absolute;left:10820;top:9262;width:267;height:177" coordsize="1603,1060" path="m1460,4r-56,7l1348,19r-54,10l1239,41r-53,13l1132,69r-52,17l1028,104r-51,19l927,144r-49,22l829,190r-47,25l734,242r-46,28l643,299r-44,30l555,362r-42,32l472,429r-40,34l393,500r-38,38l317,577r-36,40l246,658r-33,41l181,743r-32,43l120,831,91,877,65,924,47,957,31,991r-16,35l,1060r28,-57l57,948,88,894r32,-54l155,788r36,-51l229,687r40,-48l310,592r42,-45l397,503r46,-42l490,420r49,-39l589,344r50,-37l691,273r55,-32l801,211r56,-29l913,155r58,-25l1031,108r60,-21l1152,69r63,-17l1277,38r64,-13l1405,15r65,-7l1536,2,1603,r-10,l1584,r-31,l1521,1r-31,1l1460,4xe" fillcolor="#c3c3c2" stroked="f">
                <v:path arrowok="t"/>
              </v:shape>
              <v:shape id="_x0000_s2822" style="position:absolute;left:10816;top:9262;width:283;height:187" coordsize="1698,1123" path="m1565,r-62,4l1443,11r-61,9l1322,31r-59,12l1205,59r-58,16l1091,94r-57,20l980,135r-54,23l873,184r-53,27l769,239r-50,30l670,301r-48,33l575,370r-46,35l484,442r-43,39l399,522r-41,42l318,607r-38,43l244,696r-35,47l175,790r-32,49l112,889,83,940,55,992r-15,32l27,1057r-13,32l,1123r27,-61l56,1002,87,943r33,-57l154,830r38,-55l230,722r41,-52l314,620r44,-49l404,524r47,-45l501,436r50,-43l604,354r53,-39l713,279r56,-35l827,213r59,-30l946,155r62,-26l1071,106r64,-22l1199,65r66,-16l1331,34r68,-12l1467,13r69,-7l1607,3r70,-2l1688,2r10,l1676,1,1653,r-22,l1609,r-11,l1587,r-12,l1565,xe" fillcolor="#c3c3c2" stroked="f">
                <v:path arrowok="t"/>
              </v:shape>
              <v:shape id="_x0000_s2823" style="position:absolute;left:10812;top:9262;width:296;height:197" coordsize="1776,1183" path="m1648,r-67,2l1515,8r-65,7l1386,25r-64,13l1260,52r-63,17l1136,87r-60,21l1016,130r-58,25l902,182r-56,29l791,241r-55,32l684,307r-50,37l584,381r-49,39l488,461r-46,42l397,547r-42,45l314,639r-40,48l236,737r-36,51l165,840r-32,54l102,948r-29,55l45,1060r-12,30l21,1121r-11,31l,1183r25,-65l53,1056,83,994r32,-60l149,876r36,-58l223,762r42,-54l307,656r44,-52l397,555r48,-48l494,461r52,-43l599,375r55,-40l710,297r57,-36l826,227r60,-32l948,166r63,-28l1074,114r66,-23l1206,71r68,-18l1342,39r69,-12l1482,16r71,-6l1624,5r73,-1l1717,4r20,l1756,5r20,l1744,3,1712,2,1680,r-32,xe" fillcolor="#c3c3c2" stroked="f">
                <v:path arrowok="t"/>
              </v:shape>
              <v:shape id="_x0000_s2824" style="position:absolute;left:10809;top:9262;width:309;height:207" coordsize="1852,1241" path="m1737,1r-10,l1716,r-70,2l1575,5r-69,7l1438,21r-68,12l1304,48r-66,16l1174,83r-64,22l1047,128r-62,26l925,182r-59,30l808,243r-56,35l696,314r-53,39l590,392r-50,43l490,478r-47,45l397,570r-44,49l310,669r-41,52l231,774r-38,55l159,885r-33,57l95,1001r-29,60l39,1122r-10,30l19,1181,9,1211,,1241r25,-67l50,1108r29,-63l111,982r33,-61l180,860r38,-58l258,745r42,-56l344,636r47,-52l439,534r50,-48l540,440r54,-43l649,354r57,-40l764,276r61,-36l886,207r62,-31l1013,147r66,-25l1145,97r68,-20l1282,58r70,-16l1423,29r72,-10l1568,11r73,-4l1716,5r34,l1784,7r33,2l1852,11,1823,8,1794,4,1766,2,1737,1xe" fillcolor="#c3c3c2" stroked="f">
                <v:path arrowok="t"/>
              </v:shape>
              <v:shape id="_x0000_s2825" style="position:absolute;left:10807;top:9263;width:320;height:216" coordsize="1923,1294" path="m1809,1r-20,l1770,r-20,l1730,r-73,1l1586,6r-71,6l1444,23r-69,12l1307,49r-68,18l1173,87r-66,23l1044,134r-63,28l919,191r-60,32l800,257r-57,36l687,331r-55,40l579,414r-52,43l478,503r-48,48l384,600r-44,52l298,704r-42,54l218,814r-36,58l148,930r-32,60l86,1052r-28,62l33,1179r-10,28l15,1236r-9,29l,1294r22,-69l47,1157r28,-67l105,1025r32,-64l172,899r38,-62l250,778r41,-57l336,665r45,-55l429,559r50,-50l532,461r55,-47l642,370r57,-42l758,288r62,-36l882,216r64,-33l1012,153r66,-27l1146,102r70,-22l1286,61r71,-17l1430,29r73,-10l1578,11r76,-4l1730,5r24,l1779,6r23,1l1827,8r24,1l1875,11r23,1l1923,15r-28,-4l1866,8,1838,5,1809,1xe" fillcolor="#c3c3c2" stroked="f">
                <v:path arrowok="t"/>
              </v:shape>
              <v:shape id="_x0000_s2826" style="position:absolute;left:10804;top:9263;width:332;height:224" coordsize="1988,1346" path="m1880,6l1845,4,1812,2,1778,r-34,l1669,2r-73,4l1523,14r-72,10l1380,37r-70,16l1241,72r-68,20l1107,117r-66,25l976,171r-62,31l853,235r-61,36l734,309r-57,40l622,392r-54,43l517,481r-50,48l419,579r-47,52l328,684r-42,56l246,797r-38,58l172,916r-33,61l107,1040r-29,63l53,1169r-25,67l20,1263r-6,27l7,1318,,1346r22,-72l45,1203r27,-68l101,1066r31,-65l167,936r36,-64l242,811r42,-60l328,693r46,-57l423,583r50,-53l526,480r54,-48l636,386r58,-44l754,301r63,-38l879,226r65,-33l1011,161r68,-29l1148,107r70,-24l1291,63r72,-17l1438,32r75,-11l1589,12r77,-5l1744,6r31,l1806,7r30,1l1868,9r30,3l1928,15r30,3l1988,22r-27,-5l1935,13,1907,9,1880,6xe" fillcolor="#c3c3c2" stroked="f">
                <v:path arrowok="t"/>
              </v:shape>
              <v:shape id="_x0000_s2827" style="position:absolute;left:10803;top:9264;width:341;height:232" coordsize="2048,1394" path="m1947,10l1922,7,1899,6,1875,4,1851,3,1826,2,1803,1,1778,r-24,l1678,2r-76,4l1527,14r-73,10l1381,39r-71,17l1240,75r-70,22l1102,121r-66,27l970,178r-64,33l844,247r-62,36l723,323r-57,42l611,409r-55,47l503,504r-50,50l405,605r-45,55l315,716r-41,57l234,832r-38,62l161,956r-32,64l99,1085r-28,67l46,1220r-22,69l17,1315r-5,27l6,1369,,1394r19,-73l42,1248r24,-72l94,1106r31,-68l159,971r35,-65l234,841r41,-61l318,719r46,-58l413,605r50,-54l516,499r54,-50l627,401r59,-45l748,313r62,-41l874,234r66,-34l1008,167r68,-30l1147,110r71,-24l1292,66r74,-19l1442,32r77,-11l1595,12r80,-6l1754,5r38,l1829,6r36,3l1902,11r37,3l1976,19r37,4l2048,29r-25,-5l1998,19r-26,-5l1947,10xe" fillcolor="#c3c3c2" stroked="f">
                <v:path arrowok="t"/>
              </v:shape>
              <v:shape id="_x0000_s2828" style="position:absolute;left:10801;top:9264;width:351;height:240" coordsize="2105,1442" path="m2007,16r-30,-4l1947,9,1917,6,1887,3,1855,2,1825,1,1794,r-31,l1685,1r-77,5l1532,15r-75,11l1382,40r-72,17l1237,77r-70,24l1098,126r-68,29l963,187r-65,33l836,257r-63,38l713,336r-58,44l599,426r-54,48l492,524r-50,53l393,630r-46,57l303,745r-42,60l222,866r-36,64l151,995r-31,65l91,1129r-27,68l41,1268r-22,72l15,1364r-6,26l5,1416,,1442r18,-76l38,1291r25,-74l90,1144r29,-70l152,1005r35,-67l225,872r41,-65l309,745r46,-60l403,627r51,-56l507,516r55,-51l620,416r59,-47l740,324r64,-41l868,244r67,-37l1003,173r71,-31l1145,114r72,-25l1292,67r76,-19l1445,32r78,-12l1602,11r79,-4l1763,4r43,2l1850,7r43,2l1937,13r42,5l2022,23r42,7l2105,37r-24,-6l2057,26r-25,-5l2007,16xe" fillcolor="#c3c3c2" stroked="f">
                <v:path arrowok="t"/>
              </v:shape>
              <v:shape id="_x0000_s2829" style="position:absolute;left:10800;top:9265;width:360;height:248" coordsize="2159,1490" path="m2063,24r-35,-6l1991,14,1954,9,1917,6,1880,4,1844,1,1807,r-38,l1690,1r-80,6l1534,16r-77,11l1381,42r-74,19l1233,81r-71,24l1091,132r-68,30l955,195r-66,34l825,267r-62,41l701,351r-59,45l585,444r-54,50l478,546r-50,54l379,656r-46,58l290,775r-41,61l209,901r-35,65l140,1033r-31,68l81,1171r-24,72l34,1316r-19,73l11,1415r-5,25l3,1465,,1490r15,-78l34,1335r23,-76l82,1185r29,-74l143,1040r34,-70l215,902r40,-66l298,772r45,-62l391,649r52,-58l495,536r56,-54l609,432r59,-50l730,337r64,-44l860,253r67,-38l996,180r71,-32l1140,119r74,-26l1289,70r77,-19l1445,35r80,-14l1605,13r81,-6l1769,5r50,1l1868,8r50,3l1967,16r48,7l2063,29r48,9l2159,48r-24,-6l2111,35r-24,-6l2063,24xe" fillcolor="#c3c3c2" stroked="f">
                <v:path arrowok="t"/>
              </v:shape>
              <v:shape id="_x0000_s2830" style="position:absolute;left:10799;top:9265;width:368;height:256" coordsize="2210,1537" path="m2117,33r-41,-7l2034,19r-43,-5l1949,9,1905,5,1862,3,1818,2,1775,r-82,3l1614,7r-79,9l1457,28r-77,16l1304,63r-75,22l1157,110r-71,28l1015,169r-68,34l880,240r-64,39l752,320r-61,45l632,412r-58,49l519,512r-53,55l415,623r-48,58l321,741r-43,62l237,868r-38,66l164,1001r-33,69l102,1140r-27,73l50,1287r-20,75l12,1438r-3,24l6,1487r-2,25l,1537r15,-80l31,1377r22,-78l77,1223r27,-76l135,1074r34,-71l205,932r41,-68l288,798r45,-64l381,672r51,-60l484,555r56,-56l598,446r60,-50l721,349r64,-45l851,262r69,-39l991,186r71,-32l1136,123r76,-26l1287,73r78,-20l1446,36r80,-13l1608,14r83,-7l1775,6r56,l1886,9r55,5l1996,19r54,8l2104,36r53,10l2210,59r-24,-7l2164,45r-23,-5l2117,33xe" fillcolor="#c3c3c2" stroked="f">
                <v:path arrowok="t"/>
              </v:shape>
              <v:shape id="_x0000_s2831" style="position:absolute;left:10799;top:9265;width:376;height:264" coordsize="2256,1582" path="m2168,43l2120,33r-48,-9l2024,18r-48,-7l1927,6,1877,3,1828,1,1778,r-83,2l1614,8r-80,8l1454,30r-79,16l1298,65r-75,23l1149,114r-73,29l1005,175r-69,35l869,248r-66,40l739,332r-62,45l618,427r-58,50l504,531r-52,55l400,644r-48,61l307,767r-43,64l224,897r-38,68l152,1035r-32,71l91,1180r-25,74l43,1330r-19,77l9,1485r-2,24l3,1533r-1,24l,1582r12,-83l28,1418r19,-81l69,1259r27,-77l126,1106r32,-74l194,961r39,-71l275,822r45,-66l368,693r51,-62l472,572r55,-57l585,460r62,-51l709,360r65,-46l841,270r69,-40l981,192r73,-35l1129,127r77,-28l1283,75r79,-22l1443,37r82,-14l1608,13r84,-5l1778,5r62,1l1902,10r60,4l2022,22r60,9l2140,42r60,14l2256,70r-21,-7l2213,56r-22,-7l2168,43xe" fillcolor="#c3c3c2" stroked="f">
                <v:path arrowok="t"/>
              </v:shape>
              <v:shape id="_x0000_s2832" style="position:absolute;left:10798;top:9266;width:384;height:271" coordsize="2301,1625" path="m2215,53l2162,40,2109,30r-54,-9l2001,13,1946,8,1891,3,1836,r-56,l1696,1r-83,7l1531,17r-80,13l1370,47r-78,20l1217,91r-76,26l1067,148r-71,32l925,217r-69,39l790,298r-64,45l663,390r-60,50l545,493r-56,56l437,606r-51,60l338,728r-45,64l251,858r-41,68l174,997r-34,71l109,1141r-27,76l58,1293r-22,78l20,1451,5,1531r-1,23l2,1578r-1,23l,1625r10,-84l23,1457r18,-81l62,1294r26,-78l116,1138r32,-75l184,988r38,-72l263,846r44,-67l355,713r51,-64l459,589r56,-59l573,474r61,-53l697,370r66,-47l831,278r70,-42l972,198r74,-36l1122,130r77,-28l1278,76r80,-21l1440,37r83,-13l1608,13r85,-6l1780,5r33,1l1848,6r33,2l1915,10r32,2l1981,16r33,4l2046,25r33,5l2111,36r33,5l2175,49r32,7l2238,65r32,8l2301,82r-21,-8l2257,67r-21,-8l2215,53xe" fillcolor="#c3c3c2" stroked="f">
                <v:path arrowok="t"/>
              </v:shape>
              <v:shape id="_x0000_s2833" style="position:absolute;left:10798;top:9266;width:390;height:278" coordsize="2343,1670" path="m2260,65l2204,51,2144,37,2086,26r-60,-9l1966,9,1906,5,1844,1,1782,r-86,3l1612,8r-83,10l1447,32r-81,16l1287,70r-77,24l1133,122r-75,30l985,187r-71,38l845,265r-67,44l713,355r-62,49l589,455r-58,55l476,567r-53,59l372,688r-48,63l279,817r-42,68l198,956r-36,71l130,1101r-30,76l73,1254r-22,78l32,1413r-16,81l4,1577r-1,22l2,1623,,1646r,24l8,1583r13,-85l36,1414r20,-83l80,1251r28,-80l139,1093r33,-76l210,943r41,-71l296,802r47,-68l393,670r54,-63l502,547r58,-58l622,434r63,-52l751,333r69,-47l891,244r72,-40l1038,168r76,-34l1192,105r80,-25l1354,57r83,-19l1521,24r86,-10l1694,7r88,-2l1819,6r36,1l1891,9r37,2l1964,15r35,3l2034,23r36,5l2104,35r36,7l2175,48r33,9l2243,65r33,10l2309,85r34,10l2323,87r-21,-7l2282,73r-22,-8xe" fillcolor="#c3c3c2" stroked="f">
                <v:path arrowok="t"/>
              </v:shape>
              <v:shape id="_x0000_s2834" style="position:absolute;left:10798;top:9267;width:397;height:285" coordsize="2384,1712" path="m2304,77r-31,-9l2241,60r-31,-9l2178,44r-31,-8l2114,31r-32,-6l2049,20r-32,-5l1984,11,1950,7,1918,5,1884,3,1851,1r-35,l1783,r-87,2l1611,8r-85,11l1443,32r-82,18l1281,71r-79,26l1125,125r-76,32l975,193r-71,38l834,273r-68,45l700,365r-63,51l576,469r-58,56l462,584r-53,60l358,708r-48,66l266,841r-41,70l187,983r-36,75l119,1133r-28,78l65,1289r-21,82l26,1452r-13,84l3,1620r-2,18l1,1655,,1671r,18l,1700r1,12l7,1622r10,-87l32,1450r19,-85l73,1282r27,-81l129,1121r33,-77l200,968r40,-73l284,823r47,-69l381,687r53,-64l490,562r59,-60l611,445r63,-53l740,341r69,-46l880,250r74,-40l1029,172r77,-34l1185,108r81,-27l1349,59r84,-19l1519,24r87,-10l1694,7r89,-2l1822,5r40,1l1901,8r38,4l1978,15r38,5l2054,25r38,7l2130,39r37,7l2203,55r37,9l2277,74r36,12l2348,97r36,12l2364,101r-20,-9l2324,84r-20,-7xe" fillcolor="#c3c3c2" stroked="f">
                <v:path arrowok="t"/>
              </v:shape>
              <v:shape id="_x0000_s2835" style="position:absolute;left:10798;top:9267;width:404;height:292" coordsize="2422,1752" path="m2344,90l2310,80,2277,70,2244,60r-35,-8l2176,43r-35,-6l2105,30r-34,-7l2035,18r-35,-5l1965,10,1929,6,1892,4,1856,2,1820,1,1783,r-88,2l1608,9r-86,10l1438,33r-83,19l1273,75r-80,25l1115,129r-76,34l964,199r-72,40l821,281r-69,47l686,377r-63,52l561,484r-58,58l448,602r-54,63l344,729r-47,68l252,867r-41,71l173,1012r-33,76l109,1166r-28,80l57,1326r-20,83l22,1493,9,1578r-8,87l,1676r,11l,1704r1,16l1,1736r2,16l6,1663r9,-90l27,1486r18,-86l65,1315r26,-83l120,1151r32,-80l189,993r39,-75l271,846r47,-72l368,706r53,-66l477,576r59,-60l597,458r65,-55l729,352r69,-49l869,258r75,-43l1020,177r78,-34l1178,112r82,-28l1343,60r85,-19l1515,25r88,-11l1693,8r90,-3l1825,6r42,2l1909,10r41,3l1991,18r41,5l2072,29r41,7l2152,44r40,9l2231,62r39,12l2308,85r39,12l2384,110r38,14l2403,115r-20,-8l2364,98r-20,-8xe" fillcolor="#c3c3c2" stroked="f">
                <v:path arrowok="t"/>
              </v:shape>
              <v:shape id="_x0000_s2836" style="position:absolute;left:10798;top:9268;width:410;height:298" coordsize="2458,1790" path="m2383,104l2347,92,2312,81,2276,69,2239,59r-37,-9l2166,41r-37,-7l2091,27r-38,-7l2015,15r-38,-5l1938,7,1900,3,1861,1,1821,r-39,l1693,2r-88,7l1518,19r-86,16l1348,54r-83,22l1184,103r-79,30l1028,167r-75,38l879,245r-71,45l739,336r-66,51l610,440r-62,57l489,557r-56,61l380,682r-50,67l283,818r-44,72l199,963r-38,76l128,1116r-29,80l72,1277r-22,83l31,1445r-15,85l6,1617,,1707r,20l2,1748r,21l3,1790r,-2l3,1787r2,-92l13,1605r11,-90l40,1428r20,-86l83,1257r28,-82l143,1093r36,-78l218,938r42,-75l307,790r49,-69l410,654r56,-65l524,526r62,-58l651,412r67,-53l787,310r72,-47l934,220r77,-39l1089,145r82,-32l1253,85r84,-23l1424,41r87,-15l1600,15r90,-8l1782,5r44,1l1871,7r44,3l1959,14r44,5l2046,25r43,6l2131,39r42,9l2216,58r41,11l2297,82r41,12l2379,107r40,16l2458,139r-19,-9l2421,121r-19,-9l2383,104xe" fillcolor="#c3c3c2" stroked="f">
                <v:path arrowok="t"/>
              </v:shape>
              <v:shape id="_x0000_s2837" style="position:absolute;left:10798;top:9268;width:416;height:305" coordsize="2494,1831" path="m2419,119r-38,-14l2344,92,2305,80,2267,69,2228,57r-39,-9l2149,39r-39,-8l2069,24r-40,-6l1988,13,1947,8,1906,5,1864,3,1822,r-42,l1690,3r-90,6l1512,20r-87,16l1340,55r-83,24l1175,107r-80,30l1017,172r-76,38l866,253r-71,45l726,347r-67,51l594,453r-61,58l474,571r-56,64l365,701r-50,68l268,840r-42,73l186,988r-37,77l117,1145r-29,81l63,1309r-21,85l24,1480r-12,88l3,1656,,1747r,21l1,1789r2,21l4,1831r,-11l4,1808r,-12l4,1785r2,-92l13,1603r11,-88l40,1426r20,-86l83,1256r28,-82l143,1092r36,-78l218,937r43,-75l307,790r50,-70l409,653r56,-65l524,527r61,-60l650,412r67,-53l787,310r72,-47l933,220r77,-39l1088,146r82,-33l1252,85r84,-23l1422,42r88,-16l1598,15r90,-7l1780,6r48,l1875,8r47,4l1967,15r47,5l2060,27r44,8l2150,44r45,10l2238,65r44,12l2325,91r43,14l2410,121r42,17l2494,155r-19,-9l2456,137r-18,-9l2419,119xe" fillcolor="#c3c3c2" stroked="f">
                <v:path arrowok="t"/>
              </v:shape>
              <v:shape id="_x0000_s2838" style="position:absolute;left:10798;top:9268;width:422;height:312" coordsize="2528,1869" path="m2455,134r-39,-16l2376,104,2335,89,2295,77,2254,64,2213,53,2170,43r-42,-9l2086,26r-43,-6l2000,14,1956,9,1913,5,1868,2,1823,1,1779,r-92,2l1597,10r-89,11l1421,36r-87,21l1250,80r-82,28l1086,140r-78,36l931,215r-75,43l784,305r-69,49l648,407r-65,56l521,521r-58,63l407,649r-54,67l304,786r-47,72l215,933r-39,77l140,1088r-32,82l80,1252r-23,85l37,1423r-16,87l10,1600r-8,90l,1782r,2l,1786r2,21l3,1828r2,21l8,1869,6,1848r,-22l5,1804r,-22l8,1690r6,-90l25,1512r16,-88l61,1338r23,-85l112,1171r33,-81l180,1012r39,-77l262,861r47,-72l358,719r52,-67l466,587r59,-61l586,467r65,-56l718,358r69,-49l860,262r73,-42l1010,181r78,-36l1169,112r82,-27l1336,61r86,-20l1509,25r88,-11l1687,7r92,-2l1829,6r49,1l1928,11r49,5l2025,22r48,8l2121,39r47,10l2215,60r47,12l2308,86r45,14l2398,117r43,17l2485,152r43,20l2511,162r-19,-10l2474,143r-19,-9xe" fillcolor="#c3c3c2" stroked="f">
                <v:path arrowok="t"/>
              </v:shape>
              <v:shape id="_x0000_s2839" style="position:absolute;left:10799;top:9269;width:427;height:318" coordsize="2560,1908" path="m2490,149r-42,-17l2406,115,2364,99,2321,85,2278,71,2234,59,2191,48,2146,38r-46,-9l2056,21r-46,-7l1963,9,1918,6,1871,2,1824,r-48,l1684,2r-90,7l1506,20r-88,16l1332,56r-84,23l1166,107r-82,33l1006,175r-77,39l855,257r-72,47l713,353r-67,53l581,461r-61,60l461,582r-56,65l353,714r-50,70l257,856r-43,75l175,1008r-36,78l107,1168r-28,82l56,1334r-20,86l20,1509,9,1597r-7,90l,1779r,11l,1802r,12l,1825r2,21l5,1866r2,21l10,1908,8,1876,6,1844r,-33l5,1779r2,-92l13,1598r13,-89l41,1421r19,-86l85,1252r28,-83l144,1088r36,-78l219,933r42,-74l307,787r50,-70l409,650r56,-65l523,524r62,-58l649,410r67,-52l785,307r73,-46l931,219r77,-39l1087,144r80,-31l1249,85r84,-25l1419,40r87,-15l1595,13r89,-6l1776,4r52,2l1881,8r52,3l1984,17r51,6l2086,31r49,10l2185,52r49,13l2282,78r48,16l2378,109r46,18l2471,146r44,20l2560,188r-17,-10l2525,168r-17,-9l2490,149xe" fillcolor="#c3c3c2" stroked="f">
                <v:path arrowok="t"/>
              </v:shape>
              <v:shape id="_x0000_s2840" style="position:absolute;left:10799;top:9269;width:432;height:324" coordsize="2593,1946" path="m2523,167r-43,-20l2436,129r-43,-17l2348,95,2303,81,2257,67,2210,55,2163,44,2116,34r-48,-9l2020,17r-48,-6l1923,6,1873,2,1824,1,1774,r-92,2l1592,9r-88,11l1417,36r-86,20l1246,80r-82,27l1083,140r-78,36l928,215r-73,42l782,304r-69,49l646,406r-65,56l520,521r-59,61l405,647r-52,67l304,784r-47,72l214,930r-39,77l140,1085r-33,81l79,1248r-23,85l36,1419r-16,88l9,1595r-6,90l,1777r,22l1,1821r,22l3,1864r2,21l7,1906r3,20l14,1946r-3,-22l10,1904,8,1883,7,1862r,-21l6,1819r,-21l6,1777r2,-91l15,1596r11,-88l42,1421r19,-87l85,1251r28,-83l144,1087r36,-78l219,932r42,-74l307,787r49,-71l410,651r54,-65l523,524r62,-59l649,410r66,-52l786,307r71,-45l931,219r77,-39l1086,144r80,-31l1248,85r84,-24l1418,42r87,-16l1593,15r89,-7l1774,5r55,1l1884,8r54,4l1991,18r54,8l2098,35r52,11l2202,57r52,15l2304,86r50,17l2403,121r48,19l2499,161r47,21l2593,206r-18,-10l2558,186r-17,-10l2523,167xe" fillcolor="#c3c3c2" stroked="f">
                <v:path arrowok="t"/>
              </v:shape>
              <v:shape id="_x0000_s2841" style="position:absolute;left:10800;top:9270;width:437;height:330" coordsize="2622,1984" path="m2555,184r-45,-22l2466,142r-47,-19l2373,105,2325,90,2277,74,2229,61,2180,48,2130,37,2081,27r-51,-8l1979,13,1928,7,1876,4,1823,2,1771,r-92,3l1590,9r-89,12l1414,36r-86,20l1244,81r-82,28l1082,140r-79,36l926,215r-73,42l780,303r-69,51l644,406r-64,56l518,520r-58,61l404,646r-52,67l302,783r-46,72l214,929r-39,77l139,1084r-31,81l80,1248r-25,83l36,1417r-15,88l8,1594r-6,89l,1775r1,32l1,1840r2,32l5,1904r2,20l11,1944r3,20l17,1984r-3,-26l12,1933r-2,-26l8,1880,6,1854r,-26l5,1802r,-27l7,1684r7,-90l25,1506r16,-87l61,1332r23,-83l112,1167r31,-80l179,1008r39,-77l261,858r45,-72l355,717r53,-67l464,586r59,-61l583,465r65,-56l715,357r69,-49l855,262r74,-43l1006,180r78,-35l1164,113r81,-28l1329,62r86,-20l1502,26r88,-11l1681,8r90,-2l1829,7r57,2l1943,14r55,7l2054,28r55,10l2164,50r54,13l2271,78r52,16l2375,112r51,19l2476,152r50,23l2574,199r48,26l2605,214r-15,-10l2573,194r-18,-10xe" fillcolor="#c3c3c2" stroked="f">
                <v:path arrowok="t"/>
              </v:shape>
              <v:shape id="_x0000_s2842" style="position:absolute;left:10800;top:9270;width:442;height:336" coordsize="2651,2019" path="m2587,201r-47,-24l2493,156r-48,-21l2397,116,2348,98,2298,81,2248,67,2196,52,2144,41,2092,30r-53,-9l1985,13,1932,7,1878,3,1823,1,1768,r-92,3l1587,10r-88,11l1412,37r-86,19l1242,80r-82,28l1080,139r-78,36l925,214r-74,43l780,302r-71,51l643,405r-64,55l517,519r-59,62l404,646r-54,65l301,782r-46,71l213,927r-39,77l138,1082r-31,81l79,1246r-24,83l36,1416r-16,87l9,1591r-7,90l,1772r,21l,1814r1,22l1,1857r1,21l4,1899r1,20l8,1941r3,20l14,1980r4,20l22,2019r-4,-30l14,1959r-3,-32l9,1897,7,1866,5,1835,4,1803r,-31l7,1681r6,-90l24,1503r16,-87l60,1331r24,-84l111,1165r32,-80l178,1007r39,-76l260,856r46,-72l355,715r52,-67l463,584r58,-61l582,465r64,-56l713,356r69,-49l853,261r74,-42l1004,180r78,-36l1161,113r83,-28l1327,61r85,-20l1499,25r88,-11l1678,7r90,-2l1828,6r59,4l1946,14r59,7l2062,30r58,11l2176,53r57,15l2288,83r54,18l2396,120r52,22l2501,165r50,23l2601,215r50,27l2635,232r-16,-11l2602,211r-15,-10xe" fillcolor="#c3c3c2" stroked="f">
                <v:path arrowok="t"/>
              </v:shape>
              <v:shape id="_x0000_s2843" style="position:absolute;left:10801;top:9270;width:446;height:343" coordsize="2679,2054" path="m2617,219r-48,-26l2521,169r-50,-23l2421,125r-51,-19l2318,88,2266,72,2213,57,2159,44,2104,32,2049,22r-56,-7l1938,8,1881,3,1824,1,1766,r-90,2l1585,9r-88,11l1410,36r-86,20l1240,79r-81,28l1079,139r-78,35l924,213r-74,43l779,302r-69,49l643,403r-65,56l518,519r-59,61l403,644r-53,67l301,780r-45,72l213,925r-39,77l138,1081r-31,80l79,1243r-23,83l36,1413r-16,87l9,1588r-7,90l,1769r,27l1,1822r,26l3,1874r2,27l7,1927r2,25l12,1978r4,19l20,2016r4,19l28,2054r-6,-35l18,1984r-3,-35l11,1913,8,1877,7,1842,6,1806,5,1769r2,-91l15,1589r11,-88l40,1414r20,-85l84,1245r28,-83l143,1083r36,-78l218,929r42,-74l306,782r49,-68l407,647r56,-64l521,522r61,-59l646,408r66,-53l781,306r71,-46l927,218r76,-39l1081,143r79,-31l1243,84r82,-24l1411,40r87,-14l1586,13r90,-6l1766,4r62,2l1891,9r61,6l2012,22r61,9l2132,44r59,13l2249,72r57,17l2362,108r55,22l2472,152r53,25l2578,203r51,28l2679,260r-15,-10l2649,239r-16,-10l2617,219xe" fillcolor="#c3c3c2" stroked="f">
                <v:path arrowok="t"/>
              </v:shape>
              <v:shape id="_x0000_s2844" style="position:absolute;left:10801;top:9271;width:452;height:348" coordsize="2710,2088" path="m2647,237r-50,-27l2547,183r-50,-23l2444,137r-52,-22l2338,96,2284,78,2229,63,2172,48,2116,36,2058,25r-57,-9l1942,9,1883,5,1824,1,1764,r-90,2l1583,9r-88,11l1408,36r-85,20l1240,80r-83,28l1078,139r-78,36l923,214r-74,42l778,302r-69,49l642,404r-64,56l517,518r-58,61l403,643r-52,67l302,779r-46,72l213,926r-39,76l139,1080r-32,80l80,1242r-24,84l36,1411r-16,87l9,1586r-6,90l,1767r,31l1,1830r2,31l5,1892r2,30l10,1954r4,30l18,2014r4,19l26,2051r4,19l35,2088r-7,-39l23,2009r-6,-40l13,1929,9,1889,7,1849,6,1808r,-41l8,1676r7,-89l26,1499r16,-87l61,1327r24,-84l112,1161r32,-80l179,1004r39,-76l260,854r46,-72l355,713r52,-67l462,582r58,-61l581,463r64,-55l712,356r69,-50l853,261r73,-43l1002,179r77,-35l1159,112r82,-27l1324,61r85,-19l1496,26r88,-11l1674,8r90,-2l1796,6r33,1l1861,8r32,2l1926,13r31,3l1988,19r32,5l2082,34r62,13l2204,62r61,16l2324,96r58,22l2439,140r57,24l2550,191r55,28l2657,249r53,33l2694,271r-15,-12l2663,248r-16,-11xe" fillcolor="#c3c3c2" stroked="f">
                <v:path arrowok="t"/>
              </v:shape>
              <v:shape id="_x0000_s2845" style="position:absolute;left:10801;top:9271;width:457;height:353" coordsize="2737,2119" path="m2674,256r-50,-29l2573,199r-53,-26l2467,148r-55,-22l2357,104,2301,85,2244,68,2186,53,2127,40,2068,27r-61,-9l1947,11,1886,5,1823,2,1761,r-90,3l1581,9r-88,13l1406,36r-86,20l1238,80r-83,28l1076,139r-78,36l922,214r-75,42l776,302r-69,49l641,404r-64,55l516,518r-58,61l402,643r-52,67l301,778r-46,73l213,925r-39,76l138,1079r-31,79l79,1241r-24,84l35,1410r-14,87l10,1585r-8,89l,1765r1,37l2,1838r1,35l6,1909r4,36l13,1980r4,35l23,2050r4,18l32,2085r4,17l41,2119r-8,-42l25,2033r-5,-45l14,1945r-3,-45l7,1856,5,1811r,-46l7,1674r7,-89l25,1497r16,-86l60,1326r24,-84l111,1160r32,-80l178,1003r39,-76l259,853r46,-71l354,712r52,-66l461,583r58,-62l581,463r63,-56l710,356r69,-49l851,261r73,-43l1000,179r77,-34l1157,112r82,-27l1322,61r85,-19l1493,26r88,-11l1671,8r90,-2l1794,6r34,1l1861,8r34,3l1928,14r33,3l1994,22r32,4l2059,31r32,6l2123,43r32,8l2186,57r31,9l2248,74r32,10l2310,93r31,11l2370,114r30,13l2430,138r29,12l2488,164r29,13l2545,192r29,14l2602,221r28,15l2683,269r54,33l2721,291r-15,-12l2690,268r-16,-12xe" fillcolor="#c3c3c2" stroked="f">
                <v:path arrowok="t"/>
              </v:shape>
              <v:shape id="_x0000_s2846" style="position:absolute;left:10802;top:9272;width:460;height:359" coordsize="2763,2152" path="m2704,276r-53,-33l2599,213r-55,-28l2490,158r-57,-24l2376,112,2318,90,2259,72,2198,56,2138,41,2076,28,2014,18r-32,-5l1951,10,1920,7,1887,4,1855,2,1823,1,1790,r-32,l1668,2r-90,7l1490,20r-87,16l1318,55r-83,24l1153,106r-80,32l996,173r-76,39l847,255r-72,45l706,350r-67,52l575,457r-61,58l456,576r-55,64l349,707r-49,69l254,848r-42,74l173,998r-35,77l106,1155r-27,82l55,1321r-19,85l20,1493,9,1581r-7,89l,1761r,41l1,1843r2,40l7,1923r4,40l17,2003r5,40l29,2082r4,18l38,2116r5,18l48,2152,38,2104r-9,-47l22,2008r-6,-48l11,1911,8,1862,5,1811,4,1761r3,-91l13,1581r11,-87l40,1407r20,-85l84,1239r27,-81l143,1077r34,-77l216,924r43,-74l304,779r48,-68l405,643r56,-63l519,519r60,-58l642,405r67,-51l777,305r72,-46l922,217r76,-40l1075,143r81,-31l1237,84r82,-24l1404,40r87,-16l1578,13r90,-6l1758,4r34,l1828,5r35,3l1897,10r34,3l1965,17r34,4l2032,26r34,5l2099,38r34,7l2165,52r32,8l2230,69r32,9l2294,88r32,11l2357,109r31,13l2418,134r31,12l2480,160r30,14l2539,188r29,15l2597,219r29,15l2654,251r27,17l2709,286r27,18l2763,322r-15,-12l2734,298r-16,-11l2704,276xe" fillcolor="#c3c3c2" stroked="f">
                <v:path arrowok="t"/>
              </v:shape>
              <v:shape id="_x0000_s2847" style="position:absolute;left:10802;top:9272;width:466;height:364" coordsize="2791,2185" path="m2732,296r-54,-33l2625,230r-28,-15l2569,200r-29,-14l2512,171r-29,-13l2454,144r-29,-12l2395,121r-30,-13l2336,98,2305,87r-30,-9l2243,68r-31,-8l2181,51r-31,-6l2118,37r-32,-6l2054,25r-33,-5l1989,16r-33,-5l1923,8,1890,5,1856,2,1823,1,1789,r-33,l1666,2r-90,7l1488,20r-86,16l1317,55r-83,24l1152,106r-80,33l995,173r-76,39l846,255r-72,46l705,350r-66,51l576,457r-62,58l456,577r-55,63l349,706r-49,70l254,847r-42,74l173,997r-35,77l106,1154r-27,82l55,1320r-19,85l20,1491,9,1579r-7,89l,1759r,46l2,1850r4,44l9,1939r6,43l20,2027r8,44l36,2113r4,18l46,2149r5,18l57,2185,45,2133,35,2082r-9,-53l18,1976r-6,-54l9,1869,6,1814r,-55l8,1668r7,-88l26,1492r14,-86l60,1321r24,-84l112,1156r31,-80l178,999r39,-76l259,849r46,-70l353,710r52,-66l460,580r58,-61l579,460r64,-54l708,353r70,-48l848,259r74,-42l997,178r77,-35l1154,112r81,-28l1319,60r84,-20l1489,26r88,-11l1666,7r90,-2l1792,6r36,1l1864,8r36,3l1935,15r35,3l2006,22r34,6l2075,34r34,6l2143,48r35,8l2211,65r33,9l2277,84r33,11l2343,106r32,11l2406,131r33,12l2470,156r30,15l2531,186r30,15l2591,218r29,16l2650,251r29,17l2707,287r28,18l2763,324r28,20l2777,332r-15,-12l2746,308r-14,-12xe" fillcolor="#c3c3c2" stroked="f">
                <v:path arrowok="t"/>
              </v:shape>
              <v:shape id="_x0000_s2848" style="position:absolute;left:10803;top:9273;width:469;height:369" coordsize="2817,2217" path="m2759,318r-27,-18l2705,282r-28,-18l2650,247r-28,-17l2593,215r-29,-16l2535,184r-29,-14l2476,156r-31,-14l2414,130r-30,-12l2353,105,2322,95,2290,84,2258,74r-32,-9l2193,56r-32,-8l2129,41r-34,-7l2062,27r-34,-5l1995,17r-34,-4l1927,9,1893,6,1859,4,1824,1,1788,r-34,l1664,3r-90,6l1487,20r-87,16l1315,56r-82,24l1152,108r-81,31l994,173r-76,40l845,255r-72,46l705,350r-67,51l575,457r-60,58l457,576r-56,63l348,707r-48,68l255,846r-43,74l173,996r-34,77l107,1154r-27,81l56,1318r-20,85l20,1490,9,1577r-6,89l,1757r1,50l4,1858r3,49l12,1956r6,48l25,2053r9,47l44,2148r5,17l55,2183r6,18l67,2217,53,2163,41,2107,30,2050r-8,-58l15,1935,9,1875,7,1816,6,1757r2,-91l15,1578r11,-88l42,1404r19,-85l84,1236r28,-81l143,1075r35,-77l217,922r42,-74l304,778r49,-69l405,643r55,-64l518,519r60,-58l642,406r66,-53l777,304r70,-44l921,217r75,-39l1073,143r80,-31l1234,84r83,-23l1401,42r86,-16l1575,15r89,-7l1754,6r38,l1829,7r36,2l1902,11r37,4l1976,19r36,6l2047,30r36,7l2119,44r34,8l2189,61r34,9l2257,80r35,10l2325,101r33,12l2392,125r32,14l2457,153r32,15l2520,182r33,16l2583,215r31,17l2644,249r30,18l2703,286r29,19l2761,325r28,21l2817,367r-13,-12l2789,342r-14,-12l2759,318xe" fillcolor="#c3c3c2" stroked="f">
                <v:path arrowok="t"/>
              </v:shape>
              <v:shape id="_x0000_s2849" style="position:absolute;left:10803;top:9273;width:474;height:375" coordsize="2842,2249" path="m2785,339r-28,-20l2729,300r-28,-18l2673,263r-29,-17l2614,229r-29,-16l2555,196r-30,-15l2494,166r-30,-15l2433,138r-33,-12l2369,112r-32,-11l2304,90,2271,79,2238,69r-33,-9l2172,51r-35,-8l2103,35r-34,-6l2034,23r-34,-6l1964,13r-35,-3l1894,6,1858,3,1822,2,1786,1,1750,r-90,2l1571,10r-88,11l1397,35r-84,20l1229,79r-81,28l1068,138r-77,35l916,212r-74,42l772,300r-70,48l637,401r-64,54l512,514r-58,61l399,639r-52,66l299,774r-46,70l211,918r-39,76l137,1071r-31,80l78,1232r-24,84l34,1401r-14,86l9,1575r-7,88l,1754r,55l3,1864r3,53l12,1971r8,53l29,2077r10,51l51,2180r6,18l63,2214r6,17l76,2249,59,2190,44,2129r-5,-30l32,2069r-4,-31l22,2007r-3,-31l14,1945r-3,-31l9,1881,6,1850,5,1818,4,1786r,-32l6,1665r7,-90l24,1488r16,-86l59,1317r23,-83l110,1153r31,-80l176,996r39,-76l257,848r45,-72l351,708r51,-66l458,578r57,-61l576,460r64,-56l706,353r68,-50l845,259r73,-43l994,177r77,-34l1150,111r81,-28l1314,60r84,-19l1484,25r87,-11l1661,7r89,-2l1789,5r38,1l1865,8r38,4l1941,15r38,5l2015,25r37,6l2089,39r37,6l2161,54r37,9l2234,73r35,10l2304,96r35,11l2372,120r35,14l2440,147r34,16l2506,177r32,17l2571,211r32,16l2634,246r31,18l2696,283r30,20l2755,325r29,21l2813,367r29,23l2827,376r-14,-12l2800,352r-15,-13xe" fillcolor="#c3c3c2" stroked="f">
                <v:path arrowok="t"/>
              </v:shape>
              <v:shape id="_x0000_s2850" style="position:absolute;left:10804;top:9273;width:477;height:380" coordsize="2867,2280" path="m2811,361r-28,-21l2755,319r-29,-20l2697,280r-29,-19l2638,243r-30,-17l2577,209r-30,-17l2514,176r-31,-14l2451,147r-33,-14l2386,119r-34,-12l2319,95,2286,84,2251,74,2217,64r-34,-9l2147,46r-34,-8l2077,31r-36,-7l2006,19r-36,-6l1933,9,1896,5,1859,3,1823,1,1786,r-38,l1658,2r-89,7l1481,20r-86,16l1311,55r-83,23l1147,106r-80,31l990,172r-75,39l841,254r-70,44l702,347r-66,53l572,455r-60,58l454,573r-55,64l347,703r-49,69l253,842r-42,74l172,992r-35,77l106,1149r-28,81l55,1313r-19,85l20,1484,9,1572r-7,88l,1751r1,59l3,1869r6,60l16,1986r8,58l35,2101r12,56l61,2211r6,18l74,2246r5,17l86,2280r-9,-32l68,2216r-9,-31l51,2152r-8,-32l37,2087r-6,-32l26,2021r-5,-32l17,1955r-4,-33l10,1887,8,1854,7,1820,6,1786,4,1751r3,-89l13,1572r11,-87l40,1399r20,-84l84,1231r26,-80l142,1072r34,-78l215,918r43,-72l302,774r49,-68l403,640r54,-64l515,516r61,-58l639,403r66,-51l773,303r71,-45l917,216r76,-40l1070,142r79,-32l1229,84r83,-24l1396,40r86,-16l1569,13r90,-6l1748,4r40,1l1827,7r39,2l1905,12r39,4l1983,20r38,6l2059,32r38,8l2135,48r37,9l2209,67r36,10l2281,88r37,12l2354,113r34,13l2423,141r34,14l2492,171r33,17l2559,204r32,18l2623,241r33,19l2687,279r31,21l2748,321r31,22l2809,365r29,23l2867,411r-15,-12l2839,385r-14,-12l2811,361xe" fillcolor="#c3c3c2" stroked="f">
                <v:path arrowok="t"/>
              </v:shape>
              <v:shape id="_x0000_s2851" style="position:absolute;left:10804;top:9274;width:482;height:385" coordsize="2890,2310" path="m2838,385r-29,-23l2780,341r-29,-21l2722,298r-30,-20l2661,259r-31,-18l2599,222r-32,-16l2534,189r-32,-17l2470,158r-34,-16l2403,129r-35,-14l2335,102,2300,91,2265,78,2230,68,2194,58r-37,-9l2122,40r-37,-6l2048,26r-37,-6l1975,15r-38,-5l1899,7,1861,3,1823,1,1785,r-39,l1657,2r-90,7l1480,20r-86,16l1310,55r-83,23l1146,106r-79,32l990,172r-76,39l841,254r-71,44l702,348r-66,51l572,455r-61,57l454,573r-56,64l347,703r-49,68l253,843r-42,72l172,991r-35,77l106,1148r-28,81l55,1312r-19,85l20,1483,9,1570r-7,90l,1749r,32l1,1813r1,32l5,1876r2,33l10,1940r5,31l18,2002r6,31l28,2064r7,30l40,2124r15,61l72,2244r5,17l84,2276r7,17l97,2310,86,2276,76,2243r-9,-34l58,2176r-9,-35l43,2107r-8,-35l29,2037r-5,-35l19,1966r-4,-35l11,1894,9,1859,7,1823,6,1786r,-37l8,1660r7,-89l26,1483r14,-85l60,1313r24,-83l111,1150r31,-79l176,994r39,-76l258,845r44,-70l352,705r51,-65l458,577r58,-61l576,458r62,-54l704,352r69,-49l843,258r73,-42l992,177r77,-35l1147,111r81,-27l1311,60r85,-20l1480,26r87,-11l1657,8r89,-2l1787,6r40,1l1869,9r40,3l1948,17r40,5l2027,28r40,7l2105,43r39,9l2182,60r38,11l2258,82r37,12l2331,106r37,14l2404,134r36,15l2474,165r36,16l2543,199r35,18l2611,236r33,19l2676,275r32,21l2741,317r30,23l2802,363r30,24l2861,410r29,26l2877,423r-12,-14l2851,397r-13,-12xe" fillcolor="#c3c3c2" stroked="f">
                <v:path arrowok="t"/>
              </v:shape>
              <v:shape id="_x0000_s2852" style="position:absolute;left:10804;top:9274;width:486;height:390" coordsize="2914,2340" path="m2863,407r-29,-23l2805,361r-30,-22l2744,317r-30,-21l2683,275r-31,-19l2619,237r-32,-19l2555,200r-34,-16l2488,167r-35,-16l2419,137r-35,-15l2350,109,2314,96,2277,84,2241,73,2205,63,2168,53r-37,-9l2093,36r-38,-8l2017,22r-38,-6l1940,12,1901,8,1862,5,1823,3,1784,1,1744,r-89,3l1565,9r-87,11l1392,36r-84,20l1225,80r-80,26l1066,138r-77,34l913,212r-73,42l769,299r-68,49l635,399r-63,55l511,512r-58,60l399,636r-52,66l298,770r-44,72l211,914r-39,76l138,1068r-32,79l80,1227r-24,84l36,1395r-16,86l9,1568r-6,90l,1747r2,35l3,1816r1,34l6,1883r3,35l13,1951r4,34l22,2017r5,34l33,2083r6,33l47,2148r8,33l64,2212r9,32l82,2276r7,15l95,2308r7,16l110,2340,97,2305,85,2270,75,2234,65,2198r-9,-35l47,2126r-8,-37l33,2052r-7,-37l20,1977r-4,-38l13,1901,9,1863,7,1825,6,1786r,-39l8,1658r7,-89l26,1482r16,-86l61,1312r23,-82l111,1148r31,-78l178,993r38,-76l257,844r46,-70l351,705r52,-65l458,576r57,-60l575,459r63,-55l704,351r68,-48l843,257r72,-41l991,178r77,-36l1146,111r81,-27l1310,61r84,-19l1480,26r87,-11l1655,8r89,-2l1786,6r42,2l1870,10r41,4l1952,18r41,6l2033,29r40,8l2113,45r39,9l2192,64r38,11l2269,86r38,14l2345,113r37,14l2419,142r37,16l2491,175r36,18l2561,210r35,19l2631,250r33,20l2698,291r32,22l2762,336r32,23l2825,384r30,24l2885,434r29,26l2901,446r-13,-13l2875,421r-12,-14xe" fillcolor="#c4c4c3" stroked="f">
                <v:path arrowok="t"/>
              </v:shape>
              <v:shape id="_x0000_s2853" style="position:absolute;left:10805;top:9275;width:489;height:394" coordsize="2935,2368" path="m2884,430r-29,-26l2826,381r-30,-24l2765,334r-30,-23l2702,290r-32,-21l2638,249r-33,-19l2572,211r-35,-18l2504,175r-36,-16l2434,143r-36,-15l2362,114r-37,-14l2289,88,2252,76,2214,65,2176,54r-38,-8l2099,37r-38,-8l2021,22r-39,-6l1942,11,1903,6,1863,3,1821,1,1781,r-41,l1651,2r-90,7l1474,20r-84,14l1305,54r-83,24l1141,105r-78,31l986,171r-76,39l837,252r-70,45l698,346r-66,52l570,452r-60,58l452,571r-55,63l346,699r-50,70l252,839r-43,73l170,988r-34,77l105,1144r-27,80l54,1307r-20,85l20,1477,9,1565r-7,89l,1743r,37l1,1817r2,36l5,1888r4,37l13,1960r5,36l23,2031r6,35l37,2101r6,34l52,2170r9,33l70,2237r10,33l91,2304r7,16l106,2336r6,16l120,2368r-13,-36l93,2295,81,2257,70,2220,60,2182r-9,-39l42,2105r-8,-39l28,2026r-7,-39l16,1946r-4,-40l9,1866,6,1826,5,1784,4,1743r2,-89l13,1565r11,-87l40,1393r19,-85l82,1226r28,-81l140,1066r36,-76l214,914r41,-73l301,771r48,-68l400,637r55,-63l513,514r60,-58l636,401r65,-52l769,301r71,-45l912,214r75,-38l1064,140r79,-30l1223,82r83,-23l1390,40r86,-16l1563,13r88,-7l1740,4r43,1l1826,6r43,3l1912,13r41,5l1995,23r42,7l2078,38r41,8l2159,56r40,10l2240,78r39,12l2318,102r38,15l2394,132r37,16l2468,165r37,17l2542,201r36,19l2612,240r36,21l2681,282r34,23l2748,328r33,24l2813,376r31,26l2874,428r30,27l2935,481r-13,-12l2910,456r-12,-14l2884,430xe" fillcolor="#c4c4c3" stroked="f">
                <v:path arrowok="t"/>
              </v:shape>
              <v:shape id="_x0000_s2854" style="position:absolute;left:10805;top:9275;width:493;height:400" coordsize="2957,2398" path="m2908,454r-29,-26l2849,402r-30,-24l2788,353r-32,-23l2724,307r-32,-22l2658,264r-33,-20l2590,223r-35,-19l2521,187r-36,-18l2450,152r-37,-16l2376,121r-37,-14l2301,94,2263,80,2224,69,2186,58,2146,48r-39,-9l2067,31r-40,-8l1987,18r-41,-6l1905,8,1864,4,1822,2,1780,r-42,l1649,2r-88,7l1474,20r-86,16l1304,55r-83,23l1140,105r-78,31l985,172r-76,38l837,251r-71,46l698,345r-66,53l569,453r-60,57l452,570r-55,64l345,699r-48,69l251,838r-41,73l172,987r-36,77l105,1142r-27,82l55,1306r-19,84l20,1476,9,1563r-7,89l,1741r,39l1,1819r2,38l7,1895r3,38l14,1971r6,38l27,2046r6,37l41,2120r9,37l59,2192r10,36l79,2264r12,35l104,2334r6,16l118,2366r8,16l134,2398r-16,-38l104,2321,91,2282,78,2243,67,2203,57,2162,47,2122r-9,-41l30,2039r-7,-41l18,1956r-5,-43l10,1871,7,1828,6,1785r,-44l8,1652r6,-89l25,1477r15,-86l59,1307r24,-82l110,1144r32,-79l176,989r38,-75l255,841r46,-71l349,703r51,-66l455,573r58,-60l572,456r64,-55l702,350r67,-48l839,256r73,-42l986,176r77,-34l1142,111r81,-28l1305,59r84,-19l1474,25r87,-12l1649,7r89,-3l1782,6r44,1l1871,10r43,3l1956,19r44,6l2042,31r43,9l2126,49r42,10l2209,70r41,12l2290,95r40,14l2369,124r39,16l2446,156r38,18l2522,192r37,20l2595,232r36,20l2666,275r34,22l2735,321r34,24l2802,371r32,26l2866,423r31,27l2927,478r30,29l2945,494r-12,-14l2920,467r-12,-13xe" fillcolor="#c4c4c3" stroked="f">
                <v:path arrowok="t"/>
              </v:shape>
              <v:shape id="_x0000_s2855" style="position:absolute;left:10806;top:9276;width:496;height:404" coordsize="2978,2427" path="m2931,477r-31,-26l2870,424r-30,-26l2809,372r-32,-24l2744,324r-33,-23l2677,278r-33,-21l2608,236r-34,-20l2538,197r-37,-19l2464,161r-37,-17l2390,128r-38,-15l2314,98,2275,86,2236,74,2195,62,2155,52,2115,42r-41,-8l2033,26r-42,-7l1949,14,1908,9,1865,5,1822,2,1779,1,1736,r-89,2l1559,9r-87,11l1386,36r-84,19l1219,78r-80,28l1060,136r-77,36l908,210r-72,42l765,297r-68,48l632,397r-63,55l509,510r-58,60l396,633r-51,66l297,767r-46,70l210,910r-38,76l136,1062r-30,79l78,1222r-23,82l36,1389r-16,85l9,1561r-7,89l,1739r1,41l2,1822r3,40l8,1902r4,40l17,1983r7,39l30,2062r8,39l47,2139r9,39l66,2216r11,37l89,2291r14,37l116,2364r8,16l132,2396r8,16l147,2427r-16,-39l115,2347r-14,-40l87,2265,74,2224,63,2182,52,2139r-9,-44l34,2053r-8,-45l20,1965r-5,-45l10,1875,8,1831,6,1785r,-46l8,1650r7,-89l26,1475r14,-86l60,1305r24,-81l111,1143r31,-79l176,988r38,-75l256,841r45,-71l349,702r52,-66l455,573r57,-60l572,456r63,-55l701,350r68,-48l839,256r73,-41l985,177r77,-35l1141,111r81,-28l1303,61r84,-21l1473,26r86,-11l1647,8r89,-2l1782,6r44,2l1872,10r45,5l1961,20r44,6l2048,34r44,9l2134,52r42,11l2219,74r41,12l2301,101r42,14l2383,131r39,17l2461,164r39,19l2538,202r38,21l2613,245r36,21l2685,290r36,23l2755,338r34,25l2822,390r33,27l2887,445r31,28l2948,503r30,30l2967,519r-12,-14l2943,492r-12,-15xe" fillcolor="#c4c4c3" stroked="f">
                <v:path arrowok="t"/>
              </v:shape>
              <v:shape id="_x0000_s2856" style="position:absolute;left:10806;top:9276;width:500;height:409" coordsize="2998,2457" path="m2951,503r-30,-29l2891,446r-31,-27l2828,393r-32,-26l2763,341r-34,-24l2694,293r-34,-22l2625,248r-36,-20l2553,208r-37,-20l2478,170r-38,-18l2402,136r-39,-16l2324,105,2284,91,2244,78,2203,66,2162,55,2120,45r-41,-9l2036,27r-42,-6l1950,15,1908,9,1865,6,1820,3,1776,2,1732,r-89,3l1555,9r-87,12l1383,36r-84,19l1217,79r-81,28l1057,138r-77,34l906,210r-73,42l763,298r-67,48l630,397r-64,55l507,509r-58,60l394,633r-51,66l295,766r-46,71l208,910r-38,75l136,1061r-32,79l77,1221r-24,82l34,1387r-15,86l8,1559r-6,89l,1737r,44l1,1824r3,43l7,1909r5,43l17,1994r7,41l32,2077r9,41l51,2158r10,41l72,2239r13,39l98,2317r14,39l128,2394r8,16l143,2425r9,16l160,2457r-18,-42l124,2374r-15,-43l93,2288,80,2244,66,2201,55,2156,44,2111r-9,-45l27,2020r-7,-46l14,1927r-4,-47l6,1833,5,1785,4,1737r2,-89l13,1560r11,-87l40,1388r19,-83l82,1222r27,-80l140,1063r35,-76l213,912r41,-72l300,769r48,-68l399,636r53,-62l510,513r60,-58l633,402r65,-52l766,302r70,-46l909,215r73,-38l1059,142r78,-31l1218,84r82,-23l1384,41r85,-15l1556,15r87,-7l1732,6r47,1l1826,8r45,4l1917,16r46,6l2007,28r45,8l2097,44r43,11l2184,65r42,13l2268,91r43,14l2352,121r41,17l2433,155r41,19l2513,193r39,20l2591,235r37,21l2664,280r37,24l2737,329r36,26l2806,381r35,28l2873,437r32,29l2937,497r31,31l2998,559r-12,-14l2974,531r-12,-14l2951,503xe" fillcolor="#c4c4c3" stroked="f">
                <v:path arrowok="t"/>
              </v:shape>
              <v:shape id="_x0000_s2857" style="position:absolute;left:10807;top:9276;width:503;height:414" coordsize="3018,2483" path="m2972,527r-30,-30l2912,467r-31,-28l2849,411r-33,-27l2783,357r-34,-25l2715,307r-36,-23l2643,260r-36,-21l2570,217r-38,-21l2494,177r-39,-19l2416,142r-39,-17l2337,109,2295,95,2254,80,2213,68,2170,57,2128,46r-42,-9l2042,28r-43,-8l1955,14,1911,9,1866,4,1820,2,1776,r-46,l1641,2r-88,7l1467,20r-86,14l1297,55r-81,22l1135,105r-79,31l979,171r-73,38l833,250r-70,46l695,344r-66,51l566,450r-60,57l449,567r-54,63l343,696r-48,68l250,835r-42,72l170,982r-34,76l105,1137r-27,81l54,1299r-20,84l20,1469,9,1555r-7,89l,1733r,46l2,1825r2,44l9,1914r5,45l20,2002r8,45l37,2089r9,44l57,2176r11,42l81,2259r14,42l109,2341r16,41l141,2421r8,16l158,2453r8,15l175,2483r-20,-43l137,2397r-18,-44l102,2309,87,2263,73,2217,60,2171,49,2124,39,2076r-9,-47l22,1980r-7,-48l11,1883,8,1834,5,1783,4,1733r2,-89l13,1556r11,-86l40,1384r19,-82l82,1219r27,-81l140,1060r35,-76l213,909r41,-72l299,766r49,-67l399,633r54,-62l510,510r60,-57l632,400r66,-52l765,299r70,-44l908,213r73,-38l1058,141r78,-32l1217,82r81,-23l1382,40r85,-16l1554,13r87,-7l1730,4r48,1l1826,8r47,2l1919,14r46,7l2012,28r46,8l2102,46r46,10l2192,67r44,13l2280,94r42,15l2365,125r41,18l2448,161r40,19l2529,201r39,21l2607,244r38,24l2682,291r37,26l2756,343r35,28l2826,399r34,28l2893,457r33,30l2957,518r31,33l3018,583r-11,-13l2996,555r-12,-14l2972,527xe" fillcolor="#c4c4c3" stroked="f">
                <v:path arrowok="t"/>
              </v:shape>
              <v:shape id="_x0000_s2858" style="position:absolute;left:10807;top:9277;width:506;height:418" coordsize="3039,2511" path="m2994,553r-30,-31l2933,491r-32,-31l2869,431r-32,-28l2802,375r-33,-26l2733,323r-36,-25l2660,274r-36,-24l2587,229r-39,-22l2509,187r-39,-19l2429,149r-40,-17l2348,115,2307,99,2264,85,2222,72,2180,59,2136,49,2093,38r-45,-8l2003,22r-44,-6l1913,10,1867,6,1822,2,1775,1,1728,r-89,2l1552,9r-87,11l1380,35r-84,20l1214,78r-81,27l1055,136r-77,35l905,209r-73,41l762,296r-68,48l629,396r-63,53l506,507r-58,61l395,630r-51,65l296,763r-46,71l209,906r-38,75l136,1057r-31,79l78,1216r-23,83l36,1382r-16,85l9,1554r-7,88l,1731r1,48l2,1827r4,47l10,1921r6,47l23,2014r8,46l40,2105r11,45l62,2195r14,43l89,2282r16,43l120,2368r18,41l156,2451r9,15l173,2481r9,15l191,2511r-21,-45l148,2422r-19,-46l112,2330,95,2283,80,2235,66,2187,54,2139,42,2090,32,2039r-7,-50l18,1939r-6,-52l8,1836,6,1784r,-53l8,1643r7,-89l25,1468r15,-85l59,1300r24,-82l109,1138r32,-79l175,983r38,-74l254,836r45,-69l347,698r51,-64l453,571r57,-60l570,454r62,-55l697,348r68,-49l834,255r73,-42l981,175r76,-34l1136,109r80,-26l1297,59r84,-19l1466,25r86,-10l1640,8r88,-2l1777,6r49,2l1874,11r48,5l1969,22r48,7l2064,38r45,10l2155,58r46,12l2245,84r45,15l2334,115r42,17l2419,150r42,19l2502,189r41,21l2583,232r39,24l2661,280r38,26l2737,332r37,28l2810,388r34,29l2879,447r33,31l2945,510r32,32l3008,575r31,35l3027,596r-11,-15l3005,567r-11,-14xe" fillcolor="#c4c4c3" stroked="f">
                <v:path arrowok="t"/>
              </v:shape>
              <v:shape id="_x0000_s2859" style="position:absolute;left:10807;top:9277;width:510;height:423" coordsize="3058,2539" path="m3014,579r-30,-32l2953,514r-31,-31l2889,453r-33,-30l2822,395r-35,-28l2752,339r-37,-26l2678,287r-37,-23l2603,240r-39,-22l2525,197r-41,-21l2444,157r-42,-18l2361,121r-43,-16l2276,90,2232,76,2188,63,2144,52,2098,42,2054,32r-46,-8l1961,17r-46,-7l1869,6,1822,4,1774,1,1726,r-89,2l1550,9r-87,11l1378,36r-84,19l1213,78r-81,27l1054,137r-77,34l904,209r-73,42l761,295r-67,49l628,396r-62,53l506,506r-57,61l395,629r-51,66l295,762r-45,71l209,905r-38,75l136,1056r-31,78l78,1215r-23,83l36,1380r-16,86l9,1552r-7,88l,1729r1,50l4,1830r3,49l11,1928r7,48l26,2025r9,47l45,2120r11,47l69,2213r14,46l98,2305r17,44l133,2393r18,43l171,2479r9,15l189,2509r9,16l208,2539r-24,-46l162,2448r-21,-49l122,2351r-18,-48l87,2254,72,2204,58,2154,46,2102,36,2051r-9,-53l19,1945r-5,-53l9,1839,7,1784,6,1729r2,-88l15,1552r11,-86l40,1381r19,-82l83,1217r27,-80l141,1058r34,-76l213,908r42,-73l299,766r48,-68l398,633r54,-63l510,511r59,-57l632,399r64,-51l764,300r70,-45l906,214r74,-38l1057,141r78,-31l1214,83r82,-24l1379,40r85,-14l1550,15r88,-7l1726,6r50,l1826,8r49,5l1924,17r48,7l2021,30r47,9l2116,51r47,11l2209,75r46,13l2300,104r44,17l2388,138r44,19l2474,177r43,21l2558,220r41,24l2639,268r39,26l2716,320r38,28l2792,377r36,29l2864,436r34,31l2932,500r32,33l2996,567r32,36l3058,638r-11,-15l3037,608r-12,-14l3014,579xe" fillcolor="#c5c4c4" stroked="f">
                <v:path arrowok="t"/>
              </v:shape>
              <v:shape id="_x0000_s2860" style="position:absolute;left:10808;top:9278;width:512;height:427" coordsize="3074,2564" path="m3033,604r-31,-35l2971,536r-32,-32l2906,472r-33,-31l2838,411r-34,-29l2768,354r-37,-28l2693,300r-38,-26l2616,250r-39,-24l2537,204r-41,-21l2455,163r-42,-19l2370,126r-42,-17l2284,93,2239,78,2195,64,2149,52,2103,42,2058,32r-47,-9l1963,16r-47,-6l1868,5,1820,2,1771,r-49,l1634,2r-88,7l1460,19r-85,15l1291,53r-81,24l1130,103r-79,32l975,169r-74,38l828,249r-69,44l691,342r-65,51l564,448r-60,57l447,565r-55,63l341,692r-48,69l248,830r-41,73l169,977r-34,76l103,1132r-26,80l53,1294r-19,83l19,1462,9,1548r-7,89l,1725r,53l2,1830r4,51l12,1933r7,50l26,2033r10,51l48,2133r12,48l74,2229r15,48l106,2324r17,46l142,2416r22,44l185,2505r9,15l204,2535r9,15l223,2564r-26,-47l174,2469r-24,-48l130,2371r-20,-49l92,2270,75,2219,61,2166,48,2113,36,2059,26,2004r-7,-54l13,1895,7,1839,5,1782,4,1725r2,-88l13,1550r11,-87l39,1379r20,-84l81,1213r28,-79l139,1056r35,-76l212,905r41,-72l297,763r48,-67l397,631r53,-63l507,508r60,-57l630,397r65,-51l761,298r71,-45l903,212r74,-38l1054,139r78,-30l1211,81r81,-22l1376,39r84,-15l1547,13r87,-7l1722,4r51,1l1824,7r51,4l1925,16r49,7l2023,31r49,9l2120,51r48,12l2215,77r47,14l2307,107r46,18l2398,143r44,20l2486,183r42,22l2571,229r41,24l2652,279r40,26l2731,333r38,29l2807,391r37,31l2880,453r34,33l2948,520r33,34l3012,590r32,36l3074,663r-10,-14l3053,633r-10,-14l3033,604xe" fillcolor="#c5c4c4" stroked="f">
                <v:path arrowok="t"/>
              </v:shape>
              <v:shape id="_x0000_s2861" style="position:absolute;left:10808;top:9278;width:516;height:432" coordsize="3092,2591" path="m3052,632r-30,-35l2990,561r-32,-34l2926,494r-34,-33l2858,430r-36,-30l2786,371r-38,-29l2710,314r-38,-26l2633,262r-40,-24l2552,214r-41,-22l2468,171r-42,-20l2382,132r-44,-17l2294,98,2249,82,2203,69,2157,56,2110,45,2062,33r-47,-9l1966,18r-48,-7l1869,7,1820,2,1770,r-50,l1632,2r-88,7l1458,20r-85,14l1290,53r-82,24l1129,104r-78,31l974,170r-74,38l828,249r-70,45l690,342r-64,51l563,448r-59,57l446,564r-54,63l341,692r-48,68l249,829r-42,73l169,976r-34,76l104,1131r-27,80l53,1293r-19,82l20,1460,9,1546r-7,89l,1723r1,55l3,1833r5,53l13,1939r8,53l30,2045r10,51l52,2148r14,50l81,2248r17,49l116,2345r19,48l156,2442r22,45l202,2533r9,15l221,2562r9,15l240,2591r-27,-48l187,2494r-24,-50l140,2392r-21,-51l100,2288,82,2235,67,2180,52,2125,40,2069,29,2014r-8,-57l13,1900,9,1840,5,1782,4,1723r3,-88l13,1548r11,-87l40,1377r19,-83l82,1212r27,-80l139,1055r35,-76l212,904r41,-72l298,762r48,-67l397,630r53,-63l507,508r59,-57l629,398r65,-52l761,298r70,-45l902,212r74,-38l1053,139r77,-30l1210,82r82,-23l1374,40r85,-16l1545,13r87,-6l1720,4r52,1l1825,8r51,4l1927,17r51,7l2028,32r50,10l2127,53r48,13l2223,80r48,16l2318,112r45,19l2409,150r46,20l2498,192r44,22l2584,239r43,26l2668,290r40,28l2747,347r39,31l2824,408r37,32l2897,474r34,33l2966,542r32,36l3031,614r31,38l3092,692r-10,-16l3072,661r-10,-14l3052,632xe" fillcolor="#c5c4c4" stroked="f">
                <v:path arrowok="t"/>
              </v:shape>
              <v:shape id="_x0000_s2862" style="position:absolute;left:10809;top:9279;width:518;height:436" coordsize="3109,2618" path="m3070,659r-30,-37l3008,586r-31,-36l2944,516r-34,-34l2876,449r-36,-31l2803,387r-38,-29l2727,329r-39,-28l2648,275r-40,-26l2567,225r-43,-24l2482,179r-44,-20l2394,139r-45,-18l2303,103,2258,87,2211,73,2164,59,2116,47,2068,36r-49,-9l1970,19r-49,-7l1871,7,1820,3,1769,1,1718,r-88,2l1543,9r-87,11l1372,35r-84,20l1207,77r-79,28l1050,135r-77,35l899,208r-71,41l757,294r-66,48l626,393r-63,54l503,504r-57,60l393,627r-52,65l293,759r-44,70l208,901r-38,75l135,1052r-30,78l77,1209r-22,82l35,1375r-15,84l9,1546r-7,87l,1721r1,57l3,1835r6,56l15,1946r7,54l32,2055r12,54l57,2162r14,53l88,2266r18,52l126,2367r20,50l170,2465r23,48l219,2560r9,15l238,2589r10,15l258,2618r-29,-50l201,2518r-26,-52l151,2414r-23,-54l107,2307,88,2251,71,2195,56,2138,42,2081,31,2023r-9,-60l15,1903r-5,-60l7,1782,6,1721r2,-88l15,1546r10,-87l40,1376r19,-84l83,1211r26,-80l140,1053r34,-76l212,903r41,-72l298,762r48,-68l396,629r55,-61l506,507r61,-55l628,397r65,-51l761,298r69,-44l901,212r74,-38l1051,140r78,-30l1208,83r82,-24l1373,40r84,-15l1543,15r87,-7l1718,6r53,l1825,9r52,3l1930,18r51,8l2032,35r51,10l2133,56r50,13l2231,84r49,15l2328,117r47,19l2421,156r45,22l2511,200r45,25l2599,249r42,27l2683,304r41,28l2763,362r39,31l2840,426r38,33l2914,493r35,36l2983,564r33,38l3047,640r32,39l3109,720r-39,-61xe" fillcolor="#c5c4c4" stroked="f">
                <v:path arrowok="t"/>
              </v:shape>
              <v:shape id="_x0000_s2863" style="position:absolute;left:10809;top:9279;width:521;height:441" coordsize="3125,2644" path="m3088,688r-30,-40l3027,610r-33,-36l2962,538r-35,-35l2893,470r-36,-34l2820,404r-38,-30l2743,343r-39,-29l2664,286r-41,-25l2580,235r-42,-25l2494,188r-43,-22l2405,146r-46,-19l2314,108,2267,92,2219,76,2171,62,2123,49,2074,38,2024,28r-50,-8l1923,13,1872,8,1821,4,1768,1,1716,r-88,3l1541,9r-86,11l1370,36r-82,19l1206,78r-80,27l1049,135r-77,35l898,208r-71,41l757,294r-67,48l625,394r-63,53l503,504r-57,59l393,626r-51,65l294,758r-45,70l208,900r-38,75l135,1051r-30,77l78,1208r-23,82l36,1373r-16,84l9,1544r-6,87l,1719r1,59l5,1836r4,60l17,1953r8,57l36,2065r12,56l63,2176r15,55l96,2284r19,53l136,2388r23,52l183,2490r26,49l236,2587r10,15l256,2616r10,14l277,2644r-31,-50l216,2541r-28,-52l162,2435r-24,-54l115,2324,95,2268,77,2210r-9,-29l61,2150r-8,-29l46,2091r-6,-30l34,2031r-5,-30l24,1969r-4,-30l16,1908r-3,-31l10,1845,8,1814,7,1783,6,1751r,-32l8,1631r7,-87l26,1459r14,-85l59,1291r24,-82l110,1130r31,-78l174,976r38,-74l254,831r44,-70l346,694r50,-65l450,567r57,-59l566,451r62,-54l693,347r67,-48l829,254r71,-41l974,175r76,-35l1128,110r79,-27l1289,60r82,-19l1456,26r85,-11l1628,8r88,-2l1771,7r54,2l1879,14r52,5l1985,27r52,9l2088,46r52,12l2190,73r50,14l2289,104r48,18l2385,142r47,21l2479,186r46,23l2569,234r44,27l2656,287r41,30l2739,347r40,31l2819,410r38,33l2894,477r37,36l2966,550r34,38l3033,627r31,39l3096,707r29,42l3116,733r-9,-15l3097,702r-9,-14xe" fillcolor="#c5c4c4" stroked="f">
                <v:path arrowok="t"/>
              </v:shape>
              <v:shape id="_x0000_s2864" style="position:absolute;left:10810;top:9279;width:523;height:445" coordsize="3139,2668" path="m3103,714r-30,-41l3041,634r-31,-38l2977,558r-34,-35l2908,487r-36,-34l2834,420r-38,-33l2757,356r-39,-30l2677,298r-42,-28l2593,243r-43,-24l2505,194r-45,-22l2415,150r-46,-20l2322,111,2274,93,2225,78,2177,63,2127,50,2077,39,2026,29r-51,-9l1924,12,1871,6,1819,3,1765,r-53,l1624,2r-87,7l1451,19r-84,15l1284,53r-82,24l1123,104r-78,30l969,168r-74,38l824,248r-69,44l687,340r-65,51l561,446r-61,55l445,562r-55,61l340,688r-48,68l247,825r-41,72l168,971r-34,76l103,1125r-26,80l53,1286r-19,84l19,1453,9,1540r-7,87l,1715r1,61l4,1837r5,60l16,1957r9,60l36,2075r14,57l65,2189r17,56l101,2301r21,53l145,2408r24,52l195,2512r28,50l252,2612r10,14l273,2640r10,14l294,2668r-18,-25l261,2616r-17,-26l228,2563r-14,-27l199,2508r-14,-26l171,2454r-13,-28l146,2397r-12,-28l122,2340r-11,-29l100,2282,90,2251r-9,-30l71,2191r-8,-30l55,2131r-7,-32l41,2069r-7,-31l29,2006r-5,-32l20,1943r-5,-32l12,1878r-2,-32l7,1813,5,1781r,-32l4,1715r2,-88l13,1541r11,-86l39,1371r19,-83l81,1207r27,-80l139,1049r34,-76l210,899r42,-71l296,758r47,-67l395,627r53,-62l505,506r59,-57l625,395r65,-51l757,297r69,-45l898,211r73,-38l1047,139r78,-31l1204,81r81,-23l1368,39r84,-15l1538,13r86,-7l1712,4r56,1l1823,7r55,5l1932,19r53,7l2039,35r52,12l2144,60r51,13l2245,90r50,17l2345,126r48,20l2441,168r47,23l2535,215r45,27l2624,269r44,29l2710,327r41,31l2793,391r39,33l2871,459r38,36l2944,532r36,38l3015,609r32,40l3079,690r31,43l3139,775r-9,-15l3121,744r-9,-15l3103,714xe" fillcolor="#c5c4c4" stroked="f">
                <v:path arrowok="t"/>
              </v:shape>
              <v:shape id="_x0000_s2865" style="position:absolute;left:10810;top:9280;width:526;height:449" coordsize="3154,2693" path="m3119,743r-29,-42l3058,660r-31,-39l2994,582r-34,-38l2925,507r-37,-36l2851,437r-38,-33l2773,372r-40,-31l2691,311r-41,-30l2607,255r-44,-27l2519,203r-46,-23l2426,157r-47,-21l2331,116,2283,98,2234,81,2184,67,2134,52,2082,40,2031,30r-52,-9l1925,13,1873,8,1819,3,1765,1,1710,r-88,2l1535,9r-85,11l1365,35r-82,19l1201,77r-79,27l1044,134r-76,35l894,207r-71,41l754,293r-67,48l622,391r-62,54l501,502r-57,59l390,623r-50,65l292,755r-44,70l206,896r-38,74l135,1046r-31,78l77,1203r-24,82l34,1368r-14,85l9,1538r-7,87l,1713r,32l1,1777r1,31l4,1839r3,32l10,1902r4,31l18,1963r5,32l28,2025r6,30l40,2085r7,30l55,2144r7,31l71,2204r18,58l109,2318r23,57l156,2429r26,54l210,2535r30,53l271,2638r10,14l292,2666r11,14l313,2693r-18,-26l279,2641r-18,-27l244,2587r-15,-28l213,2531r-15,-28l184,2474r-15,-28l156,2417r-13,-30l130,2358r-11,-30l107,2297,97,2267,87,2236,77,2205r-9,-32l59,2142r-8,-31l44,2078r-6,-32l31,2014r-5,-33l21,1949r-4,-34l13,1882r-3,-34l8,1815,7,1781,5,1748r,-35l8,1625r5,-86l24,1453r16,-84l59,1286r22,-80l108,1126r31,-78l173,972r38,-73l252,828r45,-70l343,692r52,-65l448,564r56,-59l563,449r63,-54l690,344r66,-47l825,252r72,-41l970,173r76,-33l1123,108r80,-27l1284,59r82,-19l1450,24r86,-11l1622,7r88,-3l1767,5r56,4l1879,13r55,7l1989,28r54,10l2097,49r52,13l2202,77r52,17l2304,112r51,20l2404,153r49,22l2501,199r47,25l2593,251r45,29l2683,309r42,32l2767,373r42,34l2848,441r39,36l2925,515r36,38l2996,592r35,40l3063,675r32,42l3125,761r29,45l3145,790r-8,-17l3128,759r-9,-16xe" fillcolor="#c5c4c4" stroked="f">
                <v:path arrowok="t"/>
              </v:shape>
              <v:shape id="_x0000_s2866" style="position:absolute;left:10810;top:9280;width:529;height:453" coordsize="3169,2719" path="m3135,771r-29,-42l3075,686r-32,-41l3011,605r-35,-39l2940,528r-35,-37l2867,455r-39,-35l2789,387r-42,-33l2706,323r-42,-29l2620,265r-44,-27l2531,211r-47,-24l2437,164r-48,-22l2341,122r-50,-19l2241,86,2191,69,2140,56,2087,43,2035,31r-54,-9l1928,15,1874,8,1819,3,1764,1,1708,r-88,2l1534,9r-86,11l1364,35r-83,19l1200,77r-79,27l1043,135r-76,34l894,207r-72,41l753,293r-67,47l621,391r-61,54l501,502r-57,59l391,623r-52,64l292,754r-44,70l206,895r-37,74l135,1045r-31,78l77,1203r-23,81l35,1367r-15,84l9,1537r-7,86l,1711r1,34l1,1777r2,32l6,1842r2,32l11,1907r5,32l20,1970r5,32l30,2034r7,31l44,2095r7,32l59,2157r8,30l77,2217r9,30l96,2278r11,29l118,2336r12,29l142,2393r12,29l167,2450r14,28l195,2504r15,28l224,2559r16,27l257,2612r15,27l290,2664r10,14l311,2691r13,15l335,2719r-19,-27l297,2665r-18,-28l261,2609r-17,-27l228,2554r-17,-29l196,2495r-15,-30l166,2436r-13,-30l140,2375r-13,-30l115,2313r-11,-31l93,2251,83,2218,73,2186r-9,-32l55,2121r-8,-32l40,2055r-6,-33l28,1988r-6,-35l18,1920r-3,-35l11,1851,9,1816,7,1781,6,1747r,-36l8,1624r7,-87l25,1452r15,-85l59,1285r23,-81l108,1124r32,-77l173,971r38,-72l252,827r45,-69l344,691r50,-65l447,564r57,-59l563,448r62,-53l689,344r67,-48l826,253r71,-42l969,173r76,-33l1122,108r79,-26l1283,59r81,-19l1449,25r85,-10l1620,8r88,-2l1766,7r57,2l1881,15r56,5l1992,29r56,10l2102,52r54,13l2210,81r52,16l2314,116r51,20l2414,159r50,23l2512,208r47,26l2606,262r46,30l2696,322r44,32l2782,388r41,35l2863,458r40,38l2940,534r37,40l3012,615r34,42l3079,700r31,44l3140,789r29,46l3160,819r-8,-15l3143,787r-8,-16xe" fillcolor="#c6c5c5" stroked="f">
                <v:path arrowok="t"/>
              </v:shape>
              <v:shape id="_x0000_s2867" style="position:absolute;left:10811;top:9281;width:530;height:457" coordsize="3182,2744" path="m3149,802r-29,-45l3090,713r-32,-42l3026,628r-35,-40l2956,549r-36,-38l2882,473r-39,-36l2804,403r-42,-34l2720,337r-42,-32l2633,276r-45,-29l2543,220r-47,-25l2448,171r-49,-22l2350,128r-51,-20l2249,90,2197,73,2144,58,2092,45,2038,34,1984,24r-55,-8l1874,9,1818,5,1762,1,1705,r-88,3l1531,9r-86,11l1361,36r-82,19l1198,77r-80,27l1041,136r-76,33l892,207r-72,41l751,293r-66,47l621,391r-63,54l499,501r-56,59l390,623r-52,65l292,754r-45,70l206,895r-38,73l134,1044r-31,78l76,1202r-22,80l35,1365r-16,84l8,1535r-5,86l,1709r,35l2,1777r1,34l5,1844r3,34l12,1911r4,34l21,1977r5,33l33,2042r6,32l46,2107r8,31l63,2169r9,32l82,2232r10,31l102,2293r12,31l125,2354r13,29l151,2413r13,29l179,2470r14,29l208,2527r16,28l239,2583r17,27l274,2637r16,26l308,2689r11,15l332,2717r11,13l354,2744r-20,-28l314,2689r-19,-28l277,2632r-19,-28l240,2575r-16,-30l208,2516r-17,-30l177,2454r-15,-30l148,2393r-14,-31l121,2329r-12,-32l97,2264,86,2232,76,2198,66,2165r-9,-34l50,2098r-8,-35l35,2030r-7,-36l23,1959r-5,-34l15,1889r-3,-36l8,1817,7,1782,5,1746r,-37l7,1622r7,-87l25,1450r14,-84l58,1283r24,-80l109,1123r30,-77l172,970r38,-72l251,826r44,-69l343,690r50,-64l447,564r57,-60l562,448r62,-53l688,345r67,-49l824,253r71,-41l968,174r75,-34l1120,110r80,-27l1280,60r82,-19l1446,26r85,-11l1618,8r87,-2l1764,7r58,3l1880,15r58,7l1995,31r56,11l2106,54r55,14l2216,84r52,18l2322,121r51,21l2423,166r50,24l2522,216r48,27l2617,272r47,31l2709,334r43,34l2796,403r41,35l2877,476r39,38l2954,555r37,41l3027,638r33,43l3092,726r32,45l3154,818r28,47l3174,850r-8,-17l3157,817r-8,-15xe" fillcolor="#c6c5c5" stroked="f">
                <v:path arrowok="t"/>
              </v:shape>
              <v:shape id="_x0000_s2868" style="position:absolute;left:10811;top:9281;width:533;height:461" coordsize="3194,2765" path="m3163,829r-29,-46l3104,738r-31,-44l3040,651r-34,-42l2971,568r-37,-40l2897,490r-40,-38l2817,417r-41,-35l2734,348r-44,-32l2646,286r-46,-30l2553,228r-47,-26l2458,176r-50,-23l2359,130r-51,-20l2256,91,2204,75,2150,59,2096,46,2042,33,1986,23r-55,-9l1875,9,1817,3,1760,1,1702,r-88,2l1528,9r-85,10l1358,34r-81,19l1195,76r-79,26l1039,134r-76,33l891,205r-71,42l750,290r-67,48l619,389r-62,53l498,499r-57,59l388,620r-50,65l291,752r-45,69l205,893r-38,72l134,1041r-32,77l76,1198r-23,81l34,1361r-15,85l9,1531r-7,87l,1705r,36l1,1775r2,35l5,1845r4,34l12,1914r4,33l22,1982r6,34l34,2049r7,34l49,2115r9,33l67,2180r10,32l87,2245r11,31l109,2307r12,32l134,2369r13,31l160,2430r15,29l190,2489r15,30l222,2548r16,28l255,2603r18,28l291,2659r19,27l329,2713r11,13l352,2740r11,13l376,2765r-22,-26l333,2711r-20,-29l293,2653r-19,-29l255,2595r-18,-31l219,2534r-16,-31l187,2472r-16,-32l156,2408r-15,-33l128,2343r-12,-32l103,2277,91,2244,80,2209,70,2175r-9,-34l52,2105r-8,-35l36,2035r-6,-36l24,1963r-5,-36l14,1890r-3,-36l9,1817,6,1780,5,1743,4,1705r2,-87l13,1532r11,-86l39,1362r19,-82l81,1200r27,-79l138,1043r33,-76l209,895r42,-72l294,754r48,-66l392,623r54,-61l502,503r59,-56l622,393r65,-50l753,295r69,-44l893,210r73,-38l1042,138r76,-30l1198,81r80,-23l1359,39r84,-15l1528,13r87,-7l1702,4r60,1l1821,9r59,5l1939,21r57,9l2054,41r56,13l2166,69r56,17l2275,104r54,21l2381,146r51,24l2483,195r50,27l2582,250r47,30l2676,313r44,32l2765,380r43,35l2850,452r41,39l2930,532r38,41l3005,615r34,44l3074,704r32,46l3136,796r30,49l3194,894r-7,-17l3179,861r-8,-15l3163,829xe" fillcolor="#c6c5c5" stroked="f">
                <v:path arrowok="t"/>
              </v:shape>
              <v:shape id="_x0000_s2869" style="position:absolute;left:10812;top:9281;width:534;height:465" coordsize="3207,2789" path="m3177,859r-28,-47l3119,765r-32,-45l3055,675r-33,-43l2986,590r-37,-41l2911,508r-39,-38l2832,432r-41,-35l2747,362r-43,-34l2659,297r-47,-31l2565,237r-48,-27l2468,184r-50,-24l2368,136r-51,-21l2263,96,2211,78,2156,62,2101,48,2046,36,1990,25r-57,-9l1875,9,1817,4,1759,1,1700,r-87,2l1526,9r-85,11l1357,35r-82,19l1195,77r-80,27l1038,134r-75,34l890,206r-71,41l750,290r-67,49l619,389r-62,53l499,498r-57,60l388,620r-50,64l290,751r-44,69l205,892r-38,72l134,1040r-30,77l77,1197r-24,80l34,1360r-14,84l9,1529r-7,87l,1703r,37l2,1776r1,35l7,1847r3,36l13,1919r5,34l23,1988r7,36l37,2057r8,35l52,2125r9,34l71,2192r10,34l92,2258r12,33l116,2323r13,33l143,2387r14,31l172,2448r14,32l203,2510r16,29l235,2569r18,29l272,2626r18,29l309,2683r20,27l349,2738r12,12l374,2763r12,14l398,2789r-23,-28l352,2733r-21,-29l310,2675r-20,-30l271,2615r-20,-30l233,2553r-18,-31l198,2491r-16,-33l166,2425r-15,-33l136,2359r-13,-34l109,2291,97,2256,86,2222,75,2187,65,2151r-9,-36l47,2078r-8,-35l32,2006r-6,-37l20,1932r-4,-38l12,1856,9,1818,7,1780,5,1742r,-39l8,1616r6,-86l24,1445r16,-84l58,1278r23,-80l108,1120r30,-77l172,967r38,-73l251,822r43,-68l342,687r51,-64l445,562r57,-59l560,446r62,-53l686,343r67,-48l821,251r71,-41l965,172r76,-34l1118,108r78,-27l1276,59r83,-19l1442,25r85,-12l1613,8r87,-2l1761,7r60,2l1882,14r60,8l2000,31r58,13l2116,57r57,16l2229,89r54,19l2337,130r53,22l2443,176r51,27l2544,231r49,29l2641,292r47,32l2734,359r45,35l2822,431r42,38l2905,509r40,42l2983,593r36,44l3054,683r33,46l3120,777r30,48l3179,874r28,51l3199,908r-7,-16l3185,876r-8,-17xe" fillcolor="#c6c5c5" stroked="f">
                <v:path arrowok="t"/>
              </v:shape>
              <v:shape id="_x0000_s2870" style="position:absolute;left:10812;top:9282;width:536;height:469" coordsize="3218,2813" path="m3190,890r-28,-49l3132,792r-30,-46l3070,700r-35,-45l3001,611r-37,-42l2926,528r-39,-41l2846,448r-42,-37l2761,376r-45,-35l2672,309r-47,-33l2578,246r-49,-28l2479,191r-51,-25l2377,142r-52,-21l2271,100,2218,82,2162,65,2106,50,2050,37,1992,26r-57,-9l1876,10,1817,5,1758,1,1698,r-87,2l1524,9r-85,11l1355,35r-81,19l1194,77r-80,27l1038,134r-76,34l889,206r-71,41l749,291r-66,48l618,389r-61,54l498,499r-56,59l388,619r-50,65l290,750r-43,69l205,891r-38,72l134,1039r-30,78l77,1196r-23,80l35,1358r-15,84l9,1528r-7,86l,1701r1,38l2,1776r3,37l7,1850r3,36l15,1923r5,36l26,1995r6,36l40,2066r8,35l57,2137r9,34l76,2205r11,35l99,2273r13,34l124,2339r13,32l152,2404r15,32l183,2468r16,31l215,2530r18,30l251,2591r19,29l289,2649r20,29l329,2707r21,28l372,2761r12,14l396,2787r12,14l421,2813r-25,-28l374,2756r-24,-29l328,2697r-21,-30l287,2636r-21,-31l247,2574r-19,-33l210,2509r-18,-32l175,2443r-15,-35l144,2375r-14,-35l116,2304r-13,-34l90,2234,79,2198,69,2161,59,2125r-9,-37l41,2050r-6,-37l28,1975r-7,-39l17,1898r-5,-39l10,1819,8,1780,6,1741r,-40l8,1614r7,-86l25,1443r15,-84l59,1277r23,-80l108,1118r30,-76l173,966r37,-73l251,822r44,-69l341,686r51,-63l445,561r56,-59l560,446r61,-54l685,342r67,-47l820,252r71,-42l964,173r76,-34l1116,109r79,-27l1275,59r82,-19l1440,25r85,-10l1611,8r87,-2l1760,7r62,3l1883,16r60,8l2003,34r60,11l2121,59r58,16l2236,93r55,20l2346,134r53,24l2453,183r52,27l2556,239r50,30l2654,302r48,35l2748,371r44,37l2837,447r41,39l2919,528r39,42l2997,615r36,44l3069,706r33,48l3133,804r31,49l3191,904r27,53l3212,940r-7,-17l3197,906r-7,-16xe" fillcolor="#c6c5c5" stroked="f">
                <v:path arrowok="t"/>
              </v:shape>
              <v:shape id="_x0000_s2871" style="position:absolute;left:10813;top:9282;width:538;height:473" coordsize="3229,2835" path="m3202,919r-28,-51l3145,819r-30,-48l3082,723r-33,-46l3014,631r-36,-44l2940,545r-40,-42l2859,463r-42,-38l2774,388r-45,-35l2683,318r-47,-32l2588,254r-49,-29l2489,197r-51,-27l2385,146r-53,-22l2278,102,2224,83,2168,67,2111,51,2053,38,1995,25r-58,-9l1877,8,1816,3,1756,1,1695,r-87,2l1522,7r-85,12l1354,34r-83,19l1191,75r-78,27l1036,132r-76,34l887,204r-71,41l748,289r-67,48l617,387r-62,53l497,497r-57,59l388,617r-51,64l289,748r-43,68l205,888r-38,73l133,1037r-30,77l76,1192r-23,80l35,1355r-16,84l9,1524r-6,86l,1697r,39l2,1774r2,38l7,1850r4,38l15,1926r6,37l27,2000r7,37l42,2072r9,37l60,2145r10,36l81,2216r11,34l104,2285r14,34l131,2353r15,33l161,2419r16,33l193,2485r17,31l228,2547r18,32l266,2609r19,30l305,2669r21,29l347,2727r23,28l393,2783r12,14l418,2809r12,13l443,2835r-25,-29l393,2776r-23,-29l346,2717r-22,-31l302,2655r-22,-32l260,2591r-20,-32l221,2525r-19,-33l185,2458r-17,-35l152,2389r-15,-36l122,2317r-13,-36l95,2245,83,2208,72,2170,62,2133,52,2094r-9,-38l35,2017r-7,-38l23,1938r-6,-39l13,1859,9,1819,7,1779,6,1738,5,1697r2,-87l14,1524r11,-85l40,1356r18,-81l81,1194r27,-79l138,1038r34,-75l209,890r41,-70l294,750r47,-65l391,621r53,-62l500,500r59,-56l620,391r64,-51l750,293r69,-43l890,208r72,-36l1037,137r77,-30l1193,80r79,-22l1355,39r82,-15l1522,13r86,-7l1695,4r63,1l1821,8r62,7l1945,23r61,10l2066,45r59,15l2183,77r58,17l2298,116r56,22l2409,163r53,25l2515,216r51,30l2616,278r49,33l2713,346r47,37l2805,421r44,40l2892,502r40,43l2972,588r38,46l3047,681r34,48l3114,778r31,51l3175,880r28,54l3229,987r-6,-18l3215,953r-6,-17l3202,919xe" fillcolor="#c6c5c5" stroked="f">
                <v:path arrowok="t"/>
              </v:shape>
              <v:shape id="_x0000_s2872" style="position:absolute;left:10813;top:9283;width:540;height:476" coordsize="3239,2856" path="m3212,951r-27,-53l3158,847r-31,-49l3096,748r-33,-48l3027,653r-36,-44l2952,564r-39,-42l2872,480r-41,-39l2786,402r-44,-37l2696,331r-48,-35l2600,263r-50,-30l2499,204r-52,-27l2393,152r-53,-24l2285,107,2230,87,2173,69,2115,53,2057,39,1997,28,1937,18r-60,-8l1816,4,1754,1,1692,r-87,2l1519,9r-85,10l1351,34r-82,19l1189,76r-79,27l1034,133r-76,34l885,204r-71,42l746,289r-67,47l615,386r-61,54l495,496r-56,59l386,617r-51,63l289,747r-44,69l204,887r-37,73l132,1036r-30,76l76,1191r-23,80l34,1353r-15,84l9,1522r-7,86l,1695r,40l2,1774r2,39l6,1853r5,39l15,1930r7,39l29,2007r6,37l44,2082r9,37l63,2155r10,37l84,2228r13,36l110,2298r14,36l138,2369r16,33l169,2437r17,34l204,2503r18,32l241,2568r19,31l281,2630r20,31l322,2691r22,30l368,2750r22,29l415,2807r12,12l440,2831r13,14l466,2856r-26,-28l414,2798r-25,-29l364,2738r-23,-31l318,2675r-23,-31l273,2610r-20,-32l233,2543r-20,-33l195,2475r-18,-36l159,2403r-15,-35l128,2331r-14,-37l100,2256,87,2219,76,2180,64,2142,54,2103r-9,-39l37,2024r-7,-41l23,1943r-5,-40l13,1861r-3,-41l6,1779,5,1737r,-42l6,1608r7,-86l24,1438r15,-84l58,1273r23,-81l107,1114r30,-77l172,962r36,-73l248,819r45,-69l340,684r50,-64l443,558r56,-58l557,443r62,-52l682,341r66,-47l817,250r71,-41l960,172r75,-35l1112,107r78,-26l1270,58r82,-19l1435,24r84,-11l1605,6r87,-2l1757,6r63,4l1884,15r62,9l2008,34r61,13l2129,62r59,17l2247,98r57,21l2361,143r56,25l2470,195r54,29l2576,256r51,32l2677,323r48,35l2772,396r45,40l2861,477r42,42l2945,563r40,46l3023,656r35,48l3093,753r32,51l3156,856r29,53l3213,964r26,55l3232,1002r-6,-18l3219,967r-7,-16xe" fillcolor="#c6c5c5" stroked="f">
                <v:path arrowok="t"/>
              </v:shape>
              <v:shape id="_x0000_s2873" style="position:absolute;left:10813;top:9283;width:542;height:480" coordsize="3248,2879" path="m3224,983r-26,-53l3170,876r-30,-51l3109,774r-33,-49l3042,677r-37,-47l2967,584r-40,-43l2887,498r-43,-41l2800,417r-45,-38l2708,342r-48,-35l2611,274r-50,-32l2510,212r-53,-28l2404,159r-55,-25l2293,112,2236,90,2178,73,2120,56,2061,41,2001,29,1940,19r-62,-8l1816,4,1753,1,1690,r-87,2l1517,9r-85,11l1350,35r-83,19l1188,76r-79,27l1032,133r-75,35l885,204r-71,42l745,289r-66,47l615,387r-61,53l495,496r-56,59l386,617r-50,64l289,746r-44,70l204,886r-37,73l133,1034r-30,77l76,1190r-23,81l35,1352r-15,83l9,1520r-7,86l,1693r1,41l2,1775r2,40l8,1855r4,40l18,1934r5,41l30,2013r8,39l47,2090r10,39l67,2166r11,38l90,2241r14,36l117,2313r15,36l147,2385r16,34l180,2454r17,34l216,2521r19,34l255,2587r20,32l297,2651r22,31l341,2713r24,30l388,2772r25,30l438,2831r14,12l465,2855r13,12l492,2879r-28,-29l436,2821r-26,-31l385,2759r-26,-31l335,2695r-24,-32l289,2631r-22,-35l245,2562r-20,-35l205,2492r-18,-36l168,2419r-16,-37l136,2344r-16,-36l106,2269,93,2231,80,2191,68,2151,58,2112,48,2071r-9,-41l31,1989r-7,-41l19,1906r-6,-42l10,1822,8,1779,6,1737r,-44l8,1606r6,-85l24,1436r16,-83l58,1272r23,-81l107,1113r31,-77l172,961r37,-73l249,818r44,-68l340,684r50,-65l443,559r56,-60l558,444r60,-53l681,341r67,-47l816,250r71,-41l959,172r75,-35l1111,107r78,-25l1269,58r82,-19l1433,25r85,-10l1603,8r87,-2l1756,7r64,3l1885,17r64,8l2011,36r63,13l2135,65r60,18l2254,103r58,21l2369,149r57,25l2481,202r53,30l2588,265r51,33l2688,334r49,37l2784,410r46,41l2874,493r43,44l2958,582r39,47l3035,678r37,49l3105,779r33,51l3169,884r28,55l3224,995r24,57l3243,1035r-6,-18l3230,1000r-6,-17xe" fillcolor="#c7c6c6" stroked="f">
                <v:path arrowok="t"/>
              </v:shape>
              <v:shape id="_x0000_s2874" style="position:absolute;left:10814;top:9284;width:543;height:483" coordsize="3256,2901" path="m3234,1015r-26,-55l3180,905r-29,-53l3120,800r-32,-51l3053,700r-35,-48l2980,605r-40,-46l2898,515r-42,-42l2812,432r-45,-40l2720,354r-48,-35l2622,284r-51,-32l2519,220r-54,-29l2412,164r-56,-25l2299,115,2242,94,2183,75,2124,58,2064,43,2003,30,1941,20r-62,-9l1815,6,1752,2,1687,r-87,2l1514,9r-84,11l1347,35r-82,19l1185,77r-78,26l1030,133r-75,35l883,205r-71,41l743,290r-66,47l614,387r-62,52l494,496r-56,58l385,616r-50,64l288,746r-45,69l203,885r-36,73l132,1033r-30,77l76,1188r-23,81l34,1350r-15,84l8,1518r-7,86l,1691r,42l1,1775r4,41l8,1857r5,42l18,1939r7,40l32,2020r8,40l49,2099r10,39l71,2176r11,39l95,2252r14,38l123,2327r16,37l154,2399r18,36l190,2471r18,35l228,2539r20,35l268,2606r22,34l313,2671r23,32l359,2734r25,31l409,2794r26,30l461,2852r13,12l489,2877r13,12l516,2901r-29,-29l459,2842r-28,-30l404,2781r-27,-33l352,2716r-25,-33l304,2650r-24,-35l258,2581r-21,-36l216,2509r-20,-37l178,2435r-18,-38l142,2359r-16,-39l111,2281,96,2242,84,2202,72,2161,59,2120,49,2079r-9,-42l33,1995r-8,-43l19,1910r-5,-44l10,1823,7,1779,6,1736,5,1691r2,-87l14,1519r10,-85l39,1351r19,-81l81,1190r26,-78l138,1035r33,-75l208,888r40,-71l293,749r46,-66l388,619r54,-61l498,500r58,-56l617,390r64,-49l747,294r68,-45l885,209r72,-37l1032,139r77,-30l1187,82r79,-23l1348,40r82,-15l1515,15r85,-7l1687,6r67,1l1820,11r65,6l1950,26r64,12l2076,52r63,15l2200,86r60,20l2319,129r58,25l2434,181r56,29l2544,240r53,34l2649,309r51,37l2749,384r47,40l2841,466r45,44l2929,554r41,47l3010,651r37,49l3083,751r34,53l3149,857r30,55l3207,969r26,57l3256,1085r-5,-18l3245,1050r-5,-17l3234,1015xe" fillcolor="#c7c6c6" stroked="f">
                <v:path arrowok="t"/>
              </v:shape>
              <v:shape id="_x0000_s2875" style="position:absolute;left:10814;top:9284;width:544;height:487" coordsize="3264,2921" path="m3242,1046r-24,-57l3191,933r-28,-55l3132,824r-33,-51l3066,721r-37,-49l2991,623r-39,-47l2911,531r-43,-44l2824,445r-46,-41l2731,365r-49,-37l2633,292r-51,-33l2528,226r-53,-30l2420,168r-57,-25l2306,118,2248,97,2189,77,2129,59,2068,43,2005,30,1943,19r-64,-8l1814,4,1750,1,1684,r-87,2l1512,9r-85,10l1345,33r-82,19l1183,76r-78,25l1028,131r-75,35l881,203r-71,41l742,288r-67,47l612,385r-60,53l493,493r-56,60l384,613r-50,65l287,744r-44,68l203,882r-37,73l132,1030r-31,77l75,1185r-23,81l34,1347r-16,83l8,1515r-6,85l,1687r,44l2,1773r2,43l7,1858r6,42l18,1942r7,41l33,2024r9,41l52,2106r10,39l74,2185r13,40l100,2263r14,39l130,2338r16,38l162,2413r19,37l199,2486r20,35l239,2556r22,34l283,2625r22,32l329,2689r24,33l379,2753r25,31l430,2815r28,29l486,2873r13,12l514,2897r13,11l542,2921r-30,-29l481,2861r-29,-31l423,2799r-26,-31l370,2734r-27,-33l319,2667r-25,-35l271,2597r-23,-36l226,2524r-20,-38l186,2448r-19,-38l149,2371r-17,-39l117,2292r-16,-41l88,2210,74,2169,62,2127,52,2085,42,2042r-9,-43l25,1955r-5,-43l14,1867r-4,-44l7,1778,5,1733,4,1687r2,-86l13,1515r11,-84l39,1348r19,-81l80,1186r27,-78l137,1032r33,-75l207,885r40,-71l292,746r46,-66l388,616r53,-60l496,497r59,-55l615,388r64,-49l745,292r68,-44l883,207r72,-36l1030,137r76,-30l1184,80r80,-22l1346,39r82,-15l1512,13r86,-7l1684,4r68,2l1819,10r67,6l1952,25r64,13l2080,51r63,17l2205,87r61,21l2326,131r58,26l2442,185r56,30l2554,248r53,33l2660,317r50,38l2759,395r48,42l2854,480r45,45l2941,572r41,48l3021,669r38,51l3094,773r34,55l3160,882r29,57l3216,997r25,60l3264,1117r-5,-18l3254,1081r-5,-18l3242,1046xe" fillcolor="#c7c6c6" stroked="f">
                <v:path arrowok="t"/>
              </v:shape>
              <v:shape id="_x0000_s2876" style="position:absolute;left:10815;top:9284;width:545;height:491" coordsize="3271,2941" path="m3251,1079r-23,-59l3202,963r-28,-57l3144,851r-32,-53l3078,745r-36,-51l3005,645r-40,-50l2924,548r-43,-44l2836,460r-45,-42l2744,378r-49,-38l2644,303r-52,-35l2539,234r-54,-30l2429,175r-57,-27l2314,123r-59,-23l2195,80,2134,61,2071,46,2009,32,1945,20r-65,-9l1815,5,1749,1,1682,r-87,2l1510,9r-85,10l1343,34r-82,19l1182,76r-78,27l1027,133r-75,33l880,203r-70,40l742,288r-66,47l612,384r-61,54l493,494r-56,58l383,613r-49,64l288,743r-45,68l203,882r-37,72l133,1029r-31,77l76,1184r-23,80l34,1345r-15,83l9,1513r-7,85l,1685r1,45l2,1773r3,44l9,1860r5,44l20,1946r8,43l35,2031r9,42l54,2114r13,41l79,2196r12,40l106,2275r15,39l137,2353r18,38l173,2429r18,37l211,2503r21,36l253,2575r22,34l299,2644r23,33l347,2710r25,32l399,2775r27,31l454,2836r28,30l511,2895r14,11l540,2919r14,11l569,2941r-32,-29l506,2882r-31,-30l446,2819r-29,-31l388,2754r-27,-33l336,2686r-26,-35l285,2615r-24,-37l238,2541r-22,-38l196,2464r-20,-39l157,2386r-18,-41l122,2304r-15,-41l92,2221,79,2179,66,2136,54,2093,44,2049r-9,-44l28,1960r-7,-45l15,1870r-4,-45l8,1778,5,1732r,-47l8,1599r5,-86l24,1429r15,-83l58,1265r22,-80l107,1107r30,-76l170,956r37,-72l247,814r44,-69l338,680r50,-63l440,555r56,-58l554,441r61,-52l679,338r66,-47l812,248r70,-40l955,171r74,-34l1105,107r78,-27l1262,58r82,-19l1426,24r84,-11l1596,8r86,-3l1751,7r68,4l1886,18r67,9l2019,39r64,14l2148,70r63,20l2272,112r61,24l2392,163r58,29l2507,222r56,34l2618,290r52,37l2721,366r50,42l2819,450r46,45l2910,541r42,48l2994,638r39,51l3069,742r36,55l3139,851r30,57l3198,966r27,60l3249,1087r22,62l3267,1131r-5,-17l3257,1096r-6,-17xe" fillcolor="#c7c6c6" stroked="f">
                <v:path arrowok="t"/>
              </v:shape>
              <v:shape id="_x0000_s2877" style="position:absolute;left:10815;top:9285;width:546;height:493" coordsize="3278,2961" path="m3260,1113r-23,-60l3212,993r-27,-58l3156,878r-32,-54l3090,769r-35,-53l3017,665r-39,-49l2937,568r-42,-47l2850,476r-47,-43l2755,391r-49,-40l2656,313r-53,-36l2550,244r-56,-33l2438,181r-58,-28l2322,127r-60,-23l2201,83,2139,64,2076,47,2012,34,1948,21r-66,-9l1815,6,1748,2,1680,r-86,2l1508,9r-84,11l1342,35r-82,19l1180,76r-78,27l1026,133r-75,34l879,203r-70,41l741,288r-66,47l611,384r-60,54l492,493r-55,59l384,612r-50,64l288,742r-45,68l203,881r-37,72l133,1028r-30,76l76,1182r-22,81l35,1344r-15,83l9,1511r-7,86l,1683r1,46l3,1774r3,45l10,1863r6,45l21,1951r8,44l38,2038r10,43l58,2123r12,42l84,2206r13,41l113,2288r15,40l145,2367r18,39l182,2444r20,38l222,2520r22,37l267,2593r23,35l315,2663r24,34l366,2730r27,34l419,2795r29,31l477,2857r31,31l538,2917r14,11l567,2939r14,12l597,2961r-34,-29l530,2902r-31,-30l467,2840r-30,-33l408,2774r-29,-35l351,2704r-26,-35l299,2632r-25,-37l251,2557r-23,-38l206,2480r-21,-40l165,2399r-18,-41l129,2317r-16,-43l97,2232,83,2188,70,2145,58,2101,47,2056r-9,-46l29,1965r-7,-46l16,1873r-5,-47l8,1778,7,1731,6,1683r2,-86l14,1512r11,-85l39,1346r19,-82l80,1185r27,-79l137,1030r34,-75l207,884r41,-70l291,745r47,-66l388,616r53,-61l496,497r58,-56l615,389r63,-50l744,292r68,-44l881,208r73,-37l1028,137r76,-30l1182,80r80,-22l1343,39r81,-14l1509,15r85,-7l1680,6r70,1l1819,11r68,7l1955,28r67,12l2088,56r65,18l2216,94r63,22l2340,141r60,28l2460,198r56,32l2572,264r55,36l2680,338r52,40l2782,420r48,44l2877,510r44,48l2964,607r41,51l3044,711r37,53l3115,820r34,57l3179,935r28,60l3234,1056r23,63l3278,1181r-4,-17l3269,1147r-4,-17l3260,1113xe" fillcolor="#c7c6c6" stroked="f">
                <v:path arrowok="t"/>
              </v:shape>
              <v:shape id="_x0000_s2878" style="position:absolute;left:10816;top:9285;width:547;height:497" coordsize="3283,2981" path="m3266,1144r-22,-62l3220,1021r-27,-60l3164,903r-30,-57l3100,792r-36,-55l3028,684r-39,-51l2947,584r-42,-48l2860,490r-46,-45l2766,403r-50,-42l2665,322r-52,-37l2558,251r-56,-34l2445,187r-58,-29l2328,131r-61,-24l2206,85,2143,65,2078,48,2014,34,1948,22r-67,-9l1814,6,1746,2,1677,r-86,3l1505,8r-84,11l1339,34r-82,19l1178,75r-78,27l1024,132r-74,34l877,203r-70,40l740,286r-66,47l610,384r-61,52l491,492r-56,58l383,612r-50,63l286,740r-44,69l202,879r-37,72l132,1026r-30,76l75,1180r-22,80l34,1341r-15,83l8,1508r-5,86l,1680r,47l3,1773r3,47l10,1865r6,45l23,1955r7,45l39,2044r10,44l61,2131r13,43l87,2216r15,42l117,2299r17,41l152,2381r19,39l191,2459r20,39l233,2536r23,37l280,2610r25,36l331,2681r25,35l383,2749r29,34l441,2814r29,33l501,2877r31,30l564,2936r15,12l594,2960r15,11l624,2981r-35,-29l555,2922r-34,-32l489,2859r-31,-34l426,2792r-29,-35l368,2723r-27,-37l314,2649r-27,-37l262,2573r-24,-39l216,2495r-23,-42l173,2412r-20,-41l135,2328r-18,-42l102,2242,86,2197,73,2153,59,2108,48,2062,38,2015r-9,-46l23,1921r-7,-47l11,1826,8,1778,6,1729,5,1680r2,-86l14,1509r10,-84l39,1343r18,-81l81,1182r25,-78l136,1028r34,-74l207,882r40,-70l290,744r47,-66l387,615r53,-61l494,495r58,-54l614,387r62,-49l742,291r68,-44l880,207r72,-37l1027,137r75,-30l1179,81r80,-24l1340,39r83,-15l1506,14r85,-7l1677,5r71,2l1819,10r69,8l1957,28r67,14l2091,57r66,18l2221,95r64,24l2346,145r61,29l2467,204r58,32l2581,272r56,37l2691,348r51,41l2792,433r49,45l2887,526r46,48l2975,625r40,53l3054,731r37,56l3126,844r32,58l3188,963r27,61l3241,1087r22,63l3283,1215r-3,-18l3275,1179r-4,-18l3266,1144xe" fillcolor="#c7c6c6" stroked="f">
                <v:path arrowok="t"/>
              </v:shape>
              <v:shape id="_x0000_s2879" style="position:absolute;left:10816;top:9286;width:548;height:500" coordsize="3288,2999" path="m3272,1175r-21,-62l3228,1050r-27,-61l3173,929r-30,-58l3109,814r-34,-56l3038,705r-39,-53l2958,601r-43,-49l2871,504r-47,-46l2776,414r-50,-42l2674,332r-53,-38l2566,258r-56,-34l2454,192r-60,-29l2334,135r-61,-25l2210,88,2147,68,2082,50,2016,34,1949,22,1881,12,1813,5,1744,1,1674,r-86,2l1503,9r-85,10l1337,33r-81,19l1176,74r-78,27l1022,131r-74,34l875,202r-69,40l738,286r-66,47l609,383r-61,52l490,491r-55,58l382,610r-50,63l285,739r-43,69l201,878r-36,71l131,1024r-30,76l74,1179r-22,79l33,1340r-14,81l8,1506r-6,85l,1677r1,48l2,1772r3,48l10,1867r6,46l23,1959r9,45l41,2050r11,45l64,2139r13,43l91,2226r16,42l123,2311r18,41l159,2393r20,41l200,2474r22,39l245,2551r23,38l293,2626r26,37l345,2698r28,35l402,2768r29,33l461,2834r32,32l524,2896r33,30l591,2955r14,12l621,2978r15,11l652,2999r-37,-29l580,2940r-35,-32l510,2877r-32,-33l446,2810r-31,-36l384,2740r-29,-37l328,2665r-28,-38l274,2588r-25,-39l225,2508r-22,-41l180,2425r-20,-43l140,2340r-18,-45l106,2251,90,2206,75,2161,62,2114,51,2067,40,2020r-9,-47l23,1924r-7,-48l11,1827,7,1778,5,1727r,-50l6,1591r7,-85l24,1422r15,-82l58,1259r22,-79l106,1103r30,-76l169,952r37,-72l246,810r44,-68l336,677r50,-64l438,553r56,-58l552,439r60,-53l676,337r64,-47l808,247r71,-41l950,169r75,-33l1099,106r78,-26l1257,58r80,-19l1420,24r83,-11l1588,6r86,-2l1746,6r72,5l1888,19r70,10l2026,42r68,16l2161,77r65,21l2291,123r62,26l2415,178r60,32l2534,243r57,37l2647,318r53,40l2753,401r51,45l2852,492r47,48l2943,591r43,52l3027,697r38,56l3102,810r33,59l3167,929r29,62l3223,1053r25,64l3269,1183r19,66l3285,1231r-5,-19l3277,1194r-5,-19xe" fillcolor="#c7c6c6" stroked="f">
                <v:path arrowok="t"/>
              </v:shape>
              <v:shape id="_x0000_s2880" style="position:absolute;left:10816;top:9286;width:549;height:503" coordsize="3293,3018" path="m3278,1210r-20,-65l3236,1082r-26,-63l3183,958r-30,-61l3121,839r-35,-57l3049,726r-39,-53l2970,620r-42,-51l2882,521r-46,-48l2787,428r-50,-44l2686,343r-54,-39l2576,267r-56,-36l2462,199r-60,-30l2341,140r-61,-26l2216,90,2152,70,2086,52,2019,37,1952,23,1883,13,1814,5,1743,2,1672,r-86,2l1501,9r-83,10l1335,34r-81,18l1174,76r-77,26l1022,132r-75,33l875,202r-70,40l737,286r-66,47l609,382r-62,54l489,490r-54,59l382,610r-50,63l285,739r-43,68l202,877r-37,72l131,1023r-30,76l76,1177r-24,80l34,1338r-15,82l9,1504r-7,85l,1675r1,49l3,1773r3,48l11,1869r7,47l24,1964r9,46l43,2057r11,46l68,2148r13,44l97,2237r15,44l130,2323r18,43l168,2407r20,41l211,2490r22,39l257,2568r25,39l309,2644r27,37l363,2718r29,34l421,2787r32,33l484,2854r32,31l550,2917r34,30l619,2976r15,11l650,2998r16,10l682,3018r-39,-29l607,2959r-36,-30l535,2896r-34,-33l467,2829r-32,-35l404,2758r-32,-37l343,2683r-29,-38l288,2605r-27,-40l236,2523r-24,-41l189,2439r-21,-43l148,2352r-19,-45l111,2262,95,2216,79,2170,66,2122,53,2075,42,2026,32,1978r-8,-49l18,1878r-6,-50l9,1778,5,1726r,-51l8,1589r5,-85l24,1421r15,-82l58,1258r22,-79l106,1101r30,-76l169,951r37,-72l246,809r44,-67l337,676r49,-63l438,552r55,-58l551,439r61,-52l675,337r65,-47l807,247r71,-40l949,170r74,-34l1099,106r78,-26l1256,58r80,-19l1418,24r83,-11l1586,8r86,-3l1745,7r73,4l1889,19r71,11l2030,43r68,17l2166,80r66,22l2298,127r63,27l2424,184r60,33l2543,251r58,37l2657,328r54,42l2764,413r51,46l2863,507r47,50l2955,609r43,54l3038,718r38,57l3112,835r33,59l3177,956r29,63l3231,1084r24,66l3275,1217r18,68l3289,1266r-3,-19l3283,1229r-5,-19xe" fillcolor="#c8c7c7" stroked="f">
                <v:path arrowok="t"/>
              </v:shape>
              <v:shape id="_x0000_s2881" style="position:absolute;left:10817;top:9287;width:549;height:506" coordsize="3296,3036" path="m3283,1245r-19,-66l3243,1113r-25,-64l3191,987r-29,-62l3130,865r-33,-59l3060,749r-38,-56l2981,639r-43,-52l2894,536r-47,-48l2799,442r-51,-45l2695,354r-53,-40l2586,276r-57,-37l2470,206r-60,-32l2348,145r-62,-26l2221,94,2156,73,2089,54,2021,38,1953,25,1883,15,1813,7,1741,2,1669,r-86,2l1498,9r-83,11l1332,35r-80,19l1172,76r-78,26l1020,132r-75,33l874,202r-71,41l735,286r-64,47l607,382r-60,53l489,491r-56,58l381,609r-50,64l285,738r-44,68l201,876r-37,72l131,1023r-30,76l75,1176r-22,79l34,1336r-15,82l8,1502r-7,85l,1673r,50l2,1774r4,49l11,1872r7,48l26,1969r9,47l46,2063r11,47l70,2157r15,45l101,2247r16,44l135,2336r20,42l175,2421r23,42l220,2504r24,41l269,2584r26,39l323,2661r27,38l379,2736r31,34l441,2806r32,34l505,2873r35,31l575,2936r35,30l647,2995r16,11l678,3016r17,10l711,3036r-39,-29l633,2978r-38,-31l558,2915r-36,-34l488,2847r-35,-35l421,2776r-33,-38l358,2700r-30,-39l300,2621r-28,-41l247,2539r-26,-42l198,2453r-23,-44l154,2365r-20,-46l115,2273,98,2226,83,2178,68,2130,55,2081,44,2032,34,1983r-9,-51l18,1881r-6,-52l8,1778,6,1726,5,1673r2,-86l14,1503r10,-84l38,1337r19,-81l79,1177r27,-77l135,1024r34,-74l205,878r41,-70l289,741r46,-66l385,612r52,-60l492,494r58,-55l610,387r63,-51l739,291r67,-44l876,207r71,-37l1021,136r76,-29l1174,81r79,-23l1333,39r83,-14l1498,15r85,-7l1669,6r75,1l1817,12r73,8l1961,31r72,15l2102,63r68,20l2238,105r66,26l2368,160r63,30l2492,224r60,35l2610,298r57,41l2722,382r52,45l2826,474r49,49l2922,574r44,54l3009,683r40,57l3087,799r34,60l3155,921r30,64l3213,1049r24,66l3259,1184r21,68l3296,1322r-3,-19l3290,1284r-4,-19l3283,1245xe" fillcolor="#c8c7c7" stroked="f">
                <v:path arrowok="t"/>
              </v:shape>
              <v:shape id="_x0000_s2882" style="position:absolute;left:10817;top:9287;width:550;height:509" coordsize="3299,3053" path="m3288,1280r-18,-68l3250,1145r-24,-66l3201,1014r-29,-63l3140,889r-33,-59l3071,770r-38,-57l2993,658r-43,-54l2905,552r-47,-50l2810,454r-51,-46l2706,365r-54,-42l2596,283r-58,-37l2479,212r-60,-33l2356,149r-63,-27l2227,97,2161,75,2093,55,2025,38,1955,25,1884,14,1813,6,1740,2,1667,r-86,3l1496,8r-83,11l1331,34r-80,19l1172,75r-78,26l1018,131r-74,34l873,202r-71,40l735,285r-65,47l607,382r-61,52l488,489r-55,58l381,608r-49,63l285,737r-44,67l201,874r-37,72l131,1020r-30,76l75,1174r-22,79l34,1334r-15,82l8,1499r-5,85l,1670r,51l4,1773r3,50l13,1873r6,51l27,1973r10,48l48,2070r13,47l74,2165r16,46l106,2257r18,45l143,2347r20,44l184,2434r23,43l231,2518r25,42l283,2600r26,40l338,2678r29,38l399,2753r31,36l462,2824r34,34l530,2891r36,33l602,2954r36,30l677,3013r16,10l710,3033r15,10l742,3053r-41,-29l661,2995r-40,-31l583,2932r-37,-34l509,2865r-36,-36l440,2792r-34,-37l374,2716r-31,-39l314,2637r-29,-42l258,2553r-27,-44l207,2466r-24,-45l161,2375r-20,-46l121,2282r-18,-48l86,2186,72,2137,58,2087,46,2037,35,1986r-9,-51l18,1882r-5,-52l8,1777,6,1724,5,1670r2,-86l14,1500r11,-84l39,1335r18,-81l80,1175r26,-77l135,1022r34,-74l206,877r40,-70l289,739r46,-65l385,612r52,-62l492,493r57,-56l609,386r64,-50l738,290r68,-44l875,206r71,-37l1020,136r76,-29l1173,80r79,-23l1332,40r82,-16l1497,14r84,-7l1667,5r76,2l1817,12r74,9l1964,32r72,14l2106,64r70,20l2244,108r66,27l2375,164r64,32l2501,231r60,37l2621,307r56,41l2732,393r54,47l2837,488r49,50l2933,592r43,54l3019,702r40,59l3097,822r34,61l3164,947r30,65l3221,1079r23,67l3265,1215r19,71l3299,1357r-2,-19l3294,1319r-3,-20l3288,1280xe" fillcolor="#c8c7c7" stroked="f">
                <v:path arrowok="t"/>
              </v:shape>
              <v:shape id="_x0000_s2883" style="position:absolute;left:10818;top:9287;width:550;height:512" coordsize="3300,3068" path="m3291,1316r-16,-70l3254,1178r-22,-69l3208,1043r-28,-64l3150,915r-34,-62l3082,793r-38,-59l3004,677r-43,-55l2917,568r-47,-51l2821,468r-52,-47l2717,376r-55,-43l2605,292r-58,-39l2487,218r-61,-34l2363,154r-64,-29l2233,99,2165,77,2097,57,2028,40,1956,25,1885,14,1812,6,1739,1,1664,r-86,2l1493,9r-82,10l1328,33r-80,19l1169,75r-77,26l1016,130r-74,34l871,201r-70,40l734,285r-66,45l605,381r-60,52l487,488r-55,58l380,606r-50,63l284,735r-43,67l200,872r-36,72l130,1018r-29,76l74,1171r-22,79l33,1331r-14,82l9,1497r-7,84l,1667r1,53l3,1772r4,51l13,1875r7,51l29,1977r10,49l50,2075r13,49l78,2172r15,48l110,2267r19,46l149,2359r21,44l193,2447r23,44l242,2533r25,41l295,2615r28,40l353,2694r30,38l416,2770r32,36l483,2841r34,34l553,2909r37,32l628,2972r39,29l706,3030r16,10l738,3050r17,9l772,3068r-43,-28l687,3010r-40,-30l606,2948r-39,-34l529,2881r-36,-36l457,2808r-35,-38l389,2731r-31,-39l326,2650r-30,-41l268,2567r-27,-44l215,2478r-25,-46l168,2387r-22,-47l126,2292r-19,-49l90,2193,74,2144,60,2093,48,2041,36,1990,26,1937r-7,-53l13,1830,9,1777,5,1722r,-55l7,1582r6,-85l24,1414r15,-82l56,1251r24,-78l106,1096r30,-76l168,946r37,-71l245,805r44,-68l334,672r49,-62l436,549r54,-58l548,437r61,-53l671,335r65,-46l804,246r69,-41l944,168r74,-33l1094,106r77,-26l1249,57r80,-18l1412,24r82,-11l1578,8r86,-3l1741,6r76,6l1891,20r74,12l2038,48r71,18l2179,87r69,24l2316,138r66,30l2446,201r63,36l2570,275r59,40l2687,358r56,46l2795,451r51,50l2895,554r47,54l2987,665r42,58l3068,782r37,63l3140,907r32,66l3201,1039r26,68l3250,1178r20,70l3287,1321r13,72l3298,1374r-2,-20l3294,1335r-3,-19xe" fillcolor="#c8c7c7" stroked="f">
                <v:path arrowok="t"/>
              </v:shape>
              <v:shape id="_x0000_s2884" style="position:absolute;left:10818;top:9288;width:550;height:514" coordsize="3303,3085" path="m3294,1352r-15,-71l3260,1210r-21,-69l3216,1074r-27,-67l3159,942r-33,-64l3092,817r-38,-61l3014,697r-43,-56l2928,587r-47,-54l2832,483r-51,-48l2727,388r-55,-45l2616,302r-60,-39l2496,226r-62,-35l2370,159r-65,-29l2239,103,2171,79,2101,59,2031,41,1959,27,1886,16,1812,7,1738,2,1662,r-86,2l1492,9r-83,10l1327,35r-80,17l1168,75r-77,27l1015,131r-74,33l870,201r-69,40l733,285r-65,46l604,381r-60,51l487,488r-55,57l380,607r-50,62l284,734r-43,68l201,872r-37,71l130,1017r-29,76l75,1170r-23,79l34,1330r-14,81l9,1495r-7,84l,1665r1,54l3,1772r5,53l13,1877r8,53l30,1981r11,51l53,2082r14,50l81,2181r17,48l116,2277r20,47l156,2370r22,46l202,2461r24,43l253,2548r27,42l309,2632r29,40l369,2711r32,39l435,2787r33,37l504,2860r37,33l578,2927r38,32l656,2990r40,29l737,3048r17,9l771,3067r16,9l804,3085r-45,-28l716,3028r-42,-31l632,2966r-40,-34l553,2898r-39,-36l477,2825r-35,-38l407,2748r-33,-40l341,2667r-31,-42l281,2581r-29,-44l225,2492r-25,-46l176,2399r-23,-48l131,2302r-18,-49l95,2203,78,2152,62,2100,50,2048,38,1995,28,1941r-8,-54l13,1833,9,1777,7,1721,5,1665r3,-85l14,1495r10,-83l39,1331r19,-81l80,1171r26,-77l136,1019r32,-74l205,874r40,-69l289,737r45,-64l384,609r52,-59l491,492r57,-55l608,384r62,-49l736,289r67,-43l872,206r72,-37l1017,136r75,-30l1169,80r79,-22l1328,39r82,-15l1492,14r85,-6l1662,6r78,1l1817,12r76,9l1967,33r74,16l2114,68r71,21l2255,115r68,28l2390,174r65,34l2519,245r61,39l2639,325r58,45l2753,417r53,49l2858,517r49,54l2954,626r44,58l3039,744r39,62l3115,868r34,66l3180,1001r28,68l3234,1139r22,71l3274,1283r15,74l3303,1431r-3,-20l3298,1392r-2,-20l3294,1352xe" fillcolor="#c8c7c7" stroked="f">
                <v:path arrowok="t"/>
              </v:shape>
              <v:shape id="_x0000_s2885" style="position:absolute;left:10819;top:9288;width:550;height:517" coordsize="3302,3100" path="m3295,1388r-13,-72l3265,1243r-20,-70l3222,1102r-26,-68l3167,968r-32,-66l3100,840r-37,-63l3024,718r-42,-58l2937,603r-47,-54l2841,496r-51,-50l2738,399r-56,-46l2624,310r-59,-40l2504,232r-63,-36l2377,163r-66,-30l2243,106,2174,82,2104,61,2033,43,1960,27,1886,15,1812,7,1736,1,1659,r-86,3l1489,8r-82,11l1324,34r-80,18l1166,75r-77,26l1013,130r-74,33l868,200r-69,41l731,284r-65,46l604,379r-61,53l485,486r-54,58l378,605r-49,62l284,732r-44,68l200,870r-37,71l131,1015r-30,76l75,1168r-24,78l34,1327r-15,82l8,1492r-6,85l,1662r,55l4,1772r4,53l14,1879r7,53l31,1985r12,51l55,2088r14,51l85,2188r17,50l121,2287r20,48l163,2382r22,45l210,2473r26,45l263,2562r28,42l321,2645r32,42l384,2726r33,39l452,2803r36,37l524,2876r38,33l601,2943r41,32l682,3005r42,30l767,3063r17,10l801,3082r18,9l837,3100r-47,-28l745,3043r-44,-30l658,2982r-42,-34l576,2914r-40,-35l497,2841r-37,-38l423,2764r-35,-40l355,2682r-32,-43l292,2595r-30,-45l234,2505r-26,-47l183,2411r-24,-49l137,2312r-21,-50l97,2211,81,2159,65,2106,51,2053,39,1998,29,1944r-9,-55l14,1833,9,1776,6,1719,5,1662r2,-85l14,1492r10,-83l38,1328r19,-79l79,1169r26,-77l135,1017r33,-74l204,872r40,-69l287,736r47,-65l383,608r51,-60l490,490r57,-55l607,384r62,-50l734,287r67,-42l870,205r72,-37l1015,135r75,-30l1167,80r78,-23l1325,38r82,-14l1489,14r85,-7l1659,5r79,2l1816,13r77,8l1969,34r75,17l2117,70r72,22l2260,118r68,29l2396,178r66,35l2526,251r62,40l2648,334r58,45l2762,427r54,50l2867,531r49,55l2963,643r44,59l3049,764r39,63l3123,892r34,66l3187,1027r27,70l3238,1168r22,73l3276,1316r15,74l3302,1468r-1,-21l3299,1427r-2,-19l3295,1388xe" fillcolor="#c8c7c7" stroked="f">
                <v:path arrowok="t"/>
              </v:shape>
              <v:shape id="_x0000_s2886" style="position:absolute;left:10819;top:9289;width:550;height:519" coordsize="3301,3115" path="m3298,1425r-14,-74l3269,1277r-18,-73l3229,1133r-26,-70l3175,995r-31,-67l3110,862r-37,-62l3034,738r-41,-60l2949,620r-47,-55l2853,511r-52,-51l2748,411r-56,-47l2634,319r-59,-41l2514,239r-64,-37l2385,168r-67,-31l2250,109,2180,83,2109,62,2036,43,1962,27,1888,15,1812,6,1735,1,1657,r-85,2l1487,8r-82,10l1323,33r-80,19l1164,74r-77,26l1012,130r-73,33l867,200r-69,40l731,283r-66,46l603,378r-60,53l486,486r-55,58l379,603r-50,64l284,731r-44,68l200,868r-37,71l131,1013r-30,75l75,1165r-22,79l34,1325r-15,81l9,1489r-6,85l,1659r2,56l4,1771r4,56l15,1881r8,54l33,1989r12,53l57,2094r16,52l90,2197r18,50l126,2296r22,49l171,2393r24,47l220,2486r27,45l276,2575r29,44l336,2661r33,41l402,2742r35,39l472,2819r37,37l548,2892r39,34l627,2960r42,31l711,3022r43,29l799,3079r18,9l835,3097r18,9l872,3115r-48,-27l777,3059r-46,-30l685,2998r-43,-34l599,2931r-41,-36l518,2858r-39,-39l442,2780r-37,-42l371,2697r-34,-43l305,2610r-31,-46l245,2517r-28,-47l191,2422r-24,-50l143,2322r-21,-51l102,2219,84,2166,68,2113,54,2058,41,2003,31,1947r-9,-57l15,1833,9,1776,6,1718r,-59l7,1574r7,-84l25,1408r14,-82l57,1246r23,-79l105,1090r30,-75l168,942r37,-72l245,801r42,-67l334,669r49,-63l434,547r55,-58l547,434r59,-51l669,334r64,-47l800,244r69,-40l941,167r73,-32l1089,105r77,-26l1244,56r80,-17l1406,24r82,-11l1572,6r85,-2l1737,6r79,6l1894,22r77,12l2047,51r74,20l2195,94r71,26l2335,150r69,33l2470,219r65,39l2597,299r60,44l2717,390r55,49l2826,491r52,54l2927,602r46,58l3018,721r41,63l3097,849r36,67l3165,984r29,70l3221,1126r22,73l3263,1273r17,76l3292,1427r9,78l3301,1485r-1,-20l3299,1446r-1,-21xe" fillcolor="#c8c7c7" stroked="f">
                <v:path arrowok="t"/>
              </v:shape>
              <v:shape id="_x0000_s2887" style="position:absolute;left:10819;top:9289;width:550;height:522" coordsize="3299,3130" path="m3297,1463r-11,-78l3271,1311r-16,-75l3233,1163r-24,-71l3182,1022r-30,-69l3118,887r-35,-65l3044,759r-42,-62l2958,638r-47,-57l2862,526r-51,-54l2757,422r-56,-48l2643,329r-60,-43l2521,246r-64,-38l2391,173r-68,-31l2255,113,2184,87,2112,65,2039,46,1964,29,1888,16,1811,8,1733,2,1654,r-85,2l1484,9r-82,10l1320,33r-80,19l1162,75r-77,25l1010,130r-73,33l865,200r-69,40l729,282r-65,47l602,379r-60,51l485,485r-56,58l378,603r-49,63l282,731r-43,67l199,867r-36,71l130,1012r-30,75l74,1164r-22,80l33,1323r-14,81l9,1487r-7,85l,1657r1,57l4,1771r5,57l15,1884r9,55l34,1993r12,55l60,2101r16,53l92,2206r19,51l132,2307r22,50l178,2406r25,47l229,2500r28,45l287,2590r31,44l350,2677r33,42l418,2759r37,39l492,2836r39,38l571,2909r40,34l653,2977r43,31l740,3038r45,29l832,3095r18,9l869,3113r19,9l907,3130r-51,-27l808,3075r-48,-29l714,3015r-45,-33l624,2948r-42,-36l540,2875r-41,-38l460,2797r-38,-42l386,2713r-35,-44l318,2625r-33,-46l255,2532r-29,-48l199,2435r-25,-51l149,2333r-22,-51l107,2228,88,2174,71,2120,55,2065,42,2008,31,1951r-9,-57l14,1836r-4,-59l6,1717,5,1657r2,-85l13,1488r11,-82l39,1324r18,-79l79,1166r26,-77l135,1014r33,-73l204,869r40,-68l286,734r46,-65l381,607r53,-61l488,489r57,-55l605,382r63,-49l733,287r65,-43l867,204r72,-36l1012,135r75,-30l1163,79r79,-22l1321,39r82,-15l1485,13r84,-5l1654,5r81,1l1816,13r79,9l1973,35r76,18l2125,73r73,24l2271,125r70,30l2410,189r67,36l2542,265r63,43l2666,353r59,48l2782,451r53,54l2886,561r50,58l2982,678r44,63l3067,805r38,66l3140,940r31,70l3200,1081r26,74l3247,1230r19,76l3280,1383r11,80l3299,1542r-1,-20l3298,1503r-1,-20l3297,1463xe" fillcolor="#c9c8c8" stroked="f">
                <v:path arrowok="t"/>
              </v:shape>
              <v:shape id="_x0000_s2888" style="position:absolute;left:10820;top:9289;width:549;height:525" coordsize="3296,3145" path="m3295,1501r-9,-78l3274,1345r-17,-76l3237,1195r-22,-73l3188,1050r-29,-70l3127,912r-36,-67l3053,780r-41,-63l2967,656r-46,-58l2872,541r-52,-54l2766,435r-55,-49l2651,339r-60,-44l2529,254r-65,-39l2398,179r-69,-33l2260,116,2189,90,2115,67,2041,47,1965,30,1888,18,1810,8,1731,2,1651,r-85,2l1482,9r-82,11l1318,35r-80,17l1160,75r-77,26l1008,131r-73,32l863,200r-69,40l727,283r-64,47l600,379r-59,51l483,485r-55,58l377,602r-49,63l281,730r-42,67l199,866r-37,72l129,1011r-30,75l74,1163r-23,79l33,1322r-14,82l8,1486r-7,84l,1655r,59l3,1772r6,57l16,1886r9,57l35,1999r13,55l62,2109r16,53l96,2215r20,52l137,2318r24,50l185,2418r26,48l239,2513r29,47l299,2606r32,44l365,2693r34,41l436,2776r37,39l512,2854r40,37l593,2927r43,33l679,2994r46,31l771,3055r47,29l866,3111r19,8l904,3128r18,9l943,3145r-52,-26l841,3091r-50,-29l743,3031r-47,-33l650,2965r-44,-36l562,2892r-42,-38l480,2814r-41,-42l402,2730r-36,-45l330,2641r-33,-47l265,2547r-30,-49l206,2448r-26,-51l155,2344r-23,-52l110,2238,90,2184,74,2128,57,2071,43,2014,31,1956r-9,-60l14,1837,9,1777,6,1716,4,1655r3,-85l13,1486r10,-82l38,1323r18,-80l78,1164r27,-76l134,1014r33,-74l203,869r40,-69l286,733r45,-65l380,606r52,-60l486,488r58,-53l603,382r63,-49l731,287r67,-42l867,204r70,-35l1011,135r74,-29l1161,79r78,-21l1320,39r80,-14l1482,14r84,-6l1651,6r82,2l1815,13r80,10l1974,37r77,18l2128,76r75,25l2276,128r71,32l2417,194r67,38l2550,273r63,44l2675,363r59,50l2791,465r53,55l2897,577r49,59l2992,697r43,65l3075,828r38,68l3147,965r31,72l3206,1111r23,75l3250,1263r17,78l3281,1420r10,81l3296,1582r,-15l3296,1552r,-13l3296,1526r-1,-13l3295,1501xe" fillcolor="#c9c8c8" stroked="f">
                <v:path arrowok="t"/>
              </v:shape>
              <v:shape id="_x0000_s2889" style="position:absolute;left:10820;top:9290;width:549;height:526" coordsize="3294,3157" path="m3294,1537r-8,-79l3275,1378r-14,-77l3242,1225r-21,-75l3195,1076r-29,-71l3135,935r-35,-69l3062,800r-41,-64l2977,673r-46,-59l2881,556r-51,-56l2777,446r-57,-50l2661,348r-61,-45l2537,260r-65,-40l2405,184r-69,-34l2266,120,2193,92,2120,68,2044,48,1968,30,1890,17,1811,8,1730,1,1649,r-85,3l1480,8r-82,11l1316,34r-79,18l1158,74r-76,26l1007,130r-73,33l862,199r-69,40l728,282r-65,46l600,377r-60,52l483,484r-54,57l376,602r-49,62l281,729r-42,67l199,864r-36,72l130,1009r-30,75l74,1161r-22,79l34,1319r-15,82l8,1483r-6,84l,1652r1,60l5,1772r4,59l17,1889r9,57l37,2003r13,57l66,2115r17,54l102,2223r20,54l144,2328r25,51l194,2430r27,49l250,2527r30,47l313,2620r33,44l381,2708r36,42l455,2792r39,40l535,2870r42,37l619,2943r45,34l709,3010r46,31l803,3070r48,28l902,3125r18,8l941,3142r20,7l980,3157r-53,-25l875,3105r-52,-28l773,3046r-49,-32l676,2981r-46,-36l586,2908r-45,-39l499,2829r-40,-42l419,2745r-38,-45l345,2654r-35,-47l277,2559r-31,-49l216,2460r-28,-51l162,2355r-25,-54l115,2246,95,2191,76,2134,60,2077,46,2019,34,1959,24,1899r-8,-60l9,1777,6,1715,5,1652r2,-85l14,1483r10,-81l38,1320r19,-79l79,1163r26,-78l134,1011r34,-73l203,868r40,-70l286,731r46,-65l381,605r51,-60l487,488r56,-55l604,381r61,-49l730,286r67,-42l866,204r70,-36l1009,134r74,-29l1160,80r78,-23l1318,38r81,-14l1480,14r84,-7l1649,5r84,2l1815,14r81,10l1977,38r78,18l2133,77r75,26l2282,132r72,33l2424,199r69,39l2559,281r64,45l2685,374r59,50l2801,477r55,56l2907,593r49,60l3002,717r43,66l3084,850r37,70l3155,992r30,73l3212,1140r23,77l3254,1296r16,79l3281,1456r8,82l3292,1622r1,-18l3293,1586r1,-19l3294,1549r,-5l3294,1537xe" fillcolor="#c9c8c8" stroked="f">
                <v:path arrowok="t"/>
              </v:shape>
              <v:shape id="_x0000_s2890" style="position:absolute;left:10821;top:9290;width:548;height:529" coordsize="3292,3169" path="m3292,1576r-5,-81l3277,1414r-14,-79l3246,1257r-21,-77l3202,1105r-28,-74l3143,959r-34,-69l3071,822r-40,-66l2988,691r-46,-61l2893,571r-53,-57l2787,459r-57,-52l2671,357r-62,-46l2546,267r-66,-41l2413,188r-70,-34l2272,122,2199,95,2124,70,2047,49,1970,31,1891,17,1811,7,1729,2,1647,r-85,2l1478,8r-82,11l1316,33r-81,19l1157,73r-76,27l1007,129r-74,34l863,198r-69,41l727,281r-65,46l599,376r-59,53l482,482r-54,58l376,600r-49,62l282,727r-43,67l199,863r-36,71l130,1008r-29,74l74,1158r-22,79l34,1317r-15,81l9,1480r-6,84l,1649r2,61l5,1771r5,60l18,1890r9,60l39,2008r14,57l70,2122r16,56l106,2232r22,54l151,2338r25,53l202,2442r29,50l261,2541r32,47l326,2635r36,44l398,2724r37,42l476,2808r40,40l558,2886r44,37l646,2959r46,33l739,3025r48,31l837,3085r50,28l939,3139r20,7l979,3154r20,8l1019,3169r-55,-25l910,3119r-53,-28l805,3060r-50,-31l704,2996r-48,-35l609,2924r-44,-39l520,2845r-42,-42l437,2760r-39,-45l360,2669r-36,-47l289,2573r-32,-50l226,2473r-29,-53l169,2366r-25,-54l121,2256r-21,-57l81,2141,63,2083,48,2022,35,1962,25,1902r-9,-63l10,1776,7,1713,6,1649r2,-85l14,1481r11,-82l39,1318r18,-80l80,1161r25,-77l134,1009r34,-73l203,866r41,-70l286,729r46,-63l381,603r51,-59l487,487r57,-55l603,381r62,-50l729,286r67,-43l865,203r70,-36l1008,134r74,-29l1158,79r78,-22l1317,38r80,-14l1480,13r82,-7l1647,5r85,1l1814,13r83,11l1978,38r79,19l2135,79r76,26l2286,134r73,33l2429,203r69,40l2565,286r63,45l2691,381r59,51l2807,487r55,57l2913,603r49,63l3008,729r42,67l3090,866r36,70l3159,1009r29,75l3214,1161r22,77l3255,1318r14,81l3280,1481r7,83l3288,1649r,7l3288,1662r1,-21l3290,1619r1,-21l3292,1576xe" fillcolor="#c9c8c8" stroked="f">
                <v:path arrowok="t"/>
              </v:shape>
              <v:shape id="_x0000_s2891" style="position:absolute;left:10821;top:9291;width:548;height:530" coordsize="3287,3180" path="m3287,1617r-3,-84l3276,1451r-11,-81l3249,1291r-19,-79l3207,1135r-27,-75l3150,987r-34,-72l3079,845r-39,-67l2997,712r-46,-64l2902,588r-51,-60l2796,472r-57,-53l2680,369r-62,-48l2554,276r-66,-43l2419,194r-70,-34l2277,127,2203,98,2128,72,2050,51,1972,33,1891,19,1810,9,1728,2,1644,r-85,2l1475,9r-81,10l1313,33r-80,19l1155,75r-77,25l1004,129r-73,34l861,199r-69,40l725,281r-65,46l599,376r-61,52l482,483r-55,57l376,600r-49,61l281,726r-43,67l198,863r-35,70l129,1006r-29,74l74,1158r-22,78l33,1315r-14,82l9,1478r-7,84l,1647r1,63l4,1772r7,62l19,1894r10,60l41,2014r14,58l71,2129r19,57l110,2241r22,55l157,2350r26,54l211,2455r30,50l272,2554r33,48l340,2649r36,46l414,2740r40,42l494,2824r42,40l581,2903r44,37l671,2976r48,33l768,3041r50,31l870,3100r52,27l975,3152r21,7l1016,3167r21,6l1058,3180r-58,-22l944,3132r-54,-27l836,3075r-53,-31l733,3011r-51,-34l633,2940r-47,-39l541,2861r-44,-42l454,2776r-40,-45l374,2685r-37,-48l301,2588r-35,-51l234,2485r-30,-54l176,2378r-27,-56l126,2265r-23,-57l83,2149,66,2088,50,2028,36,1967,25,1904r-9,-63l10,1777,6,1713,5,1647r2,-85l13,1479r11,-82l39,1316r18,-79l79,1159r26,-76l134,1008r33,-73l203,865r40,-70l285,730r46,-65l379,603r52,-60l485,486r57,-54l602,380r61,-48l728,286r66,-43l863,203r70,-36l1006,134r75,-29l1156,79r78,-22l1314,39r80,-15l1477,13r82,-5l1644,5r85,3l1811,13r83,11l1974,39r79,18l2131,79r76,26l2282,134r72,33l2425,203r69,40l2560,286r64,46l2686,380r60,52l2803,486r53,57l2909,603r48,62l3002,730r43,65l3085,865r36,70l3154,1008r29,75l3209,1159r22,78l3249,1316r14,81l3275,1479r5,83l3282,1647r,15l3282,1675r,13l3281,1703r3,-21l3285,1659r1,-21l3287,1617xe" fillcolor="#c9c8c8" stroked="f">
                <v:path arrowok="t"/>
              </v:shape>
              <v:shape id="_x0000_s2892" style="position:absolute;left:10822;top:9291;width:546;height:532" coordsize="3282,3191" path="m3282,1644r-1,-85l3274,1476r-11,-82l3249,1313r-19,-80l3208,1156r-26,-77l3153,1004r-33,-73l3084,861r-40,-70l3002,724r-46,-63l2907,598r-51,-59l2801,482r-57,-55l2685,376r-63,-50l2559,281r-67,-43l2423,198r-70,-36l2280,129r-75,-29l2129,74,2051,52,1972,33,1891,19,1808,8,1726,1,1641,r-85,1l1474,8r-83,11l1311,33r-81,19l1152,74r-76,26l1002,129r-73,33l859,198r-69,40l723,281r-64,45l597,376r-59,51l481,482r-55,57l375,598r-49,63l280,724r-42,67l197,861r-35,70l128,1004r-29,75l74,1156r-23,77l33,1313r-14,81l8,1476r-6,83l,1644r1,64l4,1771r6,63l19,1897r10,60l42,2017r15,61l75,2136r19,58l115,2251r23,56l163,2361r28,54l220,2468r31,50l283,2568r35,49l354,2664r38,46l431,2755r41,43l514,2840r45,40l603,2919r47,37l698,2991r51,33l799,3055r52,31l904,3114r54,25l1013,3164r21,6l1055,3178r21,7l1099,3191r-59,-22l981,3145r-57,-27l869,3089r-55,-30l761,3026r-52,-34l659,2955r-49,-38l562,2877r-46,-42l472,2792r-43,-46l389,2700r-39,-49l312,2602r-34,-52l244,2498r-32,-54l183,2388r-28,-56l131,2274r-24,-58l86,2156,67,2094,51,2033,37,1970,26,1907r-9,-65l10,1777,6,1711,4,1644r3,-84l13,1476r10,-81l38,1313r18,-78l78,1157r26,-76l133,1006r33,-73l202,863r40,-68l284,728r46,-65l378,601r51,-59l484,485r57,-55l600,379r61,-48l726,285r66,-42l861,202r70,-35l1004,133r75,-29l1155,78r76,-22l1311,38r81,-14l1474,14r83,-7l1641,5r85,2l1808,14r82,10l1971,38r79,18l2127,78r76,26l2278,133r72,34l2421,202r69,41l2556,285r64,46l2682,379r59,51l2798,485r54,57l2904,601r48,62l2997,728r43,67l3080,863r35,70l3149,1006r29,75l3204,1157r22,78l3244,1313r14,82l3268,1476r7,84l3277,1644r,25l3276,1694r-1,25l3274,1743r2,-21l3278,1701r3,-22l3282,1657r,-6l3282,1644xe" fillcolor="#c9c8c8" stroked="f">
                <v:path arrowok="t"/>
              </v:shape>
              <v:shape id="_x0000_s2893" style="position:absolute;left:10822;top:9292;width:546;height:533" coordsize="3277,3201" path="m3277,1642r-2,-85l3270,1474r-12,-82l3244,1311r-18,-79l3204,1154r-26,-76l3149,1003r-33,-73l3080,860r-40,-70l2997,725r-45,-65l2904,598r-53,-60l2798,481r-57,-54l2681,375r-62,-48l2555,281r-66,-43l2420,198r-71,-36l2277,129r-75,-29l2126,74,2048,52,1969,34,1889,19,1806,8,1724,3,1639,r-85,3l1472,8r-83,11l1309,34r-80,18l1151,74r-75,26l1001,129r-73,33l858,198r-69,40l723,281r-65,46l597,375r-60,52l480,481r-54,57l374,598r-48,62l280,725r-42,65l198,860r-36,70l129,1003r-29,75l74,1154r-22,78l34,1311r-15,81l8,1474r-6,83l,1642r1,66l5,1772r6,64l20,1899r11,63l45,2023r16,60l78,2144r20,59l121,2260r23,57l171,2373r28,53l229,2480r32,52l296,2583r36,49l369,2680r40,46l449,2771r43,43l536,2856r45,40l628,2935r49,37l728,3006r50,33l831,3070r54,30l939,3127r56,26l1053,3175r21,7l1097,3189r21,6l1140,3201r-61,-21l1019,3157r-58,-25l903,3104r-57,-30l791,3041r-53,-33l685,2971r-50,-38l586,2892r-48,-41l492,2808r-44,-46l405,2715r-40,-48l326,2616r-37,-52l255,2511r-34,-54l191,2401r-29,-58l136,2285r-24,-61l90,2164,71,2102,54,2039,39,1975,27,1910,17,1844r-7,-67l7,1710,5,1642r2,-84l14,1474r10,-81l38,1312r19,-79l78,1156r26,-76l134,1005r32,-73l202,862r39,-68l285,727r44,-64l378,600r52,-59l483,484r57,-53l599,379r63,-49l725,285r67,-42l860,203r71,-36l1003,134r74,-30l1154,79r77,-22l1310,38r80,-14l1472,14r83,-7l1639,5r84,2l1806,14r82,10l1968,38r79,19l2124,79r77,25l2275,134r72,33l2417,203r68,40l2552,285r64,45l2678,379r60,52l2794,484r54,57l2899,600r49,63l2993,727r42,67l3076,862r35,70l3144,1005r30,75l3199,1156r22,77l3240,1312r14,81l3264,1474r7,84l3273,1642r-1,37l3271,1715r-2,35l3266,1786r4,-22l3272,1741r2,-21l3276,1698r1,-15l3277,1670r,-13l3277,1642xe" fillcolor="#c9c8c8" stroked="f">
                <v:path arrowok="t"/>
              </v:shape>
              <v:shape id="_x0000_s2894" style="position:absolute;left:10822;top:9292;width:546;height:535" coordsize="3273,3209" path="m3273,1639r-2,-84l3264,1471r-10,-81l3240,1308r-18,-78l3200,1152r-26,-76l3145,1001r-34,-73l3076,858r-40,-68l2993,723r-45,-65l2900,596r-52,-59l2794,480r-57,-55l2678,374r-62,-48l2552,280r-66,-42l2417,197r-71,-35l2274,128,2199,99,2123,73,2046,51,1967,33,1886,19,1804,9,1722,2,1637,r-84,2l1470,9r-82,10l1307,33r-80,18l1151,73r-76,26l1000,128r-73,34l857,197r-69,41l722,280r-65,46l596,374r-59,51l480,480r-55,57l374,596r-48,62l280,723r-42,67l198,858r-36,70l129,1001r-29,75l74,1152r-22,78l34,1308r-15,82l9,1471r-6,84l,1639r2,67l6,1772r7,65l22,1902r11,63l47,2028r16,61l82,2151r21,60l127,2269r24,58l179,2383r29,56l240,2493r34,52l308,2597r38,49l385,2695r40,46l468,2787r44,43l558,2872r48,40l655,2950r50,37l757,3021r53,33l865,3084r55,29l977,3140r59,24l1095,3186r21,6l1138,3198r23,5l1183,3209r-64,-20l1057,3167r-60,-25l936,3115r-58,-29l821,3055r-55,-34l712,2986r-52,-38l608,2907r-49,-41l511,2822r-45,-45l422,2729r-42,-49l340,2629r-39,-52l265,2523r-35,-55l199,2411r-30,-58l142,2294r-25,-62l94,2171,74,2107,56,2044,41,1979,28,1912,18,1845r-6,-67l7,1708,6,1639r2,-84l14,1472r11,-82l38,1309r19,-78l79,1153r25,-76l134,1003r33,-73l202,860r39,-68l284,725r46,-64l379,600r51,-60l483,483r57,-53l599,378r62,-49l724,283r67,-42l859,202r71,-36l1002,134r74,-30l1152,78r78,-21l1308,38r80,-14l1471,13r82,-6l1637,5r84,2l1804,13r82,11l1966,38r78,19l2122,78r76,26l2272,134r72,32l2414,202r68,39l2549,283r64,46l2674,378r59,52l2790,483r54,57l2895,600r49,61l2990,725r42,67l3071,860r36,70l3139,1003r30,74l3195,1153r21,78l3235,1309r14,81l3260,1472r5,83l3268,1639r,23l3268,1687r-1,24l3265,1734r-2,23l3262,1781r-2,23l3258,1828r3,-23l3264,1783r4,-22l3270,1738r1,-24l3272,1689r1,-25l3273,1639xe" fillcolor="#cac9c9" stroked="f">
                <v:path arrowok="t"/>
              </v:shape>
              <v:shape id="_x0000_s2895" style="position:absolute;left:10823;top:9292;width:544;height:537" coordsize="3268,3217" path="m3268,1637r-2,-84l3259,1469r-10,-81l3235,1307r-19,-79l3194,1151r-25,-76l3139,1000r-33,-73l3071,857r-41,-68l2988,722r-45,-64l2894,595r-51,-59l2789,479r-56,-53l2673,374r-62,-49l2547,280r-67,-42l2412,198r-70,-36l2270,129,2196,99,2119,74,2042,52,1963,33,1883,19,1801,9,1718,2,1634,r-84,2l1467,9r-82,10l1305,33r-79,19l1149,74r-77,25l998,129r-72,33l855,198r-68,40l720,280r-63,45l594,374r-59,52l478,479r-53,57l373,595r-49,63l280,722r-44,67l197,857r-36,70l129,1000r-30,75l73,1151r-21,77l33,1307r-14,81l9,1469r-7,84l,1637r2,68l5,1772r7,67l22,1905r12,65l49,2034r17,63l85,2159r22,60l131,2280r26,58l186,2396r30,56l250,2506r34,53l321,2611r39,51l400,2710r43,47l487,2803r46,43l581,2887r49,41l680,2966r53,37l786,3036r55,33l898,3099r58,28l1014,3152r60,23l1135,3196r23,5l1180,3207r22,5l1224,3217r-65,-19l1095,3177r-63,-24l970,3128r-60,-29l851,3069r-57,-34l738,2999r-54,-37l631,2922r-51,-41l531,2837r-48,-46l437,2743r-44,-49l352,2643r-40,-53l274,2535r-34,-55l206,2423r-31,-60l147,2303r-27,-61l97,2179,76,2114,58,2049,42,1982,29,1915,19,1847r-8,-69l6,1707,5,1637r3,-84l14,1470r10,-81l39,1308r18,-79l79,1152r26,-76l134,1002r32,-72l202,859r39,-68l283,725r46,-64l377,599r51,-59l483,484r55,-55l598,378r61,-48l724,284r65,-43l858,202r70,-36l1000,134r74,-29l1150,79r77,-22l1306,39r80,-15l1468,13r82,-5l1634,5r84,3l1800,13r81,11l1962,39r79,18l2118,79r76,26l2267,134r73,32l2410,202r68,39l2544,284r64,46l2670,378r59,51l2785,484r55,56l2891,599r48,62l2985,725r42,66l3066,859r36,71l3134,1002r29,74l3189,1152r22,77l3229,1308r14,81l3255,1470r5,83l3262,1637r,29l3261,1696r-1,29l3258,1754r-2,29l3253,1812r-3,28l3246,1869r4,-22l3255,1826r3,-23l3261,1781r3,-36l3266,1710r1,-36l3268,1637xe" fillcolor="#cac9c9" stroked="f">
                <v:path arrowok="t"/>
              </v:shape>
              <v:shape id="_x0000_s2896" style="position:absolute;left:10823;top:9293;width:544;height:537" coordsize="3262,3223" path="m3262,1634r-3,-84l3254,1467r-11,-82l3229,1304r-19,-78l3189,1148r-26,-76l3133,998r-32,-73l3065,855r-39,-68l2984,720r-46,-64l2889,595r-51,-60l2784,478r-57,-53l2668,373r-61,-49l2543,278r-67,-42l2408,197r-70,-36l2266,129,2192,99,2116,73,2038,52,1960,33,1880,19,1798,8,1715,2,1631,r-84,2l1465,8r-83,11l1302,33r-78,19l1146,73r-76,26l996,129r-72,32l853,197r-68,39l718,278r-63,46l593,373r-59,52l477,478r-53,57l373,595r-49,61l278,720r-43,67l196,855r-35,70l128,998r-30,74l73,1148r-22,78l32,1304r-13,81l8,1467r-6,83l,1634r1,69l6,1773r6,67l22,1907r13,67l50,2039r18,63l88,2166r23,61l136,2289r27,59l193,2406r31,57l259,2518r36,54l334,2624r40,51l416,2724r44,48l505,2817r48,44l602,2902r52,41l706,2981r54,35l815,3050r57,31l930,3110r61,27l1051,3162r62,22l1177,3204r22,6l1223,3214r23,5l1269,3223r-68,-17l1136,3186r-65,-22l1007,3139r-62,-28l884,3081r-60,-32l766,3014r-56,-37l655,2937r-53,-41l551,2852r-49,-46l454,2758r-46,-49l366,2658r-41,-54l286,2549r-37,-57l214,2434r-32,-60l152,2312r-27,-62l100,2186,78,2121,59,2054,44,1987,29,1918,19,1849r-8,-71l7,1707,5,1634r2,-84l13,1467r10,-81l38,1305r18,-78l78,1150r26,-76l133,1000r32,-72l201,857r39,-68l282,723r46,-63l376,598r51,-59l481,482r57,-54l597,377r61,-48l722,283r66,-43l856,201r70,-35l998,133r74,-29l1148,78r77,-22l1303,38r80,-14l1465,14r82,-7l1631,5r84,2l1797,14r81,10l1959,38r78,18l2114,78r76,26l2263,133r73,33l2406,201r68,39l2540,283r64,46l2665,377r59,51l2781,482r53,57l2886,598r48,62l2979,723r43,66l3061,857r36,71l3129,1000r29,74l3184,1150r22,77l3224,1305r14,81l3248,1467r7,83l3257,1634r-1,36l3255,1706r-1,34l3250,1775r-3,34l3244,1844r-6,35l3234,1913r4,-23l3243,1868r4,-23l3252,1823r2,-24l3256,1776r1,-24l3259,1729r2,-23l3262,1682r,-25l3262,1634xe" fillcolor="#cac9c9" stroked="f">
                <v:path arrowok="t"/>
              </v:shape>
              <v:shape id="_x0000_s2897" style="position:absolute;left:10824;top:9293;width:542;height:538" coordsize="3257,3229" path="m3257,1632r-2,-84l3250,1465r-12,-81l3224,1303r-18,-79l3184,1147r-26,-76l3129,997r-32,-72l3061,854r-39,-68l2980,720r-46,-64l2886,594r-51,-59l2780,479r-56,-55l2665,373r-62,-48l2539,279r-66,-43l2405,197r-70,-36l2262,129r-73,-29l2113,74,2036,52,1957,34,1876,19,1795,8,1713,3,1629,r-84,3l1463,8r-82,11l1301,34r-79,18l1145,74r-76,26l995,129r-72,32l853,197r-69,39l719,279r-65,46l593,373r-60,51l478,479r-55,56l372,594r-48,62l278,720r-42,66l197,854r-36,71l129,997r-29,74l74,1147r-22,77l34,1303r-15,81l9,1465r-6,83l,1632r1,70l6,1773r8,69l24,1910r13,67l53,2044r18,65l92,2174r23,63l142,2298r28,60l201,2418r34,57l269,2530r38,55l347,2638r41,51l432,2738r46,48l526,2832r49,44l626,2917r53,40l733,2994r56,36l846,3064r59,30l965,3123r62,25l1090,3172r64,21l1219,3212r24,5l1267,3221r25,3l1317,3229r-70,-16l1178,3195r-67,-21l1045,3151r-64,-27l918,3095r-61,-31l797,3029r-59,-37l682,2953r-56,-41l574,2868r-52,-46l473,2774r-47,-50l381,2672r-43,-53l297,2563r-38,-57l223,2447r-33,-61l159,2324r-28,-64l105,2195,83,2128,63,2061,45,1992,32,1921,20,1851r-9,-73l7,1706,6,1632r1,-84l14,1465r10,-81l38,1305r18,-80l78,1148r26,-75l133,999r32,-72l201,856r39,-68l283,722r45,-63l376,597r52,-59l481,482r56,-54l596,377r61,-48l721,283r66,-42l855,202r70,-36l998,133r73,-29l1146,79r77,-23l1302,38r79,-14l1463,14r82,-7l1629,5r84,2l1795,14r81,10l1956,38r79,18l2112,79r75,25l2261,133r72,33l2403,202r68,39l2537,283r63,46l2662,377r59,51l2777,482r53,56l2882,597r47,62l2975,722r43,66l3057,856r35,71l3125,999r29,74l3179,1148r23,77l3219,1305r15,79l3244,1465r7,83l3253,1632r-1,41l3251,1716r-4,40l3244,1797r-4,42l3234,1879r-7,39l3219,1958r6,-23l3231,1911r5,-23l3241,1864r4,-29l3248,1807r3,-29l3253,1749r2,-29l3256,1691r1,-30l3257,1632xe" fillcolor="#cac9c9" stroked="f">
                <v:path arrowok="t"/>
              </v:shape>
              <v:shape id="_x0000_s2898" style="position:absolute;left:10824;top:9294;width:542;height:538" coordsize="3252,3231" path="m3252,1629r-2,-84l3243,1462r-10,-81l3219,1300r-18,-78l3179,1145r-26,-76l3124,995r-32,-72l3056,852r-39,-68l2974,718r-45,-63l2881,593r-52,-59l2776,477r-57,-54l2660,372r-61,-48l2535,278r-66,-43l2401,196r-70,-35l2258,128,2185,99,2109,73,2032,51,1954,33,1873,19,1792,9,1710,2,1626,r-84,2l1460,9r-82,10l1298,33r-78,18l1143,73r-76,26l993,128r-72,33l851,196r-68,39l717,278r-64,46l592,372r-59,51l476,477r-54,57l371,593r-48,62l277,718r-42,66l196,852r-36,71l128,995r-29,74l73,1145r-22,77l33,1300r-15,81l8,1462r-6,83l,1629r2,73l6,1773r8,71l24,1913r15,69l54,2049r19,67l95,2181r25,64l147,2307r30,62l209,2429r35,58l281,2544r39,55l361,2653r42,51l449,2753r48,48l546,2847r51,44l650,2932r55,40l761,3009r58,35l879,3076r61,30l1002,3134r64,25l1131,3181r65,20l1264,3218r25,3l1314,3226r25,3l1365,3231r-72,-12l1222,3202r-69,-20l1085,3160r-67,-25l953,3107r-63,-31l827,3043r-60,-37l708,2968r-57,-42l595,2883r-52,-46l491,2789r-49,-50l396,2686r-45,-53l309,2576r-40,-57l232,2458r-35,-61l165,2334r-29,-65l109,2202,85,2135,64,2066,46,1996,32,1925,20,1852r-8,-73l6,1704,5,1629r2,-84l13,1464r11,-82l37,1302r19,-79l78,1146r25,-76l132,996r33,-71l200,855r39,-67l282,722r45,-64l375,596r51,-59l480,480r56,-53l595,376r62,-48l720,282r65,-42l853,201r70,-36l995,133r73,-29l1144,78r77,-21l1299,38r80,-14l1460,13r82,-6l1626,5r84,2l1792,13r80,11l1953,38r78,19l2108,78r76,26l2257,133r72,32l2399,201r67,39l2532,282r63,46l2657,376r59,51l2773,480r53,57l2876,596r48,62l2970,722r42,66l3051,855r36,70l3119,996r29,74l3174,1146r21,77l3214,1302r14,80l3239,1464r5,81l3247,1629r,48l3244,1725r-3,47l3235,1819r-5,46l3222,1911r-8,45l3204,2001r7,-22l3216,1955r7,-23l3229,1908r4,-34l3239,1839r3,-35l3245,1770r4,-35l3250,1701r1,-36l3252,1629xe" fillcolor="#cac9c9" stroked="f">
                <v:path arrowok="t"/>
              </v:shape>
              <v:shape id="_x0000_s2899" style="position:absolute;left:10824;top:9294;width:542;height:539" coordsize="3247,3235" path="m3247,1627r-2,-84l3238,1460r-10,-81l3213,1300r-17,-80l3173,1143r-25,-75l3119,994r-33,-72l3051,851r-39,-68l2969,717r-46,-63l2876,592r-52,-59l2771,477r-56,-54l2656,372r-62,-48l2531,278r-66,-42l2397,197r-70,-36l2255,128,2181,99,2106,74,2029,51,1950,33,1870,19,1789,9,1707,2,1623,r-84,2l1457,9r-82,10l1296,33r-79,18l1140,74r-75,25l992,128r-73,33l849,197r-68,39l715,278r-64,46l590,372r-59,51l475,477r-53,56l370,592r-48,62l277,717r-43,66l195,851r-36,71l127,994r-29,74l72,1143r-22,77l32,1300r-14,79l8,1460r-7,83l,1627r1,74l5,1773r9,73l26,1916r13,71l57,2056r20,67l99,2190r26,65l153,2319r31,62l217,2442r36,59l291,2558r41,56l375,2667r45,52l467,2769r49,48l568,2863r52,44l676,2948r56,39l791,3024r60,35l912,3090r63,29l1039,3146r66,23l1172,3190r69,18l1311,3224r25,3l1362,3231r26,2l1413,3235r-73,-11l1267,3209r-72,-18l1124,3170r-68,-23l988,3119r-66,-30l858,3056r-63,-35l735,2983r-59,-41l618,2899r-55,-46l511,2805r-52,-50l410,2702r-45,-55l321,2590r-41,-59l241,2471r-36,-63l172,2344r-32,-66l113,2211,88,2143,67,2073,48,2001,32,1929,20,1855r-8,-75l7,1704,4,1627r3,-84l13,1462r10,-82l38,1301r18,-79l77,1145r26,-76l132,996r32,-72l200,855r39,-68l281,721r45,-64l374,596r51,-59l478,480r57,-53l593,375r62,-48l718,283r66,-43l851,201r70,-36l993,133r73,-29l1142,78r76,-21l1297,39r79,-15l1458,14r81,-6l1623,5r84,3l1788,14r81,10l1949,39r79,18l2104,78r75,26l2253,133r71,32l2395,201r67,39l2527,283r64,44l2652,375r58,52l2767,480r54,57l2872,596r48,61l2965,721r42,66l3046,855r36,69l3114,996r29,73l3169,1145r21,77l3208,1301r14,79l3232,1462r7,81l3241,1627r-1,55l3238,1735r-4,54l3227,1842r-8,52l3210,1945r-11,52l3187,2047r6,-22l3201,2000r7,-23l3213,1953r8,-40l3228,1874r6,-40l3238,1792r3,-41l3245,1711r1,-43l3247,1627xe" fillcolor="#cac9c9" stroked="f">
                <v:path arrowok="t"/>
              </v:shape>
              <v:shape id="_x0000_s2900" style="position:absolute;left:10825;top:9295;width:540;height:539" coordsize="3242,3235" path="m3242,1624r-3,-84l3234,1459r-11,-82l3209,1297r-19,-79l3169,1141r-26,-76l3114,991r-32,-71l3046,850r-39,-67l2965,717r-46,-64l2871,591r-50,-59l2768,475r-57,-53l2652,371r-62,-48l2527,277r-66,-42l2394,196r-70,-36l2252,128,2179,99,2103,73,2026,52,1948,33,1867,19,1787,8,1705,2,1621,r-84,2l1455,8r-81,11l1294,33r-78,19l1139,73r-76,26l990,128r-72,32l848,196r-68,39l715,277r-63,46l590,371r-59,51l475,475r-54,57l370,591r-48,62l277,717r-43,66l195,850r-35,70l127,991r-29,74l73,1141r-22,77l32,1297r-13,80l8,1459r-6,81l,1624r1,75l7,1774r8,73l27,1920r14,71l59,2061r21,69l104,2197r27,67l160,2329r32,63l227,2453r37,61l304,2571r42,57l391,2681r46,53l486,2784r52,48l590,2878r56,43l703,2963r59,38l822,3038r63,33l948,3102r65,28l1080,3155r68,22l1217,3197r71,17l1360,3226r27,4l1415,3232r27,2l1470,3235r-77,-7l1319,3214r-75,-15l1171,3180r-71,-23l1030,3131r-68,-29l895,3070r-65,-35l766,2999r-61,-41l646,2915r-58,-46l533,2821r-53,-50l430,2718r-48,-56l336,2605r-44,-59l252,2484r-38,-63l180,2356r-33,-67l118,2221,93,2151,69,2080,50,2006,35,1932,21,1856r-9,-76l7,1702,5,1624r2,-83l13,1459r11,-82l38,1298r18,-79l78,1142r25,-75l132,994r32,-72l200,853r39,-68l281,719r45,-64l374,595r51,-59l479,480r55,-54l594,375r60,-48l717,282r66,-43l851,200r69,-35l992,132r73,-29l1140,78r77,-22l1295,38r79,-14l1456,14r81,-7l1621,5r84,2l1786,14r81,10l1947,38r78,18l2102,78r74,25l2250,132r71,33l2391,200r68,39l2524,282r64,45l2648,375r59,51l2763,480r54,56l2868,595r48,60l2961,719r42,66l3042,853r36,69l3110,994r29,73l3164,1142r22,77l3204,1298r14,79l3228,1459r7,82l3237,1624r-1,61l3233,1746r-6,60l3219,1865r-10,58l3197,1982r-13,57l3167,2094r9,-23l3184,2046r7,-24l3199,1996r10,-45l3217,1906r8,-46l3230,1814r6,-47l3239,1720r3,-48l3242,1624xe" fillcolor="#cac9c9" stroked="f">
                <v:path arrowok="t"/>
              </v:shape>
              <v:shape id="_x0000_s2901" style="position:absolute;left:10825;top:9295;width:540;height:539" coordsize="3237,3236" path="m3237,1622r-2,-84l3228,1457r-10,-82l3204,1296r-18,-79l3165,1140r-26,-76l3110,991r-32,-72l3042,850r-39,-68l2961,716r-45,-64l2868,591r-51,-59l2763,475r-57,-53l2648,370r-61,-48l2523,278r-65,-43l2391,196r-71,-36l2249,128,2175,99,2100,73,2024,52,1945,34,1865,19,1784,9,1703,3,1619,r-84,3l1454,9r-82,10l1293,34r-79,18l1138,73r-76,26l989,128r-72,32l847,196r-67,39l714,278r-63,44l589,370r-58,52l474,475r-53,57l370,591r-48,61l277,716r-42,66l196,850r-36,69l128,991r-29,73l73,1140r-21,77l34,1296r-15,79l9,1457r-6,81l,1622r3,77l8,1775r8,75l28,1924r16,72l63,2068r21,70l109,2206r27,67l168,2339r33,64l237,2466r39,60l317,2585r44,57l406,2697r49,53l507,2800r52,48l614,2894r58,43l731,2978r60,38l854,3051r64,33l984,3114r68,28l1120,3165r71,21l1263,3204r73,15l1409,3230r29,2l1467,3233r28,2l1524,3236r-78,-7l1368,3219r-77,-14l1216,3188r-75,-22l1070,3142r-71,-27l930,3084r-67,-34l797,3013r-64,-40l672,2931r-60,-46l555,2837r-55,-51l448,2733r-51,-55l349,2620r-44,-60l262,2498r-39,-64l188,2367r-34,-67l124,2230,96,2160,73,2087,53,2012,36,1936,23,1860r-9,-78l7,1702,6,1622r2,-83l14,1457r10,-81l38,1297r18,-78l78,1141r25,-74l132,993r32,-72l200,852r39,-68l281,718r45,-63l374,594r50,-58l478,479r57,-54l593,375r61,-48l716,282r66,-42l850,201r69,-36l991,132r73,-29l1139,79r77,-23l1294,38r79,-14l1454,14r82,-6l1619,6r82,2l1784,14r80,10l1943,38r79,18l2099,79r74,24l2247,132r71,33l2387,201r68,39l2521,282r63,45l2645,375r58,50l2760,479r54,57l2864,594r48,61l2956,718r43,66l3038,852r35,69l3106,993r29,74l3159,1141r23,78l3199,1297r15,79l3224,1457r6,82l3232,1622r,35l3231,1690r-3,34l3226,1758r-3,33l3220,1824r-5,34l3211,1890r-7,33l3198,1955r-7,32l3183,2020r-8,31l3166,2082r-10,32l3146,2145r10,-26l3165,2094r9,-26l3183,2042r12,-50l3206,1940r9,-51l3223,1837r7,-53l3234,1730r2,-53l3237,1622xe" fillcolor="#cbcaca" stroked="f">
                <v:path arrowok="t"/>
              </v:shape>
              <v:shape id="_x0000_s2902" style="position:absolute;left:10826;top:9295;width:538;height:539" coordsize="3232,3233" path="m3232,1619r-2,-83l3223,1454r-10,-82l3199,1293r-18,-79l3159,1137r-25,-75l3105,989r-32,-72l3037,848r-39,-68l2956,714r-45,-64l2863,590r-51,-59l2758,475r-56,-54l2643,370r-60,-48l2519,277r-65,-43l2386,195r-70,-35l2245,127,2171,98,2097,73,2020,51,1942,33,1862,19,1781,9,1700,2,1616,r-84,2l1451,9r-82,10l1290,33r-78,18l1135,73r-75,25l987,127r-72,33l846,195r-68,39l712,277r-63,45l589,370r-60,51l474,475r-54,56l369,590r-48,60l276,714r-42,66l195,848r-36,69l127,989r-29,73l73,1137r-22,77l33,1293r-14,79l8,1454r-6,82l,1619r2,78l7,1775r9,76l30,1927r15,74l64,2075r24,71l113,2216r29,68l175,2351r34,65l247,2479r40,62l331,2600r46,57l425,2713r50,53l528,2816r55,48l641,2910r59,43l761,2994r64,36l890,3065r67,32l1025,3126r70,26l1166,3175r73,19l1314,3209r74,14l1465,3230r20,2l1507,3233r20,l1548,3233r9,l1566,3233r9,l1585,3233r-82,-4l1423,3221r-79,-11l1266,3195r-77,-19l1114,3153r-74,-27l969,3097r-70,-33l831,3028r-67,-39l700,2947r-61,-45l578,2854r-56,-50l467,2750r-52,-56l364,2636r-45,-60l274,2512r-41,-65l195,2380r-35,-69l129,2240r-28,-72l75,2094,54,2018,38,1941,23,1861,13,1782,7,1702,5,1619r2,-83l13,1454r11,-81l38,1294r17,-78l78,1140r25,-75l131,991r33,-72l199,850r39,-68l281,717r44,-64l373,593r50,-59l477,478r56,-54l591,374r61,-48l716,281r64,-42l848,200r70,-36l989,132r72,-28l1137,78r76,-22l1291,38r79,-14l1451,13r82,-5l1616,5r82,3l1781,13r80,11l1940,38r79,18l2094,78r75,26l2243,132r71,32l2383,200r68,39l2516,281r64,45l2640,374r59,50l2755,478r53,56l2858,593r48,60l2951,717r42,65l3032,850r36,69l3101,991r27,74l3154,1140r22,76l3194,1294r14,79l3219,1454r5,82l3227,1619r,38l3225,1695r-2,37l3220,1769r-5,37l3211,1842r-6,37l3200,1915r-8,36l3184,1987r-8,34l3166,2057r-10,35l3145,2125r-11,35l3122,2193r11,-25l3143,2142r10,-26l3162,2089r17,-55l3192,1977r12,-59l3214,1860r8,-59l3228,1741r3,-61l3232,1619xe" fillcolor="#cbcaca" stroked="f">
                <v:path arrowok="t"/>
              </v:shape>
              <v:shape id="_x0000_s2903" style="position:absolute;left:10826;top:9296;width:538;height:538" coordsize="3226,3230" path="m3226,1616r-2,-83l3218,1451r-10,-81l3193,1291r-17,-78l3153,1135r-24,-74l3100,987r-33,-72l3032,846r-39,-68l2950,712r-44,-63l2858,588r-50,-58l2754,473r-57,-54l2639,369r-61,-48l2515,276r-66,-42l2381,195r-69,-36l2241,126,2167,97,2093,73,2016,50,1937,32,1858,18,1778,8,1695,2,1613,r-83,2l1448,8r-81,10l1288,32r-78,18l1133,73r-75,24l985,126r-72,33l844,195r-68,39l710,276r-62,45l587,369r-58,50l472,473r-54,57l368,588r-48,61l275,712r-42,66l194,846r-36,69l126,987r-29,74l72,1135r-22,78l32,1291r-14,79l8,1451r-6,82l,1616r1,80l8,1776r9,78l30,1930r17,76l67,2081r23,73l118,2224r30,70l182,2361r35,67l256,2492r43,62l343,2614r48,58l442,2727r52,53l549,2831r57,48l666,2925r61,42l791,3007r66,37l924,3078r69,31l1064,3136r71,24l1210,3182r75,17l1362,3213r78,10l1518,3230r13,l1545,3230r24,l1595,3230r25,-1l1645,3227r-17,l1613,3227r-83,-2l1449,3220r-82,-12l1288,3195r-77,-18l1134,3155r-74,-26l987,3101r-71,-32l847,3033r-68,-39l714,2953r-64,-46l590,2860r-58,-52l476,2756r-53,-56l372,2641r-47,-61l279,2517r-41,-65l198,2384r-35,-70l132,2243r-29,-73l77,2095,56,2018,38,1941,23,1862,13,1780,7,1699,4,1616r3,-83l13,1452r10,-81l38,1291r18,-77l77,1137r26,-75l132,989r31,-71l198,848r40,-68l279,715r46,-63l372,591r51,-58l476,477r56,-53l590,373r60,-48l714,281r65,-43l847,199r69,-36l987,132r73,-29l1134,77r77,-21l1288,38r79,-14l1449,13r81,-6l1613,5r82,2l1777,13r81,11l1937,38r77,18l2091,77r75,26l2239,132r71,31l2379,199r68,39l2512,281r63,44l2636,373r58,51l2750,477r53,56l2853,591r48,61l2947,715r41,65l3027,848r36,70l3094,989r29,73l3149,1137r21,77l3188,1291r14,80l3212,1452r7,81l3221,1616r-1,41l3219,1699r-2,41l3212,1781r-4,41l3202,1862r-6,39l3188,1941r-8,39l3170,2019r-10,38l3149,2095r-12,38l3123,2170r-13,37l3094,2243r12,-26l3119,2192r11,-27l3140,2139r10,-31l3160,2076r9,-31l3177,2014r8,-33l3192,1949r6,-32l3205,1884r4,-32l3214,1818r3,-33l3220,1752r2,-34l3225,1684r1,-33l3226,1616xe" fillcolor="#cbcaca" stroked="f">
                <v:path arrowok="t"/>
              </v:shape>
              <v:shape id="_x0000_s2904" style="position:absolute;left:10827;top:9296;width:536;height:538" coordsize="3222,3228" path="m3222,1614r-3,-83l3214,1449r-11,-81l3189,1289r-18,-78l3149,1135r-26,-75l3096,986r-33,-72l3027,845r-39,-68l2946,712r-45,-64l2853,588r-50,-59l2750,473r-56,-54l2635,369r-60,-48l2511,276r-65,-42l2378,195r-69,-36l2238,127,2164,99,2089,73,2014,51,1935,33,1856,19,1776,8,1693,3,1611,r-83,3l1446,8r-81,11l1286,33r-78,18l1132,73r-76,26l984,127r-71,32l843,195r-68,39l711,276r-64,45l586,369r-58,50l472,473r-54,56l368,588r-48,60l276,712r-43,65l194,845r-35,69l126,986r-28,74l73,1135r-23,76l33,1289r-14,79l8,1449r-6,82l,1614r2,83l8,1777r10,79l33,1936r16,77l70,2089r26,74l124,2235r31,71l190,2375r38,67l269,2507r45,64l359,2631r51,58l462,2745r55,54l573,2849r61,48l695,2942r64,42l826,3023r68,36l964,3092r71,29l1109,3148r75,23l1261,3190r78,15l1418,3216r80,8l1580,3228r32,-1l1645,3224r33,-2l1710,3220r-24,1l1661,3222r-26,l1611,3223r-83,-2l1447,3214r-80,-10l1287,3190r-78,-18l1133,3151r-74,-26l986,3096r-71,-31l846,3029r-67,-39l713,2948r-63,-44l589,2856r-58,-51l475,2752r-53,-56l372,2638r-47,-62l279,2514r-41,-65l199,2381r-36,-70l132,2240r-29,-73l77,2092,56,2016,38,1938,24,1859,14,1778,7,1697,6,1614r1,-83l14,1450r10,-81l38,1290r18,-78l77,1136r26,-75l132,988r31,-71l199,847r39,-67l279,714r46,-62l372,590r50,-58l475,476r56,-52l589,372r61,-46l713,280r66,-42l846,199r69,-34l986,132r73,-29l1133,77r76,-21l1287,38r80,-14l1447,14r81,-7l1611,5r82,2l1775,14r80,10l1934,38r78,18l2088,77r75,26l2236,132r71,33l2376,199r67,39l2509,280r62,46l2633,372r58,52l2746,476r54,56l2850,590r47,62l2943,714r41,66l3023,847r36,70l3090,988r29,73l3145,1136r21,76l3184,1290r14,79l3208,1450r7,81l3217,1614r-1,46l3214,1706r-4,44l3206,1796r-6,44l3194,1884r-8,44l3177,1972r-10,42l3155,2057r-13,42l3129,2140r-16,41l3098,2222r-17,39l3063,2300r15,-27l3091,2245r13,-29l3117,2188r12,-33l3140,2120r11,-33l3161,2052r10,-36l3179,1982r8,-36l3195,1910r5,-36l3206,1837r4,-36l3215,1764r3,-37l3220,1690r2,-38l3222,1614xe" fillcolor="#cbcaca" stroked="f">
                <v:path arrowok="t"/>
              </v:shape>
              <v:shape id="_x0000_s2905" style="position:absolute;left:10827;top:9297;width:536;height:537" coordsize="3217,3222" path="m3217,1611r-2,-83l3208,1447r-10,-81l3184,1286r-18,-77l3145,1132r-26,-75l3090,984r-31,-71l3023,843r-39,-68l2943,710r-46,-63l2849,586r-50,-58l2746,472r-56,-53l2632,368r-61,-48l2508,276r-65,-43l2375,194r-69,-36l2235,127,2162,98,2087,72,2010,51,1933,33,1854,19,1773,8,1691,2,1609,r-83,2l1445,8r-82,11l1284,33r-77,18l1130,72r-74,26l983,127r-71,31l843,194r-68,39l710,276r-64,44l586,368r-58,51l472,472r-53,56l368,586r-47,61l275,710r-41,65l194,843r-35,70l128,984r-29,73l73,1132r-21,77l34,1286r-15,80l9,1447r-6,81l,1611r3,83l9,1775r10,82l34,1936r18,77l73,2090r26,75l128,2238r31,71l194,2379r40,68l275,2512r46,63l368,2636r51,59l472,2751r56,52l586,2855r60,47l710,2948r65,41l843,3028r69,36l983,3096r73,28l1130,3150r77,22l1284,3190r79,13l1445,3215r81,5l1609,3222r15,l1641,3222r35,-3l1710,3217r34,-5l1778,3208r-21,2l1736,3212r-21,1l1694,3215r-22,1l1651,3217r-21,l1609,3217r-83,-1l1445,3209r-80,-10l1285,3184r-77,-17l1133,3145r-75,-25l985,3091r-71,-32l845,3024r-67,-40l712,2943r-62,-45l589,2850r-58,-50l476,2746r-54,-56l372,2632r-48,-60l279,2509r-41,-65l199,2376r-35,-69l132,2236r-29,-73l77,2088,56,2012,38,1935,24,1856,14,1775,8,1694,6,1611r2,-83l14,1447r10,-81l38,1287r18,-77l77,1134r26,-75l132,986r32,-71l199,846r39,-68l279,714r45,-64l372,590r50,-59l476,476r55,-54l589,372r61,-48l712,279r66,-41l845,198r69,-34l985,131r73,-29l1133,77r75,-22l1285,38r80,-15l1445,13r81,-6l1609,5r82,2l1773,13r80,10l1932,38r77,17l2085,77r75,25l2232,131r72,33l2373,198r67,40l2506,279r62,45l2628,372r58,50l2742,476r54,55l2846,590r48,60l2938,714r42,64l3019,846r34,69l3086,986r29,73l3140,1134r22,76l3179,1287r15,79l3204,1447r6,81l3212,1611r,50l3208,1712r-3,50l3199,1811r-6,48l3185,1908r-10,47l3164,2003r-12,47l3138,2096r-15,46l3106,2187r-18,44l3069,2275r-20,42l3028,2360r16,-30l3060,2299r16,-30l3090,2238r16,-36l3119,2165r14,-37l3145,2090r11,-38l3166,2014r10,-39l3184,1936r8,-40l3198,1857r6,-40l3208,1776r5,-41l3215,1694r1,-42l3217,1611xe" fillcolor="#cbcaca" stroked="f">
                <v:path arrowok="t"/>
              </v:shape>
              <v:shape id="_x0000_s2906" style="position:absolute;left:10827;top:9297;width:536;height:537" coordsize="3211,3218" path="m3211,1609r-2,-83l3202,1445r-10,-81l3178,1285r-18,-78l3139,1131r-26,-75l3084,983r-31,-71l3017,842r-39,-67l2937,709r-46,-62l2844,585r-50,-58l2740,471r-55,-52l2627,367r-62,-46l2503,275r-66,-42l2370,194r-69,-34l2230,127,2157,98,2082,72,2006,51,1928,33,1849,19,1769,9,1687,2,1605,r-83,2l1441,9r-80,10l1281,33r-78,18l1127,72r-74,26l980,127r-71,33l840,194r-67,39l707,275r-63,46l583,367r-58,52l469,471r-53,56l366,585r-47,62l273,709r-41,66l193,842r-36,70l126,983r-29,73l71,1131r-21,76l32,1285r-14,79l8,1445r-7,81l,1609r1,83l8,1773r10,81l32,1933r18,78l71,2087r26,75l126,2235r31,71l193,2376r39,68l273,2509r46,62l366,2633r50,58l469,2747r56,53l583,2851r61,48l707,2943r66,42l840,3024r69,36l980,3091r73,29l1127,3146r76,21l1281,3185r80,14l1441,3209r81,7l1605,3218r24,-1l1655,3217r25,-1l1704,3215r37,-5l1778,3206r35,-6l1849,3194r-30,4l1789,3203r-30,3l1729,3208r-32,2l1667,3211r-31,2l1605,3213r-83,-3l1441,3205r-79,-10l1282,3180r-78,-18l1129,3141r-74,-26l982,3086r-71,-31l842,3019r-67,-39l710,2939r-63,-45l586,2846r-58,-50l473,2743r-53,-56l370,2629r-48,-60l277,2505r-41,-65l197,2373r-34,-69l130,2234r-29,-74l77,2086,54,2010,37,1932,23,1854,13,1773,6,1692,4,1609r2,-83l13,1445r10,-80l37,1286r17,-78l77,1132r24,-74l130,984r33,-70l197,845r39,-67l277,713r45,-63l370,589r50,-58l473,475r55,-53l586,372r61,-48l710,279r65,-41l842,199r69,-35l982,132r73,-29l1129,78r75,-22l1282,38r80,-14l1441,13r81,-5l1605,5r82,3l1769,13r80,11l1927,38r78,18l2081,78r74,25l2228,132r71,32l2368,199r67,39l2499,279r64,45l2623,372r58,50l2737,475r52,56l2840,589r48,61l2932,713r42,65l3013,845r34,69l3079,984r29,74l3133,1132r22,76l3173,1286r14,79l3198,1445r5,81l3206,1609r-2,56l3202,1720r-5,53l3191,1827r-9,54l3173,1933r-12,51l3149,2036r-16,51l3116,2136r-18,50l3079,2235r-21,47l3036,2329r-25,45l2986,2420r19,-31l3023,2359r17,-31l3057,2295r18,-39l3092,2217r15,-41l3123,2135r13,-41l3149,2052r12,-43l3171,1967r9,-44l3188,1879r6,-44l3200,1791r4,-46l3208,1701r2,-46l3211,1609xe" fillcolor="#cbcaca" stroked="f">
                <v:path arrowok="t"/>
              </v:shape>
              <v:shape id="_x0000_s2907" style="position:absolute;left:10828;top:9298;width:534;height:535" coordsize="3206,3212" path="m3206,1606r-2,-83l3198,1442r-10,-81l3173,1282r-17,-77l3134,1129r-25,-75l3080,981r-33,-71l3013,841r-39,-68l2932,709r-44,-64l2840,585r-50,-59l2736,471r-56,-54l2622,367r-60,-48l2500,274r-66,-41l2367,193r-69,-34l2226,126,2154,97,2079,72,2003,50,1926,33,1847,18,1767,8,1685,2,1603,r-83,2l1439,8r-80,10l1279,33r-77,17l1127,72r-75,25l979,126r-71,33l839,193r-67,40l706,274r-62,45l583,367r-58,50l470,471r-54,55l366,585r-48,60l273,709r-41,64l193,841r-35,69l126,981r-29,73l71,1129r-21,76l32,1282r-14,79l8,1442r-6,81l,1606r2,83l8,1770r10,81l32,1930r18,77l71,2083r26,75l126,2231r32,71l193,2371r39,68l273,2504r45,63l366,2627r50,58l470,2741r55,54l583,2845r61,48l706,2938r66,41l839,3019r69,35l979,3086r73,29l1127,3140r75,22l1279,3179r80,15l1439,3204r81,7l1603,3212r21,l1645,3212r21,-1l1688,3210r21,-2l1730,3207r21,-2l1772,3203r41,-6l1854,3189r40,-7l1933,3173r-40,8l1853,3187r-42,7l1770,3198r-41,4l1688,3205r-43,1l1603,3207r-83,-2l1440,3198r-80,-10l1280,3175r-76,-18l1128,3135r-75,-25l980,3081r-70,-31l841,3014r-67,-39l709,2934r-62,-45l587,2842r-58,-50l473,2738r-53,-56l370,2624r-48,-60l278,2501r-42,-65l197,2369r-34,-69l130,2230r-29,-73l77,2082,55,2006,38,1929,23,1850,13,1770,7,1689,4,1606r3,-83l13,1443r10,-81l38,1283r17,-77l77,1130r24,-74l130,982r33,-70l197,843r39,-67l278,711r44,-63l370,588r50,-58l473,474r56,-53l587,371r60,-48l709,278r65,-41l841,198r69,-35l980,131r73,-29l1128,77r76,-22l1280,37r80,-13l1440,14r80,-7l1603,5r82,2l1766,14r80,10l1925,37r77,18l2078,77r75,25l2225,131r71,32l2365,198r67,39l2496,278r63,45l2619,371r58,50l2733,474r52,56l2835,588r48,60l2928,711r41,65l3008,843r35,69l3075,982r29,74l3129,1130r22,76l3169,1283r13,79l3192,1443r7,80l3201,1606r-1,60l3197,1727r-6,59l3183,1844r-10,58l3162,1960r-14,56l3132,2072r-18,55l3095,2182r-22,52l3050,2287r-25,50l2998,2387r-29,49l2939,2484r22,-32l2982,2421r20,-33l3022,2355r21,-43l3063,2270r19,-44l3100,2182r17,-45l3132,2091r14,-46l3158,1998r11,-48l3179,1903r8,-49l3193,1806r6,-49l3202,1707r4,-51l3206,1606xe" fillcolor="#cbcaca" stroked="f">
                <v:path arrowok="t"/>
              </v:shape>
              <v:shape id="_x0000_s2908" style="position:absolute;left:10828;top:9298;width:534;height:535" coordsize="3202,3208" path="m3202,1604r-3,-83l3194,1440r-11,-80l3169,1281r-18,-78l3129,1127r-25,-74l3075,979r-32,-70l3009,840r-39,-67l2928,708r-44,-63l2836,584r-51,-58l2733,470r-56,-53l2619,367r-60,-48l2495,274r-64,-41l2364,194r-69,-35l2224,127,2151,98,2077,73,2001,51,1923,33,1845,19,1765,8,1683,3,1601,r-83,3l1437,8r-79,11l1278,33r-78,18l1125,73r-74,25l978,127r-71,32l838,194r-67,39l706,274r-63,45l582,367r-58,50l469,470r-53,56l366,584r-48,61l273,708r-41,65l193,840r-34,69l126,979r-29,74l73,1127r-23,76l33,1281r-14,79l9,1440r-7,81l,1604r2,83l9,1768r10,81l33,1927r17,78l73,2081r24,74l126,2229r33,70l193,2368r39,67l273,2500r45,64l366,2624r50,58l469,2738r55,53l582,2841r61,48l706,2934r65,41l838,3014r69,36l978,3081r73,29l1125,3136r75,21l1278,3175r80,15l1437,3200r81,5l1601,3208r31,l1663,3206r30,-1l1725,3203r30,-2l1785,3198r30,-5l1845,3189r24,-4l1891,3180r22,-5l1935,3170r23,-6l1979,3158r22,-5l2024,3146r-52,14l1921,3171r-52,9l1816,3189r-52,5l1710,3199r-54,3l1601,3202r-83,-1l1438,3194r-80,-10l1280,3170r-77,-17l1127,3130r-75,-24l980,3077r-71,-33l840,3010r-67,-39l709,2929r-63,-44l586,2838r-58,-51l473,2735r-53,-56l369,2621r-46,-60l278,2498r-41,-65l198,2366r-35,-69l131,2226r-29,-72l77,2079,56,2004,38,1926,24,1848,14,1767,8,1687,6,1604r2,-83l14,1441r10,-81l38,1282r18,-77l77,1129r25,-75l131,982r32,-71l198,842r39,-67l278,710r45,-63l369,587r51,-58l473,474r55,-53l586,370r60,-47l709,279r64,-42l840,198r69,-34l980,131r72,-29l1127,77r76,-21l1280,38r78,-14l1438,14r80,-7l1601,6r82,1l1764,14r80,10l1922,38r77,18l2075,77r75,25l2222,131r70,33l2362,198r67,39l2493,279r63,44l2616,370r58,51l2729,474r53,55l2832,587r47,60l2924,710r41,65l3004,842r35,69l3071,982r29,72l3125,1129r21,76l3164,1282r14,78l3188,1441r7,80l3196,1604r,34l3195,1671r-1,32l3191,1737r-3,32l3185,1802r-5,32l3175,1867r-6,32l3164,1930r-8,32l3149,1993r-9,31l3132,2054r-10,32l3113,2116r-11,30l3091,2175r-11,30l3068,2234r-13,28l3042,2291r-13,28l3014,2347r-15,28l2984,2402r-17,27l2952,2456r-17,26l2917,2508r-18,26l2881,2558r26,-34l2934,2488r24,-36l2982,2415r25,-46l3032,2324r22,-47l3075,2230r19,-49l3112,2131r17,-49l3145,2031r12,-52l3169,1928r9,-52l3187,1822r6,-54l3198,1715r2,-55l3202,1604xe" fillcolor="#cbcaca" stroked="f">
                <v:path arrowok="t"/>
              </v:shape>
              <v:shape id="_x0000_s2909" style="position:absolute;left:10829;top:9298;width:532;height:534" coordsize="3197,3202" path="m3197,1601r-2,-83l3188,1438r-10,-81l3165,1278r-18,-77l3125,1125r-25,-74l3071,977r-32,-70l3004,838r-39,-67l2924,706r-45,-63l2831,583r-50,-58l2729,469r-56,-53l2615,366r-60,-48l2492,273r-64,-41l2361,193r-69,-35l2221,126,2149,97,2074,72,1998,50,1921,32,1842,19,1762,9,1681,2,1599,r-83,2l1436,9r-80,10l1276,32r-76,18l1124,72r-75,25l976,126r-70,32l837,193r-67,39l705,273r-62,45l583,366r-58,50l469,469r-53,56l366,583r-48,60l274,706r-42,65l193,838r-34,69l126,977r-29,74l73,1125r-22,76l34,1278r-15,79l9,1438r-6,80l,1601r3,83l9,1765r10,80l34,1924r17,77l73,2077r24,75l126,2225r33,70l193,2364r39,67l274,2496r44,63l366,2619r50,58l469,2733r56,54l583,2837r60,47l705,2929r65,41l837,3009r69,36l976,3076r73,29l1124,3130r76,22l1276,3170r80,13l1436,3193r80,7l1599,3202r42,-1l1684,3200r41,-3l1766,3193r41,-4l1849,3182r40,-6l1929,3168r27,-7l1981,3154r26,-6l2033,3140r24,-8l2083,3123r26,-9l2133,3105r-31,11l2070,3126r-33,9l2006,3144r-33,9l1940,3160r-33,8l1873,3173r-33,6l1806,3183r-34,5l1738,3191r-34,2l1669,3196r-36,1l1599,3197r-82,-2l1436,3189r-79,-10l1278,3164r-77,-18l1125,3125r-74,-24l979,3072r-71,-33l839,3005r-66,-38l709,2924r-63,-43l586,2832r-58,-50l472,2730r-52,-56l370,2617r-47,-61l278,2494r-41,-65l198,2362r-35,-69l131,2222r-28,-72l77,2076,56,2000,38,1923,24,1845,14,1764,8,1684,6,1601r2,-82l14,1438r10,-80l38,1279r18,-77l77,1126r26,-74l131,980r32,-71l198,840r39,-66l278,709r45,-62l370,586r50,-58l472,472r56,-52l586,370r60,-47l709,278r64,-41l839,197r69,-34l979,130r72,-28l1125,77r76,-22l1278,38r79,-15l1436,13r81,-6l1599,5r81,2l1762,13r79,10l1920,38r77,17l2073,77r74,25l2219,130r70,33l2358,197r66,40l2489,278r62,45l2612,370r58,50l2725,472r53,56l2828,586r47,61l2920,709r41,65l3000,840r34,69l3067,980r28,72l3120,1126r22,76l3159,1279r15,79l3184,1438r5,81l3192,1601r,37l3191,1675r-3,37l3185,1748r-3,36l3177,1821r-5,36l3165,1892r-7,35l3150,1962r-7,35l3134,2031r-10,34l3113,2099r-12,34l3089,2165r-12,33l3063,2230r-14,33l3034,2294r-15,31l3002,2356r-17,31l2969,2417r-19,30l2932,2476r-20,28l2893,2533r-21,28l2850,2588r-21,27l2807,2641r33,-39l2874,2562r31,-41l2935,2479r30,-48l2994,2382r27,-50l3046,2282r23,-53l3091,2177r19,-55l3128,2067r16,-56l3158,1955r11,-58l3179,1839r8,-58l3193,1722r3,-61l3197,1601xe" fillcolor="#cbcbca" stroked="f">
                <v:path arrowok="t"/>
              </v:shape>
              <v:shape id="_x0000_s2910" style="position:absolute;left:10829;top:9299;width:532;height:533" coordsize="3190,3196" path="m3190,1598r-1,-83l3182,1435r-10,-81l3158,1276r-18,-77l3119,1123r-25,-75l3065,976r-32,-71l2998,836r-39,-67l2918,704r-45,-63l2826,581r-50,-58l2723,468r-55,-53l2610,364r-60,-47l2487,273r-64,-42l2356,192r-70,-34l2216,125,2144,96,2069,71,1993,50,1916,32,1838,18,1758,8,1677,1,1595,r-83,1l1432,8r-80,10l1274,32r-77,18l1121,71r-75,25l974,125r-71,33l834,192r-67,39l703,273r-63,44l580,364r-58,51l467,468r-53,55l363,581r-46,60l272,704r-41,65l192,836r-35,69l125,976r-29,72l71,1123r-21,76l32,1276r-14,78l8,1435r-6,80l,1598r2,83l8,1761r10,81l32,1920r18,78l71,2073r25,75l125,2220r32,71l192,2360r39,67l272,2492r45,63l363,2615r51,58l467,2729r55,52l580,2832r60,47l703,2923r64,42l834,3004r69,34l974,3071r72,29l1121,3124r76,23l1274,3164r78,14l1432,3188r80,7l1595,3196r55,l1704,3193r54,-5l1810,3183r53,-9l1915,3165r51,-11l2018,3140r33,-11l2085,3118r33,-11l2150,3093r33,-12l2215,3066r32,-14l2279,3037r-39,18l2199,3072r-40,16l2119,3103r-41,14l2035,3129r-42,12l1951,3151r-44,9l1864,3169r-44,7l1776,3181r-45,5l1686,3189r-45,1l1595,3192r-82,-3l1432,3184r-79,-10l1275,3159r-77,-18l1122,3120r-74,-26l976,3066r-70,-32l836,2999r-65,-38l706,2919r-63,-44l583,2827r-58,-49l470,2724r-52,-54l368,2612r-48,-61l276,2489r-41,-65l196,2358r-34,-69l129,2218r-28,-72l76,2072,54,1996,37,1919,23,1840,13,1761,6,1680,4,1598r2,-82l13,1435r10,-80l37,1277r17,-77l76,1124r25,-74l129,978r33,-71l196,838r39,-66l276,707r44,-62l368,584r50,-58l470,472r55,-53l583,369r60,-47l706,277r65,-41l836,197r70,-35l976,130r72,-28l1122,76r76,-21l1275,37r78,-14l1432,13r81,-6l1595,4r81,3l1758,13r79,10l1915,37r77,18l2068,76r73,26l2214,130r70,32l2353,197r66,39l2484,277r62,45l2607,369r58,50l2719,472r53,54l2822,584r48,61l2913,707r42,65l2994,838r34,69l3061,978r27,72l3114,1124r21,76l3153,1277r14,78l3177,1435r6,81l3185,1598r-1,42l3183,1683r-3,41l3177,1766r-5,41l3165,1848r-6,41l3151,1929r-9,40l3132,2008r-11,39l3110,2086r-14,38l3083,2162r-15,37l3053,2236r-17,37l3019,2309r-19,34l2981,2379r-20,34l2941,2447r-21,33l2898,2512r-24,33l2851,2576r-25,31l2801,2637r-26,29l2748,2695r-28,29l2692,2751r25,-23l2740,2704r24,-24l2787,2655r23,-24l2832,2605r22,-26l2875,2552r18,-24l2911,2502r18,-26l2946,2450r15,-27l2978,2396r15,-27l3008,2341r15,-28l3036,2285r13,-29l3062,2228r12,-29l3085,2169r11,-29l3107,2110r9,-30l3126,2048r8,-30l3143,1987r7,-31l3158,1924r5,-31l3169,1861r5,-33l3179,1796r3,-33l3185,1731r3,-34l3189,1665r1,-33l3190,1598xe" fillcolor="#cbcbca" stroked="f">
                <v:path arrowok="t"/>
              </v:shape>
              <v:shape id="_x0000_s2911" style="position:absolute;left:10830;top:9299;width:530;height:532" coordsize="3186,3192" path="m3186,1596r-3,-82l3178,1433r-10,-80l3153,1274r-17,-77l3114,1121r-25,-74l3061,975r-33,-71l2994,835r-39,-66l2914,704r-45,-62l2822,581r-50,-58l2719,467r-55,-52l2606,365r-61,-47l2483,273r-65,-41l2352,192r-69,-34l2213,125,2141,97,2067,72,1991,50,1914,33,1835,18,1756,8,1674,2,1593,r-82,2l1430,8r-79,10l1272,33r-77,17l1119,72r-74,25l973,125r-71,33l833,192r-66,40l703,273r-63,45l580,365r-58,50l466,467r-52,56l364,581r-47,61l272,704r-41,65l192,835r-35,69l125,975r-28,72l71,1121r-21,76l32,1274r-14,79l8,1433r-6,81l,1596r2,83l8,1759r10,81l32,1918r18,77l71,2071r26,74l125,2217r32,71l192,2357r39,67l272,2489r45,62l364,2612r50,57l466,2725r56,52l580,2827r60,49l703,2919r64,43l833,3000r69,34l973,3067r72,29l1119,3120r76,21l1272,3159r79,15l1430,3184r81,6l1593,3192r34,l1663,3191r35,-3l1732,3186r34,-3l1800,3178r34,-4l1867,3168r34,-5l1934,3155r33,-7l2000,3139r31,-9l2064,3121r32,-10l2127,3100r48,-19l2223,3060r47,-21l2317,3015r46,-24l2407,2964r44,-27l2493,2908r42,-30l2577,2846r39,-31l2655,2782r38,-35l2731,2711r35,-37l2801,2636r22,-26l2844,2583r22,-27l2887,2528r19,-29l2926,2471r18,-29l2963,2412r16,-30l2996,2351r17,-31l3028,2289r15,-31l3057,2225r14,-32l3083,2160r12,-32l3107,2094r11,-34l3128,2026r9,-34l3144,1957r8,-35l3159,1887r7,-35l3171,1816r5,-37l3179,1743r3,-36l3185,1670r1,-37l3186,1596xm3181,1596r-2,82l3172,1759r-10,79l3149,1917r-18,77l3110,2069r-26,75l3056,2215r-32,70l2989,2355r-39,66l2909,2486r-43,62l2818,2608r-49,57l2716,2721r-56,53l2602,2824r-59,47l2481,2916r-65,41l2350,2995r-69,35l2211,3062r-73,28l2065,3116r-75,21l1913,3155r-78,13l1756,3178r-82,7l1593,3187r-82,-2l1430,3178r-79,-10l1273,3155r-77,-18l1121,3116r-74,-26l975,3062r-70,-32l837,2995r-67,-38l705,2916r-62,-45l583,2824r-58,-50l471,2721r-54,-56l368,2608r-48,-60l277,2486r-42,-65l196,2355r-34,-70l129,2215r-27,-71l77,2069,55,1994,37,1917,23,1838,13,1759,7,1678,6,1596r1,-82l13,1434r10,-81l37,1275r18,-77l77,1123r25,-73l129,977r33,-71l196,838r39,-67l277,706r43,-62l368,585r49,-58l471,471r54,-53l583,369r60,-48l705,277r65,-41l837,197r68,-35l975,130r72,-28l1121,77r75,-22l1273,37r78,-13l1430,14r81,-7l1593,5r81,2l1756,14r79,10l1913,37r77,18l2065,77r73,25l2211,130r70,32l2350,197r66,39l2481,277r62,44l2602,369r58,49l2716,471r53,56l2818,585r48,59l2909,706r41,65l2989,838r35,68l3056,977r28,73l3110,1123r21,75l3149,1275r13,78l3172,1434r7,80l3181,1596xe" fillcolor="#cbcbca" stroked="f">
                <v:path arrowok="t"/>
                <o:lock v:ext="edit" verticies="t"/>
              </v:shape>
              <v:shape id="_x0000_s2912" style="position:absolute;left:10830;top:9300;width:530;height:531" coordsize="3181,3188" path="m3181,1594r-2,-82l3173,1431r-10,-80l3149,1273r-18,-77l3110,1120r-26,-74l3057,974r-33,-71l2990,834r-39,-66l2909,703r-43,-62l2818,580r-50,-58l2715,468r-54,-53l2603,365r-61,-47l2480,273r-65,-41l2349,193r-69,-35l2210,126,2137,98,2064,72,1988,51,1911,33,1833,19,1754,9,1672,3,1591,r-82,3l1428,9r-79,10l1271,33r-77,18l1118,72r-74,26l972,126r-70,32l832,193r-65,39l702,273r-63,45l579,365r-58,50l466,468r-52,54l364,580r-48,61l272,703r-41,65l192,834r-34,69l125,974r-28,72l72,1120r-22,76l33,1273r-14,78l9,1431r-7,81l,1594r2,82l9,1757r10,79l33,1915r17,77l72,2068r25,74l125,2214r33,71l192,2354r39,66l272,2485r44,62l364,2608r50,58l466,2720r55,54l579,2823r60,48l702,2915r65,42l832,2995r70,35l972,3062r72,28l1118,3116r76,21l1271,3155r78,15l1428,3180r81,5l1591,3188r46,-2l1682,3185r45,-3l1772,3177r44,-5l1860,3165r43,-9l1947,3147r42,-10l2031,3125r43,-12l2115,3099r40,-15l2195,3068r41,-17l2275,3033r28,-14l2332,3004r26,-15l2386,2973r27,-17l2440,2939r26,-16l2492,2905r26,-18l2543,2868r25,-19l2594,2830r23,-20l2642,2790r23,-22l2688,2747r28,-27l2744,2691r27,-29l2797,2633r25,-30l2847,2572r23,-31l2894,2508r22,-32l2937,2443r20,-34l2977,2375r19,-36l3015,2305r17,-36l3049,2232r15,-37l3079,2158r13,-38l3106,2082r11,-39l3128,2004r10,-39l3147,1925r8,-40l3161,1844r7,-41l3173,1762r3,-42l3179,1679r1,-43l3181,1594xm3176,1594r-2,82l3168,1756r-10,80l3144,1915r-18,76l3105,2067r-25,73l3052,2212r-32,70l2985,2352r-39,66l2905,2482r-44,63l2815,2604r-51,58l2712,2717r-55,53l2599,2820r-60,47l2478,2912r-65,41l2346,2991r-68,35l2208,3058r-72,28l2063,3110r-76,23l1910,3151r-78,13l1753,3174r-81,7l1591,3182r-82,-1l1429,3174r-79,-10l1272,3151r-77,-18l1119,3110r-74,-24l974,3058r-70,-32l836,2991r-67,-38l704,2912r-61,-45l582,2820r-58,-50l470,2717r-53,-55l367,2604r-47,-59l277,2482r-41,-64l197,2352r-35,-70l131,2212r-29,-72l77,2067,56,1991,38,1915,24,1836,14,1756,8,1676,6,1594r2,-82l14,1432r10,-79l38,1274r18,-77l77,1121r25,-73l131,976r31,-70l197,837r39,-67l277,706r43,-62l367,584r50,-58l470,471r54,-53l582,368r61,-47l704,278r65,-42l836,197r68,-35l974,130r71,-28l1119,78r76,-22l1272,38r78,-14l1429,14r80,-6l1591,6r81,2l1753,14r79,10l1910,38r77,18l2063,78r73,24l2208,130r70,32l2346,197r67,39l2478,278r61,43l2599,368r58,50l2712,471r52,55l2815,584r46,60l2905,706r41,64l2985,837r35,69l3052,976r28,72l3105,1121r21,76l3144,1274r14,79l3168,1432r6,80l3176,1594xe" fillcolor="#cbcbca" stroked="f">
                <v:path arrowok="t"/>
                <o:lock v:ext="edit" verticies="t"/>
              </v:shape>
              <v:shape id="_x0000_s2913" style="position:absolute;left:10830;top:9300;width:530;height:531" coordsize="3175,3182" path="m3175,1591r-2,-82l3166,1429r-10,-81l3143,1270r-18,-77l3104,1118r-26,-73l3050,972r-32,-71l2983,833r-39,-67l2903,701r-43,-62l2812,580r-49,-58l2710,466r-56,-53l2596,364r-59,-48l2475,272r-65,-41l2344,192r-69,-35l2205,125,2132,97,2059,72,1984,50,1907,32,1829,19,1750,9,1668,2,1587,r-82,2l1424,9r-79,10l1267,32r-77,18l1115,72r-74,25l969,125r-70,32l831,192r-67,39l699,272r-62,44l577,364r-58,49l465,466r-54,56l362,580r-48,59l271,701r-42,65l190,833r-34,68l123,972r-27,73l71,1118r-22,75l31,1270r-14,78l7,1429r-6,80l,1591r1,82l7,1754r10,79l31,1912r18,77l71,2064r25,75l123,2210r33,70l190,2350r39,66l271,2481r43,62l362,2603r49,57l465,2716r54,53l577,2819r60,47l699,2911r65,41l831,2990r68,35l969,3057r72,28l1115,3111r75,21l1267,3150r78,13l1424,3173r81,7l1587,3182r81,-2l1750,3173r79,-10l1907,3150r77,-18l2059,3111r73,-26l2205,3057r70,-32l2344,2990r66,-38l2475,2911r62,-45l2596,2819r58,-50l2710,2716r53,-56l2812,2603r48,-60l2903,2481r41,-65l2983,2350r35,-70l3050,2210r28,-71l3104,2064r21,-75l3143,1912r13,-79l3166,1754r7,-81l3175,1591xm3170,1591r-3,82l3162,1753r-10,79l3137,1911r-18,77l3098,2063r-24,73l3045,2208r-31,70l2979,2346r-39,67l2900,2477r-45,63l2808,2600r-50,57l2706,2712r-55,52l2594,2815r-60,47l2471,2906r-63,42l2341,2986r-68,34l2203,3053r-72,28l2058,3105r-75,21l1906,3144r-78,15l1749,3169r-81,5l1587,3177r-82,-3l1425,3169r-79,-10l1268,3144r-77,-18l1116,3105r-73,-24l971,3053r-70,-33l833,2986r-67,-38l702,2906r-62,-44l580,2815r-57,-51l468,2712r-52,-55l365,2600r-46,-60l274,2477r-41,-64l195,2346r-35,-68l129,2208r-29,-72l75,2063,54,1988,36,1911,22,1832,12,1753,6,1673,4,1591r2,-82l12,1429r10,-79l36,1271r18,-77l75,1119r25,-73l129,974r31,-70l195,836r38,-67l274,705r45,-63l365,582r51,-57l468,470r55,-52l580,367r60,-47l702,276r64,-41l833,196r68,-34l971,130r72,-29l1116,77r75,-21l1268,38r78,-15l1425,13r80,-6l1587,5r81,2l1749,13r79,10l1906,38r77,18l2058,77r73,24l2203,130r70,32l2341,196r67,39l2471,276r63,44l2594,367r57,51l2706,470r52,55l2808,582r47,60l2900,705r40,64l2979,836r35,68l3045,974r29,72l3098,1119r21,75l3137,1271r15,79l3162,1429r5,80l3170,1591xe" fillcolor="#cbcbca" stroked="f">
                <v:path arrowok="t"/>
                <o:lock v:ext="edit" verticies="t"/>
              </v:shape>
              <v:shape id="_x0000_s2914" style="position:absolute;left:10831;top:9301;width:528;height:529" coordsize="3170,3176" path="m3170,1588r-2,-82l3162,1426r-10,-79l3138,1268r-18,-77l3099,1115r-25,-73l3046,970r-32,-70l2979,831r-39,-67l2899,700r-44,-62l2809,578r-51,-58l2706,465r-55,-53l2593,362r-60,-47l2472,272r-65,-42l2340,191r-68,-35l2202,124,2130,96,2057,72,1981,50,1904,32,1826,18,1747,8,1666,2,1585,r-82,2l1423,8r-79,10l1266,32r-77,18l1113,72r-74,24l968,124r-70,32l830,191r-67,39l698,272r-61,43l576,362r-58,50l464,465r-53,55l361,578r-47,60l271,700r-41,64l191,831r-35,69l125,970r-29,72l71,1115r-21,76l32,1268r-14,79l8,1426r-6,80l,1588r2,82l8,1750r10,80l32,1909r18,76l71,2061r25,73l125,2206r31,70l191,2346r39,66l271,2476r43,63l361,2598r50,58l464,2711r54,53l576,2814r61,47l698,2906r65,41l830,2985r68,35l968,3052r71,28l1113,3104r76,23l1266,3145r78,13l1423,3168r80,7l1585,3176r81,-1l1747,3168r79,-10l1904,3145r77,-18l2057,3104r73,-24l2202,3052r70,-32l2340,2985r67,-38l2472,2906r61,-45l2593,2814r58,-50l2706,2711r52,-55l2809,2598r46,-59l2899,2476r41,-64l2979,2346r35,-70l3046,2206r28,-72l3099,2061r21,-76l3138,1909r14,-79l3162,1750r6,-80l3170,1588xm3165,1588r-2,82l3157,1750r-11,79l3133,1908r-18,76l3094,2058r-24,74l3041,2204r-32,70l2975,2342r-38,67l2896,2473r-45,63l2804,2595r-49,58l2703,2708r-56,52l2590,2809r-59,47l2468,2901r-63,41l2338,2980r-68,35l2199,3046r-71,29l2054,3100r-74,21l1904,3139r-78,15l1747,3164r-81,5l1585,3171r-82,-2l1423,3164r-79,-10l1267,3139r-77,-18l1115,3100r-73,-25l970,3046r-70,-31l832,2980r-67,-38l701,2901r-62,-45l580,2809r-57,-49l467,2708r-52,-55l366,2595r-47,-59l274,2473r-41,-64l195,2342r-35,-68l129,2204r-29,-72l76,2058,54,1984,37,1908,23,1829,13,1750,7,1670,4,1588r3,-82l13,1426r10,-79l37,1270r17,-78l76,1118r24,-74l129,972r31,-70l195,834r38,-67l274,703r45,-63l366,581r49,-57l467,468r56,-52l580,367r59,-47l701,275r64,-41l832,196r68,-35l970,130r72,-29l1115,76r75,-21l1267,37r77,-14l1423,13r80,-6l1585,4r81,3l1747,13r79,10l1904,37r76,18l2054,76r74,25l2199,130r71,31l2338,196r67,38l2468,275r63,45l2590,367r57,49l2703,468r52,56l2804,581r47,59l2896,703r41,64l2975,834r34,68l3041,972r29,72l3094,1118r21,74l3133,1270r13,77l3157,1426r6,80l3165,1588xe" fillcolor="#cbcbca" stroked="f">
                <v:path arrowok="t"/>
                <o:lock v:ext="edit" verticies="t"/>
              </v:shape>
              <v:shape id="_x0000_s2915" style="position:absolute;left:10831;top:9301;width:528;height:529" coordsize="3166,3172" path="m3166,1586r-3,-82l3158,1424r-10,-79l3133,1266r-18,-77l3094,1114r-24,-73l3041,969r-31,-70l2975,831r-39,-67l2896,700r-45,-63l2804,577r-50,-57l2702,465r-55,-52l2590,362r-60,-47l2467,271r-63,-41l2337,191r-68,-34l2199,125,2127,96,2054,72,1979,51,1902,33,1824,18,1745,8,1664,2,1583,r-82,2l1421,8r-79,10l1264,33r-77,18l1112,72r-73,24l967,125r-70,32l829,191r-67,39l698,271r-62,44l576,362r-57,51l464,465r-52,55l361,577r-46,60l270,700r-41,64l191,831r-35,68l125,969r-29,72l71,1114r-21,75l32,1266r-14,79l8,1424r-6,80l,1586r2,82l8,1748r10,79l32,1906r18,77l71,2058r25,73l125,2203r31,70l191,2341r38,67l270,2472r45,63l361,2595r51,57l464,2707r55,52l576,2810r60,47l698,2901r64,42l829,2981r68,34l967,3048r72,28l1112,3100r75,21l1264,3139r78,15l1421,3164r80,5l1583,3172r81,-3l1745,3164r79,-10l1902,3139r77,-18l2054,3100r73,-24l2199,3048r70,-33l2337,2981r67,-38l2467,2901r63,-44l2590,2810r57,-51l2702,2707r52,-55l2804,2595r47,-60l2896,2472r40,-64l2975,2341r35,-68l3041,2203r29,-72l3094,2058r21,-75l3133,1906r15,-79l3158,1748r5,-80l3166,1586xm3160,1586r-1,82l3152,1748r-10,79l3129,1904r-18,78l3090,2056r-25,73l3036,2202r-31,69l2970,2339r-37,67l2891,2470r-44,61l2800,2592r-49,57l2698,2703r-54,53l2587,2806r-60,47l2465,2897r-65,41l2335,2976r-68,35l2197,3042r-72,29l2052,3096r-75,21l1901,3135r-78,13l1745,3158r-81,7l1583,3167r-82,-2l1421,3158r-78,-10l1265,3135r-76,-18l1113,3096r-72,-25l969,3042r-70,-31l831,2976r-66,-38l701,2897r-62,-44l579,2806r-57,-50l467,2703r-52,-54l366,2592r-47,-61l274,2470r-41,-64l195,2339r-34,-68l129,2202r-29,-73l76,2056,55,1982,37,1904,23,1827,13,1748,8,1668,6,1586r2,-82l13,1424r10,-78l37,1268r18,-76l76,1116r24,-73l129,971r32,-70l195,833r38,-66l274,702r45,-61l366,580r49,-57l467,468r55,-52l579,367r60,-47l701,275r64,-41l831,196r68,-35l969,130r72,-29l1113,76r76,-21l1265,37r78,-13l1421,14r80,-7l1583,6r81,1l1745,14r78,10l1901,37r76,18l2052,76r73,25l2197,130r70,31l2335,196r65,38l2465,275r62,45l2587,367r57,49l2698,468r53,55l2800,580r47,61l2891,702r42,65l2970,833r35,68l3036,971r29,72l3090,1116r21,76l3129,1268r13,78l3152,1424r7,80l3160,1586xe" fillcolor="#cbcbca" stroked="f">
                <v:path arrowok="t"/>
                <o:lock v:ext="edit" verticies="t"/>
              </v:shape>
              <v:shape id="_x0000_s2916" style="position:absolute;left:10832;top:9301;width:526;height:528" coordsize="3161,3167" path="m3161,1584r-2,-82l3153,1422r-11,-79l3129,1266r-18,-78l3090,1114r-24,-74l3037,968r-32,-70l2971,830r-38,-67l2892,699r-45,-63l2800,577r-49,-57l2699,464r-56,-52l2586,363r-59,-47l2464,271r-63,-41l2334,192r-68,-35l2195,126,2124,97,2050,72,1976,51,1900,33,1822,19,1743,9,1662,3,1581,r-82,3l1419,9r-79,10l1263,33r-77,18l1111,72r-73,25l966,126r-70,31l828,192r-67,38l697,271r-62,45l576,363r-57,49l463,464r-52,56l362,577r-47,59l270,699r-41,64l191,830r-35,68l125,968r-29,72l72,1114r-22,74l33,1266r-14,77l9,1422r-6,80l,1584r3,82l9,1746r10,79l33,1904r17,76l72,2054r24,74l125,2200r31,70l191,2338r38,67l270,2469r45,63l362,2591r49,58l463,2704r56,52l576,2805r59,47l697,2897r64,41l828,2976r68,35l966,3042r72,29l1111,3096r75,21l1263,3135r77,15l1419,3160r80,5l1581,3167r81,-2l1743,3160r79,-10l1900,3135r76,-18l2050,3096r74,-25l2195,3042r71,-31l2334,2976r67,-38l2464,2897r63,-45l2586,2805r57,-49l2699,2704r52,-55l2800,2591r47,-59l2892,2469r41,-64l2971,2338r34,-68l3037,2200r29,-72l3090,2054r21,-74l3129,1904r13,-79l3153,1746r6,-80l3161,1584xm3156,1584r-2,82l3148,1745r-10,79l3124,1902r-17,76l3086,2053r-26,74l3032,2199r-31,69l2966,2336r-38,66l2887,2467r-45,61l2797,2588r-50,58l2694,2700r-55,52l2583,2802r-60,47l2461,2893r-64,41l2332,2972r-68,35l2194,3038r-72,29l2049,3091r-74,22l1899,3131r-78,13l1741,3154r-79,6l1581,3162r-82,-2l1420,3154r-79,-10l1263,3131r-76,-18l1112,3091r-73,-24l967,3038r-69,-31l830,2972r-66,-38l701,2893r-63,-44l579,2802r-57,-50l468,2700r-53,-54l365,2588r-47,-60l275,2467r-42,-65l195,2336r-34,-68l130,2199r-28,-72l76,2053,55,1978,38,1902,24,1824,14,1745,8,1666,6,1584r2,-82l14,1423r10,-79l38,1266r17,-76l76,1115r26,-73l130,969r31,-69l195,832r38,-66l275,702r43,-62l365,580r50,-57l468,469r54,-53l579,366r59,-46l701,275r63,-41l830,196r68,-35l967,130r72,-28l1112,76r75,-21l1263,38r78,-14l1420,14r79,-6l1581,6r81,2l1741,14r80,10l1899,38r76,17l2049,76r73,26l2194,130r70,31l2332,196r65,38l2461,275r62,45l2583,366r56,50l2694,469r53,54l2797,580r45,60l2887,702r41,64l2966,832r35,68l3032,969r28,73l3086,1115r21,75l3124,1266r14,78l3148,1423r6,79l3156,1584xe" fillcolor="#cccccb" stroked="f">
                <v:path arrowok="t"/>
                <o:lock v:ext="edit" verticies="t"/>
              </v:shape>
              <v:shape id="_x0000_s2917" style="position:absolute;left:10832;top:9302;width:526;height:527" coordsize="3154,3161" path="m3154,1580r-1,-82l3146,1418r-10,-78l3123,1262r-18,-76l3084,1110r-25,-73l3030,965r-31,-70l2964,827r-37,-66l2885,696r-44,-61l2794,574r-49,-57l2692,462r-54,-52l2581,361r-60,-47l2459,269r-65,-41l2329,190r-68,-35l2191,124,2119,95,2046,70,1971,49,1895,31,1817,18,1739,8,1658,1,1577,r-82,1l1415,8r-78,10l1259,31r-76,18l1107,70r-72,25l963,124r-70,31l825,190r-66,38l695,269r-62,45l573,361r-57,49l461,462r-52,55l360,574r-47,61l268,696r-41,65l189,827r-34,68l123,965r-29,72l70,1110r-21,76l31,1262r-14,78l7,1418r-5,80l,1580r2,82l7,1742r10,79l31,1898r18,78l70,2050r24,73l123,2196r32,69l189,2333r38,67l268,2464r45,61l360,2586r49,57l461,2697r55,53l573,2800r60,47l695,2891r64,41l825,2970r68,35l963,3036r72,29l1107,3090r76,21l1259,3129r78,13l1415,3152r80,7l1577,3161r81,-2l1739,3152r78,-10l1895,3129r76,-18l2046,3090r73,-25l2191,3036r70,-31l2329,2970r65,-38l2459,2891r62,-44l2581,2800r57,-50l2692,2697r53,-54l2794,2586r47,-61l2885,2464r42,-64l2964,2333r35,-68l3030,2196r29,-73l3084,2050r21,-74l3123,1898r13,-77l3146,1742r7,-80l3154,1580xm3150,1580r-3,82l3142,1741r-10,79l3117,1897r-18,76l3078,2048r-24,74l3026,2193r-31,70l2960,2331r-38,66l2881,2461r-44,62l2790,2582r-49,57l2689,2694r-55,53l2577,2796r-60,47l2456,2886r-64,42l2326,2966r-68,34l2189,3032r-71,28l2044,3085r-74,21l1894,3123r-77,15l1737,3148r-79,5l1577,3156r-82,-3l1416,3148r-79,-10l1260,3123r-76,-17l1109,3085r-73,-25l964,3032r-69,-32l827,2966r-66,-38l698,2886r-63,-43l576,2796r-57,-49l465,2694r-53,-55l363,2582r-47,-59l273,2461r-41,-64l194,2331r-35,-68l128,2193r-28,-71l75,2048,54,1973,36,1897,22,1820r-9,-79l6,1662,4,1580r2,-80l13,1419r9,-79l36,1263r18,-76l75,1112r25,-74l128,966r31,-69l194,829r38,-66l273,699r43,-61l363,578r49,-57l465,466r54,-53l576,364r59,-47l698,274r63,-42l827,194r68,-34l964,128r72,-28l1109,76r75,-21l1260,37r77,-15l1416,12r79,-5l1577,4r81,3l1737,12r80,10l1894,37r76,18l2044,76r74,24l2189,128r69,32l2326,194r66,38l2456,274r61,43l2577,364r57,49l2689,466r52,55l2790,578r47,60l2881,699r41,64l2960,829r35,68l3026,966r28,72l3078,1112r21,75l3117,1263r15,77l3142,1419r5,81l3150,1580xe" fillcolor="#cccccb" stroked="f">
                <v:path arrowok="t"/>
                <o:lock v:ext="edit" verticies="t"/>
              </v:shape>
              <v:shape id="_x0000_s2918" style="position:absolute;left:10832;top:9302;width:525;height:526" coordsize="3150,3156" path="m3150,1578r-2,-82l3142,1417r-10,-79l3118,1260r-17,-76l3080,1109r-26,-73l3026,963r-31,-69l2960,826r-38,-66l2881,696r-45,-62l2791,574r-50,-57l2688,463r-55,-53l2577,360r-60,-46l2455,269r-64,-41l2326,190r-68,-35l2188,124,2116,96,2043,70,1969,49,1893,32,1815,18,1735,8,1656,2,1575,r-82,2l1414,8r-79,10l1257,32r-76,17l1106,70r-73,26l961,124r-69,31l824,190r-66,38l695,269r-63,45l573,360r-57,50l462,463r-53,54l359,574r-47,60l269,696r-42,64l189,826r-34,68l124,963r-28,73l70,1109r-21,75l32,1260r-14,78l8,1417r-6,79l,1578r2,82l8,1739r10,79l32,1896r17,76l70,2047r26,74l124,2193r31,69l189,2330r38,66l269,2461r43,61l359,2582r50,58l462,2694r54,52l573,2796r59,47l695,2887r63,41l824,2966r68,35l961,3032r72,29l1106,3085r75,22l1257,3125r78,13l1414,3148r79,6l1575,3156r81,-2l1735,3148r80,-10l1893,3125r76,-18l2043,3085r73,-24l2188,3032r70,-31l2326,2966r65,-38l2455,2887r62,-44l2577,2796r56,-50l2688,2694r53,-54l2791,2582r45,-60l2881,2461r41,-65l2960,2330r35,-68l3026,2193r28,-72l3080,2047r21,-75l3118,1896r14,-78l3142,1739r6,-79l3150,1578xm3145,1578r-2,82l3136,1739r-10,78l3113,1895r-18,76l3074,2046r-25,73l3022,2190r-32,70l2956,2328r-38,66l2877,2457r-44,62l2786,2578r-49,58l2685,2690r-55,52l2573,2792r-59,47l2453,2882r-64,41l2323,2961r-68,35l2186,3027r-71,28l2042,3080r-74,21l1892,3119r-78,13l1735,3142r-80,7l1575,3151r-80,-2l1414,3142r-78,-10l1258,3119r-76,-18l1107,3080r-72,-25l964,3027r-70,-31l826,2961r-65,-38l697,2882r-61,-43l577,2792r-57,-50l465,2690r-52,-54l363,2578r-46,-59l273,2457r-41,-63l194,2328r-35,-68l128,2190r-28,-71l76,2046,55,1971,37,1895,23,1817,13,1739,7,1660,5,1578r2,-80l13,1417r10,-78l37,1261r18,-76l76,1111r24,-74l128,966r31,-70l194,828r38,-66l273,699r44,-62l363,578r50,-57l465,466r55,-52l577,364r59,-47l697,274r64,-41l826,195r68,-35l964,129r71,-28l1107,76r75,-21l1258,37r78,-13l1414,13r81,-6l1575,5r80,2l1735,13r79,11l1892,37r76,18l2042,76r73,25l2186,129r69,31l2323,195r66,38l2453,274r61,43l2573,364r57,50l2685,466r52,55l2786,578r47,59l2877,699r41,63l2956,828r34,68l3022,966r27,71l3074,1111r21,74l3113,1261r13,78l3136,1417r7,81l3145,1578xe" fillcolor="#cccccb" stroked="f">
                <v:path arrowok="t"/>
                <o:lock v:ext="edit" verticies="t"/>
              </v:shape>
              <v:shape id="_x0000_s2919" style="position:absolute;left:10833;top:9303;width:524;height:525" coordsize="3146,3152" path="m3146,1576r-3,-80l3138,1415r-10,-79l3113,1259r-18,-76l3074,1108r-24,-74l3022,962r-31,-69l2956,825r-38,-66l2877,695r-44,-61l2786,574r-49,-57l2685,462r-55,-53l2573,360r-60,-47l2452,270r-64,-42l2322,190r-68,-34l2185,124,2114,96,2040,72,1966,51,1890,33,1813,18,1733,8,1654,3,1573,r-82,3l1412,8r-79,10l1256,33r-76,18l1105,72r-73,24l960,124r-69,32l823,190r-66,38l694,270r-63,43l572,360r-57,49l461,462r-53,55l359,574r-47,60l269,695r-41,64l190,825r-35,68l124,962r-28,72l71,1108r-21,75l32,1259r-14,77l9,1415r-7,81l,1576r2,82l9,1737r9,79l32,1893r18,76l71,2044r25,74l124,2189r31,70l190,2327r38,66l269,2457r43,62l359,2578r49,57l461,2690r54,53l572,2792r59,47l694,2882r63,42l823,2962r68,34l960,3028r72,28l1105,3081r75,21l1256,3119r77,15l1412,3144r79,5l1573,3152r81,-3l1733,3144r80,-10l1890,3119r76,-17l2040,3081r74,-25l2185,3028r69,-32l2322,2962r66,-38l2452,2882r61,-43l2573,2792r57,-49l2685,2690r52,-55l2786,2578r47,-59l2877,2457r41,-64l2956,2327r35,-68l3022,2189r28,-71l3074,2044r21,-75l3113,1893r15,-77l3138,1737r5,-79l3146,1576xm3140,1576r-2,80l3132,1737r-10,78l3109,1892r-18,76l3070,2043r-25,73l3017,2187r-31,70l2952,2325r-38,66l2872,2454r-43,62l2782,2575r-49,57l2682,2687r-55,51l2570,2788r-59,46l2450,2878r-64,41l2320,2957r-68,35l2183,3023r-71,28l2039,3076r-75,21l1889,3115r-77,13l1733,3138r-80,7l1573,3146r-80,-1l1412,3138r-78,-10l1257,3115r-76,-18l1107,3076r-73,-25l963,3023r-69,-31l826,2957r-66,-38l696,2878r-61,-44l576,2788r-57,-50l464,2687r-51,-55l364,2575r-47,-59l273,2454r-41,-63l194,2325r-34,-68l128,2187r-28,-71l76,2043,55,1968,37,1892,24,1815,13,1737,8,1656,6,1576r2,-80l13,1415r11,-78l37,1260r18,-76l76,1109r24,-73l128,965r32,-70l194,827r38,-66l273,698r44,-62l364,577r49,-57l464,465r55,-51l576,365r59,-47l696,274r64,-41l826,195r68,-35l963,129r71,-28l1107,76r74,-21l1257,37r77,-13l1412,14r81,-6l1573,6r80,2l1733,14r79,10l1889,37r75,18l2039,76r73,25l2183,129r69,31l2320,195r66,38l2450,274r61,44l2570,365r57,49l2682,465r51,55l2782,577r47,59l2872,698r42,63l2952,827r34,68l3017,965r28,71l3070,1109r21,75l3109,1260r13,77l3132,1415r6,81l3140,1576xe" fillcolor="#cccccb" stroked="f">
                <v:path arrowok="t"/>
                <o:lock v:ext="edit" verticies="t"/>
              </v:shape>
              <v:shape id="_x0000_s2920" style="position:absolute;left:10833;top:9303;width:524;height:525" coordsize="3140,3146" path="m3140,1573r-2,-80l3131,1412r-10,-78l3108,1256r-18,-76l3069,1106r-25,-74l3017,961r-32,-70l2951,823r-38,-66l2872,694r-44,-62l2781,573r-49,-57l2680,461r-55,-52l2568,359r-59,-47l2448,269r-64,-41l2318,190r-68,-35l2181,124,2110,96,2037,71,1963,50,1887,32,1809,19,1730,8,1650,2,1570,r-80,2l1409,8r-78,11l1253,32r-76,18l1102,71r-72,25l959,124r-70,31l821,190r-65,38l692,269r-61,43l572,359r-57,50l460,461r-52,55l358,573r-46,59l268,694r-41,63l189,823r-35,68l123,961r-28,71l71,1106r-21,74l32,1256r-14,78l8,1412r-6,81l,1573r2,82l8,1734r10,78l32,1890r18,76l71,2041r24,73l123,2185r31,70l189,2323r38,66l268,2452r44,62l358,2573r50,58l460,2685r55,52l572,2787r59,47l692,2877r64,41l821,2956r68,35l959,3022r71,28l1102,3075r75,21l1253,3114r78,13l1409,3137r81,7l1570,3146r80,-2l1730,3137r79,-10l1887,3114r76,-18l2037,3075r73,-25l2181,3022r69,-31l2318,2956r66,-38l2448,2877r61,-43l2568,2787r57,-50l2680,2685r52,-54l2781,2573r47,-59l2872,2452r41,-63l2951,2323r34,-68l3017,2185r27,-71l3069,2041r21,-75l3108,1890r13,-78l3131,1734r7,-79l3140,1573xm3135,1573r-2,80l3127,1734r-10,78l3104,1889r-18,76l3065,2039r-25,73l3012,2183r-31,69l2946,2321r-38,66l2867,2450r-43,62l2778,2571r-50,56l2676,2682r-54,52l2565,2783r-59,46l2444,2874r-63,40l2316,2952r-68,35l2179,3018r-71,28l2035,3070r-74,22l1886,3110r-77,13l1729,3133r-79,6l1570,3141r-80,-2l1410,3133r-79,-10l1254,3110r-76,-18l1105,3070r-73,-24l961,3018r-69,-31l824,2952r-65,-38l695,2874r-61,-45l575,2783r-57,-49l463,2682r-51,-55l362,2571r-46,-59l273,2450r-42,-63l193,2321r-34,-69l128,2183r-28,-71l75,2039,54,1965,37,1889,23,1812,13,1734,7,1653,5,1573r2,-80l13,1413r10,-79l37,1257r17,-76l75,1107r25,-73l128,963r31,-69l193,825r38,-64l273,697r43,-62l362,576r50,-57l463,464r55,-51l575,363r59,-46l695,273r64,-41l824,194r68,-35l961,128r71,-28l1105,76r73,-22l1254,38r77,-15l1410,13r80,-6l1570,5r80,2l1729,13r80,10l1886,38r75,16l2035,76r73,24l2179,128r69,31l2316,194r65,38l2444,273r62,44l2565,363r57,50l2676,464r52,55l2778,576r46,59l2867,697r41,64l2946,825r35,69l3012,963r28,71l3065,1107r21,74l3104,1257r13,77l3127,1413r6,80l3135,1573xe" fillcolor="#cccccb" stroked="f">
                <v:path arrowok="t"/>
                <o:lock v:ext="edit" verticies="t"/>
              </v:shape>
              <v:shape id="_x0000_s2921" style="position:absolute;left:10834;top:9304;width:522;height:523" coordsize="3134,3140" path="m3134,1570r-2,-80l3126,1409r-10,-78l3103,1254r-18,-76l3064,1103r-25,-73l3011,959r-31,-70l2946,821r-38,-66l2866,692r-43,-62l2776,571r-49,-57l2676,459r-55,-51l2564,359r-59,-47l2444,268r-64,-41l2314,189r-68,-35l2177,123,2106,95,2033,70,1958,49,1883,31,1806,18,1727,8,1647,2,1567,r-80,2l1406,8r-78,10l1251,31r-76,18l1101,70r-73,25l957,123r-69,31l820,189r-66,38l690,268r-61,44l570,359r-57,49l458,459r-51,55l358,571r-47,59l267,692r-41,63l188,821r-34,68l122,959r-28,71l70,1103r-21,75l31,1254r-13,77l7,1409r-5,81l,1570r2,80l7,1731r11,78l31,1886r18,76l70,2037r24,73l122,2181r32,70l188,2319r38,66l267,2448r44,62l358,2569r49,57l458,2681r55,51l570,2782r59,46l690,2872r64,41l820,2951r68,35l957,3017r71,28l1101,3070r74,21l1251,3109r77,13l1406,3132r81,7l1567,3140r80,-1l1727,3132r79,-10l1883,3109r75,-18l2033,3070r73,-25l2177,3017r69,-31l2314,2951r66,-38l2444,2872r61,-44l2564,2782r57,-50l2676,2681r51,-55l2776,2569r47,-59l2866,2448r42,-63l2946,2319r34,-68l3011,2181r28,-71l3064,2037r21,-75l3103,1886r13,-77l3126,1731r6,-81l3134,1570xm3130,1570r-3,80l3121,1730r-9,78l3097,1885r-16,76l3059,2036r-24,73l3007,2179r-31,69l2941,2316r-38,65l2862,2445r-44,61l2773,2566r-49,57l2671,2677r-53,52l2561,2778r-59,47l2440,2869r-63,40l2312,2947r-68,34l2175,3013r-70,28l2032,3065r-75,21l1881,3103r-77,15l1726,3128r-79,5l1567,3136r-80,-3l1407,3128r-78,-10l1252,3103r-76,-17l1103,3065r-74,-24l959,3013r-69,-32l822,2947r-65,-38l693,2869r-61,-44l573,2778r-57,-49l463,2677r-53,-54l361,2566r-46,-60l272,2445r-41,-64l193,2316r-35,-68l127,2179,99,2109,74,2036,53,1961,36,1885,22,1808r-9,-78l6,1650,4,1570r2,-80l13,1410r9,-78l36,1255r17,-76l74,1105r25,-74l127,961r31,-69l193,823r38,-64l272,695r43,-61l361,574r49,-57l463,464r53,-53l573,362r59,-46l693,273r64,-42l822,193r68,-34l959,127r70,-28l1103,75r73,-21l1252,37r77,-15l1407,13r80,-6l1567,4r80,3l1726,13r78,9l1881,37r76,17l2032,75r73,24l2175,127r69,32l2312,193r65,38l2440,273r62,43l2561,362r57,49l2671,464r53,53l2773,574r45,60l2862,695r41,64l2941,823r35,69l3007,961r28,70l3059,1105r22,74l3097,1255r15,77l3121,1410r6,80l3130,1570xe" fillcolor="#cccccb" stroked="f">
                <v:path arrowok="t"/>
                <o:lock v:ext="edit" verticies="t"/>
              </v:shape>
              <v:shape id="_x0000_s2922" style="position:absolute;left:10834;top:9304;width:522;height:523" coordsize="3130,3136" path="m3130,1568r-2,-80l3122,1408r-10,-79l3099,1252r-18,-76l3060,1102r-25,-73l3007,958r-31,-69l2941,820r-38,-64l2862,692r-43,-62l2773,571r-50,-57l2671,459r-54,-51l2560,358r-59,-46l2439,268r-63,-41l2311,189r-68,-35l2174,123,2103,95,2030,71,1956,49,1881,33,1804,18,1724,8,1645,2,1565,r-80,2l1405,8r-79,10l1249,33r-76,16l1100,71r-73,24l956,123r-69,31l819,189r-65,38l690,268r-61,44l570,358r-57,50l458,459r-51,55l357,571r-46,59l268,692r-42,64l188,820r-34,69l123,958r-28,71l70,1102r-21,74l32,1252r-14,77l8,1408r-6,80l,1568r2,80l8,1729r10,78l32,1884r17,76l70,2034r25,73l123,2178r31,69l188,2316r38,66l268,2445r43,62l357,2566r50,56l458,2677r55,52l570,2778r59,46l690,2869r64,40l819,2947r68,35l956,3013r71,28l1100,3065r73,22l1249,3105r77,13l1405,3128r80,6l1565,3136r80,-2l1724,3128r80,-10l1881,3105r75,-18l2030,3065r73,-24l2174,3013r69,-31l2311,2947r65,-38l2439,2869r62,-45l2560,2778r57,-49l2671,2677r52,-55l2773,2566r46,-59l2862,2445r41,-63l2941,2316r35,-69l3007,2178r28,-71l3060,2034r21,-74l3099,1884r13,-77l3122,1729r6,-81l3130,1568xm3124,1568r-1,80l3116,1728r-10,78l3093,1883r-18,76l3055,2033r-24,73l3003,2176r-33,69l2937,2313r-38,65l2859,2442r-44,61l2768,2563r-49,55l2668,2673r-55,52l2556,2774r-58,47l2437,2864r-63,41l2309,2943r-68,34l2172,3008r-71,28l2029,3061r-75,21l1879,3099r-77,13l1724,3122r-79,7l1565,3131r-80,-2l1405,3122r-78,-10l1250,3099r-74,-17l1101,3061r-73,-25l958,3008r-69,-31l821,2943r-65,-38l693,2864r-62,-43l573,2774r-57,-49l462,2673r-52,-55l361,2563r-47,-60l271,2442r-40,-64l193,2313r-35,-68l128,2176,99,2106,75,2033,55,1959,37,1883,23,1806,13,1728,7,1648,5,1568r2,-80l13,1408r10,-78l37,1253r18,-75l75,1103r24,-73l128,960r30,-69l193,824r38,-66l271,694r43,-61l361,575r49,-57l462,463r54,-52l573,362r58,-47l693,272r63,-41l821,193r68,-33l958,128r70,-28l1101,75r75,-20l1250,37r77,-13l1405,14r80,-7l1565,6r80,1l1724,14r78,10l1879,37r75,18l2029,75r72,25l2172,128r69,32l2309,193r65,38l2437,272r61,43l2556,362r57,49l2668,463r51,55l2768,575r47,58l2859,694r40,64l2937,824r33,67l3003,960r28,70l3055,1103r20,75l3093,1253r13,77l3116,1408r7,80l3124,1568xe" fillcolor="#cccccb" stroked="f">
                <v:path arrowok="t"/>
                <o:lock v:ext="edit" verticies="t"/>
              </v:shape>
              <v:shape id="_x0000_s2923" style="position:absolute;left:10835;top:9304;width:520;height:522" coordsize="3126,3132" path="m3126,1566r-3,-80l3117,1406r-9,-78l3093,1251r-16,-76l3055,1101r-24,-74l3003,957r-31,-69l2937,819r-38,-64l2858,691r-44,-61l2769,570r-49,-57l2667,460r-53,-53l2557,358r-59,-46l2436,269r-63,-42l2308,189r-68,-34l2171,123,2101,95,2028,71,1953,50,1877,33,1800,18,1722,9,1643,3,1563,r-80,3l1403,9r-78,9l1248,33r-76,17l1099,71r-74,24l955,123r-69,32l818,189r-65,38l689,269r-61,43l569,358r-57,49l459,460r-53,53l357,570r-46,60l268,691r-41,64l189,819r-35,69l123,957r-28,70l70,1101r-21,74l32,1251r-14,77l9,1406r-7,80l,1566r2,80l9,1726r9,78l32,1881r17,76l70,2032r25,73l123,2175r31,69l189,2312r38,65l268,2441r43,61l357,2562r49,57l459,2673r53,52l569,2774r59,47l689,2865r64,40l818,2943r68,34l955,3009r70,28l1099,3061r73,21l1248,3099r77,15l1403,3124r80,5l1563,3132r80,-3l1722,3124r78,-10l1877,3099r76,-17l2028,3061r73,-24l2171,3009r69,-32l2308,2943r65,-38l2436,2865r62,-44l2557,2774r57,-49l2667,2673r53,-54l2769,2562r45,-60l2858,2441r41,-64l2937,2312r35,-68l3003,2175r28,-70l3055,2032r22,-75l3093,1881r15,-77l3117,1726r6,-80l3126,1566xm3120,1566r-2,80l3112,1726r-10,78l3089,1880r-18,76l3050,2030r-25,72l2997,2174r-31,68l2933,2310r-38,65l2855,2439r-44,60l2764,2558r-49,57l2664,2669r-54,52l2553,2770r-59,46l2434,2860r-64,40l2305,2938r-67,35l2169,3004r-71,28l2026,3057r-74,20l1876,3095r-76,13l1722,3118r-79,6l1563,3126r-80,-2l1403,3118r-78,-10l1249,3095r-75,-18l1100,3057r-73,-25l957,3004r-69,-31l821,2938r-66,-38l692,2860r-61,-44l572,2770r-57,-49l462,2669r-51,-54l362,2558r-47,-59l271,2439r-40,-64l193,2310r-33,-68l128,2174r-27,-72l76,2030,55,1956,37,1880,24,1804,14,1726,8,1646,6,1566r2,-80l14,1406r10,-78l37,1252r18,-76l76,1102r25,-72l128,959r32,-69l193,823r38,-66l271,694r44,-61l362,574r49,-57l462,463r53,-51l572,362r59,-46l692,272r63,-40l821,194r67,-34l957,129r70,-28l1100,76r74,-21l1249,37r76,-13l1403,14r80,-6l1563,6r80,2l1722,14r78,10l1876,37r76,18l2026,76r72,25l2169,129r69,31l2305,194r65,38l2434,272r60,44l2553,362r57,50l2664,463r51,54l2764,574r47,59l2855,694r40,63l2933,823r33,67l2997,959r28,71l3050,1102r21,74l3089,1252r13,76l3112,1406r6,80l3120,1566xe" fillcolor="#cdcdcc" stroked="f">
                <v:path arrowok="t"/>
                <o:lock v:ext="edit" verticies="t"/>
              </v:shape>
              <v:shape id="_x0000_s2924" style="position:absolute;left:10835;top:9305;width:520;height:521" coordsize="3119,3125" path="m3119,1562r-1,-80l3111,1402r-10,-78l3088,1247r-18,-75l3050,1097r-24,-73l2998,954r-33,-69l2932,818r-38,-66l2854,688r-44,-61l2763,569r-49,-57l2663,457r-55,-52l2551,356r-58,-47l2432,266r-63,-41l2304,187r-68,-33l2167,122,2096,94,2024,69,1949,49,1874,31,1797,18,1719,8,1640,1,1560,r-80,1l1400,8r-78,10l1245,31r-74,18l1096,69r-73,25l953,122r-69,32l816,187r-65,38l688,266r-62,43l568,356r-57,49l457,457r-52,55l356,569r-47,58l266,688r-40,64l188,818r-35,67l123,954r-29,70l70,1097r-20,75l32,1247r-14,77l8,1402r-6,80l,1562r2,80l8,1722r10,78l32,1877r18,76l70,2027r24,73l123,2170r30,69l188,2307r38,65l266,2436r43,61l356,2557r49,55l457,2667r54,52l568,2768r58,47l688,2858r63,41l816,2937r68,34l953,3002r70,28l1096,3055r75,21l1245,3093r77,13l1400,3116r80,7l1560,3125r80,-2l1719,3116r78,-10l1874,3093r75,-17l2024,3055r72,-25l2167,3002r69,-31l2304,2937r65,-38l2432,2858r61,-43l2551,2768r57,-49l2663,2667r51,-55l2763,2557r47,-60l2854,2436r40,-64l2932,2307r33,-68l2998,2170r28,-70l3050,2027r20,-74l3088,1877r13,-77l3111,1722r7,-80l3119,1562xm3115,1562r-2,80l3107,1722r-10,77l3084,1876r-18,75l3045,2026r-25,71l2992,2169r-31,68l2927,2305r-38,65l2849,2433r-43,61l2760,2553r-49,56l2660,2664r-55,51l2549,2764r-59,46l2429,2854r-63,40l2301,2932r-67,35l2166,2997r-72,28l2022,3049r-74,22l1873,3088r-77,14l1719,3112r-79,6l1560,3120r-80,-2l1401,3112r-78,-10l1246,3088r-74,-17l1098,3049r-72,-24l954,2997r-68,-30l819,2932r-66,-38l691,2854r-61,-44l570,2764r-55,-49l460,2664r-51,-55l360,2553r-46,-59l270,2433r-40,-63l192,2305r-33,-68l128,2169r-28,-72l75,2026,54,1951,37,1876,23,1799,13,1722,7,1642,5,1562r2,-80l13,1403r10,-78l37,1248r17,-75l75,1099r25,-72l128,956r31,-69l192,820r38,-66l270,691r44,-61l360,571r49,-56l460,460r55,-51l570,360r60,-46l691,270r62,-40l819,192r67,-34l954,127r72,-28l1098,75r74,-22l1246,35r77,-13l1401,12r79,-6l1560,4r80,2l1719,12r77,10l1873,35r75,18l2022,75r72,24l2166,127r68,31l2301,192r65,38l2429,270r61,44l2549,360r56,49l2660,460r51,55l2760,571r46,59l2849,691r40,63l2927,820r34,67l2992,956r28,71l3045,1099r21,74l3084,1248r13,77l3107,1403r6,79l3115,1562xe" fillcolor="#cdcdcc" stroked="f">
                <v:path arrowok="t"/>
                <o:lock v:ext="edit" verticies="t"/>
              </v:shape>
              <v:shape id="_x0000_s2925" style="position:absolute;left:10835;top:9305;width:520;height:520" coordsize="3114,3120" path="m3114,1560r-2,-80l3106,1400r-10,-78l3083,1246r-18,-76l3044,1096r-25,-72l2991,953r-31,-69l2927,817r-38,-66l2849,688r-44,-61l2758,568r-49,-57l2658,457r-54,-51l2547,356r-59,-46l2428,266r-64,-40l2299,188r-67,-34l2163,123,2092,95,2020,70,1946,49,1870,31,1794,18,1716,8,1637,2,1557,r-80,2l1397,8r-78,10l1243,31r-75,18l1094,70r-73,25l951,123r-69,31l815,188r-66,38l686,266r-61,44l566,356r-57,50l456,457r-51,54l356,568r-47,59l265,688r-40,63l187,817r-33,67l122,953r-27,71l70,1096r-21,74l31,1246r-13,76l8,1400r-6,80l,1560r2,80l8,1720r10,78l31,1874r18,76l70,2024r25,72l122,2168r32,68l187,2304r38,65l265,2433r44,60l356,2552r49,57l456,2663r53,52l566,2764r59,46l686,2854r63,40l815,2932r67,35l951,2998r70,28l1094,3051r74,20l1243,3089r76,13l1397,3112r80,6l1557,3120r80,-2l1716,3112r78,-10l1870,3089r76,-18l2020,3051r72,-25l2163,2998r69,-31l2299,2932r65,-38l2428,2854r60,-44l2547,2764r57,-49l2658,2663r51,-54l2758,2552r47,-59l2849,2433r40,-64l2927,2304r33,-68l2991,2168r28,-72l3044,2024r21,-74l3083,1874r13,-76l3106,1720r6,-80l3114,1560xm3110,1560r-3,80l3101,1719r-9,78l3077,1874r-17,75l3039,2023r-24,72l2987,2166r-31,68l2922,2301r-38,66l2844,2429r-43,62l2755,2549r-49,57l2654,2660r-53,51l2544,2760r-58,46l2425,2850r-63,40l2296,2928r-67,34l2161,2993r-71,28l2019,3045r-74,21l1869,3083r-76,15l1715,3108r-78,5l1557,3116r-80,-3l1398,3108r-78,-10l1245,3083r-76,-17l1095,3045r-71,-24l952,2993r-68,-31l817,2928r-65,-38l689,2850r-61,-44l570,2760r-57,-49l459,2660r-51,-54l359,2549r-46,-58l270,2429r-41,-62l192,2301r-34,-67l127,2166,99,2095,74,2023,53,1949,37,1874,22,1797r-9,-78l6,1640,4,1560r2,-80l13,1401r9,-78l37,1247r16,-76l74,1097r25,-71l127,954r31,-68l192,819r37,-65l270,691r43,-62l359,571r49,-57l459,460r54,-51l570,360r58,-46l689,270r63,-40l817,192r67,-33l952,127r72,-28l1095,75r74,-21l1245,37r75,-15l1398,13r79,-6l1557,4r80,3l1715,13r78,9l1869,37r76,17l2019,75r71,24l2161,127r68,32l2296,192r66,38l2425,270r61,44l2544,360r57,49l2654,460r52,54l2755,571r46,58l2844,691r40,63l2922,819r34,67l2987,954r28,72l3039,1097r21,74l3077,1247r15,76l3101,1401r6,79l3110,1560xe" fillcolor="#cdcdcc" stroked="f">
                <v:path arrowok="t"/>
                <o:lock v:ext="edit" verticies="t"/>
              </v:shape>
              <v:shape id="_x0000_s2926" style="position:absolute;left:10836;top:9306;width:518;height:519" coordsize="3110,3116" path="m3110,1558r-2,-80l3102,1399r-10,-78l3079,1244r-18,-75l3040,1095r-25,-72l2987,952r-31,-69l2922,816r-38,-66l2844,687r-43,-61l2755,567r-49,-56l2655,456r-55,-51l2544,356r-59,-46l2424,266r-63,-40l2296,188r-67,-34l2161,123,2089,95,2017,71,1943,49,1868,31,1791,18,1714,8,1635,2,1555,r-80,2l1396,8r-78,10l1241,31r-74,18l1093,71r-72,24l949,123r-68,31l814,188r-66,38l686,266r-61,44l565,356r-55,49l455,456r-51,55l355,567r-46,59l265,687r-40,63l187,816r-33,67l123,952r-28,71l70,1095r-21,74l32,1244r-14,77l8,1399r-6,79l,1558r2,80l8,1718r10,77l32,1872r17,75l70,2022r25,71l123,2165r31,68l187,2301r38,65l265,2429r44,61l355,2549r49,56l455,2660r55,51l565,2760r60,46l686,2850r62,40l814,2928r67,35l949,2993r72,28l1093,3045r74,22l1241,3084r77,14l1396,3108r79,6l1555,3116r80,-2l1714,3108r77,-10l1868,3084r75,-17l2017,3045r72,-24l2161,2993r68,-30l2296,2928r65,-38l2424,2850r61,-44l2544,2760r56,-49l2655,2660r51,-55l2755,2549r46,-59l2844,2429r40,-63l2922,2301r34,-68l2987,2165r28,-72l3040,2022r21,-75l3079,1872r13,-77l3102,1718r6,-80l3110,1558xm3104,1558r-1,80l3096,1717r-10,78l3073,1871r-17,75l3035,2020r-24,72l2983,2163r-32,68l2918,2298r-38,66l2840,2426r-44,61l2751,2546r-49,56l2650,2655r-53,53l2541,2756r-59,46l2422,2845r-64,41l2293,2924r-67,33l2158,2988r-70,28l2016,3041r-74,21l1867,3079r-76,13l1713,3102r-78,7l1555,3110r-79,-1l1396,3102r-78,-10l1243,3079r-75,-17l1094,3041r-72,-25l951,2988r-68,-31l816,2924r-64,-38l688,2845r-60,-43l569,2756r-56,-48l459,2655r-51,-53l359,2546r-46,-59l270,2426r-40,-62l192,2298r-34,-67l127,2163,99,2092,75,2020,53,1946,37,1871,23,1795,13,1717,8,1638,6,1558r2,-79l13,1399r10,-77l37,1245r16,-75l75,1096r24,-72l127,953r31,-68l192,818r38,-65l270,690r43,-61l359,570r49,-56l459,461r54,-52l569,360r59,-46l688,271r64,-41l816,192r67,-33l951,128r71,-28l1094,75r74,-20l1243,37r75,-13l1396,14r80,-7l1555,6r80,1l1713,14r78,10l1867,37r75,18l2016,75r72,25l2158,128r68,31l2293,192r65,38l2422,271r60,43l2541,360r56,49l2650,461r52,53l2751,570r45,59l2840,690r40,63l2918,818r33,67l2983,953r28,71l3035,1096r21,74l3073,1245r13,77l3096,1399r7,80l3104,1558xe" fillcolor="#cdcdcc" stroked="f">
                <v:path arrowok="t"/>
                <o:lock v:ext="edit" verticies="t"/>
              </v:shape>
              <v:shape id="_x0000_s2927" style="position:absolute;left:10836;top:9306;width:518;height:519" coordsize="3106,3112" path="m3106,1556r-3,-80l3097,1397r-9,-78l3073,1243r-17,-76l3035,1093r-24,-71l2983,950r-31,-68l2918,815r-38,-65l2840,687r-43,-62l2751,567r-49,-57l2650,456r-53,-51l2540,356r-58,-46l2421,266r-63,-40l2292,188r-67,-33l2157,123,2086,95,2015,71,1941,50,1865,33,1789,18,1711,9,1633,3,1553,r-80,3l1394,9r-78,9l1241,33r-76,17l1091,71r-71,24l948,123r-68,32l813,188r-65,38l685,266r-61,44l566,356r-57,49l455,456r-51,54l355,567r-46,58l266,687r-41,63l188,815r-34,67l123,950r-28,72l70,1093r-21,74l33,1243r-15,76l9,1397r-7,79l,1556r2,80l9,1715r9,78l33,1870r16,75l70,2019r25,72l123,2162r31,68l188,2297r37,66l266,2425r43,62l355,2545r49,57l455,2656r54,51l566,2756r58,46l685,2846r63,40l813,2924r67,34l948,2989r72,28l1091,3041r74,21l1241,3079r75,15l1394,3104r79,5l1553,3112r80,-3l1711,3104r78,-10l1865,3079r76,-17l2015,3041r71,-24l2157,2989r68,-31l2292,2924r66,-38l2421,2846r61,-44l2540,2756r57,-49l2650,2656r52,-54l2751,2545r46,-58l2840,2425r40,-62l2918,2297r34,-67l2983,2162r28,-71l3035,2019r21,-74l3073,1870r15,-77l3097,1715r6,-79l3106,1556xm3100,1556r-2,79l3092,1715r-10,77l3069,1869r-18,75l3031,2018r-25,71l2978,2159r-31,69l2914,2295r-38,64l2836,2423r-44,61l2746,2542r-48,57l2647,2652r-53,52l2537,2752r-58,47l2417,2841r-62,40l2290,2919r-67,34l2155,2984r-70,28l2012,3037r-72,21l1865,3075r-77,13l1711,3098r-79,6l1553,3106r-79,-2l1394,3098r-76,-10l1242,3075r-76,-17l1093,3037r-72,-25l951,2984r-69,-31l816,2919r-65,-38l688,2841r-61,-42l569,2752r-57,-48l459,2652r-52,-53l359,2542r-45,-58l270,2423r-40,-64l192,2295r-33,-67l127,2159,99,2089,75,2018,55,1944,37,1869,24,1792,14,1715,8,1635,6,1556r2,-79l14,1397r10,-77l37,1244r18,-76l75,1096r24,-73l127,953r32,-69l192,817r38,-64l270,690r44,-62l359,570r48,-57l459,460r53,-52l569,360r58,-46l688,271r63,-40l816,193r66,-34l951,128r70,-28l1093,75r73,-20l1242,37r76,-13l1394,14r80,-6l1553,6r79,2l1711,14r77,10l1865,37r75,18l2012,75r73,25l2155,128r68,31l2290,193r65,38l2417,271r62,43l2537,360r57,48l2647,460r51,53l2746,570r46,58l2836,690r40,63l2914,817r33,67l2978,953r28,70l3031,1096r20,72l3069,1244r13,76l3092,1397r6,80l3100,1556xe" fillcolor="#cdcdcc" stroked="f">
                <v:path arrowok="t"/>
                <o:lock v:ext="edit" verticies="t"/>
              </v:shape>
              <v:shape id="_x0000_s2928" style="position:absolute;left:10837;top:9307;width:516;height:517" coordsize="3098,3104" path="m3098,1552r-1,-79l3090,1393r-10,-77l3067,1239r-17,-75l3029,1090r-24,-72l2977,947r-32,-68l2912,812r-38,-65l2834,684r-44,-61l2745,564r-49,-56l2644,455r-53,-52l2535,354r-59,-46l2416,265r-64,-41l2287,186r-67,-33l2152,122,2082,94,2010,69,1936,49,1861,31,1785,18,1707,8,1629,1,1549,r-79,1l1390,8r-78,10l1237,31r-75,18l1088,69r-72,25l945,122r-68,31l810,186r-64,38l682,265r-60,43l563,354r-56,49l453,455r-51,53l353,564r-46,59l264,684r-40,63l186,812r-34,67l121,947r-28,71l69,1090r-22,74l31,1239r-14,77l7,1393r-5,80l,1552r2,80l7,1711r10,78l31,1865r16,75l69,2014r24,72l121,2157r31,68l186,2292r38,66l264,2420r43,61l353,2540r49,56l453,2649r54,53l563,2750r59,46l682,2839r64,41l810,2918r67,33l945,2982r71,28l1088,3035r74,21l1237,3073r75,13l1390,3096r80,7l1549,3104r80,-1l1707,3096r78,-10l1861,3073r75,-17l2010,3035r72,-25l2152,2982r68,-31l2287,2918r65,-38l2416,2839r60,-43l2535,2750r56,-48l2644,2649r52,-53l2745,2540r45,-59l2834,2420r40,-62l2912,2292r33,-67l2977,2157r28,-71l3029,2014r21,-74l3067,1865r13,-76l3090,1711r7,-79l3098,1552xm3094,1552r-2,79l3086,1711r-10,77l3063,1864r-18,75l3023,2012r-23,72l2972,2154r-31,68l2907,2290r-37,64l2829,2417r-42,61l2740,2537r-48,55l2641,2646r-54,51l2532,2747r-60,45l2412,2835r-62,40l2285,2913r-67,34l2150,2978r-70,28l2008,3030r-73,21l1860,3068r-76,14l1707,3092r-79,5l1549,3100r-79,-3l1390,3092r-76,-10l1238,3068r-75,-17l1089,3030r-71,-24l948,2978r-68,-31l813,2913r-65,-38l686,2835r-61,-43l566,2747r-56,-50l457,2646r-51,-54l358,2537r-47,-59l268,2417r-40,-63l190,2290r-33,-68l126,2154,98,2084,74,2012,53,1939,35,1864,22,1788,12,1711,6,1631,4,1552r2,-79l12,1394r10,-78l35,1240r18,-75l74,1092r24,-72l126,950r31,-69l190,814r38,-64l268,687r43,-60l358,567r48,-55l457,458r53,-51l566,358r59,-46l686,269r62,-40l813,191r67,-34l948,126r70,-28l1089,75r74,-22l1238,36r76,-14l1390,12r80,-6l1549,4r79,2l1707,12r77,10l1860,36r75,17l2008,75r72,23l2150,126r68,31l2285,191r65,38l2412,269r60,43l2532,358r55,49l2641,458r51,54l2740,567r47,60l2829,687r41,63l2907,814r34,67l2972,950r28,70l3023,1092r22,73l3063,1240r13,76l3086,1394r6,79l3094,1552xe" fillcolor="#cdcdcc" stroked="f">
                <v:path arrowok="t"/>
                <o:lock v:ext="edit" verticies="t"/>
              </v:shape>
              <v:shape id="_x0000_s2929" style="position:absolute;left:10837;top:9307;width:516;height:517" coordsize="3094,3100" path="m3094,1550r-2,-79l3086,1391r-10,-77l3063,1238r-18,-76l3025,1090r-25,-73l2972,947r-31,-69l2908,811r-38,-64l2830,684r-44,-62l2740,564r-48,-57l2641,454r-53,-52l2531,354r-58,-46l2411,265r-62,-40l2284,187r-67,-34l2149,122,2079,94,2006,69,1934,49,1859,31,1782,18,1705,8,1626,2,1547,r-79,2l1388,8r-76,10l1236,31r-76,18l1087,69r-72,25l945,122r-69,31l810,187r-65,38l682,265r-61,43l563,354r-57,48l453,454r-52,53l353,564r-45,58l264,684r-40,63l186,811r-33,67l121,947r-28,70l69,1090r-20,72l31,1238r-13,76l8,1391r-6,80l,1550r2,79l8,1709r10,77l31,1863r18,75l69,2012r24,71l121,2153r32,69l186,2289r38,64l264,2417r44,61l353,2536r48,57l453,2646r53,52l563,2746r58,47l682,2835r63,40l810,2913r66,34l945,2978r70,28l1087,3031r73,21l1236,3069r76,13l1388,3092r80,6l1547,3100r79,-2l1705,3092r77,-10l1859,3069r75,-17l2006,3031r73,-25l2149,2978r68,-31l2284,2913r65,-38l2411,2835r62,-42l2531,2746r57,-48l2641,2646r51,-53l2740,2536r46,-58l2830,2417r40,-64l2908,2289r33,-67l2972,2153r28,-70l3025,2012r20,-74l3063,1863r13,-77l3086,1709r6,-80l3094,1550xm3090,1550r-3,79l3081,1708r-9,78l3057,1862r-17,75l3019,2009r-23,72l2968,2151r-31,68l2903,2286r-38,65l2825,2414r-42,60l2737,2532r-49,57l2638,2643r-55,50l2527,2742r-58,46l2409,2831r-62,40l2282,2909r-67,33l2147,2974r-70,28l2005,3025r-73,21l1858,3064r-76,14l1704,3087r-78,6l1547,3095r-79,-2l1390,3087r-78,-9l1236,3064r-74,-18l1088,3025r-71,-23l947,2974r-68,-32l812,2909r-65,-38l685,2831r-61,-43l566,2742r-55,-49l457,2643r-51,-54l357,2532r-46,-58l269,2414r-41,-63l190,2286r-33,-67l126,2151,98,2081,74,2009,53,1937,37,1862,22,1786r-9,-78l6,1629,5,1550r1,-79l13,1392r9,-77l37,1238r16,-74l74,1091r24,-72l126,949r31,-68l190,814r38,-65l269,686r42,-60l357,568r49,-56l457,457r54,-50l566,358r58,-46l685,269r62,-40l812,191r67,-33l947,126r70,-28l1088,75r74,-21l1236,37r76,-15l1390,13r78,-6l1547,6r79,1l1704,13r78,9l1858,37r74,17l2005,75r72,23l2147,126r68,32l2282,191r65,38l2409,269r60,43l2527,358r56,49l2638,457r50,55l2737,568r46,58l2825,686r40,63l2903,814r34,67l2968,949r28,70l3019,1091r21,73l3057,1238r15,77l3081,1392r6,79l3090,1550xe" fillcolor="#cdcdcc" stroked="f">
                <v:path arrowok="t"/>
                <o:lock v:ext="edit" verticies="t"/>
              </v:shape>
              <v:shape id="_x0000_s2930" style="position:absolute;left:10837;top:9307;width:515;height:516" coordsize="3090,3096" path="m3090,1548r-2,-79l3082,1390r-10,-78l3059,1236r-18,-75l3019,1088r-23,-72l2968,946r-31,-69l2903,810r-37,-64l2825,683r-42,-60l2736,563r-48,-55l2637,454r-54,-51l2528,354r-60,-46l2408,265r-62,-40l2281,187r-67,-34l2146,122,2076,94,2004,71,1931,49,1856,32,1780,18,1703,8,1624,2,1545,r-79,2l1386,8r-76,10l1234,32r-75,17l1085,71r-71,23l944,122r-68,31l809,187r-65,38l682,265r-61,43l562,354r-56,49l453,454r-51,54l354,563r-47,60l264,683r-40,63l186,810r-33,67l122,946r-28,70l70,1088r-21,73l31,1236r-13,76l8,1390r-6,79l,1548r2,79l8,1707r10,77l31,1860r18,75l70,2008r24,72l122,2150r31,68l186,2286r38,64l264,2413r43,61l354,2533r48,55l453,2642r53,51l562,2743r59,45l682,2831r62,40l809,2909r67,34l944,2974r70,28l1085,3026r74,21l1234,3064r76,14l1386,3088r80,5l1545,3096r79,-3l1703,3088r77,-10l1856,3064r75,-17l2004,3026r72,-24l2146,2974r68,-31l2281,2909r65,-38l2408,2831r60,-43l2528,2743r55,-50l2637,2642r51,-54l2736,2533r47,-59l2825,2413r41,-63l2903,2286r34,-68l2968,2150r28,-70l3019,2008r22,-73l3059,1860r13,-76l3082,1707r6,-80l3090,1548xm3084,1548r-2,79l3076,1706r-10,77l3053,1859r-17,75l3015,2007r-25,72l2964,2148r-32,68l2899,2283r-38,65l2821,2411r-42,60l2733,2529r-48,56l2634,2639r-54,51l2524,2738r-58,46l2406,2828r-62,40l2279,2905r-67,33l2144,2969r-69,28l2002,3021r-72,21l1855,3059r-76,13l1702,3082r-78,7l1545,3090r-79,-1l1388,3082r-77,-10l1235,3059r-75,-17l1088,3021r-73,-24l946,2969r-68,-31l811,2905r-65,-37l684,2828r-60,-44l565,2738r-55,-48l456,2639r-51,-54l357,2529r-46,-58l269,2411r-40,-63l191,2283r-34,-67l126,2148,99,2079,75,2007,54,1934,37,1859,23,1783,13,1706,8,1627,6,1548r2,-79l13,1390r10,-77l37,1237r17,-75l75,1090r24,-72l126,948r31,-68l191,813r38,-65l269,685r42,-60l357,567r48,-56l456,457r54,-51l565,358r59,-46l684,270r62,-41l811,191r67,-33l946,127r69,-27l1088,75r72,-21l1235,37r76,-13l1388,14r78,-6l1545,6r79,2l1702,14r77,10l1855,37r75,17l2002,75r73,25l2144,127r68,31l2279,191r65,38l2406,270r60,42l2524,358r56,48l2634,457r51,54l2733,567r46,58l2821,685r40,63l2899,813r33,67l2964,948r26,70l3015,1090r21,72l3053,1237r13,76l3076,1390r6,79l3084,1548xe" fillcolor="#cececd" stroked="f">
                <v:path arrowok="t"/>
                <o:lock v:ext="edit" verticies="t"/>
              </v:shape>
              <v:shape id="_x0000_s2931" style="position:absolute;left:10838;top:9308;width:514;height:515" coordsize="3085,3089" path="m3085,1544r-3,-79l3076,1386r-9,-77l3052,1232r-17,-74l3014,1085r-23,-72l2963,943r-31,-68l2898,808r-38,-65l2820,680r-42,-60l2732,562r-49,-56l2633,451r-55,-50l2522,352r-58,-46l2404,263r-62,-40l2277,185r-67,-33l2142,120,2072,92,2000,69,1927,48,1853,31,1777,16,1699,7,1621,1,1542,r-79,1l1385,7r-78,9l1231,31r-74,17l1083,69r-71,23l942,120r-68,32l807,185r-65,38l680,263r-61,43l561,352r-55,49l452,451r-51,55l352,562r-46,58l264,680r-41,63l185,808r-33,67l121,943r-28,70l69,1085r-21,73l32,1232r-15,77l8,1386r-7,79l,1544r1,79l8,1702r9,78l32,1856r16,75l69,2003r24,72l121,2145r31,68l185,2280r38,65l264,2408r42,60l352,2526r49,57l452,2637r54,50l561,2736r58,46l680,2825r62,40l807,2903r67,33l942,2968r70,28l1083,3019r74,21l1231,3058r76,14l1385,3081r78,6l1542,3089r79,-2l1699,3081r78,-9l1853,3058r74,-18l2000,3019r72,-23l2142,2968r68,-32l2277,2903r65,-38l2404,2825r60,-43l2522,2736r56,-49l2633,2637r50,-54l2732,2526r46,-58l2820,2408r40,-63l2898,2280r34,-67l2963,2145r28,-70l3014,2003r21,-72l3052,1856r15,-76l3076,1702r6,-79l3085,1544xm3079,1544r-2,79l3071,1702r-10,77l3048,1855r-18,73l3010,2002r-25,72l2958,2143r-31,68l2894,2278r-38,65l2817,2406r-44,60l2728,2524r-48,56l2628,2632r-53,52l2519,2732r-58,46l2401,2821r-63,41l2275,2898r-67,34l2140,2963r-69,27l1999,3015r-73,21l1852,3053r-76,13l1699,3076r-78,6l1542,3084r-79,-2l1385,3076r-77,-10l1232,3053r-74,-17l1085,3015r-72,-25l944,2963r-68,-31l809,2898r-64,-36l683,2821r-60,-43l565,2732r-56,-48l455,2632r-51,-52l356,2524r-46,-58l267,2406r-39,-63l190,2278r-34,-67l125,2143,98,2074,74,2002,54,1928,36,1855,23,1779,13,1702,7,1623,5,1544r2,-79l13,1386r10,-77l36,1233r18,-73l74,1086r24,-72l125,945r31,-68l190,810r38,-64l267,684r43,-61l356,565r48,-56l455,456r54,-52l565,356r58,-46l683,267r62,-39l809,190r67,-34l944,125r69,-27l1085,73r73,-20l1232,35r76,-13l1385,12r78,-6l1542,4r79,2l1699,12r77,10l1852,35r74,18l1999,73r72,25l2140,125r68,31l2275,190r63,38l2401,267r60,43l2519,356r56,48l2628,456r52,53l2728,565r45,58l2817,684r39,62l2894,810r33,67l2958,945r27,69l3010,1086r20,74l3048,1233r13,76l3071,1386r6,79l3079,1544xe" fillcolor="#cececd" stroked="f">
                <v:path arrowok="t"/>
                <o:lock v:ext="edit" verticies="t"/>
              </v:shape>
              <v:shape id="_x0000_s2932" style="position:absolute;left:10838;top:9308;width:514;height:514" coordsize="3078,3084" path="m3078,1542r-2,-79l3070,1384r-10,-77l3047,1231r-17,-75l3009,1084r-25,-72l2958,942r-32,-68l2893,807r-38,-65l2815,679r-42,-60l2727,561r-48,-56l2628,451r-54,-51l2518,352r-58,-46l2400,264r-62,-41l2273,185r-67,-33l2138,121,2069,94,1996,69,1924,48,1849,31,1773,18,1696,8,1618,2,1539,r-79,2l1382,8r-77,10l1229,31r-75,17l1082,69r-73,25l940,121r-68,31l805,185r-65,38l678,264r-60,42l559,352r-55,48l450,451r-51,54l351,561r-46,58l263,679r-40,63l185,807r-34,67l120,942r-27,70l69,1084r-21,72l31,1231r-14,76l7,1384r-5,79l,1542r2,79l7,1700r10,77l31,1853r17,75l69,2001r24,72l120,2142r31,68l185,2277r38,65l263,2405r42,60l351,2523r48,56l450,2633r54,51l559,2732r59,46l678,2822r62,40l805,2899r67,33l940,2963r69,28l1082,3015r72,21l1229,3053r76,13l1382,3076r78,7l1539,3084r79,-1l1696,3076r77,-10l1849,3053r75,-17l1996,3015r73,-24l2138,2963r68,-31l2273,2899r65,-37l2400,2822r60,-44l2518,2732r56,-48l2628,2633r51,-54l2727,2523r46,-58l2815,2405r40,-63l2893,2277r33,-67l2958,2142r26,-69l3009,2001r21,-73l3047,1853r13,-76l3070,1700r6,-79l3078,1542xm3074,1542r-3,79l3066,1700r-10,77l3042,1852r-17,74l3005,1999r-25,72l2953,2141r-31,67l2889,2275r-38,64l2812,2401r-44,61l2722,2520r-48,56l2624,2629r-53,51l2515,2729r-58,44l2397,2817r-63,40l2271,2894r-67,34l2136,2959r-70,27l1995,3010r-72,20l1848,3048r-76,14l1696,3072r-78,5l1539,3080r-79,-3l1382,3072r-76,-10l1230,3048r-75,-18l1083,3010r-72,-24l942,2959r-68,-31l807,2894r-63,-37l681,2817r-60,-44l563,2729r-56,-49l454,2629r-51,-53l355,2520r-45,-58l266,2401r-39,-62l189,2275r-33,-67l126,2141,98,2071,73,1999,53,1926,35,1852,22,1777r-9,-77l6,1621,4,1542r2,-79l13,1384r9,-76l35,1232r18,-74l73,1085r25,-72l126,944r30,-68l189,809r38,-64l266,683r44,-61l355,564r48,-56l454,455r53,-51l563,356r58,-45l681,267r63,-39l807,190r67,-34l942,126r69,-28l1083,74r72,-21l1230,36r76,-14l1382,13r78,-6l1539,4r79,3l1696,13r76,9l1848,36r75,17l1995,74r71,24l2136,126r68,30l2271,190r63,38l2397,267r60,44l2515,356r56,48l2624,455r50,53l2722,564r46,58l2812,683r39,62l2889,809r33,67l2953,944r27,69l3005,1085r20,73l3042,1232r14,76l3066,1384r5,79l3074,1542xe" fillcolor="#cececd" stroked="f">
                <v:path arrowok="t"/>
                <o:lock v:ext="edit" verticies="t"/>
              </v:shape>
              <v:shape id="_x0000_s2933" style="position:absolute;left:10839;top:9309;width:512;height:513" coordsize="3074,3080" path="m3074,1540r-2,-79l3066,1382r-10,-77l3043,1229r-18,-73l3005,1082r-25,-72l2953,941r-31,-68l2889,806r-38,-64l2812,680r-44,-61l2723,561r-48,-56l2623,452r-53,-52l2514,352r-58,-46l2396,263r-63,-39l2270,186r-67,-34l2135,121,2066,94,1994,69,1921,49,1847,31,1771,18,1694,8,1616,2,1537,r-79,2l1380,8r-77,10l1227,31r-74,18l1080,69r-72,25l939,121r-68,31l804,186r-64,38l678,263r-60,43l560,352r-56,48l450,452r-51,53l351,561r-46,58l262,680r-39,62l185,806r-34,67l120,941r-27,69l69,1082r-20,74l31,1229r-13,76l8,1382r-6,79l,1540r2,79l8,1698r10,77l31,1851r18,73l69,1998r24,72l120,2139r31,68l185,2274r38,65l262,2402r43,60l351,2520r48,56l450,2628r54,52l560,2728r58,46l678,2817r62,41l804,2894r67,34l939,2959r69,27l1080,3011r73,21l1227,3049r76,13l1380,3072r78,6l1537,3080r79,-2l1694,3072r77,-10l1847,3049r74,-17l1994,3011r72,-25l2135,2959r68,-31l2270,2894r63,-36l2396,2817r60,-43l2514,2728r56,-48l2623,2628r52,-52l2723,2520r45,-58l2812,2402r39,-63l2889,2274r33,-67l2953,2139r27,-69l3005,1998r20,-74l3043,1851r13,-76l3066,1698r6,-79l3074,1540xm3068,1540r-1,79l3061,1698r-10,76l3037,1850r-17,73l3000,1997r-24,70l2948,2138r-30,67l2884,2272r-38,64l2807,2398r-43,61l2719,2517r-48,56l2620,2625r-54,51l2512,2725r-58,45l2394,2813r-63,40l2267,2890r-66,33l2134,2955r-71,27l1992,3006r-73,20l1846,3044r-76,14l1693,3066r-77,7l1537,3074r-79,-1l1381,3066r-77,-8l1228,3044r-74,-18l1082,3006r-72,-24l940,2955r-67,-32l806,2890r-63,-37l680,2813r-60,-43l562,2725r-55,-49l454,2625r-52,-52l354,2517r-44,-58l266,2398r-40,-62l189,2272r-33,-67l126,2138,98,2067,73,1997,53,1923,37,1850,23,1774,13,1698,8,1619,5,1540r3,-79l13,1384r10,-78l37,1230r16,-73l73,1084r25,-71l126,943r30,-68l189,809r37,-65l266,682r44,-61l354,564r48,-55l454,455r53,-50l562,355r58,-44l680,267r63,-39l806,190r67,-33l940,126r70,-28l1082,74r72,-20l1228,37r76,-13l1381,13r77,-6l1537,6r79,1l1693,13r77,11l1846,37r73,17l1992,74r71,24l2134,126r67,31l2267,190r64,38l2394,267r60,44l2512,355r54,50l2620,455r51,54l2719,564r45,57l2807,682r39,62l2884,809r34,66l2948,943r28,70l3000,1084r20,73l3037,1230r14,76l3061,1384r6,77l3068,1540xe" fillcolor="#cececd" stroked="f">
                <v:path arrowok="t"/>
                <o:lock v:ext="edit" verticies="t"/>
              </v:shape>
              <v:shape id="_x0000_s2934" style="position:absolute;left:10839;top:9309;width:512;height:513" coordsize="3070,3076" path="m3070,1538r-3,-79l3062,1380r-10,-76l3038,1228r-17,-74l3001,1081r-25,-72l2949,940r-31,-68l2885,805r-38,-64l2808,679r-44,-61l2718,560r-48,-56l2620,451r-53,-51l2511,352r-58,-45l2393,263r-63,-39l2267,186r-67,-34l2132,122,2062,94,1991,70,1919,49,1844,32,1768,18,1692,9,1614,3,1535,r-79,3l1378,9r-76,9l1226,32r-75,17l1079,70r-72,24l938,122r-68,30l803,186r-63,38l677,263r-60,44l559,352r-56,48l450,451r-51,53l351,560r-45,58l262,679r-39,62l185,805r-33,67l122,940r-28,69l69,1081r-20,73l31,1228r-13,76l9,1380r-7,79l,1538r2,79l9,1696r9,77l31,1848r18,74l69,1995r25,72l122,2137r30,67l185,2271r38,64l262,2397r44,61l351,2516r48,56l450,2625r53,51l559,2725r58,44l677,2813r63,40l803,2890r67,34l938,2955r69,27l1079,3006r72,20l1226,3044r76,14l1378,3068r78,5l1535,3076r79,-3l1692,3068r76,-10l1844,3044r75,-18l1991,3006r71,-24l2132,2955r68,-31l2267,2890r63,-37l2393,2813r60,-44l2511,2725r56,-49l2620,2625r50,-53l2718,2516r46,-58l2808,2397r39,-62l2885,2271r33,-67l2949,2137r27,-70l3001,1995r20,-73l3038,1848r14,-75l3062,1696r5,-79l3070,1538xm3064,1538r-2,79l3056,1694r-10,78l3033,1846r-17,75l2995,1994r-23,70l2944,2135r-30,67l2880,2269r-37,64l2803,2395r-42,59l2715,2512r-48,56l2617,2622r-54,50l2508,2720r-58,46l2390,2809r-62,40l2264,2886r-67,33l2131,2949r-71,28l1990,3002r-73,20l1843,3039r-75,13l1691,3062r-77,6l1535,3070r-79,-2l1379,3062r-77,-10l1227,3039r-75,-17l1080,3002r-71,-25l939,2949r-67,-30l806,2886r-64,-37l680,2809r-60,-43l562,2720r-56,-48l454,2622r-51,-54l355,2512r-46,-58l267,2395r-41,-62l190,2269r-34,-67l126,2135,98,2064,75,1994,54,1921,37,1846,23,1772,13,1694,8,1617,6,1538r2,-78l13,1382r10,-78l37,1230r17,-75l75,1082r23,-70l126,941r30,-67l190,808r36,-65l267,681r42,-59l355,564r48,-56l454,455r52,-51l562,356r58,-46l680,267r62,-40l806,190r66,-33l939,127r70,-28l1080,75r72,-21l1227,37r75,-13l1379,14r77,-6l1535,6r79,2l1691,14r77,10l1843,37r74,17l1990,75r70,24l2131,127r66,30l2264,190r64,37l2390,267r60,43l2508,356r55,48l2617,455r50,53l2715,564r46,58l2803,681r40,62l2880,808r34,66l2944,941r28,71l2995,1082r21,73l3033,1230r13,74l3056,1382r6,78l3064,1538xe" fillcolor="#cececd" stroked="f">
                <v:path arrowok="t"/>
                <o:lock v:ext="edit" verticies="t"/>
              </v:shape>
              <v:shape id="_x0000_s2935" style="position:absolute;left:10840;top:9310;width:510;height:511" coordsize="3063,3068" path="m3063,1534r-1,-79l3056,1378r-10,-78l3032,1224r-17,-73l2995,1078r-24,-71l2943,937r-30,-68l2879,803r-38,-65l2802,676r-43,-61l2714,558r-48,-55l2615,449r-54,-50l2507,349r-58,-44l2389,261r-63,-39l2262,184r-66,-33l2129,120,2058,92,1987,68,1914,48,1841,31,1765,18,1688,7,1611,1,1532,r-79,1l1376,7r-77,11l1223,31r-74,17l1077,68r-72,24l935,120r-67,31l801,184r-63,38l675,261r-60,44l557,349r-55,50l449,449r-52,54l349,558r-44,57l261,676r-40,62l184,803r-33,66l121,937r-28,70l68,1078r-20,73l32,1224r-14,76l8,1378r-5,77l,1534r3,79l8,1692r10,76l32,1844r16,73l68,1991r25,70l121,2132r30,67l184,2266r37,64l261,2392r44,61l349,2511r48,56l449,2619r53,51l557,2719r58,45l675,2807r63,40l801,2884r67,33l935,2949r70,27l1077,3000r72,20l1223,3038r76,14l1376,3060r77,7l1532,3068r79,-1l1688,3060r77,-8l1841,3038r73,-18l1987,3000r71,-24l2129,2949r67,-32l2262,2884r64,-37l2389,2807r60,-43l2507,2719r54,-49l2615,2619r51,-52l2714,2511r45,-58l2802,2392r39,-62l2879,2266r34,-67l2943,2132r28,-71l2995,1991r20,-74l3032,1844r14,-76l3056,1692r6,-79l3063,1534xm3059,1534r-2,78l3051,1690r-10,78l3028,1842r-17,74l2990,1989r-24,71l2938,2130r-30,68l2875,2264r-37,63l2798,2389r-42,60l2710,2507r-48,55l2612,2616r-54,50l2503,2714r-58,46l2385,2802r-61,41l2259,2879r-66,34l2126,2943r-69,28l1986,2995r-73,21l1840,3033r-76,13l1688,3056r-78,6l1532,3064r-78,-2l1376,3056r-76,-10l1224,3033r-74,-17l1078,2995r-72,-24l937,2943r-67,-30l805,2879r-65,-36l679,2802r-61,-42l560,2714r-54,-48l452,2616r-50,-54l354,2507r-46,-58l266,2389r-40,-62l189,2264r-34,-66l125,2130,97,2060,74,1989,53,1916,36,1842,23,1768,13,1690,7,1612,5,1534r2,-78l13,1378r10,-76l36,1226r17,-74l74,1079r23,-71l125,938r30,-67l189,805r37,-64l266,679r42,-60l354,561r48,-55l452,452r54,-50l560,354r58,-46l679,266r61,-41l805,189r65,-34l937,125r69,-28l1078,73r72,-21l1224,35r76,-13l1376,12r78,-6l1532,4r78,2l1688,12r76,10l1840,35r73,17l1986,73r71,24l2126,125r67,30l2259,189r65,36l2385,266r60,42l2503,354r55,48l2612,452r50,54l2710,561r46,58l2798,679r40,62l2875,805r33,66l2938,938r28,70l2990,1079r21,73l3028,1226r13,76l3051,1378r6,78l3059,1534xe" fillcolor="#cececd" stroked="f">
                <v:path arrowok="t"/>
                <o:lock v:ext="edit" verticies="t"/>
              </v:shape>
              <v:shape id="_x0000_s2936" style="position:absolute;left:10840;top:9310;width:510;height:511" coordsize="3058,3064" path="m3058,1532r-2,-78l3050,1376r-10,-78l3027,1224r-17,-75l2989,1076r-23,-70l2938,935r-30,-67l2874,802r-37,-65l2797,675r-42,-59l2709,558r-48,-56l2611,449r-54,-51l2502,350r-58,-46l2384,261r-62,-40l2258,184r-67,-33l2125,121,2054,93,1984,69,1911,48,1837,31,1762,18,1685,8,1608,2,1529,r-79,2l1373,8r-77,10l1221,31r-75,17l1074,69r-71,24l933,121r-67,30l800,184r-64,37l674,261r-60,43l556,350r-56,48l448,449r-51,53l349,558r-46,58l261,675r-41,62l184,802r-34,66l120,935r-28,71l69,1076r-21,73l31,1224r-14,74l7,1376r-5,78l,1532r2,79l7,1688r10,78l31,1840r17,75l69,1988r23,70l120,2129r30,67l184,2263r36,64l261,2389r42,59l349,2506r48,56l448,2616r52,50l556,2714r58,46l674,2803r62,40l800,2880r66,33l933,2943r70,28l1074,2996r72,20l1221,3033r75,13l1373,3056r77,6l1529,3064r79,-2l1685,3056r77,-10l1837,3033r74,-17l1984,2996r70,-25l2125,2943r66,-30l2258,2880r64,-37l2384,2803r60,-43l2502,2714r55,-48l2611,2616r50,-54l2709,2506r46,-58l2797,2389r40,-62l2874,2263r34,-67l2938,2129r28,-71l2989,1988r21,-73l3027,1840r13,-74l3050,1688r6,-77l3058,1532xm3054,1532r-3,78l3046,1688r-10,76l3022,1839r-17,75l2985,1986r-24,71l2933,2126r-30,69l2870,2259r-37,65l2793,2386r-43,60l2705,2503r-47,56l2606,2611r-52,52l2498,2711r-57,45l2381,2798r-61,40l2255,2875r-66,34l2122,2939r-69,28l1982,2990r-73,22l1836,3028r-75,14l1685,3052r-78,5l1529,3060r-78,-3l1373,3052r-76,-10l1222,3028r-74,-16l1076,2990r-71,-23l935,2939r-66,-30l803,2875r-65,-37l677,2798r-61,-42l560,2711r-56,-48l451,2611r-51,-52l353,2503r-46,-57l265,2386r-40,-62l188,2259r-33,-64l125,2126,97,2057,73,1986,52,1914,35,1839,22,1764r-9,-76l6,1610,5,1532r1,-78l13,1376r9,-76l35,1225r17,-74l73,1078r24,-71l125,937r30,-67l188,804r37,-63l265,678r42,-60l353,561r47,-56l451,452r53,-50l560,354r56,-46l677,266r61,-40l803,189r66,-34l935,125r70,-28l1076,74r72,-20l1222,36r75,-14l1373,13r78,-6l1529,4r78,3l1685,13r76,9l1836,36r73,18l1982,74r71,23l2122,125r67,30l2255,189r65,37l2381,266r60,42l2498,354r56,48l2606,452r52,53l2705,561r45,57l2793,678r40,63l2870,804r33,66l2933,937r28,70l2985,1078r20,73l3022,1225r14,75l3046,1376r5,78l3054,1532xe" fillcolor="#cececd" stroked="f">
                <v:path arrowok="t"/>
                <o:lock v:ext="edit" verticies="t"/>
              </v:shape>
              <v:shape id="_x0000_s2937" style="position:absolute;left:10840;top:9310;width:509;height:510" coordsize="3054,3060" path="m3054,1530r-2,-78l3046,1374r-10,-76l3023,1222r-17,-74l2985,1075r-24,-71l2933,934r-30,-67l2870,801r-37,-64l2793,675r-42,-60l2705,557r-48,-55l2607,448r-54,-50l2498,350r-58,-46l2380,262r-61,-41l2254,185r-66,-34l2121,121,2052,93,1981,69,1908,48,1835,31,1759,18,1683,8,1605,2,1527,r-78,2l1371,8r-76,10l1219,31r-74,17l1073,69r-72,24l932,121r-67,30l800,185r-65,36l674,262r-61,42l555,350r-54,48l447,448r-50,54l349,557r-46,58l261,675r-40,62l184,801r-34,66l120,934r-28,70l69,1075r-21,73l31,1222r-13,76l8,1374r-6,78l,1530r2,78l8,1686r10,78l31,1838r17,74l69,1985r23,71l120,2126r30,68l184,2260r37,63l261,2385r42,60l349,2503r48,55l447,2612r54,50l555,2710r58,46l674,2798r61,41l800,2875r65,34l932,2939r69,28l1073,2991r72,21l1219,3029r76,13l1371,3052r78,6l1527,3060r78,-2l1683,3052r76,-10l1835,3029r73,-17l1981,2991r71,-24l2121,2939r67,-30l2254,2875r65,-36l2380,2798r60,-42l2498,2710r55,-48l2607,2612r50,-54l2705,2503r46,-58l2793,2385r40,-62l2870,2260r33,-66l2933,2126r28,-70l2985,1985r21,-73l3023,1838r13,-74l3046,1686r6,-78l3054,1530xm3048,1530r-2,78l3041,1686r-9,76l3018,1837r-18,74l2980,1984r-24,70l2929,2123r-30,69l2865,2256r-36,65l2788,2383r-42,59l2701,2500r-48,55l2603,2608r-53,51l2495,2707r-58,44l2378,2794r-63,40l2252,2871r-66,34l2119,2935r-69,28l1980,2986r-73,20l1834,3024r-75,13l1682,3046r-77,7l1527,3054r-78,-1l1372,3046r-77,-9l1220,3024r-74,-18l1074,2986r-70,-23l935,2935r-67,-30l802,2871r-64,-37l676,2794r-59,-43l559,2707r-55,-48l450,2608r-50,-53l352,2500r-44,-58l265,2383r-40,-62l188,2256r-33,-64l125,2123,98,2054,73,1984,53,1911,37,1837,22,1762r-9,-76l8,1608,5,1530r3,-78l13,1375r9,-77l37,1223r16,-74l73,1076r25,-70l125,937r30,-67l188,804r37,-64l265,677r43,-59l352,560r48,-55l450,452r54,-51l559,353r58,-44l676,266r62,-40l802,189r66,-34l935,125r69,-27l1074,74r72,-20l1220,36r75,-14l1372,14r77,-6l1527,6r78,2l1682,14r77,8l1834,36r73,18l1980,74r70,24l2119,125r67,30l2252,189r63,37l2378,266r59,43l2495,353r55,48l2603,452r50,53l2701,560r45,58l2788,677r41,63l2865,804r34,66l2929,937r27,69l2980,1076r20,73l3018,1223r14,75l3041,1375r5,77l3048,1530xe" fillcolor="#cfcece" stroked="f">
                <v:path arrowok="t"/>
                <o:lock v:ext="edit" verticies="t"/>
              </v:shape>
              <v:shape id="_x0000_s2938" style="position:absolute;left:10841;top:9311;width:508;height:509" coordsize="3049,3056" path="m3049,1528r-3,-78l3040,1372r-9,-76l3017,1221r-17,-74l2980,1074r-24,-71l2928,933r-30,-67l2865,800r-37,-63l2788,674r-43,-60l2700,557r-48,-56l2601,448r-52,-50l2493,350r-57,-46l2376,262r-61,-40l2250,185r-66,-34l2117,121,2048,93,1977,70,1904,50,1831,32,1756,18,1680,9,1602,3,1524,r-78,3l1368,9r-76,9l1217,32r-74,18l1071,70r-71,23l930,121r-66,30l798,185r-65,37l672,262r-61,42l555,350r-56,48l446,448r-50,53l348,557r-46,57l260,674r-40,63l183,800r-33,66l120,933r-28,70l68,1074r-20,73l30,1221r-13,75l8,1372r-7,78l,1528r1,78l8,1684r9,76l30,1835r18,75l68,1982r24,71l120,2122r30,69l183,2255r37,65l260,2382r42,60l348,2499r48,56l446,2607r53,52l555,2707r56,45l672,2794r61,40l798,2871r66,34l930,2935r70,28l1071,2986r72,22l1217,3024r75,14l1368,3048r78,5l1524,3056r78,-3l1680,3048r76,-10l1831,3024r73,-16l1977,2986r71,-23l2117,2935r67,-30l2250,2871r65,-37l2376,2794r60,-42l2493,2707r56,-48l2601,2607r51,-52l2700,2499r45,-57l2788,2382r40,-62l2865,2255r33,-64l2928,2122r28,-69l2980,1982r20,-72l3017,1835r14,-75l3040,1684r6,-78l3049,1528xm3043,1528r-2,78l3035,1683r-10,76l3012,1835r-17,73l2975,1981r-24,70l2924,2120r-30,68l2860,2253r-37,64l2783,2380r-42,59l2696,2496r-48,56l2598,2604r-52,50l2490,2702r-57,46l2373,2790r-62,40l2248,2867r-66,33l2115,2930r-69,27l1976,2982r-73,20l1829,3019r-74,13l1679,3042r-77,6l1524,3050r-78,-2l1369,3042r-76,-10l1218,3019r-73,-17l1072,2982r-70,-25l933,2930r-67,-30l800,2867r-64,-37l675,2790r-60,-42l558,2702r-56,-48l450,2604r-51,-52l352,2496r-45,-57l265,2380r-41,-63l188,2253r-34,-65l124,2120,97,2051,73,1981,53,1908,36,1835,22,1759,12,1683,7,1606,5,1528r2,-78l12,1373r10,-76l36,1222r17,-74l73,1075r24,-70l124,936r30,-67l188,803r36,-64l265,678r42,-61l352,560r47,-56l450,452r52,-50l558,353r57,-44l675,266r61,-40l800,189r66,-33l933,126r69,-27l1072,74r73,-20l1218,37r75,-13l1369,14r77,-6l1524,6r78,2l1679,14r76,10l1829,37r74,17l1976,74r70,25l2115,126r67,30l2248,189r63,37l2373,266r60,43l2490,353r56,49l2598,452r50,52l2696,560r45,57l2783,678r40,61l2860,803r34,66l2924,936r27,69l2975,1075r20,73l3012,1222r13,75l3035,1373r6,77l3043,1528xe" fillcolor="#cfcece" stroked="f">
                <v:path arrowok="t"/>
                <o:lock v:ext="edit" verticies="t"/>
              </v:shape>
              <v:shape id="_x0000_s2939" style="position:absolute;left:10841;top:9311;width:508;height:508" coordsize="3043,3048" path="m3043,1524r-2,-78l3036,1369r-9,-77l3013,1217r-18,-74l2975,1070r-24,-70l2924,931r-30,-67l2860,798r-36,-64l2783,671r-42,-59l2696,554r-48,-55l2598,446r-53,-51l2490,347r-58,-44l2373,260r-63,-40l2247,183r-66,-34l2114,119,2045,92,1975,68,1902,48,1829,30,1754,16,1677,8,1600,2,1522,r-78,2l1367,8r-77,8l1215,30r-74,18l1069,68,999,92r-69,27l863,149r-66,34l733,220r-62,40l612,303r-58,44l499,395r-54,51l395,499r-48,55l303,612r-43,59l220,734r-37,64l150,864r-30,67l93,1000r-25,70l48,1143r-16,74l17,1292r-9,77l3,1446,,1524r3,78l8,1680r9,76l32,1831r16,74l68,1978r25,70l120,2117r30,69l183,2250r37,65l260,2377r43,59l347,2494r48,55l445,2602r54,51l554,2701r58,44l671,2788r62,40l797,2865r66,34l930,2929r69,28l1069,2980r72,20l1215,3018r75,13l1367,3040r77,7l1522,3048r78,-1l1677,3040r77,-9l1829,3018r73,-18l1975,2980r70,-23l2114,2929r67,-30l2247,2865r63,-37l2373,2788r59,-43l2490,2701r55,-48l2598,2602r50,-53l2696,2494r45,-58l2783,2377r41,-62l2860,2250r34,-64l2924,2117r27,-69l2975,1978r20,-73l3013,1831r14,-75l3036,1680r5,-78l3043,1524xm3039,1524r-2,78l3031,1679r-10,76l3008,1830r-17,74l2971,1975r-25,72l2920,2115r-31,68l2856,2248r-37,64l2779,2373r-42,61l2692,2491r-48,54l2594,2599r-53,50l2487,2696r-58,46l2370,2785r-62,39l2245,2861r-66,33l2112,2924r-69,27l1973,2976r-72,20l1827,3012r-74,14l1677,3036r-77,6l1522,3044r-78,-2l1367,3036r-76,-10l1216,3012r-73,-16l1071,2976r-70,-25l932,2924r-67,-30l799,2861r-64,-37l674,2785r-59,-43l557,2696r-55,-47l450,2599r-50,-54l352,2491r-46,-57l265,2373r-40,-61l188,2248r-34,-65l124,2115,97,2047,73,1975,53,1904,36,1830,23,1755,13,1679,7,1602,5,1524r2,-78l13,1369r10,-76l36,1218r17,-74l73,1073r24,-71l124,933r30,-67l188,800r37,-64l265,675r41,-60l352,557r48,-54l450,450r52,-50l557,352r58,-45l674,265r61,-41l799,187r66,-33l932,124r69,-27l1071,73r72,-21l1216,35r75,-13l1367,12r77,-6l1522,4r78,2l1677,12r76,10l1827,35r74,17l1973,73r70,24l2112,124r67,30l2245,187r63,37l2370,265r59,42l2487,352r54,48l2594,450r50,53l2692,557r45,58l2779,675r40,61l2856,800r33,66l2920,933r26,69l2971,1073r20,71l3008,1218r13,75l3031,1369r6,77l3039,1524xe" fillcolor="#cfcece" stroked="f">
                <v:path arrowok="t"/>
                <o:lock v:ext="edit" verticies="t"/>
              </v:shape>
              <v:shape id="_x0000_s2940" style="position:absolute;left:10842;top:9312;width:506;height:507" coordsize="3038,3044" path="m3038,1522r-2,-78l3030,1367r-10,-76l3007,1216r-17,-74l2970,1069r-24,-70l2919,930r-30,-67l2855,797r-37,-64l2778,672r-42,-61l2691,554r-48,-56l2593,446r-52,-50l2485,347r-57,-44l2368,260r-62,-40l2243,183r-66,-33l2110,120,2041,93,1971,68,1898,48,1824,31,1750,18,1674,8,1597,2,1519,r-78,2l1364,8r-76,10l1213,31r-73,17l1067,68,997,93r-69,27l861,150r-66,33l731,220r-61,40l610,303r-57,44l497,396r-52,50l394,498r-47,56l302,611r-42,61l219,733r-36,64l149,863r-30,67l92,999r-24,70l48,1142r-17,74l17,1291,7,1367r-5,77l,1522r2,78l7,1677r10,76l31,1829r17,73l68,1975r24,70l119,2114r30,68l183,2247r36,64l260,2374r42,59l347,2490r47,56l445,2598r52,50l553,2696r57,46l670,2784r61,40l795,2861r66,33l928,2924r69,27l1067,2976r73,20l1213,3013r75,13l1364,3036r77,6l1519,3044r78,-2l1674,3036r76,-10l1824,3013r74,-17l1971,2976r70,-25l2110,2924r67,-30l2243,2861r63,-37l2368,2784r60,-42l2485,2696r56,-48l2593,2598r50,-52l2691,2490r45,-57l2778,2374r40,-63l2855,2247r34,-65l2919,2114r27,-69l2970,1975r20,-73l3007,1829r13,-76l3030,1677r6,-77l3038,1522xm3033,1522r-2,78l3025,1677r-9,76l3002,1828r-16,73l2964,1973r-23,71l2914,2112r-31,68l2851,2245r-37,64l2775,2370r-43,59l2687,2488r-47,54l2590,2595r-53,50l2481,2693r-56,45l2365,2780r-61,39l2241,2856r-66,34l2108,2920r-68,27l1970,2971r-73,21l1824,3008r-74,14l1674,3032r-77,5l1519,3038r-78,-1l1364,3032r-76,-10l1213,3008r-72,-16l1068,2971r-70,-24l930,2920r-67,-30l797,2856r-63,-37l672,2780r-59,-42l556,2693r-56,-48l448,2595r-50,-53l351,2488r-46,-59l263,2370r-39,-61l187,2245r-33,-65l123,2112,97,2044,73,1973,52,1901,35,1828,22,1753r-9,-76l6,1600,5,1522r1,-78l13,1367r9,-76l35,1217r17,-74l73,1071r24,-71l123,932r31,-67l187,799r37,-64l263,674r42,-59l351,558r47,-56l448,449r52,-50l556,352r57,-46l672,264r62,-39l797,188r66,-33l930,124,998,97r70,-23l1141,52r72,-16l1288,22r76,-9l1441,7r78,-1l1597,7r77,6l1750,22r74,14l1897,52r73,22l2040,97r68,27l2175,155r66,33l2304,225r61,39l2425,306r56,46l2537,399r53,50l2640,502r47,56l2732,615r43,59l2814,735r37,64l2883,865r31,67l2941,1000r23,71l2986,1143r16,74l3016,1291r9,76l3031,1444r2,78xe" fillcolor="#cfcece" stroked="f">
                <v:path arrowok="t"/>
                <o:lock v:ext="edit" verticies="t"/>
              </v:shape>
              <v:shape id="_x0000_s2941" style="position:absolute;left:10842;top:9312;width:506;height:507" coordsize="3034,3040" path="m3034,1520r-2,-78l3026,1365r-10,-76l3003,1214r-17,-74l2966,1069r-25,-71l2915,929r-31,-67l2851,796r-37,-64l2774,671r-42,-60l2687,553r-48,-54l2589,446r-53,-50l2482,348r-58,-45l2365,261r-62,-41l2240,183r-66,-33l2107,120,2038,93,1968,69,1896,48,1822,31,1748,18,1672,8,1595,2,1517,r-78,2l1362,8r-76,10l1211,31r-73,17l1066,69,996,93r-69,27l860,150r-66,33l730,220r-61,41l610,303r-58,45l497,396r-52,50l395,499r-48,54l301,611r-41,60l220,732r-37,64l149,862r-30,67l92,998r-24,71l48,1140r-17,74l18,1289,8,1365r-6,77l,1520r2,78l8,1675r10,76l31,1826r17,74l68,1971r24,72l119,2111r30,68l183,2244r37,64l260,2369r41,61l347,2487r48,54l445,2595r52,50l552,2692r58,46l669,2781r61,39l794,2857r66,33l927,2920r69,27l1066,2972r72,20l1211,3008r75,14l1362,3032r77,6l1517,3040r78,-2l1672,3032r76,-10l1822,3008r74,-16l1968,2972r70,-25l2107,2920r67,-30l2240,2857r63,-37l2365,2781r59,-43l2482,2692r54,-47l2589,2595r50,-54l2687,2487r45,-57l2774,2369r40,-61l2851,2244r33,-65l2915,2111r26,-68l2966,1971r20,-71l3003,1826r13,-75l3026,1675r6,-77l3034,1520xm3028,1520r-2,78l3020,1675r-10,75l2998,1825r-18,74l2960,1970r-23,71l2910,2110r-31,67l2846,2242r-36,64l2771,2367r-43,59l2684,2483r-48,55l2585,2591r-52,50l2478,2689r-57,45l2362,2776r-61,39l2237,2852r-65,34l2105,2916r-68,27l1966,2966r-71,21l1821,3004r-74,13l1672,3026r-77,6l1517,3034r-78,-2l1362,3026r-75,-9l1212,3004r-73,-17l1067,2966r-70,-23l929,2916r-67,-30l796,2852r-63,-37l671,2776r-59,-42l555,2689r-54,-48l448,2591r-50,-53l350,2483r-45,-57l263,2367r-39,-61l187,2242r-32,-65l124,2110,97,2041,73,1970,53,1899,36,1825,23,1750,13,1675,8,1598,5,1520r3,-78l13,1366r10,-76l36,1215r17,-74l73,1070,97,999r27,-68l155,864r32,-66l224,734r39,-61l305,614r45,-57l398,502r50,-53l501,399r54,-48l612,306r59,-42l733,225r63,-36l862,156r67,-32l997,97r70,-23l1139,54r73,-18l1287,24r75,-10l1439,8r78,-2l1595,8r77,6l1747,24r74,12l1895,54r71,20l2037,97r68,27l2172,156r65,33l2301,225r61,39l2421,306r57,45l2533,399r52,50l2636,502r48,55l2728,614r43,59l2810,734r36,64l2879,864r31,67l2937,999r23,71l2980,1141r18,74l3010,1290r10,76l3026,1442r2,78xe" fillcolor="#cfcece" stroked="f">
                <v:path arrowok="t"/>
                <o:lock v:ext="edit" verticies="t"/>
              </v:shape>
              <v:shape id="_x0000_s2942" style="position:absolute;left:10843;top:9313;width:504;height:505" coordsize="3028,3032" path="m3028,1516r-2,-78l3020,1361r-9,-76l2997,1211r-16,-74l2959,1065r-23,-71l2909,926r-31,-67l2846,793r-37,-64l2770,668r-43,-59l2682,552r-47,-56l2585,443r-53,-50l2476,346r-56,-46l2360,258r-61,-39l2236,182r-66,-33l2103,118,2035,91,1965,68,1892,46,1819,30,1745,16,1669,7,1592,1,1514,r-78,1l1359,7r-76,9l1208,30r-72,16l1063,68,993,91r-68,27l858,149r-66,33l729,219r-62,39l608,300r-57,46l495,393r-52,50l393,496r-47,56l300,609r-42,59l219,729r-37,64l149,859r-31,67l92,994r-24,71l47,1137r-17,74l17,1285r-9,76l1,1438,,1516r1,78l8,1671r9,76l30,1822r17,73l68,1967r24,71l118,2106r31,68l182,2239r37,64l258,2364r42,59l346,2482r47,54l443,2589r52,50l551,2687r57,45l667,2774r62,39l792,2850r66,34l925,2914r68,27l1063,2965r73,21l1208,3002r75,14l1359,3026r77,5l1514,3032r78,-1l1669,3026r76,-10l1819,3002r73,-16l1965,2965r70,-24l2103,2914r67,-30l2236,2850r63,-37l2360,2774r60,-42l2476,2687r56,-48l2585,2589r50,-53l2682,2482r45,-59l2770,2364r39,-61l2846,2239r32,-65l2909,2106r27,-68l2959,1967r22,-72l2997,1822r14,-75l3020,1671r6,-77l3028,1516xm3023,1516r-2,78l3015,1670r-10,76l2992,1821r-17,73l2955,1965r-23,71l2905,2105r-31,67l2841,2237r-37,63l2765,2361r-42,60l2678,2478r-48,55l2581,2585r-52,50l2474,2683r-58,44l2357,2770r-61,39l2233,2846r-65,33l2102,2910r-69,26l1962,2960r-71,20l1818,2997r-74,13l1668,3020r-76,6l1514,3028r-78,-2l1360,3020r-76,-10l1209,2997r-72,-17l1065,2960r-70,-24l926,2910r-66,-31l794,2846r-62,-37l671,2770r-60,-43l555,2683r-56,-48l446,2585r-49,-52l349,2478r-44,-57l262,2361r-39,-61l186,2237r-32,-65l124,2105,96,2036,73,1965,53,1894,36,1821,23,1746,12,1670,7,1594,5,1516r2,-78l12,1362r11,-76l36,1211r17,-73l73,1067,96,996r28,-69l154,861r32,-66l223,733r39,-62l305,612r44,-57l397,499r49,-52l499,397r56,-48l611,305r60,-43l732,223r62,-36l860,154r66,-32l995,96r70,-24l1137,52r72,-17l1284,22r76,-10l1436,6r78,-2l1592,6r76,6l1744,22r74,13l1891,52r71,20l2033,96r69,26l2168,154r65,33l2296,223r61,39l2416,305r58,44l2529,397r52,50l2630,499r48,56l2723,612r42,59l2804,733r37,62l2874,861r31,66l2932,996r23,71l2975,1138r17,73l3005,1286r10,76l3021,1438r2,78xe" fillcolor="#cfcece" stroked="f">
                <v:path arrowok="t"/>
                <o:lock v:ext="edit" verticies="t"/>
              </v:shape>
              <v:shape id="_x0000_s2943" style="position:absolute;left:10843;top:9313;width:504;height:505" coordsize="3023,3028" path="m3023,1514r-2,-78l3015,1360r-10,-76l2993,1209r-18,-74l2955,1064r-23,-71l2905,925r-31,-67l2841,792r-36,-64l2766,667r-43,-59l2679,551r-48,-55l2580,443r-52,-50l2473,345r-57,-45l2357,258r-61,-39l2232,183r-65,-33l2100,118,2032,91,1961,68,1890,48,1816,30,1742,18,1667,8,1590,2,1512,r-78,2l1357,8r-75,10l1207,30r-73,18l1062,68,992,91r-68,27l857,150r-66,33l728,219r-62,39l607,300r-57,45l496,393r-53,50l393,496r-48,55l300,608r-42,59l219,728r-37,64l150,858r-31,67l92,993r-24,71l48,1135r-17,74l18,1284,8,1360r-5,76l,1514r3,78l8,1669r10,75l31,1819r17,74l68,1964r24,71l119,2104r31,67l182,2236r37,64l258,2361r42,59l345,2477r48,55l443,2585r53,50l550,2683r57,45l666,2770r62,39l791,2846r66,34l924,2910r68,27l1062,2960r72,21l1207,2998r75,13l1357,3020r77,6l1512,3028r78,-2l1667,3020r75,-9l1816,2998r74,-17l1961,2960r71,-23l2100,2910r67,-30l2232,2846r64,-37l2357,2770r59,-42l2473,2683r55,-48l2580,2585r51,-53l2679,2477r44,-57l2766,2361r39,-61l2841,2236r33,-65l2905,2104r27,-69l2955,1964r20,-71l2993,1819r12,-75l3015,1669r6,-77l3023,1514xm3019,1514r-2,78l3011,1668r-10,76l2988,1818r-17,74l2951,1963r-24,70l2899,2102r-30,67l2837,2234r-37,62l2761,2358r-42,59l2674,2474r-47,55l2577,2581r-52,50l2470,2678r-57,45l2354,2766r-61,39l2230,2842r-66,33l2099,2905r-70,27l1960,2956r-72,20l1815,2992r-73,14l1666,3016r-76,5l1512,3024r-77,-3l1358,3016r-76,-10l1208,2992r-72,-16l1063,2956r-69,-24l925,2905r-66,-30l794,2842r-63,-37l670,2766r-59,-43l554,2678r-55,-47l447,2581r-51,-52l350,2474r-45,-57l263,2358r-39,-62l187,2234r-33,-65l124,2102,96,2033,73,1963,53,1892,36,1818,23,1744,13,1668,7,1592,6,1514r1,-77l13,1360r10,-76l36,1210r17,-73l73,1065,96,995r28,-69l154,860r33,-66l224,732r39,-62l305,611r45,-57l396,499r51,-52l499,396r55,-46l611,305r59,-43l731,223r63,-35l859,154r66,-30l994,96r69,-24l1136,52r72,-16l1282,22r76,-10l1435,6r77,-2l1590,6r76,6l1742,22r73,14l1888,52r72,20l2029,96r70,28l2164,154r66,34l2293,223r61,39l2413,305r57,45l2525,396r52,51l2627,499r47,55l2719,611r42,59l2800,732r37,62l2869,860r30,66l2927,995r24,70l2971,1137r17,73l3001,1284r10,76l3017,1437r2,77xe" fillcolor="#cfcece" stroked="f">
                <v:path arrowok="t"/>
                <o:lock v:ext="edit" verticies="t"/>
              </v:shape>
              <v:shape id="_x0000_s2944" style="position:absolute;left:10843;top:9313;width:504;height:504" coordsize="3018,3024" path="m3018,1512r-2,-78l3010,1358r-10,-76l2987,1207r-17,-73l2950,1063r-23,-71l2900,923r-31,-66l2836,791r-37,-62l2760,667r-42,-59l2673,551r-48,-56l2576,443r-52,-50l2469,345r-58,-44l2352,258r-61,-39l2228,183r-65,-33l2097,118,2028,92,1957,68,1886,48,1813,31,1739,18,1663,8,1587,2,1509,r-78,2l1355,8r-76,10l1204,31r-72,17l1060,68,990,92r-69,26l855,150r-66,33l727,219r-61,39l606,301r-56,44l494,393r-53,50l392,495r-48,56l300,608r-43,59l218,729r-37,62l149,857r-30,66l91,992r-23,71l48,1134r-17,73l18,1282,7,1358r-5,76l,1512r2,78l7,1666r11,76l31,1817r17,73l68,1961r23,71l119,2101r30,67l181,2233r37,63l257,2357r43,60l344,2474r48,55l441,2581r53,50l550,2679r56,44l666,2766r61,39l789,2842r66,33l921,2906r69,26l1060,2956r72,20l1204,2993r75,13l1355,3016r76,6l1509,3024r78,-2l1663,3016r76,-10l1813,2993r73,-17l1957,2956r71,-24l2097,2906r66,-31l2228,2842r63,-37l2352,2766r59,-43l2469,2679r55,-48l2576,2581r49,-52l2673,2474r45,-57l2760,2357r39,-61l2836,2233r33,-65l2900,2101r27,-69l2950,1961r20,-71l2987,1817r13,-75l3010,1666r6,-76l3018,1512xm3012,1512r-1,77l3005,1666r-9,75l2982,1816r-16,73l2946,1960r-25,71l2894,2099r-30,67l2831,2231r-36,62l2756,2355r-42,59l2669,2471r-47,55l2572,2577r-53,50l2466,2674r-57,46l2350,2761r-61,39l2226,2837r-66,33l2094,2900r-68,28l1956,2951r-71,20l1812,2988r-74,14l1663,3011r-77,6l1509,3018r-77,-1l1355,3011r-75,-9l1205,2988r-72,-17l1062,2951r-71,-23l923,2900r-66,-30l792,2837r-63,-37l668,2761r-59,-41l552,2674r-54,-47l446,2577r-50,-51l349,2471r-45,-57l262,2355r-39,-62l186,2231r-32,-65l123,2099,97,2031,72,1960,52,1889,35,1816,22,1741r-9,-75l7,1589,5,1512r2,-77l13,1358r9,-75l35,1208r17,-73l72,1064,97,995r26,-70l154,859r32,-66l223,731r39,-62l304,610r45,-57l396,500r50,-53l498,397r54,-47l609,305r59,-42l729,224r63,-36l857,154r66,-30l991,97r71,-24l1133,53r72,-17l1280,22r75,-9l1432,7r77,-1l1586,7r77,6l1738,22r74,14l1885,53r71,20l2026,97r68,27l2160,154r66,34l2289,224r61,39l2409,305r57,45l2519,397r53,50l2622,500r47,53l2714,610r42,59l2795,731r36,62l2864,859r30,66l2921,995r25,69l2966,1135r16,73l2996,1283r9,75l3011,1435r1,77xe" fillcolor="#d0cfcf" stroked="f">
                <v:path arrowok="t"/>
                <o:lock v:ext="edit" verticies="t"/>
              </v:shape>
              <v:shape id="_x0000_s2945" style="position:absolute;left:10844;top:9314;width:502;height:503" coordsize="3013,3020" path="m3013,1510r-2,-77l3005,1356r-10,-76l2982,1206r-17,-73l2945,1061r-24,-70l2893,922r-30,-66l2831,790r-37,-62l2755,666r-42,-59l2668,550r-47,-55l2571,443r-52,-51l2464,346r-57,-45l2348,258r-61,-39l2224,184r-66,-34l2093,120,2023,92,1954,68,1882,48,1809,32,1736,18,1660,8,1584,2,1506,r-77,2l1352,8r-76,10l1202,32r-72,16l1057,68,988,92r-69,28l853,150r-65,34l725,219r-61,39l605,301r-57,45l493,392r-52,51l390,495r-46,55l299,607r-42,59l218,728r-37,62l148,856r-30,66l90,991r-23,70l47,1133r-17,73l17,1280,7,1356r-6,77l,1510r1,78l7,1664r10,76l30,1814r17,74l67,1959r23,70l118,2098r30,67l181,2230r37,62l257,2354r42,59l344,2470r46,55l441,2577r52,50l548,2674r57,45l664,2762r61,39l788,2838r65,33l919,2901r69,27l1057,2952r73,20l1202,2988r74,14l1352,3012r77,5l1506,3020r78,-3l1660,3012r76,-10l1809,2988r73,-16l1954,2952r69,-24l2093,2901r65,-30l2224,2838r63,-37l2348,2762r59,-43l2464,2674r55,-47l2571,2577r50,-52l2668,2470r45,-57l2755,2354r39,-62l2831,2230r32,-65l2893,2098r28,-69l2945,1959r20,-71l2982,1814r13,-74l3005,1664r6,-76l3013,1510xm3007,1510r-2,77l2999,1664r-10,75l2977,1813r-17,72l2939,1957r-23,70l2889,2096r-30,67l2827,2227r-37,63l2751,2351r-42,59l2665,2467r-48,54l2568,2574r-53,49l2461,2671r-57,45l2346,2757r-62,39l2222,2833r-66,33l2090,2896r-68,27l1952,2947r-71,20l1808,2984r-73,13l1660,3006r-77,6l1506,3014r-77,-2l1352,3006r-75,-9l1204,2984r-73,-17l1060,2947r-71,-24l921,2896r-67,-30l790,2833r-63,-37l666,2757r-58,-41l551,2671r-55,-48l444,2574r-49,-53l347,2467r-45,-57l261,2351r-39,-61l185,2227r-32,-64l123,2096,96,2027,73,1957,51,1885,35,1813,22,1739,12,1664,7,1587,4,1510r3,-77l12,1356r10,-75l35,1207r16,-72l73,1063,96,993r27,-69l153,858r32,-64l222,730r39,-60l302,610r45,-57l395,499r49,-53l496,397r55,-48l608,304r58,-41l727,224r63,-36l854,154r67,-30l989,97r71,-23l1131,53r73,-17l1277,24r75,-10l1429,8r77,-2l1583,8r77,6l1735,24r73,12l1881,53r71,21l2022,97r68,27l2156,154r66,34l2284,224r62,39l2404,304r57,45l2515,397r53,49l2617,499r48,54l2709,610r42,60l2790,730r37,64l2859,858r30,66l2916,993r23,70l2960,1135r17,72l2989,1281r10,75l3005,1433r2,77xe" fillcolor="#d0cfcf" stroked="f">
                <v:path arrowok="t"/>
                <o:lock v:ext="edit" verticies="t"/>
              </v:shape>
              <v:shape id="_x0000_s2946" style="position:absolute;left:10844;top:9314;width:502;height:502" coordsize="3007,3012" path="m3007,1506r-1,-77l3000,1352r-9,-75l2977,1202r-16,-73l2941,1058r-25,-69l2889,919r-30,-66l2826,787r-36,-62l2751,663r-42,-59l2664,547r-47,-53l2567,441r-53,-50l2461,344r-57,-45l2345,257r-61,-39l2221,182r-66,-34l2089,118,2021,91,1951,67,1880,47,1807,30,1733,16,1658,7,1581,1,1504,r-77,1l1350,7r-75,9l1200,30r-72,17l1057,67,986,91r-68,27l852,148r-65,34l724,218r-61,39l604,299r-57,45l493,391r-52,50l391,494r-47,53l299,604r-42,59l218,725r-37,62l149,853r-31,66l92,989r-25,69l47,1129r-17,73l17,1277r-9,75l2,1429,,1506r2,77l8,1660r9,75l30,1810r17,73l67,1954r25,71l118,2093r31,67l181,2225r37,62l257,2349r42,59l344,2465r47,55l441,2571r52,50l547,2668r57,46l663,2755r61,39l787,2831r65,33l918,2894r68,28l1057,2945r71,20l1200,2982r75,14l1350,3005r77,6l1504,3012r77,-1l1658,3005r75,-9l1807,2982r73,-17l1951,2945r70,-23l2089,2894r66,-30l2221,2831r63,-37l2345,2755r59,-41l2461,2668r53,-47l2567,2571r50,-51l2664,2465r45,-57l2751,2349r39,-62l2826,2225r33,-65l2889,2093r27,-68l2941,1954r20,-71l2977,1810r14,-75l3000,1660r6,-77l3007,1506xm3003,1506r-2,77l2995,1659r-10,76l2972,1809r-17,72l2935,1953r-23,69l2885,2090r-30,67l2821,2222r-35,63l2746,2345r-41,59l2661,2461r-47,55l2564,2568r-53,50l2458,2665r-57,45l2342,2751r-61,39l2218,2827r-65,32l2087,2889r-68,27l1950,2940r-71,21l1806,2978r-73,12l1657,3000r-76,6l1504,3008r-77,-2l1351,3000r-76,-10l1202,2978r-73,-17l1058,2940r-69,-24l920,2889r-66,-30l790,2827r-64,-37l666,2751r-59,-41l550,2665r-53,-47l444,2568r-50,-52l347,2461r-44,-57l261,2345r-39,-60l185,2222r-32,-65l123,2090,96,2022,73,1953,53,1881,36,1809,23,1735,13,1659,7,1583,5,1506r2,-77l13,1353r10,-75l36,1203r17,-72l73,1060,96,990r27,-68l153,856r32,-65l222,727r39,-60l303,608r44,-57l394,497r50,-53l497,394r53,-47l607,302r59,-41l726,222r64,-36l854,153r66,-30l989,96r69,-24l1129,52r73,-17l1275,22r76,-10l1427,6r77,-2l1581,6r76,6l1733,22r73,13l1879,52r71,20l2019,96r68,27l2153,153r65,33l2281,222r61,39l2401,302r57,45l2511,394r53,50l2614,497r47,54l2705,608r41,59l2786,727r35,64l2855,856r30,66l2912,990r23,70l2955,1131r17,72l2985,1278r10,75l3001,1429r2,77xe" fillcolor="#d0cfcf" stroked="f">
                <v:path arrowok="t"/>
                <o:lock v:ext="edit" verticies="t"/>
              </v:shape>
              <v:shape id="_x0000_s2947" style="position:absolute;left:10845;top:9315;width:500;height:501" coordsize="3003,3008" path="m3003,1504r-2,-77l2995,1350r-10,-75l2973,1201r-17,-72l2935,1057r-23,-70l2885,918r-30,-66l2823,788r-37,-64l2747,664r-42,-60l2661,547r-48,-54l2564,440r-53,-49l2457,343r-57,-45l2342,257r-62,-39l2218,182r-66,-34l2086,118,2018,91,1948,68,1877,47,1804,30,1731,18,1656,8,1579,2,1502,r-77,2l1348,8r-75,10l1200,30r-73,17l1056,68,985,91r-68,27l850,148r-64,34l723,218r-61,39l604,298r-57,45l492,391r-52,49l391,493r-48,54l298,604r-41,60l218,724r-37,64l149,852r-30,66l92,987r-23,70l47,1129r-16,72l18,1275,8,1350r-5,77l,1504r3,77l8,1658r10,75l31,1807r16,72l69,1951r23,70l119,2090r30,67l181,2221r37,63l257,2345r41,59l343,2461r48,54l440,2568r52,49l547,2665r57,45l662,2751r61,39l786,2827r64,33l917,2890r68,27l1056,2941r71,20l1200,2978r73,13l1348,3000r77,6l1502,3008r77,-2l1656,3000r75,-9l1804,2978r73,-17l1948,2941r70,-24l2086,2890r66,-30l2218,2827r62,-37l2342,2751r58,-41l2457,2665r54,-48l2564,2568r49,-53l2661,2461r44,-57l2747,2345r39,-61l2823,2221r32,-64l2885,2090r27,-69l2935,1951r21,-72l2973,1807r12,-74l2995,1658r6,-77l3003,1504xm2998,1504r-1,77l2990,1657r-9,75l2968,1806r-17,72l2931,1950r-24,69l2881,2087r-31,67l2817,2219r-36,63l2742,2342r-41,59l2656,2457r-46,55l2560,2564r-52,50l2453,2661r-55,44l2338,2747r-60,39l2215,2823r-64,32l2084,2885r-68,27l1947,2936r-71,20l1803,2972r-74,14l1655,2996r-76,5l1502,3004r-77,-3l1349,2996r-75,-10l1201,2972r-73,-16l1057,2936r-69,-24l920,2885r-67,-30l789,2823r-63,-37l665,2747r-59,-42l550,2661r-54,-47l444,2564r-50,-52l347,2457r-44,-56l261,2342r-39,-60l187,2219r-34,-65l123,2087,96,2019,73,1950,53,1878,36,1806,23,1732r-9,-75l7,1581,6,1504r1,-77l14,1351r9,-75l36,1202r17,-72l73,1058,96,989r27,-68l153,855r34,-65l222,727r39,-61l303,607r44,-56l394,496r50,-53l496,394r54,-47l606,303r59,-42l726,222r63,-36l853,153r67,-30l988,96r69,-24l1128,52r73,-16l1274,22r75,-9l1425,7r77,-2l1579,7r76,6l1729,22r74,14l1876,52r71,20l2016,96r68,27l2151,153r64,33l2278,222r60,39l2398,303r55,44l2508,394r52,49l2610,496r46,55l2701,607r41,59l2781,727r36,63l2850,855r31,66l2907,989r24,69l2951,1130r17,72l2981,1276r9,75l2997,1427r1,77xe" fillcolor="#d0cfcf" stroked="f">
                <v:path arrowok="t"/>
                <o:lock v:ext="edit" verticies="t"/>
              </v:shape>
              <v:shape id="_x0000_s2948" style="position:absolute;left:10845;top:9315;width:500;height:501" coordsize="2998,3004" path="m2998,1502r-2,-77l2990,1349r-10,-75l2967,1199r-17,-72l2930,1056r-23,-70l2880,918r-30,-66l2816,787r-35,-64l2741,663r-41,-59l2656,547r-47,-54l2559,440r-53,-50l2453,343r-57,-45l2337,257r-61,-39l2213,182r-65,-33l2082,119,2014,92,1945,68,1874,48,1801,31,1728,18,1652,8,1576,2,1499,r-77,2l1346,8r-76,10l1197,31r-73,17l1053,68,984,92r-69,27l849,149r-64,33l721,218r-60,39l602,298r-57,45l492,390r-53,50l389,493r-47,54l298,604r-42,59l217,723r-37,64l148,852r-30,66l91,986r-23,70l48,1127r-17,72l18,1274,8,1349r-6,76l,1502r2,77l8,1655r10,76l31,1805r17,72l68,1949r23,69l118,2086r30,67l180,2218r37,63l256,2341r42,59l342,2457r47,55l439,2564r53,50l545,2661r57,45l661,2747r60,39l785,2823r64,32l915,2885r69,27l1053,2936r71,21l1197,2974r73,12l1346,2996r76,6l1499,3004r77,-2l1652,2996r76,-10l1801,2974r73,-17l1945,2936r69,-24l2082,2885r66,-30l2213,2823r63,-37l2337,2747r59,-41l2453,2661r53,-47l2559,2564r50,-52l2656,2457r44,-57l2741,2341r40,-60l2816,2218r34,-65l2880,2086r27,-68l2930,1949r20,-72l2967,1805r13,-74l2990,1655r6,-76l2998,1502xm2992,1502r-2,77l2985,1655r-9,75l2962,1804r-16,72l2926,1947r-24,70l2875,2084r-30,67l2812,2215r-36,64l2737,2339r-41,58l2651,2454r-47,55l2555,2560r-52,49l2449,2656r-57,45l2334,2744r-61,38l2211,2818r-64,33l2080,2881r-68,27l1943,2931r-70,20l1800,2968r-74,14l1652,2990r-76,7l1499,2998r-77,-1l1346,2990r-75,-8l1198,2968r-73,-17l1055,2931r-69,-23l918,2881r-67,-30l787,2818r-62,-36l663,2744r-58,-43l549,2656r-54,-47l443,2560r-50,-51l347,2454r-45,-57l261,2339r-39,-60l186,2215r-33,-64l122,2084,96,2017,72,1947,52,1876,35,1804,22,1730r-9,-75l8,1579,5,1502r3,-77l13,1349r9,-75l35,1200r17,-72l72,1057,96,988r26,-68l153,854r33,-65l222,726r39,-61l302,607r45,-57l393,496r50,-52l495,395r54,-47l605,303r58,-41l725,222r62,-35l851,153r67,-30l986,96r69,-23l1125,53r73,-17l1271,22r75,-9l1422,8r77,-2l1576,8r76,5l1726,22r74,14l1873,53r70,20l2012,96r68,27l2147,153r64,34l2273,222r61,40l2392,303r57,45l2503,395r52,49l2604,496r47,54l2696,607r41,58l2776,726r36,63l2845,854r30,66l2902,988r24,69l2946,1128r16,72l2976,1274r9,75l2990,1425r2,77xe" fillcolor="#d0cfcf" stroked="f">
                <v:path arrowok="t"/>
                <o:lock v:ext="edit" verticies="t"/>
              </v:shape>
              <v:shape id="_x0000_s2949" style="position:absolute;left:10846;top:9316;width:498;height:499" coordsize="2992,2999" path="m2992,1499r-1,-77l2984,1346r-9,-75l2962,1197r-17,-72l2925,1053r-24,-69l2875,916r-31,-66l2811,785r-36,-63l2736,661r-41,-59l2650,546r-46,-55l2554,438r-52,-49l2447,342r-55,-44l2332,256r-60,-39l2209,181r-64,-33l2078,118,2010,91,1941,67,1870,47,1797,31,1723,17,1649,8,1573,2,1496,r-77,2l1343,8r-75,9l1195,31r-73,16l1051,67,982,91r-68,27l847,148r-64,33l720,217r-61,39l600,298r-56,44l490,389r-52,49l388,491r-47,55l297,602r-42,59l216,722r-35,63l147,850r-30,66l90,984r-23,69l47,1125r-17,72l17,1271r-9,75l1,1422,,1499r1,77l8,1652r9,75l30,1801r17,72l67,1945r23,69l117,2082r30,67l181,2214r35,63l255,2337r42,59l341,2452r47,55l438,2559r52,50l544,2656r56,44l659,2742r61,39l783,2818r64,32l914,2880r68,27l1051,2931r71,20l1195,2967r73,14l1343,2991r76,5l1496,2999r77,-3l1649,2991r74,-10l1797,2967r73,-16l1941,2931r69,-24l2078,2880r67,-30l2209,2818r63,-37l2332,2742r60,-42l2447,2656r55,-47l2554,2559r50,-52l2650,2452r45,-56l2736,2337r39,-60l2811,2214r33,-65l2875,2082r26,-68l2925,1945r20,-72l2962,1801r13,-74l2984,1652r7,-76l2992,1499xm2987,1499r-2,77l2979,1652r-10,75l2957,1800r-17,72l2920,1944r-23,69l2870,2080r-30,67l2807,2211r-36,62l2732,2335r-41,58l2647,2449r-47,55l2550,2555r-51,50l2444,2652r-56,44l2329,2738r-60,38l2206,2813r-63,33l2076,2876r-67,27l1940,2926r-72,20l1796,2963r-73,13l1649,2985r-76,6l1496,2993r-77,-2l1343,2985r-75,-9l1196,2963r-73,-17l1053,2926r-70,-23l916,2876r-67,-30l785,2813r-62,-37l663,2738r-59,-42l548,2652r-55,-47l442,2555r-50,-51l345,2449r-44,-56l260,2335r-39,-62l185,2211r-33,-64l122,2080,95,2013,71,1944,51,1872,35,1800,22,1727,12,1652,7,1576,5,1499r2,-77l12,1346r10,-74l35,1198r16,-72l71,1055,95,985r27,-67l152,852r33,-65l221,725r39,-61l301,605r44,-56l392,494r50,-51l493,394r55,-47l604,302r59,-41l723,222r62,-36l849,152r67,-30l983,95r70,-23l1123,52r73,-17l1268,23r75,-10l1419,7r77,-2l1573,7r76,6l1723,23r73,12l1868,52r72,20l2009,95r67,27l2143,152r63,34l2269,222r60,39l2388,302r56,45l2499,394r51,49l2600,494r47,55l2691,605r41,59l2771,725r36,62l2840,852r30,66l2897,985r23,70l2940,1126r17,72l2969,1272r10,74l2985,1422r2,77xe" fillcolor="#d0cfcf" stroked="f">
                <v:path arrowok="t"/>
                <o:lock v:ext="edit" verticies="t"/>
              </v:shape>
              <v:shape id="_x0000_s2950" style="position:absolute;left:10846;top:9316;width:498;height:499" coordsize="2987,2992" path="m2987,1496r-2,-77l2980,1343r-9,-75l2957,1194r-16,-72l2921,1051r-24,-69l2870,914r-30,-66l2807,783r-36,-63l2732,659r-41,-58l2646,544r-47,-54l2550,438r-52,-49l2444,342r-57,-45l2329,256r-61,-40l2206,181r-64,-34l2075,117,2007,90,1938,67,1868,47,1795,30,1721,16,1647,7,1571,2,1494,r-77,2l1341,7r-75,9l1193,30r-73,17l1050,67,981,90r-68,27l846,147r-64,34l720,216r-62,40l600,297r-56,45l490,389r-52,49l388,490r-46,54l297,601r-41,58l217,720r-36,63l148,848r-31,66l91,982r-24,69l47,1122r-17,72l17,1268r-9,75l3,1419,,1496r3,77l8,1649r9,75l30,1798r17,72l67,1941r24,70l117,2078r31,67l181,2209r36,64l256,2333r41,58l342,2448r46,55l438,2554r52,49l544,2650r56,45l658,2738r62,38l782,2812r64,33l913,2875r68,27l1050,2925r70,20l1193,2962r73,14l1341,2984r76,7l1494,2992r77,-1l1647,2984r74,-8l1795,2962r73,-17l1938,2925r69,-23l2075,2875r67,-30l2206,2812r62,-36l2329,2738r58,-43l2444,2650r54,-47l2550,2554r49,-51l2646,2448r45,-57l2732,2333r39,-60l2807,2209r33,-64l2870,2078r27,-67l2921,1941r20,-71l2957,1798r14,-74l2980,1649r5,-76l2987,1496xm2983,1496r-2,77l2975,1649r-10,74l2952,1797r-16,72l2916,1940r-23,69l2866,2077r-30,66l2802,2207r-35,62l2729,2330r-43,59l2643,2445r-47,53l2547,2551r-53,49l2441,2647r-57,45l2326,2733r-60,39l2203,2808r-63,32l2073,2871r-67,26l1937,2921r-71,20l1794,2958r-74,12l1646,2980r-75,6l1494,2988r-77,-2l1342,2980r-75,-10l1194,2958r-73,-17l1051,2921r-69,-24l915,2871r-67,-31l784,2808r-62,-36l662,2733r-58,-41l547,2647r-54,-47l441,2551r-49,-53l345,2445r-44,-56l259,2330r-38,-61l185,2207r-33,-64l122,2077,95,2009,72,1940,52,1869,36,1797,23,1723,13,1649,7,1573,6,1496r1,-77l13,1344r10,-75l36,1195r16,-71l72,1052,95,983r27,-67l152,850r33,-65l221,723r38,-61l301,604r44,-57l392,494r49,-53l493,392r54,-47l604,301r58,-42l722,221r62,-36l848,152r67,-31l982,95r69,-24l1121,51r73,-16l1267,22r75,-10l1417,6r77,-2l1571,6r75,6l1720,22r74,13l1866,51r71,20l2006,95r67,26l2140,152r63,33l2266,221r60,38l2384,301r57,44l2494,392r53,49l2596,494r47,53l2686,604r43,58l2767,723r35,62l2836,850r30,66l2893,983r23,69l2936,1124r16,71l2965,1269r10,75l2981,1419r2,77xe" fillcolor="#d0cfcf" stroked="f">
                <v:path arrowok="t"/>
                <o:lock v:ext="edit" verticies="t"/>
              </v:shape>
              <v:shape id="_x0000_s2951" style="position:absolute;left:10846;top:9316;width:498;height:498" coordsize="2982,2988" path="m2982,1494r-2,-77l2974,1341r-10,-74l2952,1193r-17,-72l2915,1050r-23,-70l2865,913r-30,-66l2802,782r-36,-62l2727,659r-41,-59l2642,544r-47,-55l2545,438r-51,-49l2439,342r-56,-45l2324,256r-60,-39l2201,181r-63,-34l2071,117,2004,90,1935,67,1863,47,1791,30,1718,18,1644,8,1568,2,1491,r-77,2l1338,8r-75,10l1191,30r-73,17l1048,67,978,90r-67,27l844,147r-64,34l718,217r-60,39l599,297r-56,45l488,389r-51,49l387,489r-47,55l296,600r-41,59l216,720r-36,62l147,847r-30,66l90,980r-24,70l46,1121r-16,72l17,1267,7,1341r-5,76l,1494r2,77l7,1647r10,75l30,1795r16,72l66,1939r24,69l117,2075r30,67l180,2206r36,62l255,2330r41,58l340,2444r47,55l437,2550r51,50l543,2647r56,44l658,2733r60,38l780,2808r64,33l911,2871r67,27l1048,2921r70,20l1191,2958r72,13l1338,2980r76,6l1491,2988r77,-2l1644,2980r74,-9l1791,2958r72,-17l1935,2921r69,-23l2071,2871r67,-30l2201,2808r63,-37l2324,2733r59,-42l2439,2647r55,-47l2545,2550r50,-51l2642,2444r44,-56l2727,2330r39,-62l2802,2206r33,-64l2865,2075r27,-67l2915,1939r20,-72l2952,1795r12,-73l2974,1647r6,-76l2982,1494xm2977,1494r-1,77l2969,1646r-9,75l2947,1795r-17,71l2910,1937r-24,69l2861,2074r-30,66l2797,2204r-36,62l2723,2327r-41,58l2638,2442r-47,53l2542,2547r-52,49l2436,2643r-56,44l2322,2729r-60,39l2199,2804r-63,32l2070,2866r-68,27l1933,2917r-71,20l1790,2952r-73,14l1643,2976r-75,5l1491,2982r-77,-1l1339,2976r-75,-10l1192,2952r-73,-15l1049,2917r-69,-24l912,2866r-66,-30l783,2804r-63,-36l660,2729r-58,-42l546,2643r-55,-47l440,2547r-49,-52l344,2442r-44,-57l258,2327r-38,-61l185,2204r-34,-64l121,2074,95,2006,72,1937,52,1866,35,1795,22,1721r-9,-75l6,1571,5,1494r1,-76l13,1342r9,-75l35,1194r17,-72l72,1051,95,982r26,-68l151,849r34,-65l220,722r38,-61l300,603r44,-56l391,493r49,-52l491,392r55,-47l602,300r58,-41l720,221r63,-36l846,152r66,-30l980,96r69,-23l1119,52r73,-16l1264,22r75,-9l1414,7r77,-2l1568,7r75,6l1717,22r73,14l1862,52r71,21l2002,96r68,26l2136,152r63,33l2262,221r60,38l2380,300r56,45l2490,392r52,49l2591,493r47,54l2682,603r41,58l2761,722r36,62l2831,849r30,65l2886,982r24,69l2930,1122r17,72l2960,1267r9,75l2976,1418r1,76xe" fillcolor="#d1d0d0" stroked="f">
                <v:path arrowok="t"/>
                <o:lock v:ext="edit" verticies="t"/>
              </v:shape>
              <v:shape id="_x0000_s2952" style="position:absolute;left:10847;top:9317;width:496;height:497" coordsize="2977,2984" path="m2977,1492r-2,-77l2969,1340r-10,-75l2946,1191r-16,-71l2910,1048r-23,-69l2860,912r-30,-66l2796,781r-35,-62l2723,658r-43,-58l2637,543r-47,-53l2541,437r-53,-49l2435,341r-57,-44l2320,255r-60,-38l2197,181r-63,-33l2067,117,2000,91,1931,67,1860,47,1788,31,1714,18,1640,8,1565,2,1488,r-77,2l1336,8r-75,10l1188,31r-73,16l1045,67,976,91r-67,26l842,148r-64,33l716,217r-60,38l598,297r-57,44l487,388r-52,49l386,490r-47,53l295,600r-42,58l215,719r-36,62l146,846r-30,66l89,979r-23,69l46,1120r-16,71l17,1265,7,1340r-6,75l,1492r1,77l7,1645r10,74l30,1793r16,72l66,1936r23,69l116,2073r30,66l179,2203r36,62l253,2326r42,59l339,2441r47,53l435,2547r52,49l541,2643r57,45l656,2729r60,39l778,2804r64,32l909,2867r67,26l1045,2917r70,20l1188,2954r73,12l1336,2976r75,6l1488,2984r77,-2l1640,2976r74,-10l1788,2954r72,-17l1931,2917r69,-24l2067,2867r67,-31l2197,2804r63,-36l2320,2729r58,-41l2435,2643r53,-47l2541,2547r49,-53l2637,2441r43,-56l2723,2326r38,-61l2796,2203r34,-64l2860,2073r27,-68l2910,1936r20,-71l2946,1793r13,-74l2969,1645r6,-76l2977,1492xm2971,1492r-2,77l2964,1644r-9,75l2941,1791r-16,73l2904,1935r-23,68l2854,2071r-29,66l2792,2200r-36,63l2718,2323r-41,59l2632,2437r-47,54l2536,2544r-51,49l2432,2639r-56,44l2318,2725r-60,39l2195,2799r-64,33l2066,2862r-68,26l1928,2911r-70,20l1787,2948r-73,14l1640,2970r-76,6l1488,2978r-76,-2l1336,2970r-75,-8l1189,2948r-71,-17l1047,2911r-69,-23l910,2862r-66,-30l781,2799r-63,-35l658,2725r-58,-42l544,2639r-53,-46l439,2544r-49,-53l343,2437r-44,-55l258,2323r-38,-60l184,2200r-34,-63l121,2071,95,2003,71,1935,51,1864,34,1791,21,1719r-9,-75l7,1569,4,1492r3,-76l12,1340r9,-74l34,1192r17,-71l71,1051,95,981r26,-68l150,848r34,-65l220,721r38,-60l299,602r44,-55l390,493r49,-51l491,392r53,-47l600,301r58,-42l718,221r63,-35l844,152r66,-29l978,96r69,-23l1118,53r71,-17l1261,22r75,-8l1412,8r76,-2l1564,8r76,6l1714,22r73,14l1858,53r70,20l1998,96r68,27l2131,152r64,34l2258,221r60,38l2376,301r56,44l2485,392r51,50l2585,493r47,54l2677,602r41,59l2756,721r36,62l2825,848r29,65l2881,981r23,70l2925,1121r16,71l2955,1266r9,74l2969,1416r2,76xe" fillcolor="#d1d0d0" stroked="f">
                <v:path arrowok="t"/>
                <o:lock v:ext="edit" verticies="t"/>
              </v:shape>
              <v:shape id="_x0000_s2953" style="position:absolute;left:10847;top:9317;width:496;height:496" coordsize="2972,2977" path="m2972,1489r-1,-76l2964,1337r-9,-75l2942,1189r-17,-72l2905,1046r-24,-69l2856,909r-30,-65l2792,779r-36,-62l2718,656r-41,-58l2633,542r-47,-54l2537,436r-52,-49l2431,340r-56,-45l2317,254r-60,-38l2194,180r-63,-33l2065,117,1997,91,1928,68,1857,47,1785,31,1712,17,1638,8,1563,2,1486,r-77,2l1334,8r-75,9l1187,31r-73,16l1044,68,975,91r-68,26l841,147r-63,33l715,216r-60,38l597,295r-56,45l486,387r-51,49l386,488r-47,54l295,598r-42,58l215,717r-35,62l146,844r-30,65l90,977r-23,69l47,1117r-17,72l17,1262r-9,75l1,1413,,1489r1,77l8,1641r9,75l30,1790r17,71l67,1932r23,69l116,2069r30,66l180,2199r35,62l253,2322r42,58l339,2437r47,53l435,2542r51,49l541,2638r56,44l655,2724r60,39l778,2799r63,32l907,2861r68,27l1044,2912r70,20l1187,2947r72,14l1334,2971r75,5l1486,2977r77,-1l1638,2971r74,-10l1785,2947r72,-15l1928,2912r69,-24l2065,2861r66,-30l2194,2799r63,-36l2317,2724r58,-42l2431,2638r54,-47l2537,2542r49,-52l2633,2437r44,-57l2718,2322r38,-61l2792,2199r34,-64l2856,2069r25,-68l2905,1932r20,-71l2942,1790r13,-74l2964,1641r7,-75l2972,1489xm2967,1489r-2,76l2959,1641r-10,74l2937,1788r-17,72l2900,1930r-23,70l2850,2067r-29,66l2788,2196r-36,63l2714,2318r-41,59l2629,2433r-47,54l2533,2538r-51,49l2427,2634r-55,44l2314,2719r-61,39l2192,2794r-64,33l2063,2857r-68,26l1926,2906r-70,20l1785,2943r-74,13l1638,2965r-76,6l1486,2973r-76,-2l1334,2965r-73,-9l1187,2943r-71,-17l1045,2906r-69,-23l909,2857r-66,-30l780,2794r-62,-36l658,2719r-58,-41l543,2634r-53,-47l438,2538r-49,-51l343,2433r-44,-56l258,2318r-39,-59l184,2196r-33,-63l122,2067,95,2000,71,1930,51,1860,35,1788,22,1715,12,1641,7,1565,5,1489r2,-76l12,1337r10,-74l35,1189r16,-71l71,1048,95,979r27,-68l151,845r33,-63l219,720r39,-60l299,602r44,-56l389,491r49,-51l490,390r53,-45l600,300r58,-41l718,221r62,-36l843,151r66,-29l976,95r69,-23l1116,52r71,-17l1261,23r73,-10l1410,7r76,-2l1562,7r76,6l1711,23r74,12l1856,52r70,20l1995,95r68,27l2128,151r64,34l2253,221r61,38l2372,300r55,45l2482,390r51,50l2582,491r47,55l2673,602r41,58l2752,720r36,62l2821,845r29,66l2877,979r23,69l2920,1118r17,71l2949,1263r10,74l2965,1413r2,76xe" fillcolor="#d1d0d0" stroked="f">
                <v:path arrowok="t"/>
                <o:lock v:ext="edit" verticies="t"/>
              </v:shape>
              <v:shape id="_x0000_s2954" style="position:absolute;left:10848;top:9318;width:494;height:495" coordsize="2967,2972" path="m2967,1486r-2,-76l2960,1334r-9,-74l2937,1186r-16,-71l2900,1045r-23,-70l2850,907r-29,-65l2788,777r-36,-62l2714,655r-41,-59l2628,541r-47,-54l2532,436r-51,-50l2428,339r-56,-44l2314,253r-60,-38l2191,180r-64,-34l2062,117,1994,90,1924,67,1854,47,1783,30,1710,16,1636,8,1560,2,1484,r-76,2l1332,8r-75,8l1185,30r-71,17l1043,67,974,90r-68,27l840,146r-63,34l714,215r-60,38l596,295r-56,44l487,386r-52,50l386,487r-47,54l295,596r-41,59l216,715r-36,62l146,842r-29,65l91,975r-24,70l47,1115r-17,71l17,1260r-9,74l3,1410,,1486r3,77l8,1638r9,75l30,1785r17,73l67,1929r24,68l117,2065r29,66l180,2194r36,63l254,2317r41,59l339,2431r47,54l435,2538r52,49l540,2633r56,44l654,2719r60,39l777,2793r63,33l906,2856r68,26l1043,2905r71,20l1185,2942r72,14l1332,2964r76,6l1484,2972r76,-2l1636,2964r74,-8l1783,2942r71,-17l1924,2905r70,-23l2062,2856r65,-30l2191,2793r63,-35l2314,2719r58,-42l2428,2633r53,-46l2532,2538r49,-53l2628,2431r45,-55l2714,2317r38,-60l2788,2194r33,-63l2850,2065r27,-68l2900,1929r21,-71l2937,1785r14,-72l2960,1638r5,-75l2967,1486xm2962,1486r-1,76l2955,1638r-10,74l2933,1784r-17,72l2896,1926r-23,70l2846,2063r-29,66l2783,2192r-34,62l2710,2314r-42,58l2625,2428r-47,54l2529,2533r-51,49l2424,2629r-56,44l2310,2714r-60,39l2189,2789r-64,32l2059,2850r-66,27l1923,2901r-70,20l1782,2938r-73,12l1636,2960r-76,6l1484,2968r-76,-2l1333,2960r-74,-10l1186,2938r-71,-17l1044,2901r-69,-24l908,2850r-66,-29l779,2789r-61,-36l657,2714r-58,-41l544,2629r-54,-47l439,2533r-49,-51l343,2428r-44,-56l258,2314r-39,-60l184,2192r-33,-63l122,2063,95,1996,72,1926,52,1856,36,1784,23,1712,13,1638,7,1562,6,1486r1,-76l13,1335r10,-75l36,1188r16,-72l72,1046,95,976r27,-67l151,843r33,-63l219,718r39,-60l299,600r44,-56l390,490r49,-51l490,390r54,-47l599,299r58,-41l718,220r61,-36l842,151r66,-29l975,95r69,-24l1115,51r71,-17l1259,22r74,-10l1408,6r76,-1l1560,6r76,6l1709,22r73,12l1853,51r70,20l1993,95r66,27l2125,151r64,33l2250,220r60,38l2368,299r56,44l2478,390r51,49l2578,490r47,54l2668,600r42,58l2749,718r34,62l2817,843r29,66l2873,976r23,70l2916,1116r17,72l2945,1260r10,75l2961,1410r1,76xe" fillcolor="#d1d0d0" stroked="f">
                <v:path arrowok="t"/>
                <o:lock v:ext="edit" verticies="t"/>
              </v:shape>
              <v:shape id="_x0000_s2955" style="position:absolute;left:10848;top:9318;width:494;height:495" coordsize="2962,2968" path="m2962,1484r-2,-76l2954,1332r-10,-74l2932,1184r-17,-71l2895,1043r-23,-69l2845,906r-29,-66l2783,777r-36,-62l2709,655r-41,-58l2624,541r-47,-55l2528,435r-51,-50l2422,340r-55,-45l2309,254r-61,-38l2187,180r-64,-34l2058,117,1990,90,1921,67,1851,47,1780,30,1706,18,1633,8,1557,2,1481,r-76,2l1329,8r-73,10l1182,30r-71,17l1040,67,971,90r-67,27l838,146r-63,34l713,216r-60,38l595,295r-57,45l485,385r-52,50l384,486r-46,55l294,597r-41,58l214,715r-35,62l146,840r-29,66l90,974r-24,69l46,1113r-16,71l17,1258,7,1332r-5,76l,1484r2,76l7,1636r10,74l30,1783r16,72l66,1925r24,70l117,2062r29,66l179,2191r35,63l253,2313r41,59l338,2428r46,54l433,2533r52,49l538,2629r57,44l653,2714r60,39l775,2789r63,33l904,2852r67,26l1040,2901r71,20l1182,2938r74,13l1329,2960r76,6l1481,2968r76,-2l1633,2960r73,-9l1780,2938r71,-17l1921,2901r69,-23l2058,2852r65,-30l2187,2789r61,-36l2309,2714r58,-41l2422,2629r55,-47l2528,2533r49,-51l2624,2428r44,-56l2709,2313r38,-59l2783,2191r33,-63l2845,2062r27,-67l2895,1925r20,-70l2932,1783r12,-73l2954,1636r6,-76l2962,1484xm2957,1484r-3,76l2949,1635r-9,75l2926,1782r-16,72l2891,1924r-24,68l2841,2060r-29,65l2778,2189r-34,62l2705,2311r-42,58l2620,2425r-47,54l2525,2530r-51,49l2420,2625r-56,44l2306,2710r-60,39l2185,2785r-64,32l2055,2846r-67,27l1919,2897r-69,20l1779,2932r-74,14l1631,2955r-74,6l1481,2962r-76,-1l1330,2955r-73,-9l1183,2932r-71,-15l1042,2897r-69,-24l906,2846r-65,-29l777,2785r-61,-36l655,2710r-58,-41l542,2625r-54,-46l437,2530r-48,-51l342,2425r-44,-56l257,2311r-39,-60l184,2189r-34,-64l121,2060,94,1992,71,1924,51,1854,35,1782,22,1710r-9,-75l7,1560,5,1484r2,-76l13,1333r9,-74l35,1186r16,-72l71,1045,94,976r27,-68l150,843r34,-64l218,717r39,-60l298,599r44,-56l389,489r48,-51l488,390r54,-47l597,299r58,-41l716,219r61,-35l841,151r65,-29l973,95r69,-24l1112,52r71,-16l1257,22r73,-9l1405,8r76,-2l1557,8r74,5l1705,22r74,14l1850,52r69,19l1988,95r67,27l2121,151r64,33l2246,219r60,39l2364,299r56,44l2474,390r51,48l2573,489r47,54l2663,599r42,58l2744,717r34,62l2812,843r29,65l2867,976r24,69l2910,1114r16,72l2940,1259r9,74l2954,1408r3,76xe" fillcolor="#d1d0d0" stroked="f">
                <v:path arrowok="t"/>
                <o:lock v:ext="edit" verticies="t"/>
              </v:shape>
              <v:shape id="_x0000_s2956" style="position:absolute;left:10849;top:9319;width:492;height:493" coordsize="2956,2963" path="m2956,1481r-1,-76l2949,1330r-10,-75l2927,1183r-17,-72l2890,1041r-23,-70l2840,904r-29,-66l2777,775r-34,-62l2704,653r-42,-58l2619,539r-47,-54l2523,434r-51,-49l2418,338r-56,-44l2304,253r-60,-38l2183,179r-64,-33l2053,117,1987,90,1917,66,1847,46,1776,29,1703,17,1630,7,1554,1,1478,r-76,1l1327,7r-74,10l1180,29r-71,17l1038,66,969,90r-67,27l836,146r-63,33l712,215r-61,38l593,294r-55,44l484,385r-51,49l384,485r-47,54l293,595r-41,58l213,713r-35,62l145,838r-29,66l89,971r-23,70l46,1111r-16,72l17,1255,7,1330r-6,75l,1481r1,76l7,1633r10,74l30,1779r16,72l66,1921r23,70l116,2058r29,66l178,2187r35,62l252,2309r41,58l337,2423r47,54l433,2528r51,49l538,2624r55,44l651,2709r61,39l773,2784r63,32l902,2845r67,27l1038,2896r71,20l1180,2933r73,12l1327,2955r75,6l1478,2963r76,-2l1630,2955r73,-10l1776,2933r71,-17l1917,2896r70,-24l2053,2845r66,-29l2183,2784r61,-36l2304,2709r58,-41l2418,2624r54,-47l2523,2528r49,-51l2619,2423r43,-56l2704,2309r39,-60l2777,2187r34,-63l2840,2058r27,-67l2890,1921r20,-70l2927,1779r12,-72l2949,1633r6,-76l2956,1481xm2951,1481r-2,76l2944,1632r-9,74l2921,1778r-16,72l2884,1920r-22,68l2835,2055r-29,66l2773,2185r-35,61l2699,2307r-41,57l2615,2420r-46,53l2520,2525r-52,49l2415,2620r-56,44l2301,2705r-59,39l2181,2780r-64,32l2051,2841r-67,27l1916,2891r-70,19l1775,2927r-73,13l1628,2949r-74,6l1478,2957r-76,-2l1327,2949r-73,-9l1181,2927r-71,-17l1039,2891r-68,-23l905,2841r-66,-29l775,2780r-61,-36l655,2705r-58,-41l541,2620r-54,-46l436,2525r-49,-52l341,2420r-43,-56l256,2307r-39,-61l183,2185r-34,-64l120,2055,94,1988,71,1920,51,1850,34,1778,21,1706r-9,-74l7,1557,4,1481r3,-76l12,1330r9,-74l34,1184r17,-72l71,1042,94,974r26,-67l149,841r34,-63l217,716r39,-60l298,598r43,-56l387,489r49,-52l487,388r54,-46l597,299r58,-42l714,218r61,-34l839,150r66,-29l971,94r68,-22l1110,52r71,-17l1254,22r73,-9l1402,7r76,-2l1554,7r74,6l1702,22r73,13l1846,52r70,20l1984,94r67,27l2117,150r64,34l2242,218r59,39l2359,299r56,43l2468,388r52,49l2569,489r46,53l2658,598r41,58l2738,716r35,62l2806,841r29,66l2862,974r22,68l2905,1112r16,72l2935,1256r9,74l2949,1405r2,76xe" fillcolor="#d1d0d0" stroked="f">
                <v:path arrowok="t"/>
                <o:lock v:ext="edit" verticies="t"/>
              </v:shape>
              <v:shape id="_x0000_s2957" style="position:absolute;left:10849;top:9319;width:492;height:493" coordsize="2952,2956" path="m2952,1478r-3,-76l2944,1327r-9,-74l2921,1180r-16,-72l2886,1039r-24,-69l2836,902r-29,-65l2773,773r-34,-62l2700,651r-42,-58l2615,537r-47,-54l2520,432r-51,-48l2415,337r-56,-44l2301,252r-60,-39l2180,178r-64,-33l2050,116,1983,89,1914,65,1845,46,1774,30,1700,16,1626,7,1552,2,1476,r-76,2l1325,7r-73,9l1178,30r-71,16l1037,65,968,89r-67,27l836,145r-64,33l711,213r-61,39l592,293r-55,44l483,384r-51,48l384,483r-47,54l293,593r-41,58l213,711r-34,62l145,837r-29,65l89,970r-23,69l46,1108r-16,72l17,1253r-9,74l2,1402,,1478r2,76l8,1629r9,75l30,1776r16,72l66,1918r23,68l116,2054r29,65l179,2183r34,62l252,2305r41,58l337,2419r47,54l432,2524r51,49l537,2619r55,44l650,2704r61,39l772,2779r64,32l901,2840r67,27l1037,2891r70,20l1178,2926r74,14l1325,2949r75,6l1476,2956r76,-1l1626,2949r74,-9l1774,2926r71,-15l1914,2891r69,-24l2050,2840r66,-29l2180,2779r61,-36l2301,2704r58,-41l2415,2619r54,-46l2520,2524r48,-51l2615,2419r43,-56l2700,2305r39,-60l2773,2183r34,-64l2836,2054r26,-68l2886,1918r19,-70l2921,1776r14,-72l2944,1629r5,-75l2952,1478xm2947,1478r-2,76l2939,1629r-10,74l2917,1775r-17,72l2880,1916r-22,68l2831,2051r-29,66l2769,2181r-35,61l2695,2302r-40,58l2611,2416r-46,53l2515,2519r-50,50l2412,2616r-56,43l2298,2699r-59,40l2177,2774r-63,33l2048,2836r-67,27l1913,2885r-69,20l1773,2922r-73,13l1626,2944r-74,6l1476,2952r-76,-2l1325,2944r-73,-9l1179,2922r-71,-17l1039,2885r-68,-22l904,2836r-66,-29l775,2774r-62,-35l654,2699r-58,-40l540,2616r-54,-47l436,2519r-49,-50l341,2416r-44,-56l257,2302r-39,-60l183,2181r-33,-64l121,2051,94,1984,72,1916,51,1847,35,1775,22,1703,12,1629,7,1554,5,1478r2,-76l12,1327r10,-74l35,1181r16,-71l72,1040,94,972r27,-67l150,839r33,-63l218,714r39,-60l297,596r44,-56l387,487r49,-51l486,387r54,-46l596,297r58,-40l713,217r62,-34l838,149r66,-29l971,93r68,-22l1108,51r71,-17l1252,22r73,-10l1400,6r76,-2l1552,6r74,6l1700,22r73,12l1844,51r69,20l1981,93r67,27l2114,149r63,34l2239,217r59,40l2356,297r56,44l2465,387r50,49l2565,487r46,53l2655,596r40,58l2734,714r35,62l2802,839r29,66l2858,972r22,68l2900,1110r17,71l2929,1253r10,74l2945,1402r2,76xe" fillcolor="#d1d0d0" stroked="f">
                <v:path arrowok="t"/>
                <o:lock v:ext="edit" verticies="t"/>
              </v:shape>
              <v:shape id="_x0000_s2958" style="position:absolute;left:10849;top:9319;width:492;height:492" coordsize="2947,2952" path="m2947,1476r-2,-76l2940,1325r-9,-74l2917,1179r-16,-72l2880,1037r-22,-68l2831,902r-29,-66l2769,773r-35,-62l2695,651r-41,-58l2611,537r-46,-53l2516,432r-52,-49l2411,337r-56,-43l2297,252r-59,-39l2177,179r-64,-34l2047,116,1980,89,1912,67,1842,47,1771,30,1698,17,1624,8,1550,2,1474,r-76,2l1323,8r-73,9l1177,30r-71,17l1035,67,967,89r-66,27l835,145r-64,34l710,213r-59,39l593,294r-56,43l483,383r-51,49l383,484r-46,53l294,593r-42,58l213,711r-34,62l145,836r-29,66l90,969r-23,68l47,1107r-17,72l17,1251r-9,74l3,1400,,1476r3,76l8,1627r9,74l30,1773r17,72l67,1915r23,68l116,2050r29,66l179,2180r34,61l252,2302r42,57l337,2415r46,53l432,2520r51,49l537,2615r56,44l651,2700r59,39l771,2775r64,32l901,2836r66,27l1035,2886r71,19l1177,2922r73,13l1323,2944r75,6l1474,2952r76,-2l1624,2944r74,-9l1771,2922r71,-17l1912,2886r68,-23l2047,2836r66,-29l2177,2775r61,-36l2297,2700r58,-41l2411,2615r53,-46l2516,2520r49,-52l2611,2415r43,-56l2695,2302r39,-61l2769,2180r33,-64l2831,2050r27,-67l2880,1915r21,-70l2917,1773r14,-72l2940,1627r5,-75l2947,1476xm2942,1476r-1,76l2935,1627r-10,74l2913,1772r-17,72l2876,1914r-23,68l2827,2048r-30,66l2764,2178r-34,61l2691,2298r-40,59l2607,2411r-47,54l2512,2516r-51,48l2407,2611r-54,44l2295,2696r-59,38l2173,2770r-62,32l2045,2832r-66,26l1910,2881r-69,20l1769,2918r-72,12l1624,2940r-74,6l1474,2947r-76,-1l1323,2940r-72,-10l1178,2918r-71,-17l1038,2881r-69,-23l903,2832r-66,-30l774,2770r-62,-36l653,2696r-58,-41l540,2611r-53,-47l435,2516r-48,-51l341,2411r-44,-54l257,2298r-39,-59l183,2178r-33,-64l121,2048,95,1982,72,1914,52,1844,35,1772,23,1701r-9,-74l7,1552,6,1476r1,-76l14,1326r9,-74l35,1180r17,-72l72,1039,95,971r26,-67l150,838r33,-63l218,714r39,-60l297,597r44,-56l387,487r48,-51l487,388r53,-47l595,297r58,-40l712,218r62,-35l837,151r66,-31l969,95r69,-24l1107,51r71,-17l1251,22r72,-10l1398,6r76,-1l1550,6r74,6l1697,22r72,12l1841,51r69,20l1979,95r66,25l2111,151r62,32l2236,218r59,39l2353,297r54,44l2461,388r51,48l2560,487r47,54l2651,597r40,57l2730,714r34,61l2797,838r30,66l2853,971r23,68l2896,1108r17,72l2925,1252r10,74l2941,1400r1,76xe" fillcolor="#d3d2d2" stroked="f">
                <v:path arrowok="t"/>
                <o:lock v:ext="edit" verticies="t"/>
              </v:shape>
              <v:shape id="_x0000_s2959" style="position:absolute;left:10850;top:9320;width:490;height:491" coordsize="2942,2948" path="m2942,1474r-2,-76l2934,1323r-10,-74l2912,1177r-17,-71l2875,1036r-22,-68l2826,901r-29,-66l2764,772r-35,-62l2690,650r-40,-58l2606,536r-46,-53l2510,432r-50,-49l2407,337r-56,-44l2293,253r-59,-40l2172,179r-63,-34l2043,116,1976,89,1908,67,1839,47,1768,30,1695,18,1621,8,1547,2,1471,r-76,2l1320,8r-73,10l1174,30r-71,17l1034,67,966,89r-67,27l833,145r-63,34l708,213r-59,40l591,293r-56,44l481,383r-50,49l382,483r-46,53l292,592r-40,58l213,710r-35,62l145,835r-29,66l89,968r-22,68l46,1106r-16,71l17,1249,7,1323r-5,75l,1474r2,76l7,1625r10,74l30,1771r16,72l67,1912r22,68l116,2047r29,66l178,2177r35,61l252,2298r40,58l336,2412r46,53l431,2515r50,50l535,2612r56,43l649,2695r59,40l770,2770r63,33l899,2832r67,27l1034,2881r69,20l1174,2918r73,13l1320,2940r75,6l1471,2948r76,-2l1621,2940r74,-9l1768,2918r71,-17l1908,2881r68,-22l2043,2832r66,-29l2172,2770r62,-35l2293,2695r58,-40l2407,2612r53,-47l2510,2515r50,-50l2606,2412r44,-56l2690,2298r39,-60l2764,2177r33,-64l2826,2047r27,-67l2875,1912r20,-69l2912,1771r12,-72l2934,1625r6,-75l2942,1474xm2937,1474r-3,76l2929,1624r-9,73l2906,1770r-15,72l2871,1911r-24,68l2822,2046r-30,65l2759,2174r-34,61l2687,2295r-42,57l2602,2408r-46,54l2507,2512r-51,49l2403,2607r-55,44l2291,2692r-61,38l2169,2766r-62,32l2041,2827r-66,26l1907,2876r-70,21l1766,2912r-72,14l1620,2935r-73,5l1471,2942r-76,-2l1321,2935r-73,-9l1175,2912r-70,-15l1035,2876r-68,-23l901,2827r-66,-29l773,2766r-62,-36l651,2692r-57,-41l538,2607r-52,-46l435,2512r-49,-50l340,2408r-44,-56l255,2295r-38,-60l183,2174r-33,-63l120,2046,94,1979,71,1911,51,1842,35,1770,22,1697r-9,-73l7,1550,5,1474r2,-76l13,1324r9,-74l35,1178r16,-71l71,1037,94,969r26,-66l150,837r33,-63l217,713r38,-60l296,596r44,-56l386,487r49,-51l486,387r52,-46l594,297r57,-41l711,218r62,-35l835,151r66,-30l967,95r68,-23l1105,51r70,-15l1248,22r73,-9l1395,8r76,-2l1547,8r73,5l1694,22r72,14l1837,51r70,21l1975,95r66,26l2107,151r62,32l2230,218r61,38l2348,297r55,44l2456,387r51,49l2556,487r46,53l2645,596r42,57l2725,713r34,61l2792,837r30,66l2847,969r24,68l2891,1107r15,71l2920,1250r9,74l2934,1398r3,76xe" fillcolor="#d3d2d2" stroked="f">
                <v:path arrowok="t"/>
                <o:lock v:ext="edit" verticies="t"/>
              </v:shape>
              <v:shape id="_x0000_s2960" style="position:absolute;left:10850;top:9320;width:490;height:490" coordsize="2936,2942" path="m2936,1471r-1,-76l2929,1321r-10,-74l2907,1175r-17,-72l2870,1034r-23,-68l2821,899r-30,-66l2758,770r-34,-61l2685,649r-40,-57l2601,536r-47,-54l2506,431r-51,-48l2401,336r-54,-44l2289,252r-59,-39l2167,178r-62,-32l2039,115,1973,90,1904,66,1835,46,1763,29,1691,17,1618,7,1544,1,1468,r-76,1l1317,7r-72,10l1172,29r-71,17l1032,66,963,90r-66,25l831,146r-63,32l706,213r-59,39l589,292r-55,44l481,383r-52,48l381,482r-46,54l291,592r-40,57l212,709r-35,61l144,833r-29,66l89,966r-23,68l46,1103r-17,72l17,1247r-9,74l1,1395,,1471r1,76l8,1622r9,74l29,1767r17,72l66,1909r23,68l115,2043r29,66l177,2173r35,61l251,2293r40,59l335,2406r46,54l429,2511r52,48l534,2606r55,44l647,2691r59,38l768,2765r63,32l897,2827r66,26l1032,2876r69,20l1172,2913r73,12l1317,2935r75,6l1468,2942r76,-1l1618,2935r73,-10l1763,2913r72,-17l1904,2876r69,-23l2039,2827r66,-30l2167,2765r63,-36l2289,2691r58,-41l2401,2606r54,-47l2506,2511r48,-51l2601,2406r44,-54l2685,2293r39,-59l2758,2173r33,-64l2821,2043r26,-66l2870,1909r20,-70l2907,1767r12,-71l2929,1622r6,-75l2936,1471xm2931,1471r-2,76l2924,1621r-9,73l2901,1766r-17,72l2866,1907r-24,68l2816,2042r-30,65l2754,2169r-35,62l2681,2290r-41,58l2597,2403r-46,54l2503,2508r-51,48l2398,2602r-55,43l2285,2687r-59,38l2165,2761r-62,32l2038,2822r-67,26l1903,2871r-69,20l1762,2907r-71,13l1617,2929r-73,6l1468,2937r-75,-2l1318,2929r-73,-9l1173,2907r-71,-16l1033,2871r-68,-23l898,2822r-65,-29l771,2761r-62,-36l650,2687r-58,-42l538,2602r-54,-46l434,2508r-49,-51l339,2403r-43,-55l254,2290r-38,-59l182,2169r-33,-62l119,2042,94,1975,70,1907,51,1838,35,1766,21,1694r-9,-73l7,1547,4,1471r3,-75l12,1321r9,-74l35,1176r16,-72l70,1035,94,967r25,-66l149,835r33,-62l216,711r38,-59l296,594r43,-55l385,485r49,-51l484,386r54,-46l592,296r58,-41l709,217r62,-34l833,150r65,-30l965,94r68,-23l1102,52r71,-17l1245,22r73,-9l1393,7r75,-2l1544,7r73,6l1691,22r71,13l1834,52r69,19l1971,94r67,26l2103,150r62,33l2226,217r59,38l2343,296r55,44l2452,386r51,48l2551,485r46,54l2640,594r41,58l2719,711r35,62l2786,835r30,66l2842,967r24,68l2884,1104r17,72l2915,1247r9,74l2929,1396r2,75xe" fillcolor="#d3d2d2" stroked="f">
                <v:path arrowok="t"/>
                <o:lock v:ext="edit" verticies="t"/>
              </v:shape>
              <v:shape id="_x0000_s2961" style="position:absolute;left:10851;top:9321;width:488;height:489" coordsize="2932,2936" path="m2932,1468r-3,-76l2924,1318r-9,-74l2901,1172r-15,-71l2866,1031r-24,-68l2817,897r-30,-66l2754,768r-34,-61l2682,647r-42,-57l2597,534r-46,-53l2502,430r-51,-49l2398,335r-55,-44l2286,250r-61,-38l2164,177r-62,-32l2036,115,1970,89,1902,66,1832,45,1761,30,1689,16,1615,7,1542,2,1466,r-76,2l1316,7r-73,9l1170,30r-70,15l1030,66,962,89r-66,26l830,145r-62,32l706,212r-60,38l589,291r-56,44l481,381r-51,49l381,481r-46,53l291,590r-41,57l212,707r-34,61l145,831r-30,66l89,963r-23,68l46,1101r-16,71l17,1244r-9,74l2,1392,,1468r2,76l8,1618r9,73l30,1764r16,72l66,1905r23,68l115,2040r30,65l178,2168r34,61l250,2289r41,57l335,2402r46,54l430,2506r51,49l533,2601r56,44l646,2686r60,38l768,2760r62,32l896,2821r66,26l1030,2870r70,21l1170,2906r73,14l1316,2929r74,5l1466,2936r76,-2l1615,2929r74,-9l1761,2906r71,-15l1902,2870r68,-23l2036,2821r66,-29l2164,2760r61,-36l2286,2686r57,-41l2398,2601r53,-46l2502,2506r49,-50l2597,2402r43,-56l2682,2289r38,-60l2754,2168r33,-63l2817,2040r25,-67l2866,1905r20,-69l2901,1764r14,-73l2924,1618r5,-74l2932,1468xm2927,1468r-2,75l2919,1618r-10,73l2897,1763r-17,70l2861,1903r-23,68l2812,2038r-30,65l2750,2165r-35,62l2677,2286r-41,58l2592,2399r-45,54l2499,2503r-52,48l2395,2598r-56,42l2282,2682r-59,38l2162,2755r-63,32l2035,2817r-67,26l1900,2866r-69,19l1760,2902r-72,13l1615,2924r-74,6l1466,2932r-75,-2l1316,2924r-72,-9l1171,2902r-70,-17l1032,2866r-68,-23l897,2817r-65,-30l770,2755r-62,-35l649,2682r-57,-42l537,2598r-53,-47l433,2503r-48,-50l339,2399r-43,-55l254,2286r-37,-59l182,2165r-32,-62l120,2038,94,1971,70,1903,51,1833,35,1763,22,1691,12,1618,7,1543,6,1468r1,-75l12,1318r10,-72l35,1173r16,-70l70,1033,94,965r26,-67l150,833r32,-62l217,709r37,-59l296,593r43,-56l385,485r48,-52l484,385r53,-46l592,296r57,-42l708,216r62,-34l832,149r65,-30l964,93r68,-23l1101,51r70,-17l1244,22r72,-10l1391,6r75,-2l1541,6r74,6l1688,22r72,12l1831,51r69,19l1968,93r67,26l2099,149r63,33l2223,216r59,38l2339,296r56,43l2447,385r52,48l2547,485r45,52l2636,593r41,57l2715,709r35,62l2782,833r30,65l2838,965r23,68l2880,1103r17,70l2909,1246r10,72l2925,1393r2,75xe" fillcolor="#d3d2d2" stroked="f">
                <v:path arrowok="t"/>
                <o:lock v:ext="edit" verticies="t"/>
              </v:shape>
              <v:shape id="_x0000_s2962" style="position:absolute;left:10851;top:9321;width:488;height:489" coordsize="2927,2932" path="m2927,1466r-2,-75l2920,1316r-9,-74l2897,1171r-17,-72l2862,1030r-24,-68l2812,896r-30,-66l2750,768r-35,-62l2677,647r-41,-58l2593,534r-46,-54l2499,429r-51,-48l2394,335r-55,-44l2281,250r-59,-38l2161,178r-62,-33l2034,115,1967,89,1899,66,1830,47,1758,30,1687,17,1613,8,1540,2,1464,r-75,2l1314,8r-73,9l1169,30r-71,17l1029,66,961,89r-67,26l829,145r-62,33l705,212r-59,38l588,291r-54,44l480,381r-50,48l381,480r-46,54l292,589r-42,58l212,706r-34,62l145,830r-30,66l90,962r-24,68l47,1099r-16,72l17,1242r-9,74l3,1391,,1466r3,76l8,1616r9,73l31,1761r16,72l66,1902r24,68l115,2037r30,65l178,2164r34,62l250,2285r42,58l335,2398r46,54l430,2503r50,48l534,2597r54,43l646,2682r59,38l767,2756r62,32l894,2817r67,26l1029,2866r69,20l1169,2902r72,13l1314,2924r75,6l1464,2932r76,-2l1613,2924r74,-9l1758,2902r72,-16l1899,2866r68,-23l2034,2817r65,-29l2161,2756r61,-36l2281,2682r58,-42l2394,2597r54,-46l2499,2503r48,-51l2593,2398r43,-55l2677,2285r38,-59l2750,2164r32,-62l2812,2037r26,-67l2862,1902r18,-69l2897,1761r14,-72l2920,1616r5,-74l2927,1466xm2922,1466r-1,75l2914,1616r-9,72l2893,1761r-17,70l2856,1901r-22,68l2807,2035r-29,65l2746,2162r-35,62l2673,2283r-41,57l2589,2396r-45,52l2495,2499r-51,49l2391,2594r-55,43l2279,2677r-59,38l2159,2751r-63,31l2032,2813r-67,25l1898,2862r-69,19l1757,2898r-71,12l1613,2920r-74,5l1464,2927r-75,-2l1314,2920r-72,-10l1171,2898r-72,-17l1030,2862r-67,-24l896,2813r-65,-31l769,2751r-61,-36l648,2677r-56,-40l537,2594r-54,-46l433,2499r-49,-51l338,2396r-42,-56l255,2283r-38,-59l182,2162r-32,-62l121,2035,94,1969,72,1901,52,1831,35,1761,23,1688r-9,-72l8,1541,6,1466r2,-75l14,1316r9,-72l35,1172r17,-71l72,1031,94,964r27,-67l150,832r32,-62l217,708r38,-59l296,592r42,-55l384,484r49,-51l483,384r54,-46l592,296r56,-41l708,217r61,-35l831,150r65,-29l963,94r67,-23l1099,51r72,-17l1242,22r72,-9l1389,8r75,-3l1539,8r74,5l1686,22r71,12l1829,51r69,20l1965,94r67,27l2096,150r63,32l2220,217r59,38l2336,296r55,42l2444,384r51,49l2544,484r45,53l2632,592r41,57l2711,708r35,62l2778,832r29,65l2834,964r22,67l2876,1101r17,71l2905,1244r9,72l2921,1391r1,75xe" fillcolor="#d3d2d2" stroked="f">
                <v:path arrowok="t"/>
                <o:lock v:ext="edit" verticies="t"/>
              </v:shape>
              <v:shape id="_x0000_s2963" style="position:absolute;left:10852;top:9321;width:487;height:488" coordsize="2921,2928" path="m2921,1464r-2,-75l2913,1314r-10,-72l2891,1169r-17,-70l2855,1029r-23,-68l2806,894r-30,-65l2744,767r-35,-62l2671,646r-41,-57l2586,533r-45,-52l2493,429r-52,-48l2389,335r-56,-43l2276,250r-59,-38l2156,178r-63,-33l2029,115,1962,89,1894,66,1825,47,1754,30,1682,18,1609,8,1535,2,1460,r-75,2l1310,8r-72,10l1165,30r-70,17l1026,66,958,89r-67,26l826,145r-62,33l702,212r-59,38l586,292r-55,43l478,381r-51,48l379,481r-46,52l290,589r-42,57l211,705r-35,62l144,829r-30,65l88,961r-24,68l45,1099r-16,70l16,1242,6,1314r-5,75l,1464r1,75l6,1614r10,73l29,1759r16,70l64,1899r24,68l114,2034r30,65l176,2161r35,62l248,2282r42,58l333,2395r46,54l427,2499r51,48l531,2594r55,42l643,2678r59,38l764,2751r62,32l891,2813r67,26l1026,2862r69,19l1165,2898r73,13l1310,2920r75,6l1460,2928r75,-2l1609,2920r73,-9l1754,2898r71,-17l1894,2862r68,-23l2029,2813r64,-30l2156,2751r61,-35l2276,2678r57,-42l2389,2594r52,-47l2493,2499r48,-50l2586,2395r44,-55l2671,2282r38,-59l2744,2161r32,-62l2806,2034r26,-67l2855,1899r19,-70l2891,1759r12,-72l2913,1614r6,-75l2921,1464xm2916,1464r-3,75l2908,1613r-9,73l2885,1758r-15,70l2850,1898r-23,68l2801,2032r-29,64l2739,2159r-34,62l2667,2280r-40,57l2583,2392r-46,53l2489,2495r-51,48l2386,2589r-55,44l2274,2673r-59,38l2154,2747r-63,31l2027,2807r-66,27l1893,2856r-69,21l1753,2893r-71,13l1608,2915r-73,5l1460,2922r-75,-2l1312,2915r-74,-9l1167,2893r-71,-16l1027,2856r-68,-22l893,2807r-64,-29l766,2747r-61,-36l646,2673r-57,-40l534,2589r-52,-46l430,2495r-48,-50l337,2392r-44,-55l253,2280r-38,-59l180,2159r-32,-63l119,2032,92,1966,70,1898,50,1828,34,1758,21,1686r-9,-73l6,1539,4,1464r2,-75l12,1315r9,-73l34,1170r16,-70l70,1030,92,962r27,-66l148,831r32,-62l215,707r38,-58l293,591r44,-55l382,484r48,-51l482,384r52,-45l589,295r57,-40l705,217r61,-35l829,150r64,-29l959,94r68,-22l1096,51r71,-15l1238,22r74,-9l1385,8r75,-2l1535,8r73,5l1682,22r71,14l1824,51r69,21l1961,94r66,27l2091,150r63,32l2215,217r59,38l2331,295r55,44l2438,384r51,49l2537,484r46,52l2627,591r40,58l2705,707r34,62l2772,831r29,65l2827,962r23,68l2870,1100r15,70l2899,1242r9,73l2913,1389r3,75xe" fillcolor="#d3d2d2" stroked="f">
                <v:path arrowok="t"/>
                <o:lock v:ext="edit" verticies="t"/>
              </v:shape>
              <v:shape id="_x0000_s2964" style="position:absolute;left:10852;top:9322;width:486;height:487" coordsize="2916,2922" path="m2916,1461r-1,-75l2908,1311r-9,-72l2887,1167r-17,-71l2850,1026r-22,-67l2801,892r-29,-65l2740,765r-35,-62l2667,644r-41,-57l2583,532r-45,-53l2489,428r-51,-49l2385,333r-55,-42l2273,250r-59,-38l2153,177r-63,-32l2026,116,1959,89,1892,66,1823,46,1751,29,1680,17,1607,8,1533,3,1458,r-75,3l1308,8r-72,9l1165,29r-72,17l1024,66,957,89r-67,27l825,145r-62,32l702,212r-60,38l586,291r-55,42l477,379r-50,49l378,479r-46,53l290,587r-41,57l211,703r-35,62l144,827r-29,65l88,959r-22,67l46,1096r-17,71l17,1239r-9,72l2,1386,,1461r2,75l8,1611r9,72l29,1756r17,70l66,1896r22,68l115,2030r29,65l176,2157r35,62l249,2278r41,57l332,2391r46,52l427,2494r50,49l531,2589r55,43l642,2672r60,38l763,2746r62,31l890,2808r67,25l1024,2857r69,19l1165,2893r71,12l1308,2915r75,5l1458,2922r75,-2l1607,2915r73,-10l1751,2893r72,-17l1892,2857r67,-24l2026,2808r64,-31l2153,2746r61,-36l2273,2672r57,-40l2385,2589r53,-46l2489,2494r49,-51l2583,2391r43,-56l2667,2278r38,-59l2740,2157r32,-62l2801,2030r27,-66l2850,1896r20,-70l2887,1756r12,-73l2908,1611r7,-75l2916,1461xm2911,1461r-2,75l2903,1610r-8,72l2881,1755r-15,70l2845,1893r-22,69l2796,2028r-29,64l2735,2155r-35,61l2663,2275r-41,58l2579,2387r-46,53l2485,2490r-50,48l2383,2584r-56,44l2270,2668r-59,38l2151,2742r-63,31l2023,2802r-65,27l1890,2851r-68,20l1751,2887r-72,13l1606,2909r-73,6l1458,2917r-75,-2l1310,2909r-73,-9l1166,2887r-72,-16l1026,2851r-68,-22l892,2802r-64,-29l765,2742r-60,-36l646,2668r-57,-40l533,2584r-52,-46l431,2490r-48,-50l337,2387r-44,-54l253,2275r-38,-59l181,2155r-33,-63l119,2028,93,1962,70,1893,50,1825,35,1755,21,1682r-9,-72l7,1536,4,1461r3,-75l12,1312r9,-72l35,1168r15,-70l70,1029,93,960r26,-66l148,830r33,-63l215,707r38,-60l293,590r44,-55l383,482r48,-50l481,384r52,-46l589,294r57,-40l705,216r60,-35l828,149r64,-29l958,93r68,-22l1094,51r72,-16l1237,22r73,-9l1383,7r75,-2l1533,7r73,6l1679,22r72,13l1822,51r68,20l1958,93r65,27l2088,149r63,32l2211,216r59,38l2327,294r56,44l2435,384r50,48l2533,482r46,53l2622,590r41,57l2700,707r35,60l2767,830r29,64l2823,960r22,69l2866,1098r15,70l2895,1240r8,72l2909,1386r2,75xe" fillcolor="#d3d2d2" stroked="f">
                <v:path arrowok="t"/>
                <o:lock v:ext="edit" verticies="t"/>
              </v:shape>
              <v:shape id="_x0000_s2965" style="position:absolute;left:10852;top:9322;width:486;height:486" coordsize="2912,2916" path="m2912,1458r-3,-75l2904,1309r-9,-73l2881,1164r-15,-70l2846,1024r-23,-68l2797,890r-29,-65l2735,763r-34,-62l2663,643r-40,-58l2579,530r-46,-52l2485,427r-51,-49l2382,333r-55,-44l2270,249r-59,-38l2150,176r-63,-32l2023,115,1957,88,1889,66,1820,45,1749,30,1678,16,1604,7,1531,2,1456,r-75,2l1308,7r-74,9l1163,30r-71,15l1023,66,955,88r-66,27l825,144r-63,32l701,211r-59,38l585,289r-55,44l478,378r-52,49l378,478r-45,52l289,585r-40,58l211,701r-35,62l144,825r-29,65l88,956r-22,68l46,1094r-16,70l17,1236r-9,73l2,1383,,1458r2,75l8,1607r9,73l30,1752r16,70l66,1892r22,68l115,2026r29,64l176,2153r35,62l249,2274r40,57l333,2386r45,53l426,2489r52,48l530,2583r55,44l642,2667r59,38l762,2741r63,31l889,2801r66,27l1023,2850r69,21l1163,2887r71,13l1308,2909r73,5l1456,2916r75,-2l1604,2909r74,-9l1749,2887r71,-16l1889,2850r68,-22l2023,2801r64,-29l2150,2741r61,-36l2270,2667r57,-40l2382,2583r52,-46l2485,2489r48,-50l2579,2386r44,-55l2663,2274r38,-59l2735,2153r33,-63l2797,2026r26,-66l2846,1892r20,-70l2881,1752r14,-72l2904,1607r5,-74l2912,1458xm2906,1458r-1,75l2899,1607r-10,72l2877,1751r-17,70l2841,1890r-23,68l2792,2023r-29,65l2731,2151r-35,60l2658,2270r-40,57l2575,2382r-45,53l2481,2486r-50,48l2378,2580r-54,42l2267,2663r-59,38l2147,2736r-62,32l2020,2797r-66,27l1888,2846r-70,20l1748,2882r-71,13l1604,2904r-73,6l1456,2911r-75,-1l1308,2904r-73,-9l1164,2882r-71,-16l1024,2846r-67,-22l891,2797r-64,-29l764,2736r-60,-35l645,2663r-57,-41l533,2580r-52,-46l431,2486r-48,-51l337,2382r-43,-55l253,2270r-38,-59l181,2151r-32,-63l120,2023,94,1958,70,1890,52,1821,35,1751,23,1679,12,1607,7,1533,6,1458r1,-75l12,1309r11,-72l35,1165r17,-70l70,1026,94,958r26,-65l149,828r32,-63l215,705r38,-59l294,589r43,-55l383,481r48,-50l481,383r52,-46l588,294r57,-41l704,215r60,-34l827,148r64,-29l957,94r67,-24l1093,51r71,-17l1235,22r73,-10l1381,6r75,-1l1531,6r73,6l1677,22r71,12l1818,51r70,19l1954,94r66,25l2085,148r62,33l2208,215r59,38l2324,294r54,43l2431,383r50,48l2530,481r45,53l2618,589r40,57l2696,705r35,60l2763,828r29,65l2818,958r23,68l2860,1095r17,70l2889,1237r10,72l2905,1383r1,75xe" fillcolor="#d3d2d2" stroked="f">
                <v:path arrowok="t"/>
                <o:lock v:ext="edit" verticies="t"/>
              </v:shape>
              <v:shape id="_x0000_s2966" style="position:absolute;left:10853;top:9323;width:484;height:485" coordsize="2907,2912" path="m2907,1456r-2,-75l2899,1307r-8,-72l2877,1163r-15,-70l2841,1024r-22,-69l2792,889r-29,-64l2731,762r-35,-60l2659,642r-41,-57l2575,530r-46,-53l2481,427r-50,-48l2379,333r-56,-44l2266,249r-59,-38l2147,176r-63,-32l2019,115,1954,88,1886,66,1818,46,1747,30,1675,17,1602,8,1529,2,1454,r-75,2l1306,8r-73,9l1162,30r-72,16l1022,66,954,88r-66,27l824,144r-63,32l701,211r-59,38l585,289r-56,44l477,379r-50,48l379,477r-46,53l289,585r-40,57l211,702r-34,60l144,825r-29,64l89,955r-23,69l46,1093r-15,70l17,1235r-9,72l3,1381,,1456r3,75l8,1605r9,72l31,1750r15,70l66,1888r23,69l115,2023r29,64l177,2150r34,61l249,2270r40,58l333,2382r46,53l427,2485r50,48l529,2579r56,44l642,2663r59,38l761,2737r63,31l888,2797r66,27l1022,2846r68,20l1162,2882r71,13l1306,2904r73,6l1454,2912r75,-2l1602,2904r73,-9l1747,2882r71,-16l1886,2846r68,-22l2019,2797r65,-29l2147,2737r60,-36l2266,2663r57,-40l2379,2579r52,-46l2481,2485r48,-50l2575,2382r43,-54l2659,2270r37,-59l2731,2150r32,-63l2792,2023r27,-66l2841,1888r21,-68l2877,1750r14,-73l2899,1605r6,-74l2907,1456xm2902,1456r-3,75l2894,1605r-9,72l2873,1749r-17,70l2837,1887r-23,67l2788,2020r-29,65l2727,2148r-35,60l2654,2267r-40,57l2572,2379r-46,53l2478,2482r-50,48l2375,2576r-54,42l2264,2660r-59,36l2144,2732r-62,31l2017,2793r-66,25l1884,2842r-69,19l1746,2877r-71,13l1602,2900r-73,5l1454,2907r-75,-2l1306,2900r-73,-10l1162,2877r-70,-16l1023,2842r-67,-24l891,2793r-65,-30l763,2732r-60,-36l644,2660r-57,-42l533,2576r-53,-46l430,2482r-48,-50l336,2379r-42,-55l254,2267r-38,-59l181,2148r-32,-63l120,2020,94,1954,71,1887,52,1819,35,1749,23,1677r-9,-72l8,1531,6,1456r2,-75l14,1307r9,-72l35,1163r17,-69l71,1025,94,958r26,-66l149,827r32,-63l216,704r38,-59l294,588r42,-55l382,480r48,-50l480,382r53,-46l587,294r57,-40l703,216r60,-35l826,149r65,-30l956,94r67,-24l1092,51r70,-16l1233,22r73,-9l1379,8r75,-3l1529,8r73,5l1675,22r71,13l1815,51r69,19l1951,94r66,25l2082,149r62,32l2205,216r59,38l2321,294r54,42l2428,382r50,48l2526,480r46,53l2614,588r40,57l2692,704r35,60l2759,827r29,65l2814,958r23,67l2856,1094r17,69l2885,1235r9,72l2899,1381r3,75xe" fillcolor="#d4d3d3" stroked="f">
                <v:path arrowok="t"/>
                <o:lock v:ext="edit" verticies="t"/>
              </v:shape>
              <v:shape id="_x0000_s2967" style="position:absolute;left:10853;top:9323;width:484;height:484" coordsize="2900,2906" path="m2900,1453r-1,-75l2893,1304r-10,-72l2871,1160r-17,-70l2835,1021r-23,-68l2786,888r-29,-65l2725,760r-35,-60l2652,641r-40,-57l2569,529r-45,-53l2475,426r-50,-48l2372,332r-54,-43l2261,248r-59,-38l2141,176r-62,-33l2014,114,1948,89,1882,65,1812,46,1742,29,1671,17,1598,7,1525,1,1450,r-75,1l1302,7r-73,10l1158,29r-71,17l1018,65,951,89r-66,25l821,143r-63,33l698,210r-59,38l582,289r-55,43l475,378r-50,48l377,476r-46,53l288,584r-41,57l209,700r-34,60l143,823r-29,65l88,953r-24,68l46,1090r-17,70l17,1232,6,1304r-5,74l,1453r1,75l6,1602r11,72l29,1746r17,70l64,1885r24,68l114,2018r29,65l175,2146r34,60l247,2265r41,57l331,2377r46,53l425,2481r50,48l527,2575r55,42l639,2658r59,38l758,2731r63,32l885,2792r66,27l1018,2841r69,20l1158,2877r71,13l1302,2899r73,6l1450,2906r75,-1l1598,2899r73,-9l1742,2877r70,-16l1882,2841r66,-22l2014,2792r65,-29l2141,2731r61,-35l2261,2658r57,-41l2372,2575r53,-46l2475,2481r49,-51l2569,2377r43,-55l2652,2265r38,-59l2725,2146r32,-63l2786,2018r26,-65l2835,1885r19,-69l2871,1746r12,-72l2893,1602r6,-74l2900,1453xm2895,1453r-2,75l2888,1602r-9,71l2865,1745r-15,70l2831,1883r-24,68l2782,2016r-29,65l2720,2144r-34,60l2648,2263r-40,56l2565,2374r-45,52l2472,2477r-51,48l2369,2570r-55,43l2257,2654r-58,37l2139,2727r-62,31l2012,2787r-65,26l1879,2836r-68,19l1741,2872r-71,13l1597,2893r-72,6l1450,2901r-75,-2l1303,2893r-73,-8l1159,2872r-71,-17l1020,2836r-68,-23l888,2787r-65,-29l761,2727r-61,-36l642,2654r-57,-41l531,2570r-53,-45l428,2477r-48,-51l334,2374r-42,-55l252,2263r-38,-59l179,2144r-32,-63l118,2016,92,1951,70,1883,50,1815,34,1745,21,1673r-9,-71l6,1528,4,1453r2,-75l12,1305r9,-72l34,1161r16,-70l70,1023,92,956r26,-66l147,825r32,-63l214,702r38,-58l292,587r42,-55l380,480r48,-51l478,381r53,-46l585,293r57,-40l700,215r61,-35l823,148r65,-29l952,93r68,-23l1088,51r71,-16l1230,21r73,-8l1375,7r75,-2l1525,7r72,6l1670,21r71,14l1811,51r68,19l1947,93r65,26l2077,148r62,32l2199,215r58,38l2314,293r55,42l2421,381r51,48l2520,480r45,52l2608,587r40,57l2686,702r34,60l2753,825r29,65l2807,956r24,67l2850,1091r15,70l2879,1233r9,72l2893,1378r2,75xe" fillcolor="#d4d3d3" stroked="f">
                <v:path arrowok="t"/>
                <o:lock v:ext="edit" verticies="t"/>
              </v:shape>
              <v:shape id="_x0000_s2968" style="position:absolute;left:10854;top:9324;width:482;height:483" coordsize="2896,2902" path="m2896,1451r-3,-75l2888,1302r-9,-72l2867,1158r-17,-69l2831,1020r-23,-67l2782,887r-29,-65l2721,759r-35,-60l2648,640r-40,-57l2566,528r-46,-53l2472,425r-50,-48l2369,331r-54,-42l2258,249r-59,-38l2138,176r-62,-32l2011,114,1945,89,1878,65,1809,46,1740,30,1669,17,1596,8,1523,3,1448,r-75,3l1300,8r-73,9l1156,30r-70,16l1017,65,950,89r-65,25l820,144r-63,32l697,211r-59,38l581,289r-54,42l474,377r-50,48l376,475r-46,53l288,583r-40,57l210,699r-35,60l143,822r-29,65l88,953r-23,67l46,1089r-17,69l17,1230r-9,72l2,1376,,1451r2,75l8,1600r9,72l29,1744r17,70l65,1882r23,67l114,2015r29,65l175,2143r35,60l248,2262r40,57l330,2374r46,53l424,2477r50,48l527,2571r54,42l638,2655r59,36l757,2727r63,31l885,2788r65,25l1017,2837r69,19l1156,2872r71,13l1300,2895r73,5l1448,2902r75,-2l1596,2895r73,-10l1740,2872r69,-16l1878,2837r67,-24l2011,2788r65,-30l2138,2727r61,-36l2258,2655r57,-42l2369,2571r53,-46l2472,2477r48,-50l2566,2374r42,-55l2648,2262r38,-59l2721,2143r32,-63l2782,2015r26,-66l2831,1882r19,-68l2867,1744r12,-72l2888,1600r5,-74l2896,1451xm2891,1451r-2,75l2883,1598r-8,73l2861,1743r-15,69l2825,1881r-22,67l2777,2014r-29,64l2716,2140r-34,61l2645,2259r-42,57l2561,2371r-46,52l2469,2474r-51,48l2366,2566r-55,44l2254,2650r-58,37l2136,2723r-62,31l2009,2783r-65,26l1877,2832r-69,19l1739,2867r-71,13l1595,2889r-72,6l1448,2897r-75,-2l1301,2889r-73,-9l1157,2867r-69,-16l1018,2832r-67,-23l887,2783r-65,-29l760,2723r-61,-36l641,2650r-56,-40l530,2566r-53,-44l427,2474r-47,-51l335,2371r-44,-55l251,2259r-37,-58l180,2140r-33,-62l118,2014,93,1948,70,1881,50,1812,35,1743,21,1671r-9,-73l7,1526,6,1451r1,-74l12,1303r9,-72l35,1159r15,-69l70,1021,93,954r25,-65l147,824r33,-61l214,701r37,-58l291,586r44,-55l380,479r47,-51l477,382r53,-46l585,293r56,-41l699,215r61,-35l822,148r65,-29l951,93r67,-22l1088,51r69,-16l1228,22r73,-9l1373,7r75,-2l1523,7r72,6l1668,22r71,13l1808,51r69,20l1944,93r65,26l2074,148r62,32l2196,215r58,37l2311,293r55,43l2418,382r51,46l2515,479r46,52l2603,586r42,57l2682,701r34,62l2748,824r29,65l2803,954r22,67l2846,1090r15,69l2875,1231r8,72l2889,1377r2,74xe" fillcolor="#d4d3d3" stroked="f">
                <v:path arrowok="t"/>
                <o:lock v:ext="edit" verticies="t"/>
              </v:shape>
              <v:shape id="_x0000_s2969" style="position:absolute;left:10854;top:9324;width:482;height:483" coordsize="2891,2896" path="m2891,1448r-2,-75l2884,1300r-9,-72l2861,1156r-15,-70l2827,1018r-24,-67l2778,885r-29,-65l2716,757r-34,-60l2644,639r-40,-57l2561,527r-45,-52l2468,424r-51,-48l2365,330r-55,-42l2253,248r-58,-38l2135,175r-62,-32l2008,114,1943,88,1875,65,1807,46,1737,30,1666,16,1593,8,1521,2,1446,r-75,2l1299,8r-73,8l1155,30r-71,16l1016,65,948,88r-64,26l819,143r-62,32l696,210r-58,38l581,288r-54,42l474,376r-50,48l376,475r-46,52l288,582r-40,57l210,697r-35,60l143,820r-29,65l88,951r-22,67l46,1086r-16,70l17,1228r-9,72l2,1373,,1448r2,75l8,1597r9,71l30,1740r16,70l66,1878r22,68l114,2011r29,65l175,2139r35,60l248,2258r40,56l330,2369r46,52l424,2472r50,48l527,2565r54,43l638,2649r58,37l757,2722r62,31l884,2782r64,26l1016,2831r68,19l1155,2867r71,13l1299,2888r72,6l1446,2896r75,-2l1593,2888r73,-8l1737,2867r70,-17l1875,2831r68,-23l2008,2782r65,-29l2135,2722r60,-36l2253,2649r57,-41l2365,2565r52,-45l2468,2472r48,-51l2561,2369r43,-55l2644,2258r38,-59l2716,2139r33,-63l2778,2011r25,-65l2827,1878r19,-68l2861,1740r14,-72l2884,1597r5,-74l2891,1448xm2886,1448r-1,75l2879,1595r-10,73l2857,1739r-16,70l2821,1877r-22,67l2773,2010r-29,64l2712,2136r-35,61l2641,2255r-41,57l2557,2365r-45,53l2464,2468r-50,48l2362,2561r-55,44l2251,2645r-59,37l2132,2716r-61,33l2007,2778r-66,26l1874,2826r-68,20l1736,2862r-70,13l1593,2884r-74,6l1446,2891r-74,-1l1299,2884r-73,-9l1156,2862r-70,-16l1018,2826r-67,-22l885,2778r-64,-29l760,2716r-61,-34l641,2645r-57,-40l530,2561r-52,-45l427,2468r-48,-50l335,2365r-44,-53l251,2255r-37,-58l180,2136r-33,-62l118,2010,93,1944,71,1877,50,1809,35,1739,23,1668,13,1595,7,1523,6,1448r1,-74l13,1300r10,-72l35,1157r15,-70l71,1019,93,952r25,-66l147,822r33,-61l214,700r37,-59l291,585r44,-54l379,478r48,-50l478,380r52,-45l584,291r57,-40l699,214r61,-34l821,147r64,-29l951,92r67,-22l1086,50r70,-16l1226,22r73,-10l1372,6r74,-1l1519,6r74,6l1666,22r70,12l1806,50r68,20l1941,92r66,26l2071,147r61,33l2192,214r59,37l2307,291r55,44l2414,380r50,48l2512,478r45,53l2600,585r41,56l2677,700r35,61l2744,822r29,64l2799,952r22,67l2841,1087r16,70l2869,1228r10,72l2885,1374r1,74xe" fillcolor="#d4d3d3" stroked="f">
                <v:path arrowok="t"/>
                <o:lock v:ext="edit" verticies="t"/>
              </v:shape>
              <v:shape id="_x0000_s2970" style="position:absolute;left:10855;top:9324;width:481;height:482" coordsize="2885,2892" path="m2885,1446r-2,-74l2877,1298r-8,-72l2855,1154r-15,-69l2819,1016r-22,-67l2771,884r-29,-65l2710,758r-34,-62l2639,638r-42,-57l2555,526r-46,-52l2463,423r-51,-46l2360,331r-55,-43l2248,247r-58,-37l2130,175r-62,-32l2003,114,1938,88,1871,66,1802,46,1733,30,1662,17,1589,8,1517,2,1442,r-75,2l1295,8r-73,9l1151,30r-69,16l1012,66,945,88r-64,26l816,143r-62,32l693,210r-58,37l579,288r-55,43l471,377r-50,46l374,474r-45,52l285,581r-40,57l208,696r-34,62l141,819r-29,65l87,949r-23,67l44,1085r-15,69l15,1226r-9,72l1,1372,,1446r1,75l6,1593r9,73l29,1738r15,69l64,1876r23,67l112,2009r29,64l174,2135r34,61l245,2254r40,57l329,2366r45,52l421,2469r50,48l524,2561r55,44l635,2645r58,37l754,2718r62,31l881,2778r64,26l1012,2827r70,19l1151,2862r71,13l1295,2884r72,6l1442,2892r75,-2l1589,2884r73,-9l1733,2862r69,-16l1871,2827r67,-23l2003,2778r65,-29l2130,2718r60,-36l2248,2645r57,-40l2360,2561r52,-44l2463,2469r46,-51l2555,2366r42,-55l2639,2254r37,-58l2710,2135r32,-62l2771,2009r26,-66l2819,1876r21,-69l2855,1738r14,-72l2877,1593r6,-72l2885,1446xm2880,1446r-3,74l2872,1593r-9,72l2851,1737r-17,69l2815,1874r-22,67l2767,2007r-29,64l2706,2132r-35,60l2634,2252r-40,56l2552,2362r-46,53l2458,2464r-49,48l2357,2558r-55,42l2246,2641r-59,36l2127,2713r-62,32l2002,2774r-66,25l1869,2822r-68,20l1732,2857r-72,13l1589,2879r-74,5l1442,2886r-74,-2l1295,2879r-72,-9l1152,2857r-69,-15l1015,2822r-67,-23l882,2774r-64,-29l757,2713r-60,-36l638,2641r-56,-41l527,2558r-52,-46l426,2464r-48,-49l332,2362r-42,-54l249,2252r-36,-60l178,2132r-32,-61l117,2007,91,1941,69,1874,50,1806,33,1737,21,1665r-9,-72l6,1520,4,1446r2,-74l12,1298r9,-71l33,1155r17,-69l69,1018,91,951r26,-66l146,821r32,-61l213,699r36,-59l290,584r42,-54l378,477r48,-49l475,380r52,-46l582,292r56,-41l697,215r60,-35l818,147r64,-29l948,93r67,-23l1083,51r69,-16l1223,22r72,-9l1368,8r74,-2l1515,8r74,5l1660,22r72,13l1801,51r68,19l1936,93r66,25l2065,147r62,33l2187,215r59,36l2302,292r55,42l2409,380r49,48l2506,477r46,53l2594,584r40,56l2671,699r35,61l2738,821r29,64l2793,951r22,67l2834,1086r17,69l2863,1227r9,71l2877,1372r3,74xe" fillcolor="#d4d3d3" stroked="f">
                <v:path arrowok="t"/>
                <o:lock v:ext="edit" verticies="t"/>
              </v:shape>
              <v:shape id="_x0000_s2971" style="position:absolute;left:10855;top:9325;width:480;height:481" coordsize="2880,2886" path="m2880,1443r-1,-74l2873,1295r-10,-72l2851,1152r-16,-70l2815,1014r-22,-67l2767,881r-29,-64l2706,756r-35,-61l2635,636r-41,-56l2551,526r-45,-53l2458,423r-50,-48l2356,330r-55,-44l2245,246r-59,-37l2126,175r-61,-33l2001,113,1935,87,1868,65,1800,45,1730,29,1660,17,1587,7,1513,1,1440,r-74,1l1293,7r-73,10l1150,29r-70,16l1012,65,945,87r-66,26l815,142r-61,33l693,209r-58,37l578,286r-54,44l472,375r-51,48l373,473r-44,53l285,580r-40,56l208,695r-34,61l141,817r-29,64l87,947r-22,67l44,1082r-15,70l17,1223,7,1295r-6,74l,1443r1,75l7,1590r10,73l29,1734r15,70l65,1872r22,67l112,2005r29,64l174,2131r34,61l245,2250r40,57l329,2360r44,53l421,2463r51,48l524,2556r54,44l635,2640r58,37l754,2711r61,33l879,2773r66,26l1012,2821r68,20l1150,2857r70,13l1293,2879r73,6l1440,2886r73,-1l1587,2879r73,-9l1730,2857r70,-16l1868,2821r67,-22l2001,2773r64,-29l2126,2711r60,-34l2245,2640r56,-40l2356,2556r52,-45l2458,2463r48,-50l2551,2360r43,-53l2635,2250r36,-58l2706,2131r32,-62l2767,2005r26,-66l2815,1872r20,-68l2851,1734r12,-71l2873,1590r6,-72l2880,1443xm2875,1443r-2,74l2868,1590r-9,72l2846,1732r-16,71l2811,1871r-23,66l2763,2003r-29,64l2701,2128r-34,60l2630,2246r-40,57l2548,2358r-46,52l2455,2460r-50,48l2352,2553r-53,42l2242,2635r-58,38l2124,2708r-62,31l1999,2768r-66,26l1867,2816r-68,19l1729,2852r-71,12l1587,2873r-74,6l1440,2881r-74,-2l1293,2873r-72,-9l1151,2852r-70,-17l1013,2816r-66,-22l881,2768r-64,-29l756,2708r-60,-35l638,2635r-57,-40l527,2553r-52,-45l425,2460r-47,-50l332,2358r-42,-55l250,2246r-37,-58l178,2128r-32,-61l118,2003,91,1937,69,1871,50,1803,34,1732,21,1662r-9,-72l7,1517,4,1443r3,-74l12,1297r9,-73l34,1154r16,-70l69,1015,91,949r27,-66l146,819r32,-61l213,698r37,-58l290,583r42,-54l378,476r47,-50l475,379r52,-46l581,291r57,-40l696,214r60,-35l817,147r64,-29l947,92r66,-22l1081,51r70,-17l1221,22r72,-9l1366,7r74,-2l1513,7r74,6l1658,22r71,12l1799,51r68,19l1933,92r66,26l2062,147r62,32l2184,214r58,37l2299,291r53,42l2405,379r50,47l2502,476r46,53l2590,583r40,57l2667,698r34,60l2734,819r29,64l2788,949r23,66l2830,1084r16,70l2859,1224r9,73l2873,1369r2,74xe" fillcolor="#d4d3d3" stroked="f">
                <v:path arrowok="t"/>
                <o:lock v:ext="edit" verticies="t"/>
              </v:shape>
              <v:shape id="_x0000_s2972" style="position:absolute;left:10855;top:9325;width:480;height:480" coordsize="2876,2880" path="m2876,1440r-3,-74l2868,1292r-9,-71l2847,1149r-17,-69l2811,1012r-22,-67l2763,879r-29,-64l2702,754r-35,-61l2630,634r-40,-56l2548,524r-46,-53l2454,422r-49,-48l2353,328r-55,-42l2242,245r-59,-36l2123,174r-62,-33l1998,112,1932,87,1865,64,1797,45,1728,29,1656,16,1585,7,1511,2,1438,r-74,2l1291,7r-72,9l1148,29r-69,16l1011,64,944,87r-66,25l814,141r-61,33l693,209r-59,36l578,286r-55,42l471,374r-49,48l374,471r-46,53l286,578r-41,56l209,693r-35,61l142,815r-29,64l87,945r-22,67l46,1080r-17,69l17,1221r-9,71l2,1366,,1440r2,74l8,1587r9,72l29,1731r17,69l65,1868r22,67l113,2001r29,64l174,2126r35,60l245,2246r41,56l328,2356r46,53l422,2458r49,48l523,2552r55,42l634,2635r59,36l753,2707r61,32l878,2768r66,25l1011,2816r68,20l1148,2851r71,13l1291,2873r73,5l1438,2880r73,-2l1585,2873r71,-9l1728,2851r69,-15l1865,2816r67,-23l1998,2768r63,-29l2123,2707r60,-36l2242,2635r56,-41l2353,2552r52,-46l2454,2458r48,-49l2548,2356r42,-54l2630,2246r37,-60l2702,2126r32,-61l2763,2001r26,-66l2811,1868r19,-68l2847,1731r12,-72l2868,1587r5,-73l2876,1440xm2870,1440r-1,74l2863,1586r-9,73l2841,1729r-16,70l2807,1867r-24,67l2757,1999r-27,63l2697,2124r-34,60l2626,2242r-40,57l2543,2353r-44,53l2451,2455r-49,48l2349,2547r-54,43l2239,2630r-58,38l2121,2703r-62,31l1996,2763r-65,26l1864,2811r-68,19l1727,2846r-71,13l1584,2868r-73,6l1438,2875r-74,-1l1292,2868r-73,-9l1149,2846r-69,-16l1012,2811r-67,-22l880,2763r-63,-29l755,2703r-60,-35l637,2630r-56,-40l527,2547r-53,-44l425,2455r-48,-49l332,2353r-42,-54l250,2242r-37,-58l179,2124r-33,-62l118,1999,93,1934,69,1867,50,1799,35,1729,21,1659r-9,-73l7,1514,6,1440r1,-74l12,1294r9,-72l35,1151r15,-70l69,1013,93,947r25,-66l146,818r33,-62l213,696r37,-58l290,582r42,-55l377,474r48,-49l474,377r53,-44l581,290r56,-40l695,213r60,-35l817,146r63,-28l945,92r67,-23l1080,50r69,-16l1219,21r73,-9l1364,6r74,-1l1511,6r73,6l1656,21r71,13l1796,50r68,19l1931,92r65,26l2059,146r62,32l2181,213r58,37l2295,290r54,43l2402,377r49,48l2499,474r44,53l2586,582r40,56l2663,696r34,60l2730,818r27,63l2783,947r24,66l2825,1081r16,70l2854,1222r9,72l2869,1366r1,74xe" fillcolor="#d4d3d3" stroked="f">
                <v:path arrowok="t"/>
                <o:lock v:ext="edit" verticies="t"/>
              </v:shape>
              <v:shape id="_x0000_s2973" style="position:absolute;left:10856;top:9326;width:478;height:479" coordsize="2871,2876" path="m2871,1438r-2,-74l2864,1292r-9,-73l2842,1149r-16,-70l2807,1010r-23,-66l2759,878r-29,-64l2697,753r-34,-60l2626,635r-40,-57l2544,524r-46,-53l2451,421r-50,-47l2348,328r-53,-42l2238,246r-58,-37l2120,174r-62,-32l1995,113,1929,87,1863,65,1795,46,1725,29,1654,17,1583,8,1509,2,1436,r-74,2l1289,8r-72,9l1147,29r-70,17l1009,65,943,87r-66,26l813,142r-61,32l692,209r-58,37l577,286r-54,42l471,374r-50,47l374,471r-46,53l286,578r-40,57l209,693r-35,60l142,814r-28,64l87,944r-22,66l46,1079r-16,70l17,1219r-9,73l3,1364,,1438r3,74l8,1585r9,72l30,1727r16,71l65,1866r22,66l114,1998r28,64l174,2123r35,60l246,2241r40,57l328,2353r46,52l421,2455r50,48l523,2548r54,42l634,2630r58,38l752,2703r61,31l877,2763r66,26l1009,2811r68,19l1147,2847r70,12l1289,2868r73,6l1436,2876r73,-2l1583,2868r71,-9l1725,2847r70,-17l1863,2811r66,-22l1995,2763r63,-29l2120,2703r60,-35l2238,2630r57,-40l2348,2548r53,-45l2451,2455r47,-50l2544,2353r42,-55l2626,2241r37,-58l2697,2123r33,-61l2759,1998r25,-66l2807,1866r19,-68l2842,1727r13,-70l2864,1585r5,-73l2871,1438xm2866,1438r-2,74l2859,1584r-10,72l2837,1726r-16,71l2801,1864r-22,67l2753,1996r-28,63l2693,2121r-35,60l2622,2239r-41,56l2539,2350r-45,51l2448,2452r-51,46l2346,2543r-55,44l2236,2626r-58,38l2117,2697r-61,33l1992,2758r-64,25l1861,2807r-68,19l1724,2842r-71,13l1582,2864r-73,6l1436,2871r-74,-1l1290,2864r-72,-9l1148,2842r-69,-16l1011,2807r-67,-24l879,2758r-63,-28l754,2697r-60,-33l636,2626r-56,-39l526,2543r-52,-45l425,2452r-48,-51l333,2350r-43,-55l250,2239r-37,-58l179,2121r-33,-62l119,1996,93,1931,71,1864,50,1797,35,1726,23,1656r-9,-72l8,1512,6,1438r2,-74l14,1292r9,-72l35,1150r15,-70l71,1012,93,945r26,-65l146,817r33,-62l213,695r37,-58l290,581r43,-54l377,475r48,-51l474,377r52,-44l580,290r56,-40l694,213r60,-34l816,146r63,-28l944,93r67,-23l1079,50r69,-16l1218,22r72,-9l1362,8r74,-3l1509,8r73,5l1653,22r71,12l1793,50r68,20l1928,93r64,25l2056,146r61,33l2178,213r58,37l2291,290r55,43l2397,377r51,47l2494,475r45,52l2581,581r41,56l2658,695r35,60l2725,817r28,63l2779,945r22,67l2821,1080r16,70l2849,1220r10,72l2864,1364r2,74xe" fillcolor="#d5d5d5" stroked="f">
                <v:path arrowok="t"/>
                <o:lock v:ext="edit" verticies="t"/>
              </v:shape>
              <v:shape id="_x0000_s2974" style="position:absolute;left:10856;top:9326;width:478;height:478" coordsize="2864,2870" path="m2864,1435r-1,-74l2857,1289r-9,-72l2835,1146r-16,-70l2801,1008r-24,-66l2751,876r-27,-63l2691,751r-34,-60l2620,633r-40,-56l2537,522r-44,-53l2445,420r-49,-48l2343,328r-54,-43l2233,245r-58,-37l2115,173r-62,-32l1990,113,1925,87,1858,64,1790,45,1721,29,1650,16,1578,7,1505,1,1432,r-74,1l1286,7r-73,9l1143,29r-69,16l1006,64,939,87r-65,26l811,141r-62,32l689,208r-58,37l575,285r-54,43l468,372r-49,48l371,469r-45,53l284,577r-40,56l207,691r-34,60l140,813r-28,63l87,942r-24,66l44,1076r-15,70l15,1217r-9,72l1,1361,,1435r1,74l6,1581r9,73l29,1724r15,70l63,1862r24,67l112,1994r28,63l173,2119r34,60l244,2237r40,57l326,2348r45,53l419,2450r49,48l521,2542r54,43l631,2625r58,38l749,2698r62,31l874,2758r65,26l1006,2806r68,19l1143,2841r70,13l1286,2863r72,6l1432,2870r73,-1l1578,2863r72,-9l1721,2841r69,-16l1858,2806r67,-22l1990,2758r63,-29l2115,2698r60,-35l2233,2625r56,-40l2343,2542r53,-44l2445,2450r48,-49l2537,2348r43,-54l2620,2237r37,-58l2691,2119r33,-62l2751,1994r26,-65l2801,1862r18,-68l2835,1724r13,-70l2857,1581r6,-72l2864,1435xm2860,1435r-3,74l2852,1581r-9,72l2831,1723r-16,70l2795,1861r-22,66l2747,1992r-28,63l2687,2117r-35,60l2615,2235r-39,56l2534,2345r-46,52l2441,2446r-50,47l2340,2539r-54,43l2231,2621r-58,38l2112,2693r-61,32l1987,2753r-64,25l1857,2801r-68,20l1720,2836r-71,13l1578,2858r-73,5l1432,2865r-74,-2l1286,2858r-72,-9l1144,2836r-69,-15l1007,2801r-66,-23l876,2753r-63,-28l751,2693r-60,-34l633,2621r-56,-39l524,2539r-51,-46l422,2446r-46,-49l330,2345r-43,-54l248,2235r-38,-58l177,2117r-32,-62l117,1992,91,1927,69,1861,50,1793,33,1723,21,1653r-9,-72l6,1509,4,1435r2,-74l12,1289r9,-72l33,1147r17,-70l69,1010,91,943r26,-65l145,815r32,-62l210,694r38,-58l287,579r43,-54l376,474r46,-50l473,377r51,-46l577,290r56,-41l691,212r60,-34l813,145r63,-28l941,92r66,-23l1075,49r69,-15l1214,21r72,-9l1358,7r74,-2l1505,7r73,5l1649,21r71,13l1789,49r68,20l1923,92r64,25l2051,145r61,33l2173,212r58,37l2286,290r54,41l2391,377r50,47l2488,474r46,51l2576,579r39,57l2652,694r35,59l2719,815r28,63l2773,943r22,67l2815,1077r16,70l2843,1217r9,72l2857,1361r3,74xe" fillcolor="#d5d5d5" stroked="f">
                <v:path arrowok="t"/>
                <o:lock v:ext="edit" verticies="t"/>
              </v:shape>
              <v:shape id="_x0000_s2975" style="position:absolute;left:10857;top:9327;width:476;height:477" coordsize="2860,2866" path="m2860,1433r-2,-74l2853,1287r-10,-72l2831,1145r-16,-70l2795,1007r-22,-67l2747,875r-28,-63l2687,750r-35,-60l2616,632r-41,-56l2533,522r-45,-52l2442,419r-51,-47l2340,328r-55,-43l2230,245r-58,-37l2111,174r-61,-33l1986,113,1922,88,1855,65,1787,45,1718,29,1647,17,1576,8,1503,3,1430,r-74,3l1284,8r-72,9l1142,29r-69,16l1005,65,938,88r-65,25l810,141r-62,33l688,208r-58,37l574,285r-54,43l468,372r-49,47l371,470r-44,52l284,576r-40,56l207,690r-34,60l140,812r-27,63l87,940r-22,67l44,1075r-15,70l17,1215r-9,72l2,1359,,1433r2,74l8,1579r9,72l29,1721r15,71l65,1859r22,67l113,1991r27,63l173,2116r34,60l244,2234r40,56l327,2345r44,51l419,2447r49,46l520,2538r54,44l630,2621r58,38l748,2692r62,33l873,2753r65,25l1005,2802r68,19l1142,2837r70,13l1284,2859r72,6l1430,2866r73,-1l1576,2859r71,-9l1718,2837r69,-16l1855,2802r67,-24l1986,2753r64,-28l2111,2692r61,-33l2230,2621r55,-39l2340,2538r51,-45l2442,2447r46,-51l2533,2345r42,-55l2616,2234r36,-58l2687,2116r32,-62l2747,1991r26,-65l2795,1859r20,-67l2831,1721r12,-70l2853,1579r5,-72l2860,1433xm2855,1433r-2,74l2848,1579r-9,72l2826,1721r-16,68l2791,1858r-23,66l2743,1988r-28,64l2683,2114r-34,60l2611,2231r-39,56l2530,2342r-45,51l2437,2442r-49,48l2337,2535r-55,42l2226,2616r-58,38l2109,2688r-61,32l1984,2748r-64,26l1854,2796r-68,19l1717,2832r-70,12l1576,2853r-73,6l1430,2861r-74,-2l1284,2853r-72,-9l1143,2832r-69,-17l1006,2796r-66,-22l875,2748r-63,-28l751,2688r-60,-34l633,2616r-55,-39l523,2535r-51,-45l423,2442r-48,-49l330,2342r-42,-55l249,2231r-38,-57l177,2114r-32,-62l117,1988,91,1924,69,1858,50,1789,33,1721,21,1651r-9,-72l7,1507,5,1433r2,-74l12,1287r9,-71l33,1146r17,-69l69,1008,91,942r26,-64l145,814r32,-62l211,693r38,-58l288,579r42,-55l375,473r48,-49l472,376r51,-45l578,289r55,-39l691,212r60,-34l812,147r63,-29l940,92r66,-22l1074,51r69,-17l1212,22r72,-9l1356,7r74,-2l1503,7r73,6l1647,22r70,12l1786,51r68,19l1920,92r64,26l2048,147r61,31l2168,212r58,38l2282,289r55,42l2388,376r49,48l2485,473r45,51l2572,579r39,56l2649,693r34,59l2715,814r28,64l2768,942r23,66l2810,1077r16,69l2839,1216r9,71l2853,1359r2,74xe" fillcolor="#d5d5d5" stroked="f">
                <v:path arrowok="t"/>
                <o:lock v:ext="edit" verticies="t"/>
              </v:shape>
              <v:shape id="_x0000_s2976" style="position:absolute;left:10857;top:9327;width:476;height:477" coordsize="2856,2860" path="m2856,1430r-3,-74l2848,1284r-9,-72l2827,1142r-16,-70l2791,1005r-22,-67l2743,873r-28,-63l2683,748r-35,-59l2611,631r-39,-57l2530,520r-46,-51l2437,419r-50,-47l2336,326r-54,-41l2227,244r-58,-37l2108,173r-61,-33l1983,112,1919,87,1853,64,1785,44,1716,29,1645,16,1574,7,1501,2,1428,r-74,2l1282,7r-72,9l1140,29r-69,15l1003,64,937,87r-65,25l809,140r-62,33l687,207r-58,37l573,285r-53,41l469,372r-51,47l372,469r-46,51l283,574r-39,57l206,689r-33,59l141,810r-28,63l87,938r-22,67l46,1072r-17,70l17,1212r-9,72l2,1356,,1430r2,74l8,1576r9,72l29,1718r17,70l65,1856r22,66l113,1987r28,63l173,2112r33,60l244,2230r39,56l326,2340r46,52l418,2441r51,47l520,2534r53,43l629,2616r58,38l747,2688r62,32l872,2748r65,25l1003,2796r68,20l1140,2831r70,13l1282,2853r72,5l1428,2860r73,-2l1574,2853r71,-9l1716,2831r69,-15l1853,2796r66,-23l1983,2748r64,-28l2108,2688r61,-34l2227,2616r55,-39l2336,2534r51,-46l2437,2441r47,-49l2530,2340r42,-54l2611,2230r37,-58l2683,2112r32,-62l2743,1987r26,-65l2791,1856r20,-68l2827,1718r12,-70l2848,1576r5,-72l2856,1430xm2850,1430r-1,74l2843,1575r-9,72l2821,1717r-16,69l2786,1854r-22,67l2739,1984r-29,64l2678,2109r-33,60l2607,2227r-39,56l2525,2336r-44,53l2434,2438r-50,47l2332,2530r-53,42l2223,2612r-58,37l2106,2683r-61,32l1981,2743r-65,26l1851,2791r-67,19l1715,2826r-71,13l1573,2848r-72,6l1428,2855r-74,-1l1283,2848r-72,-9l1141,2826r-69,-16l1005,2791r-66,-22l875,2743r-64,-28l750,2683r-59,-34l633,2612r-56,-40l523,2530r-51,-45l422,2438r-47,-49l330,2336r-42,-53l249,2227r-38,-58l177,2109r-31,-61l117,1984,92,1921,69,1854,50,1786,35,1717,21,1647r-9,-72l7,1504,6,1430r1,-74l12,1285r9,-72l35,1143r15,-69l69,1006,92,941r25,-65l146,812r31,-61l211,691r38,-58l288,577r42,-53l375,472r47,-50l472,375r51,-45l577,288r56,-39l691,211r59,-34l811,146r64,-29l939,91r66,-22l1072,50r69,-16l1211,21r72,-9l1354,6r74,-1l1501,6r72,6l1644,21r71,13l1784,50r67,19l1916,91r65,26l2045,146r61,31l2165,211r58,38l2279,288r53,42l2384,375r50,47l2481,472r44,52l2568,577r39,56l2645,691r33,60l2710,812r29,64l2764,941r22,65l2805,1074r16,69l2834,1213r9,72l2849,1356r1,74xe" fillcolor="#d5d5d5" stroked="f">
                <v:path arrowok="t"/>
                <o:lock v:ext="edit" verticies="t"/>
              </v:shape>
              <v:shape id="_x0000_s2977" style="position:absolute;left:10858;top:9327;width:475;height:476" coordsize="2850,2856" path="m2850,1428r-2,-74l2843,1282r-9,-71l2821,1141r-16,-69l2786,1003r-23,-66l2738,873r-28,-64l2678,747r-34,-59l2606,630r-39,-56l2525,519r-45,-51l2432,419r-49,-48l2332,326r-55,-42l2221,245r-58,-38l2104,173r-61,-31l1979,113,1915,87,1849,65,1781,46,1712,29,1642,17,1571,8,1498,2,1425,r-74,2l1279,8r-72,9l1138,29r-69,17l1001,65,935,87r-65,26l807,142r-61,31l686,207r-58,38l573,284r-55,42l467,371r-49,48l370,468r-45,51l283,574r-39,56l206,688r-34,59l140,809r-28,64l86,937r-22,66l45,1072r-17,69l16,1211r-9,71l2,1354,,1428r2,74l7,1574r9,72l28,1716r17,68l64,1853r22,66l112,1983r28,64l172,2109r34,60l244,2226r39,56l325,2337r45,51l418,2437r49,48l518,2530r55,42l628,2611r58,38l746,2683r61,32l870,2743r65,26l1001,2791r68,19l1138,2827r69,12l1279,2848r72,6l1425,2856r73,-2l1571,2848r71,-9l1712,2827r69,-17l1849,2791r66,-22l1979,2743r64,-28l2104,2683r59,-34l2221,2611r56,-39l2332,2530r51,-45l2432,2437r48,-49l2525,2337r42,-55l2606,2226r38,-57l2678,2109r32,-62l2738,1983r25,-64l2786,1853r19,-69l2821,1716r13,-70l2843,1574r5,-72l2850,1428xm2845,1428r-2,74l2837,1573r-9,72l2816,1715r-16,68l2781,1852r-22,65l2733,1982r-29,63l2673,2106r-33,60l2603,2224r-40,56l2520,2333r-44,52l2429,2434r-49,47l2328,2525r-53,43l2219,2608r-58,37l2102,2678r-61,33l1977,2739r-64,26l1848,2787r-68,19l1712,2822r-71,12l1570,2844r-72,4l1425,2851r-73,-3l1280,2844r-72,-10l1139,2822r-69,-16l1002,2787r-66,-22l873,2739r-64,-28l748,2678r-59,-33l631,2608r-56,-40l521,2525r-51,-44l421,2434r-47,-49l329,2333r-42,-53l247,2224r-37,-58l177,2106r-32,-61l116,1982,91,1917,68,1852,50,1783,34,1715,22,1645r-9,-72l7,1502,5,1428r2,-73l13,1283r9,-72l34,1142r16,-69l68,1006,91,939r25,-64l145,811r32,-61l210,690r37,-58l287,576r42,-53l374,471r47,-49l470,375r51,-44l575,288r56,-40l689,211r59,-33l809,146r64,-29l936,91r66,-22l1070,50r69,-16l1208,22r72,-9l1352,8r73,-3l1498,8r72,5l1641,22r71,12l1780,50r68,19l1913,91r64,26l2041,146r61,32l2161,211r58,37l2275,288r53,43l2380,375r49,47l2476,471r44,52l2563,576r40,56l2640,690r33,60l2704,811r29,64l2759,939r22,67l2800,1073r16,69l2828,1211r9,72l2843,1355r2,73xe" fillcolor="#d5d5d5" stroked="f">
                <v:path arrowok="t"/>
                <o:lock v:ext="edit" verticies="t"/>
              </v:shape>
              <v:shape id="_x0000_s2978" style="position:absolute;left:10858;top:9328;width:474;height:475" coordsize="2844,2850" path="m2844,1425r-1,-74l2837,1280r-9,-72l2815,1138r-16,-69l2780,1001r-22,-65l2733,871r-29,-64l2672,746r-33,-60l2601,628r-39,-56l2519,519r-44,-52l2428,417r-50,-47l2326,325r-53,-42l2217,244r-58,-38l2100,172r-61,-31l1975,112,1910,86,1845,64,1778,45,1709,29,1638,16,1567,7,1495,1,1422,r-74,1l1277,7r-72,9l1135,29r-69,16l999,64,933,86r-64,26l805,141r-61,31l685,206r-58,38l571,283r-54,42l466,370r-50,47l369,467r-45,52l282,572r-39,56l205,686r-34,60l140,807r-29,64l86,936r-23,65l44,1069r-15,69l15,1208r-9,72l1,1351,,1425r1,74l6,1570r9,72l29,1712r15,69l63,1849r23,67l111,1979r29,64l171,2104r34,60l243,2222r39,56l324,2331r45,53l416,2433r50,47l517,2525r54,42l627,2607r58,37l744,2678r61,32l869,2738r64,26l999,2786r67,19l1135,2821r70,13l1277,2843r71,6l1422,2850r73,-1l1567,2843r71,-9l1709,2821r69,-16l1845,2786r65,-22l1975,2738r64,-28l2100,2678r59,-34l2217,2607r56,-40l2326,2525r52,-45l2428,2433r47,-49l2519,2331r43,-53l2601,2222r38,-58l2672,2104r32,-61l2733,1979r25,-63l2780,1849r19,-68l2815,1712r13,-70l2837,1570r6,-71l2844,1425xm2840,1425r-3,73l2832,1570r-9,72l2811,1711r-16,69l2776,1847r-22,66l2728,1978r-29,63l2668,2102r-34,59l2598,2220r-41,54l2515,2328r-43,52l2425,2430r-51,47l2323,2521r-53,42l2214,2603r-57,37l2098,2673r-62,33l1974,2734r-65,25l1844,2782r-67,19l1707,2816r-69,13l1567,2838r-73,5l1422,2845r-73,-2l1277,2838r-72,-9l1136,2816r-69,-15l1000,2782r-66,-23l870,2734r-63,-28l746,2673r-59,-33l630,2603r-56,-40l521,2521r-52,-44l420,2430r-48,-50l329,2328r-43,-54l246,2220r-37,-59l176,2102r-31,-61l116,1978,90,1913,68,1847,49,1780,33,1711,21,1642r-9,-72l6,1498,4,1425r2,-73l12,1280r9,-71l33,1139r16,-68l68,1003,90,937r26,-65l145,809r31,-61l209,689r37,-57l286,576r43,-54l372,471r48,-50l469,373r52,-43l574,287r56,-40l687,210r59,-33l807,145r63,-29l934,91r66,-23l1067,49r69,-15l1205,21r72,-9l1349,7r73,-2l1494,7r73,5l1638,21r69,13l1777,49r67,19l1909,91r65,25l2036,145r62,32l2157,210r57,37l2270,287r53,43l2374,373r51,48l2472,471r43,51l2557,576r41,56l2634,689r34,59l2699,809r29,63l2754,937r22,66l2795,1071r16,68l2823,1209r9,71l2837,1352r3,73xe" fillcolor="#d5d5d5" stroked="f">
                <v:path arrowok="t"/>
                <o:lock v:ext="edit" verticies="t"/>
              </v:shape>
              <v:shape id="_x0000_s2979" style="position:absolute;left:10858;top:9328;width:474;height:474" coordsize="2840,2846" path="m2840,1423r-2,-73l2832,1278r-9,-72l2811,1137r-16,-69l2776,1001r-22,-67l2728,870r-29,-64l2668,745r-33,-60l2598,627r-40,-56l2515,518r-44,-52l2424,417r-49,-47l2323,326r-53,-43l2214,243r-58,-37l2097,173r-61,-32l1972,112,1908,86,1843,64,1775,45,1707,29,1636,17,1565,8,1493,3,1420,r-73,3l1275,8r-72,9l1134,29r-69,16l997,64,931,86r-63,26l804,141r-61,32l684,206r-58,37l570,283r-54,43l465,370r-49,47l369,466r-45,52l282,571r-40,56l205,685r-33,60l140,806r-29,64l86,934r-23,67l45,1068r-16,69l17,1206r-9,72l2,1350,,1423r2,74l8,1568r9,72l29,1710r16,68l63,1847r23,65l111,1977r29,63l172,2101r33,60l242,2219r40,56l324,2328r45,52l416,2429r49,47l516,2520r54,43l626,2603r58,37l743,2673r61,33l868,2734r63,26l997,2782r68,19l1134,2817r69,12l1275,2839r72,4l1420,2846r73,-3l1565,2839r71,-10l1707,2817r68,-16l1843,2782r65,-22l1972,2734r64,-28l2097,2673r59,-33l2214,2603r56,-40l2323,2520r52,-44l2424,2429r47,-49l2515,2328r43,-53l2598,2219r37,-58l2668,2101r31,-61l2728,1977r26,-65l2776,1847r19,-69l2811,1710r12,-70l2832,1568r6,-71l2840,1423xm2834,1423r-1,73l2828,1568r-9,71l2806,1709r-16,68l2771,1844r-23,66l2724,1975r-29,63l2664,2099r-34,59l2593,2215r-40,56l2512,2325r-45,51l2420,2425r-49,47l2320,2517r-54,42l2211,2599r-57,36l2095,2669r-62,31l1971,2729r-65,26l1840,2777r-67,19l1705,2812r-70,12l1565,2833r-73,6l1420,2841r-73,-2l1275,2833r-70,-9l1134,2812r-68,-16l999,2777r-65,-22l869,2729r-63,-29l745,2669r-59,-34l629,2599r-56,-40l520,2517r-52,-45l419,2425r-47,-49l328,2325r-41,-54l246,2215r-36,-57l176,2099r-31,-61l116,1975,91,1910,69,1844,50,1777,33,1709,21,1639r-9,-71l7,1496,5,1423r2,-73l12,1278r9,-71l33,1137r17,-68l69,1002,91,936r25,-65l145,808r31,-61l210,688r36,-57l287,575r41,-54l372,470r47,-49l468,374r52,-45l573,288r56,-41l686,211r59,-34l806,146r63,-29l934,92,999,70r67,-19l1134,34r71,-12l1275,13r72,-6l1420,6r72,1l1565,13r70,9l1705,34r68,17l1840,70r66,22l1971,117r62,29l2095,177r59,34l2211,247r55,41l2320,329r51,45l2420,421r47,49l2512,521r41,54l2593,631r37,57l2664,747r31,61l2724,871r24,65l2771,1002r19,67l2806,1137r13,70l2828,1278r5,72l2834,1423xe" fillcolor="#d5d5d5" stroked="f">
                <v:path arrowok="t"/>
                <o:lock v:ext="edit" verticies="t"/>
              </v:shape>
              <v:shape id="_x0000_s2980" style="position:absolute;left:10859;top:9329;width:472;height:473" coordsize="2836,2840" path="m2836,1420r-3,-73l2828,1275r-9,-71l2807,1134r-16,-68l2772,998r-22,-66l2724,867r-29,-63l2664,743r-34,-59l2594,627r-41,-56l2511,517r-43,-51l2421,416r-51,-48l2319,325r-53,-43l2210,242r-57,-37l2094,172r-62,-32l1970,111,1905,86,1840,63,1773,44,1703,29,1634,16,1563,7,1490,2,1418,r-73,2l1273,7r-72,9l1132,29r-69,15l996,63,930,86r-64,25l803,140r-61,32l683,205r-57,37l570,282r-53,43l465,368r-49,48l368,466r-43,51l282,571r-40,56l205,684r-33,59l141,804r-29,63l86,932,64,998r-19,68l29,1134r-12,70l8,1275r-6,72l,1420r2,73l8,1565r9,72l29,1706r16,69l64,1842r22,66l112,1973r29,63l172,2097r33,59l242,2215r40,54l325,2323r43,52l416,2425r49,47l517,2516r53,42l626,2598r57,37l742,2668r61,33l866,2729r64,25l996,2777r67,19l1132,2811r69,13l1273,2833r72,5l1418,2840r72,-2l1563,2833r71,-9l1703,2811r70,-15l1840,2777r65,-23l1970,2729r62,-28l2094,2668r59,-33l2210,2598r56,-40l2319,2516r51,-44l2421,2425r47,-50l2511,2323r42,-54l2594,2215r36,-59l2664,2097r31,-61l2724,1973r26,-65l2772,1842r19,-67l2807,1706r12,-69l2828,1565r5,-72l2836,1420xm2830,1420r-2,73l2823,1565r-9,71l2801,1705r-16,69l2766,1841r-22,65l2720,1971r-29,62l2659,2095r-33,59l2589,2211r-39,56l2508,2320r-45,51l2416,2420r-49,47l2316,2512r-54,42l2208,2593r-58,37l2090,2664r-60,31l1968,2724r-65,25l1837,2771r-67,19l1702,2807r-69,12l1562,2828r-72,6l1418,2835r-73,-1l1274,2828r-71,-9l1133,2807r-68,-17l998,2771r-65,-22l868,2724r-63,-29l745,2664r-59,-34l628,2593r-55,-39l520,2512r-51,-45l420,2420r-47,-49l328,2320r-42,-53l247,2211r-37,-57l176,2095r-31,-62l116,1971,92,1906,69,1841,50,1774,35,1705,21,1636r-9,-71l8,1493,6,1420r2,-73l12,1276r9,-72l35,1135r15,-68l69,1000,92,934r24,-65l145,806r31,-60l210,687r37,-58l286,574r42,-54l373,469r47,-49l469,373r51,-45l573,286r55,-39l686,210r59,-34l805,145r63,-29l933,91,998,69r67,-19l1133,34r70,-12l1274,12r71,-5l1418,5r72,2l1562,12r71,10l1702,34r68,16l1837,69r66,22l1968,116r62,29l2090,176r60,34l2208,247r54,39l2316,328r51,45l2416,420r47,49l2508,520r42,54l2589,629r37,58l2659,746r32,60l2720,869r24,65l2766,1000r19,67l2801,1135r13,69l2823,1276r5,71l2830,1420xe" fillcolor="#d7d6d6" stroked="f">
                <v:path arrowok="t"/>
                <o:lock v:ext="edit" verticies="t"/>
              </v:shape>
              <v:shape id="_x0000_s2981" style="position:absolute;left:10859;top:9329;width:472;height:473" coordsize="2829,2835" path="m2829,1417r-1,-73l2823,1272r-9,-71l2801,1131r-16,-68l2766,996r-23,-66l2719,865r-29,-63l2659,741r-34,-59l2588,625r-40,-56l2507,515r-45,-51l2415,415r-49,-47l2315,323r-54,-41l2206,241r-57,-36l2090,171r-62,-31l1966,111,1901,86,1835,64,1768,45,1700,28,1630,16,1560,7,1487,1,1415,r-73,1l1270,7r-70,9l1129,28r-68,17l994,64,929,86r-65,25l801,140r-61,31l681,205r-57,36l568,282r-53,41l463,368r-49,47l367,464r-44,51l282,569r-41,56l205,682r-34,59l140,802r-29,63l86,930,64,996r-19,67l28,1131r-12,70l7,1272r-5,72l,1417r2,73l7,1562r9,71l28,1703r17,68l64,1838r22,66l111,1969r29,63l171,2093r34,59l241,2209r41,56l323,2319r44,51l414,2419r49,47l515,2511r53,42l624,2593r57,36l740,2663r61,31l864,2723r65,26l994,2771r67,19l1129,2806r71,12l1270,2827r72,6l1415,2835r72,-2l1560,2827r70,-9l1700,2806r68,-16l1835,2771r66,-22l1966,2723r62,-29l2090,2663r59,-34l2206,2593r55,-40l2315,2511r51,-45l2415,2419r47,-49l2507,2319r41,-54l2588,2209r37,-57l2659,2093r31,-61l2719,1969r24,-65l2766,1838r19,-67l2801,1703r13,-70l2823,1562r5,-72l2829,1417xm2825,1417r-2,73l2817,1561r-9,72l2796,1702r-16,68l2761,1837r-22,66l2714,1967r-29,62l2654,2091r-33,58l2584,2207r-39,55l2502,2315r-44,52l2412,2416r-49,47l2312,2507r-54,42l2203,2588r-58,37l2086,2659r-60,31l1964,2719r-64,24l1834,2766r-67,19l1699,2800r-70,13l1559,2822r-72,5l1415,2830r-73,-3l1271,2822r-70,-9l1130,2800r-68,-15l995,2766r-65,-23l866,2719r-62,-29l743,2659r-59,-34l626,2588r-54,-39l518,2507r-51,-44l418,2416r-46,-49l327,2315r-42,-53l246,2207r-37,-58l176,2091r-32,-62l116,1967,91,1903,69,1837,50,1770,34,1702,22,1633r-9,-72l7,1490,5,1417r2,-73l13,1273r9,-71l34,1132r16,-68l69,997,91,932r25,-65l144,805r32,-61l209,685r37,-58l285,572r42,-53l372,467r46,-49l467,372r51,-45l572,285r54,-39l684,209r59,-34l804,144r62,-29l930,91,995,68r67,-19l1130,34r71,-13l1271,12r71,-5l1415,4r72,3l1559,12r70,9l1699,34r68,15l1834,68r66,23l1964,115r62,29l2086,175r59,34l2203,246r55,39l2312,327r51,45l2412,418r46,49l2502,519r43,53l2584,627r37,58l2654,744r31,61l2714,867r25,65l2761,997r19,67l2796,1132r12,70l2817,1273r6,71l2825,1417xe" fillcolor="#d7d6d6" stroked="f">
                <v:path arrowok="t"/>
                <o:lock v:ext="edit" verticies="t"/>
              </v:shape>
              <v:shape id="_x0000_s2982" style="position:absolute;left:10860;top:9330;width:470;height:471" coordsize="2824,2830" path="m2824,1415r-2,-73l2817,1271r-9,-72l2795,1130r-16,-68l2760,995r-22,-66l2714,864r-29,-63l2653,741r-33,-59l2583,624r-39,-55l2502,515r-45,-51l2410,415r-49,-47l2310,323r-54,-42l2202,242r-58,-37l2084,171r-60,-31l1962,111,1897,86,1831,64,1764,45,1696,29,1627,17,1556,7,1484,2,1412,r-73,2l1268,7r-71,10l1127,29r-68,16l992,64,927,86r-65,25l799,140r-60,31l680,205r-58,37l567,281r-53,42l463,368r-49,47l367,464r-45,51l280,569r-39,55l204,682r-34,59l139,801r-29,63l86,929,63,995r-19,67l29,1130r-14,69l6,1271r-4,71l,1415r2,73l6,1560r9,71l29,1700r15,69l63,1836r23,65l110,1966r29,62l170,2090r34,59l241,2206r39,56l322,2315r45,51l414,2415r49,47l514,2507r53,42l622,2588r58,37l739,2659r60,31l862,2719r65,25l992,2766r67,19l1127,2802r70,12l1268,2823r71,6l1412,2830r72,-1l1556,2823r71,-9l1696,2802r68,-17l1831,2766r66,-22l1962,2719r62,-29l2084,2659r60,-34l2202,2588r54,-39l2310,2507r51,-45l2410,2415r47,-49l2502,2315r42,-53l2583,2206r37,-57l2653,2090r32,-62l2714,1966r24,-65l2760,1836r19,-67l2795,1700r13,-69l2817,1560r5,-72l2824,1415xm2820,1415r-3,73l2812,1559r-9,71l2791,1699r-16,68l2756,1834r-22,66l2708,1964r-28,62l2649,2087r-34,59l2579,2203r-39,56l2497,2312r-43,51l2407,2412r-49,47l2306,2503r-52,42l2198,2584r-57,37l2082,2654r-60,32l1960,2715r-64,24l1830,2762r-67,19l1695,2796r-69,13l1556,2817r-72,6l1412,2825r-73,-2l1268,2817r-70,-8l1129,2796r-69,-15l994,2762r-66,-23l864,2715r-62,-29l741,2654r-59,-33l625,2584r-55,-39l517,2503r-51,-44l417,2412r-47,-49l327,2312r-43,-53l245,2203r-37,-57l175,2087r-31,-61l116,1964,90,1900,68,1834,49,1767,33,1699,21,1630r-9,-71l6,1488,5,1415r1,-73l12,1271r9,-71l33,1131r16,-68l68,996,90,930r26,-64l144,804r31,-61l208,684r37,-57l284,571r43,-52l370,467r47,-49l466,371r51,-43l570,285r55,-39l682,209r59,-33l802,144r62,-28l928,91,994,68r66,-19l1129,34r69,-13l1268,13r71,-6l1412,5r72,2l1556,13r70,8l1695,34r68,15l1830,68r66,23l1960,116r62,28l2082,176r59,33l2198,246r56,39l2306,328r52,43l2407,418r47,49l2497,519r43,52l2579,627r36,57l2649,743r31,61l2708,866r26,64l2756,996r19,67l2791,1131r12,69l2812,1271r5,71l2820,1415xe" fillcolor="#d7d6d6" stroked="f">
                <v:path arrowok="t"/>
                <o:lock v:ext="edit" verticies="t"/>
              </v:shape>
              <v:shape id="_x0000_s2983" style="position:absolute;left:10860;top:9330;width:470;height:471" coordsize="2820,2826" path="m2820,1413r-2,-73l2812,1269r-9,-71l2791,1128r-16,-68l2756,993r-22,-65l2709,863r-29,-62l2649,740r-33,-59l2579,623r-39,-55l2497,515r-44,-52l2407,414r-49,-46l2307,323r-54,-42l2198,242r-58,-37l2081,171r-60,-31l1959,111,1895,87,1829,64,1762,45,1694,30,1624,17,1554,8,1482,3,1410,r-73,3l1266,8r-70,9l1125,30r-68,15l990,64,925,87r-64,24l799,140r-61,31l679,205r-58,37l567,281r-54,42l462,368r-49,46l367,463r-45,52l280,568r-39,55l204,681r-33,59l139,801r-28,62l86,928,64,993r-19,67l29,1128r-12,70l8,1269r-6,71l,1413r2,73l8,1557r9,72l29,1698r16,68l64,1833r22,66l111,1963r28,62l171,2087r33,58l241,2203r39,55l322,2311r45,52l413,2412r49,47l513,2503r54,42l621,2584r58,37l738,2655r61,31l861,2715r64,24l990,2762r67,19l1125,2796r71,13l1266,2818r71,5l1410,2826r72,-3l1554,2818r70,-9l1694,2796r68,-15l1829,2762r66,-23l1959,2715r62,-29l2081,2655r59,-34l2198,2584r55,-39l2307,2503r51,-44l2407,2412r46,-49l2497,2311r43,-53l2579,2203r37,-58l2649,2087r31,-62l2709,1963r25,-64l2756,1833r19,-67l2791,1698r12,-69l2812,1557r6,-71l2820,1413xm2814,1413r-1,73l2808,1557r-9,71l2786,1697r-15,68l2752,1832r-23,65l2704,1961r-28,62l2645,2083r-34,60l2574,2200r-39,56l2494,2308r-45,52l2403,2409r-48,45l2303,2499r-53,42l2195,2580r-57,37l2079,2650r-60,31l1956,2709r-63,26l1827,2757r-66,19l1693,2792r-69,12l1554,2813r-72,6l1410,2820r-73,-1l1266,2813r-70,-9l1127,2792r-69,-16l993,2757r-66,-22l863,2709r-62,-28l741,2650r-60,-33l625,2580r-55,-39l516,2499r-51,-45l417,2409r-47,-49l326,2308r-42,-52l245,2200r-36,-57l175,2083r-31,-60l116,1961,90,1897,68,1832,49,1765,33,1697,21,1628r-9,-71l7,1486,6,1413r1,-73l12,1269r9,-71l33,1129r16,-68l68,995,90,929r26,-64l144,803r31,-61l209,683r36,-57l284,572r42,-54l370,466r47,-48l465,371r51,-44l570,285r55,-39l681,209r60,-33l801,145r62,-28l927,91,993,69r65,-19l1127,34r69,-12l1266,13r71,-6l1410,6r72,1l1554,13r70,9l1693,34r68,16l1827,69r66,22l1956,117r63,28l2079,176r59,33l2195,246r55,39l2303,327r52,44l2403,418r46,48l2494,518r41,54l2574,626r37,57l2645,742r31,61l2704,865r25,64l2752,995r19,66l2786,1129r13,69l2808,1269r5,71l2814,1413xe" fillcolor="#d7d6d6" stroked="f">
                <v:path arrowok="t"/>
                <o:lock v:ext="edit" verticies="t"/>
              </v:shape>
              <v:shape id="_x0000_s2984" style="position:absolute;left:10861;top:9330;width:469;height:470" coordsize="2815,2820" path="m2815,1410r-3,-73l2807,1266r-9,-71l2786,1126r-16,-68l2751,991r-22,-66l2703,861r-28,-62l2644,738r-34,-59l2574,622r-39,-56l2492,514r-43,-52l2402,413r-49,-47l2301,323r-52,-43l2193,241r-57,-37l2077,171r-60,-32l1955,111,1891,86,1825,63,1758,44,1690,29,1621,16,1551,8,1479,2,1407,r-73,2l1263,8r-70,8l1124,29r-69,15l989,63,923,86r-64,25l797,139r-61,32l677,204r-57,37l565,280r-53,43l461,366r-49,47l365,462r-43,52l279,566r-39,56l203,679r-33,59l139,799r-28,62l85,925,63,991r-19,67l28,1126r-12,69l7,1266r-6,71l,1410r1,73l7,1554r9,71l28,1694r16,68l63,1829r22,66l111,1959r28,62l170,2082r33,59l240,2198r39,56l322,2307r43,51l412,2407r49,47l512,2498r53,42l620,2579r57,37l736,2649r61,32l859,2710r64,24l989,2757r66,19l1124,2791r69,13l1263,2812r71,6l1407,2820r72,-2l1551,2812r70,-8l1690,2791r68,-15l1825,2757r66,-23l1955,2710r62,-29l2077,2649r59,-33l2193,2579r56,-39l2301,2498r52,-44l2402,2407r47,-49l2492,2307r43,-53l2574,2198r36,-57l2644,2082r31,-61l2703,1959r26,-64l2751,1829r19,-67l2786,1694r12,-69l2807,1554r5,-71l2815,1410xm2809,1410r-2,73l2802,1554r-10,71l2780,1693r-16,68l2745,1828r-21,65l2699,1956r-28,63l2639,2079r-33,60l2569,2196r-39,54l2489,2304r-45,50l2398,2403r-49,47l2299,2494r-53,41l2191,2574r-57,37l2075,2645r-60,31l1952,2704r-63,26l1824,2752r-67,19l1689,2787r-69,12l1551,2808r-72,4l1407,2815r-73,-3l1264,2808r-70,-9l1125,2787r-68,-16l990,2752r-65,-22l861,2704r-62,-28l739,2645r-59,-34l623,2574r-55,-39l515,2494r-51,-44l415,2403r-46,-49l325,2304r-41,-54l245,2196r-37,-57l174,2079r-31,-60l115,1956,90,1893,68,1828,49,1761,34,1693,21,1625r-8,-71l7,1483,5,1410r2,-73l13,1267r8,-70l34,1127r15,-68l68,992,90,927r25,-63l143,801r31,-60l208,681r37,-57l284,570r41,-53l369,466r46,-49l464,371r51,-45l568,285r55,-39l680,209r59,-34l799,144r62,-28l925,90,990,69r67,-19l1125,34r69,-12l1264,13r70,-5l1407,5r72,3l1551,13r69,9l1689,34r68,16l1824,69r65,21l1952,116r63,28l2075,175r59,34l2191,246r55,39l2299,326r50,45l2398,417r46,49l2489,517r41,53l2569,624r37,57l2639,741r32,60l2699,864r25,63l2745,992r19,67l2780,1127r12,70l2802,1267r5,70l2809,1410xe" fillcolor="#d7d6d6" stroked="f">
                <v:path arrowok="t"/>
                <o:lock v:ext="edit" verticies="t"/>
              </v:shape>
              <v:shape id="_x0000_s2985" style="position:absolute;left:10861;top:9331;width:468;height:469" coordsize="2808,2814" path="m2808,1407r-1,-73l2802,1263r-9,-71l2780,1123r-15,-68l2746,989r-23,-66l2698,859r-28,-62l2639,736r-34,-59l2568,620r-39,-54l2488,512r-45,-52l2397,412r-48,-47l2297,321r-53,-42l2189,240r-57,-37l2073,170r-60,-31l1950,111,1887,85,1821,63,1755,44,1687,28,1618,16,1548,7,1476,1,1404,r-73,1l1260,7r-70,9l1121,28r-69,16l987,63,921,85r-64,26l795,139r-60,31l675,203r-56,37l564,279r-54,42l459,365r-48,47l364,460r-44,52l278,566r-39,54l203,677r-34,59l138,797r-28,62l84,923,62,989r-19,66l27,1123r-12,69l6,1263r-5,71l,1407r1,73l6,1551r9,71l27,1691r16,68l62,1826r22,65l110,1955r28,62l169,2077r34,60l239,2194r39,56l320,2302r44,52l411,2403r48,45l510,2493r54,42l619,2574r56,37l735,2644r60,31l857,2703r64,26l987,2751r65,19l1121,2786r69,12l1260,2807r71,6l1404,2814r72,-1l1548,2807r70,-9l1687,2786r68,-16l1821,2751r66,-22l1950,2703r63,-28l2073,2644r59,-33l2189,2574r55,-39l2297,2493r52,-45l2397,2403r46,-49l2488,2302r41,-52l2568,2194r37,-57l2639,2077r31,-60l2698,1955r25,-64l2746,1826r19,-67l2780,1691r13,-69l2802,1551r5,-71l2808,1407xm2804,1407r-2,73l2796,1550r-9,70l2775,1690r-16,68l2740,1824r-21,66l2693,1952r-28,63l2634,2075r-33,59l2564,2191r-39,55l2484,2299r-44,51l2393,2398r-48,47l2294,2489r-52,42l2187,2570r-57,36l2071,2640r-60,31l1948,2699r-63,26l1820,2746r-66,19l1686,2780r-69,13l1547,2802r-71,5l1404,2809r-73,-2l1261,2802r-70,-9l1122,2780r-68,-15l988,2746r-65,-21l860,2699r-63,-28l737,2640r-59,-34l622,2570r-56,-39l514,2489r-52,-44l414,2398r-46,-48l324,2299r-41,-53l244,2191r-37,-57l174,2075r-32,-60l114,1952,89,1890,68,1824,49,1758,33,1690,21,1620r-9,-70l6,1480,4,1407r2,-72l12,1264r9,-70l33,1124r16,-67l68,990,89,925r25,-63l142,799r32,-60l207,679r37,-55l283,568r41,-53l368,464r46,-48l462,369r52,-44l566,284r56,-39l678,208r59,-34l797,143r63,-28l923,89,988,68r66,-19l1122,34r69,-13l1261,12r70,-5l1404,5r72,2l1547,12r70,9l1686,34r68,15l1820,68r65,21l1948,115r63,28l2071,174r59,34l2187,245r55,39l2294,325r51,44l2393,416r47,48l2484,515r41,53l2564,624r37,55l2634,739r31,60l2693,862r26,63l2740,990r19,67l2775,1124r12,70l2796,1264r6,71l2804,1407xe" fillcolor="#d7d6d6" stroked="f">
                <v:path arrowok="t"/>
                <o:lock v:ext="edit" verticies="t"/>
              </v:shape>
              <v:shape id="_x0000_s2986" style="position:absolute;left:10861;top:9331;width:468;height:468" coordsize="2804,2810" path="m2804,1405r-2,-73l2797,1262r-10,-70l2775,1122r-16,-68l2740,987r-21,-65l2694,859r-28,-63l2634,736r-33,-60l2564,619r-39,-54l2484,512r-45,-51l2393,412r-49,-46l2294,321r-53,-41l2186,241r-57,-37l2070,170r-60,-31l1947,111,1884,85,1819,64,1752,45,1684,29,1615,17,1546,8,1474,3,1402,r-73,3l1259,8r-70,9l1120,29r-68,16l985,64,920,85r-64,26l794,139r-60,31l675,204r-57,37l563,280r-53,41l459,366r-49,46l364,461r-44,51l279,565r-39,54l203,676r-34,60l138,796r-28,63l85,922,63,987r-19,67l29,1122r-13,70l8,1262r-6,70l,1405r2,73l8,1549r8,71l29,1688r15,68l63,1823r22,65l110,1951r28,63l169,2074r34,60l240,2191r39,54l320,2299r44,50l410,2398r49,47l510,2489r53,41l618,2569r57,37l734,2640r60,31l856,2699r64,26l985,2747r67,19l1120,2782r69,12l1259,2803r70,4l1402,2810r72,-3l1546,2803r69,-9l1684,2782r68,-16l1819,2747r65,-22l1947,2699r63,-28l2070,2640r59,-34l2186,2569r55,-39l2294,2489r50,-44l2393,2398r46,-49l2484,2299r41,-54l2564,2191r37,-57l2634,2074r32,-60l2694,1951r25,-63l2740,1823r19,-67l2775,1688r12,-68l2797,1549r5,-71l2804,1405xm2798,1405r-1,73l2792,1548r-9,70l2771,1687r-16,68l2736,1822r-22,65l2689,1950r-28,62l2630,2072r-33,59l2560,2187r-38,55l2479,2296r-43,50l2390,2395r-49,46l2291,2486r-54,41l2183,2566r-57,36l2068,2635r-60,32l1946,2695r-63,25l1817,2742r-66,19l1683,2776r-68,12l1545,2797r-72,6l1402,2805r-72,-2l1259,2797r-70,-9l1121,2776r-68,-15l987,2742r-66,-22l859,2695r-63,-28l736,2635r-58,-33l621,2566r-55,-39l513,2486r-50,-45l414,2395r-46,-49l324,2296r-42,-54l244,2187r-37,-56l174,2072r-31,-60l115,1950,90,1887,68,1822,49,1755,33,1687,21,1618r-9,-70l6,1478,5,1405r1,-72l12,1262r9,-70l33,1123r16,-68l68,989,90,923r25,-62l143,798r31,-60l207,680r37,-57l282,568r42,-54l368,464r46,-49l463,369r50,-44l566,283r55,-38l678,208r58,-33l796,143r63,-28l921,91,987,68r66,-19l1121,34r68,-12l1259,13r71,-6l1402,6r71,1l1545,13r70,9l1683,34r68,15l1817,68r66,23l1946,115r62,28l2068,175r58,33l2183,245r54,38l2291,325r50,44l2390,415r46,49l2479,514r43,54l2560,623r37,57l2630,738r31,60l2689,861r25,62l2736,989r19,66l2771,1123r12,69l2792,1262r5,71l2798,1405xe" fillcolor="#d7d6d6" stroked="f">
                <v:path arrowok="t"/>
                <o:lock v:ext="edit" verticies="t"/>
              </v:shape>
              <v:shape id="_x0000_s2987" style="position:absolute;left:10862;top:9332;width:466;height:467" coordsize="2800,2804" path="m2800,1402r-2,-72l2792,1259r-9,-70l2771,1119r-16,-67l2736,985r-21,-65l2689,857r-28,-63l2630,734r-33,-60l2560,619r-39,-56l2480,510r-44,-51l2389,411r-48,-47l2290,320r-52,-41l2183,240r-57,-37l2067,169r-60,-31l1944,110,1881,84,1816,63,1750,44,1682,29,1613,16,1543,7,1472,2,1400,r-73,2l1257,7r-70,9l1118,29r-68,15l984,63,919,84r-63,26l793,138r-60,31l674,203r-56,37l562,279r-52,41l458,364r-48,47l364,459r-44,51l279,563r-39,56l203,674r-33,60l138,794r-28,63l85,920,64,985r-19,67l29,1119r-12,70l8,1259r-6,71l,1402r2,73l8,1545r9,70l29,1685r16,68l64,1819r21,66l110,1947r28,63l170,2070r33,59l240,2186r39,55l320,2294r44,51l410,2393r48,47l510,2484r52,42l618,2565r56,36l733,2635r60,31l856,2694r63,26l984,2741r66,19l1118,2775r69,13l1257,2797r70,5l1400,2804r72,-2l1543,2797r70,-9l1682,2775r68,-15l1816,2741r65,-21l1944,2694r63,-28l2067,2635r59,-34l2183,2565r55,-39l2290,2484r51,-44l2389,2393r47,-48l2480,2294r41,-53l2560,2186r37,-57l2630,2070r31,-60l2689,1947r26,-62l2736,1819r19,-66l2771,1685r12,-70l2792,1545r6,-70l2800,1402xm2794,1402r-1,72l2787,1545r-8,69l2766,1684r-15,68l2732,1818r-23,65l2685,1946r-28,62l2626,2068r-34,58l2557,2183r-39,55l2476,2290r-44,52l2386,2390r-48,47l2287,2480r-53,42l2180,2561r-57,36l2065,2630r-61,31l1943,2689r-63,25l1815,2736r-67,19l1681,2771r-69,12l1543,2792r-72,6l1400,2799r-72,-1l1257,2792r-69,-9l1119,2771r-67,-16l985,2736r-65,-22l857,2689r-62,-28l735,2630r-58,-33l620,2561r-54,-39l513,2480r-51,-43l414,2390r-46,-48l323,2290r-41,-52l243,2183r-36,-57l174,2068r-31,-60l115,1946,90,1883,68,1818,49,1752,33,1684,21,1614r-9,-69l8,1474,6,1402r2,-72l12,1259r9,-69l33,1120r16,-67l68,986,90,921r25,-63l143,796r31,-60l207,678r36,-57l282,566r41,-52l368,463r46,-49l462,368r51,-44l566,282r54,-39l677,207r58,-33l795,143r62,-28l920,90,985,68r67,-19l1119,33r69,-12l1257,12r71,-6l1400,5r71,1l1543,12r69,9l1681,33r67,16l1815,68r65,22l1943,115r61,28l2065,174r58,33l2180,243r54,39l2287,324r51,44l2386,414r46,49l2476,514r42,52l2557,621r35,57l2626,736r31,60l2685,858r24,63l2732,986r19,67l2766,1120r13,70l2787,1259r6,71l2794,1402xe" fillcolor="#d8d8d7" stroked="f">
                <v:path arrowok="t"/>
                <o:lock v:ext="edit" verticies="t"/>
              </v:shape>
              <v:shape id="_x0000_s2988" style="position:absolute;left:10862;top:9332;width:466;height:467" coordsize="2793,2799" path="m2793,1399r-1,-72l2787,1256r-9,-70l2766,1117r-16,-68l2731,983r-22,-66l2684,855r-28,-63l2625,732r-33,-58l2555,617r-38,-55l2474,508r-43,-50l2385,409r-49,-46l2286,319r-54,-42l2178,239r-57,-37l2063,169r-60,-32l1941,109,1878,85,1812,62,1746,43,1678,28,1610,16,1540,7,1468,1,1397,r-72,1l1254,7r-70,9l1116,28r-68,15l982,62,916,85r-62,24l791,137r-60,32l673,202r-57,37l561,277r-53,42l458,363r-49,46l363,458r-44,50l277,562r-38,55l202,674r-33,58l138,792r-28,63l85,917,63,983r-19,66l28,1117r-12,69l7,1256r-6,71l,1399r1,73l7,1542r9,70l28,1681r16,68l63,1816r22,65l110,1944r28,62l169,2066r33,59l239,2181r38,55l319,2290r44,50l409,2389r49,46l508,2480r53,41l616,2560r57,36l731,2629r60,32l854,2689r62,25l982,2736r66,19l1116,2770r68,12l1254,2791r71,6l1397,2799r71,-2l1540,2791r70,-9l1678,2770r68,-15l1812,2736r66,-22l1941,2689r62,-28l2063,2629r58,-33l2178,2560r54,-39l2286,2480r50,-45l2385,2389r46,-49l2474,2290r43,-54l2555,2181r37,-56l2625,2066r31,-60l2684,1944r25,-63l2731,1816r19,-67l2766,1681r12,-69l2787,1542r5,-70l2793,1399xm2789,1399r-2,72l2781,1542r-9,69l2761,1681r-16,67l2726,1814r-22,64l2680,1942r-28,62l2621,2064r-34,58l2551,2179r-39,55l2471,2286r-43,51l2381,2385r-48,47l2283,2475r-53,41l2175,2556r-56,35l2061,2625r-61,31l1939,2684r-64,25l1811,2731r-66,19l1677,2766r-68,12l1540,2787r-72,4l1397,2794r-72,-3l1254,2787r-69,-9l1117,2766r-68,-16l983,2731r-65,-22l855,2684r-62,-28l733,2625r-58,-34l618,2556r-54,-40l511,2475r-50,-43l413,2385r-47,-48l323,2286r-42,-52l242,2179r-35,-57l173,2064r-31,-60l114,1942,90,1878,67,1814,48,1748,34,1681,22,1611r-9,-69l7,1471,5,1399r2,-72l13,1257r9,-70l34,1118r14,-68l67,984,90,920r24,-64l142,794r31,-60l207,676r35,-57l281,565r42,-53l366,461r47,-48l461,366r50,-43l564,281r54,-39l675,207r58,-34l793,142r62,-28l918,89,983,67r66,-19l1117,32r68,-11l1254,12r71,-5l1397,4r71,3l1540,12r69,9l1677,32r68,16l1811,67r64,22l1939,114r61,28l2061,173r58,34l2175,242r55,39l2283,323r50,43l2381,413r47,48l2471,512r41,53l2551,619r36,57l2621,734r31,60l2680,856r24,64l2726,984r19,66l2761,1118r11,69l2781,1257r6,70l2789,1399xe" fillcolor="#d8d8d7" stroked="f">
                <v:path arrowok="t"/>
                <o:lock v:ext="edit" verticies="t"/>
              </v:shape>
              <v:shape id="_x0000_s2989" style="position:absolute;left:10863;top:9333;width:464;height:465" coordsize="2788,2794" path="m2788,1397r-1,-72l2781,1254r-8,-69l2760,1115r-15,-67l2726,981r-23,-65l2679,853r-28,-62l2620,731r-34,-58l2551,616r-39,-55l2470,509r-44,-51l2380,409r-48,-46l2281,319r-53,-42l2174,238r-57,-36l2059,169r-61,-31l1937,110,1874,85,1809,63,1742,44,1675,28,1606,16,1537,7,1465,1,1394,r-72,1l1251,7r-69,9l1113,28r-67,16l979,63,914,85r-63,25l789,138r-60,31l671,202r-57,36l560,277r-53,42l456,363r-48,46l362,458r-45,51l276,561r-39,55l201,673r-33,58l137,791r-28,62l84,916,62,981r-19,67l27,1115r-12,70l6,1254r-4,71l,1397r2,72l6,1540r9,69l27,1679r16,68l62,1813r22,65l109,1941r28,62l168,2063r33,58l237,2178r39,55l317,2285r45,52l408,2385r48,47l507,2475r53,42l614,2556r57,36l729,2625r60,31l851,2684r63,25l979,2731r67,19l1113,2766r69,12l1251,2787r71,6l1394,2794r71,-1l1537,2787r69,-9l1675,2766r67,-16l1809,2731r65,-22l1937,2684r61,-28l2059,2625r58,-33l2174,2556r54,-39l2281,2475r51,-43l2380,2385r46,-48l2470,2285r42,-52l2551,2178r35,-57l2620,2063r31,-60l2679,1941r24,-63l2726,1813r19,-66l2760,1679r13,-70l2781,1540r6,-71l2788,1397xm2784,1397r-3,72l2776,1539r-9,70l2755,1677r-16,68l2721,1810r-22,65l2674,1939r-27,61l2615,2061r-33,58l2546,2175r-39,55l2466,2282r-44,51l2377,2382r-50,45l2277,2471r-52,41l2170,2551r-56,36l2056,2621r-60,31l1935,2680r-64,24l1807,2727r-66,19l1674,2760r-68,13l1536,2782r-71,5l1394,2789r-72,-2l1252,2782r-70,-9l1114,2760r-67,-14l981,2727r-65,-23l853,2680r-61,-28l731,2621r-58,-34l618,2551r-55,-39l510,2471r-50,-44l411,2382r-46,-49l322,2282r-41,-52l242,2175r-36,-56l172,2061r-31,-61l113,1939,89,1875,66,1810,49,1745,33,1677,21,1609r-9,-70l6,1469,4,1397r2,-72l12,1255r9,-70l33,1116r16,-67l66,984,89,919r24,-64l141,794r31,-61l206,675r36,-56l281,564r41,-52l365,462r46,-50l460,367r50,-44l563,282r55,-39l673,207r58,-34l792,142r61,-28l916,90,981,67r66,-18l1114,34r68,-13l1252,12r70,-5l1394,5r71,2l1536,12r70,9l1674,34r67,15l1807,67r64,23l1935,114r61,28l2056,173r58,34l2170,243r55,39l2277,323r50,44l2377,412r45,50l2466,512r41,52l2546,619r36,56l2615,733r32,61l2674,855r25,64l2721,984r18,65l2755,1116r12,69l2776,1255r5,70l2784,1397xe" fillcolor="#d8d8d7" stroked="f">
                <v:path arrowok="t"/>
                <o:lock v:ext="edit" verticies="t"/>
              </v:shape>
              <v:shape id="_x0000_s2990" style="position:absolute;left:10863;top:9333;width:464;height:465" coordsize="2784,2790" path="m2784,1395r-2,-72l2776,1253r-9,-70l2756,1114r-16,-68l2721,980r-22,-64l2675,852r-28,-62l2616,730r-34,-58l2546,615r-39,-54l2466,508r-43,-51l2376,409r-48,-47l2278,319r-53,-42l2170,238r-56,-35l2056,169r-61,-31l1934,110,1870,85,1806,63,1740,44,1672,28,1604,17,1535,8,1463,3,1392,r-72,3l1249,8r-69,9l1112,28r-68,16l978,63,913,85r-63,25l788,138r-60,31l670,203r-57,35l559,277r-53,42l456,362r-48,47l361,457r-43,51l276,561r-39,54l202,672r-34,58l137,790r-28,62l85,916,62,980r-19,66l29,1114r-12,69l8,1253r-6,70l,1395r2,72l8,1538r9,69l29,1677r14,67l62,1810r23,64l109,1938r28,62l168,2060r34,58l237,2175r39,55l318,2282r43,51l408,2381r48,47l506,2471r53,41l613,2552r57,35l728,2621r60,31l850,2680r63,25l978,2727r66,19l1112,2762r68,12l1249,2783r71,4l1392,2790r71,-3l1535,2783r69,-9l1672,2762r68,-16l1806,2727r64,-22l1934,2680r61,-28l2056,2621r58,-34l2170,2552r55,-40l2278,2471r50,-43l2376,2381r47,-48l2466,2282r41,-52l2546,2175r36,-57l2616,2060r31,-60l2675,1938r24,-64l2721,1810r19,-66l2756,1677r11,-70l2776,1538r6,-71l2784,1395xm2778,1395r-1,72l2772,1537r-9,69l2750,1675r-15,68l2716,1808r-21,65l2670,1936r-28,61l2611,2058r-33,58l2542,2172r-39,54l2462,2279r-44,50l2372,2377r-48,46l2274,2467r-52,41l2167,2547r-56,36l2053,2616r-60,32l1932,2676r-64,24l1805,2723r-66,17l1672,2756r-69,12l1534,2777r-71,6l1392,2784r-72,-1l1250,2777r-69,-9l1112,2756r-67,-16l979,2723r-63,-23l852,2676r-61,-28l730,2616r-58,-33l617,2547r-55,-39l510,2467r-51,-44l411,2377r-45,-48l322,2279r-41,-53l242,2172r-36,-56l173,2058r-32,-61l114,1936,89,1873,68,1808,49,1743,33,1675,21,1606r-9,-69l6,1467,5,1395r1,-72l12,1253r9,-69l33,1116r16,-69l68,982,89,918r25,-64l141,793r32,-61l206,674r36,-56l281,564r41,-53l366,461r45,-48l459,367r51,-44l562,282r55,-39l672,207r58,-33l791,142r61,-28l916,90,979,69r66,-19l1112,34r69,-12l1250,13r70,-6l1392,6r71,1l1534,13r69,9l1672,34r67,16l1805,69r63,21l1932,114r61,28l2053,174r58,33l2167,243r55,39l2274,323r50,44l2372,413r46,48l2462,511r41,53l2542,618r36,56l2611,732r31,61l2670,854r25,64l2716,982r19,65l2750,1116r13,68l2772,1253r5,70l2778,1395xe" fillcolor="#d8d8d7" stroked="f">
                <v:path arrowok="t"/>
                <o:lock v:ext="edit" verticies="t"/>
              </v:shape>
              <v:shape id="_x0000_s2991" style="position:absolute;left:10863;top:9333;width:464;height:464" coordsize="2780,2784" path="m2780,1392r-3,-72l2772,1250r-9,-70l2751,1111r-16,-67l2717,979r-22,-65l2670,850r-27,-61l2611,728r-33,-58l2542,614r-39,-55l2462,507r-44,-50l2373,407r-50,-45l2273,318r-52,-41l2166,238r-56,-36l2052,168r-60,-31l1931,109,1867,85,1803,62,1737,44,1670,29,1602,16,1532,7,1461,2,1390,r-72,2l1248,7r-70,9l1110,29r-67,15l977,62,912,85r-63,24l788,137r-61,31l669,202r-55,36l559,277r-53,41l456,362r-49,45l361,457r-43,50l277,559r-39,55l202,670r-34,58l137,789r-28,61l85,914,62,979r-17,65l29,1111r-12,69l8,1250r-6,70l,1392r2,72l8,1534r9,70l29,1672r16,68l62,1805r23,65l109,1934r28,61l168,2056r34,58l238,2170r39,55l318,2277r43,51l407,2377r49,45l506,2466r53,41l614,2546r55,36l727,2616r61,31l849,2675r63,24l977,2722r66,19l1110,2755r68,13l1248,2777r70,5l1390,2784r71,-2l1532,2777r70,-9l1670,2755r67,-14l1803,2722r64,-23l1931,2675r61,-28l2052,2616r58,-34l2166,2546r55,-39l2273,2466r50,-44l2373,2377r45,-49l2462,2277r41,-52l2542,2170r36,-56l2611,2056r32,-61l2670,1934r25,-64l2717,1805r18,-65l2751,1672r12,-68l2772,1534r5,-70l2780,1392xm2774,1392r-2,72l2767,1534r-8,69l2746,1671r-15,67l2712,1804r-22,65l2666,1932r-28,61l2607,2054r-34,58l2538,2168r-39,54l2458,2275r-43,50l2369,2373r-49,46l2270,2463r-52,41l2164,2542r-57,37l2050,2611r-60,31l1929,2670r-63,25l1801,2716r-65,19l1669,2751r-68,12l1532,2772r-71,6l1390,2779r-72,-1l1248,2772r-69,-9l1111,2751r-67,-16l978,2716r-64,-21l851,2670r-61,-28l730,2611r-58,-32l616,2542r-55,-38l510,2463r-50,-44l412,2373r-47,-48l321,2275r-40,-53l242,2168r-36,-56l173,2054r-31,-61l115,1932,89,1869,68,1804,49,1738,33,1671,21,1603r-9,-69l8,1464,6,1392r2,-72l12,1250r9,-69l33,1113r16,-67l68,980,89,915r26,-63l142,791r31,-59l206,673r36,-57l281,563r40,-53l365,460r47,-48l460,365r50,-44l561,281r55,-39l672,206r58,-33l790,142r61,-27l914,89,978,68r66,-19l1111,33r68,-12l1248,12r70,-5l1390,5r71,2l1532,12r69,9l1669,33r67,16l1801,68r65,21l1929,115r61,27l2050,173r57,33l2164,242r54,39l2270,321r50,44l2369,412r46,48l2458,510r41,53l2538,616r35,57l2607,732r31,59l2666,852r24,63l2712,980r19,66l2746,1113r13,68l2767,1250r5,70l2774,1392xe" fillcolor="#d8d8d7" stroked="f">
                <v:path arrowok="t"/>
                <o:lock v:ext="edit" verticies="t"/>
              </v:shape>
              <v:shape id="_x0000_s2992" style="position:absolute;left:10864;top:9334;width:462;height:463" coordsize="2773,2778" path="m2773,1389r-1,-72l2767,1247r-9,-69l2745,1110r-15,-69l2711,976r-21,-64l2665,848r-28,-61l2606,726r-33,-58l2537,612r-39,-54l2457,505r-44,-50l2367,407r-48,-46l2269,317r-52,-41l2162,237r-56,-36l2048,168r-60,-32l1927,108,1863,84,1800,63,1734,44,1667,28,1598,16,1529,7,1458,1,1387,r-72,1l1245,7r-69,9l1107,28r-67,16l974,63,911,84r-64,24l786,136r-61,32l667,201r-55,36l557,276r-52,41l454,361r-48,46l361,455r-44,50l276,558r-39,54l201,668r-33,58l136,787r-27,61l84,912,63,976r-19,65l28,1110r-12,68l7,1247r-6,70l,1389r1,72l7,1531r9,69l28,1669r16,68l63,1802r21,65l109,1930r27,61l168,2052r33,58l237,2166r39,54l317,2273r44,50l406,2371r48,46l505,2461r52,41l612,2541r55,36l725,2610r61,32l847,2670r64,24l974,2717r66,17l1107,2750r69,12l1245,2771r70,6l1387,2778r71,-1l1529,2771r69,-9l1667,2750r67,-16l1800,2717r63,-23l1927,2670r61,-28l2048,2610r58,-33l2162,2541r55,-39l2269,2461r50,-44l2367,2371r46,-48l2457,2273r41,-53l2537,2166r36,-56l2606,2052r31,-61l2665,1930r25,-63l2711,1802r19,-65l2745,1669r13,-69l2767,1531r5,-70l2773,1389xm2769,1389r-2,72l2761,1531r-9,69l2741,1668r-16,67l2706,1800r-21,65l2660,1928r-27,61l2602,2049r-34,57l2532,2163r-37,54l2453,2270r-43,50l2364,2368r-48,46l2266,2457r-53,42l2160,2537r-57,37l2045,2606r-59,31l1925,2665r-63,25l1797,2711r-64,19l1666,2746r-68,12l1529,2766r-71,5l1387,2774r-72,-3l1245,2766r-69,-8l1108,2746r-67,-16l976,2711r-64,-21l849,2665r-61,-28l729,2606r-58,-32l614,2537r-54,-38l508,2457r-50,-43l410,2368r-46,-48l320,2270r-41,-53l241,2163r-35,-57l172,2049r-31,-60l114,1928,88,1865,67,1800,48,1735,33,1668,22,1600r-9,-69l7,1461,5,1389r2,-72l13,1247r9,-69l33,1110r15,-66l67,978,88,913r26,-63l141,789r31,-59l206,672r35,-56l279,561r41,-53l364,458r46,-48l458,364r50,-43l560,279r54,-38l671,206r58,-34l788,141r61,-27l912,88,976,67r65,-19l1108,32r68,-11l1245,12r70,-5l1387,4r71,3l1529,12r69,9l1666,32r67,16l1797,67r65,21l1925,114r61,27l2045,172r58,34l2160,241r53,38l2266,321r50,43l2364,410r46,48l2453,508r42,53l2532,616r36,56l2602,730r31,59l2660,850r25,63l2706,978r19,66l2741,1110r11,68l2761,1247r6,70l2769,1389xe" fillcolor="#d8d8d7" stroked="f">
                <v:path arrowok="t"/>
                <o:lock v:ext="edit" verticies="t"/>
              </v:shape>
              <v:shape id="_x0000_s2993" style="position:absolute;left:10864;top:9334;width:462;height:462" coordsize="2768,2774" path="m2768,1387r-2,-72l2761,1245r-8,-69l2740,1108r-15,-67l2706,975r-22,-65l2660,847r-28,-61l2601,727r-34,-59l2532,611r-39,-53l2452,505r-43,-50l2363,407r-49,-47l2264,316r-52,-40l2158,237r-57,-36l2044,168r-60,-31l1923,110,1860,84,1795,63,1730,44,1663,28,1595,16,1526,7,1455,2,1384,r-72,2l1242,7r-69,9l1105,28r-67,16l972,63,908,84r-63,26l784,137r-60,31l666,201r-56,36l555,276r-51,40l454,360r-48,47l359,455r-44,50l275,558r-39,53l200,668r-33,59l136,786r-27,61l83,910,62,975r-19,66l27,1108r-12,68l6,1245r-4,70l,1387r2,72l6,1529r9,69l27,1666r16,67l62,1799r21,65l109,1927r27,61l167,2049r33,58l236,2163r39,54l315,2270r44,50l406,2368r48,46l504,2458r51,41l610,2537r56,37l724,2606r60,31l845,2665r63,25l972,2711r66,19l1105,2746r68,12l1242,2767r70,6l1384,2774r71,-1l1526,2767r69,-9l1663,2746r67,-16l1795,2711r65,-21l1923,2665r61,-28l2044,2606r57,-32l2158,2537r54,-38l2264,2458r50,-44l2363,2368r46,-48l2452,2270r41,-53l2532,2163r35,-56l2601,2049r31,-61l2660,1927r24,-63l2706,1799r19,-66l2740,1666r13,-68l2761,1529r5,-70l2768,1387xm2764,1387r-3,72l2756,1529r-9,68l2735,1665r-15,67l2701,1798r-22,64l2654,1925r-28,61l2596,2045r-33,58l2527,2159r-38,55l2448,2266r-43,51l2359,2364r-48,46l2261,2453r-52,41l2155,2532r-56,37l2041,2602r-59,31l1920,2660r-62,26l1794,2707r-65,19l1662,2740r-68,13l1524,2762r-69,5l1384,2769r-72,-2l1243,2762r-69,-9l1106,2740r-67,-14l973,2707r-63,-21l847,2660r-61,-27l727,2602r-58,-33l613,2532r-55,-38l507,2453r-50,-43l409,2364r-46,-47l320,2266r-42,-52l241,2159r-36,-56l171,2045r-31,-59l113,1925,89,1862,67,1798,48,1732,33,1665,21,1597r-9,-68l6,1459,5,1387r1,-72l12,1246r9,-69l33,1109r15,-67l67,976,89,912r24,-63l140,788r31,-59l205,671r36,-56l278,560r42,-51l363,458r46,-48l457,364r50,-43l558,280r55,-38l669,206r58,-34l786,142r61,-28l910,90,973,67r66,-18l1106,34r68,-13l1243,12r69,-5l1384,6r71,1l1524,12r70,9l1662,34r67,15l1794,67r64,23l1920,114r62,28l2041,172r58,34l2155,242r54,38l2261,321r50,43l2359,410r46,48l2448,509r41,51l2527,615r36,56l2596,729r30,59l2654,849r25,63l2701,976r19,66l2735,1109r12,68l2756,1246r5,69l2764,1387xe" fillcolor="#d8d8d7" stroked="f">
                <v:path arrowok="t"/>
                <o:lock v:ext="edit" verticies="t"/>
              </v:shape>
              <v:shape id="_x0000_s2994" style="position:absolute;left:10865;top:9335;width:460;height:461" coordsize="2764,2770" path="m2764,1385r-2,-72l2756,1243r-9,-69l2736,1106r-16,-66l2701,974r-21,-65l2655,846r-27,-61l2597,726r-34,-58l2527,612r-37,-55l2448,504r-43,-50l2359,406r-48,-46l2261,317r-53,-42l2155,237r-57,-35l2040,168r-59,-31l1920,110,1857,84,1792,63,1728,44,1661,28,1593,17,1524,8,1453,3,1382,r-72,3l1240,8r-69,9l1103,28r-67,16l971,63,907,84r-63,26l783,137r-59,31l666,202r-57,35l555,275r-52,42l453,360r-48,46l359,454r-44,50l274,557r-38,55l201,668r-34,58l136,785r-27,61l83,909,62,974r-19,66l28,1106r-11,68l8,1243r-6,70l,1385r2,72l8,1527r9,69l28,1664r15,67l62,1796r21,65l109,1924r27,61l167,2045r34,57l236,2159r38,54l315,2266r44,50l405,2364r48,46l503,2453r52,42l609,2533r57,37l724,2602r59,31l844,2661r63,25l971,2707r65,19l1103,2742r68,12l1240,2762r70,5l1382,2770r71,-3l1524,2762r69,-8l1661,2742r67,-16l1792,2707r65,-21l1920,2661r61,-28l2040,2602r58,-32l2155,2533r53,-38l2261,2453r50,-43l2359,2364r46,-48l2448,2266r42,-53l2527,2159r36,-57l2597,2045r31,-60l2655,1924r25,-63l2701,1796r19,-65l2736,1664r11,-68l2756,1527r6,-70l2764,1385xm2758,1385r-1,72l2752,1526r-9,69l2730,1663r-15,67l2697,1795r-22,64l2650,1921r-28,62l2592,2042r-33,58l2523,2156r-38,55l2444,2262r-43,51l2356,2361r-48,45l2257,2449r-52,41l2152,2529r-56,36l2038,2597r-59,32l1917,2656r-62,24l1791,2703r-66,17l1660,2736r-68,12l1522,2757r-69,6l1382,2764r-70,-1l1241,2757r-69,-9l1104,2736r-66,-16l972,2703r-63,-23l846,2656r-61,-27l726,2597r-58,-32l612,2529r-53,-39l506,2449r-50,-43l408,2361r-46,-48l320,2262r-41,-51l241,2156r-36,-56l172,2042r-31,-59l114,1921,89,1859,67,1795,49,1730,33,1663,21,1595r-9,-69l7,1457,5,1385r2,-70l12,1244r9,-69l33,1107r16,-66l67,975,89,911r25,-62l141,787r31,-59l205,670r36,-56l279,560r41,-52l362,457r46,-48l456,365r50,-44l559,280r53,-38l668,206r58,-33l785,142r61,-28l909,90,972,67r66,-17l1104,34r68,-12l1241,13r71,-6l1382,6r71,1l1522,13r70,9l1660,34r65,16l1791,67r64,23l1917,114r62,28l2038,173r58,33l2152,242r53,38l2257,321r51,44l2356,409r45,48l2444,508r41,52l2523,614r36,56l2592,728r30,59l2650,849r25,62l2697,975r18,66l2730,1107r13,68l2752,1244r5,71l2758,1385xe" fillcolor="#dad9d9" stroked="f">
                <v:path arrowok="t"/>
                <o:lock v:ext="edit" verticies="t"/>
              </v:shape>
              <v:shape id="_x0000_s2995" style="position:absolute;left:10865;top:9335;width:460;height:461" coordsize="2759,2763" path="m2759,1381r-3,-72l2751,1240r-9,-69l2730,1103r-15,-67l2696,970r-22,-64l2649,843r-28,-61l2591,723r-33,-58l2522,609r-38,-55l2443,503r-43,-51l2354,404r-48,-46l2256,315r-52,-41l2150,236r-56,-36l2036,166r-59,-30l1915,108,1853,84,1789,61,1724,43,1657,28,1589,15,1519,6,1450,1,1379,r-72,1l1238,6r-69,9l1101,28r-67,15l968,61,905,84r-63,24l781,136r-59,30l664,200r-56,36l553,274r-51,41l452,358r-48,46l358,452r-43,51l273,554r-37,55l200,665r-34,58l135,782r-27,61l84,906,62,970r-19,66l28,1103r-12,68l7,1240r-6,69l,1381r1,72l7,1523r9,68l28,1659r15,67l62,1792r22,64l108,1919r27,61l166,2039r34,58l236,2153r37,55l315,2260r43,51l404,2358r48,46l502,2447r51,41l608,2526r56,37l722,2596r59,31l842,2654r63,26l968,2701r66,19l1101,2734r68,13l1238,2756r69,5l1379,2763r71,-2l1519,2756r70,-9l1657,2734r67,-14l1789,2701r64,-21l1915,2654r62,-27l2036,2596r58,-33l2150,2526r54,-38l2256,2447r50,-43l2354,2358r46,-47l2443,2260r41,-52l2522,2153r36,-56l2591,2039r30,-59l2649,1919r25,-63l2696,1792r19,-66l2730,1659r12,-68l2751,1523r5,-70l2759,1381xm2753,1381r-2,70l2746,1522r-9,69l2725,1658r-15,67l2691,1790r-22,65l2645,1917r-28,61l2587,2037r-34,58l2518,2151r-38,54l2440,2257r-44,49l2350,2354r-48,46l2253,2444r-52,40l2147,2523r-55,36l2034,2591r-59,32l1914,2649r-62,25l1787,2696r-65,18l1655,2730r-66,12l1519,2751r-70,5l1379,2758r-70,-2l1238,2751r-69,-9l1102,2730r-67,-16l971,2696r-65,-22l845,2649r-62,-26l724,2591r-58,-32l610,2523r-53,-39l504,2444r-49,-44l407,2354r-45,-48l318,2257r-40,-52l240,2151r-37,-56l171,2037r-30,-59l113,1917,88,1855,67,1790,48,1725,33,1658,20,1591r-8,-69l7,1451,5,1381r2,-70l12,1240r8,-68l33,1104r15,-67l67,972,88,908r25,-62l141,784r30,-59l203,667r37,-56l278,557r40,-52l362,456r45,-48l455,362r49,-44l557,278r53,-38l666,204r58,-33l783,141r62,-28l906,88,971,67r64,-19l1102,32r67,-12l1238,11r71,-5l1379,4r70,2l1519,11r70,9l1655,32r67,16l1787,67r65,21l1914,113r61,28l2034,171r58,33l2147,240r54,38l2253,318r49,44l2350,408r46,48l2440,505r40,52l2518,611r35,56l2587,725r30,59l2645,846r24,62l2691,972r19,65l2725,1104r12,68l2746,1240r5,71l2753,1381xe" fillcolor="#dad9d9" stroked="f">
                <v:path arrowok="t"/>
                <o:lock v:ext="edit" verticies="t"/>
              </v:shape>
              <v:shape id="_x0000_s2996" style="position:absolute;left:10866;top:9335;width:458;height:460" coordsize="2753,2758" path="m2753,1379r-1,-70l2747,1238r-9,-69l2725,1101r-15,-66l2692,969r-22,-64l2645,843r-28,-62l2587,722r-33,-58l2518,608r-38,-54l2439,502r-43,-51l2351,403r-48,-44l2252,315r-52,-41l2147,236r-56,-36l2033,167r-59,-31l1912,108,1850,84,1786,61,1720,44,1655,28,1587,16,1517,7,1448,1,1377,r-70,1l1236,7r-69,9l1099,28r-66,16l967,61,904,84r-63,24l780,136r-59,31l663,200r-56,36l554,274r-53,41l451,359r-48,44l357,451r-42,51l274,554r-38,54l200,664r-33,58l136,781r-27,62l84,905,62,969r-18,66l28,1101r-12,68l7,1238r-5,71l,1379r2,72l7,1520r9,69l28,1657r16,67l62,1789r22,64l109,1915r27,62l167,2036r33,58l236,2150r38,55l315,2256r42,51l403,2355r48,45l501,2443r53,41l607,2523r56,36l721,2591r59,32l841,2650r63,24l967,2697r66,17l1099,2730r68,12l1236,2751r71,6l1377,2758r71,-1l1517,2751r70,-9l1655,2730r65,-16l1786,2697r64,-23l1912,2650r62,-27l2033,2591r58,-32l2147,2523r53,-39l2252,2443r51,-43l2351,2355r45,-48l2439,2256r41,-51l2518,2150r36,-56l2587,2036r30,-59l2645,1915r25,-62l2692,1789r18,-65l2725,1657r13,-68l2747,1520r5,-69l2753,1379xm2749,1379r-2,70l2741,1520r-9,68l2721,1656r-16,66l2686,1788r-21,64l2641,1914r-28,61l2583,2034r-33,58l2515,2148r-39,53l2435,2253r-43,50l2346,2351r-47,45l2249,2439r-51,41l2143,2519r-54,36l2031,2587r-60,31l1911,2645r-62,25l1785,2691r-66,19l1653,2726r-68,12l1517,2746r-70,5l1377,2754r-70,-3l1236,2746r-68,-8l1100,2726r-66,-16l969,2691r-64,-21l843,2645r-61,-27l723,2587r-58,-32l611,2519r-55,-39l505,2439r-51,-43l408,2351r-46,-48l318,2253r-40,-52l239,2148r-36,-56l171,2034r-30,-59l113,1914,89,1852,67,1788,48,1722,33,1656,22,1588r-9,-68l7,1449,5,1379r2,-70l13,1238r9,-68l33,1102r15,-66l67,970,89,906r24,-62l141,783r30,-59l203,667r36,-56l278,557r40,-52l362,455r46,-47l454,362r51,-44l556,278r55,-39l665,203r58,-32l782,141r61,-28l905,88,969,67r65,-19l1100,32r68,-11l1236,12r71,-5l1377,4r70,3l1517,12r68,9l1653,32r66,16l1785,67r64,21l1911,113r60,28l2031,171r58,32l2143,239r55,39l2249,318r50,44l2346,408r46,47l2435,505r41,52l2515,611r35,56l2583,724r30,59l2641,844r24,62l2686,970r19,66l2721,1102r11,68l2741,1238r6,71l2749,1379xe" fillcolor="#dad9d9" stroked="f">
                <v:path arrowok="t"/>
                <o:lock v:ext="edit" verticies="t"/>
              </v:shape>
              <v:shape id="_x0000_s2997" style="position:absolute;left:10866;top:9336;width:458;height:459" coordsize="2748,2754" path="m2748,1377r-2,-70l2741,1236r-9,-68l2720,1100r-15,-67l2686,968r-22,-64l2640,842r-28,-62l2582,721r-34,-58l2513,607r-38,-54l2435,501r-44,-49l2345,404r-48,-46l2248,314r-52,-40l2142,236r-55,-36l2029,167r-59,-30l1909,109,1847,84,1782,63,1717,44,1650,28,1584,16,1514,7,1444,2,1374,r-70,2l1233,7r-69,9l1097,28r-67,16l966,63,901,84r-61,25l778,137r-59,30l661,200r-56,36l552,274r-53,40l450,358r-48,46l357,452r-44,49l273,553r-38,54l198,663r-32,58l136,780r-28,62l83,904,62,968r-19,65l28,1100r-13,68l7,1236r-5,71l,1377r2,70l7,1518r8,69l28,1654r15,67l62,1786r21,65l108,1913r28,61l166,2033r32,58l235,2147r38,54l313,2253r44,49l402,2350r48,46l499,2440r53,40l605,2519r56,36l719,2587r59,32l840,2645r61,25l966,2692r64,18l1097,2726r67,12l1233,2747r71,5l1374,2754r70,-2l1514,2747r70,-9l1650,2726r67,-16l1782,2692r65,-22l1909,2645r61,-26l2029,2587r58,-32l2142,2519r54,-39l2248,2440r49,-44l2345,2350r46,-48l2435,2253r40,-52l2513,2147r35,-56l2582,2033r30,-59l2640,1913r24,-62l2686,1786r19,-65l2720,1654r12,-67l2741,1518r5,-71l2748,1377xm2743,1377r-2,70l2736,1518r-9,68l2715,1653r-15,67l2681,1785r-21,64l2635,1911r-27,60l2577,2031r-32,58l2509,2144r-39,53l2430,2250r-43,49l2342,2347r-48,46l2245,2435r-52,42l2139,2515r-56,35l2026,2583r-59,30l1907,2641r-62,24l1781,2687r-65,19l1649,2721r-67,12l1513,2741r-69,6l1374,2748r-70,-1l1234,2741r-69,-8l1098,2721r-67,-15l967,2687r-64,-22l841,2641r-61,-28l721,2583r-57,-33l609,2515r-54,-38l503,2435r-49,-42l406,2347r-45,-48l318,2250r-41,-53l238,2144r-35,-55l170,2031r-30,-60l112,1911,88,1849,67,1785,48,1720,33,1653,21,1586r-9,-68l6,1447,5,1377r1,-70l12,1237r9,-69l33,1101r15,-67l67,969,88,905r24,-62l140,782r30,-59l203,666r35,-56l277,557r41,-53l361,455r45,-48l454,362r49,-43l555,278r54,-39l664,204r57,-33l780,141r61,-28l903,89,967,67r64,-19l1098,34r67,-13l1234,13r70,-6l1374,6r70,1l1513,13r69,8l1649,34r67,14l1781,67r64,22l1907,113r60,28l2026,171r57,33l2139,239r54,39l2245,319r49,43l2342,407r45,48l2430,504r40,53l2509,610r36,56l2577,723r31,59l2635,843r25,62l2681,969r19,65l2715,1101r12,67l2736,1237r5,70l2743,1377xe" fillcolor="#dad9d9" stroked="f">
                <v:path arrowok="t"/>
                <o:lock v:ext="edit" verticies="t"/>
              </v:shape>
              <v:shape id="_x0000_s2998" style="position:absolute;left:10866;top:9336;width:458;height:458" coordsize="2744,2750" path="m2744,1375r-2,-70l2736,1234r-9,-68l2716,1098r-16,-66l2681,966r-21,-64l2636,840r-28,-61l2578,720r-33,-57l2510,607r-39,-54l2430,501r-43,-50l2341,404r-47,-46l2244,314r-51,-40l2138,235r-54,-36l2026,167r-60,-30l1906,109,1844,84,1780,63,1714,44,1648,28,1580,17,1512,8,1442,3,1372,r-70,3l1231,8r-68,9l1095,28r-66,16l964,63,900,84r-62,25l777,137r-59,30l660,199r-54,36l551,274r-51,40l449,358r-46,46l357,451r-44,50l273,553r-39,54l198,663r-32,57l136,779r-28,61l84,902,62,966r-19,66l28,1098r-11,68l8,1234r-6,71l,1375r2,70l8,1516r9,68l28,1652r15,66l62,1784r22,64l108,1910r28,61l166,2030r32,58l234,2144r39,53l313,2249r44,50l403,2347r46,45l500,2435r51,41l606,2515r54,36l718,2583r59,31l838,2641r62,25l964,2687r65,19l1095,2722r68,12l1231,2742r71,5l1372,2750r70,-3l1512,2742r68,-8l1648,2722r66,-16l1780,2687r64,-21l1906,2641r60,-27l2026,2583r58,-32l2138,2515r55,-39l2244,2435r50,-43l2341,2347r46,-48l2430,2249r41,-52l2510,2144r35,-56l2578,2030r30,-59l2636,1910r24,-62l2681,1784r19,-66l2716,1652r11,-68l2736,1516r6,-71l2744,1375xm2738,1375r-2,70l2732,1515r-9,69l2710,1651r-15,66l2677,1782r-21,63l2631,1908r-28,60l2573,2028r-32,57l2505,2140r-38,54l2426,2246r-42,50l2338,2343r-47,46l2241,2431r-52,41l2136,2510r-56,36l2023,2579r-59,30l1904,2637r-63,24l1778,2682r-65,19l1647,2716r-67,12l1511,2737r-69,6l1372,2744r-70,-1l1232,2737r-69,-9l1096,2716r-65,-15l966,2682r-64,-21l840,2637r-60,-28l720,2579r-56,-33l608,2510r-54,-38l503,2431r-50,-42l406,2343r-46,-47l318,2246r-42,-52l239,2140r-36,-55l171,2028r-31,-60l113,1908,88,1845,67,1782,49,1717,33,1651,21,1584r-9,-69l8,1445,5,1375r3,-70l12,1235r9,-68l33,1099r16,-66l67,968,88,905r25,-63l140,782r31,-60l203,665r36,-55l276,556r42,-52l360,454r46,-47l453,361r50,-42l554,278r54,-38l664,204r56,-33l780,141r60,-28l902,89,966,68r65,-18l1096,34r67,-12l1232,13r70,-5l1372,6r70,2l1511,13r69,9l1647,34r66,16l1778,68r63,21l1904,113r60,28l2023,171r57,33l2136,240r53,38l2241,319r50,42l2338,407r46,47l2426,504r41,52l2505,610r36,55l2573,722r30,60l2631,842r25,63l2677,968r18,65l2710,1099r13,68l2732,1235r4,70l2738,1375xe" fillcolor="#dad9d9" stroked="f">
                <v:path arrowok="t"/>
                <o:lock v:ext="edit" verticies="t"/>
              </v:shape>
              <v:shape id="_x0000_s2999" style="position:absolute;left:10867;top:9337;width:456;height:457" coordsize="2738,2742" path="m2738,1371r-2,-70l2731,1231r-9,-69l2710,1095r-15,-67l2676,963r-21,-64l2630,837r-27,-61l2572,717r-32,-57l2504,604r-39,-53l2425,498r-43,-49l2337,401r-48,-45l2240,313r-52,-41l2134,233r-56,-35l2021,165r-59,-30l1902,107,1840,83,1776,61,1711,42,1644,28,1577,15,1508,7,1439,1,1369,r-70,1l1229,7r-69,8l1093,28r-67,14l962,61,898,83r-62,24l775,135r-59,30l659,198r-55,35l550,272r-52,41l449,356r-48,45l356,449r-43,49l272,551r-39,53l198,660r-33,57l135,776r-28,61l83,899,62,963r-19,65l28,1095r-12,67l7,1231r-6,70l,1371r1,70l7,1512r9,68l28,1647r15,67l62,1779r21,64l107,1905r28,60l165,2025r33,58l233,2138r39,53l313,2244r43,49l401,2341r48,46l498,2429r52,42l604,2509r55,35l716,2577r59,30l836,2635r62,24l962,2681r64,19l1093,2715r67,12l1229,2735r70,6l1369,2742r70,-1l1508,2735r69,-8l1644,2715r67,-15l1776,2681r64,-22l1902,2635r60,-28l2021,2577r57,-33l2134,2509r54,-38l2240,2429r49,-42l2337,2341r45,-48l2425,2244r40,-53l2504,2138r36,-55l2572,2025r31,-60l2630,1905r25,-62l2676,1779r19,-65l2710,1647r12,-67l2731,1512r5,-71l2738,1371xm2733,1371r-2,70l2725,1511r-8,68l2705,1646r-15,67l2672,1778r-21,63l2626,1903r-28,60l2568,2022r-32,57l2500,2135r-38,54l2422,2240r-44,50l2334,2338r-48,44l2237,2426r-52,40l2132,2504r-56,36l2019,2572r-59,30l1900,2630r-63,25l1775,2676r-65,18l1643,2710r-67,12l1508,2731r-69,4l1369,2738r-70,-3l1229,2731r-68,-9l1094,2710r-66,-16l963,2676r-63,-21l838,2630r-60,-28l719,2572r-57,-32l606,2504r-54,-38l501,2426r-49,-44l404,2338r-45,-48l316,2240r-40,-51l238,2135r-36,-56l170,2022r-30,-59l112,1903,87,1841,66,1778,48,1713,33,1646,20,1579r-8,-68l7,1441,5,1371r2,-70l12,1231r8,-68l33,1096r15,-67l66,964,87,902r25,-63l140,779r30,-60l202,662r36,-55l276,554r40,-52l359,452r45,-48l452,360r49,-43l552,276r54,-38l662,202r57,-32l778,140r60,-28l900,87,963,66r65,-18l1094,32r67,-12l1229,12r70,-5l1369,4r70,3l1508,12r68,8l1643,32r67,16l1775,66r62,21l1900,112r60,28l2019,170r57,32l2132,238r53,38l2237,317r49,43l2334,404r44,48l2422,502r40,52l2500,607r36,55l2568,719r30,60l2626,839r25,63l2672,964r18,65l2705,1096r12,67l2725,1231r6,70l2733,1371xe" fillcolor="#dad9d9" stroked="f">
                <v:path arrowok="t"/>
                <o:lock v:ext="edit" verticies="t"/>
              </v:shape>
              <v:shape id="_x0000_s3000" style="position:absolute;left:10867;top:9337;width:456;height:456" coordsize="2733,2738" path="m2733,1369r-2,-70l2727,1229r-9,-68l2705,1093r-15,-66l2672,962r-21,-63l2626,836r-28,-60l2568,716r-32,-57l2500,604r-38,-54l2421,498r-42,-50l2333,401r-47,-46l2236,313r-52,-41l2131,234r-56,-36l2018,165r-59,-30l1899,107,1836,83,1773,62,1708,44,1642,28,1575,16,1506,7,1437,2,1367,r-70,2l1227,7r-69,9l1091,28r-65,16l961,62,897,83r-62,24l775,135r-60,30l659,198r-56,36l549,272r-51,41l448,355r-47,46l355,448r-42,50l271,550r-37,54l198,659r-32,57l135,776r-27,60l83,899,62,962r-18,65l28,1093r-12,68l7,1229r-4,70l,1369r3,70l7,1509r9,69l28,1645r16,66l62,1776r21,63l108,1902r27,60l166,2022r32,57l234,2134r37,54l313,2240r42,50l401,2337r47,46l498,2425r51,41l603,2504r56,36l715,2573r60,30l835,2631r62,24l961,2676r65,19l1091,2710r67,12l1227,2731r70,6l1367,2738r70,-1l1506,2731r69,-9l1642,2710r66,-15l1773,2676r63,-21l1899,2631r60,-28l2018,2573r57,-33l2131,2504r53,-38l2236,2425r50,-42l2333,2337r46,-47l2421,2240r41,-52l2500,2134r36,-55l2568,2022r30,-60l2626,1902r25,-63l2672,1776r18,-65l2705,1645r13,-67l2727,1509r4,-70l2733,1369xm2729,1369r-2,70l2721,1509r-9,68l2701,1644r-16,66l2667,1775r-22,63l2622,1900r-28,60l2564,2019r-33,57l2496,2131r-38,54l2418,2236r-44,50l2329,2333r-46,46l2232,2422r-51,40l2128,2500r-55,36l2016,2568r-59,30l1897,2626r-62,25l1772,2672r-65,18l1641,2706r-67,12l1506,2726r-69,5l1367,2733r-70,-2l1227,2726r-68,-8l1092,2706r-65,-16l962,2672r-64,-21l837,2626r-60,-28l718,2568r-57,-32l606,2500r-53,-38l501,2422r-50,-43l404,2333r-44,-47l316,2236r-40,-51l238,2131r-36,-55l170,2019r-30,-59l112,1900,89,1838,66,1775,48,1710,33,1644,22,1577r-9,-68l7,1439,6,1369r1,-70l13,1229r9,-68l33,1094r15,-66l66,963,89,900r23,-62l140,778r30,-59l202,662r36,-55l276,553r40,-51l360,452r44,-47l451,360r50,-44l553,276r53,-38l661,202r57,-32l777,140r60,-28l898,88,962,66r65,-18l1092,32r67,-11l1227,12r70,-5l1367,5r70,2l1506,12r68,9l1641,32r66,16l1772,66r63,22l1897,112r60,28l2016,170r57,32l2128,238r53,38l2232,316r51,44l2329,405r45,47l2418,502r40,51l2496,607r35,55l2564,719r30,59l2622,838r23,62l2667,963r18,65l2701,1094r11,67l2721,1229r6,70l2729,1369xe" fillcolor="#dad9d9" stroked="f">
                <v:path arrowok="t"/>
                <o:lock v:ext="edit" verticies="t"/>
              </v:shape>
              <v:shape id="_x0000_s3001" style="position:absolute;left:10868;top:9338;width:454;height:455" coordsize="2728,2734" path="m2728,1367r-2,-70l2720,1227r-8,-68l2700,1092r-15,-67l2667,960r-21,-62l2621,835r-28,-60l2563,715r-32,-57l2495,603r-38,-53l2417,498r-44,-50l2329,400r-48,-44l2232,313r-52,-41l2127,234r-56,-36l2014,166r-59,-30l1895,108,1832,83,1770,62,1705,44,1638,28,1571,16,1503,8,1434,3,1364,r-70,3l1224,8r-68,8l1089,28r-66,16l958,62,895,83r-62,25l773,136r-59,30l657,198r-56,36l547,272r-51,41l447,356r-48,44l354,448r-43,50l271,550r-38,53l197,658r-32,57l135,775r-28,60l82,898,61,960r-18,65l28,1092r-13,67l7,1227r-5,70l,1367r2,70l7,1507r8,68l28,1642r15,67l61,1774r21,63l107,1899r28,60l165,2018r32,57l233,2131r38,54l311,2236r43,50l399,2334r48,44l496,2422r51,40l601,2500r56,36l714,2568r59,30l833,2626r62,25l958,2672r65,18l1089,2706r67,12l1224,2727r70,4l1364,2734r70,-3l1503,2727r68,-9l1638,2706r67,-16l1770,2672r62,-21l1895,2626r60,-28l2014,2568r57,-32l2127,2500r53,-38l2232,2422r49,-44l2329,2334r44,-48l2417,2236r40,-51l2495,2131r36,-56l2563,2018r30,-59l2621,1899r25,-62l2667,1774r18,-65l2700,1642r12,-67l2720,1507r6,-70l2728,1367xm2722,1367r-1,70l2716,1507r-9,68l2695,1642r-15,66l2661,1772r-21,63l2615,1897r-26,60l2559,2016r-33,57l2490,2128r-37,54l2412,2233r-42,49l2324,2329r-47,46l2228,2417r-51,41l2123,2496r-54,35l2012,2564r-59,30l1893,2622r-62,23l1768,2668r-65,18l1638,2701r-67,11l1503,2721r-69,6l1364,2728r-70,-1l1224,2721r-68,-9l1091,2701r-66,-15l960,2668r-64,-23l835,2622r-60,-28l716,2564r-57,-33l604,2496r-53,-38l499,2417r-49,-42l403,2329r-45,-47l315,2233r-40,-51l237,2128r-35,-55l169,2016r-30,-59l112,1897,88,1835,67,1772,48,1708,33,1642,21,1575r-9,-68l6,1437,5,1367r1,-70l12,1228r9,-68l33,1093r15,-66l67,962,88,899r24,-62l139,777r30,-59l202,661r35,-55l275,552r40,-51l358,452r45,-47l450,359r49,-42l551,276r53,-38l659,203r57,-33l775,140r60,-27l896,89,960,67r65,-19l1091,34r65,-12l1224,13r70,-6l1364,6r70,1l1503,13r68,9l1638,34r65,14l1768,67r63,22l1893,113r60,27l2012,170r57,33l2123,238r54,38l2228,317r49,42l2324,405r46,47l2412,501r41,51l2490,606r36,55l2559,718r30,59l2615,837r25,62l2661,962r19,65l2695,1093r12,67l2716,1228r5,69l2722,1367xe" fillcolor="#dbdbda" stroked="f">
                <v:path arrowok="t"/>
                <o:lock v:ext="edit" verticies="t"/>
              </v:shape>
              <v:shape id="_x0000_s3002" style="position:absolute;left:10868;top:9338;width:454;height:455" coordsize="2723,2728" path="m2723,1364r-2,-70l2715,1224r-9,-68l2695,1089r-16,-66l2661,958r-22,-63l2616,833r-28,-60l2558,714r-33,-57l2490,602r-38,-54l2412,497r-44,-50l2323,400r-46,-45l2226,311r-51,-40l2122,233r-55,-36l2010,165r-59,-30l1891,107,1829,83,1766,61,1701,43,1635,27,1568,16,1500,7,1431,2,1361,r-70,2l1221,7r-68,9l1086,27r-65,16l956,61,892,83r-61,24l771,135r-59,30l655,197r-55,36l547,271r-52,40l445,355r-47,45l354,447r-44,50l270,548r-38,54l196,657r-32,57l134,773r-28,60l83,895,60,958r-18,65l27,1089r-11,67l7,1224r-6,70l,1364r1,70l7,1504r9,68l27,1639r15,66l60,1770r23,63l106,1895r28,60l164,2014r32,57l232,2126r38,54l310,2231r44,50l398,2328r47,46l495,2417r52,40l600,2495r55,36l712,2563r59,30l831,2621r61,25l956,2667r65,18l1086,2701r67,12l1221,2721r70,5l1361,2728r70,-2l1500,2721r68,-8l1635,2701r66,-16l1766,2667r63,-21l1891,2621r60,-28l2010,2563r57,-32l2122,2495r53,-38l2226,2417r51,-43l2323,2328r45,-47l2412,2231r40,-51l2490,2126r35,-55l2558,2014r30,-59l2616,1895r23,-62l2661,1770r18,-65l2695,1639r11,-67l2715,1504r6,-70l2723,1364xm2717,1364r-2,70l2711,1503r-9,68l2689,1638r-14,66l2656,1769r-21,62l2610,1893r-27,60l2553,2012r-32,57l2485,2124r-38,54l2407,2229r-42,49l2320,2325r-47,45l2223,2412r-51,42l2119,2490r-55,36l2008,2559r-59,30l1888,2617r-61,23l1765,2661r-65,19l1634,2695r-67,12l1499,2716r-68,5l1361,2723r-70,-2l1223,2716r-68,-9l1088,2695r-66,-15l957,2661r-62,-21l833,2617r-60,-28l714,2559r-56,-33l602,2490r-52,-36l499,2412r-51,-42l402,2325r-45,-47l315,2229r-41,-51l236,2124r-35,-55l168,2012r-30,-59l112,1893,87,1831,66,1769,47,1704,32,1638,20,1571r-9,-68l7,1434,4,1364r3,-69l11,1225r9,-68l32,1090r15,-66l66,961,87,897r25,-62l138,775r30,-58l201,660r35,-56l274,552r41,-52l357,451r45,-48l448,358r51,-42l550,276r52,-38l658,202r56,-33l773,139r60,-27l895,88,957,67r65,-19l1088,33r67,-12l1223,12r68,-5l1361,5r70,2l1499,12r68,9l1634,33r66,15l1765,67r62,21l1888,112r61,27l2008,169r56,33l2119,238r53,38l2223,316r50,42l2320,403r45,48l2407,500r40,52l2485,604r36,56l2553,717r30,58l2610,835r25,62l2656,961r19,63l2689,1090r13,67l2711,1225r4,70l2717,1364xe" fillcolor="#dbdbda" stroked="f">
                <v:path arrowok="t"/>
                <o:lock v:ext="edit" verticies="t"/>
              </v:shape>
              <v:shape id="_x0000_s3003" style="position:absolute;left:10869;top:9338;width:452;height:454" coordsize="2717,2722" path="m2717,1361r-1,-70l2711,1222r-9,-68l2690,1087r-15,-66l2656,956r-21,-63l2610,831r-26,-60l2554,712r-33,-57l2485,600r-37,-54l2407,495r-42,-49l2319,399r-47,-46l2223,311r-51,-41l2118,232r-54,-35l2007,164r-59,-30l1888,107,1826,83,1763,61,1698,42,1633,28,1566,16,1498,7,1429,1,1359,r-70,1l1219,7r-68,9l1086,28r-66,14l955,61,891,83r-61,24l770,134r-59,30l654,197r-55,35l546,270r-52,41l445,353r-47,46l353,446r-43,49l270,546r-38,54l197,655r-33,57l134,771r-27,60l83,893,62,956r-19,65l28,1087r-12,67l7,1222r-6,69l,1361r1,70l7,1501r9,68l28,1636r15,66l62,1766r21,63l107,1891r27,60l164,2010r33,57l232,2122r38,54l310,2227r43,49l398,2323r47,46l494,2411r52,41l599,2490r55,35l711,2558r59,30l830,2616r61,23l955,2662r65,18l1086,2695r65,11l1219,2715r70,6l1359,2722r70,-1l1498,2715r68,-9l1633,2695r65,-15l1763,2662r63,-23l1888,2616r60,-28l2007,2558r57,-33l2118,2490r54,-38l2223,2411r49,-42l2319,2323r46,-47l2407,2227r41,-51l2485,2122r36,-55l2554,2010r30,-59l2610,1891r25,-62l2656,1766r19,-64l2690,1636r12,-67l2711,1501r5,-70l2717,1361xm2713,1361r-2,70l2705,1500r-8,68l2685,1635r-15,65l2652,1764r-22,63l2606,1888r-27,61l2549,2008r-32,56l2481,2120r-37,52l2403,2224r-42,49l2316,2320r-47,46l2220,2408r-51,40l2116,2486r-56,35l2004,2553r-58,31l1885,2610r-61,25l1762,2656r-65,19l1632,2690r-67,12l1497,2711r-69,4l1359,2718r-69,-3l1221,2711r-68,-9l1086,2690r-65,-15l956,2656r-62,-21l832,2610r-60,-26l714,2553r-57,-32l601,2486r-52,-38l498,2408r-49,-42l402,2320r-45,-47l315,2224r-41,-52l237,2120r-36,-56l169,2008r-30,-59l112,1888,87,1827,66,1764,48,1700,33,1635,20,1568r-7,-68l7,1431,5,1361r2,-69l13,1222r7,-68l33,1087r15,-65l66,958,87,895r25,-61l139,773r30,-58l201,658r36,-55l274,550r41,-52l357,449r45,-47l449,357r49,-42l549,275r52,-38l657,201r57,-32l772,138r60,-26l894,87,956,66r65,-18l1086,32r67,-12l1221,12r69,-5l1359,4r69,3l1497,12r68,8l1632,32r65,16l1762,66r62,21l1885,112r61,26l2004,169r56,32l2116,237r53,38l2220,315r49,42l2316,402r45,47l2403,498r41,52l2481,603r36,55l2549,715r30,58l2606,834r24,61l2652,958r18,64l2685,1087r12,67l2705,1222r6,70l2713,1361xe" fillcolor="#dbdbda" stroked="f">
                <v:path arrowok="t"/>
                <o:lock v:ext="edit" verticies="t"/>
              </v:shape>
              <v:shape id="_x0000_s3004" style="position:absolute;left:10869;top:9339;width:452;height:453" coordsize="2713,2718" path="m2713,1359r-2,-69l2707,1220r-9,-68l2685,1085r-14,-66l2652,956r-21,-64l2606,830r-27,-60l2549,712r-32,-57l2481,599r-38,-52l2403,495r-42,-49l2316,398r-47,-45l2219,311r-51,-40l2115,233r-55,-36l2004,164r-59,-30l1884,107,1823,83,1761,62,1696,43,1630,28,1563,16,1495,7,1427,2,1357,r-70,2l1219,7r-68,9l1084,28r-66,15l953,62,891,83r-62,24l769,134r-59,30l654,197r-56,36l546,271r-51,40l444,353r-46,45l353,446r-42,49l270,547r-38,52l197,655r-33,57l134,770r-26,60l83,892,62,956r-19,63l28,1085r-12,67l7,1220r-4,70l,1359r3,70l7,1498r9,68l28,1633r15,66l62,1764r21,62l108,1888r26,60l164,2007r33,57l232,2119r38,54l311,2224r42,49l398,2320r46,45l495,2407r51,42l598,2485r56,36l710,2554r59,30l829,2612r62,23l953,2656r65,19l1084,2690r67,12l1219,2711r68,5l1357,2718r70,-2l1495,2711r68,-9l1630,2690r66,-15l1761,2656r62,-21l1884,2612r61,-28l2004,2554r56,-33l2115,2485r53,-36l2219,2407r50,-42l2316,2320r45,-47l2403,2224r40,-51l2481,2119r36,-55l2549,2007r30,-59l2606,1888r25,-62l2652,1764r19,-65l2685,1633r13,-67l2707,1498r4,-69l2713,1359xm2708,1359r-1,69l2701,1498r-9,68l2681,1632r-16,66l2647,1761r-21,64l2602,1886r-27,60l2545,2005r-33,56l2477,2116r-37,53l2400,2221r-43,49l2313,2317r-48,44l2217,2404r-51,40l2112,2482r-55,35l2000,2549r-58,30l1883,2606r-62,25l1758,2652r-63,18l1629,2685r-67,13l1495,2706r-69,5l1357,2712r-69,-1l1219,2706r-67,-8l1085,2685r-66,-15l955,2652r-62,-21l831,2606r-60,-27l713,2549r-57,-32l602,2482r-54,-38l497,2404r-48,-43l402,2317r-46,-47l314,2221r-40,-52l237,2116r-36,-55l169,2005r-30,-59l112,1886,87,1825,66,1761,48,1698,33,1632,22,1566r-9,-68l7,1428,6,1359r1,-69l13,1220r9,-67l33,1086r15,-66l66,957,87,894r25,-61l139,772r30,-58l201,657r36,-55l274,549r40,-50l356,449r46,-48l449,357r48,-43l548,274r54,-37l656,201r57,-32l771,139r60,-27l893,87,955,66r64,-18l1085,33r67,-12l1219,12r69,-5l1357,6r69,1l1495,12r67,9l1629,33r66,15l1758,66r63,21l1883,112r59,27l2000,169r57,32l2112,237r54,37l2217,314r48,43l2313,401r44,48l2400,499r40,50l2477,602r35,55l2545,714r30,58l2602,833r24,61l2647,957r18,63l2681,1086r11,67l2701,1220r6,70l2708,1359xe" fillcolor="#dbdbda" stroked="f">
                <v:path arrowok="t"/>
                <o:lock v:ext="edit" verticies="t"/>
              </v:shape>
              <v:shape id="_x0000_s3005" style="position:absolute;left:10869;top:9339;width:452;height:452" coordsize="2708,2714" path="m2708,1357r-2,-69l2700,1218r-8,-68l2680,1083r-15,-65l2647,954r-22,-63l2601,830r-27,-61l2544,711r-32,-57l2476,599r-37,-53l2398,494r-42,-49l2311,398r-47,-45l2215,311r-51,-40l2111,233r-56,-36l1999,165r-58,-31l1880,108,1819,83,1757,62,1692,44,1627,28,1560,16,1492,8,1423,3,1354,r-69,3l1216,8r-68,8l1081,28r-65,16l951,62,889,83r-62,25l767,134r-58,31l652,197r-56,36l544,271r-51,40l444,353r-47,45l352,445r-42,49l269,546r-37,53l196,654r-32,57l134,769r-27,61l82,891,61,954r-18,64l28,1083r-13,67l8,1218r-6,70l,1357r2,70l8,1496r7,68l28,1631r15,65l61,1760r21,63l107,1884r27,61l164,2004r32,56l232,2116r37,52l310,2220r42,49l397,2316r47,46l493,2404r51,40l596,2482r56,35l709,2549r58,31l827,2606r62,25l951,2652r65,19l1081,2686r67,12l1216,2707r69,4l1354,2714r69,-3l1492,2707r68,-9l1627,2686r65,-15l1757,2652r62,-21l1880,2606r61,-26l1999,2549r56,-32l2111,2482r53,-38l2215,2404r49,-42l2311,2316r45,-47l2398,2220r41,-52l2476,2116r36,-56l2544,2004r30,-59l2601,1884r24,-61l2647,1760r18,-64l2680,1631r12,-67l2700,1496r6,-69l2708,1357xm2702,1357r-1,69l2696,1496r-9,67l2676,1630r-16,64l2642,1759r-21,63l2596,1883r-26,60l2540,2001r-33,57l2473,2112r-38,54l2395,2216r-43,50l2308,2312r-47,45l2212,2400r-52,40l2108,2478r-55,34l1996,2545r-58,30l1879,2602r-61,24l1755,2648r-64,18l1626,2681r-67,11l1492,2701r-69,6l1354,2708r-69,-1l1216,2701r-67,-9l1082,2681r-65,-15l952,2648r-62,-22l828,2602r-59,-27l711,2545r-57,-33l600,2478r-53,-38l496,2400r-49,-43l400,2312r-44,-46l313,2216r-40,-50l235,2112r-35,-54l168,2001r-30,-58l111,1883,87,1822,66,1759,48,1694,33,1630,21,1563r-9,-67l8,1426,5,1357r3,-69l12,1218r9,-67l33,1084r15,-64l66,956,87,892r24,-61l138,771r30,-58l200,656r35,-54l273,549r40,-51l356,448r44,-46l447,357r49,-43l547,274r53,-38l654,201r57,-32l769,139r59,-27l890,88,952,66r65,-18l1082,34r67,-12l1216,13r69,-5l1354,6r69,2l1492,13r67,9l1626,34r65,14l1755,66r63,22l1879,112r59,27l1996,169r57,32l2108,236r52,38l2212,314r49,43l2308,402r44,46l2395,498r40,51l2473,602r34,54l2540,713r30,58l2596,831r25,61l2642,956r18,64l2676,1084r11,67l2696,1218r5,70l2702,1357xe" fillcolor="#dbdbda" stroked="f">
                <v:path arrowok="t"/>
                <o:lock v:ext="edit" verticies="t"/>
              </v:shape>
              <v:shape id="_x0000_s3006" style="position:absolute;left:10870;top:9340;width:450;height:451" coordsize="2702,2706" path="m2702,1353r-1,-69l2695,1214r-9,-67l2675,1080r-16,-66l2641,951r-21,-63l2596,827r-27,-61l2539,708r-33,-57l2471,596r-37,-53l2394,493r-43,-50l2307,395r-48,-44l2211,308r-51,-40l2106,231r-55,-36l1994,163r-58,-30l1877,106,1815,81,1752,60,1689,42,1623,27,1556,15,1489,6,1420,1,1351,r-69,1l1213,6r-67,9l1079,27r-66,15l949,60,887,81r-62,25l765,133r-58,30l650,195r-54,36l542,268r-51,40l443,351r-47,44l350,443r-42,50l268,543r-37,53l195,651r-32,57l133,766r-27,61l81,888,60,951r-18,63l27,1080r-11,67l7,1214r-6,70l,1353r1,69l7,1492r9,68l27,1626r15,66l60,1755r21,64l106,1880r27,60l163,1999r32,56l231,2110r37,53l308,2215r42,49l396,2311r47,44l491,2398r51,40l596,2476r54,35l707,2543r58,30l825,2600r62,25l949,2646r64,18l1079,2679r67,13l1213,2700r69,5l1351,2706r69,-1l1489,2700r67,-8l1623,2679r66,-15l1752,2646r63,-21l1877,2600r59,-27l1994,2543r57,-32l2106,2476r54,-38l2211,2398r48,-43l2307,2311r44,-47l2394,2215r40,-52l2471,2110r35,-55l2539,1999r30,-59l2596,1880r24,-61l2641,1755r18,-63l2675,1626r11,-66l2695,1492r6,-70l2702,1353xm2697,1353r-2,69l2691,1490r-9,69l2669,1625r-14,65l2637,1754r-21,63l2591,1878r-27,59l2534,1996r-32,57l2467,2107r-37,53l2389,2211r-42,49l2302,2306r-47,45l2208,2393r-52,41l2104,2472r-55,34l1992,2539r-58,30l1875,2596r-61,24l1751,2641r-63,18l1622,2674r-66,12l1488,2695r-68,5l1351,2702r-69,-2l1214,2695r-68,-9l1080,2674r-66,-15l950,2641r-62,-21l827,2596r-60,-27l709,2539r-56,-33l598,2472r-52,-38l494,2393r-48,-42l399,2306r-44,-46l312,2211r-40,-51l234,2107r-34,-54l167,1996r-30,-59l110,1878,86,1817,65,1754,47,1690,32,1625,20,1559r-9,-69l7,1422,5,1353r2,-69l11,1216r9,-69l32,1081r15,-64l65,952,86,889r24,-61l137,769r30,-59l200,653r34,-54l272,546r40,-51l355,447r44,-47l446,355r48,-42l546,272r52,-38l653,200r56,-33l767,137r60,-27l888,86,950,66r64,-19l1080,32r66,-12l1214,11r68,-5l1351,4r69,2l1488,11r68,9l1622,32r66,15l1751,66r63,20l1875,110r59,27l1992,167r57,33l2104,234r52,38l2208,313r47,42l2302,400r45,47l2389,495r41,51l2467,599r35,54l2534,710r30,59l2591,828r25,61l2637,952r18,65l2669,1081r13,66l2691,1216r4,68l2697,1353xe" fillcolor="#dbdbda" stroked="f">
                <v:path arrowok="t"/>
                <o:lock v:ext="edit" verticies="t"/>
              </v:shape>
            </v:group>
            <v:group id="_x0000_s3007" style="position:absolute;left:10870;top:9340;width:450;height:451" coordorigin="10870,9340" coordsize="450,451">
              <v:shape id="_x0000_s3008" style="position:absolute;left:10870;top:9340;width:450;height:451" coordsize="2697,2702" path="m2697,1351r-1,-69l2691,1212r-9,-67l2671,1078r-16,-64l2637,950r-21,-64l2591,825r-26,-60l2535,707r-33,-57l2468,596r-38,-53l2390,492r-43,-50l2303,396r-47,-45l2207,308r-52,-40l2103,230r-55,-35l1991,163r-58,-30l1874,106,1813,82,1750,60,1686,42,1621,28,1554,16,1487,7,1418,2,1349,r-69,2l1211,7r-67,9l1077,28r-65,14l947,60,885,82r-62,24l764,133r-58,30l649,195r-54,35l542,268r-51,40l442,351r-47,45l351,442r-43,50l268,543r-38,53l195,650r-32,57l133,765r-27,60l82,886,61,950r-18,64l28,1078r-12,67l7,1212r-4,70l,1351r3,69l7,1490r9,67l28,1624r15,64l61,1753r21,63l106,1877r27,60l163,1995r32,57l230,2106r38,54l308,2210r43,50l395,2306r47,45l491,2394r51,40l595,2472r54,34l706,2539r58,30l823,2596r62,24l947,2642r65,18l1077,2675r67,11l1211,2695r69,6l1349,2702r69,-1l1487,2695r67,-9l1621,2675r65,-15l1750,2642r63,-22l1874,2596r59,-27l1991,2539r57,-33l2103,2472r52,-38l2207,2394r49,-43l2303,2306r44,-46l2390,2210r40,-50l2468,2106r34,-54l2535,1995r30,-58l2591,1877r25,-61l2637,1753r18,-65l2671,1624r11,-67l2691,1490r5,-70l2697,1351xm2693,1351r-2,69l2685,1488r-8,69l2665,1623r-14,64l2632,1751r-22,63l2587,1875r-27,59l2530,1992r-32,57l2463,2104r-38,53l2385,2207r-41,49l2299,2303r-47,45l2203,2390r-50,39l2100,2467r-54,35l1989,2534r-58,31l1872,2591r-61,25l1748,2636r-63,19l1620,2670r-67,12l1486,2690r-68,5l1349,2698r-69,-3l1212,2690r-67,-8l1078,2670r-65,-15l950,2636r-63,-20l826,2591r-59,-26l709,2534r-57,-32l598,2467r-53,-38l494,2390r-49,-42l399,2303r-45,-47l313,2207r-41,-50l235,2104r-35,-55l168,1992r-31,-58l111,1875,87,1814,66,1751,47,1687,33,1623,20,1557r-7,-69l7,1420,6,1351r1,-69l13,1214r7,-68l33,1079r14,-64l66,951,87,888r24,-61l137,768r31,-58l200,654r35,-55l272,545r41,-50l354,446r45,-47l445,354r49,-41l545,273r53,-38l652,200r57,-32l767,137r59,-26l887,87,950,66r63,-19l1078,32r67,-12l1212,12r68,-5l1349,4r69,3l1486,12r67,8l1620,32r65,15l1748,66r63,21l1872,111r59,26l1989,168r57,32l2100,235r53,38l2203,313r49,41l2299,399r45,47l2385,495r40,50l2463,599r35,55l2530,710r30,58l2587,827r23,61l2632,951r19,64l2665,1079r12,67l2685,1214r6,68l2693,1351xe" fillcolor="#dbdbda" stroked="f">
                <v:path arrowok="t"/>
                <o:lock v:ext="edit" verticies="t"/>
              </v:shape>
              <v:shape id="_x0000_s3009" style="position:absolute;left:10871;top:9341;width:448;height:449" coordsize="2692,2698" path="m2692,1349r-2,-69l2686,1212r-9,-69l2664,1077r-14,-64l2632,948r-21,-63l2586,824r-27,-59l2529,706r-32,-57l2462,595r-37,-53l2384,491r-42,-48l2297,396r-47,-45l2203,309r-52,-41l2099,230r-55,-34l1987,163r-58,-30l1870,106,1809,82,1746,62,1683,43,1617,28,1551,16,1483,7,1415,2,1346,r-69,2l1209,7r-68,9l1075,28r-66,15l945,62,883,82r-61,24l762,133r-58,30l648,196r-55,34l541,268r-52,41l441,351r-47,45l350,443r-43,48l267,542r-38,53l195,649r-33,57l132,765r-27,59l81,885,60,948r-18,65l27,1077r-12,66l6,1212r-4,68l,1349r2,69l6,1486r9,69l27,1621r15,65l60,1750r21,63l105,1874r27,59l162,1992r33,57l229,2103r38,53l307,2207r43,49l394,2302r47,45l489,2389r52,41l593,2468r55,34l704,2535r58,30l822,2592r61,24l945,2637r64,18l1075,2670r66,12l1209,2691r68,5l1346,2698r69,-2l1483,2691r68,-9l1617,2670r66,-15l1746,2637r63,-21l1870,2592r59,-27l1987,2535r57,-33l2099,2468r52,-38l2203,2389r47,-42l2297,2302r45,-46l2384,2207r41,-51l2462,2103r35,-54l2529,1992r30,-59l2586,1874r25,-61l2632,1750r18,-64l2664,1621r13,-66l2686,1486r4,-68l2692,1349xm2687,1349r-1,69l2680,1486r-9,67l2660,1619r-16,66l2626,1749r-21,62l2582,1872r-27,59l2525,1989r-32,57l2458,2100r-38,52l2381,2204r-42,48l2294,2299r-47,45l2199,2386r-51,40l2095,2463r-54,35l1985,2530r-58,30l1868,2587r-61,24l1744,2632r-64,19l1616,2665r-66,13l1483,2686r-68,5l1346,2692r-69,-1l1209,2686r-67,-8l1076,2665r-65,-14l948,2632r-63,-21l824,2587r-59,-27l707,2530r-56,-32l596,2463r-52,-37l493,2386r-48,-42l398,2299r-45,-47l311,2204r-39,-52l234,2100r-35,-54l167,1989r-30,-58l110,1872,87,1811,65,1749,47,1685,32,1619,21,1553r-9,-67l6,1418,5,1349r1,-69l12,1212r9,-68l32,1079r15,-65l65,950,87,887r23,-61l137,767r30,-58l199,653r35,-55l272,546r39,-52l353,446r45,-47l445,354r48,-42l544,273r52,-38l651,200r56,-32l765,138r59,-27l885,87,948,66r63,-18l1076,33r66,-12l1209,12r68,-5l1346,6r69,1l1483,12r67,9l1616,33r64,15l1744,66r63,21l1868,111r59,27l1985,168r56,32l2095,235r53,38l2199,312r48,42l2294,399r45,47l2381,494r39,52l2458,598r35,55l2525,709r30,58l2582,826r23,61l2626,950r18,64l2660,1079r11,65l2680,1212r6,68l2687,1349xe" fillcolor="#dcdcdc" stroked="f">
                <v:path arrowok="t"/>
                <o:lock v:ext="edit" verticies="t"/>
              </v:shape>
              <v:shape id="_x0000_s3010" style="position:absolute;left:10871;top:9341;width:448;height:449" coordsize="2687,2694" path="m2687,1347r-2,-69l2679,1210r-8,-68l2659,1075r-14,-64l2626,947r-22,-63l2581,823r-27,-59l2524,706r-32,-56l2457,595r-38,-54l2379,491r-41,-49l2293,395r-47,-45l2197,309r-50,-40l2094,231r-54,-35l1983,164r-58,-31l1866,107,1805,83,1742,62,1679,43,1614,28,1547,16,1480,8,1412,3,1343,r-69,3l1206,8r-67,8l1072,28r-65,15l944,62,881,83r-61,24l761,133r-58,31l646,196r-54,35l539,269r-51,40l439,350r-46,45l348,442r-41,49l266,541r-37,54l194,650r-32,56l131,764r-26,59l81,884,60,947r-19,64l27,1075r-13,67l7,1210r-6,68l,1347r1,69l7,1484r7,69l27,1619r14,64l60,1747r21,63l105,1871r26,59l162,1988r32,57l229,2100r37,53l307,2203r41,49l393,2299r46,45l488,2386r51,39l592,2463r54,35l703,2530r58,31l820,2587r61,25l944,2632r63,19l1072,2666r67,12l1206,2686r68,5l1343,2694r69,-3l1480,2686r67,-8l1614,2666r65,-15l1742,2632r63,-20l1866,2587r59,-26l1983,2530r57,-32l2094,2463r53,-38l2197,2386r49,-42l2293,2299r45,-47l2379,2203r40,-50l2457,2100r35,-55l2524,1988r30,-58l2581,1871r23,-61l2626,1747r19,-64l2659,1619r12,-66l2679,1484r6,-68l2687,1347xm2681,1347r-2,69l2675,1484r-9,67l2655,1617r-16,65l2621,1746r-21,63l2577,1869r-27,59l2520,1986r-33,56l2453,2097r-37,52l2376,2200r-43,49l2290,2296r-47,43l2194,2382r-50,40l2091,2459r-54,35l1981,2526r-58,30l1864,2583r-60,23l1741,2628r-64,18l1613,2661r-66,11l1480,2681r-68,6l1343,2688r-69,-1l1206,2681r-67,-9l1073,2661r-65,-15l945,2628r-63,-22l822,2583r-59,-27l705,2526r-56,-32l594,2459r-52,-37l492,2382r-49,-43l397,2296r-45,-47l310,2200r-40,-51l233,2097r-35,-55l166,1986r-30,-58l109,1869,86,1809,65,1746,47,1682,31,1617,20,1551r-9,-67l7,1416,4,1347r3,-69l11,1210r9,-68l31,1077r16,-65l65,948,86,887r23,-62l136,766r30,-58l198,652r35,-55l270,545r40,-51l352,445r45,-46l443,355r49,-43l542,273r52,-38l649,200r56,-32l763,138r59,-27l882,88,945,66r63,-18l1073,33r66,-11l1206,13r68,-5l1343,6r69,2l1480,13r67,9l1613,33r64,15l1741,66r63,22l1864,111r59,27l1981,168r56,32l2091,235r53,38l2194,312r49,43l2290,399r43,46l2376,494r40,51l2453,597r34,55l2520,708r30,58l2577,825r23,62l2621,948r18,64l2655,1077r11,65l2675,1210r4,68l2681,1347xe" fillcolor="#dcdcdc" stroked="f">
                <v:path arrowok="t"/>
                <o:lock v:ext="edit" verticies="t"/>
              </v:shape>
              <v:shape id="_x0000_s3011" style="position:absolute;left:10872;top:9341;width:446;height:448" coordsize="2682,2686" path="m2682,1343r-1,-69l2675,1206r-9,-68l2655,1073r-16,-65l2621,944r-21,-63l2577,820r-27,-59l2520,703r-32,-56l2453,592r-38,-52l2376,488r-42,-48l2289,393r-47,-45l2194,306r-51,-39l2090,229r-54,-35l1980,162r-58,-30l1863,105,1802,81,1739,60,1675,42,1611,27,1545,15,1478,6,1410,1,1341,r-69,1l1204,6r-67,9l1071,27r-65,15l943,60,880,81r-61,24l760,132r-58,30l646,194r-55,35l539,267r-51,39l440,348r-47,45l348,440r-42,48l267,540r-38,52l194,647r-32,56l132,761r-27,59l82,881,60,944r-18,64l27,1073r-11,65l7,1206r-6,68l,1343r1,69l7,1480r9,67l27,1613r15,66l60,1743r22,62l105,1866r27,59l162,1983r32,57l229,2094r38,52l306,2198r42,48l393,2293r47,45l488,2380r51,40l591,2457r55,35l702,2524r58,30l819,2581r61,24l943,2626r63,19l1071,2659r66,13l1204,2680r68,5l1341,2686r69,-1l1478,2680r67,-8l1611,2659r64,-14l1739,2626r63,-21l1863,2581r59,-27l1980,2524r56,-32l2090,2457r53,-37l2194,2380r48,-42l2289,2293r45,-47l2376,2198r39,-52l2453,2094r35,-54l2520,1983r30,-58l2577,1866r23,-61l2621,1743r18,-64l2655,1613r11,-66l2675,1480r6,-68l2682,1343xm2677,1343r-2,69l2670,1480r-8,66l2649,1612r-14,65l2617,1741r-21,62l2572,1864r-26,59l2515,1981r-32,56l2449,2092r-37,52l2372,2195r-42,48l2286,2290r-47,44l2191,2376r-50,40l2088,2453r-54,34l1978,2520r-58,30l1861,2577r-61,23l1738,2621r-64,18l1610,2654r-66,12l1477,2675r-67,5l1341,2682r-69,-2l1205,2675r-67,-9l1072,2654r-65,-15l944,2621r-63,-21l821,2577r-59,-27l704,2520r-56,-33l594,2453r-53,-37l491,2376r-48,-42l396,2290r-45,-47l310,2195r-40,-51l233,2092r-34,-55l166,1981r-30,-58l109,1864,86,1803,65,1741,47,1677,32,1612,20,1546r-8,-66l7,1412,5,1343r2,-69l12,1207r8,-67l32,1074r15,-65l65,945,86,883r23,-61l136,763r30,-58l199,649r34,-55l270,543r40,-52l351,443r45,-47l443,353r48,-43l541,270r53,-37l648,199r56,-33l762,136r59,-27l881,86,944,65r63,-18l1072,32r66,-12l1205,12r67,-6l1341,4r69,2l1477,12r67,8l1610,32r64,15l1738,65r62,21l1861,109r59,27l1978,166r56,33l2088,233r53,37l2191,310r48,43l2286,396r44,47l2372,491r40,52l2449,594r34,55l2515,705r31,58l2572,822r24,61l2617,945r18,64l2649,1074r13,66l2670,1207r5,67l2677,1343xe" fillcolor="#dcdcdc" stroked="f">
                <v:path arrowok="t"/>
                <o:lock v:ext="edit" verticies="t"/>
              </v:shape>
              <v:shape id="_x0000_s3012" style="position:absolute;left:10872;top:9342;width:446;height:447" coordsize="2677,2682" path="m2677,1341r-2,-69l2671,1204r-9,-68l2651,1071r-16,-65l2617,942r-21,-61l2573,819r-27,-59l2516,702r-33,-56l2449,591r-37,-52l2372,488r-43,-49l2286,393r-47,-44l2190,306r-50,-39l2087,229r-54,-35l1977,162r-58,-30l1860,105,1800,82,1737,60,1673,42,1609,27,1543,16,1476,7,1408,2,1339,r-69,2l1202,7r-67,9l1069,27r-65,15l941,60,878,82r-60,23l759,132r-58,30l645,194r-55,35l538,267r-50,39l439,349r-46,44l348,439r-42,49l266,539r-37,52l194,646r-32,56l132,760r-27,59l82,881,61,942r-18,64l27,1071r-11,65l7,1204r-4,68l,1341r3,69l7,1478r9,67l27,1611r16,65l61,1740r21,63l105,1863r27,59l162,1980r32,56l229,2091r37,52l306,2194r42,49l393,2290r46,43l488,2376r50,40l590,2453r55,35l701,2520r58,30l818,2577r60,23l941,2622r63,18l1069,2655r66,11l1202,2675r68,6l1339,2682r69,-1l1476,2675r67,-9l1609,2655r64,-15l1737,2622r63,-22l1860,2577r59,-27l1977,2520r56,-32l2087,2453r53,-37l2190,2376r49,-43l2286,2290r43,-47l2372,2194r40,-51l2449,2091r34,-55l2516,1980r30,-58l2573,1863r23,-60l2617,1740r18,-64l2651,1611r11,-66l2671,1478r4,-68l2677,1341xm2672,1341r-1,69l2665,1477r-8,67l2645,1610r-14,65l2613,1739r-21,61l2567,1861r-27,59l2511,1978r-32,56l2444,2087r-37,53l2367,2191r-41,48l2281,2285r-45,45l2187,2372r-51,40l2084,2448r-54,36l1975,2515r-58,31l1858,2572r-61,24l1735,2617r-63,18l1608,2650r-66,12l1475,2670r-67,5l1339,2676r-69,-1l1203,2670r-67,-8l1070,2650r-65,-15l943,2617r-63,-21l820,2572r-59,-26l703,2515r-56,-31l594,2448r-53,-36l491,2372r-49,-42l396,2285r-44,-46l310,2191r-40,-51l233,2087r-34,-53l167,1978r-29,-58l111,1861,86,1800,65,1739,47,1675,33,1610,20,1544r-7,-67l7,1410,6,1341r1,-68l13,1205r7,-67l33,1072r14,-65l65,944,86,882r25,-61l138,762r29,-58l199,648r34,-54l270,542r40,-50l352,443r44,-46l442,352r49,-41l541,270r53,-36l647,199r56,-33l761,137r59,-26l880,86,943,65r62,-18l1070,32r66,-12l1203,12r67,-5l1339,6r69,1l1475,12r67,8l1608,32r64,15l1735,65r62,21l1858,111r59,26l1975,166r55,33l2084,234r52,36l2187,311r49,41l2281,397r45,46l2367,492r40,50l2444,594r35,54l2511,704r29,58l2567,821r25,61l2613,944r18,63l2645,1072r12,66l2665,1205r6,68l2672,1341xe" fillcolor="#dcdcdc" stroked="f">
                <v:path arrowok="t"/>
                <o:lock v:ext="edit" verticies="t"/>
              </v:shape>
              <v:shape id="_x0000_s3013" style="position:absolute;left:10872;top:9342;width:446;height:446" coordsize="2672,2678" path="m2672,1339r-2,-69l2665,1203r-8,-67l2644,1070r-14,-65l2612,941r-21,-62l2567,818r-26,-59l2510,701r-32,-56l2444,590r-37,-51l2367,487r-42,-48l2281,392r-47,-43l2186,306r-50,-40l2083,229r-54,-34l1973,162r-58,-30l1856,105,1795,82,1733,61,1669,43,1605,28,1539,16,1472,8,1405,2,1336,r-69,2l1200,8r-67,8l1067,28r-65,15l939,61,876,82r-60,23l757,132r-58,30l643,195r-54,34l536,266r-50,40l438,349r-47,43l346,439r-41,48l265,539r-37,51l194,645r-33,56l131,759r-27,59l81,879,60,941r-18,64l27,1070r-12,66l7,1203r-5,67l,1339r2,69l7,1476r8,66l27,1608r15,65l60,1737r21,62l104,1860r27,59l161,1977r33,56l228,2088r37,52l305,2191r41,48l391,2286r47,44l486,2372r50,40l589,2449r54,34l699,2516r58,30l816,2573r60,23l939,2617r63,18l1067,2650r66,12l1200,2671r67,5l1336,2678r69,-2l1472,2671r67,-9l1605,2650r64,-15l1733,2617r62,-21l1856,2573r59,-27l1973,2516r56,-33l2083,2449r53,-37l2186,2372r48,-42l2281,2286r44,-47l2367,2191r40,-51l2444,2088r34,-55l2510,1977r31,-58l2567,1860r24,-61l2612,1737r18,-64l2644,1608r13,-66l2665,1476r5,-68l2672,1339xm2667,1339r-2,68l2660,1475r-9,67l2640,1608r-15,64l2606,1736r-20,61l2562,1858r-27,59l2506,1975r-32,56l2439,2084r-37,53l2363,2187r-42,48l2277,2282r-47,44l2182,2368r-50,39l2080,2444r-54,36l1971,2511r-58,30l1853,2567r-60,25l1732,2613r-64,18l1604,2645r-65,12l1472,2665r-68,6l1336,2672r-68,-1l1200,2665r-67,-8l1068,2645r-65,-14l940,2613r-61,-21l818,2567r-59,-26l701,2511r-56,-31l592,2444r-53,-37l489,2368r-48,-42l394,2282r-43,-47l309,2187r-40,-50l233,2084r-35,-53l166,1975r-29,-58l110,1858,85,1797,65,1736,46,1672,32,1608,21,1542r-9,-67l6,1407,5,1339r1,-68l12,1203r9,-67l32,1071r14,-65l65,942,85,881r25,-61l137,761r29,-58l198,647r35,-53l269,541r40,-50l351,443r43,-47l441,352r48,-42l539,271r53,-37l645,199r56,-32l759,138r59,-27l879,86,940,66r63,-19l1068,33r65,-12l1200,13r68,-6l1336,6r68,1l1472,13r67,8l1604,33r64,14l1732,66r61,20l1853,111r60,27l1971,167r55,32l2080,234r52,37l2182,310r48,42l2277,396r44,47l2363,491r39,50l2439,594r35,53l2506,703r29,58l2562,820r24,61l2606,942r19,64l2640,1071r11,65l2660,1203r5,68l2667,1339xe" fillcolor="#dcdcdc" stroked="f">
                <v:path arrowok="t"/>
                <o:lock v:ext="edit" verticies="t"/>
              </v:shape>
              <v:shape id="_x0000_s3014" style="position:absolute;left:10873;top:9343;width:444;height:445" coordsize="2666,2670" path="m2666,1335r-1,-68l2659,1199r-8,-67l2639,1066r-14,-65l2607,938r-21,-62l2561,815r-27,-59l2505,698r-32,-56l2438,588r-37,-52l2361,486r-41,-49l2275,391r-45,-45l2181,305r-51,-41l2078,228r-54,-35l1969,160r-58,-29l1852,105,1791,80,1729,59,1666,41,1602,26,1536,14,1469,6,1402,1,1333,r-69,1l1197,6r-67,8l1064,26,999,41,937,59,874,80r-60,25l755,131r-58,29l641,193r-53,35l535,264r-50,41l436,346r-46,45l346,437r-42,49l264,536r-37,52l193,642r-32,56l132,756r-27,59l80,876,59,938r-18,63l27,1066r-13,66l7,1199r-6,68l,1335r1,69l7,1471r7,67l27,1604r14,65l59,1733r21,61l105,1855r27,59l161,1972r32,56l227,2081r37,53l304,2185r42,48l390,2279r46,45l485,2366r50,40l588,2442r53,36l697,2509r58,31l814,2566r60,24l937,2611r62,18l1064,2644r66,12l1197,2664r67,5l1333,2670r69,-1l1469,2664r67,-8l1602,2644r64,-15l1729,2611r62,-21l1852,2566r59,-26l1969,2509r55,-31l2078,2442r52,-36l2181,2366r49,-42l2275,2279r45,-46l2361,2185r40,-51l2438,2081r35,-53l2505,1972r29,-58l2561,1855r25,-61l2607,1733r18,-64l2639,1604r12,-66l2659,1471r6,-67l2666,1335xm2661,1335r-2,68l2655,1471r-9,66l2635,1603r-16,65l2601,1731r-20,62l2557,1854r-27,58l2501,1970r-33,56l2434,2079r-37,53l2358,2182r-42,48l2272,2276r-46,45l2177,2362r-50,39l2076,2439r-55,35l1966,2505r-58,30l1850,2561r-61,24l1728,2606r-63,19l1601,2639r-66,11l1469,2659r-68,5l1333,2666r-68,-2l1197,2659r-66,-9l1065,2639r-65,-14l938,2606r-61,-21l816,2561r-59,-26l699,2505r-54,-31l590,2439r-51,-38l488,2362r-49,-41l394,2276r-44,-46l308,2182r-39,-50l232,2079r-35,-53l165,1970r-29,-58l109,1854,85,1793,65,1731,47,1668,31,1603,20,1537r-9,-66l7,1403,4,1335r3,-68l11,1199r9,-66l31,1067r16,-65l65,939,85,878r24,-60l136,758r29,-58l197,645r35,-54l269,539r39,-50l350,440r44,-46l439,350r49,-42l539,269r51,-37l645,197r54,-32l757,136r59,-27l877,85,938,64r62,-17l1065,31r66,-11l1197,11r68,-5l1333,4r68,2l1469,11r66,9l1601,31r64,16l1728,64r61,21l1850,109r58,27l1966,165r55,32l2076,232r51,37l2177,308r49,42l2272,394r44,46l2358,489r39,50l2434,591r34,54l2501,700r29,58l2557,818r24,60l2601,939r18,63l2635,1067r11,66l2655,1199r4,68l2661,1335xe" fillcolor="#dcdcdc" stroked="f">
                <v:path arrowok="t"/>
                <o:lock v:ext="edit" verticies="t"/>
              </v:shape>
              <v:shape id="_x0000_s3015" style="position:absolute;left:10873;top:9343;width:444;height:445" coordsize="2662,2666" path="m2662,1333r-2,-68l2655,1197r-9,-67l2635,1065r-15,-65l2601,936r-20,-61l2557,814r-27,-59l2501,697r-32,-56l2434,588r-37,-53l2358,485r-42,-48l2272,390r-47,-44l2177,304r-50,-39l2075,228r-54,-35l1966,161r-58,-29l1848,105,1788,80,1727,60,1663,41,1599,27,1534,15,1467,7,1399,1,1331,r-68,1l1195,7r-67,8l1063,27,998,41,935,60,874,80r-61,25l754,132r-58,29l640,193r-53,35l534,265r-50,39l436,346r-47,44l346,437r-42,48l264,535r-36,53l193,641r-32,56l132,755r-27,59l80,875,60,936r-19,64l27,1065r-11,65l7,1197r-6,68l,1333r1,68l7,1469r9,67l27,1602r14,64l60,1730r20,61l105,1852r27,59l161,1969r32,56l228,2078r36,53l304,2181r42,48l389,2276r47,44l484,2362r50,39l587,2438r53,36l696,2505r58,30l813,2561r61,25l935,2607r63,18l1063,2639r65,12l1195,2659r68,6l1331,2666r68,-1l1467,2659r67,-8l1599,2639r64,-14l1727,2607r61,-21l1848,2561r60,-26l1966,2505r55,-31l2075,2438r52,-37l2177,2362r48,-42l2272,2276r44,-47l2358,2181r39,-50l2434,2078r35,-53l2501,1969r29,-58l2557,1852r24,-61l2601,1730r19,-64l2635,1602r11,-66l2655,1469r5,-68l2662,1333xm2657,1333r-2,68l2649,1469r-7,66l2629,1601r-14,64l2597,1729r-21,61l2552,1850r-26,59l2497,1967r-33,54l2431,2076r-38,52l2354,2178r-42,48l2268,2273r-46,43l2174,2358r-50,40l2072,2435r-54,34l1962,2501r-57,29l1847,2557r-60,24l1725,2601r-63,18l1599,2635r-66,11l1467,2655r-68,4l1331,2662r-68,-3l1195,2655r-66,-9l1063,2635r-63,-16l937,2601r-62,-20l814,2557r-58,-27l698,2501r-54,-32l590,2435r-52,-37l488,2358r-48,-42l394,2273r-45,-47l308,2178r-39,-50l231,2076r-33,-55l165,1967r-29,-58l109,1850,86,1790,65,1729,47,1665,32,1601,20,1535r-8,-66l7,1401,6,1333r1,-68l12,1198r8,-67l32,1066r15,-65l65,939,86,876r23,-60l136,757r29,-57l198,645r33,-54l269,538r39,-50l349,440r45,-46l440,350r48,-42l538,269r52,-37l644,198r54,-33l756,136r58,-27l875,86,937,65r63,-18l1063,32r66,-12l1195,12r68,-5l1331,4r68,3l1467,12r66,8l1599,32r63,15l1725,65r62,21l1847,109r58,27l1962,165r56,33l2072,232r52,37l2174,308r48,42l2268,394r44,46l2354,488r39,50l2431,591r33,54l2497,700r29,57l2552,816r24,60l2597,939r18,62l2629,1066r13,65l2649,1198r6,67l2657,1333xe" fillcolor="#dcdcdc" stroked="f">
                <v:path arrowok="t"/>
                <o:lock v:ext="edit" verticies="t"/>
              </v:shape>
              <v:shape id="_x0000_s3016" style="position:absolute;left:10874;top:9344;width:442;height:443" coordsize="2657,2662" path="m2657,1331r-2,-68l2651,1195r-9,-66l2631,1063r-16,-65l2597,935r-20,-61l2553,814r-27,-60l2497,696r-33,-55l2430,587r-37,-52l2354,485r-42,-49l2268,390r-46,-44l2173,304r-50,-39l2072,228r-55,-35l1962,161r-58,-29l1846,105,1785,81,1724,60,1661,43,1597,27,1531,16,1465,7,1397,2,1329,r-68,2l1193,7r-66,9l1061,27,996,43,934,60,873,81r-61,24l753,132r-58,29l641,193r-55,35l535,265r-51,39l435,346r-45,44l346,436r-42,49l265,535r-37,52l193,641r-32,55l132,754r-27,60l81,874,61,935,43,998r-16,65l16,1129r-9,66l3,1263,,1331r3,68l7,1467r9,66l27,1599r16,65l61,1727r20,62l105,1850r27,58l161,1966r32,56l228,2075r37,53l304,2178r42,48l390,2272r45,45l484,2358r51,39l586,2435r55,35l695,2501r58,30l812,2557r61,24l934,2602r62,19l1061,2635r66,11l1193,2655r68,5l1329,2662r68,-2l1465,2655r66,-9l1597,2635r64,-14l1724,2602r61,-21l1846,2557r58,-26l1962,2501r55,-31l2072,2435r51,-38l2173,2358r49,-41l2268,2272r44,-46l2354,2178r39,-50l2430,2075r34,-53l2497,1966r29,-58l2553,1850r24,-61l2597,1727r18,-63l2631,1599r11,-66l2651,1467r4,-68l2657,1331xm2652,1331r-1,68l2645,1466r-8,67l2625,1598r-14,65l2593,1725r-22,62l2548,1847r-27,58l2492,1963r-32,55l2426,2072r-36,52l2350,2175r-42,48l2265,2269r-46,43l2171,2354r-50,40l2068,2431r-53,34l1959,2497r-57,29l1844,2552r-60,24l1723,2597r-64,18l1595,2630r-64,12l1464,2650r-67,5l1329,2656r-68,-1l1194,2650r-67,-8l1062,2630r-63,-15l935,2597r-61,-21l814,2552r-58,-26l699,2497r-56,-32l589,2431r-52,-37l487,2354r-48,-42l393,2269r-44,-46l308,2175r-40,-51l231,2072r-34,-54l165,1963r-29,-58l110,1847,86,1787,65,1725,47,1663,33,1598,20,1533r-7,-67l7,1399,6,1331r1,-68l13,1196r7,-67l33,1064r14,-64l65,937,86,875r24,-60l136,757r29,-57l197,644r34,-54l268,538r40,-50l349,439r44,-46l439,350r48,-42l537,268r52,-37l643,198r56,-33l756,136r58,-26l874,86,935,65,999,47r63,-15l1127,20r67,-8l1261,7r68,-1l1397,7r67,5l1531,20r64,12l1659,47r64,18l1784,86r60,24l1902,136r57,29l2015,198r53,33l2121,268r50,40l2219,350r46,43l2308,439r42,49l2390,538r36,52l2460,644r32,56l2521,757r27,58l2571,875r22,62l2611,1000r14,64l2637,1129r8,67l2651,1263r1,68xe" fillcolor="#dedddd" stroked="f">
                <v:path arrowok="t"/>
                <o:lock v:ext="edit" verticies="t"/>
              </v:shape>
              <v:shape id="_x0000_s3017" style="position:absolute;left:10874;top:9344;width:442;height:443" coordsize="2651,2658" path="m2651,1329r-2,-68l2643,1194r-7,-67l2623,1062r-14,-65l2591,935r-21,-63l2546,812r-26,-59l2491,696r-33,-55l2425,587r-38,-53l2348,484r-42,-48l2262,390r-46,-44l2168,304r-50,-39l2066,228r-54,-34l1956,161r-57,-29l1841,105,1781,82,1719,61,1656,43,1593,28,1527,16,1461,8,1393,3,1325,r-68,3l1189,8r-66,8l1057,28,994,43,931,61,869,82r-61,23l750,132r-58,29l638,194r-54,34l532,265r-50,39l434,346r-46,44l343,436r-41,48l263,534r-38,53l192,641r-33,55l130,753r-27,59l80,872,59,935,41,997r-15,65l14,1127r-8,67l1,1261,,1329r1,68l6,1465r8,66l26,1597r15,64l59,1725r21,61l103,1846r27,59l159,1963r33,54l225,2072r38,52l302,2174r41,48l388,2269r46,43l482,2354r50,40l584,2431r54,34l692,2497r58,29l808,2553r61,24l931,2597r63,18l1057,2631r66,11l1189,2651r68,4l1325,2658r68,-3l1461,2651r66,-9l1593,2631r63,-16l1719,2597r62,-20l1841,2553r58,-27l1956,2497r56,-32l2066,2431r52,-37l2168,2354r48,-42l2262,2269r44,-47l2348,2174r39,-50l2425,2072r33,-55l2491,1963r29,-58l2546,1846r24,-60l2591,1725r18,-64l2623,1597r13,-66l2643,1465r6,-68l2651,1329xm2646,1329r-3,68l2639,1464r-9,66l2619,1596r-15,64l2586,1722r-21,62l2542,1844r-27,58l2486,1959r-31,56l2420,2069r-37,52l2344,2170r-42,49l2258,2264r-45,45l2165,2350r-50,39l2063,2426r-53,35l1954,2492r-57,29l1839,2548r-60,24l1718,2593r-63,18l1591,2625r-65,11l1460,2645r-67,6l1325,2652r-68,-1l1190,2645r-66,-9l1058,2625r-63,-14l932,2593r-61,-21l811,2548r-58,-27l696,2492r-56,-31l586,2426r-51,-37l485,2350r-48,-41l391,2264r-43,-45l305,2170r-39,-49l229,2069r-34,-54l164,1959r-29,-57l108,1844,84,1784,63,1722,45,1660,31,1596,20,1530r-9,-66l6,1397,4,1329r2,-68l11,1194r9,-66l31,1062,45,998,63,936,84,874r24,-60l135,756r29,-57l195,643r34,-54l266,538r39,-50l348,439r43,-45l437,350r48,-42l535,268r51,-36l640,198r56,-32l753,137r58,-27l871,86,932,65,995,47r63,-14l1124,22r66,-9l1257,8r68,-2l1393,8r67,5l1526,22r65,11l1655,47r63,18l1779,86r60,24l1897,137r57,29l2010,198r53,34l2115,268r50,40l2213,350r45,44l2302,439r42,49l2383,538r37,51l2455,643r31,56l2515,756r27,58l2565,874r21,62l2604,998r15,64l2630,1128r9,66l2643,1261r3,68xe" fillcolor="#dedddd" stroked="f">
                <v:path arrowok="t"/>
                <o:lock v:ext="edit" verticies="t"/>
              </v:shape>
              <v:shape id="_x0000_s3018" style="position:absolute;left:10874;top:9344;width:441;height:442" coordsize="2646,2650" path="m2646,1325r-1,-68l2639,1190r-8,-67l2619,1058r-14,-64l2587,931r-22,-62l2542,809r-27,-58l2486,694r-32,-56l2420,584r-36,-52l2344,482r-42,-49l2259,387r-46,-43l2165,302r-50,-40l2062,225r-53,-33l1953,159r-57,-29l1838,104,1778,80,1717,59,1653,41,1589,26,1525,14,1458,6,1391,1,1323,r-68,1l1188,6r-67,8l1056,26,993,41,929,59,868,80r-60,24l750,130r-57,29l637,192r-54,33l531,262r-50,40l433,344r-46,43l343,433r-41,49l262,532r-37,52l191,638r-32,56l130,751r-26,58l80,869,59,931,41,994r-14,64l14,1123r-7,67l1,1257,,1325r1,68l7,1460r7,67l27,1592r14,65l59,1719r21,62l104,1841r26,58l159,1957r32,55l225,2066r37,52l302,2169r41,48l387,2263r46,43l481,2348r50,40l583,2425r54,34l693,2491r57,29l808,2546r60,24l929,2591r64,18l1056,2624r65,12l1188,2644r67,5l1323,2650r68,-1l1458,2644r67,-8l1589,2624r64,-15l1717,2591r61,-21l1838,2546r58,-26l1953,2491r56,-32l2062,2425r53,-37l2165,2348r48,-42l2259,2263r43,-46l2344,2169r40,-51l2420,2066r34,-54l2486,1957r29,-58l2542,1841r23,-60l2587,1719r18,-62l2619,1592r12,-65l2639,1460r6,-67l2646,1325xm2641,1325r-2,68l2635,1460r-9,66l2615,1591r-16,64l2582,1718r-21,61l2538,1839r-27,58l2482,1954r-31,56l2416,2064r-37,51l2340,2165r-41,48l2255,2259r-45,44l2162,2344r-51,39l2060,2420r-53,35l1951,2486r-57,29l1836,2542r-60,23l1714,2587r-62,18l1588,2619r-64,11l1458,2639r-67,5l1323,2646r-68,-2l1188,2639r-66,-9l1057,2619r-63,-14l931,2587r-61,-22l810,2542r-58,-27l695,2486r-56,-31l586,2420r-52,-37l484,2344r-48,-41l390,2259r-43,-46l306,2165r-39,-50l230,2064r-35,-54l164,1954r-29,-57l108,1839,85,1779,64,1718,47,1655,31,1591,20,1526r-9,-66l7,1393,4,1325r3,-68l11,1190r9,-66l31,1059,47,995,64,933,85,871r23,-60l135,753r29,-57l195,640r35,-54l267,535r39,-50l347,438r43,-47l436,347r48,-41l534,267r52,-37l639,195r56,-31l752,135r58,-27l870,85,931,63,994,47r63,-16l1122,20r66,-9l1255,6r68,-2l1391,6r67,5l1524,20r64,11l1652,47r62,16l1776,85r60,23l1894,135r57,29l2007,195r53,35l2111,267r51,39l2210,347r45,44l2299,438r41,47l2379,535r37,51l2451,640r31,56l2511,753r27,58l2561,871r21,62l2599,995r16,64l2626,1124r9,66l2639,1257r2,68xe" fillcolor="#dedddd" stroked="f">
                <v:path arrowok="t"/>
                <o:lock v:ext="edit" verticies="t"/>
              </v:shape>
              <v:shape id="_x0000_s3019" style="position:absolute;left:10875;top:9345;width:440;height:441" coordsize="2642,2646" path="m2642,1323r-3,-68l2635,1188r-9,-66l2615,1056r-15,-64l2582,930r-21,-62l2538,808r-27,-58l2482,693r-31,-56l2416,583r-37,-51l2340,482r-42,-49l2254,388r-45,-44l2161,302r-50,-40l2059,226r-53,-34l1950,160r-57,-29l1835,104,1775,80,1714,59,1651,41,1587,27,1522,16,1456,7,1389,2,1321,r-68,2l1186,7r-66,9l1054,27,991,41,928,59,867,80r-60,24l749,131r-57,29l636,192r-54,34l531,262r-50,40l433,344r-46,44l344,433r-43,49l262,532r-37,51l191,637r-31,56l131,750r-27,58l80,868,59,930,41,992r-14,64l16,1122r-9,66l2,1255,,1323r2,68l7,1458r9,66l27,1590r14,64l59,1716r21,62l104,1838r27,58l160,1953r31,56l225,2063r37,52l301,2164r43,49l387,2258r46,45l481,2344r50,39l582,2420r54,35l692,2486r57,29l807,2542r60,24l928,2587r63,18l1054,2619r66,11l1186,2639r67,6l1321,2646r68,-1l1456,2639r66,-9l1587,2619r64,-14l1714,2587r61,-21l1835,2542r58,-27l1950,2486r56,-31l2059,2420r52,-37l2161,2344r48,-41l2254,2258r44,-45l2340,2164r39,-49l2416,2063r35,-54l2482,1953r29,-57l2538,1838r23,-60l2582,1716r18,-62l2615,1590r11,-66l2635,1458r4,-67l2642,1323xm2636,1323r-1,68l2629,1458r-8,66l2609,1589r-14,64l2577,1715r-20,62l2533,1836r-26,58l2478,1951r-32,56l2412,2059r-37,53l2336,2161r-41,48l2251,2255r-46,44l2157,2340r-49,39l2056,2416r-52,35l1948,2482r-57,29l1833,2538r-60,23l1712,2582r-62,17l1586,2615r-64,11l1456,2634r-67,5l1321,2642r-68,-3l1186,2634r-66,-8l1055,2615r-63,-16l929,2582r-60,-21l809,2538r-58,-27l694,2482r-56,-31l586,2416r-53,-37l484,2340r-48,-41l391,2255r-44,-46l306,2161r-39,-49l230,2059r-35,-52l164,1951r-29,-57l108,1836,85,1777,65,1715,47,1653,33,1589,20,1524r-8,-66l7,1391,6,1323r1,-68l12,1188r8,-65l33,1057,47,993,65,931,85,870r23,-60l135,752r29,-57l195,640r35,-53l267,534r39,-49l347,437r44,-46l436,347r48,-41l533,267r53,-37l638,195r56,-31l751,135r58,-27l869,85,929,65,992,47r63,-15l1120,20r66,-8l1253,7r68,-2l1389,7r67,5l1522,20r64,12l1650,47r62,18l1773,85r60,23l1891,135r57,29l2004,195r52,35l2108,267r49,39l2205,347r46,44l2295,437r41,48l2375,534r37,53l2446,640r32,55l2507,752r26,58l2557,870r20,61l2595,993r14,64l2621,1123r8,65l2635,1255r1,68xe" fillcolor="#dedddd" stroked="f">
                <v:path arrowok="t"/>
                <o:lock v:ext="edit" verticies="t"/>
              </v:shape>
              <v:shape id="_x0000_s3020" style="position:absolute;left:10875;top:9345;width:440;height:440" coordsize="2637,2642" path="m2637,1321r-2,-68l2631,1186r-9,-66l2611,1055r-16,-64l2578,929r-21,-62l2534,807r-27,-58l2478,692r-31,-56l2412,582r-37,-51l2336,481r-41,-47l2251,387r-45,-44l2158,302r-51,-39l2056,226r-53,-35l1947,160r-57,-29l1832,104,1772,81,1710,59,1648,43,1584,27,1520,16,1454,7,1387,2,1319,r-68,2l1184,7r-66,9l1053,27,990,43,927,59,866,81r-60,23l748,131r-57,29l635,191r-53,35l530,263r-50,39l432,343r-46,44l343,434r-41,47l263,531r-37,51l191,636r-31,56l131,749r-27,58l81,867,60,929,43,991r-16,64l16,1120r-9,66l3,1253,,1321r3,68l7,1456r9,66l27,1587r16,64l60,1714r21,61l104,1835r27,58l160,1950r31,56l226,2060r37,51l302,2161r41,48l386,2255r46,44l480,2340r50,39l582,2416r53,35l691,2482r57,29l806,2538r60,23l927,2583r63,18l1053,2615r65,11l1184,2635r67,5l1319,2642r68,-2l1454,2635r66,-9l1584,2615r64,-14l1710,2583r62,-22l1832,2538r58,-27l1947,2482r56,-31l2056,2416r51,-37l2158,2340r48,-41l2251,2255r44,-46l2336,2161r39,-50l2412,2060r35,-54l2478,1950r29,-57l2534,1835r23,-60l2578,1714r17,-63l2611,1587r11,-65l2631,1456r4,-67l2637,1321xm2632,1321r-1,68l2625,1455r-8,66l2605,1586r-15,64l2573,1712r-20,62l2529,1833r-27,58l2473,1948r-31,56l2408,2056r-37,52l2332,2158r-42,48l2247,2251r-46,43l2154,2336r-50,39l2053,2412r-54,34l1945,2478r-57,29l1830,2533r-59,24l1709,2577r-62,18l1583,2609r-64,13l1453,2630r-66,5l1319,2636r-68,-1l1185,2630r-66,-8l1055,2609r-64,-14l928,2577r-61,-20l808,2533r-58,-26l693,2478r-55,-32l585,2412r-51,-37l483,2336r-46,-42l391,2251r-44,-45l306,2158r-39,-50l230,2056r-34,-52l164,1948r-29,-57l109,1833,85,1774,65,1712,47,1650,33,1586,20,1521r-7,-66l7,1389,6,1321r1,-67l13,1187r7,-66l33,1056,47,992,65,930,85,868r24,-59l135,751r29,-57l196,639r34,-53l267,534r39,-50l347,437r44,-46l437,348r46,-42l534,267r51,-37l638,196r55,-32l750,135r58,-26l867,85,928,65,991,47r64,-14l1119,20r66,-8l1251,7r68,-1l1387,7r66,5l1519,20r64,13l1647,47r62,18l1771,85r59,24l1888,135r57,29l1999,196r54,34l2104,267r50,39l2201,348r46,43l2290,437r42,47l2371,534r37,52l2442,639r31,55l2502,751r27,58l2553,868r20,62l2590,992r15,64l2617,1121r8,66l2631,1254r1,67xe" fillcolor="#dedddd" stroked="f">
                <v:path arrowok="t"/>
                <o:lock v:ext="edit" verticies="t"/>
              </v:shape>
              <v:shape id="_x0000_s3021" style="position:absolute;left:10876;top:9346;width:438;height:439" coordsize="2630,2637" path="m2630,1318r-1,-68l2623,1183r-8,-65l2603,1052r-14,-64l2571,926r-20,-61l2527,805r-26,-58l2472,690r-32,-55l2406,582r-37,-53l2330,480r-41,-48l2245,386r-46,-44l2151,301r-49,-39l2050,225r-52,-35l1942,159r-57,-29l1827,103,1767,80,1706,60,1644,42,1580,27,1516,15,1450,7,1383,2,1315,r-68,2l1180,7r-66,8l1049,27,986,42,923,60,863,80r-60,23l745,130r-57,29l632,190r-52,35l527,262r-49,39l430,342r-45,44l341,432r-41,48l261,529r-37,53l189,635r-31,55l129,747r-27,58l79,865,59,926,41,988r-14,64l14,1118r-8,65l1,1250,,1318r1,68l6,1453r8,66l27,1584r14,64l59,1710r20,62l102,1831r27,58l158,1946r31,56l224,2054r37,53l300,2156r41,48l385,2250r45,44l478,2335r49,39l580,2411r52,35l688,2477r57,29l803,2533r60,23l923,2577r63,17l1049,2610r65,11l1180,2629r67,5l1315,2637r68,-3l1450,2629r66,-8l1580,2610r64,-16l1706,2577r61,-21l1827,2533r58,-27l1942,2477r56,-31l2050,2411r52,-37l2151,2335r48,-41l2245,2250r44,-46l2330,2156r39,-49l2406,2054r34,-52l2472,1946r29,-57l2527,1831r24,-59l2571,1710r18,-62l2603,1584r12,-65l2623,1453r6,-67l2630,1318xm2626,1318r-3,68l2619,1452r-9,66l2599,1583r-15,64l2566,1708r-20,61l2523,1829r-27,58l2467,1944r-31,55l2401,2052r-36,52l2327,2153r-42,48l2242,2247r-46,43l2148,2332r-49,39l2048,2406r-54,35l1940,2472r-57,29l1825,2528r-59,24l1704,2572r-61,18l1579,2604r-64,11l1449,2624r-67,5l1315,2631r-67,-2l1181,2624r-66,-9l1051,2604r-64,-14l926,2572r-62,-20l805,2528r-58,-27l690,2472r-54,-31l582,2406r-51,-35l482,2332r-48,-42l388,2247r-44,-46l303,2153r-38,-49l228,2052r-34,-53l163,1944r-29,-57l108,1829,83,1769,63,1708,45,1647,31,1583,20,1518r-9,-66l6,1386,4,1318r2,-67l11,1184r9,-66l31,1053,45,991,63,928,83,867r25,-60l134,749r29,-57l194,637r34,-53l265,532r38,-49l344,435r44,-46l434,346r48,-42l531,266r51,-36l636,195r54,-31l747,135r58,-27l864,84,926,64,987,46r64,-14l1115,21r66,-9l1248,7r67,-2l1382,7r67,5l1515,21r64,11l1643,46r61,18l1766,84r59,24l1883,135r57,29l1994,195r54,35l2099,266r49,38l2196,346r46,43l2285,435r42,48l2365,532r36,52l2436,637r31,55l2496,749r27,58l2546,867r20,61l2584,991r15,62l2610,1118r9,66l2623,1251r3,67xe" fillcolor="#dedddd" stroked="f">
                <v:path arrowok="t"/>
                <o:lock v:ext="edit" verticies="t"/>
              </v:shape>
              <v:shape id="_x0000_s3022" style="position:absolute;left:10876;top:9346;width:438;height:439" coordsize="2626,2630" path="m2626,1315r-1,-67l2619,1181r-8,-66l2599,1050r-15,-64l2567,924r-20,-62l2523,803r-27,-58l2467,688r-31,-55l2402,580r-37,-52l2326,478r-42,-47l2241,385r-46,-43l2148,300r-50,-39l2047,224r-54,-34l1939,158r-57,-29l1824,103,1765,79,1703,59,1641,41,1577,27,1513,14,1447,6,1381,1,1313,r-68,1l1179,6r-66,8l1049,27,985,41,922,59,861,79r-59,24l744,129r-57,29l632,190r-53,34l528,261r-51,39l431,342r-46,43l341,431r-41,47l261,528r-37,52l190,633r-32,55l129,745r-26,58l79,862,59,924,41,986r-14,64l14,1115r-7,66l1,1248,,1315r1,68l7,1449r7,66l27,1580r14,64l59,1706r20,62l103,1827r26,58l158,1942r32,56l224,2050r37,52l300,2152r41,48l385,2245r46,43l477,2330r51,39l579,2406r53,34l687,2472r57,29l802,2527r59,24l922,2571r63,18l1049,2603r64,13l1179,2624r66,5l1313,2630r68,-1l1447,2624r66,-8l1577,2603r64,-14l1703,2571r62,-20l1824,2527r58,-26l1939,2472r54,-32l2047,2406r51,-37l2148,2330r47,-42l2241,2245r43,-45l2326,2152r39,-50l2402,2050r34,-52l2467,1942r29,-57l2523,1827r24,-59l2567,1706r17,-62l2599,1580r12,-65l2619,1449r6,-66l2626,1315xm2621,1315r-2,67l2615,1449r-9,66l2595,1579r-15,63l2562,1705r-21,60l2518,1825r-26,58l2463,1940r-31,54l2397,2048r-36,51l2322,2149r-41,48l2238,2241r-46,44l2145,2326r-50,39l2045,2401r-54,35l1936,2467r-56,29l1822,2523r-60,23l1702,2567r-62,17l1576,2599r-63,11l1447,2619r-67,5l1313,2626r-67,-2l1179,2619r-66,-9l1050,2599r-64,-15l924,2567r-61,-21l804,2523r-58,-27l689,2467r-54,-31l581,2401r-51,-36l481,2326r-47,-41l388,2241r-43,-44l303,2149r-39,-50l229,2048r-35,-54l163,1940r-29,-57l108,1825,85,1765,64,1705,46,1642,31,1579,20,1515r-8,-66l7,1382,4,1315r3,-67l12,1181r8,-65l31,1051,46,988,64,925,85,865r23,-60l134,747r29,-57l194,636r35,-53l264,532r39,-51l345,434r43,-45l434,345r47,-41l530,265r51,-36l635,194r54,-31l746,134r58,-26l863,85,924,63,986,46r64,-15l1113,20r66,-9l1246,6r67,-2l1380,6r67,5l1513,20r63,11l1640,46r62,17l1762,85r60,23l1880,134r56,29l1991,194r54,35l2095,265r50,39l2192,345r46,44l2281,434r41,47l2361,532r36,51l2432,636r31,54l2492,747r26,58l2541,865r21,60l2580,988r15,63l2606,1116r9,65l2619,1248r2,67xe" fillcolor="#dedddd" stroked="f">
                <v:path arrowok="t"/>
                <o:lock v:ext="edit" verticies="t"/>
              </v:shape>
              <v:shape id="_x0000_s3023" style="position:absolute;left:10877;top:9346;width:436;height:438" coordsize="2622,2626" path="m2622,1313r-3,-67l2615,1179r-9,-66l2595,1048r-15,-62l2562,923r-20,-61l2519,802r-27,-58l2463,687r-31,-55l2397,579r-36,-52l2323,478r-42,-48l2238,384r-46,-43l2144,299r-49,-38l2044,225r-54,-35l1936,159r-57,-29l1821,103,1762,79,1700,59,1639,41,1575,27,1511,16,1445,7,1378,2,1311,r-67,2l1177,7r-66,9l1047,27,983,41,922,59,860,79r-59,24l743,130r-57,29l632,190r-54,35l527,261r-49,38l430,341r-46,43l340,430r-41,48l261,527r-37,52l190,632r-31,55l130,744r-26,58l79,862,59,923,41,986r-14,62l16,1113r-9,66l2,1246,,1313r2,68l7,1447r9,66l27,1578r14,64l59,1703r20,61l104,1824r26,58l159,1939r31,55l224,2047r37,52l299,2148r41,48l384,2242r46,43l478,2327r49,39l578,2401r54,35l686,2467r57,29l801,2523r59,24l922,2567r61,18l1047,2599r64,11l1177,2619r67,5l1311,2626r67,-2l1445,2619r66,-9l1575,2599r64,-14l1700,2567r62,-20l1821,2523r58,-27l1936,2467r54,-31l2044,2401r51,-35l2144,2327r48,-42l2238,2242r43,-46l2323,2148r38,-49l2397,2047r35,-53l2463,1939r29,-57l2519,1824r23,-60l2562,1703r18,-61l2595,1578r11,-65l2615,1447r4,-66l2622,1313xm2616,1313r-1,67l2609,1447r-8,65l2590,1577r-15,63l2558,1702r-21,60l2513,1823r-25,57l2459,1937r-32,54l2393,2044r-36,51l2318,2146r-41,46l2234,2238r-45,43l2141,2322r-49,39l2040,2398r-52,34l1933,2463r-57,29l1820,2518r-61,23l1699,2562r-62,18l1574,2595r-65,11l1445,2614r-67,5l1311,2620r-67,-1l1177,2614r-65,-8l1048,2595r-63,-15l923,2562r-61,-21l803,2518r-58,-26l688,2463r-54,-31l581,2398r-51,-37l481,2322r-48,-41l388,2238r-43,-46l304,2146r-39,-51l229,2044r-35,-53l163,1937r-29,-57l108,1823,85,1762,64,1702,47,1640,33,1577,20,1512r-8,-65l7,1380,6,1313r1,-67l12,1179r8,-65l33,1049,47,987,64,924,85,864r23,-59l134,746r29,-57l194,635r35,-53l265,531r39,-49l345,434r43,-45l433,345r48,-41l530,265r51,-36l634,194r54,-31l745,134r58,-26l862,85,923,64,985,47r63,-15l1112,20r65,-8l1244,7r67,-1l1378,7r67,5l1509,20r65,12l1637,47r62,17l1759,85r61,23l1876,134r57,29l1988,194r52,35l2092,265r49,39l2189,345r45,44l2277,434r41,48l2357,531r36,51l2427,635r32,54l2488,746r25,59l2537,864r21,60l2575,987r15,62l2601,1114r8,65l2615,1246r1,67xe" fillcolor="#dedddd" stroked="f">
                <v:path arrowok="t"/>
                <o:lock v:ext="edit" verticies="t"/>
              </v:shape>
              <v:shape id="_x0000_s3024" style="position:absolute;left:10877;top:9347;width:436;height:437" coordsize="2617,2622" path="m2617,1311r-2,-67l2611,1177r-9,-65l2591,1047r-15,-63l2558,921r-21,-60l2514,801r-26,-58l2459,686r-31,-54l2393,579r-36,-51l2318,477r-41,-47l2234,385r-46,-44l2141,300r-50,-39l2041,225r-54,-35l1932,159r-56,-29l1818,104,1758,81,1698,59,1636,42,1572,27,1509,16,1443,7,1376,2,1309,r-67,2l1175,7r-66,9l1046,27,982,42,920,59,859,81r-59,23l742,130r-57,29l631,190r-54,35l526,261r-49,39l430,341r-46,44l341,430r-42,47l260,528r-35,51l190,632r-31,54l130,743r-26,58l81,861,60,921,42,984r-15,63l16,1112r-8,65l3,1244,,1311r3,67l8,1445r8,66l27,1575r15,63l60,1701r21,60l104,1821r26,58l159,1936r31,54l225,2044r35,51l299,2145r42,48l384,2237r46,44l477,2322r49,39l577,2397r54,35l685,2463r57,29l800,2519r59,23l920,2563r62,17l1046,2595r63,11l1175,2615r67,5l1309,2622r67,-2l1443,2615r66,-9l1572,2595r64,-15l1698,2563r60,-21l1818,2519r58,-27l1932,2463r55,-31l2041,2397r50,-36l2141,2322r47,-41l2234,2237r43,-44l2318,2145r39,-50l2393,2044r35,-54l2459,1936r29,-57l2514,1821r23,-60l2558,1701r18,-63l2591,1575r11,-64l2611,1445r4,-67l2617,1311xm2612,1311r-1,67l2605,1445r-8,65l2585,1574r-15,63l2553,1699r-20,61l2509,1819r-26,57l2454,1933r-31,55l2390,2041r-37,51l2314,2141r-40,47l2230,2234r-46,44l2138,2318r-49,39l2037,2394r-52,33l1930,2459r-57,29l1816,2513r-59,24l1696,2558r-61,17l1571,2589r-64,13l1442,2610r-66,5l1309,2616r-67,-1l1176,2610r-66,-8l1047,2589r-64,-14l922,2558r-62,-21l801,2513r-57,-25l688,2459r-55,-32l580,2394r-51,-37l480,2318r-47,-40l388,2234r-44,-46l304,2141r-39,-49l229,2041r-34,-53l163,1933r-29,-57l109,1819,85,1760,65,1699,47,1637,33,1574,21,1510r-8,-65l8,1378,6,1311r2,-67l13,1178r8,-66l33,1048,47,985,65,923,85,863r24,-60l134,746r29,-57l195,634r34,-53l265,530r39,-49l344,434r44,-46l433,344r47,-40l529,265r51,-36l633,195r55,-32l744,134r57,-25l860,85,922,65,983,47r64,-14l1110,20r66,-8l1242,8r67,-2l1376,8r66,4l1507,20r64,13l1635,47r61,18l1757,85r59,24l1873,134r57,29l1985,195r52,34l2089,265r49,39l2184,344r46,44l2274,434r40,47l2353,530r37,51l2423,634r31,55l2483,746r26,57l2533,863r20,60l2570,985r15,63l2597,1112r8,66l2611,1244r1,67xe" fillcolor="#dedddd" stroked="f">
                <v:path arrowok="t"/>
                <o:lock v:ext="edit" verticies="t"/>
              </v:shape>
              <v:shape id="_x0000_s3025" style="position:absolute;left:10877;top:9347;width:435;height:436" coordsize="2610,2614" path="m2610,1307r-1,-67l2603,1173r-8,-65l2584,1043r-15,-62l2552,918r-21,-60l2507,799r-25,-59l2453,683r-32,-54l2387,576r-36,-51l2312,476r-41,-48l2228,383r-45,-44l2135,298r-49,-39l2034,223r-52,-35l1927,157r-57,-29l1814,102,1753,79,1693,58,1631,41,1568,26,1503,14,1439,6,1372,1,1305,r-67,1l1171,6r-65,8l1042,26,979,41,917,58,856,79r-59,23l739,128r-57,29l628,188r-53,35l524,259r-49,39l427,339r-45,44l339,428r-41,48l259,525r-36,51l188,629r-31,54l128,740r-26,59l79,858,58,918,41,981r-14,62l14,1108r-8,65l1,1240,,1307r1,67l6,1441r8,65l27,1571r14,63l58,1696r21,60l102,1817r26,57l157,1931r31,54l223,2038r36,51l298,2140r41,46l382,2232r45,43l475,2316r49,39l575,2392r53,34l682,2457r57,29l797,2512r59,23l917,2556r62,18l1042,2589r64,11l1171,2608r67,5l1305,2614r67,-1l1439,2608r64,-8l1568,2589r63,-15l1693,2556r60,-21l1814,2512r56,-26l1927,2457r55,-31l2034,2392r52,-37l2135,2316r48,-41l2228,2232r43,-46l2312,2140r39,-51l2387,2038r34,-53l2453,1931r29,-57l2507,1817r24,-61l2552,1696r17,-62l2584,1571r11,-65l2603,1441r6,-67l2610,1307xm2605,1307r-2,67l2599,1440r-9,66l2579,1570r-15,62l2546,1695r-20,60l2503,1814r-26,57l2448,1928r-31,55l2384,2036r-37,51l2309,2136r-42,47l2224,2228r-45,43l2131,2313r-49,38l2032,2388r-53,33l1925,2452r-57,29l1811,2507r-59,24l1692,2551r-63,18l1567,2583r-64,11l1438,2603r-66,5l1305,2610r-67,-2l1172,2603r-66,-9l1043,2583r-63,-14l918,2551r-60,-20l798,2507r-56,-26l685,2452r-54,-31l578,2388r-51,-37l478,2313r-48,-42l386,2228r-44,-45l302,2136r-39,-49l226,2036r-33,-53l162,1928r-29,-57l107,1814,83,1755,63,1695,46,1632,31,1570,20,1506r-9,-66l6,1374,4,1307r2,-67l11,1174r9,-65l31,1044,46,982,63,919,83,859r24,-59l133,743r29,-57l193,632r33,-54l263,528r39,-49l342,431r44,-45l430,343r48,-41l527,263r51,-37l631,193r54,-31l742,132r56,-25l858,83,918,63,980,45r63,-14l1106,20r66,-9l1238,6r67,-2l1372,6r66,5l1503,20r64,11l1629,45r63,18l1752,83r59,24l1868,132r57,30l1979,193r53,33l2082,263r49,39l2179,343r45,43l2267,431r42,48l2347,528r37,50l2417,632r31,54l2477,743r26,57l2526,859r20,60l2564,982r15,62l2590,1109r9,65l2603,1240r2,67xe" fillcolor="#dedddd" stroked="f">
                <v:path arrowok="t"/>
                <o:lock v:ext="edit" verticies="t"/>
              </v:shape>
              <v:shape id="_x0000_s3026" style="position:absolute;left:10878;top:9348;width:434;height:435" coordsize="2606,2610" path="m2606,1305r-1,-67l2599,1172r-8,-66l2579,1042r-15,-63l2547,917r-20,-60l2503,797r-26,-57l2448,683r-31,-55l2384,575r-37,-51l2308,475r-40,-47l2224,382r-46,-44l2132,298r-49,-39l2031,223r-52,-34l1924,157r-57,-29l1810,103,1751,79,1690,59,1629,41,1565,27,1501,14,1436,6,1370,2,1303,r-67,2l1170,6r-66,8l1041,27,977,41,916,59,854,79r-59,24l738,128r-56,29l627,189r-53,34l523,259r-49,39l427,338r-45,44l338,428r-40,47l259,524r-36,51l189,628r-32,55l128,740r-25,57l79,857,59,917,41,979r-14,63l15,1106r-8,66l2,1238,,1305r2,67l7,1439r8,65l27,1568r14,63l59,1693r20,61l103,1813r25,57l157,1927r32,55l223,2035r36,51l298,2135r40,47l382,2228r45,44l474,2312r49,39l574,2388r53,33l682,2453r56,29l795,2507r59,24l916,2552r61,17l1041,2583r63,13l1170,2604r66,5l1303,2610r67,-1l1436,2604r65,-8l1565,2583r64,-14l1690,2552r61,-21l1810,2507r57,-25l1924,2453r55,-32l2031,2388r52,-37l2132,2312r46,-40l2224,2228r44,-46l2308,2135r39,-49l2384,2035r33,-53l2448,1927r29,-57l2503,1813r24,-59l2547,1693r17,-62l2579,1568r12,-64l2599,1439r6,-67l2606,1305xm2600,1305r-1,67l2593,1438r-7,65l2574,1568r-14,62l2542,1692r-20,60l2499,1811r-26,58l2444,1925r-31,54l2379,2032r-37,51l2305,2132r-42,47l2221,2225r-46,42l2128,2309r-49,37l2028,2383r-53,34l1922,2448r-57,29l1808,2503r-59,23l1689,2547r-62,17l1564,2579r-64,11l1436,2599r-66,5l1303,2606r-67,-2l1170,2599r-65,-9l1042,2579r-64,-15l917,2547r-60,-21l798,2503r-57,-26l684,2448r-54,-31l578,2383r-51,-37l477,2309r-46,-42l385,2225r-43,-46l301,2132r-38,-49l226,2032r-33,-53l162,1925r-29,-56l107,1811,84,1752,64,1692,46,1630,31,1568,20,1503r-8,-65l7,1372,6,1305r1,-67l12,1172r8,-65l31,1043,46,980,64,918,84,858r23,-59l133,742r29,-56l193,631r33,-52l263,527r38,-49l342,431r43,-46l431,343r46,-42l527,263r51,-36l630,193r54,-31l741,133r57,-26l857,84,917,63,978,46r64,-15l1105,20r65,-8l1236,6r67,-1l1370,6r66,6l1500,20r64,11l1627,46r62,17l1749,84r59,23l1865,133r57,29l1975,193r53,34l2079,263r49,38l2175,343r46,42l2263,431r42,47l2342,527r37,52l2413,631r31,55l2473,742r26,57l2522,858r20,60l2560,980r14,63l2586,1107r7,65l2599,1238r1,67xe" fillcolor="#dedddd" stroked="f">
                <v:path arrowok="t"/>
                <o:lock v:ext="edit" verticies="t"/>
              </v:shape>
              <v:shape id="_x0000_s3027" style="position:absolute;left:10878;top:9348;width:434;height:434" coordsize="2601,2606" path="m2601,1303r-2,-67l2595,1170r-9,-65l2575,1040r-15,-62l2542,915r-20,-60l2499,796r-26,-57l2444,682r-31,-54l2380,574r-37,-50l2305,475r-42,-48l2220,382r-45,-43l2127,298r-49,-39l2028,222r-53,-33l1921,158r-57,-30l1807,103,1748,79,1688,59,1625,41,1563,27,1499,16,1434,7,1368,2,1301,r-67,2l1168,7r-66,9l1039,27,976,41,914,59,854,79r-60,24l738,128r-57,30l627,189r-53,33l523,259r-49,39l426,339r-44,43l338,427r-40,48l259,524r-37,50l189,628r-31,54l129,739r-26,57l79,855,59,915,42,978r-15,62l16,1105r-9,65l2,1236,,1303r2,67l7,1436r9,66l27,1566r15,62l59,1691r20,60l103,1810r26,57l158,1924r31,55l222,2032r37,51l298,2132r40,47l382,2224r44,43l474,2309r49,38l574,2384r53,33l681,2448r57,29l794,2503r60,24l914,2547r62,18l1039,2579r63,11l1168,2599r66,5l1301,2606r67,-2l1434,2599r65,-9l1563,2579r62,-14l1688,2547r60,-20l1807,2503r57,-26l1921,2448r54,-31l2028,2384r50,-37l2127,2309r48,-42l2220,2224r43,-45l2305,2132r38,-49l2380,2032r33,-53l2444,1924r29,-57l2499,1810r23,-59l2542,1691r18,-63l2575,1566r11,-64l2595,1436r4,-66l2601,1303xm2596,1303r-1,67l2589,1436r-8,65l2570,1564r-14,63l2538,1689r-20,60l2494,1808r-25,58l2440,1922r-31,54l2375,2028r-37,52l2300,2129r-41,47l2217,2220r-45,44l2125,2304r-49,39l2025,2379r-53,34l1918,2444r-56,29l1805,2499r-59,23l1686,2542r-62,18l1562,2575r-64,11l1434,2594r-66,5l1301,2600r-67,-1l1168,2594r-65,-8l1040,2575r-63,-15l916,2542r-60,-20l797,2499r-57,-26l684,2444r-55,-31l577,2379r-51,-36l477,2304r-47,-40l385,2220r-42,-44l301,2129r-38,-49l227,2028r-34,-52l162,1922r-29,-56l107,1808,84,1749,64,1689,46,1627,31,1564,20,1501r-7,-65l7,1370,6,1303r1,-67l13,1170r7,-65l31,1041,46,979,64,917,84,857r23,-59l133,741r29,-56l193,630r34,-52l263,526r38,-49l343,430r42,-44l430,343r47,-41l526,264r51,-37l629,193r55,-31l740,133r57,-26l856,84,916,64,977,46r63,-15l1103,20r65,-8l1234,7r67,-1l1368,7r66,5l1498,20r64,11l1624,46r62,18l1746,84r59,23l1862,133r56,29l1972,193r53,34l2076,264r49,38l2172,343r45,43l2259,430r41,47l2338,526r37,52l2409,630r31,55l2469,741r25,57l2518,857r20,60l2556,979r14,62l2581,1105r8,65l2595,1236r1,67xe" fillcolor="#dedddd" stroked="f">
                <v:path arrowok="t"/>
                <o:lock v:ext="edit" verticies="t"/>
              </v:shape>
              <v:shape id="_x0000_s3028" style="position:absolute;left:10879;top:9349;width:432;height:433" coordsize="2594,2601" path="m2594,1300r-1,-67l2587,1167r-7,-65l2568,1038r-14,-63l2536,913r-20,-60l2493,794r-26,-57l2438,681r-31,-55l2373,574r-37,-52l2299,473r-42,-47l2215,380r-46,-42l2122,296r-49,-38l2022,222r-53,-34l1916,157r-57,-29l1802,102,1743,79,1683,58,1621,41,1558,26,1494,15,1430,7,1364,1,1297,r-67,1l1164,7r-65,8l1036,26,972,41,911,58,851,79r-59,23l735,128r-57,29l624,188r-52,34l521,258r-50,38l425,338r-46,42l336,426r-41,47l257,522r-37,52l187,626r-31,55l127,737r-26,57l78,853,58,913,40,975r-15,63l14,1102r-8,65l1,1233,,1300r1,67l6,1433r8,65l25,1563r15,62l58,1687r20,60l101,1806r26,58l156,1920r31,54l220,2027r37,51l295,2127r41,47l379,2220r46,42l471,2304r50,37l572,2378r52,34l678,2443r57,29l792,2498r59,23l911,2542r61,17l1036,2574r63,11l1164,2594r66,5l1297,2601r67,-2l1430,2594r64,-9l1558,2574r63,-15l1683,2542r60,-21l1802,2498r57,-26l1916,2443r53,-31l2022,2378r51,-37l2122,2304r47,-42l2215,2220r42,-46l2299,2127r37,-49l2373,2027r34,-53l2438,1920r29,-56l2493,1806r23,-59l2536,1687r18,-62l2568,1563r12,-65l2587,1433r6,-66l2594,1300xm2590,1300r-3,67l2583,1433r-8,65l2563,1561r-15,63l2532,1686r-20,60l2488,1804r-25,58l2434,1917r-32,55l2369,2024r-36,50l2294,2124r-40,47l2210,2216r-44,43l2119,2299r-49,39l2020,2374r-53,33l1913,2439r-56,29l1800,2493r-59,24l1682,2537r-62,18l1558,2568r-65,13l1428,2588r-64,5l1297,2595r-67,-2l1165,2588r-64,-7l1036,2568r-63,-13l912,2537r-59,-20l794,2493r-57,-25l681,2439r-55,-32l574,2374r-50,-36l475,2299r-47,-40l383,2216r-43,-45l300,2124r-39,-50l225,2024r-34,-52l160,1917r-29,-55l106,1804,82,1746,62,1686,45,1624,31,1561,19,1498r-8,-65l6,1367,4,1300r2,-67l11,1168r8,-65l31,1040,45,976,62,914,82,855r24,-59l131,739r29,-56l191,628r34,-52l261,526r39,-50l340,429r43,-44l428,341r47,-40l524,262r50,-36l626,193r55,-32l737,132r57,-26l853,83,912,63,973,46r63,-14l1101,20r64,-8l1230,7r67,-2l1364,7r64,5l1493,20r65,12l1620,46r62,17l1741,83r59,23l1857,132r56,29l1967,193r53,33l2070,262r49,39l2166,341r44,44l2254,429r40,47l2333,526r36,50l2402,628r32,55l2463,739r25,57l2512,855r20,59l2548,976r15,64l2575,1103r8,65l2587,1233r3,67xe" fillcolor="#dedddd" stroked="f">
                <v:path arrowok="t"/>
                <o:lock v:ext="edit" verticies="t"/>
              </v:shape>
              <v:shape id="_x0000_s3029" style="position:absolute;left:10879;top:9349;width:432;height:433" coordsize="2590,2594" path="m2590,1297r-1,-67l2583,1164r-8,-65l2564,1035r-14,-62l2532,911r-20,-60l2488,792r-25,-57l2434,679r-31,-55l2369,572r-37,-52l2294,471r-41,-47l2211,380r-45,-43l2119,296r-49,-38l2019,221r-53,-34l1912,156r-56,-29l1799,101,1740,78,1680,58,1618,40,1556,25,1492,14,1428,6,1362,1,1295,r-67,1l1162,6r-65,8l1034,25,971,40,910,58,850,78r-59,23l734,127r-56,29l623,187r-52,34l520,258r-49,38l424,337r-45,43l337,424r-42,47l257,520r-36,52l187,624r-31,55l127,735r-26,57l78,851,58,911,40,973r-15,62l14,1099r-7,65l1,1230,,1297r1,67l7,1430r7,65l25,1558r15,63l58,1683r20,60l101,1802r26,58l156,1916r31,54l221,2022r36,52l295,2123r42,47l379,2214r45,44l471,2298r49,39l571,2373r52,34l678,2438r56,29l791,2493r59,23l910,2536r61,18l1034,2569r63,11l1162,2588r66,5l1295,2594r67,-1l1428,2588r64,-8l1556,2569r62,-15l1680,2536r60,-20l1799,2493r57,-26l1912,2438r54,-31l2019,2373r51,-36l2119,2298r47,-40l2211,2214r42,-44l2294,2123r38,-49l2369,2022r34,-52l2434,1916r29,-56l2488,1802r24,-59l2532,1683r18,-62l2564,1558r11,-63l2583,1430r6,-66l2590,1297xm2585,1297r-2,67l2579,1429r-9,65l2559,1557r-15,63l2527,1681r-21,61l2484,1800r-26,58l2429,1913r-31,54l2365,2020r-36,50l2290,2119r-40,47l2207,2211r-44,43l2116,2295r-49,38l2017,2369r-53,33l1909,2433r-55,30l1797,2488r-58,24l1679,2532r-62,17l1555,2563r-64,11l1426,2583r-64,5l1295,2590r-67,-2l1163,2583r-64,-9l1035,2563r-63,-14l911,2532r-60,-20l793,2488r-57,-25l680,2433r-54,-31l573,2369r-50,-36l474,2295r-47,-41l382,2211r-42,-45l300,2119r-39,-49l225,2020r-33,-53l160,1913r-29,-55l106,1800,83,1742,62,1681,46,1620,31,1557,20,1494r-9,-65l7,1364,4,1297r3,-66l11,1165r9,-65l31,1037,46,974,62,913,83,852r23,-58l131,737r29,-56l192,626r33,-52l261,524r39,-49l340,428r42,-45l427,340r47,-40l523,261r50,-36l626,192r54,-32l736,131r57,-25l851,83,911,62,972,45r63,-14l1099,20r64,-9l1228,6r67,-2l1362,6r64,5l1491,20r64,11l1617,45r62,17l1739,83r58,23l1854,131r55,29l1964,192r53,33l2067,261r49,39l2163,340r44,43l2250,428r40,47l2329,524r36,50l2398,626r31,55l2458,737r26,57l2506,852r21,61l2544,974r15,63l2570,1100r9,65l2583,1231r2,66xe" fillcolor="#dfdfde" stroked="f">
                <v:path arrowok="t"/>
                <o:lock v:ext="edit" verticies="t"/>
              </v:shape>
              <v:shape id="_x0000_s3030" style="position:absolute;left:10880;top:9349;width:430;height:432" coordsize="2586,2590" path="m2586,1295r-3,-67l2579,1163r-8,-65l2559,1035r-15,-64l2528,909r-20,-59l2484,791r-25,-57l2430,678r-32,-55l2365,571r-36,-50l2290,471r-40,-47l2206,380r-44,-44l2115,296r-49,-39l2016,221r-53,-33l1909,156r-56,-29l1796,101,1737,78,1678,58,1616,41,1554,27,1489,15,1424,7,1360,2,1293,r-67,2l1161,7r-64,8l1032,27,969,41,908,58,849,78r-59,23l733,127r-56,29l622,188r-52,33l520,257r-49,39l424,336r-45,44l336,424r-40,47l257,521r-36,50l187,623r-31,55l127,734r-25,57l78,850,58,909,41,971r-14,64l15,1098r-8,65l2,1228,,1295r2,67l7,1428r8,65l27,1556r14,63l58,1681r20,60l102,1799r25,58l156,1912r31,55l221,2019r36,50l296,2119r40,47l379,2211r45,43l471,2294r49,39l570,2369r52,33l677,2434r56,29l790,2488r59,24l908,2532r61,18l1032,2563r65,13l1161,2583r65,5l1293,2590r67,-2l1424,2583r65,-7l1554,2563r62,-13l1678,2532r59,-20l1796,2488r57,-25l1909,2434r54,-32l2016,2369r50,-36l2115,2294r47,-40l2206,2211r44,-45l2290,2119r39,-50l2365,2019r33,-52l2430,1912r29,-55l2484,1799r24,-58l2528,1681r16,-62l2559,1556r12,-63l2579,1428r4,-66l2586,1295xm2580,1295r-1,66l2573,1427r-7,65l2554,1555r-14,63l2522,1678r-20,61l2480,1797r-27,58l2425,1910r-31,54l2360,2017r-35,50l2287,2115r-42,47l2203,2207r-45,43l2112,2291r-48,38l2012,2364r-51,34l1906,2429r-55,29l1794,2484r-58,22l1675,2528r-61,16l1553,2559r-64,11l1424,2578r-65,5l1293,2585r-66,-2l1161,2578r-64,-8l1033,2559r-61,-15l910,2528r-60,-22l792,2484r-57,-26l679,2429r-54,-31l573,2364r-51,-35l474,2291r-47,-41l383,2207r-43,-45l299,2115r-38,-48l225,2017r-33,-53l161,1910r-28,-55l106,1797,84,1739,64,1678,46,1618,31,1555,20,1492r-8,-65l7,1361,6,1295r1,-66l12,1163r8,-65l31,1035,46,973,64,912,84,851r22,-58l133,736r28,-56l192,627r33,-53l261,523r38,-48l340,428r43,-45l427,341r47,-42l522,261r51,-35l625,192r54,-31l735,133r57,-27l850,84,910,64,972,46r61,-15l1097,20r64,-8l1227,7r66,-2l1359,7r65,5l1489,20r64,11l1614,46r61,18l1736,84r58,22l1851,133r55,28l1961,192r51,34l2064,261r48,38l2158,341r45,42l2245,428r42,47l2325,523r35,51l2394,627r31,53l2453,736r27,57l2502,851r20,61l2540,973r14,62l2566,1098r7,65l2579,1229r1,66xe" fillcolor="#dfdfde" stroked="f">
                <v:path arrowok="t"/>
                <o:lock v:ext="edit" verticies="t"/>
              </v:shape>
              <v:shape id="_x0000_s3031" style="position:absolute;left:10880;top:9350;width:430;height:431" coordsize="2581,2586" path="m2581,1293r-2,-66l2575,1161r-9,-65l2555,1033r-15,-63l2523,909r-21,-61l2480,790r-26,-57l2425,677r-31,-55l2361,570r-36,-50l2286,471r-40,-47l2203,379r-44,-43l2112,296r-49,-39l2013,221r-53,-33l1905,156r-55,-29l1793,102,1735,79,1675,58,1613,41,1551,27,1487,16,1422,7,1358,2,1291,r-67,2l1159,7r-64,9l1031,27,968,41,907,58,847,79r-58,23l732,127r-56,29l622,188r-53,33l519,257r-49,39l423,336r-45,43l336,424r-40,47l257,520r-36,50l188,622r-32,55l127,733r-25,57l79,848,58,909,42,970r-15,63l16,1096r-9,65l3,1227,,1293r3,67l7,1425r9,65l27,1553r15,63l58,1677r21,61l102,1796r25,58l156,1909r32,54l221,2016r36,50l296,2115r40,47l378,2207r45,43l470,2291r49,38l569,2365r53,33l676,2429r56,30l789,2484r58,24l907,2528r61,17l1031,2559r64,11l1159,2579r65,5l1291,2586r67,-2l1422,2579r65,-9l1551,2559r62,-14l1675,2528r60,-20l1793,2484r57,-25l1905,2429r55,-31l2013,2365r50,-36l2112,2291r47,-41l2203,2207r43,-45l2286,2115r39,-49l2361,2016r33,-53l2425,1909r29,-55l2480,1796r22,-58l2523,1677r17,-61l2555,1553r11,-63l2575,1425r4,-65l2581,1293xm2576,1293r-1,66l2569,1425r-8,65l2550,1552r-14,63l2518,1676r-20,60l2475,1794r-26,58l2421,1906r-31,55l2356,2013r-36,50l2282,2112r-40,47l2200,2204r-45,42l2108,2286r-49,38l2009,2360r-52,34l1903,2425r-56,29l1791,2480r-58,22l1673,2522r-61,18l1550,2555r-64,11l1422,2574r-65,5l1291,2580r-66,-1l1159,2574r-63,-8l1032,2555r-62,-15l908,2522r-59,-20l791,2480r-57,-26l678,2425r-53,-31l573,2360r-51,-36l473,2286r-47,-40l382,2204r-43,-45l299,2112r-38,-49l226,2013r-34,-52l161,1906r-28,-54l107,1794,84,1736,64,1676,46,1615,32,1552,20,1490r-7,-65l7,1359,6,1293r1,-66l13,1161r7,-64l32,1034,46,971,64,911,84,850r23,-58l133,735r28,-56l192,626r34,-53l261,523r38,-49l339,427r43,-45l426,340r47,-40l522,262r51,-36l625,192r53,-31l734,133r57,-26l849,84,908,64,970,46r62,-15l1096,20r63,-8l1225,7r66,-1l1357,7r65,5l1486,20r64,11l1612,46r61,18l1733,84r58,23l1847,133r56,28l1957,192r52,34l2059,262r49,38l2155,340r45,42l2242,427r40,47l2320,523r36,50l2390,626r31,53l2449,735r26,57l2498,850r20,61l2536,971r14,63l2561,1097r8,64l2575,1227r1,66xe" fillcolor="#dfdfde" stroked="f">
                <v:path arrowok="t"/>
                <o:lock v:ext="edit" verticies="t"/>
              </v:shape>
              <v:shape id="_x0000_s3032" style="position:absolute;left:10880;top:9350;width:430;height:430" coordsize="2574,2580" path="m2574,1290r-1,-66l2567,1158r-7,-65l2548,1030r-14,-62l2516,907r-20,-61l2474,788r-27,-57l2419,675r-31,-53l2354,569r-35,-51l2281,470r-42,-47l2197,378r-45,-42l2106,294r-48,-38l2006,221r-51,-34l1900,156r-55,-28l1788,101,1730,79,1669,59,1608,41,1547,26,1483,15,1418,7,1353,2,1287,r-66,2l1155,7r-64,8l1027,26,966,41,904,59,844,79r-58,22l729,128r-56,28l619,187r-52,34l516,256r-48,38l421,336r-44,42l334,423r-41,47l255,518r-36,51l186,622r-31,53l127,731r-27,57l78,846,58,907,40,968r-15,62l14,1093r-8,65l1,1224,,1290r1,66l6,1422r8,65l25,1550r15,63l58,1673r20,61l100,1792r27,58l155,1905r31,54l219,2012r36,50l293,2110r41,47l377,2202r44,43l468,2286r48,38l567,2359r52,34l673,2424r56,29l786,2479r58,22l904,2523r62,16l1027,2554r64,11l1155,2573r66,5l1287,2580r66,-2l1418,2573r65,-8l1547,2554r61,-15l1669,2523r61,-22l1788,2479r57,-26l1900,2424r55,-31l2006,2359r52,-35l2106,2286r46,-41l2197,2202r42,-45l2281,2110r38,-48l2354,2012r34,-53l2419,1905r28,-55l2474,1792r22,-58l2516,1673r18,-60l2548,1550r12,-63l2567,1422r6,-66l2574,1290xm2570,1290r-3,66l2563,1422r-8,64l2543,1549r-14,62l2512,1672r-20,59l2468,1791r-26,57l2415,1902r-32,54l2350,2009r-36,50l2276,2107r-40,47l2194,2199r-45,42l2102,2281r-48,39l2004,2356r-52,32l1898,2420r-56,29l1787,2475r-60,22l1668,2517r-61,18l1546,2549r-64,12l1418,2568r-65,5l1287,2575r-66,-2l1155,2568r-63,-7l1028,2549r-61,-14l905,2517r-59,-20l788,2475r-57,-26l676,2420r-54,-32l570,2356r-51,-36l471,2281r-46,-40l380,2199r-42,-45l297,2107r-37,-48l224,2009r-34,-53l159,1902r-28,-54l106,1791,82,1731,62,1672,44,1611,31,1549,20,1486r-9,-64l6,1356,4,1290r2,-66l11,1159r9,-65l31,1031,44,969,62,908,82,849r24,-59l131,733r28,-55l190,624r34,-53l260,521r37,-48l338,426r42,-45l425,339r46,-40l519,261r51,-36l622,191r54,-31l731,132r57,-25l846,83,905,63,967,45r61,-13l1092,21r63,-9l1221,7r66,-2l1353,7r65,5l1482,21r64,11l1607,45r61,18l1727,83r60,24l1842,132r56,28l1952,191r52,34l2054,261r48,38l2149,339r45,42l2236,426r40,47l2314,521r36,50l2383,624r32,54l2442,733r26,57l2492,849r20,59l2529,969r14,62l2555,1094r8,65l2567,1224r3,66xe" fillcolor="#dfdfde" stroked="f">
                <v:path arrowok="t"/>
                <o:lock v:ext="edit" verticies="t"/>
              </v:shape>
              <v:shape id="_x0000_s3033" style="position:absolute;left:10881;top:9351;width:428;height:429" coordsize="2570,2574" path="m2570,1287r-1,-66l2563,1155r-8,-64l2544,1028r-14,-63l2512,905r-20,-61l2469,786r-26,-57l2415,673r-31,-53l2350,567r-36,-50l2276,468r-40,-47l2194,376r-45,-42l2102,294r-49,-38l2003,220r-52,-34l1897,155r-56,-28l1785,101,1727,78,1667,58,1606,40,1544,25,1480,14,1416,6,1351,1,1285,r-66,1l1153,6r-63,8l1026,25,964,40,902,58,843,78r-58,23l728,127r-56,28l619,186r-52,34l516,256r-49,38l420,334r-44,42l333,421r-40,47l255,517r-35,50l186,620r-31,53l127,729r-26,57l78,844,58,905,40,965r-14,63l14,1091r-7,64l1,1221,,1287r1,66l7,1419r7,65l26,1546r14,63l58,1670r20,60l101,1788r26,58l155,1900r31,55l220,2007r35,50l293,2106r40,47l376,2198r44,42l467,2280r49,38l567,2354r52,34l672,2419r56,29l785,2474r58,22l902,2516r62,18l1026,2549r64,11l1153,2568r66,5l1285,2574r66,-1l1416,2568r64,-8l1544,2549r62,-15l1667,2516r60,-20l1785,2474r56,-26l1897,2419r54,-31l2003,2354r50,-36l2102,2280r47,-40l2194,2198r42,-45l2276,2106r38,-49l2350,2007r34,-52l2415,1900r28,-54l2469,1788r23,-58l2512,1670r18,-61l2544,1546r11,-62l2563,1419r6,-66l2570,1287xm2565,1287r-2,66l2559,1418r-9,65l2539,1545r-15,63l2507,1668r-20,60l2464,1787r-26,57l2410,1898r-31,54l2346,2004r-36,51l2272,2103r-40,47l2189,2193r-43,44l2099,2277r-48,38l2001,2351r-52,32l1895,2415r-56,27l1783,2468r-58,24l1665,2512r-60,18l1543,2543r-63,11l1415,2563r-64,5l1285,2570r-66,-2l1154,2563r-64,-9l1027,2543r-62,-13l904,2512r-60,-20l786,2468r-56,-26l675,2415r-54,-32l570,2351r-51,-36l471,2277r-47,-40l380,2193r-42,-43l298,2103r-38,-48l224,2004r-33,-52l159,1898r-28,-54l106,1787,82,1728,62,1668,46,1608,31,1545,20,1483r-9,-65l7,1353,5,1287r2,-66l11,1156r9,-65l31,1029,46,966,62,906,82,847r24,-60l131,732r28,-56l191,622r33,-52l260,520r38,-49l338,425r42,-44l424,338r47,-40l519,260r51,-36l621,191r54,-32l730,131r56,-25l844,82,904,62,965,45r62,-14l1090,20r64,-9l1219,6r66,-2l1351,6r64,5l1480,20r63,11l1605,45r60,17l1725,82r58,24l1839,131r56,28l1949,191r52,33l2051,260r48,38l2146,338r43,43l2232,425r40,46l2310,520r36,50l2379,622r31,54l2438,732r26,55l2487,847r20,59l2524,966r15,63l2550,1091r9,65l2563,1221r2,66xe" fillcolor="#dfdfde" stroked="f">
                <v:path arrowok="t"/>
                <o:lock v:ext="edit" verticies="t"/>
              </v:shape>
              <v:shape id="_x0000_s3034" style="position:absolute;left:10881;top:9351;width:428;height:429" coordsize="2566,2570" path="m2566,1285r-3,-66l2559,1154r-8,-65l2539,1026r-14,-62l2508,903r-20,-59l2464,785r-26,-57l2411,673r-32,-54l2346,566r-36,-50l2272,468r-40,-47l2190,376r-45,-42l2098,294r-48,-38l2000,220r-52,-34l1894,155r-56,-28l1783,102,1723,78,1664,58,1603,40,1542,27,1478,16,1414,7,1349,2,1283,r-66,2l1151,7r-63,9l1024,27,963,40,901,58,842,78r-58,24l727,127r-55,28l618,186r-52,34l515,256r-48,38l421,334r-45,42l334,421r-41,47l256,516r-36,50l186,619r-31,54l127,728r-25,57l78,844,58,903,40,964r-13,62l16,1089r-9,65l2,1219,,1285r2,66l7,1417r9,64l27,1544r13,62l58,1667r20,59l102,1786r25,57l155,1897r31,54l220,2004r36,50l293,2102r41,47l376,2194r45,42l467,2276r48,39l566,2351r52,32l672,2415r55,29l784,2470r58,22l901,2512r62,18l1024,2544r64,12l1151,2563r66,5l1283,2570r66,-2l1414,2563r64,-7l1542,2544r61,-14l1664,2512r59,-20l1783,2470r55,-26l1894,2415r54,-32l2000,2351r50,-36l2098,2276r47,-40l2190,2194r42,-45l2272,2102r38,-48l2346,2004r33,-53l2411,1897r27,-54l2464,1786r24,-60l2508,1667r17,-61l2539,1544r12,-63l2559,1417r4,-66l2566,1285xm2560,1285r-1,66l2553,1416r-7,63l2534,1543r-14,62l2503,1666r-20,59l2460,1783r-26,57l2406,1895r-31,54l2343,2000r-36,50l2269,2100r-40,45l2186,2190r-44,43l2095,2273r-48,38l1997,2347r-52,33l1892,2410r-56,28l1780,2464r-58,23l1663,2508r-61,16l1541,2539r-64,11l1413,2558r-64,5l1283,2565r-66,-2l1152,2558r-63,-8l1025,2539r-61,-15l902,2508r-59,-21l785,2464r-55,-26l674,2410r-54,-30l569,2347r-50,-36l471,2273r-47,-40l379,2190r-42,-45l297,2100r-38,-50l223,2000r-32,-51l160,1895r-28,-55l106,1783,83,1725,63,1666,46,1605,31,1543,20,1479r-8,-63l7,1351,6,1285r1,-66l12,1154r8,-63l31,1027,46,965,63,905,83,845r23,-58l132,731r28,-56l191,621r32,-51l259,520r38,-49l337,425r42,-45l424,337r47,-40l519,259r50,-36l620,191r54,-31l730,132r55,-26l843,83,902,62,964,46r61,-15l1089,20r63,-8l1217,7r66,-2l1349,7r64,5l1477,20r64,11l1602,46r61,16l1722,83r58,23l1836,132r56,28l1945,191r52,32l2047,259r48,38l2142,337r44,43l2229,425r40,46l2307,520r36,50l2375,621r31,54l2434,731r26,56l2483,845r20,60l2520,965r14,62l2546,1091r7,63l2559,1219r1,66xe" fillcolor="#dfdfde" stroked="f">
                <v:path arrowok="t"/>
                <o:lock v:ext="edit" verticies="t"/>
              </v:shape>
              <v:shape id="_x0000_s3035" style="position:absolute;left:10882;top:9352;width:426;height:427" coordsize="2560,2566" path="m2560,1283r-2,-66l2554,1152r-9,-65l2534,1025r-15,-63l2502,902r-20,-59l2459,783r-26,-55l2405,672r-31,-54l2341,566r-36,-50l2267,467r-40,-46l2184,377r-43,-43l2094,294r-48,-38l1996,220r-52,-33l1890,155r-56,-28l1778,102,1720,78,1660,58,1600,41,1538,27,1475,16,1410,7,1346,2,1280,r-66,2l1149,7r-64,9l1022,27,960,41,899,58,839,78r-58,24l725,127r-55,28l616,187r-51,33l514,256r-48,38l419,334r-44,43l333,421r-40,46l255,516r-36,50l186,618r-32,54l126,728r-25,55l77,843,57,902,41,962r-15,63l15,1087r-9,65l2,1217,,1283r2,66l6,1414r9,65l26,1541r15,63l57,1664r20,60l101,1783r25,57l154,1894r32,54l219,2000r36,51l293,2099r40,47l375,2189r44,44l466,2273r48,38l565,2347r51,32l670,2411r55,27l781,2464r58,24l899,2508r61,18l1022,2539r63,11l1149,2559r65,5l1280,2566r66,-2l1410,2559r65,-9l1538,2539r62,-13l1660,2508r60,-20l1778,2464r56,-26l1890,2411r54,-32l1996,2347r50,-36l2094,2273r47,-40l2184,2189r43,-43l2267,2099r38,-48l2341,2000r33,-52l2405,1894r28,-54l2459,1783r23,-59l2502,1664r17,-60l2534,1541r11,-62l2554,1414r4,-65l2560,1283xm2555,1283r-2,66l2548,1414r-8,63l2529,1540r-14,63l2498,1663r-20,59l2454,1780r-25,57l2401,1892r-31,54l2337,1997r-35,50l2264,2095r-40,47l2181,2186r-44,42l2091,2269r-48,38l1993,2342r-52,34l1888,2406r-56,28l1776,2460r-58,23l1659,2503r-60,17l1536,2535r-62,11l1410,2554r-64,5l1280,2560r-66,-1l1149,2554r-63,-8l1023,2535r-62,-15l901,2503r-60,-20l783,2460r-55,-26l672,2406r-54,-30l567,2342r-50,-35l469,2269r-46,-41l379,2186r-43,-44l296,2095r-38,-48l222,1997r-32,-51l159,1892r-28,-55l105,1780,82,1722,63,1663,45,1603,31,1540,19,1477r-7,-63l7,1349,5,1283r2,-66l12,1152r7,-63l31,1026,45,963,63,903,82,844r23,-58l131,730r28,-56l190,620r32,-51l258,519r38,-48l336,425r43,-45l423,338r46,-41l517,259r50,-35l618,191r54,-31l728,132r55,-26l841,83,901,64,961,46r62,-15l1086,20r63,-8l1214,8r66,-2l1346,8r64,4l1474,20r62,11l1599,46r60,18l1718,83r58,23l1832,132r56,28l1941,191r52,33l2043,259r48,38l2137,338r44,42l2224,425r40,46l2302,519r35,50l2370,620r31,54l2429,730r25,56l2478,844r20,59l2515,963r14,63l2540,1089r8,63l2553,1217r2,66xe" fillcolor="#dfdfde" stroked="f">
                <v:path arrowok="t"/>
                <o:lock v:ext="edit" verticies="t"/>
              </v:shape>
              <v:shape id="_x0000_s3036" style="position:absolute;left:10882;top:9352;width:426;height:427" coordsize="2554,2560" path="m2554,1280r-1,-66l2547,1149r-7,-63l2528,1022r-14,-62l2497,900r-20,-60l2454,782r-26,-56l2400,670r-31,-54l2337,565r-36,-50l2263,466r-40,-46l2180,375r-44,-43l2089,292r-48,-38l1991,218r-52,-32l1886,155r-56,-28l1774,101,1716,78,1657,57,1596,41,1535,26,1471,15,1407,7,1343,2,1277,r-66,2l1146,7r-63,8l1019,26,958,41,896,57,837,78r-58,23l724,127r-56,28l614,186r-51,32l513,254r-48,38l418,332r-45,43l331,420r-40,46l253,515r-36,50l185,616r-31,54l126,726r-26,56l77,840,57,900,40,960r-15,62l14,1086r-8,63l1,1214,,1280r1,66l6,1411r8,63l25,1538r15,62l57,1661r20,59l100,1778r26,57l154,1890r31,54l217,1995r36,50l291,2095r40,45l373,2185r45,43l465,2268r48,38l563,2342r51,33l668,2405r56,28l779,2459r58,23l896,2503r62,16l1019,2534r64,11l1146,2553r65,5l1277,2560r66,-2l1407,2553r64,-8l1535,2534r61,-15l1657,2503r59,-21l1774,2459r56,-26l1886,2405r53,-30l1991,2342r50,-36l2089,2268r47,-40l2180,2185r43,-45l2263,2095r38,-50l2337,1995r32,-51l2400,1890r28,-55l2454,1778r23,-58l2497,1661r17,-61l2528,1538r12,-64l2547,1411r6,-65l2554,1280xm2550,1280r-3,66l2543,1411r-9,63l2523,1537r-14,61l2492,1659r-20,59l2449,1776r-25,57l2396,1888r-32,54l2332,1993r-36,50l2258,2091r-40,46l2177,2182r-45,41l2086,2263r-48,38l1989,2337r-53,34l1884,2401r-56,28l1772,2454r-58,24l1655,2497r-60,18l1533,2529r-62,12l1407,2548r-64,5l1277,2555r-66,-2l1146,2548r-63,-7l1020,2529r-61,-14l899,2497r-59,-19l782,2454r-56,-25l670,2401r-52,-30l565,2337r-49,-36l468,2263r-47,-40l378,2182r-43,-45l295,2091r-38,-48l222,1993r-33,-51l158,1888r-28,-55l105,1776,82,1718,62,1659,44,1598,31,1537,20,1474r-9,-63l6,1346,4,1280r2,-66l11,1149r9,-63l31,1023,44,962,62,901,82,842r23,-58l130,728r28,-56l189,620r33,-53l257,518r38,-48l335,423r43,-44l421,337r47,-40l516,259r49,-36l618,190r52,-31l726,131r56,-26l840,83,899,63,959,45r61,-13l1083,21r63,-9l1211,7r66,-2l1343,7r64,5l1471,21r62,11l1595,45r60,18l1714,83r58,22l1828,131r56,28l1936,190r53,33l2038,259r48,38l2132,337r45,42l2218,423r40,47l2296,518r36,49l2364,620r32,52l2424,728r25,56l2472,842r20,59l2509,962r14,61l2534,1086r9,63l2547,1214r3,66xe" fillcolor="#dfdfde" stroked="f">
                <v:path arrowok="t"/>
                <o:lock v:ext="edit" verticies="t"/>
              </v:shape>
              <v:shape id="_x0000_s3037" style="position:absolute;left:10882;top:9352;width:425;height:426" coordsize="2550,2554" path="m2550,1277r-2,-66l2543,1146r-8,-63l2524,1020r-14,-63l2493,897r-20,-59l2449,780r-25,-56l2396,668r-31,-54l2332,563r-35,-50l2259,465r-40,-46l2176,374r-44,-42l2086,291r-48,-38l1988,218r-52,-33l1883,154r-56,-28l1771,100,1713,77,1654,58,1594,40,1531,25,1469,14,1405,6,1341,2,1275,r-66,2l1144,6r-63,8l1018,25,956,40,896,58,836,77r-58,23l723,126r-56,28l613,185r-51,33l512,253r-48,38l418,332r-44,42l331,419r-40,46l253,513r-36,50l185,614r-31,54l126,724r-26,56l77,838,58,897,40,957r-14,63l14,1083r-7,63l2,1211,,1277r2,66l7,1408r7,63l26,1534r14,63l58,1657r19,59l100,1774r26,57l154,1886r31,54l217,1991r36,50l291,2089r40,47l374,2180r44,42l464,2263r48,38l562,2336r51,34l667,2400r56,28l778,2454r58,23l896,2497r60,17l1018,2529r63,11l1144,2548r65,5l1275,2554r66,-1l1405,2548r64,-8l1531,2529r63,-15l1654,2497r59,-20l1771,2454r56,-26l1883,2400r53,-30l1988,2336r50,-35l2086,2263r46,-41l2176,2180r43,-44l2259,2089r38,-48l2332,1991r33,-51l2396,1886r28,-55l2449,1774r24,-58l2493,1657r17,-60l2524,1534r11,-63l2543,1408r5,-65l2550,1277xm2544,1277r-1,66l2539,1407r-9,63l2519,1533r-14,62l2487,1656r-20,59l2445,1772r-26,57l2391,1884r-30,52l2328,1989r-36,49l2254,2086r-39,47l2173,2177r-45,42l2082,2259r-48,37l1984,2332r-51,33l1881,2396r-56,28l1769,2449r-58,24l1652,2492r-60,18l1530,2523r-62,11l1404,2543r-63,5l1275,2550r-66,-2l1145,2543r-63,-9l1019,2523r-61,-13l898,2492r-59,-19l781,2449r-57,-25l669,2396r-52,-31l565,2332r-50,-36l467,2259r-45,-40l377,2177r-42,-44l295,2086r-37,-48l222,1989r-34,-53l158,1884r-28,-55l105,1772,82,1715,62,1656,45,1595,31,1533,20,1470r-8,-63l7,1343,5,1277r2,-65l12,1147r8,-63l31,1021,45,960,62,899,82,840r23,-58l130,726r28,-56l188,618r34,-52l258,516r37,-48l335,422r42,-45l422,335r45,-39l515,258r50,-36l617,189r52,-31l724,130r57,-25l839,82,898,62,958,44r61,-13l1082,20r63,-9l1209,6r66,-1l1341,6r63,5l1468,20r62,11l1592,44r60,18l1711,82r58,23l1825,130r56,28l1933,189r51,33l2034,258r48,38l2128,335r45,42l2215,422r39,46l2292,516r36,50l2361,618r30,52l2419,726r26,56l2467,840r20,59l2505,960r14,61l2530,1084r9,63l2543,1212r1,65xe" fillcolor="#dfdfde" stroked="f">
                <v:path arrowok="t"/>
                <o:lock v:ext="edit" verticies="t"/>
              </v:shape>
              <v:shape id="_x0000_s3038" style="position:absolute;left:10883;top:9353;width:424;height:425" coordsize="2546,2550" path="m2546,1275r-3,-66l2539,1144r-8,-63l2520,1018r-15,-61l2488,896r-20,-59l2445,779r-25,-56l2392,667r-32,-52l2328,562r-36,-49l2254,465r-40,-47l2173,373r-45,-41l2083,292r-49,-38l1985,218r-53,-33l1880,154r-56,-28l1768,100,1710,78,1651,58,1591,40,1529,27,1467,16,1403,7,1339,2,1273,r-66,2l1142,7r-63,9l1016,27,955,40,895,58,836,78r-58,22l722,126r-56,28l614,185r-53,33l512,254r-49,38l417,332r-44,41l331,418r-40,47l253,513r-35,49l184,615r-30,52l126,723r-25,56l78,837,58,896,40,957r-13,61l16,1081r-9,63l2,1209,,1275r2,66l7,1406r9,63l27,1532r13,61l58,1654r20,59l101,1771r25,57l154,1883r30,54l218,1988r35,50l291,2086r40,46l373,2177r44,41l463,2258r49,38l561,2332r53,34l666,2396r56,28l778,2449r58,24l895,2493r60,17l1016,2524r63,12l1142,2543r65,5l1273,2550r66,-2l1403,2543r64,-7l1529,2524r62,-14l1651,2493r59,-20l1768,2449r56,-25l1880,2396r52,-30l1985,2332r49,-36l2083,2258r45,-40l2173,2177r41,-45l2254,2086r38,-48l2328,1988r32,-51l2392,1883r28,-55l2445,1771r23,-58l2488,1654r17,-61l2520,1532r11,-63l2539,1406r4,-65l2546,1275xm2540,1275r-1,66l2533,1405r-7,63l2514,1531r-14,61l2483,1653r-20,59l2441,1769r-26,57l2387,1881r-30,52l2324,1985r-36,50l2251,2083r-40,46l2169,2172r-44,43l2079,2255r-48,38l1981,2328r-51,33l1877,2391r-55,28l1766,2445r-57,22l1650,2487r-60,17l1528,2519r-62,11l1402,2538r-64,5l1273,2544r-65,-1l1143,2538r-63,-8l1017,2519r-61,-15l896,2487r-59,-20l780,2445r-57,-26l668,2391r-52,-30l565,2328r-51,-35l466,2255r-45,-40l377,2172r-42,-43l295,2083r-37,-48l222,1985r-33,-52l159,1881r-28,-55l105,1769,83,1712,63,1653,46,1592,31,1531,20,1468r-8,-63l7,1341,6,1275r1,-65l12,1145r8,-63l31,1019,46,958,63,897,83,838r22,-57l131,725r28,-55l189,617r33,-52l258,515r37,-48l335,421r42,-43l421,335r45,-40l514,258r51,-36l616,189r52,-30l723,131r57,-26l837,83,896,63,956,46r61,-15l1080,20r63,-8l1208,7r65,-1l1338,7r64,5l1466,20r62,11l1590,46r60,17l1709,83r57,22l1822,131r55,28l1930,189r51,33l2031,258r48,37l2125,335r44,43l2211,421r40,46l2288,515r36,50l2357,617r30,53l2415,725r26,56l2463,838r20,59l2500,958r14,61l2526,1082r7,63l2539,1210r1,65xe" fillcolor="#dfdfde" stroked="f">
                <v:path arrowok="t"/>
                <o:lock v:ext="edit" verticies="t"/>
              </v:shape>
              <v:shape id="_x0000_s3039" style="position:absolute;left:10883;top:9353;width:424;height:424" coordsize="2539,2544" path="m2539,1272r-1,-65l2534,1142r-9,-63l2514,1016r-14,-61l2482,894r-20,-59l2440,777r-26,-56l2386,665r-30,-52l2323,561r-36,-50l2249,463r-39,-46l2168,372r-45,-42l2077,291r-48,-38l1979,217r-51,-33l1876,153r-56,-28l1764,100,1706,77,1647,57,1587,41,1525,26,1463,15,1399,6,1336,1,1270,r-66,1l1140,6r-63,9l1014,26,953,41,893,57,834,77r-58,23l720,125r-56,28l612,184r-52,33l510,253r-48,38l417,330r-45,42l330,417r-40,46l253,511r-36,50l183,613r-30,52l125,721r-25,56l77,835,57,894,40,955r-14,61l15,1079r-8,63l2,1207,,1272r2,66l7,1402r8,63l26,1528r14,62l57,1651r20,58l100,1767r25,57l153,1879r30,52l217,1984r36,49l290,2081r40,46l372,2172r45,42l462,2254r48,37l560,2327r52,33l664,2391r56,28l776,2444r58,23l893,2487r60,18l1014,2518r63,11l1140,2538r64,5l1270,2544r66,-1l1399,2538r64,-9l1525,2518r62,-13l1647,2487r59,-20l1764,2444r56,-25l1876,2391r52,-31l1979,2327r50,-36l2077,2254r46,-40l2168,2172r42,-45l2249,2081r38,-48l2323,1984r33,-53l2386,1879r28,-55l2440,1767r22,-58l2482,1651r18,-61l2514,1528r11,-63l2534,1402r4,-64l2539,1272xm2535,1272r-2,65l2528,1402r-8,63l2509,1528r-14,60l2478,1649r-20,59l2436,1765r-26,57l2382,1877r-30,52l2318,1980r-34,51l2246,2078r-40,46l2164,2168r-44,42l2074,2250r-48,38l1977,2322r-51,34l1872,2386r-54,28l1762,2440r-57,22l1646,2482r-60,17l1524,2514r-61,11l1399,2533r-64,4l1270,2539r-65,-2l1140,2533r-63,-8l1016,2514r-62,-15l894,2482r-59,-20l778,2440r-57,-26l668,2386r-54,-30l563,2322r-49,-34l466,2250r-46,-40l375,2168r-41,-44l294,2078r-38,-47l221,1980r-33,-51l158,1877r-28,-55l104,1765,82,1708,62,1649,45,1588,31,1528,19,1465r-7,-63l7,1337,5,1272r2,-65l12,1142r7,-63l31,1017,45,956,62,895,82,836r22,-57l130,723r28,-54l188,615r33,-52l256,514r38,-48l334,420r41,-44l420,334r46,-40l514,257r49,-35l614,188r54,-30l721,130r57,-26l835,82,894,62,954,45r62,-15l1077,19r63,-8l1205,7r65,-2l1335,7r64,4l1463,19r61,11l1586,45r60,17l1705,82r57,22l1818,130r54,28l1926,188r51,34l2026,257r48,37l2120,334r44,42l2206,420r40,46l2284,514r34,49l2352,615r30,54l2410,723r26,56l2458,836r20,59l2495,956r14,61l2520,1079r8,63l2533,1207r2,65xe" fillcolor="#dfdfde" stroked="f">
                <v:path arrowok="t"/>
                <o:lock v:ext="edit" verticies="t"/>
              </v:shape>
              <v:shape id="_x0000_s3040" style="position:absolute;left:10884;top:9354;width:422;height:423" coordsize="2534,2538" path="m2534,1269r-1,-65l2527,1139r-7,-63l2508,1013r-14,-61l2477,891r-20,-59l2435,775r-26,-56l2381,664r-30,-53l2318,559r-36,-50l2245,461r-40,-46l2163,372r-44,-43l2073,289r-48,-37l1975,216r-51,-33l1871,153r-55,-28l1760,99,1703,77,1644,57,1584,40,1522,25,1460,14,1396,6,1332,1,1267,r-65,1l1137,6r-63,8l1011,25,950,40,890,57,831,77,774,99r-57,26l662,153r-52,30l559,216r-51,36l460,289r-45,40l371,372r-42,43l289,461r-37,48l216,559r-33,52l153,664r-28,55l99,775,77,832,57,891,40,952r-15,61l14,1076r-8,63l1,1204,,1269r1,66l6,1399r8,63l25,1525r15,61l57,1647r20,59l99,1763r26,57l153,1875r30,52l216,1979r36,50l289,2077r40,46l371,2166r44,43l460,2249r48,38l559,2322r51,33l662,2385r55,28l774,2439r57,22l890,2481r60,17l1011,2513r63,11l1137,2532r65,5l1267,2538r65,-1l1396,2532r64,-8l1522,2513r62,-15l1644,2481r59,-20l1760,2439r56,-26l1871,2385r53,-30l1975,2322r50,-35l2073,2249r46,-40l2163,2166r42,-43l2245,2077r37,-48l2318,1979r33,-52l2381,1875r28,-55l2435,1763r22,-57l2477,1647r17,-61l2508,1525r12,-63l2527,1399r6,-64l2534,1269xm2530,1269r-3,65l2523,1399r-8,62l2504,1524r-15,61l2473,1646r-20,58l2430,1762r-25,56l2377,1871r-30,54l2313,1976r-34,50l2241,2074r-39,45l2159,2163r-43,42l2070,2245r-48,38l1973,2317r-51,34l1868,2381r-53,28l1758,2435r-57,22l1642,2477r-59,17l1521,2508r-62,11l1396,2527r-64,5l1267,2534r-65,-2l1137,2527r-62,-8l1013,2508r-62,-14l892,2477r-59,-20l776,2435r-57,-26l666,2381r-54,-30l561,2317r-49,-34l464,2245r-46,-40l375,2163r-43,-44l293,2074r-38,-48l221,1976r-34,-51l157,1871r-28,-53l103,1762,81,1704,61,1646,44,1585,31,1524,20,1461r-9,-62l6,1334,5,1269r1,-65l11,1139r9,-62l31,1014,44,953,61,894,81,834r22,-57l129,721r28,-54l187,613r34,-51l255,512r38,-48l332,419r43,-44l418,334r46,-41l512,255r49,-34l612,187r54,-30l719,129r57,-26l833,81,892,61,951,44r62,-14l1075,20r62,-9l1202,6r65,-2l1332,6r64,5l1459,20r62,10l1583,44r59,17l1701,81r57,22l1815,129r53,28l1922,187r51,34l2022,255r48,38l2116,334r43,41l2202,419r39,45l2279,512r34,50l2347,613r30,54l2405,721r25,56l2453,834r20,60l2489,953r15,61l2515,1077r8,62l2527,1204r3,65xe" fillcolor="#dfdfde" stroked="f">
                <v:path arrowok="t"/>
                <o:lock v:ext="edit" verticies="t"/>
              </v:shape>
              <v:shape id="_x0000_s3041" style="position:absolute;left:10884;top:9354;width:422;height:423" coordsize="2530,2534" path="m2530,1267r-2,-65l2523,1137r-8,-63l2504,1012r-14,-61l2473,890r-20,-59l2431,774r-26,-56l2377,664r-30,-54l2313,558r-34,-49l2241,461r-40,-46l2159,371r-44,-42l2069,289r-48,-37l1972,217r-51,-34l1867,153r-54,-28l1757,99,1700,77,1641,57,1581,40,1519,25,1458,14,1394,6,1330,2,1265,r-65,2l1135,6r-63,8l1011,25,949,40,889,57,830,77,773,99r-57,26l663,153r-54,30l558,217r-49,35l461,289r-46,40l370,371r-41,44l289,461r-38,48l216,558r-33,52l153,664r-28,54l99,774,77,831,57,890,40,951r-14,61l14,1074r-7,63l2,1202,,1267r2,65l7,1397r7,63l26,1523r14,60l57,1644r20,59l99,1760r26,57l153,1872r30,52l216,1975r35,51l289,2073r40,46l370,2163r45,42l461,2245r48,38l558,2317r51,34l663,2381r53,28l773,2435r57,22l889,2477r60,17l1011,2509r61,11l1135,2528r65,4l1265,2534r65,-2l1394,2528r64,-8l1519,2509r62,-15l1641,2477r59,-20l1757,2435r56,-26l1867,2381r54,-30l1972,2317r49,-34l2069,2245r46,-40l2159,2163r42,-44l2241,2073r38,-47l2313,1975r34,-51l2377,1872r28,-55l2431,1760r22,-57l2473,1644r17,-61l2504,1523r11,-63l2523,1397r5,-65l2530,1267xm2524,1267r-1,65l2518,1397r-8,62l2499,1522r-14,60l2467,1642r-19,59l2426,1759r-26,56l2373,1868r-31,54l2309,1972r-35,50l2236,2069r-39,46l2156,2160r-45,41l2066,2241r-47,37l1969,2314r-50,32l1865,2377r-54,28l1756,2430r-58,23l1640,2473r-61,17l1519,2503r-62,11l1393,2523r-63,5l1265,2529r-65,-1l1137,2523r-64,-9l1011,2503r-61,-13l890,2473r-58,-20l775,2430r-57,-25l665,2377r-54,-31l561,2314r-50,-36l464,2241r-46,-40l375,2160r-43,-45l293,2069r-38,-47l221,1972r-34,-50l157,1868r-28,-53l105,1759,81,1701,62,1642,45,1582,31,1522,20,1459r-8,-62l7,1332,6,1267r1,-65l12,1138r8,-63l31,1013,45,952,62,892,81,833r24,-57l129,721r28,-55l187,613r34,-51l255,512r38,-47l332,419r43,-44l418,333r46,-39l511,256r50,-35l611,187r54,-30l718,129r57,-25l832,81,890,62,950,44r61,-13l1073,20r64,-8l1200,6r65,-1l1330,6r63,6l1457,20r62,11l1579,44r61,18l1698,81r58,23l1811,129r54,28l1919,187r50,34l2019,256r47,38l2111,333r45,42l2197,419r39,46l2274,512r35,50l2342,613r31,53l2400,721r26,55l2448,833r19,59l2485,952r14,61l2510,1075r8,63l2523,1202r1,65xe" fillcolor="#dfdfde" stroked="f">
                <v:path arrowok="t"/>
                <o:lock v:ext="edit" verticies="t"/>
              </v:shape>
              <v:shape id="_x0000_s3042" style="position:absolute;left:10885;top:9354;width:420;height:422" coordsize="2525,2530" path="m2525,1265r-3,-65l2518,1135r-8,-62l2499,1010r-15,-61l2468,890r-20,-60l2425,773r-25,-56l2372,663r-30,-54l2308,558r-34,-50l2236,460r-39,-45l2154,371r-43,-41l2065,289r-48,-38l1968,217r-51,-34l1863,153r-53,-28l1753,99,1696,77,1637,57,1578,40,1516,26,1454,16,1391,7,1327,2,1262,r-65,2l1132,7r-62,9l1008,26,946,40,887,57,828,77,771,99r-57,26l661,153r-54,30l556,217r-49,34l459,289r-46,41l370,371r-43,44l288,460r-38,48l216,558r-34,51l152,663r-28,54l98,773,76,830,56,890,39,949r-13,61l15,1073r-9,62l1,1200,,1265r1,65l6,1395r9,62l26,1520r13,61l56,1642r20,58l98,1758r26,56l152,1867r30,54l216,1972r34,50l288,2070r39,45l370,2159r43,42l459,2241r48,38l556,2313r51,34l661,2377r53,28l771,2431r57,22l887,2473r59,17l1008,2504r62,11l1132,2523r65,5l1262,2530r65,-2l1391,2523r63,-8l1516,2504r62,-14l1637,2473r59,-20l1753,2431r57,-26l1863,2377r54,-30l1968,2313r49,-34l2065,2241r46,-40l2154,2159r43,-44l2236,2070r38,-48l2308,1972r34,-51l2372,1867r28,-53l2425,1758r23,-58l2468,1642r16,-61l2499,1520r11,-63l2518,1395r4,-65l2525,1265xm2519,1265r-1,65l2512,1394r-8,63l2493,1519r-14,61l2462,1639r-19,60l2420,1756r-25,55l2367,1865r-30,54l2304,1969r-35,49l2232,2066r-40,46l2151,2156r-44,41l2062,2237r-48,37l1965,2310r-52,32l1861,2372r-54,28l1752,2426r-58,22l1636,2467r-60,18l1515,2499r-61,11l1390,2518r-63,5l1262,2524r-65,-1l1134,2518r-64,-8l1009,2499r-62,-14l888,2467r-58,-19l772,2426r-56,-26l663,2372r-53,-30l559,2310r-49,-36l462,2237r-46,-40l373,2156r-41,-44l291,2066r-36,-48l220,1969r-33,-50l156,1865r-27,-54l104,1756,81,1699,62,1639,45,1580,30,1519,19,1457r-8,-63l7,1330,5,1265r2,-65l11,1136r8,-63l30,1011,45,950,62,891,81,833r23,-59l129,720r27,-55l187,612r33,-51l255,512r36,-48l332,418r41,-44l416,333r46,-40l510,256r49,-35l610,188r53,-30l716,130r56,-25l830,82,888,63,947,46r62,-15l1070,20r64,-8l1197,7r65,-1l1327,7r63,5l1454,20r61,11l1576,46r60,17l1694,82r58,23l1807,130r54,28l1913,188r52,33l2014,256r48,37l2107,333r44,41l2192,418r40,46l2269,512r35,49l2337,612r30,53l2395,720r25,54l2443,833r19,58l2479,950r14,61l2504,1073r8,63l2518,1200r1,65xe" fillcolor="#e0e0e0" stroked="f">
                <v:path arrowok="t"/>
                <o:lock v:ext="edit" verticies="t"/>
              </v:shape>
              <v:shape id="_x0000_s3043" style="position:absolute;left:10885;top:9355;width:420;height:421" coordsize="2518,2524" path="m2518,1262r-1,-65l2512,1133r-8,-63l2493,1008r-14,-61l2461,887r-19,-59l2420,771r-26,-55l2367,661r-31,-53l2303,557r-35,-50l2230,460r-39,-46l2150,370r-45,-42l2060,289r-47,-38l1963,216r-50,-34l1859,152r-54,-28l1750,99,1692,76,1634,57,1573,39,1513,26,1451,15,1387,7,1324,1,1259,r-65,1l1131,7r-64,8l1005,26,944,39,884,57,826,76,769,99r-57,25l659,152r-54,30l555,216r-50,35l458,289r-46,39l369,370r-43,44l287,460r-38,47l215,557r-34,51l151,661r-28,55l99,771,75,828,56,887,39,947r-14,61l14,1070r-8,63l1,1197,,1262r1,65l6,1392r8,62l25,1517r14,60l56,1637r19,59l99,1754r24,56l151,1863r30,54l215,1967r34,50l287,2064r39,46l369,2155r43,41l458,2236r47,37l555,2309r50,32l659,2372r53,28l769,2425r57,23l884,2468r60,17l1005,2498r62,11l1131,2518r63,5l1259,2524r65,-1l1387,2518r64,-9l1513,2498r60,-13l1634,2468r58,-20l1750,2425r55,-25l1859,2372r54,-31l1963,2309r50,-36l2060,2236r45,-40l2150,2155r41,-45l2230,2064r38,-47l2303,1967r33,-50l2367,1863r27,-53l2420,1754r22,-58l2461,1637r18,-60l2493,1517r11,-63l2512,1392r5,-65l2518,1262xm2514,1262r-2,65l2507,1391r-8,62l2488,1516r-14,60l2457,1636r-20,58l2414,1751r-24,56l2362,1861r-30,52l2300,1965r-36,49l2227,2062r-40,45l2146,2150r-44,43l2056,2232r-46,37l1960,2305r-51,32l1857,2367r-54,28l1747,2420r-56,23l1631,2462r-59,17l1512,2493r-62,12l1387,2512r-63,5l1259,2519r-65,-2l1131,2512r-63,-7l1006,2493r-61,-14l886,2462r-59,-19l770,2420r-55,-25l661,2367r-52,-30l557,2305r-49,-36l461,2232r-45,-39l372,2150r-42,-43l291,2062r-37,-48l218,1965r-32,-52l156,1861r-28,-54l103,1751,81,1694,61,1636,44,1576,30,1516,18,1453r-7,-62l6,1327,4,1262r2,-65l11,1133r7,-62l30,1008,44,948,61,889,81,830r22,-57l128,718r28,-55l186,610r32,-51l254,510r37,-47l330,417r42,-43l416,332r45,-40l508,255r49,-36l609,187r52,-30l715,129r55,-25l827,82,886,62,945,45r61,-14l1068,19r63,-7l1194,7r65,-2l1324,7r63,5l1450,19r62,12l1572,45r59,17l1691,82r56,22l1803,129r54,28l1909,187r51,32l2010,255r46,37l2102,332r44,42l2187,417r40,46l2264,510r36,49l2332,610r30,53l2390,718r24,55l2437,830r20,59l2474,948r14,60l2499,1071r8,62l2512,1197r2,65xe" fillcolor="#e0e0e0" stroked="f">
                <v:path arrowok="t"/>
                <o:lock v:ext="edit" verticies="t"/>
              </v:shape>
              <v:shape id="_x0000_s3044" style="position:absolute;left:10885;top:9355;width:419;height:420" coordsize="2514,2518" path="m2514,1259r-1,-65l2507,1130r-8,-63l2488,1005r-14,-61l2457,885r-19,-58l2415,768r-25,-54l2362,659r-30,-53l2299,555r-35,-49l2227,458r-40,-46l2146,368r-44,-41l2057,287r-48,-37l1960,215r-52,-33l1856,152r-54,-28l1747,99,1689,76,1631,57,1571,40,1510,25,1449,14,1385,6,1322,1,1257,r-65,1l1129,6r-64,8l1004,25,942,40,883,57,825,76,767,99r-56,25l658,152r-53,30l554,215r-49,35l457,287r-46,40l368,368r-41,44l286,458r-36,48l215,555r-33,51l151,659r-27,55l99,768,76,827,57,885,40,944r-15,61l14,1067r-8,63l2,1194,,1259r2,65l6,1388r8,63l25,1513r15,61l57,1633r19,60l99,1750r25,55l151,1859r31,54l215,1963r35,49l286,2060r41,46l368,2150r43,41l457,2231r48,37l554,2304r51,32l658,2366r53,28l767,2420r58,22l883,2461r59,18l1004,2493r61,11l1129,2512r63,5l1257,2518r65,-1l1385,2512r64,-8l1510,2493r61,-14l1631,2461r58,-19l1747,2420r55,-26l1856,2366r52,-30l1960,2304r49,-36l2057,2231r45,-40l2146,2150r41,-44l2227,2060r37,-48l2299,1963r33,-50l2362,1859r28,-54l2415,1750r23,-57l2457,1633r17,-59l2488,1513r11,-62l2507,1388r6,-64l2514,1259xm2508,1259r-1,65l2503,1388r-9,62l2484,1512r-15,61l2453,1632r-20,58l2410,1747r-24,56l2358,1857r-30,52l2295,1961r-35,49l2223,2057r-39,46l2143,2146r-44,42l2053,2227r-48,38l1957,2299r-51,33l1854,2362r-54,28l1744,2414r-57,23l1629,2457r-60,17l1509,2488r-61,11l1385,2507r-63,5l1257,2514r-65,-2l1129,2507r-63,-8l1005,2488r-60,-14l884,2457r-58,-20l769,2414r-55,-24l660,2362r-52,-30l556,2299r-49,-34l460,2227r-45,-39l371,2146r-41,-43l291,2057r-37,-47l218,1961r-32,-52l156,1857r-28,-54l103,1747,81,1690,61,1632,44,1573,30,1512,20,1450r-9,-62l6,1324,5,1259r1,-65l11,1130r9,-62l30,1006,44,946,61,886,81,828r22,-57l128,716r28,-55l186,609r32,-51l254,509r37,-48l330,415r41,-43l415,330r45,-39l507,254r49,-35l608,186r52,-30l714,128r55,-25l826,81,884,61,945,44r60,-14l1066,20r63,-9l1192,6r65,-1l1322,6r63,5l1448,20r61,10l1569,44r60,17l1687,81r57,22l1800,128r54,28l1906,186r51,33l2005,254r48,37l2099,330r44,42l2184,415r39,46l2260,509r35,49l2328,609r30,52l2386,716r24,55l2433,828r20,58l2469,946r15,60l2494,1068r9,62l2507,1194r1,65xe" fillcolor="#e0e0e0" stroked="f">
                <v:path arrowok="t"/>
                <o:lock v:ext="edit" verticies="t"/>
              </v:shape>
              <v:shape id="_x0000_s3045" style="position:absolute;left:10886;top:9356;width:418;height:419" coordsize="2510,2514" path="m2510,1257r-2,-65l2503,1128r-8,-62l2484,1003r-14,-60l2453,884r-20,-59l2410,768r-24,-55l2358,658r-30,-53l2296,554r-36,-49l2223,458r-40,-46l2142,369r-44,-42l2052,287r-46,-37l1956,214r-51,-32l1853,152r-54,-28l1743,99,1687,77,1627,57,1568,40,1508,26,1446,14,1383,7,1320,2,1255,r-65,2l1127,7r-63,7l1002,26,941,40,882,57,823,77,766,99r-55,25l657,152r-52,30l553,214r-49,36l457,287r-45,40l368,369r-42,43l287,458r-37,47l214,554r-32,51l152,658r-28,55l99,768,77,825,57,884,40,943r-14,60l14,1066r-7,62l2,1192,,1257r2,65l7,1386r7,62l26,1511r14,60l57,1631r20,58l99,1746r25,56l152,1856r30,52l214,1960r36,49l287,2057r39,45l368,2145r44,43l457,2227r47,37l553,2300r52,32l657,2362r54,28l766,2415r57,23l882,2457r59,17l1002,2488r62,12l1127,2507r63,5l1255,2514r65,-2l1383,2507r63,-7l1508,2488r60,-14l1627,2457r60,-19l1743,2415r56,-25l1853,2362r52,-30l1956,2300r50,-36l2052,2227r46,-39l2142,2145r41,-43l2223,2057r37,-48l2296,1960r32,-52l2358,1856r28,-54l2410,1746r23,-57l2453,1631r17,-60l2484,1511r11,-63l2503,1386r5,-64l2510,1257xm2504,1257r-1,65l2497,1386r-7,62l2479,1510r-14,60l2448,1629r-20,58l2406,1744r-25,56l2354,1854r-31,52l2291,1957r-34,49l2219,2054r-39,44l2138,2142r-43,41l2049,2223r-47,38l1953,2295r-50,33l1851,2358r-54,28l1741,2410r-57,23l1626,2453r-59,16l1507,2484r-61,10l1383,2502r-63,5l1255,2509r-65,-2l1128,2502r-64,-8l1003,2484r-60,-15l883,2453r-58,-20l769,2410r-56,-24l659,2358r-52,-30l557,2295r-49,-34l461,2223r-46,-40l371,2142r-41,-44l291,2054r-38,-48l219,1957r-33,-51l156,1854r-28,-54l104,1744,81,1687,61,1629,45,1570,31,1510,20,1448r-8,-62l7,1322,6,1257r1,-65l12,1130r8,-63l31,1004,45,944,61,885,81,827r23,-57l128,715r28,-55l186,608r33,-51l253,508r38,-47l330,416r41,-44l415,331r46,-40l508,253r49,-34l607,186r52,-30l713,128r56,-24l825,81,883,61,943,45r60,-14l1064,20r64,-8l1190,7r65,-2l1320,7r63,5l1446,20r61,11l1567,45r59,16l1684,81r57,23l1797,128r54,28l1903,186r50,33l2002,253r47,38l2095,331r43,41l2180,416r39,45l2257,508r34,49l2323,608r31,52l2381,715r25,55l2428,827r20,58l2465,944r14,60l2490,1067r7,63l2503,1192r1,65xe" fillcolor="#e0e0e0" stroked="f">
                <v:path arrowok="t"/>
                <o:lock v:ext="edit" verticies="t"/>
              </v:shape>
              <v:shape id="_x0000_s3046" style="position:absolute;left:10886;top:9356;width:418;height:418" coordsize="2503,2509" path="m2503,1254r-1,-65l2498,1125r-9,-62l2479,1001r-15,-60l2448,881r-20,-58l2405,766r-24,-55l2353,656r-30,-52l2290,553r-35,-49l2218,456r-39,-46l2138,367r-44,-42l2048,286r-48,-37l1952,214r-51,-33l1849,151r-54,-28l1739,98,1682,76,1624,56,1564,39,1504,25,1443,15,1380,6,1317,1,1252,r-65,1l1124,6r-63,9l1000,25,940,39,879,56,821,76,764,98r-55,25l655,151r-52,30l551,214r-49,35l455,286r-45,39l366,367r-41,43l286,456r-37,48l213,553r-32,51l151,656r-28,55l98,766,76,823,56,881,39,941r-14,60l15,1063r-9,62l1,1189,,1254r1,65l6,1383r9,62l25,1507r14,61l56,1627r20,58l98,1742r25,56l151,1852r30,52l213,1956r36,49l286,2052r39,46l366,2141r44,42l455,2222r47,38l551,2294r52,33l655,2357r54,28l764,2409r57,23l879,2452r61,17l1000,2483r61,11l1124,2502r63,5l1252,2509r65,-2l1380,2502r63,-8l1504,2483r60,-14l1624,2452r58,-20l1739,2409r56,-24l1849,2357r52,-30l1952,2294r48,-34l2048,2222r46,-39l2138,2141r41,-43l2218,2052r37,-47l2290,1956r33,-52l2353,1852r28,-54l2405,1742r23,-57l2448,1627r16,-59l2479,1507r10,-62l2498,1383r4,-64l2503,1254xm2499,1254r-2,65l2492,1381r-8,63l2473,1505r-13,61l2443,1626r-20,57l2401,1740r-25,56l2348,1850r-30,52l2286,1952r-35,50l2214,2049r-40,45l2133,2138r-42,41l2045,2218r-47,37l1949,2290r-50,32l1846,2352r-53,28l1737,2405r-57,22l1622,2447r-59,17l1503,2478r-62,11l1379,2497r-62,5l1252,2503r-65,-1l1125,2497r-63,-8l1001,2478r-60,-14l882,2447r-58,-20l767,2405r-56,-25l657,2352r-52,-30l555,2290r-49,-35l459,2218r-46,-39l371,2138r-42,-44l289,2049r-37,-47l218,1952r-33,-50l155,1850r-28,-54l103,1740,81,1683,61,1626,44,1566,30,1505,19,1444r-8,-63l7,1319,5,1254r2,-64l11,1127r8,-63l30,1003,44,942,61,883,81,825r22,-57l127,712r28,-54l185,606r33,-50l252,506r37,-47l329,414r42,-43l413,330r46,-40l506,253r49,-35l605,186r52,-31l711,128r56,-25l824,81,882,60,941,44r60,-14l1062,19r63,-8l1187,7r65,-2l1317,7r62,4l1441,19r62,11l1563,44r59,16l1680,81r57,22l1793,128r53,27l1899,186r50,32l1998,253r47,37l2091,330r42,41l2174,414r40,45l2251,506r35,50l2318,606r30,52l2376,712r25,56l2423,825r20,58l2460,942r13,61l2484,1064r8,63l2497,1190r2,64xe" fillcolor="#e0e0e0" stroked="f">
                <v:path arrowok="t"/>
                <o:lock v:ext="edit" verticies="t"/>
              </v:shape>
              <v:shape id="_x0000_s3047" style="position:absolute;left:10887;top:9357;width:416;height:417" coordsize="2498,2504" path="m2498,1252r-1,-65l2491,1125r-7,-63l2473,999r-14,-60l2442,880r-20,-58l2400,765r-25,-55l2348,655r-31,-52l2285,552r-34,-49l2213,456r-39,-45l2132,367r-43,-41l2043,286r-47,-38l1947,214r-50,-33l1845,151r-54,-28l1735,99,1678,76,1620,56,1561,40,1501,26,1440,15,1377,7,1314,2,1249,r-65,2l1122,7r-64,8l997,26,937,40,877,56,819,76,763,99r-56,24l653,151r-52,30l551,214r-49,34l455,286r-46,40l365,367r-41,44l285,456r-38,47l213,552r-33,51l150,655r-28,55l98,765,75,822,55,880,39,939,25,999r-11,63l6,1125r-5,62l,1252r1,65l6,1381r8,62l25,1505r14,60l55,1624r20,58l98,1739r24,56l150,1849r30,52l213,1952r34,49l285,2049r39,44l365,2137r44,41l455,2218r47,38l551,2290r50,33l653,2353r54,28l763,2405r56,23l877,2448r60,16l997,2479r61,10l1122,2497r62,5l1249,2504r65,-2l1377,2497r63,-8l1501,2479r60,-15l1620,2448r58,-20l1735,2405r56,-24l1845,2353r52,-30l1947,2290r49,-34l2043,2218r46,-40l2132,2137r42,-44l2213,2049r38,-48l2285,1952r32,-51l2348,1849r27,-54l2400,1739r22,-57l2442,1624r17,-59l2473,1505r11,-62l2491,1381r6,-64l2498,1252xm2494,1252r-3,64l2487,1379r-8,63l2468,1503r-14,61l2437,1623r-19,58l2396,1737r-25,56l2343,1846r-30,53l2281,1949r-35,49l2209,2045r-39,45l2129,2134r-44,41l2041,2214r-48,37l1945,2286r-51,32l1842,2348r-53,28l1733,2401r-56,22l1619,2443r-59,17l1500,2473r-62,12l1376,2492r-64,5l1249,2499r-64,-2l1122,2492r-63,-7l998,2473r-60,-13l879,2443r-58,-20l765,2401r-56,-25l655,2348r-51,-30l553,2286r-48,-35l457,2214r-45,-39l369,2134r-41,-44l288,2045r-36,-47l217,1949r-32,-50l155,1846r-28,-53l102,1737,80,1681,61,1623,44,1564,30,1503,19,1442r-8,-63l6,1316,5,1252r1,-64l11,1125r8,-63l30,1001,44,940,61,881,80,824r22,-57l127,711r28,-54l185,606r32,-51l252,507r36,-48l328,414r41,-44l412,329r45,-39l505,253r48,-35l604,186r51,-30l709,128r56,-25l821,81,879,62,938,45,998,31r61,-12l1122,12r63,-5l1249,5r63,2l1376,12r62,7l1500,31r60,14l1619,62r58,19l1733,103r56,25l1842,156r52,30l1945,218r48,35l2041,290r44,39l2129,370r41,44l2209,459r37,48l2281,555r32,51l2343,657r28,54l2396,767r22,57l2437,881r17,59l2468,1001r11,61l2487,1125r4,63l2494,1252xe" fillcolor="#e0e0e0" stroked="f">
                <v:path arrowok="t"/>
                <o:lock v:ext="edit" verticies="t"/>
              </v:shape>
              <v:shape id="_x0000_s3048" style="position:absolute;left:10887;top:9357;width:416;height:417" coordsize="2494,2498" path="m2494,1249r-2,-64l2487,1122r-8,-63l2468,998r-13,-61l2438,878r-20,-58l2396,763r-25,-56l2343,653r-30,-52l2281,551r-35,-50l2209,454r-40,-45l2128,366r-42,-41l2040,285r-47,-37l1944,213r-50,-32l1841,150r-53,-27l1732,98,1675,76,1617,55,1558,39,1498,25,1436,14,1374,6,1312,2,1247,r-65,2l1120,6r-63,8l996,25,936,39,877,55,819,76,762,98r-56,25l652,150r-52,31l550,213r-49,35l454,285r-46,40l366,366r-42,43l284,454r-37,47l213,551r-33,50l150,653r-28,54l98,763,76,820,56,878,39,937,25,998r-11,61l6,1122r-4,63l,1249r2,65l6,1376r8,63l25,1500r14,61l56,1621r20,57l98,1735r24,56l150,1845r30,52l213,1947r34,50l284,2044r40,45l366,2133r42,41l454,2213r47,37l550,2285r50,32l652,2347r54,28l762,2400r57,22l877,2442r59,17l996,2473r61,11l1120,2492r62,5l1247,2498r65,-1l1374,2492r62,-8l1498,2473r60,-14l1617,2442r58,-20l1732,2400r56,-25l1841,2347r53,-30l1944,2285r49,-35l2040,2213r46,-39l2128,2133r41,-44l2209,2044r37,-47l2281,1947r32,-50l2343,1845r28,-54l2396,1735r22,-57l2438,1621r17,-60l2468,1500r11,-61l2487,1376r5,-62l2494,1249xm2488,1249r-1,64l2483,1376r-9,63l2464,1499r-15,61l2433,1619r-19,58l2391,1733r-25,56l2339,1842r-30,52l2276,1945r-34,48l2205,2040r-39,46l2125,2128r-43,42l2037,2209r-47,37l1941,2280r-51,33l1839,2343r-53,28l1730,2396r-56,22l1616,2437r-59,17l1497,2468r-61,11l1374,2487r-64,5l1247,2493r-64,-1l1120,2487r-63,-8l997,2468r-60,-14l878,2437r-58,-19l764,2396r-56,-25l655,2343r-52,-30l553,2280r-49,-34l457,2209r-46,-39l369,2128r-41,-42l289,2040r-37,-47l217,1945r-32,-51l155,1842r-27,-53l102,1733,80,1677,61,1619,44,1560,30,1499,20,1439r-8,-63l6,1313,5,1249r1,-64l12,1122r8,-62l30,999,44,938,61,879,80,821r22,-56l128,709r27,-53l185,604r32,-50l252,505r37,-47l328,413r41,-43l411,328r46,-39l504,252r49,-34l603,185r52,-30l708,128r56,-26l820,80,878,61,937,44,997,30r60,-10l1120,11r63,-5l1247,5r63,1l1374,11r62,9l1497,30r60,14l1616,61r58,19l1730,102r56,26l1839,155r51,30l1941,218r49,34l2037,289r45,39l2125,370r41,43l2205,458r37,47l2276,554r33,50l2339,656r27,53l2391,765r23,56l2433,879r16,59l2464,999r10,61l2483,1122r4,63l2488,1249xe" fillcolor="#e0e0e0" stroked="f">
                <v:path arrowok="t"/>
                <o:lock v:ext="edit" verticies="t"/>
              </v:shape>
              <v:shape id="_x0000_s3049" style="position:absolute;left:10888;top:9357;width:414;height:416" coordsize="2489,2494" path="m2489,1247r-3,-64l2482,1120r-8,-63l2463,996r-14,-61l2432,876r-19,-57l2391,762r-25,-56l2338,652r-30,-51l2276,550r-35,-48l2204,454r-39,-45l2124,365r-44,-41l2036,285r-48,-37l1940,213r-51,-32l1837,151r-53,-28l1728,98,1672,76,1614,57,1555,40,1495,26,1433,14,1371,7,1307,2,1244,r-64,2l1117,7r-63,7l993,26,933,40,874,57,816,76,760,98r-56,25l650,151r-51,30l548,213r-48,35l452,285r-45,39l364,365r-41,44l283,454r-36,48l212,550r-32,51l150,652r-28,54l97,762,75,819,56,876,39,935,25,996r-11,61l6,1120r-5,63l,1247r1,64l6,1374r8,63l25,1498r14,61l56,1618r19,58l97,1732r25,56l150,1841r30,53l212,1944r35,49l283,2040r40,45l364,2129r43,41l452,2209r48,37l548,2281r51,32l650,2343r54,28l760,2396r56,22l874,2438r59,17l993,2468r61,12l1117,2487r63,5l1244,2494r63,-2l1371,2487r62,-7l1495,2468r60,-13l1614,2438r58,-20l1728,2396r56,-25l1837,2343r52,-30l1940,2281r48,-35l2036,2209r44,-39l2124,2129r41,-44l2204,2040r37,-47l2276,1944r32,-50l2338,1841r28,-53l2391,1732r22,-56l2432,1618r17,-59l2463,1498r11,-61l2482,1374r4,-63l2489,1247xm2483,1247r-1,64l2476,1374r-7,62l2457,1497r-13,61l2427,1616r-19,58l2386,1731r-26,55l2334,1839r-30,52l2271,1941r-34,49l2200,2037r-39,45l2121,2125r-44,42l2032,2205r-46,37l1937,2276r-51,33l1835,2339r-53,28l1726,2391r-56,23l1612,2433r-58,16l1494,2464r-62,10l1371,2482r-64,5l1244,2489r-64,-2l1117,2482r-62,-8l994,2464r-60,-15l876,2433r-58,-19l762,2391r-56,-24l653,2339r-52,-30l551,2276r-49,-34l455,2205r-44,-38l367,2125r-40,-43l288,2037r-37,-47l217,1941r-33,-50l154,1839r-27,-53l102,1731,79,1674,60,1616,44,1558,30,1497,19,1436r-8,-62l6,1311,5,1247r1,-64l11,1120r8,-62l30,997,44,936,60,878,79,820r23,-56l127,708r27,-52l184,603r33,-50l251,504r37,-47l327,412r40,-43l411,328r44,-39l502,252r49,-34l601,185r52,-30l706,128r56,-25l818,80,876,61,934,45,994,31r61,-11l1117,12r63,-5l1244,5r63,2l1371,12r61,8l1494,31r60,14l1612,61r58,19l1726,103r56,25l1835,155r51,30l1937,218r49,34l2032,289r45,39l2121,369r40,43l2200,457r37,47l2271,553r33,50l2334,656r26,52l2386,764r22,56l2427,878r17,58l2457,997r12,61l2476,1120r6,63l2483,1247xe" fillcolor="#e0e0e0" stroked="f">
                <v:path arrowok="t"/>
                <o:lock v:ext="edit" verticies="t"/>
              </v:shape>
              <v:shape id="_x0000_s3050" style="position:absolute;left:10888;top:9358;width:414;height:415" coordsize="2483,2488" path="m2483,1244r-1,-64l2478,1117r-9,-62l2459,994r-15,-61l2428,874r-19,-58l2386,760r-25,-56l2334,651r-30,-52l2271,549r-34,-49l2200,453r-39,-45l2120,365r-43,-42l2032,284r-47,-37l1936,213r-51,-33l1834,150r-53,-27l1725,97,1669,75,1611,56,1552,39,1492,25,1431,15,1369,6,1305,1,1242,r-64,1l1115,6r-63,9l992,25,932,39,873,56,815,75,759,97r-56,26l650,150r-52,30l548,213r-49,34l452,284r-46,39l364,365r-41,43l284,453r-37,47l212,549r-32,50l150,651r-27,53l97,760,75,816,56,874,39,933,25,994r-10,61l7,1117r-6,63l,1244r1,64l7,1371r8,63l25,1494r14,61l56,1614r19,58l97,1728r26,56l150,1837r30,52l212,1940r35,48l284,2035r39,46l364,2123r42,42l452,2204r47,37l548,2275r50,33l650,2338r53,28l759,2391r56,22l873,2432r59,17l992,2463r60,11l1115,2482r63,5l1242,2488r63,-1l1369,2482r62,-8l1492,2463r60,-14l1611,2432r58,-19l1725,2391r56,-25l1834,2338r51,-30l1936,2275r49,-34l2032,2204r45,-39l2120,2123r41,-42l2200,2035r37,-47l2271,1940r33,-51l2334,1837r27,-53l2386,1728r23,-56l2428,1614r16,-59l2459,1494r10,-60l2478,1371r4,-63l2483,1244xm2479,1244r-2,64l2472,1370r-8,63l2453,1494r-13,60l2423,1613r-20,57l2382,1727r-26,55l2329,1835r-30,52l2267,1937r-35,48l2197,2032r-39,46l2116,2120r-43,41l2028,2201r-47,36l1933,2271r-50,32l1831,2334r-53,27l1724,2386r-57,22l1610,2427r-59,17l1491,2458r-61,11l1368,2477r-63,4l1242,2483r-64,-2l1116,2477r-63,-8l993,2458r-60,-14l874,2427r-57,-19l761,2386r-56,-25l653,2334r-53,-31l550,2271r-48,-34l455,2201r-44,-40l367,2120r-41,-42l287,2032r-36,-47l217,1937r-33,-50l154,1835r-26,-53l102,1727,81,1670,61,1613,44,1554,30,1494,19,1433r-7,-63l7,1308,5,1244r2,-64l12,1118r7,-63l30,995,44,934,61,875,81,818r21,-56l128,706r26,-52l184,601r33,-50l251,503r36,-47l326,411r41,-43l411,327r44,-38l502,252r48,-35l600,185r53,-31l705,128r56,-26l817,81,874,61,933,44,993,30r60,-11l1116,11r62,-4l1242,5r63,2l1368,11r62,8l1491,30r60,14l1610,61r57,20l1724,102r54,26l1831,154r52,31l1933,217r48,35l2028,289r45,38l2116,368r42,43l2197,456r35,47l2267,551r32,50l2329,654r27,52l2382,762r21,56l2423,875r17,59l2453,995r11,60l2472,1118r5,62l2479,1244xe" fillcolor="#e0e0e0" stroked="f">
                <v:path arrowok="t"/>
                <o:lock v:ext="edit" verticies="t"/>
              </v:shape>
              <v:shape id="_x0000_s3051" style="position:absolute;left:10888;top:9358;width:414;height:414" coordsize="2478,2484" path="m2478,1242r-1,-64l2471,1115r-7,-62l2452,992r-13,-61l2422,873r-19,-58l2381,759r-26,-56l2329,651r-30,-53l2266,548r-34,-49l2195,452r-39,-45l2116,364r-44,-41l2027,284r-46,-37l1932,213r-51,-33l1830,150r-53,-27l1721,98,1665,75,1607,56,1549,40,1489,26,1427,15,1366,7,1302,2,1239,r-64,2l1112,7r-62,8l989,26,929,40,871,56,813,75,757,98r-56,25l648,150r-52,30l546,213r-49,34l450,284r-44,39l362,364r-40,43l283,452r-37,47l212,548r-33,50l149,651r-27,52l97,759,74,815,55,873,39,931,25,992r-11,61l6,1115r-5,63l,1242r1,64l6,1369r8,62l25,1492r14,61l55,1611r19,58l97,1726r25,55l149,1834r30,52l212,1936r34,49l283,2032r39,45l362,2120r44,42l450,2200r47,37l546,2271r50,33l648,2334r53,28l757,2386r56,23l871,2428r58,16l989,2459r61,10l1112,2477r63,5l1239,2484r63,-2l1366,2477r61,-8l1489,2459r60,-15l1607,2428r58,-19l1721,2386r56,-24l1830,2334r51,-30l1932,2271r49,-34l2027,2200r45,-38l2116,2120r40,-43l2195,2032r37,-47l2266,1936r33,-50l2329,1834r26,-53l2381,1726r22,-57l2422,1611r17,-58l2452,1492r12,-61l2471,1369r6,-63l2478,1242xm2473,1242r-2,64l2467,1368r-8,63l2448,1491r-13,61l2418,1610r-20,58l2377,1724r-26,54l2324,1831r-30,52l2262,1934r-34,48l2191,2029r-39,44l2111,2116r-42,41l2024,2196r-47,37l1929,2268r-50,31l1827,2329r-53,27l1720,2382r-57,21l1606,2423r-59,17l1488,2453r-62,12l1365,2472r-63,5l1239,2479r-64,-2l1113,2472r-62,-7l990,2453r-59,-13l872,2423r-57,-20l758,2382r-55,-26l651,2329r-52,-30l548,2268r-48,-35l454,2196r-45,-39l367,2116r-42,-43l286,2029r-37,-47l216,1934r-32,-51l154,1831r-27,-53l102,1724,80,1668,60,1610,43,1552,30,1491,19,1431r-8,-63l6,1306,5,1242r1,-64l11,1116r8,-62l30,993,43,934,60,874,80,817r22,-57l127,706r27,-53l184,601r32,-51l249,502r37,-47l325,411r42,-43l409,327r45,-39l500,251r48,-34l599,185r52,-30l703,128r55,-25l815,81,872,61,931,44,990,31r61,-12l1113,12r62,-5l1239,6r63,1l1365,12r61,7l1488,31r59,13l1606,61r57,20l1720,103r54,25l1827,155r52,30l1929,217r48,34l2024,288r45,39l2111,368r41,43l2191,455r37,47l2262,550r32,51l2324,653r27,53l2377,760r21,57l2418,874r17,60l2448,993r11,61l2467,1116r4,62l2473,1242xe" fillcolor="#e0e0e0" stroked="f">
                <v:path arrowok="t"/>
                <o:lock v:ext="edit" verticies="t"/>
              </v:shape>
              <v:shape id="_x0000_s3052" style="position:absolute;left:10889;top:9359;width:412;height:413" coordsize="2474,2478" path="m2474,1239r-2,-64l2467,1113r-8,-63l2448,990r-13,-61l2418,870r-20,-57l2377,757r-26,-56l2324,649r-30,-53l2262,546r-35,-48l2192,451r-39,-45l2111,363r-43,-41l2023,284r-47,-37l1928,212r-50,-32l1826,149r-53,-26l1719,97,1662,76,1605,56,1546,39,1486,25,1425,14,1363,6,1300,2,1237,r-64,2l1111,6r-63,8l988,25,928,39,869,56,812,76,756,97r-56,26l648,149r-53,31l545,212r-48,35l450,284r-44,38l362,363r-41,43l282,451r-36,47l212,546r-33,50l149,649r-26,52l97,757,76,813,56,870,39,929,25,990r-11,60l7,1113r-5,62l,1239r2,64l7,1365r7,63l25,1489r14,60l56,1608r20,57l97,1722r26,55l149,1830r30,52l212,1932r34,48l282,2027r39,46l362,2115r44,41l450,2196r47,36l545,2266r50,32l648,2329r52,27l756,2381r56,22l869,2422r59,17l988,2453r60,11l1111,2472r62,4l1237,2478r63,-2l1363,2472r62,-8l1486,2453r60,-14l1605,2422r57,-19l1719,2381r54,-25l1826,2329r52,-31l1928,2266r48,-34l2023,2196r45,-40l2111,2115r42,-42l2192,2027r35,-47l2262,1932r32,-50l2324,1830r27,-53l2377,1722r21,-57l2418,1608r17,-59l2448,1489r11,-61l2467,1365r5,-62l2474,1239xm2468,1239r-1,64l2462,1365r-8,62l2444,1488r-15,59l2413,1606r-19,58l2371,1720r-24,54l2320,1827r-30,52l2259,1928r-35,50l2187,2023r-39,45l2108,2112r-43,40l2020,2191r-46,37l1925,2263r-49,31l1824,2324r-53,27l1717,2375r-56,23l1603,2418r-58,17l1486,2448r-62,11l1363,2467r-63,5l1237,2473r-64,-1l1111,2467r-62,-8l989,2448r-60,-13l871,2418r-58,-20l757,2375r-54,-24l650,2324r-52,-30l549,2263r-49,-35l454,2191r-45,-39l366,2112r-40,-44l287,2023r-37,-45l215,1928r-31,-49l154,1827r-27,-53l102,1720,80,1664,61,1606,44,1547,30,1488,20,1427r-8,-62l7,1303,5,1239r2,-64l12,1113r8,-62l30,991,44,931,61,872,80,814r22,-56l127,704r27,-53l184,600r31,-51l250,500r37,-45l326,410r40,-44l409,326r45,-39l500,250r49,-35l598,184r52,-30l703,127r54,-25l813,80,871,61,929,44,989,30r60,-10l1111,12r62,-6l1237,5r63,1l1363,12r61,8l1486,30r59,14l1603,61r58,19l1717,102r54,25l1824,154r52,30l1925,215r49,35l2020,287r45,39l2108,366r40,44l2187,455r37,45l2259,549r31,51l2320,651r27,53l2371,758r23,56l2413,872r16,59l2444,991r10,60l2462,1113r5,62l2468,1239xe" fillcolor="#e0e0e0" stroked="f">
                <v:path arrowok="t"/>
                <o:lock v:ext="edit" verticies="t"/>
              </v:shape>
              <v:shape id="_x0000_s3053" style="position:absolute;left:10889;top:9359;width:412;height:413" coordsize="2468,2473" path="m2468,1236r-2,-64l2462,1110r-8,-62l2443,987r-13,-59l2413,868r-20,-57l2372,754r-26,-54l2319,647r-30,-52l2257,544r-34,-48l2186,449r-39,-44l2106,362r-42,-41l2019,282r-47,-37l1924,211r-50,-32l1822,149r-53,-27l1715,97,1658,75,1601,55,1542,38,1483,25,1421,13,1360,6,1297,1,1234,r-64,1l1108,6r-62,7l985,25,926,38,867,55,810,75,753,97r-55,25l646,149r-52,30l543,211r-48,34l449,282r-45,39l362,362r-42,43l281,449r-37,47l211,544r-32,51l149,647r-27,53l97,754,75,811,55,868,38,928,25,987r-11,61l6,1110r-5,62l,1236r1,64l6,1362r8,63l25,1485r13,61l55,1604r20,58l97,1718r25,54l149,1825r30,52l211,1928r33,48l281,2023r39,44l362,2110r42,41l449,2190r46,37l543,2262r51,31l646,2323r52,27l753,2376r57,21l867,2417r59,17l985,2447r61,12l1108,2466r62,5l1234,2473r63,-2l1360,2466r61,-7l1483,2447r59,-13l1601,2417r57,-20l1715,2376r54,-26l1822,2323r52,-30l1924,2262r48,-35l2019,2190r45,-39l2106,2110r41,-43l2186,2023r37,-47l2257,1928r32,-51l2319,1825r27,-53l2372,1718r21,-56l2413,1604r17,-58l2443,1485r11,-60l2462,1362r4,-62l2468,1236xm2463,1236r-2,64l2456,1362r-7,62l2439,1484r-15,59l2407,1603r-19,57l2366,1715r-24,55l2315,1823r-30,52l2253,1924r-34,48l2182,2019r-38,45l2103,2107r-43,41l2016,2186r-47,37l1921,2257r-50,32l1819,2319r-52,27l1712,2370r-55,23l1600,2412r-59,16l1481,2443r-60,10l1360,2461r-63,5l1234,2467r-64,-1l1108,2461r-62,-8l986,2443r-59,-15l868,2412r-57,-19l755,2370r-54,-24l648,2319r-51,-30l547,2257r-48,-34l452,2186r-45,-38l365,2107r-41,-43l286,2019r-37,-47l214,1924r-31,-49l153,1823r-27,-53l102,1715,79,1660,60,1603,44,1543,30,1484,19,1424r-8,-62l7,1300,5,1236r2,-64l11,1110r8,-62l30,988,44,929,60,869,79,812r23,-55l126,702r27,-53l183,598r31,-50l249,500r37,-47l324,408r41,-43l407,324r45,-38l499,249r48,-34l597,183r51,-30l701,126r54,-24l811,79,868,60,927,44,986,30r60,-11l1108,11r62,-4l1234,5r63,2l1360,11r61,8l1481,30r60,14l1600,60r57,19l1712,102r55,24l1819,153r52,30l1921,215r48,34l2016,286r44,38l2103,365r41,43l2182,453r37,47l2253,548r32,50l2315,649r27,53l2366,757r22,55l2407,869r17,60l2439,988r10,60l2456,1110r5,62l2463,1236xe" fillcolor="#e0e0e0" stroked="f">
                <v:path arrowok="t"/>
                <o:lock v:ext="edit" verticies="t"/>
              </v:shape>
              <v:shape id="_x0000_s3054" style="position:absolute;left:10890;top:9360;width:410;height:411" coordsize="2463,2468" path="m2463,1234r-1,-64l2457,1108r-8,-62l2439,986r-15,-60l2408,867r-19,-58l2366,753r-24,-54l2315,646r-30,-51l2254,544r-35,-49l2182,450r-39,-45l2103,361r-43,-40l2015,282r-46,-37l1920,210r-49,-31l1819,149r-53,-27l1712,97,1656,75,1598,56,1540,39,1481,25,1419,15,1358,7,1295,1,1232,r-64,1l1106,7r-62,8l984,25,924,39,866,56,808,75,752,97r-54,25l645,149r-52,30l544,210r-49,35l449,282r-45,39l361,361r-40,44l282,450r-37,45l210,544r-31,51l149,646r-27,53l97,753,75,809,56,867,39,926,25,986r-10,60l7,1108r-5,62l,1234r2,64l7,1360r8,62l25,1483r14,59l56,1601r19,58l97,1715r25,54l149,1822r30,52l210,1923r35,50l282,2018r39,45l361,2107r43,40l449,2186r46,37l544,2258r49,31l645,2319r53,27l752,2370r56,23l866,2413r58,17l984,2443r60,11l1106,2462r62,5l1232,2468r63,-1l1358,2462r61,-8l1481,2443r59,-13l1598,2413r58,-20l1712,2370r54,-24l1819,2319r52,-30l1920,2258r49,-35l2015,2186r45,-39l2103,2107r40,-44l2182,2018r37,-45l2254,1923r31,-49l2315,1822r27,-53l2366,1715r23,-56l2408,1601r16,-59l2439,1483r10,-61l2457,1360r5,-62l2463,1234xm2459,1234r-2,64l2452,1360r-8,62l2433,1482r-13,59l2403,1599r-19,57l2362,1712r-25,55l2311,1820r-31,51l2249,1921r-34,48l2178,2016r-38,44l2100,2103r-44,41l2012,2183r-46,36l1918,2253r-50,33l1816,2315r-52,26l1709,2366r-55,22l1597,2407r-58,17l1479,2438r-61,11l1357,2457r-62,4l1232,2463r-64,-2l1107,2457r-61,-8l984,2438r-59,-14l867,2407r-57,-19l754,2366r-54,-25l647,2315r-51,-29l546,2253r-48,-34l452,2183r-44,-39l365,2103r-41,-43l286,2016r-37,-47l215,1921r-32,-50l153,1820r-27,-53l102,1712,80,1656,61,1599,44,1541,31,1482,19,1422r-7,-62l7,1298,5,1234r2,-64l12,1109r7,-62l31,986,44,927,61,869,80,812r22,-56l126,701r27,-53l183,597r32,-50l249,499r37,-46l324,408r41,-42l408,324r44,-38l498,249r48,-34l596,184r51,-31l700,127r54,-25l810,80,867,61,925,44,984,30r62,-11l1107,11r61,-4l1232,5r63,2l1357,11r61,8l1479,30r60,14l1597,61r57,19l1709,102r55,25l1816,153r52,31l1918,215r48,34l2012,286r44,38l2100,366r40,42l2178,453r37,46l2249,547r31,50l2311,648r26,53l2362,756r22,56l2403,869r17,58l2433,986r11,61l2452,1109r5,61l2459,1234xe" fillcolor="#e0e0e0" stroked="f">
                <v:path arrowok="t"/>
                <o:lock v:ext="edit" verticies="t"/>
              </v:shape>
              <v:shape id="_x0000_s3055" style="position:absolute;left:10890;top:9360;width:410;height:411" coordsize="2458,2462" path="m2458,1231r-2,-64l2451,1105r-7,-62l2434,983r-15,-59l2402,864r-19,-57l2361,752r-24,-55l2310,644r-30,-51l2248,543r-34,-48l2177,448r-38,-45l2098,360r-43,-41l2011,281r-47,-37l1916,210r-50,-32l1814,148r-52,-27l1707,97,1652,74,1595,55,1536,39,1476,25,1416,14,1355,6,1292,2,1229,r-64,2l1103,6r-62,8l981,25,922,39,863,55,806,74,750,97r-54,24l643,148r-51,30l542,210r-48,34l447,281r-45,38l360,360r-41,43l281,448r-37,47l209,543r-31,50l148,644r-27,53l97,752,74,807,55,864,39,924,25,983r-11,60l6,1105r-4,62l,1231r2,64l6,1357r8,62l25,1479r14,59l55,1598r19,57l97,1710r24,55l148,1818r30,52l209,1919r35,48l281,2014r38,45l360,2102r42,41l447,2181r47,37l542,2252r50,32l643,2314r53,27l750,2365r56,23l863,2407r59,16l981,2438r60,10l1103,2456r62,5l1229,2462r63,-1l1355,2456r61,-8l1476,2438r60,-15l1595,2407r57,-19l1707,2365r55,-24l1814,2314r52,-30l1916,2252r48,-34l2011,2181r44,-38l2098,2102r41,-43l2177,2014r37,-47l2248,1919r32,-49l2310,1818r27,-53l2361,1710r22,-55l2402,1598r17,-60l2434,1479r10,-60l2451,1357r5,-62l2458,1231xm2453,1231r-2,64l2447,1356r-8,62l2428,1478r-13,59l2398,1595r-19,57l2357,1708r-25,55l2305,1815r-30,52l2244,1917r-35,48l2174,2011r-39,45l2094,2098r-42,40l2007,2178r-46,35l1913,2248r-49,32l1812,2309r-52,27l1705,2361r-56,22l1593,2402r-59,17l1475,2432r-60,11l1354,2451r-63,5l1229,2457r-63,-1l1104,2451r-61,-8l982,2432r-59,-13l865,2402r-57,-19l753,2361r-55,-25l645,2309r-51,-29l545,2248r-49,-35l450,2178r-44,-40l363,2098r-40,-42l284,2011r-36,-46l214,1917r-31,-50l152,1815r-26,-52l101,1708,79,1652,60,1595,43,1537,30,1478,19,1418r-8,-62l6,1295,5,1231r1,-63l11,1106r8,-62l30,984,43,925,60,867,79,810r22,-56l126,699r26,-52l183,595r31,-49l248,498r36,-47l323,406r40,-42l406,324r44,-40l496,249r49,-35l594,183r51,-30l698,126r55,-25l808,79,865,60,923,43,982,30r61,-11l1104,11r62,-5l1229,5r62,1l1354,11r61,8l1475,30r59,13l1593,60r56,19l1705,101r55,25l1812,153r52,30l1913,214r48,35l2007,284r45,40l2094,364r41,42l2174,451r35,47l2244,546r31,49l2305,647r27,52l2357,754r22,56l2398,867r17,58l2428,984r11,60l2447,1106r4,62l2453,1231xe" fillcolor="#e2e1e1" stroked="f">
                <v:path arrowok="t"/>
                <o:lock v:ext="edit" verticies="t"/>
              </v:shape>
              <v:shape id="_x0000_s3056" style="position:absolute;left:10890;top:9360;width:409;height:410" coordsize="2454,2458" path="m2454,1229r-2,-64l2447,1104r-8,-62l2428,981r-13,-59l2398,864r-19,-57l2357,751r-25,-55l2306,643r-31,-51l2244,542r-34,-48l2173,448r-38,-45l2095,361r-44,-42l2007,281r-46,-37l1913,210r-50,-31l1811,148r-52,-26l1704,97,1649,75,1592,56,1534,39,1474,25,1413,14,1352,6,1290,2,1227,r-64,2l1102,6r-61,8l979,25,920,39,862,56,805,75,749,97r-54,25l642,148r-51,31l541,210r-48,34l447,281r-44,38l360,361r-41,42l281,448r-37,46l210,542r-32,50l148,643r-27,53l97,751,75,807,56,864,39,922,26,981r-12,61l7,1104r-5,61l,1229r2,64l7,1355r7,62l26,1477r13,59l56,1594r19,57l97,1707r24,55l148,1815r30,51l210,1916r34,48l281,2011r38,44l360,2098r43,41l447,2178r46,36l541,2248r50,33l642,2310r53,26l749,2361r56,22l862,2402r58,17l979,2433r62,11l1102,2452r61,4l1227,2458r63,-2l1352,2452r61,-8l1474,2433r60,-14l1592,2402r57,-19l1704,2361r55,-25l1811,2310r52,-29l1913,2248r48,-34l2007,2178r44,-39l2095,2098r40,-43l2173,2011r37,-47l2244,1916r31,-50l2306,1815r26,-53l2357,1707r22,-56l2398,1594r17,-58l2428,1477r11,-60l2447,1355r5,-62l2454,1229xm2448,1229r-1,63l2442,1354r-8,62l2424,1476r-14,59l2394,1593r-19,57l2352,1705r-24,55l2301,1812r-30,52l2240,1913r-35,48l2169,2008r-38,43l2090,2094r-42,41l2004,2173r-47,37l1910,2244r-50,32l1809,2305r-52,27l1702,2357r-56,22l1591,2398r-59,17l1473,2428r-60,11l1352,2447r-63,5l1227,2453r-63,-1l1102,2447r-61,-8l980,2428r-59,-13l863,2398r-56,-19l752,2357r-55,-25l645,2305r-52,-29l544,2244r-48,-34l451,2173r-45,-38l364,2094r-42,-43l284,2008r-35,-47l214,1913r-31,-49l153,1812r-27,-52l101,1705,79,1650,60,1593,43,1535,30,1476,20,1416r-8,-62l7,1292,5,1229r2,-63l12,1104r8,-62l30,982,43,923,60,865,79,809r22,-56l126,698r27,-52l183,594r31,-49l249,497r35,-46l322,407r42,-43l406,323r45,-38l496,249r48,-35l593,183r52,-30l697,126r55,-25l807,79,863,60,921,43,980,30r61,-10l1102,12r62,-6l1227,5r62,1l1352,12r61,8l1473,30r59,13l1591,60r55,19l1702,101r55,25l1809,153r51,30l1910,214r47,35l2004,285r44,38l2090,364r41,43l2169,451r36,46l2240,545r31,49l2301,646r27,52l2352,753r23,56l2394,865r16,58l2424,982r10,60l2442,1104r5,62l2448,1229xe" fillcolor="#e2e1e1" stroked="f">
                <v:path arrowok="t"/>
                <o:lock v:ext="edit" verticies="t"/>
              </v:shape>
              <v:shape id="_x0000_s3057" style="position:absolute;left:10891;top:9361;width:408;height:409" coordsize="2448,2452" path="m2448,1226r-2,-63l2442,1101r-8,-62l2423,979r-13,-59l2393,862r-19,-57l2352,749r-25,-55l2300,642r-30,-52l2239,541r-35,-48l2169,446r-39,-45l2089,359r-42,-40l2002,279r-46,-35l1908,209r-49,-31l1807,148r-52,-27l1700,96,1644,74,1588,55,1529,38,1470,25,1410,14,1349,6,1286,1,1224,r-63,1l1099,6r-61,8l977,25,918,38,860,55,803,74,748,96r-55,25l640,148r-51,30l540,209r-49,35l445,279r-44,40l358,359r-40,42l279,446r-36,47l209,541r-31,49l147,642r-26,52l96,749,74,805,55,862,38,920,25,979r-11,60l6,1101r-5,62l,1226r1,64l6,1351r8,62l25,1473r13,59l55,1590r19,57l96,1703r25,55l147,1810r31,52l209,1912r34,48l279,2006r39,45l358,2093r43,40l445,2173r46,35l540,2243r49,32l640,2304r53,27l748,2356r55,22l860,2397r58,17l977,2427r61,11l1099,2446r62,5l1224,2452r62,-1l1349,2446r61,-8l1470,2427r59,-13l1588,2397r56,-19l1700,2356r55,-25l1807,2304r52,-29l1908,2243r48,-35l2002,2173r45,-40l2089,2093r41,-42l2169,2006r35,-46l2239,1912r31,-50l2300,1810r27,-52l2352,1703r22,-56l2393,1590r17,-58l2423,1473r11,-60l2442,1351r4,-61l2448,1226xm2443,1226r-2,63l2436,1351r-7,62l2419,1472r-15,59l2388,1589r-20,57l2347,1701r-24,55l2296,1808r-29,52l2234,1909r-33,48l2164,2003r-38,44l2086,2090r-42,40l1999,2168r-46,37l1905,2238r-49,33l1805,2300r-52,27l1698,2351r-55,23l1586,2393r-58,15l1469,2423r-60,10l1349,2441r-63,4l1224,2447r-63,-2l1099,2441r-60,-8l978,2423r-59,-15l861,2393r-57,-19l750,2351r-55,-24l643,2300r-52,-29l542,2238r-48,-33l449,2168r-45,-38l362,2090r-41,-43l284,2003r-37,-46l213,1909r-32,-49l152,1808r-27,-52l101,1701,79,1646,59,1589,44,1531,30,1472,19,1413r-8,-62l7,1289,5,1226r2,-63l11,1101r8,-61l30,980,44,921,59,863,79,806r22,-55l125,696r27,-52l181,592r32,-49l247,495r37,-46l321,405r41,-43l404,322r45,-38l494,247r48,-33l591,182r52,-30l695,125r55,-24l804,79,861,59,919,44,978,29r61,-10l1099,11r62,-4l1224,5r62,2l1349,11r60,8l1469,29r59,15l1586,59r57,20l1698,101r55,24l1805,152r51,30l1905,214r48,33l1999,284r45,38l2086,362r40,43l2164,449r37,46l2234,543r33,49l2296,644r27,52l2347,751r21,55l2388,863r16,58l2419,980r10,60l2436,1101r5,62l2443,1226xe" fillcolor="#e2e1e1" stroked="f">
                <v:path arrowok="t"/>
                <o:lock v:ext="edit" verticies="t"/>
              </v:shape>
              <v:shape id="_x0000_s3058" style="position:absolute;left:10891;top:9361;width:408;height:408" coordsize="2443,2448" path="m2443,1224r-1,-63l2437,1099r-8,-62l2419,977r-14,-59l2389,860r-19,-56l2347,748r-24,-55l2296,641r-30,-52l2235,540r-35,-48l2164,446r-38,-44l2085,359r-42,-41l1999,280r-47,-36l1905,209r-50,-31l1804,148r-52,-27l1697,96,1641,74,1586,55,1527,38,1468,25,1408,15,1347,7,1284,1,1222,r-63,1l1097,7r-61,8l975,25,916,38,858,55,802,74,747,96r-55,25l640,148r-52,30l539,209r-48,35l446,280r-45,38l359,359r-42,43l279,446r-35,46l209,540r-31,49l148,641r-27,52l96,748,74,804,55,860,38,918,25,977r-10,60l7,1099r-5,62l,1224r2,63l7,1349r8,62l25,1471r13,59l55,1588r19,57l96,1700r25,55l148,1807r30,52l209,1908r35,48l279,2003r38,43l359,2089r42,41l446,2168r45,37l539,2239r49,32l640,2300r52,27l747,2352r55,22l858,2393r58,17l975,2423r61,11l1097,2442r62,5l1222,2448r62,-1l1347,2442r61,-8l1468,2423r59,-13l1586,2393r55,-19l1697,2352r55,-25l1804,2300r51,-29l1905,2239r47,-34l1999,2168r44,-38l2085,2089r41,-43l2164,2003r36,-47l2235,1908r31,-49l2296,1807r27,-52l2347,1700r23,-55l2389,1588r16,-58l2419,1471r10,-60l2437,1349r5,-62l2443,1224xm2439,1224r-2,63l2432,1349r-8,60l2413,1470r-13,59l2383,1586r-19,57l2343,1699r-25,54l2292,1805r-29,51l2230,1906r-33,48l2160,2000r-38,43l2082,2086r-43,40l1996,2165r-47,36l1902,2234r-50,33l1802,2296r-53,26l1695,2347r-55,21l1583,2388r-58,16l1467,2417r-60,12l1346,2436r-62,5l1222,2443r-63,-2l1098,2436r-61,-7l976,2417r-59,-13l860,2388r-56,-20l749,2347r-55,-25l642,2296r-50,-29l541,2234r-46,-33l448,2165r-44,-39l362,2086r-40,-43l284,2000r-37,-46l213,1906r-32,-50l152,1805r-27,-52l101,1699,80,1643,61,1586,44,1529,31,1470,19,1409r-7,-60l7,1287,6,1224r1,-63l12,1100r7,-62l31,978,44,920,61,862,80,805r21,-55l125,695r27,-52l181,593r32,-51l247,495r37,-47l322,405r40,-43l404,322r44,-38l495,247r46,-33l592,181r50,-29l694,125r55,-24l804,80,860,61,917,44,976,30r61,-11l1098,12r61,-5l1222,6r62,1l1346,12r61,7l1467,30r58,14l1583,61r57,19l1695,101r54,24l1802,152r50,29l1902,214r47,33l1996,284r43,38l2082,362r40,43l2160,448r37,47l2230,542r33,51l2292,643r26,52l2343,750r21,55l2383,862r17,58l2413,978r11,60l2432,1100r5,61l2439,1224xe" fillcolor="#e2e1e1" stroked="f">
                <v:path arrowok="t"/>
                <o:lock v:ext="edit" verticies="t"/>
              </v:shape>
              <v:shape id="_x0000_s3059" style="position:absolute;left:10892;top:9362;width:406;height:407" coordsize="2438,2442" path="m2438,1221r-2,-63l2431,1096r-7,-61l2414,975r-15,-59l2383,858r-20,-57l2342,746r-24,-55l2291,639r-29,-52l2229,538r-33,-48l2159,444r-38,-44l2081,357r-42,-40l1994,279r-46,-37l1900,209r-49,-32l1800,147r-52,-27l1693,96,1638,74,1581,54,1523,39,1464,24,1404,14,1344,6,1281,2,1219,r-63,2l1094,6r-60,8l973,24,914,39,856,54,799,74,745,96r-55,24l638,147r-52,30l537,209r-48,33l444,279r-45,38l357,357r-41,43l279,444r-37,46l208,538r-32,49l147,639r-27,52l96,746,74,801,54,858,39,916,25,975r-11,60l6,1096r-4,62l,1221r2,63l6,1346r8,62l25,1467r14,59l54,1584r20,57l96,1696r24,55l147,1803r29,52l208,1904r34,48l279,1998r37,44l357,2085r42,40l444,2163r45,37l537,2233r49,33l638,2295r52,27l745,2346r54,23l856,2388r58,15l973,2418r61,10l1094,2436r62,4l1219,2442r62,-2l1344,2436r60,-8l1464,2418r59,-15l1581,2388r57,-19l1693,2346r55,-24l1800,2295r51,-29l1900,2233r48,-33l1994,2163r45,-38l2081,2085r40,-43l2159,1998r37,-46l2229,1904r33,-49l2291,1803r27,-52l2342,1696r21,-55l2383,1584r16,-58l2414,1467r10,-59l2431,1346r5,-62l2438,1221xm2432,1221r-1,63l2427,1345r-8,61l2408,1466r-13,59l2378,1583r-19,56l2338,1695r-25,53l2286,1801r-29,50l2225,1902r-33,46l2156,1994r-39,45l2077,2081r-42,41l1991,2160r-46,35l1897,2229r-49,32l1798,2290r-53,27l1692,2342r-56,21l1580,2382r-58,17l1463,2412r-59,11l1343,2431r-62,5l1219,2437r-63,-1l1095,2431r-61,-8l975,2412r-60,-13l857,2382r-55,-19l746,2342r-54,-25l640,2290r-50,-29l541,2229r-48,-34l447,2160r-45,-38l361,2081r-40,-42l282,1994r-36,-46l213,1902r-33,-51l151,1801r-26,-53l100,1695,79,1639,60,1583,43,1525,30,1466,19,1406r-8,-61l6,1284,5,1221r1,-63l11,1097r8,-62l30,976,43,917,60,860,79,803r21,-55l125,694r26,-53l180,591r33,-49l246,493r36,-45l321,403r40,-41l402,321r45,-39l493,247r48,-34l590,181r50,-29l692,125r54,-25l802,79,857,60,915,43,975,30r59,-11l1095,11r61,-5l1219,5r62,1l1343,11r61,8l1463,30r59,13l1580,60r56,19l1692,100r53,25l1798,152r50,29l1897,213r48,34l1991,282r44,39l2077,362r40,41l2156,448r36,45l2225,542r32,49l2286,641r27,53l2338,748r21,55l2378,860r17,57l2408,976r11,59l2427,1097r4,61l2432,1221xe" fillcolor="#e2e1e1" stroked="f">
                <v:path arrowok="t"/>
                <o:lock v:ext="edit" verticies="t"/>
              </v:shape>
              <v:shape id="_x0000_s3060" style="position:absolute;left:10892;top:9362;width:406;height:407" coordsize="2433,2437" path="m2433,1218r-2,-63l2426,1094r-8,-62l2407,972r-13,-58l2377,856r-19,-57l2337,744r-25,-55l2286,637r-29,-50l2224,536r-33,-47l2154,442r-38,-43l2076,356r-43,-40l1990,278r-47,-37l1896,208r-50,-33l1796,146r-53,-27l1689,95,1634,74,1577,55,1519,38,1461,24,1401,13,1340,6,1278,1,1216,r-63,1l1092,6r-61,7l970,24,911,38,854,55,798,74,743,95r-55,24l636,146r-50,29l535,208r-46,33l442,278r-44,38l356,356r-40,43l278,442r-37,47l207,536r-32,51l146,637r-27,52l95,744,74,799,55,856,38,914,25,972r-12,60l6,1094r-5,61l,1218r1,63l6,1343r7,60l25,1464r13,59l55,1580r19,57l95,1693r24,54l146,1799r29,51l207,1900r34,48l278,1994r38,43l356,2080r42,40l442,2159r47,36l535,2228r51,33l636,2290r52,26l743,2341r55,21l854,2382r57,16l970,2411r61,12l1092,2430r61,5l1216,2437r62,-2l1340,2430r61,-7l1461,2411r58,-13l1577,2382r57,-20l1689,2341r54,-25l1796,2290r50,-29l1896,2228r47,-33l1990,2159r43,-39l2076,2080r40,-43l2154,1994r37,-46l2224,1900r33,-50l2286,1799r26,-52l2337,1693r21,-56l2377,1580r17,-57l2407,1464r11,-61l2426,1343r5,-62l2433,1218xm2427,1218r-1,63l2421,1342r-8,60l2403,1463r-14,58l2373,1579r-19,56l2332,1691r-24,53l2281,1797r-29,50l2220,1896r-34,48l2151,1990r-38,44l2073,2076r-43,40l1987,2154r-46,36l1893,2225r-49,31l1794,2285r-53,27l1688,2337r-56,21l1576,2377r-58,17l1460,2407r-60,11l1340,2425r-62,5l1216,2432r-63,-2l1092,2425r-60,-7l972,2407r-58,-13l856,2377r-56,-19l744,2337r-54,-25l638,2285r-50,-29l539,2225r-48,-35l445,2154r-43,-38l359,2076r-40,-42l281,1990r-36,-46l212,1896r-32,-49l151,1797r-27,-53l99,1691,78,1635,59,1579,42,1521,29,1463,19,1402r-8,-60l7,1281,4,1218r3,-63l11,1094r8,-60l29,973,42,915,59,857,78,801,99,745r25,-53l151,640r29,-51l212,540r33,-48l281,446r38,-44l359,360r43,-40l445,282r46,-36l539,212r49,-32l638,151r52,-27l744,99,800,78,856,59,914,42,972,29r60,-10l1092,11r61,-4l1216,4r62,3l1340,11r60,8l1460,29r58,13l1576,59r56,19l1688,99r53,25l1794,151r50,29l1893,212r48,34l1987,282r43,38l2073,360r40,42l2151,446r35,46l2220,540r32,49l2281,640r27,52l2332,745r22,56l2373,857r16,58l2403,973r10,61l2421,1094r5,61l2427,1218xe" fillcolor="#e2e1e1" stroked="f">
                <v:path arrowok="t"/>
                <o:lock v:ext="edit" verticies="t"/>
              </v:shape>
              <v:shape id="_x0000_s3061" style="position:absolute;left:10893;top:9363;width:404;height:405" coordsize="2427,2432" path="m2427,1216r-1,-63l2422,1092r-8,-62l2403,971r-13,-59l2373,855r-19,-57l2333,743r-25,-54l2281,636r-29,-50l2220,537r-33,-49l2151,443r-39,-45l2072,357r-42,-41l1986,277r-46,-35l1892,208r-49,-32l1793,147r-53,-27l1687,95,1631,74,1575,55,1517,38,1458,25,1399,14,1338,6,1276,1,1214,r-63,1l1090,6r-61,8l970,25,910,38,852,55,797,74,741,95r-54,25l635,147r-50,29l536,208r-48,34l442,277r-45,39l356,357r-40,41l277,443r-36,45l208,537r-33,49l146,636r-26,53l95,743,74,798,55,855,38,912,25,971r-11,59l6,1092r-5,61l,1216r1,63l6,1340r8,61l25,1461r13,59l55,1578r19,56l95,1690r25,53l146,1796r29,50l208,1897r33,46l277,1989r39,45l356,2076r41,41l442,2155r46,35l536,2224r49,32l635,2285r52,27l741,2337r56,21l852,2377r58,17l970,2407r59,11l1090,2426r61,5l1214,2432r62,-1l1338,2426r61,-8l1458,2407r59,-13l1575,2377r56,-19l1687,2337r53,-25l1793,2285r50,-29l1892,2224r48,-34l1986,2155r44,-38l2072,2076r40,-42l2151,1989r36,-46l2220,1897r32,-51l2281,1796r27,-53l2333,1690r21,-56l2373,1578r17,-58l2403,1461r11,-60l2422,1340r4,-61l2427,1216xm2423,1216r-2,63l2416,1340r-7,60l2398,1460r-14,59l2368,1576r-19,57l2327,1688r-23,53l2277,1794r-29,50l2217,1893r-35,47l2146,1986r-38,45l2068,2072r-41,40l1982,2150r-45,36l1890,2221r-49,31l1789,2281r-51,27l1685,2332r-55,22l1573,2373r-57,16l1457,2403r-59,10l1338,2421r-62,4l1214,2427r-63,-2l1090,2421r-60,-8l971,2403r-59,-14l855,2373r-57,-19l743,2332r-53,-24l638,2281r-51,-29l538,2221r-47,-35l445,2150r-44,-38l359,2072r-40,-41l281,1986r-35,-46l211,1893r-31,-49l151,1794r-27,-53l101,1688,78,1633,59,1576,43,1519,29,1460,19,1400r-8,-60l7,1279,5,1216r2,-63l11,1092r8,-60l29,972,43,913,59,856,78,800r23,-56l124,691r27,-52l180,588r31,-49l246,492r35,-46l319,401r40,-41l401,320r44,-38l491,246r47,-35l587,180r51,-29l690,124r53,-23l798,78,855,59,912,44,971,29r59,-10l1090,11r61,-4l1214,5r62,2l1338,11r60,8l1457,29r59,15l1573,59r57,19l1685,101r53,23l1789,151r52,29l1890,211r47,35l1982,282r45,38l2068,360r40,41l2146,446r36,46l2217,539r31,49l2277,639r27,52l2327,744r22,56l2368,856r16,57l2398,972r11,60l2416,1092r5,61l2423,1216xe" fillcolor="#e2e1e1" stroked="f">
                <v:path arrowok="t"/>
                <o:lock v:ext="edit" verticies="t"/>
              </v:shape>
              <v:shape id="_x0000_s3062" style="position:absolute;left:10893;top:9363;width:404;height:405" coordsize="2423,2428" path="m2423,1214r-1,-63l2417,1090r-8,-60l2399,969r-14,-58l2369,853r-19,-56l2328,741r-24,-53l2277,636r-29,-51l2216,536r-34,-48l2147,442r-38,-44l2069,356r-43,-40l1983,278r-46,-36l1889,208r-49,-32l1790,147r-53,-27l1684,95,1628,74,1572,55,1514,38,1456,25,1396,15,1336,7,1274,3,1212,r-63,3l1088,7r-60,8l968,25,910,38,852,55,796,74,740,95r-54,25l634,147r-50,29l535,208r-48,34l441,278r-43,38l355,356r-40,42l277,442r-36,46l208,536r-32,49l147,636r-27,52l95,741,74,797,55,853,38,911,25,969r-10,61l7,1090r-4,61l,1214r3,63l7,1338r8,60l25,1459r13,58l55,1575r19,56l95,1687r25,53l147,1793r29,50l208,1892r33,48l277,1986r38,44l355,2072r43,40l441,2150r46,36l535,2221r49,31l634,2281r52,27l740,2333r56,21l852,2373r58,17l968,2403r60,11l1088,2421r61,5l1212,2428r62,-2l1336,2421r60,-7l1456,2403r58,-13l1572,2373r56,-19l1684,2333r53,-25l1790,2281r50,-29l1889,2221r48,-35l1983,2150r43,-38l2069,2072r40,-42l2147,1986r35,-46l2216,1892r32,-49l2277,1793r27,-53l2328,1687r22,-56l2369,1575r16,-58l2399,1459r10,-61l2417,1338r5,-61l2423,1214xm2418,1214r-1,63l2412,1338r-8,60l2393,1458r-13,58l2364,1574r-19,56l2323,1684r-24,54l2273,1791r-29,50l2212,1890r-34,47l2142,1983r-38,43l2065,2069r-42,40l1979,2147r-45,36l1887,2216r-49,32l1786,2277r-51,27l1681,2327r-54,22l1571,2368r-58,16l1455,2399r-59,10l1336,2416r-62,5l1212,2422r-63,-1l1088,2416r-60,-7l969,2399r-58,-15l853,2368r-56,-19l742,2327r-53,-23l637,2277r-51,-29l537,2216r-47,-33l444,2147r-43,-38l359,2069r-39,-43l282,1983r-36,-46l211,1890r-31,-49l151,1791r-27,-53l101,1684,79,1630,60,1574,44,1516,31,1458,19,1398r-7,-60l7,1277,6,1214r1,-63l12,1091r7,-61l31,970,44,912,60,855,79,798r22,-54l124,690r27,-52l180,587r31,-49l246,491r36,-46l320,402r39,-43l401,320r43,-38l490,246r47,-34l586,180r51,-29l689,124r53,-23l797,79,853,60,911,44,969,31r59,-12l1088,12r61,-5l1212,6r62,1l1336,12r60,7l1455,31r58,13l1571,60r56,19l1681,101r54,23l1786,151r52,29l1887,212r47,34l1979,282r44,38l2065,359r39,43l2142,445r36,46l2212,538r32,49l2273,638r26,52l2323,744r22,54l2364,855r16,57l2393,970r11,60l2412,1091r5,60l2418,1214xe" fillcolor="#e2e1e1" stroked="f">
                <v:path arrowok="t"/>
                <o:lock v:ext="edit" verticies="t"/>
              </v:shape>
              <v:shape id="_x0000_s3063" style="position:absolute;left:10893;top:9363;width:404;height:404" coordsize="2418,2422" path="m2418,1211r-2,-63l2411,1087r-7,-60l2393,967r-14,-59l2363,851r-19,-56l2322,739r-23,-53l2272,634r-29,-51l2212,534r-35,-47l2141,441r-38,-45l2063,355r-41,-40l1977,277r-45,-36l1885,206r-49,-31l1784,146r-51,-27l1680,96,1625,73,1568,54,1511,39,1452,24,1393,14,1333,6,1271,2,1209,r-63,2l1085,6r-60,8l966,24,907,39,850,54,793,73,738,96r-53,23l633,146r-51,29l533,206r-47,35l440,277r-44,38l354,355r-40,41l276,441r-35,46l206,534r-31,49l146,634r-27,52l96,739,73,795,54,851,38,908,24,967r-10,60l6,1087r-4,61l,1211r2,63l6,1335r8,60l24,1455r14,59l54,1571r19,57l96,1683r23,53l146,1789r29,50l206,1888r35,47l276,1981r38,45l354,2067r42,40l440,2145r46,36l533,2216r49,31l633,2276r52,27l738,2327r55,22l850,2368r57,16l966,2398r59,10l1085,2416r61,4l1209,2422r62,-2l1333,2416r60,-8l1452,2398r59,-14l1568,2368r57,-19l1680,2327r53,-24l1784,2276r52,-29l1885,2216r47,-35l1977,2145r45,-38l2063,2067r40,-41l2141,1981r36,-46l2212,1888r31,-49l2272,1789r27,-53l2322,1683r22,-55l2363,1571r16,-57l2393,1455r11,-60l2411,1335r5,-61l2418,1211xm2412,1211r-1,63l2406,1334r-7,60l2388,1455r-13,58l2359,1570r-19,56l2318,1680r-24,54l2267,1785r-29,52l2207,1885r-33,48l2138,1978r-38,44l2060,2064r-42,40l1974,2142r-45,36l1881,2211r-49,31l1782,2271r-51,27l1677,2322r-54,22l1567,2363r-57,16l1451,2392r-59,11l1332,2411r-61,5l1209,2417r-63,-1l1086,2411r-60,-8l967,2392r-59,-13l851,2363r-56,-19l740,2322r-53,-24l636,2271r-52,-29l536,2211r-48,-33l444,2142r-44,-38l358,2064r-40,-42l280,1978r-36,-45l211,1885r-32,-48l150,1785r-26,-51l100,1680,78,1626,59,1570,43,1513,30,1455,19,1394r-7,-60l6,1274,5,1211r1,-61l12,1088r7,-60l30,968,43,909,59,852,78,796r22,-54l124,688r26,-51l179,586r32,-49l244,490r36,-46l318,401r40,-43l400,318r44,-38l488,244r48,-33l584,180r52,-30l687,124r53,-24l795,78,851,60,908,43,967,30r59,-11l1086,12r60,-6l1209,5r62,1l1332,12r60,7l1451,30r59,13l1567,60r56,18l1677,100r54,24l1782,150r50,30l1881,211r48,33l1974,280r44,38l2060,358r40,43l2138,444r36,46l2207,537r31,49l2267,637r27,51l2318,742r22,54l2359,852r16,57l2388,968r11,60l2406,1088r5,62l2412,1211xe" fillcolor="#e2e1e1" stroked="f">
                <v:path arrowok="t"/>
                <o:lock v:ext="edit" verticies="t"/>
              </v:shape>
              <v:shape id="_x0000_s3064" style="position:absolute;left:10894;top:9364;width:402;height:403" coordsize="2412,2416" path="m2412,1208r-1,-63l2406,1085r-8,-61l2387,964r-13,-58l2358,849r-19,-57l2317,738r-24,-54l2267,632r-29,-51l2206,532r-34,-47l2136,439r-38,-43l2059,353r-42,-39l1973,276r-45,-36l1881,206r-49,-32l1780,145r-51,-27l1675,95,1621,73,1565,54,1507,38,1449,25,1390,13,1330,6,1268,1,1206,r-63,1l1082,6r-60,7l963,25,905,38,847,54,791,73,736,95r-53,23l631,145r-51,29l531,206r-47,34l438,276r-43,38l353,353r-39,43l276,439r-36,46l205,532r-31,49l145,632r-27,52l95,738,73,792,54,849,38,906,25,964r-12,60l6,1085r-5,60l,1208r1,63l6,1332r7,60l25,1452r13,58l54,1568r19,56l95,1678r23,54l145,1785r29,50l205,1884r35,47l276,1977r38,43l353,2063r42,40l438,2141r46,36l531,2210r49,32l631,2271r52,27l736,2321r55,22l847,2362r58,16l963,2393r59,10l1082,2410r61,5l1206,2416r62,-1l1330,2410r60,-7l1449,2393r58,-15l1565,2362r56,-19l1675,2321r54,-23l1780,2271r52,-29l1881,2210r47,-33l1973,2141r44,-38l2059,2063r39,-43l2136,1977r36,-46l2206,1884r32,-49l2267,1785r26,-53l2317,1678r22,-54l2358,1568r16,-58l2387,1452r11,-60l2406,1332r5,-61l2412,1208xm2407,1208r-2,61l2401,1331r-8,60l2383,1450r-14,59l2353,1566r-19,55l2312,1676r-23,54l2262,1781r-29,51l2202,1881r-34,47l2133,1973r-38,44l2055,2058r-42,41l1970,2137r-46,35l1877,2206r-49,31l1778,2266r-51,27l1673,2317r-54,22l1563,2358r-57,16l1448,2387r-59,11l1329,2405r-62,5l1206,2412r-61,-2l1083,2405r-60,-7l964,2387r-58,-13l849,2358r-56,-19l738,2317r-53,-24l634,2266r-51,-29l534,2206r-46,-34l442,2137r-44,-38l357,2058r-40,-41l279,1973r-36,-45l210,1881r-31,-49l150,1781r-27,-51l99,1676,78,1621,59,1566,42,1509,29,1450,19,1391r-8,-60l7,1269,5,1208r2,-61l11,1085r8,-60l29,965,42,907,59,850,78,795,99,740r24,-54l150,635r29,-51l210,535r33,-47l279,443r38,-44l357,358r41,-41l442,279r46,-35l534,210r49,-31l634,150r51,-27l738,99,793,78,849,59,906,42,964,29r59,-10l1083,11r62,-4l1206,4r61,3l1329,11r60,8l1448,29r58,13l1563,59r56,19l1673,99r54,24l1778,150r50,29l1877,210r47,34l1970,279r43,38l2055,358r40,41l2133,443r35,45l2202,535r31,49l2262,635r27,51l2312,740r22,55l2353,850r16,57l2383,965r10,60l2401,1085r4,62l2407,1208xe" fillcolor="#e2e1e1" stroked="f">
                <v:path arrowok="t"/>
                <o:lock v:ext="edit" verticies="t"/>
              </v:shape>
              <v:shape id="_x0000_s3065" style="position:absolute;left:10894;top:9364;width:402;height:402" coordsize="2407,2412" path="m2407,1206r-1,-61l2401,1083r-7,-60l2383,963r-13,-59l2354,847r-19,-56l2313,737r-24,-54l2262,632r-29,-51l2202,532r-33,-47l2133,439r-38,-43l2055,353r-42,-40l1969,275r-45,-36l1876,206r-49,-31l1777,145r-51,-26l1672,95,1618,73,1562,55,1505,38,1446,25,1387,14,1327,7,1266,1,1204,r-63,1l1081,7r-60,7l962,25,903,38,846,55,790,73,735,95r-53,24l631,145r-52,30l531,206r-48,33l439,275r-44,38l353,353r-40,43l275,439r-36,46l206,532r-32,49l145,632r-26,51l95,737,73,791,54,847,38,904,25,963r-11,60l7,1083r-6,62l,1206r1,63l7,1329r7,60l25,1450r13,58l54,1565r19,56l95,1675r24,54l145,1780r29,52l206,1880r33,48l275,1973r38,44l353,2059r42,40l439,2137r44,36l531,2206r48,31l631,2266r51,27l735,2317r55,22l846,2358r57,16l962,2387r59,11l1081,2406r60,5l1204,2412r62,-1l1327,2406r60,-8l1446,2387r59,-13l1562,2358r56,-19l1672,2317r54,-24l1777,2266r50,-29l1876,2206r48,-33l1969,2137r44,-38l2055,2059r40,-42l2133,1973r36,-45l2202,1880r31,-48l2262,1780r27,-51l2313,1675r22,-54l2354,1565r16,-57l2383,1450r11,-61l2401,1329r5,-60l2407,1206xm2403,1206r-2,61l2396,1329r-8,60l2378,1448r-13,59l2348,1564r-19,55l2308,1673r-23,54l2258,1778r-29,50l2198,1878r-34,47l2129,1970r-38,44l2052,2055r-43,39l1966,2132r-45,36l1874,2202r-49,31l1775,2262r-51,27l1670,2312r-55,22l1560,2353r-57,16l1446,2383r-59,10l1327,2401r-62,4l1204,2407r-61,-2l1081,2401r-60,-8l962,2383r-58,-14l848,2353r-56,-19l738,2312r-54,-23l633,2262r-50,-29l533,2202r-46,-34l442,2132r-43,-38l356,2055r-39,-41l279,1970r-36,-45l210,1878r-31,-50l150,1778r-27,-51l100,1673,78,1619,59,1564,43,1507,29,1448,19,1389r-8,-60l7,1267,6,1206r1,-61l11,1083r8,-60l29,965,43,906,59,850,78,794r22,-55l123,685r27,-51l179,584r31,-50l243,487r36,-44l317,399r39,-42l399,318r43,-38l487,244r46,-34l583,179r50,-29l684,124r54,-24l792,78,848,59,904,43,962,29r59,-10l1081,11r62,-4l1204,5r61,2l1327,11r60,8l1446,29r57,14l1560,59r55,19l1670,100r54,24l1775,150r50,29l1874,210r47,34l1966,280r43,38l2052,357r39,42l2129,443r35,44l2198,534r31,50l2258,634r27,51l2308,739r21,55l2348,850r17,56l2378,965r10,58l2396,1083r5,62l2403,1206xe" fillcolor="#e2e1e1" stroked="f">
                <v:path arrowok="t"/>
                <o:lock v:ext="edit" verticies="t"/>
              </v:shape>
              <v:shape id="_x0000_s3066" style="position:absolute;left:10895;top:9365;width:400;height:401" coordsize="2402,2408" path="m2402,1204r-2,-61l2396,1081r-8,-60l2378,961r-14,-58l2348,846r-19,-55l2307,736r-23,-54l2257,631r-29,-51l2197,531r-34,-47l2128,439r-38,-44l2050,354r-42,-41l1965,275r-46,-35l1872,206r-49,-31l1773,146r-51,-27l1668,95,1614,74,1558,55,1501,38,1443,25,1384,15,1324,7,1262,3,1201,r-61,3l1078,7r-60,8l959,25,901,38,844,55,788,74,733,95r-53,24l629,146r-51,29l529,206r-46,34l437,275r-44,38l352,354r-40,41l274,439r-36,45l205,531r-31,49l145,631r-27,51l94,736,73,791,54,846,37,903,24,961r-10,60l6,1081r-4,62l,1204r2,61l6,1327r8,60l24,1446r13,59l54,1562r19,55l94,1672r24,54l145,1777r29,51l205,1877r33,47l274,1969r38,44l352,2054r41,41l437,2133r46,35l529,2202r49,31l629,2262r51,27l733,2313r55,22l844,2354r57,16l959,2383r59,11l1078,2401r62,5l1201,2408r61,-2l1324,2401r60,-7l1443,2383r58,-13l1558,2354r56,-19l1668,2313r54,-24l1773,2262r50,-29l1872,2202r47,-34l1965,2133r43,-38l2050,2054r40,-41l2128,1969r35,-45l2197,1877r31,-49l2257,1777r27,-51l2307,1672r22,-55l2348,1562r16,-57l2378,1446r10,-59l2396,1327r4,-62l2402,1204xm2397,1204r-1,61l2391,1327r-8,59l2372,1445r-13,58l2343,1560r-19,56l2303,1670r-25,54l2253,1775r-29,50l2192,1874r-33,47l2123,1966r-36,44l2046,2051r-41,40l1962,2129r-46,35l1869,2197r-48,32l1771,2258r-51,27l1666,2308r-54,21l1557,2348r-57,17l1442,2378r-59,11l1324,2396r-62,5l1201,2402r-61,-1l1078,2396r-59,-7l960,2378r-58,-13l845,2348r-56,-19l736,2308r-54,-23l631,2258r-50,-29l533,2197r-48,-33l440,2129r-43,-38l355,2051r-40,-41l278,1966r-35,-45l209,1874r-31,-49l149,1775r-26,-51l99,1670,78,1616,59,1560,43,1503,30,1445,18,1386r-7,-59l6,1265,5,1204r1,-61l11,1081r7,-59l30,963,43,904,59,848,78,792,99,738r24,-54l149,633r29,-50l209,535r34,-47l278,442r37,-44l355,357r42,-40l440,280r45,-36l533,211r48,-32l631,150r51,-26l736,100,789,79,845,60,902,44,960,31r59,-12l1078,12r62,-5l1201,6r61,1l1324,12r59,7l1442,31r58,13l1557,60r55,19l1666,100r54,24l1771,150r50,29l1869,211r47,33l1962,280r43,37l2046,357r41,41l2123,442r36,46l2192,535r32,48l2253,633r25,51l2303,738r21,54l2343,848r16,56l2372,963r11,59l2391,1081r5,62l2397,1204xe" fillcolor="#e2e1e1" stroked="f">
                <v:path arrowok="t"/>
                <o:lock v:ext="edit" verticies="t"/>
              </v:shape>
              <v:shape id="_x0000_s3067" style="position:absolute;left:10895;top:9365;width:400;height:401" coordsize="2397,2402" path="m2397,1201r-2,-61l2390,1078r-8,-60l2372,960r-13,-59l2342,845r-19,-56l2302,734r-23,-54l2252,629r-29,-50l2192,529r-34,-47l2123,438r-38,-44l2046,352r-43,-39l1960,275r-45,-36l1868,205r-49,-31l1769,145r-51,-26l1664,95,1609,73,1554,54,1497,38,1440,24,1381,14,1321,6,1259,2,1198,r-61,2l1075,6r-60,8l956,24,898,38,842,54,786,73,732,95r-54,24l627,145r-50,29l527,205r-46,34l436,275r-43,38l350,352r-39,42l273,438r-36,44l204,529r-31,50l144,629r-27,51l94,734,72,789,53,845,37,901,23,960r-10,58l5,1078r-4,62l,1201r1,61l5,1324r8,60l23,1443r14,59l53,1559r19,55l94,1668r23,54l144,1773r29,50l204,1873r33,47l273,1965r38,44l350,2050r43,39l436,2127r45,36l527,2197r50,31l627,2257r51,27l732,2307r54,22l842,2348r56,16l956,2378r59,10l1075,2396r62,4l1198,2402r61,-2l1321,2396r60,-8l1440,2378r57,-14l1554,2348r55,-19l1664,2307r54,-23l1769,2257r50,-29l1868,2197r47,-34l1960,2127r43,-38l2046,2050r39,-41l2123,1965r35,-45l2192,1873r31,-50l2252,1773r27,-51l2302,1668r21,-54l2342,1559r17,-57l2372,1443r10,-59l2390,1324r5,-62l2397,1201xm2391,1201r-1,61l2385,1323r-7,60l2367,1442r-14,57l2338,1556r-19,56l2298,1667r-25,53l2248,1771r-29,50l2187,1869r-33,47l2119,1962r-38,44l2042,2047r-42,39l1957,2124r-45,35l1865,2192r-48,32l1767,2253r-52,26l1662,2303r-54,21l1553,2343r-57,16l1439,2372r-59,11l1319,2391r-60,5l1198,2397r-61,-1l1076,2391r-60,-8l957,2372r-57,-13l843,2343r-56,-19l734,2303r-54,-24l629,2253r-50,-29l531,2192r-47,-33l438,2124r-42,-38l355,2047r-41,-41l277,1962r-35,-46l208,1869r-31,-48l148,1771r-25,-51l98,1667,77,1612,58,1556,42,1499,29,1442,18,1383r-7,-60l7,1262,4,1201r3,-61l11,1079r7,-60l29,960,42,903,58,846,77,790,98,736r25,-54l148,631r29,-50l208,533r34,-47l277,440r37,-42l355,355r41,-39l438,278r46,-35l531,210r48,-32l629,149r51,-25l734,99,787,78,843,59,900,43,957,30r59,-11l1076,12r61,-6l1198,5r61,1l1319,12r61,7l1439,30r57,13l1553,59r55,19l1662,99r53,25l1767,149r50,29l1865,210r47,33l1957,278r43,38l2042,355r39,43l2119,440r35,46l2187,533r32,48l2248,631r25,51l2298,736r21,54l2338,846r15,57l2367,960r11,59l2385,1079r5,61l2391,1201xe" fillcolor="#e2e1e1" stroked="f">
                <v:path arrowok="t"/>
                <o:lock v:ext="edit" verticies="t"/>
              </v:shape>
              <v:shape id="_x0000_s3068" style="position:absolute;left:10896;top:9366;width:398;height:399" coordsize="2392,2396" path="m2392,1198r-1,-61l2386,1075r-8,-59l2367,957r-13,-59l2338,842r-19,-56l2298,732r-25,-54l2248,627r-29,-50l2187,529r-33,-47l2118,436r-36,-44l2041,351r-41,-40l1957,274r-46,-36l1864,205r-48,-32l1766,144r-51,-26l1661,94,1607,73,1552,54,1495,38,1437,25,1378,13,1319,6,1257,1,1196,r-61,1l1073,6r-59,7l955,25,897,38,840,54,784,73,731,94r-54,24l626,144r-50,29l528,205r-48,33l435,274r-43,37l350,351r-40,41l273,436r-35,46l204,529r-31,48l144,627r-26,51l94,732,73,786,54,842,38,898,25,957r-12,59l6,1075r-5,62l,1198r1,61l6,1321r7,59l25,1439r13,58l54,1554r19,56l94,1664r24,54l144,1769r29,50l204,1868r34,47l273,1960r37,44l350,2045r42,40l435,2123r45,35l528,2191r48,32l626,2252r51,27l731,2302r53,21l840,2342r57,17l955,2372r59,11l1073,2390r62,5l1196,2396r61,-1l1319,2390r59,-7l1437,2372r58,-13l1552,2342r55,-19l1661,2302r54,-23l1766,2252r50,-29l1864,2191r47,-33l1957,2123r43,-38l2041,2045r41,-41l2118,1960r36,-45l2187,1868r32,-49l2248,1769r25,-51l2298,1664r21,-54l2338,1554r16,-57l2367,1439r11,-59l2386,1321r5,-62l2392,1198xm2387,1198r-2,61l2380,1320r-7,60l2363,1438r-14,58l2334,1553r-19,55l2293,1663r-24,52l2243,1767r-29,50l2183,1865r-32,47l2115,1957r-38,43l2038,2042r-41,39l1953,2119r-44,36l1862,2187r-48,31l1764,2247r-52,27l1660,2298r-55,21l1549,2338r-55,15l1436,2367r-58,10l1317,2385r-60,4l1196,2391r-61,-2l1074,2385r-60,-8l956,2367r-58,-14l842,2338r-56,-19l733,2298r-54,-24l628,2247r-50,-29l530,2187r-47,-32l438,2119r-43,-38l354,2042r-39,-42l277,1957r-36,-45l209,1865r-32,-48l148,1767r-25,-52l98,1663,77,1608,58,1553,42,1496,29,1438,19,1380r-8,-60l7,1259,5,1198r2,-61l11,1076r8,-59l29,958,42,900,58,844,77,788,98,734r25,-53l148,629r29,-49l209,531r32,-47l277,439r38,-43l354,354r41,-39l438,277r45,-34l530,209r48,-31l628,149r51,-26l733,98,786,77,842,58,898,42,956,29r58,-10l1074,11r61,-4l1196,4r61,3l1317,11r61,8l1436,29r58,13l1549,58r56,19l1660,98r52,25l1764,149r50,29l1862,209r47,34l1953,277r44,38l2038,354r39,42l2115,439r36,45l2183,531r31,49l2243,629r26,52l2293,734r22,54l2334,844r15,56l2363,958r10,59l2380,1076r5,61l2387,1198xe" fillcolor="#e3e3e3" stroked="f">
                <v:path arrowok="t"/>
                <o:lock v:ext="edit" verticies="t"/>
              </v:shape>
              <v:shape id="_x0000_s3069" style="position:absolute;left:10896;top:9366;width:398;height:399" coordsize="2387,2392" path="m2387,1196r-1,-61l2381,1074r-7,-60l2363,955r-14,-57l2334,841r-19,-56l2294,731r-25,-54l2244,626r-29,-50l2183,528r-33,-47l2115,435r-38,-42l2038,350r-42,-39l1953,273r-45,-35l1861,205r-48,-32l1763,144r-52,-25l1658,94,1604,73,1549,54,1492,38,1435,25,1376,14,1315,7,1255,1,1194,r-61,1l1072,7r-60,7l953,25,896,38,839,54,783,73,730,94r-54,25l625,144r-50,29l527,205r-47,33l434,273r-42,38l351,350r-41,43l273,435r-35,46l204,528r-31,48l144,626r-25,51l94,731,73,785,54,841,38,898,25,955r-11,59l7,1074r-4,61l,1196r3,61l7,1318r7,60l25,1437r13,57l54,1551r19,56l94,1662r25,53l144,1766r29,50l204,1864r34,47l273,1957r37,44l351,2042r41,39l434,2119r46,35l527,2187r48,32l625,2248r51,26l730,2298r53,21l839,2338r57,16l953,2367r59,11l1072,2386r61,5l1194,2392r61,-1l1315,2386r61,-8l1435,2367r57,-13l1549,2338r55,-19l1658,2298r53,-24l1763,2248r50,-29l1861,2187r47,-33l1953,2119r43,-38l2038,2042r39,-41l2115,1957r35,-46l2183,1864r32,-48l2244,1766r25,-51l2294,1662r21,-55l2334,1551r15,-57l2363,1437r11,-59l2381,1318r5,-61l2387,1196xm2382,1196r-1,61l2376,1318r-8,59l2358,1436r-13,57l2328,1550r-18,55l2289,1660r-24,52l2239,1764r-29,50l2179,1862r-33,47l2111,1954r-37,42l2034,2037r-41,41l1950,2115r-46,35l1859,2184r-49,30l1761,2243r-52,26l1657,2293r-55,22l1547,2334r-56,15l1434,2363r-59,10l1315,2381r-60,4l1194,2386r-61,-1l1072,2381r-59,-8l954,2363r-57,-14l840,2334r-54,-19l731,2293r-52,-24l627,2243r-49,-29l529,2184r-46,-34l438,2115r-43,-37l354,2037r-40,-41l277,1954r-36,-45l209,1862r-31,-48l149,1764r-26,-52l98,1660,77,1605,59,1550,43,1493,29,1436,19,1377r-8,-59l7,1257,6,1196r1,-61l11,1074r8,-59l29,956,43,899,59,842,77,787,98,732r25,-52l149,628r29,-49l209,530r32,-46l277,438r37,-42l354,355r41,-41l438,277r45,-35l529,209r49,-31l627,149r52,-26l731,99,786,77,840,59,897,43,954,29r59,-10l1072,11r61,-4l1194,6r61,1l1315,11r60,8l1434,29r57,14l1547,59r55,18l1657,99r52,24l1761,149r49,29l1859,209r45,33l1950,277r43,37l2034,355r40,41l2111,438r35,46l2179,530r31,49l2239,628r26,52l2289,732r21,55l2328,842r17,57l2358,956r10,59l2376,1074r5,61l2382,1196xe" fillcolor="#e3e3e3" stroked="f">
                <v:path arrowok="t"/>
                <o:lock v:ext="edit" verticies="t"/>
              </v:shape>
              <v:shape id="_x0000_s3070" style="position:absolute;left:10896;top:9366;width:398;height:398" coordsize="2382,2387" path="m2382,1194r-2,-61l2375,1072r-7,-59l2358,954r-14,-58l2329,840r-19,-56l2288,730r-24,-53l2238,625r-29,-49l2178,527r-32,-47l2110,435r-38,-43l2033,350r-41,-39l1948,273r-44,-34l1857,205r-48,-31l1759,145r-52,-26l1655,94,1600,73,1544,54,1489,38,1431,25,1373,15,1312,7,1252,3,1191,r-61,3l1069,7r-60,8l951,25,893,38,837,54,781,73,728,94r-54,25l623,145r-50,29l525,205r-47,34l433,273r-43,38l349,350r-39,42l272,435r-36,45l204,527r-32,49l143,625r-25,52l93,730,72,784,53,840,37,896,24,954r-10,59l6,1072r-4,61l,1194r2,61l6,1316r8,60l24,1434r13,58l53,1549r19,55l93,1659r25,52l143,1763r29,50l204,1861r32,47l272,1953r38,43l349,2038r41,39l433,2115r45,36l525,2183r48,31l623,2243r51,27l728,2294r53,21l837,2334r56,15l951,2363r58,10l1069,2381r61,4l1191,2387r61,-2l1312,2381r61,-8l1431,2363r58,-14l1544,2334r56,-19l1655,2294r52,-24l1759,2243r50,-29l1857,2183r47,-32l1948,2115r44,-38l2033,2038r39,-42l2110,1953r36,-45l2178,1861r31,-48l2238,1763r26,-52l2288,1659r22,-55l2329,1549r15,-57l2358,1434r10,-58l2375,1316r5,-61l2382,1194xm2377,1194r-2,61l2371,1316r-8,59l2353,1433r-13,58l2323,1547r-18,56l2284,1657r-25,52l2234,1761r-29,49l2175,1858r-34,47l2106,1949r-37,44l2030,2034r-42,39l1945,2110r-45,36l1853,2180r-48,30l1756,2239r-51,26l1653,2289r-55,21l1543,2328r-55,17l1430,2358r-58,10l1312,2376r-60,5l1191,2382r-61,-1l1069,2376r-59,-8l952,2358r-58,-13l838,2328r-54,-18l729,2289r-52,-24l625,2239r-49,-29l528,2180r-47,-34l437,2110r-44,-37l352,2034r-39,-41l276,1949r-35,-44l208,1858r-31,-48l148,1761r-26,-52l99,1657,77,1603,59,1547,42,1491,30,1433,19,1375r-8,-59l6,1255,5,1194r1,-61l11,1072r8,-59l30,955,42,897,59,841,77,786,99,731r23,-52l148,627r29,-49l208,530r33,-47l276,439r37,-44l352,354r41,-39l437,278r44,-36l528,209r48,-31l625,149r52,-26l729,99,784,78,838,60,894,43,952,31r58,-12l1069,12r61,-5l1191,6r61,1l1312,12r60,7l1430,31r58,12l1543,60r55,18l1653,99r52,24l1756,149r49,29l1853,209r47,33l1945,278r43,37l2030,354r39,41l2106,439r35,44l2175,530r30,48l2234,627r25,52l2284,731r21,55l2323,841r17,56l2353,955r10,58l2371,1072r4,61l2377,1194xe" fillcolor="#e3e3e3" stroked="f">
                <v:path arrowok="t"/>
                <o:lock v:ext="edit" verticies="t"/>
              </v:shape>
              <v:shape id="_x0000_s3071" style="position:absolute;left:10897;top:9367;width:396;height:397" coordsize="2376,2380" path="m2376,1190r-1,-61l2370,1068r-8,-59l2352,950r-13,-57l2322,836r-18,-55l2283,726r-24,-52l2233,622r-29,-49l2173,524r-33,-46l2105,432r-37,-42l2028,349r-41,-41l1944,271r-46,-35l1853,203r-49,-31l1755,143r-52,-26l1651,93,1596,71,1541,53,1485,37,1428,23,1369,13,1309,5,1249,1,1188,r-61,1l1066,5r-59,8l948,23,891,37,834,53,780,71,725,93r-52,24l621,143r-49,29l523,203r-46,33l432,271r-43,37l348,349r-40,41l271,432r-36,46l203,524r-31,49l143,622r-26,52l92,726,71,781,53,836,37,893,23,950r-10,59l5,1068r-4,61l,1190r1,61l5,1312r8,59l23,1430r14,57l53,1544r18,55l92,1654r25,52l143,1758r29,50l203,1856r32,47l271,1948r37,42l348,2031r41,41l432,2109r45,35l523,2178r49,30l621,2237r52,26l725,2287r55,22l834,2328r57,15l948,2357r59,10l1066,2375r61,4l1188,2380r61,-1l1309,2375r60,-8l1428,2357r57,-14l1541,2328r55,-19l1651,2287r52,-24l1755,2237r49,-29l1853,2178r45,-34l1944,2109r43,-37l2028,2031r40,-41l2105,1948r35,-45l2173,1856r31,-48l2233,1758r26,-52l2283,1654r21,-55l2322,1544r17,-57l2352,1430r10,-59l2370,1312r5,-61l2376,1190xm2371,1190r-2,61l2365,1312r-7,59l2347,1429r-14,57l2318,1543r-19,55l2278,1652r-24,52l2229,1755r-29,50l2169,1853r-33,47l2101,1944r-38,43l2024,2028r-41,39l1941,2105r-45,35l1849,2173r-48,31l1752,2233r-51,25l1649,2283r-54,21l1539,2322r-56,17l1427,2351r-58,11l1308,2369r-59,6l1188,2376r-61,-1l1067,2369r-60,-7l949,2351r-57,-12l836,2322r-55,-18l727,2283r-52,-25l623,2233r-49,-29l526,2173r-46,-33l435,2105r-42,-38l351,2028r-39,-41l274,1944r-34,-44l206,1853r-30,-48l147,1755r-26,-51l98,1652,77,1598,58,1543,42,1486,29,1429,18,1371r-7,-59l7,1251,4,1190r3,-61l11,1069r7,-59l29,951,42,894,58,838,77,782,98,728r23,-52l147,625r29,-50l206,527r34,-47l274,436r38,-43l351,352r42,-39l435,276r45,-36l526,207r48,-31l623,147r52,-25l727,98,781,77,836,58,892,42,949,29r58,-11l1067,11r60,-4l1188,4r61,3l1308,11r61,7l1427,29r56,13l1539,58r56,19l1649,98r52,24l1752,147r49,29l1849,207r47,33l1941,276r42,37l2024,352r39,41l2101,436r35,44l2169,527r31,48l2229,625r25,51l2278,728r21,54l2318,838r15,56l2347,951r11,59l2365,1069r4,60l2371,1190xe" fillcolor="#e3e3e3" stroked="f">
                <v:path arrowok="t"/>
                <o:lock v:ext="edit" verticies="t"/>
              </v:shape>
              <v:shape id="_x0000_s4096" style="position:absolute;left:10897;top:9367;width:396;height:396" coordsize="2372,2376" path="m2372,1188r-2,-61l2366,1066r-8,-59l2348,949r-13,-58l2318,835r-18,-55l2279,725r-25,-52l2229,621r-29,-49l2170,524r-34,-47l2101,433r-37,-44l2025,348r-42,-39l1940,272r-45,-36l1848,203r-48,-31l1751,143r-51,-26l1648,93,1593,72,1538,54,1483,37,1425,25,1367,13,1307,6,1247,1,1186,r-61,1l1064,6r-59,7l947,25,889,37,833,54,779,72,724,93r-52,24l620,143r-49,29l523,203r-47,33l432,272r-44,37l347,348r-39,41l271,433r-35,44l203,524r-31,48l143,621r-26,52l94,725,72,780,54,835,37,891,25,949r-11,58l6,1066r-5,61l,1188r1,61l6,1310r8,59l25,1427r12,58l54,1541r18,56l94,1651r23,52l143,1755r29,49l203,1852r33,47l271,1943r37,44l347,2028r41,39l432,2104r44,36l523,2174r48,30l620,2233r52,26l724,2283r55,21l833,2322r56,17l947,2352r58,10l1064,2370r61,5l1186,2376r61,-1l1307,2370r60,-8l1425,2352r58,-13l1538,2322r55,-18l1648,2283r52,-24l1751,2233r49,-29l1848,2174r47,-34l1940,2104r43,-37l2025,2028r39,-41l2101,1943r35,-44l2170,1852r30,-48l2229,1755r25,-52l2279,1651r21,-54l2318,1541r17,-56l2348,1427r10,-58l2366,1310r4,-61l2372,1188xm2367,1188r-2,61l2360,1309r-7,59l2343,1426r-14,58l2314,1540r-19,55l2273,1648r-23,53l2224,1752r-29,49l2165,1850r-33,45l2097,1940r-37,44l2021,2025r-41,39l1937,2101r-45,35l1846,2169r-48,30l1749,2228r-51,26l1645,2278r-53,21l1537,2318r-57,15l1423,2347r-58,10l1306,2365r-60,4l1186,2371r-60,-2l1065,2365r-59,-8l948,2347r-58,-14l834,2318r-54,-19l726,2278r-52,-24l623,2228r-50,-29l526,2169r-46,-33l435,2101r-43,-37l352,2025r-41,-41l275,1940r-35,-45l206,1850r-30,-49l147,1752r-25,-51l98,1648,77,1595,58,1540,43,1484,29,1426,19,1368r-8,-59l7,1249,6,1188r1,-60l11,1067r8,-59l29,950,43,893,58,836,77,781,98,728r24,-53l147,625r29,-51l206,526r34,-45l275,436r36,-44l352,352r40,-39l435,275r45,-35l526,207r47,-30l623,148r51,-26l726,98,780,77,834,58,890,43,948,29r58,-10l1065,11r61,-4l1186,5r60,2l1306,11r59,8l1423,29r57,14l1537,58r55,19l1645,98r53,24l1749,148r49,29l1846,207r46,33l1937,275r43,38l2021,352r39,40l2097,436r35,45l2165,526r30,48l2224,625r26,50l2273,728r22,53l2314,836r15,57l2343,950r10,58l2360,1067r5,61l2367,1188xe" fillcolor="#e3e3e3" stroked="f">
                <v:path arrowok="t"/>
                <o:lock v:ext="edit" verticies="t"/>
              </v:shape>
              <v:shape id="_x0000_s4097" style="position:absolute;left:10898;top:9368;width:394;height:395" coordsize="2367,2372" path="m2367,1186r-2,-61l2361,1065r-7,-59l2343,947r-14,-57l2314,834r-19,-56l2274,724r-24,-52l2225,621r-29,-50l2165,523r-33,-47l2097,432r-38,-43l2020,348r-41,-39l1937,272r-45,-36l1845,203r-48,-31l1748,143r-51,-25l1645,94,1591,73,1535,54,1479,38,1423,25,1365,14,1304,7,1245,3,1184,r-61,3l1063,7r-60,7l945,25,888,38,832,54,777,73,723,94r-52,24l619,143r-49,29l522,203r-46,33l431,272r-42,37l347,348r-39,41l270,432r-34,44l202,523r-30,48l143,621r-26,51l94,724,73,778,54,834,38,890,25,947r-11,59l7,1065r-4,60l,1186r3,61l7,1308r7,59l25,1425r13,57l54,1539r19,55l94,1648r23,52l143,1751r29,50l202,1849r34,47l270,1940r38,43l347,2024r42,39l431,2101r45,35l522,2169r48,31l619,2229r52,25l723,2279r54,21l832,2318r56,17l945,2347r58,11l1063,2365r60,6l1184,2372r61,-1l1304,2365r61,-7l1423,2347r56,-12l1535,2318r56,-18l1645,2279r52,-25l1748,2229r49,-29l1845,2169r47,-33l1937,2101r42,-38l2020,2024r39,-41l2097,1940r35,-44l2165,1849r31,-48l2225,1751r25,-51l2274,1648r21,-54l2314,1539r15,-57l2343,1425r11,-58l2361,1308r4,-61l2367,1186xm2362,1186r-1,60l2356,1307r-8,59l2338,1424r-13,57l2309,1537r-19,55l2269,1645r-23,53l2220,1749r-29,49l2161,1846r-33,46l2093,1937r-37,42l2017,2021r-41,39l1933,2097r-44,36l1843,2165r-48,30l1745,2224r-50,26l1642,2273r-53,22l1534,2314r-56,15l1421,2343r-58,10l1304,2360r-60,5l1184,2366r-60,-1l1063,2360r-59,-7l946,2343r-57,-14l834,2314r-55,-19l725,2273r-52,-23l623,2224r-50,-29l525,2165r-46,-32l434,2097r-42,-37l351,2021r-39,-42l275,1937r-35,-45l207,1846r-30,-48l148,1749r-26,-51l99,1645,77,1592,58,1537,43,1481,29,1424,19,1366r-7,-59l7,1246,6,1186r1,-60l12,1065r7,-59l29,948,43,891,58,835,77,780,99,727r23,-53l148,624r29,-50l207,527r33,-47l275,435r37,-42l351,351r41,-39l434,275r45,-34l525,207r48,-30l623,148r50,-26l725,99,779,77,834,58,889,43,946,29r58,-10l1063,11r61,-4l1184,6r60,1l1304,11r59,8l1421,29r57,14l1534,58r55,19l1642,99r53,23l1745,148r50,29l1843,207r46,34l1933,275r43,37l2017,351r39,42l2093,435r35,45l2161,527r30,47l2220,624r26,50l2269,727r21,53l2309,835r16,56l2338,948r10,58l2356,1065r5,61l2362,1186xe" fillcolor="#e3e3e3" stroked="f">
                <v:path arrowok="t"/>
                <o:lock v:ext="edit" verticies="t"/>
              </v:shape>
              <v:shape id="_x0000_s4098" style="position:absolute;left:10898;top:9368;width:394;height:395" coordsize="2361,2366" path="m2361,1183r-2,-60l2354,1062r-7,-59l2337,945r-14,-57l2308,831r-19,-55l2267,723r-23,-53l2218,620r-29,-51l2159,521r-33,-45l2091,431r-37,-44l2015,347r-41,-39l1931,270r-45,-35l1840,202r-48,-30l1743,143r-51,-26l1639,93,1586,72,1531,53,1474,38,1417,24,1359,14,1300,6,1240,2,1180,r-60,2l1059,6r-59,8l942,24,884,38,828,53,774,72,720,93r-52,24l617,143r-50,29l520,202r-46,33l429,270r-43,38l346,347r-41,40l269,431r-35,45l200,521r-30,48l141,620r-25,50l92,723,71,776,52,831,37,888,23,945r-10,58l5,1062r-4,61l,1183r1,61l5,1304r8,59l23,1421r14,58l52,1535r19,55l92,1643r24,53l141,1747r29,49l200,1845r34,45l269,1935r36,44l346,2020r40,39l429,2096r45,35l520,2164r47,30l617,2223r51,26l720,2273r54,21l828,2313r56,15l942,2342r58,10l1059,2360r61,4l1180,2366r60,-2l1300,2360r59,-8l1417,2342r57,-14l1531,2313r55,-19l1639,2273r53,-24l1743,2223r49,-29l1840,2164r46,-33l1931,2096r43,-37l2015,2020r39,-41l2091,1935r35,-45l2159,1845r30,-49l2218,1747r26,-51l2267,1643r22,-53l2308,1535r15,-56l2337,1421r10,-58l2354,1304r5,-60l2361,1183xm2356,1183r-2,60l2350,1304r-8,59l2332,1420r-13,58l2303,1534r-19,54l2263,1641r-23,53l2214,1744r-29,50l2155,1841r-33,47l2087,1933r-37,42l2011,2016r-40,39l1927,2092r-43,35l1837,2160r-48,31l1740,2219r-50,26l1637,2268r-53,21l1529,2308r-56,16l1416,2337r-57,10l1300,2355r-60,5l1180,2361r-60,-1l1059,2355r-59,-8l943,2337r-56,-13l831,2308r-55,-19l723,2268r-53,-23l620,2219r-50,-28l523,2160r-47,-33l433,2092r-44,-37l349,2016r-39,-41l273,1933r-36,-45l205,1841r-30,-47l146,1744r-26,-50l97,1641,76,1588,57,1534,41,1478,28,1420,18,1363r-7,-59l5,1243,4,1183r1,-60l11,1062r7,-58l28,946,41,889,57,833,76,778,97,725r23,-53l146,622r29,-49l205,525r32,-46l273,434r37,-43l349,350r40,-39l433,274r43,-34l523,206r47,-30l620,147r50,-26l723,98,776,77,831,58,887,42,943,29r57,-10l1059,11r61,-5l1180,5r60,1l1300,11r59,8l1416,29r57,13l1529,58r55,19l1637,98r53,23l1740,147r49,29l1837,206r47,34l1927,274r44,37l2011,350r39,41l2087,434r35,45l2155,525r30,48l2214,622r26,50l2263,725r21,53l2303,833r16,56l2332,946r10,58l2350,1062r4,61l2356,1183xe" fillcolor="#e3e3e3" stroked="f">
                <v:path arrowok="t"/>
                <o:lock v:ext="edit" verticies="t"/>
              </v:shape>
              <v:shape id="_x0000_s4099" style="position:absolute;left:10899;top:9369;width:392;height:393" coordsize="2356,2360" path="m2356,1180r-1,-60l2350,1059r-8,-59l2332,942r-13,-57l2303,829r-19,-55l2263,721r-23,-53l2214,618r-29,-50l2155,521r-33,-47l2087,429r-37,-42l2011,345r-41,-39l1927,269r-44,-34l1837,201r-48,-30l1739,142r-50,-26l1636,93,1583,71,1528,52,1472,37,1415,23,1357,13,1298,5,1238,1,1178,r-60,1l1057,5r-59,8l940,23,883,37,828,52,773,71,719,93r-52,23l617,142r-50,29l519,201r-46,34l428,269r-42,37l345,345r-39,42l269,429r-35,45l201,521r-30,47l142,618r-26,50l93,721,71,774,52,829,37,885,23,942r-10,58l6,1059r-5,61l,1180r1,60l6,1301r7,59l23,1418r14,57l52,1531r19,55l93,1639r23,53l142,1743r29,49l201,1840r33,46l269,1931r37,42l345,2015r41,39l428,2091r45,36l519,2159r48,30l617,2218r50,26l719,2267r54,22l828,2308r55,15l940,2337r58,10l1057,2354r61,5l1178,2360r60,-1l1298,2354r59,-7l1415,2337r57,-14l1528,2308r55,-19l1636,2267r53,-23l1739,2218r50,-29l1837,2159r46,-32l1927,2091r43,-37l2011,2015r39,-42l2087,1931r35,-45l2155,1840r30,-48l2214,1743r26,-51l2263,1639r21,-53l2303,1531r16,-56l2332,1418r10,-58l2350,1301r5,-61l2356,1180xm2351,1180r-2,60l2345,1301r-7,58l2327,1417r-12,57l2298,1530r-18,55l2259,1637r-24,53l2210,1740r-29,49l2151,1837r-33,46l2082,1928r-36,42l2008,2011r-42,40l1924,2087r-45,35l1834,2154r-48,32l1737,2214r-50,25l1634,2263r-52,21l1527,2303r-56,16l1414,2331r-58,11l1298,2349r-60,4l1178,2356r-60,-3l1057,2349r-58,-7l941,2331r-56,-12l829,2303r-55,-19l722,2263r-53,-24l619,2214r-49,-28l522,2154r-46,-32l432,2087r-43,-36l348,2011r-38,-41l273,1928r-35,-45l205,1837r-30,-48l146,1740r-26,-50l97,1637,76,1585,58,1530,41,1474,29,1417,18,1359r-7,-58l7,1240,4,1180r3,-60l11,1060r7,-59l29,943,41,886,58,830,76,777,97,723r23,-53l146,620r29,-49l205,523r33,-46l273,432r37,-42l348,349r41,-38l432,274r44,-36l522,206r48,-31l619,146r50,-25l722,97,774,76,829,58,885,41,941,29,999,18r58,-7l1118,7r60,-3l1238,7r60,4l1356,18r58,11l1471,41r56,17l1582,76r52,21l1687,121r50,25l1786,175r48,31l1879,238r45,36l1966,311r42,38l2046,390r36,42l2118,477r33,46l2181,571r29,49l2235,670r24,53l2280,777r18,53l2315,886r12,57l2338,1001r7,59l2349,1120r2,60xe" fillcolor="#e3e3e3" stroked="f">
                <v:path arrowok="t"/>
                <o:lock v:ext="edit" verticies="t"/>
              </v:shape>
              <v:shape id="_x0000_s4100" style="position:absolute;left:10899;top:9369;width:392;height:393" coordsize="2352,2356" path="m2352,1178r-2,-60l2346,1057r-8,-58l2328,941r-13,-57l2299,828r-19,-55l2259,720r-23,-53l2210,617r-29,-49l2151,520r-33,-46l2083,429r-37,-43l2007,345r-40,-39l1923,269r-43,-34l1833,201r-48,-30l1736,142r-50,-26l1633,93,1580,72,1525,53,1469,37,1412,24,1355,14,1296,6,1236,1,1176,r-60,1l1055,6r-59,8l939,24,883,37,827,53,772,72,719,93r-53,23l616,142r-50,29l519,201r-47,34l429,269r-44,37l345,345r-39,41l269,429r-36,45l201,520r-30,48l142,617r-26,50l93,720,72,773,53,828,37,884,24,941,14,999r-7,58l1,1118,,1178r1,60l7,1299r7,59l24,1415r13,58l53,1529r19,54l93,1636r23,53l142,1739r29,50l201,1836r32,47l269,1928r37,42l345,2011r40,39l429,2087r43,35l519,2155r47,31l616,2214r50,26l719,2263r53,21l827,2303r56,16l939,2332r57,10l1055,2350r61,5l1176,2356r60,-1l1296,2350r59,-8l1412,2332r57,-13l1525,2303r55,-19l1633,2263r53,-23l1736,2214r49,-28l1833,2155r47,-33l1923,2087r44,-37l2007,2011r39,-41l2083,1928r35,-45l2151,1836r30,-47l2210,1739r26,-50l2259,1636r21,-53l2299,1529r16,-56l2328,1415r10,-57l2346,1299r4,-61l2352,1178xm2346,1178r-1,60l2340,1298r-7,59l2323,1415r-14,56l2294,1527r-18,54l2255,1635r-24,51l2205,1737r-29,49l2146,1834r-32,46l2079,1924r-36,43l2004,2007r-41,39l1920,2083r-44,35l1831,2150r-48,32l1734,2209r-51,26l1631,2259r-52,21l1524,2298r-56,16l1411,2327r-57,10l1295,2345r-59,4l1176,2350r-60,-1l1057,2345r-60,-8l941,2327r-57,-13l828,2298r-55,-18l721,2259r-53,-24l618,2209r-49,-27l521,2150r-46,-32l431,2083r-43,-37l348,2007r-39,-40l272,1924r-34,-44l205,1834r-30,-48l146,1737r-25,-51l97,1635,76,1581,58,1527,43,1471,29,1415,19,1357r-8,-59l7,1238,6,1178r1,-60l11,1058r8,-59l29,942,43,885,58,829,76,775,97,722r24,-52l146,619r29,-49l205,522r33,-46l272,433r37,-43l348,349r40,-39l431,273r44,-35l521,206r48,-30l618,147r50,-26l721,97,773,76,828,58,884,43,941,29,997,19r60,-8l1116,7r60,-1l1236,7r59,4l1354,19r57,10l1468,43r56,15l1579,76r52,21l1683,121r51,26l1783,176r48,30l1876,238r44,35l1963,310r41,39l2043,390r36,43l2114,476r32,46l2176,570r29,49l2231,670r24,52l2276,775r18,54l2309,885r14,57l2333,999r7,59l2345,1118r1,60xe" fillcolor="#e3e3e3" stroked="f">
                <v:path arrowok="t"/>
                <o:lock v:ext="edit" verticies="t"/>
              </v:shape>
              <v:shape id="_x0000_s4101" style="position:absolute;left:10899;top:9369;width:392;height:392" coordsize="2347,2352" path="m2347,1176r-2,-60l2341,1056r-7,-59l2323,939r-12,-57l2294,826r-18,-53l2255,719r-24,-53l2206,616r-29,-49l2147,519r-33,-46l2078,428r-36,-42l2004,345r-42,-38l1920,270r-45,-36l1830,202r-48,-31l1733,142r-50,-25l1630,93,1578,72,1523,54,1467,37,1410,25,1352,14,1294,7,1234,3,1174,r-60,3l1053,7r-58,7l937,25,881,37,825,54,770,72,718,93r-53,24l615,142r-49,29l518,202r-46,32l428,270r-43,37l344,345r-38,41l269,428r-35,45l201,519r-30,48l142,616r-26,50l93,719,72,773,54,826,37,882,25,939,14,997r-7,59l3,1116,,1176r3,60l7,1297r7,58l25,1413r12,57l54,1526r18,55l93,1633r23,53l142,1736r29,49l201,1833r33,46l269,1924r37,42l344,2007r41,40l428,2083r44,35l518,2150r48,32l615,2210r50,25l718,2259r52,21l825,2299r56,16l937,2327r58,11l1053,2345r61,4l1174,2352r60,-3l1294,2345r58,-7l1410,2327r57,-12l1523,2299r55,-19l1630,2259r53,-24l1733,2210r49,-28l1830,2150r45,-32l1920,2083r42,-36l2004,2007r38,-41l2078,1924r36,-45l2147,1833r30,-48l2206,1736r25,-50l2255,1633r21,-52l2294,1526r17,-56l2323,1413r11,-58l2341,1297r4,-61l2347,1176xm2342,1176r-1,60l2336,1296r-8,59l2318,1412r-13,57l2289,1524r-18,54l2250,1632r-23,51l2201,1734r-29,49l2142,1831r-32,46l2075,1920r-37,43l1999,2003r-40,39l1917,2079r-45,35l1826,2146r-46,31l1730,2205r-50,26l1629,2254r-54,22l1521,2293r-55,16l1409,2323r-58,10l1293,2340r-59,5l1174,2346r-60,-1l1055,2340r-58,-7l939,2323r-57,-14l827,2293r-55,-17l719,2254r-52,-23l617,2205r-49,-28l521,2146r-45,-32l431,2079r-42,-37l348,2003r-39,-40l273,1920r-35,-43l206,1831r-32,-48l147,1734r-26,-51l97,1632,76,1578,58,1524,43,1469,29,1412,19,1355r-7,-59l7,1236,6,1176r1,-60l12,1056r7,-58l29,940,43,883,58,828,76,774,97,720r24,-51l147,618r27,-49l206,522r32,-46l273,432r36,-43l348,349r41,-39l431,273r45,-35l521,206r47,-30l617,147r50,-26l719,98,772,76,827,58,882,43,939,29,997,19r58,-7l1114,7r60,-1l1234,7r59,5l1351,19r58,10l1466,43r55,15l1575,76r54,22l1680,121r50,26l1780,176r46,30l1872,238r45,35l1959,310r40,39l2038,389r37,43l2110,476r32,46l2172,569r29,49l2227,669r23,51l2271,774r18,54l2305,883r13,57l2328,998r8,58l2341,1116r1,60xe" fillcolor="#e3e3e3" stroked="f">
                <v:path arrowok="t"/>
                <o:lock v:ext="edit" verticies="t"/>
              </v:shape>
              <v:shape id="_x0000_s4102" style="position:absolute;left:10900;top:9370;width:390;height:391" coordsize="2340,2344" path="m2340,1172r-1,-60l2334,1052r-7,-59l2317,936r-14,-57l2288,823r-18,-54l2249,716r-24,-52l2199,613r-29,-49l2140,516r-32,-46l2073,427r-36,-43l1998,343r-41,-39l1914,267r-44,-35l1825,200r-48,-30l1728,141r-51,-26l1625,91,1573,70,1518,52,1462,37,1405,23,1348,13,1289,5,1230,1,1170,r-60,1l1051,5r-60,8l935,23,878,37,822,52,767,70,715,91r-53,24l612,141r-49,29l515,200r-46,32l425,267r-43,37l342,343r-39,41l266,427r-34,43l199,516r-30,48l140,613r-25,51l91,716,70,769,52,823,37,879,23,936,13,993r-8,59l1,1112,,1172r1,60l5,1292r8,59l23,1409r14,56l52,1521r18,54l91,1629r24,51l140,1731r29,49l199,1828r33,46l266,1918r37,43l342,2001r40,39l425,2077r44,35l515,2144r48,32l612,2203r50,26l715,2253r52,21l822,2292r56,16l935,2321r56,10l1051,2339r59,4l1170,2344r60,-1l1289,2339r59,-8l1405,2321r57,-13l1518,2292r55,-18l1625,2253r52,-24l1728,2203r49,-27l1825,2144r45,-32l1914,2077r43,-37l1998,2001r39,-40l2073,1918r35,-44l2140,1828r30,-48l2199,1731r26,-51l2249,1629r21,-54l2288,1521r15,-56l2317,1409r10,-58l2334,1292r5,-60l2340,1172xm2336,1172r-3,60l2329,1292r-7,58l2312,1408r-13,56l2283,1520r-19,53l2244,1627r-23,51l2195,1729r-28,49l2136,1825r-33,45l2069,1915r-37,43l1994,1998r-41,39l1912,2073r-45,34l1821,2141r-47,30l1725,2199r-50,26l1624,2248r-54,21l1517,2287r-56,16l1405,2316r-58,10l1289,2334r-59,5l1170,2340r-60,-1l1051,2334r-58,-8l935,2316r-56,-13l823,2287r-54,-18l716,2248r-51,-23l614,2199r-49,-28l518,2141r-45,-34l428,2073r-41,-36l346,1998r-38,-40l271,1915r-35,-45l204,1825r-31,-47l145,1729r-26,-51l96,1627,76,1573,57,1520,41,1464,28,1408,18,1350r-7,-58l6,1232,4,1172r2,-60l11,1052r7,-58l28,937,41,880,57,824,76,771,96,717r23,-51l145,615r28,-49l204,519r32,-45l271,429r37,-41l346,346r41,-38l428,271r45,-34l518,204r47,-30l614,145r51,-26l716,96,769,76,823,57,879,41,935,28,993,18r58,-7l1110,6r60,-2l1230,6r59,5l1347,18r58,10l1461,41r56,16l1570,76r54,20l1675,119r50,26l1774,174r47,30l1867,237r45,34l1953,308r41,38l2032,388r37,41l2103,474r33,45l2167,566r28,49l2221,666r23,51l2264,771r19,53l2299,880r13,57l2322,994r7,58l2333,1112r3,60xe" fillcolor="#e3e3e3" stroked="f">
                <v:path arrowok="t"/>
                <o:lock v:ext="edit" verticies="t"/>
              </v:shape>
              <v:shape id="_x0000_s4103" style="position:absolute;left:10900;top:9370;width:390;height:390" coordsize="2336,2340" path="m2336,1170r-1,-60l2330,1050r-8,-58l2312,934r-13,-57l2283,822r-18,-54l2244,714r-23,-51l2195,612r-29,-49l2136,516r-32,-46l2069,426r-37,-43l1993,343r-40,-39l1911,267r-45,-35l1820,200r-46,-30l1724,141r-50,-26l1623,92,1569,70,1515,52,1460,37,1403,23,1345,13,1287,6,1228,1,1168,r-60,1l1049,6r-58,7l933,23,876,37,821,52,766,70,713,92r-52,23l611,141r-49,29l515,200r-45,32l425,267r-42,37l342,343r-39,40l267,426r-35,44l200,516r-32,47l141,612r-26,51l91,714,70,768,52,822,37,877,23,934,13,992r-7,58l1,1110,,1170r1,60l6,1290r7,59l23,1406r14,57l52,1518r18,54l91,1626r24,51l141,1728r27,49l200,1825r32,46l267,1914r36,43l342,1997r41,39l425,2073r45,35l515,2140r47,31l611,2199r50,26l713,2248r53,22l821,2287r55,16l933,2317r58,10l1049,2334r59,5l1168,2340r60,-1l1287,2334r58,-7l1403,2317r57,-14l1515,2287r54,-17l1623,2248r51,-23l1724,2199r50,-28l1820,2140r46,-32l1911,2073r42,-37l1993,1997r39,-40l2069,1914r35,-43l2136,1825r30,-48l2195,1728r26,-51l2244,1626r21,-54l2283,1518r16,-55l2312,1406r10,-57l2330,1290r5,-60l2336,1170xm2331,1170r-2,60l2325,1290r-7,58l2307,1405r-13,57l2279,1516r-19,55l2240,1624r-24,51l2191,1725r-28,50l2132,1821r-33,46l2065,1911r-36,42l1990,1994r-40,39l1907,2070r-43,34l1818,2137r-47,30l1722,2195r-50,25l1621,2244r-54,20l1514,2283r-56,16l1402,2312r-57,10l1287,2329r-59,4l1168,2336r-60,-3l1049,2329r-58,-7l934,2312r-57,-13l822,2283r-53,-19l715,2244r-51,-24l613,2195r-49,-28l518,2137r-46,-33l428,2070r-42,-37l346,1994r-39,-41l271,1911r-35,-44l204,1821r-31,-46l145,1725r-26,-50l96,1624,76,1571,57,1516,41,1462,29,1405,18,1348r-7,-58l7,1230,6,1170r1,-60l11,1050r7,-58l29,935,41,879,57,824,76,770,96,716r23,-51l145,615r28,-48l204,518r32,-45l271,429r36,-42l346,346r40,-39l428,272r44,-35l518,204r46,-31l613,145r51,-25l715,96,769,76,822,57,877,41,934,29,991,19r58,-8l1108,7r60,-3l1228,7r59,4l1345,19r57,10l1458,41r56,16l1567,76r54,20l1672,120r50,25l1771,173r47,31l1864,237r43,35l1950,307r40,39l2029,387r36,42l2099,473r33,45l2163,567r28,48l2216,665r24,51l2260,770r19,54l2294,879r13,56l2318,992r7,58l2329,1110r2,60xe" fillcolor="#e3e3e3" stroked="f">
                <v:path arrowok="t"/>
                <o:lock v:ext="edit" verticies="t"/>
              </v:shape>
              <v:shape id="_x0000_s4104" style="position:absolute;left:10901;top:9371;width:388;height:389" coordsize="2332,2336" path="m2332,1168r-3,-60l2325,1048r-7,-58l2308,933r-13,-57l2279,820r-19,-53l2240,713r-23,-51l2191,611r-28,-49l2132,515r-33,-45l2065,425r-37,-41l1990,342r-41,-38l1908,267r-45,-34l1817,200r-47,-30l1721,141r-50,-26l1620,92,1566,72,1513,53,1457,37,1401,24,1343,14,1285,7,1226,2,1166,r-60,2l1047,7r-58,7l931,24,875,37,819,53,765,72,712,92r-51,23l610,141r-49,29l514,200r-45,33l424,267r-41,37l342,342r-38,42l267,425r-35,45l200,515r-31,47l141,611r-26,51l92,713,72,767,53,820,37,876,24,933,14,990r-7,58l2,1108,,1168r2,60l7,1288r7,58l24,1404r13,56l53,1516r19,53l92,1623r23,51l141,1725r28,49l200,1821r32,45l267,1911r37,43l342,1994r41,39l424,2069r45,34l514,2137r47,30l610,2195r51,26l712,2244r53,21l819,2283r56,16l931,2312r58,10l1047,2330r59,5l1166,2336r60,-1l1285,2330r58,-8l1401,2312r56,-13l1513,2283r53,-18l1620,2244r51,-23l1721,2195r49,-28l1817,2137r46,-34l1908,2069r41,-36l1990,1994r38,-40l2065,1911r34,-45l2132,1821r31,-47l2191,1725r26,-51l2240,1623r20,-54l2279,1516r16,-56l2308,1404r10,-58l2325,1288r4,-60l2332,1168xm2326,1168r-1,60l2320,1286r-7,60l2303,1403r-14,56l2275,1513r-19,55l2236,1621r-24,51l2187,1722r-28,49l2128,1818r-32,45l2062,1908r-37,42l1987,1990r-41,38l1904,2065r-44,35l1815,2132r-48,31l1719,2191r-50,25l1618,2240r-53,20l1511,2279r-55,15l1400,2307r-58,10l1284,2325r-58,4l1166,2330r-60,-1l1048,2325r-58,-8l932,2307r-56,-13l821,2279r-54,-19l714,2240r-51,-24l613,2191r-48,-28l517,2132r-45,-32l427,2065r-41,-37l346,1990r-39,-40l270,1908r-34,-45l203,1818r-30,-47l145,1722r-25,-50l97,1621,76,1568,58,1513,43,1459,29,1403,19,1346r-8,-60l7,1228,6,1168r1,-59l11,1050r8,-59l29,933,43,877,58,823,76,768,97,715r23,-51l145,614r28,-48l203,518r33,-45l270,428r37,-41l346,346r40,-38l427,271r45,-35l517,204r48,-31l613,145r50,-25l714,96,767,76,821,58,876,43,932,29,990,19r58,-8l1106,7r60,-1l1226,7r58,4l1342,19r58,10l1456,43r55,15l1565,76r53,20l1669,120r50,25l1767,173r48,31l1860,236r44,35l1946,308r41,38l2025,387r37,41l2096,473r32,45l2159,566r28,48l2212,664r24,51l2256,768r19,55l2289,877r14,56l2313,991r7,59l2325,1109r1,59xe" fillcolor="#e3e3e3" stroked="f">
                <v:path arrowok="t"/>
                <o:lock v:ext="edit" verticies="t"/>
              </v:shape>
              <v:shape id="_x0000_s4105" style="position:absolute;left:10901;top:9371;width:388;height:389" coordsize="2325,2332" path="m2325,1166r-2,-60l2319,1046r-7,-58l2301,931r-13,-56l2273,820r-19,-54l2234,712r-24,-51l2185,611r-28,-48l2126,514r-33,-45l2059,425r-36,-42l1984,342r-40,-39l1901,268r-43,-35l1812,200r-47,-31l1716,141r-50,-25l1615,92,1561,72,1508,53,1452,37,1396,25,1339,15,1281,7,1222,3,1162,r-60,3l1043,7r-58,8l928,25,871,37,816,53,763,72,709,92r-51,24l607,141r-49,28l512,200r-46,33l422,268r-42,35l340,342r-39,41l265,425r-35,44l198,514r-31,49l139,611r-26,50l90,712,70,766,51,820,35,875,23,931,12,988r-7,58l1,1106,,1166r1,60l5,1286r7,58l23,1401r12,57l51,1512r19,55l90,1620r23,51l139,1721r28,50l198,1817r32,46l265,1907r36,42l340,1990r40,39l422,2066r44,34l512,2133r46,30l607,2191r51,25l709,2240r54,20l816,2279r55,16l928,2308r57,10l1043,2325r59,4l1162,2332r60,-3l1281,2325r58,-7l1396,2308r56,-13l1508,2279r53,-19l1615,2240r51,-24l1716,2191r49,-28l1812,2133r46,-33l1901,2066r43,-37l1984,1990r39,-41l2059,1907r34,-44l2126,1817r31,-46l2185,1721r25,-50l2234,1620r20,-53l2273,1512r15,-54l2301,1401r11,-57l2319,1286r4,-60l2325,1166xm2320,1166r-1,59l2314,1284r-8,59l2296,1400r-13,57l2267,1511r-18,54l2228,1617r-22,52l2180,1719r-28,48l2122,1814r-32,46l2055,1904r-36,42l1981,1986r-41,38l1898,2061r-43,35l1809,2128r-47,30l1714,2186r-50,26l1613,2235r-53,21l1507,2273r-56,16l1395,2302r-57,11l1280,2320r-59,5l1162,2326r-59,-1l1044,2320r-58,-7l929,2302r-56,-13l817,2273r-53,-17l711,2235r-51,-23l610,2186r-48,-28l515,2128r-46,-32l426,2061r-43,-37l343,1986r-38,-40l268,1904r-34,-44l201,1814r-30,-47l143,1719r-25,-50l95,1617,74,1565,56,1511,41,1457,27,1400,17,1343r-7,-59l5,1225,4,1166r1,-59l10,1048r7,-59l27,932,41,877,56,821,74,767,95,715r23,-52l143,613r28,-48l201,518r33,-46l268,428r37,-42l343,346r40,-38l426,271r43,-35l515,204r47,-30l610,146r50,-26l711,98,764,76,817,59,873,43,929,29,986,19r58,-7l1103,7r59,-1l1221,7r59,5l1338,19r57,10l1451,43r56,16l1560,76r53,22l1664,120r50,26l1762,174r47,30l1855,236r43,35l1940,308r41,38l2019,386r36,42l2090,472r32,46l2152,565r28,48l2206,663r22,52l2249,767r18,54l2283,877r13,55l2306,989r8,59l2319,1107r1,59xe" fillcolor="#e4e4e4" stroked="f">
                <v:path arrowok="t"/>
                <o:lock v:ext="edit" verticies="t"/>
              </v:shape>
              <v:shape id="_x0000_s4106" style="position:absolute;left:10902;top:9372;width:386;height:387" coordsize="2320,2324" path="m2320,1162r-1,-59l2314,1044r-7,-59l2297,927r-14,-56l2269,817r-19,-55l2230,709r-24,-51l2181,608r-28,-48l2122,512r-32,-45l2056,422r-37,-41l1981,340r-41,-38l1898,265r-44,-35l1809,198r-48,-31l1713,139r-50,-25l1612,90,1559,70,1505,52,1450,37,1394,23,1336,13,1278,5,1220,1,1160,r-60,1l1042,5r-58,8l926,23,870,37,815,52,761,70,708,90r-51,24l607,139r-48,28l511,198r-45,32l421,265r-41,37l340,340r-39,41l264,422r-34,45l197,512r-30,48l139,608r-25,50l91,709,70,762,52,817,37,871,23,927,13,985r-8,59l1,1103,,1162r1,60l5,1280r8,60l23,1397r14,56l52,1507r18,55l91,1615r23,51l139,1716r28,49l197,1812r33,45l264,1902r37,42l340,1984r40,38l421,2059r45,35l511,2126r48,31l607,2185r50,25l708,2234r53,20l815,2273r55,15l926,2301r58,10l1042,2319r58,4l1160,2324r60,-1l1278,2319r58,-8l1394,2301r56,-13l1505,2273r54,-19l1612,2234r51,-24l1713,2185r48,-28l1809,2126r45,-32l1898,2059r42,-37l1981,1984r38,-40l2056,1902r34,-45l2122,1812r31,-47l2181,1716r25,-50l2230,1615r20,-53l2269,1507r14,-54l2297,1397r10,-57l2314,1280r5,-58l2320,1162xm2315,1162r-2,59l2309,1280r-7,59l2292,1396r-13,55l2263,1506r-18,54l2224,1612r-22,52l2176,1714r-28,48l2118,1809r-32,46l2051,1898r-36,42l1976,1980r-40,39l1895,2055r-44,35l1806,2122r-47,30l1711,2180r-50,26l1609,2228r-52,21l1503,2267r-54,16l1393,2296r-57,10l1278,2313r-59,4l1160,2320r-59,-3l1042,2313r-58,-7l927,2296r-56,-13l816,2267r-53,-18l710,2228r-51,-22l609,2180r-48,-28l514,2122r-46,-32l425,2055r-41,-36l343,1980r-39,-40l269,1898r-35,-43l202,1809r-30,-47l144,1714r-26,-50l96,1612,75,1560,57,1506,41,1451,28,1396,18,1339r-7,-59l6,1221,4,1162r2,-59l11,1044r7,-59l28,928,41,873,57,818,75,764,96,712r22,-52l144,610r28,-48l202,515r32,-46l269,426r35,-42l343,344r41,-39l425,269r43,-35l514,202r47,-30l609,144r50,-26l710,96,763,75,816,57,871,41,927,28,984,18r58,-7l1101,6r59,-2l1219,6r59,5l1336,18r57,10l1449,41r54,16l1557,75r52,21l1661,118r50,26l1759,172r47,30l1851,234r44,35l1936,305r40,39l2015,384r36,42l2086,469r32,46l2148,562r28,48l2202,660r22,52l2245,764r18,54l2279,873r13,55l2302,985r7,59l2313,1103r2,59xe" fillcolor="#e4e4e4" stroked="f">
                <v:path arrowok="t"/>
                <o:lock v:ext="edit" verticies="t"/>
              </v:shape>
              <v:shape id="_x0000_s4107" style="position:absolute;left:10902;top:9372;width:386;height:387" coordsize="2316,2320" path="m2316,1160r-1,-59l2310,1042r-8,-59l2292,926r-13,-55l2263,815r-18,-54l2224,709r-22,-52l2176,607r-28,-48l2118,512r-32,-46l2051,422r-36,-42l1977,340r-41,-38l1894,265r-43,-35l1805,198r-47,-30l1710,140r-50,-26l1609,92,1556,70,1503,53,1447,37,1391,23,1334,13,1276,6,1217,1,1158,r-59,1l1040,6r-58,7l925,23,869,37,813,53,760,70,707,92r-51,22l606,140r-48,28l511,198r-46,32l422,265r-43,37l339,340r-38,40l264,422r-34,44l197,512r-30,47l139,607r-25,50l91,709,70,761,52,815,37,871,23,926,13,983r-7,59l1,1101,,1160r1,59l6,1278r7,59l23,1394r14,57l52,1505r18,54l91,1611r23,52l139,1713r28,48l197,1808r33,46l264,1898r37,42l339,1980r40,38l422,2055r43,35l511,2122r47,30l606,2180r50,26l707,2229r53,21l813,2267r56,16l925,2296r57,11l1040,2314r59,5l1158,2320r59,-1l1276,2314r58,-7l1391,2296r56,-13l1503,2267r53,-17l1609,2229r51,-23l1710,2180r48,-28l1805,2122r46,-32l1894,2055r42,-37l1977,1980r38,-40l2051,1898r35,-44l2118,1808r30,-47l2176,1713r26,-50l2224,1611r21,-52l2263,1505r16,-54l2292,1394r10,-57l2310,1278r5,-59l2316,1160xm2310,1160r-1,59l2305,1278r-7,57l2287,1392r-13,56l2259,1503r-18,54l2220,1609r-23,52l2172,1711r-28,48l2114,1806r-33,45l2047,1894r-36,43l1973,1977r-40,38l1891,2052r-44,33l1803,2118r-47,30l1708,2176r-50,25l1606,2224r-52,21l1500,2263r-54,16l1390,2292r-57,10l1276,2309r-59,4l1158,2315r-59,-2l1040,2309r-57,-7l926,2292r-56,-13l815,2263r-53,-18l709,2224r-51,-23l608,2176r-48,-28l513,2118r-44,-33l425,2052r-42,-37l342,1977r-37,-40l269,1894r-35,-43l202,1806r-30,-47l144,1711r-26,-50l96,1609,75,1557,57,1503,41,1448,29,1392,19,1335r-8,-57l7,1219,6,1160r1,-59l11,1042r8,-57l29,928,41,872,57,817,75,763,96,711r22,-52l144,610r28,-49l202,514r32,-45l269,426r36,-43l342,343r41,-38l425,269r44,-34l513,202r47,-30l608,144r50,-24l709,96,762,75,815,57,870,41,926,29,983,19r57,-8l1099,7r59,-1l1217,7r59,4l1333,19r57,10l1446,41r54,16l1554,75r52,21l1658,120r50,24l1756,172r47,30l1847,235r44,34l1933,305r40,38l2011,383r36,43l2081,469r33,45l2144,561r28,49l2197,659r23,52l2241,763r18,54l2274,872r13,56l2298,985r7,57l2309,1101r1,59xe" fillcolor="#e4e4e4" stroked="f">
                <v:path arrowok="t"/>
                <o:lock v:ext="edit" verticies="t"/>
              </v:shape>
              <v:shape id="_x0000_s4108" style="position:absolute;left:10902;top:9372;width:386;height:386" coordsize="2311,2316" path="m2311,1158r-2,-59l2305,1040r-7,-59l2288,924r-13,-55l2259,814r-18,-54l2220,708r-22,-52l2172,606r-28,-48l2114,511r-32,-46l2047,422r-36,-42l1972,340r-40,-39l1891,265r-44,-35l1802,198r-47,-30l1707,140r-50,-26l1605,92,1553,71,1499,53,1445,37,1389,24,1332,14,1274,7,1215,2,1156,r-59,2l1038,7r-58,7l923,24,867,37,812,53,759,71,706,92r-51,22l605,140r-48,28l510,198r-46,32l421,265r-41,36l339,340r-39,40l265,422r-35,43l198,511r-30,47l140,606r-26,50l92,708,71,760,53,814,37,869,24,924,14,981r-7,59l2,1099,,1158r2,59l7,1276r7,59l24,1392r13,55l53,1502r18,54l92,1608r22,52l140,1710r28,48l198,1805r32,46l265,1894r35,42l339,1976r41,39l421,2051r43,35l510,2118r47,30l605,2176r50,26l706,2224r53,21l812,2263r55,16l923,2292r57,10l1038,2309r59,4l1156,2316r59,-3l1274,2309r58,-7l1389,2292r56,-13l1499,2263r54,-18l1605,2224r52,-22l1707,2176r48,-28l1802,2118r45,-32l1891,2051r41,-36l1972,1976r39,-40l2047,1894r35,-43l2114,1805r30,-47l2172,1710r26,-50l2220,1608r21,-52l2259,1502r16,-55l2288,1392r10,-57l2305,1276r4,-59l2311,1158xm2306,1158r-1,59l2300,1276r-7,57l2282,1390r-12,56l2255,1501r-18,54l2216,1606r-24,52l2168,1708r-28,48l2110,1803r-33,44l2044,1891r-37,41l1969,1973r-40,38l1888,2048r-44,33l1799,2113r-46,31l1704,2172r-50,25l1603,2220r-51,21l1498,2259r-54,15l1388,2287r-57,10l1273,2305r-58,4l1156,2310r-59,-1l1039,2305r-58,-8l924,2287r-56,-13l813,2259r-53,-18l709,2220r-52,-23l608,2172r-49,-28l513,2113r-45,-32l424,2048r-41,-37l343,1973r-38,-41l268,1891r-33,-44l202,1803r-30,-47l144,1708r-24,-50l96,1606,75,1555,57,1501,42,1446,29,1390,19,1333r-8,-57l7,1217,6,1158r1,-59l11,1041r8,-58l29,926,42,870,57,815,75,762,96,710r24,-52l144,609r28,-49l202,514r33,-46l268,425r37,-41l343,343r40,-38l424,268r44,-33l513,203r46,-31l608,144r49,-24l709,96,760,75,813,57,868,42,924,29,981,19r58,-8l1097,7r59,-1l1215,7r58,4l1331,19r57,10l1444,42r54,15l1552,75r51,21l1654,120r50,24l1753,172r46,31l1844,235r44,33l1929,305r40,38l2007,384r37,41l2077,468r33,46l2140,560r28,49l2192,658r24,52l2237,762r18,53l2270,870r12,56l2293,983r7,58l2305,1099r1,59xe" fillcolor="#e4e4e4" stroked="f">
                <v:path arrowok="t"/>
                <o:lock v:ext="edit" verticies="t"/>
              </v:shape>
              <v:shape id="_x0000_s4109" style="position:absolute;left:10903;top:9373;width:384;height:385" coordsize="2304,2309" path="m2304,1154r-1,-59l2299,1036r-7,-57l2281,922r-13,-56l2253,811r-18,-54l2214,705r-23,-52l2166,604r-28,-49l2108,508r-33,-45l2041,420r-36,-43l1967,337r-40,-38l1885,263r-44,-34l1797,196r-47,-30l1702,138r-50,-24l1600,90,1548,69,1494,51,1440,35,1384,23,1327,13,1270,5,1211,1,1152,r-59,1l1034,5r-57,8l920,23,864,35,809,51,756,69,703,90r-51,24l602,138r-48,28l507,196r-44,33l419,263r-42,36l336,337r-37,40l263,420r-35,43l196,508r-30,47l138,604r-26,49l90,705,69,757,51,811,35,866,23,922,13,979r-8,57l1,1095,,1154r1,59l5,1272r8,57l23,1386r12,56l51,1497r18,54l90,1603r22,52l138,1705r28,48l196,1800r32,45l263,1888r36,43l336,1971r41,38l419,2046r44,33l507,2112r47,30l602,2170r50,25l703,2218r53,21l809,2257r55,16l920,2286r57,10l1034,2303r59,4l1152,2309r59,-2l1270,2303r57,-7l1384,2286r56,-13l1494,2257r54,-18l1600,2218r52,-23l1702,2170r48,-28l1797,2112r44,-33l1885,2046r42,-37l1967,1971r38,-40l2041,1888r34,-43l2108,1800r30,-47l2166,1705r25,-50l2214,1603r21,-52l2253,1497r15,-55l2281,1386r11,-57l2299,1272r4,-59l2304,1154xm2300,1154r-1,59l2294,1271r-8,58l2276,1385r-13,56l2248,1496r-19,54l2209,1602r-23,50l2161,1703r-28,48l2103,1797r-32,45l2038,1886r-36,41l1964,1968r-40,38l1881,2041r-42,35l1793,2107r-47,30l1698,2165r-49,26l1598,2213r-51,22l1493,2252r-54,16l1383,2280r-56,10l1269,2298r-58,5l1152,2304r-59,-1l1035,2298r-58,-8l921,2280r-56,-12l811,2252r-54,-17l706,2213r-52,-22l605,2165r-48,-28l510,2107r-45,-31l422,2041r-42,-35l341,1968r-39,-41l266,1886r-33,-44l200,1797r-30,-46l142,1703r-24,-51l94,1602,74,1550,55,1496,41,1441,27,1385,17,1329r-6,-58l6,1213,4,1154r2,-59l11,1037r6,-58l27,923,41,867,55,812,74,758,94,707r24,-51l142,606r28,-48l200,511r33,-45l266,423r36,-42l341,342r39,-40l422,267r43,-34l510,201r47,-30l605,143r49,-25l706,95,757,74,811,55,865,41,921,28,977,17r58,-7l1093,5r59,-1l1211,5r58,5l1327,17r56,11l1439,41r54,14l1547,74r51,21l1649,118r49,25l1746,171r47,30l1839,233r42,34l1924,302r40,40l2002,381r36,42l2071,466r32,45l2133,558r28,48l2186,656r23,51l2229,758r19,54l2263,867r13,56l2286,979r8,58l2299,1095r1,59xe" fillcolor="#e4e4e4" stroked="f">
                <v:path arrowok="t"/>
                <o:lock v:ext="edit" verticies="t"/>
              </v:shape>
              <v:shape id="_x0000_s4110" style="position:absolute;left:10903;top:9373;width:384;height:384" coordsize="2300,2304" path="m2300,1152r-1,-59l2294,1035r-7,-58l2276,920r-12,-56l2249,809r-18,-53l2210,704r-24,-52l2162,603r-28,-49l2104,508r-33,-46l2038,419r-37,-41l1963,337r-40,-38l1882,262r-44,-33l1793,197r-46,-31l1698,138r-50,-24l1597,90,1546,69,1492,51,1438,36,1382,23,1325,13,1267,5,1209,1,1150,r-59,1l1033,5r-58,8l918,23,862,36,807,51,754,69,703,90r-52,24l602,138r-49,28l507,197r-45,32l418,262r-41,37l337,337r-38,41l262,419r-33,43l196,508r-30,46l138,603r-24,49l90,704,69,756,51,809,36,864,23,920,13,977r-8,58l1,1093,,1152r1,59l5,1270r8,57l23,1384r13,56l51,1495r18,54l90,1600r24,52l138,1702r28,48l196,1797r33,44l262,1885r37,41l337,1967r40,38l418,2042r44,33l507,2107r46,31l602,2166r49,25l703,2214r51,21l807,2253r55,15l918,2281r57,10l1033,2299r58,4l1150,2304r59,-1l1267,2299r58,-8l1382,2281r56,-13l1492,2253r54,-18l1597,2214r51,-23l1698,2166r49,-28l1793,2107r45,-32l1882,2042r41,-37l1963,1967r38,-41l2038,1885r33,-44l2104,1797r30,-47l2162,1702r24,-50l2210,1600r21,-51l2249,1495r15,-55l2276,1384r11,-57l2294,1270r5,-59l2300,1152xm2295,1152r-2,59l2289,1269r-7,57l2272,1383r-13,56l2243,1493r-18,53l2205,1599r-23,50l2157,1698r-28,48l2099,1793r-31,45l2033,1882r-35,41l1960,1963r-40,38l1878,2037r-43,35l1790,2103r-47,30l1695,2161r-49,25l1596,2209r-52,20l1490,2248r-53,15l1381,2276r-57,10l1267,2293r-58,4l1150,2300r-59,-3l1033,2293r-57,-7l919,2276r-56,-13l810,2248r-54,-19l704,2209r-51,-23l604,2161r-48,-28l510,2103r-45,-31l421,2037r-41,-36l340,1963r-38,-40l266,1882r-34,-44l201,1793r-31,-47l143,1698r-25,-49l95,1599,75,1546,57,1493,41,1439,28,1383,18,1326r-7,-57l7,1211,4,1152r3,-59l11,1035r7,-57l28,921,41,866,57,811,75,758,95,705r23,-50l143,606r27,-49l201,511r31,-45l266,422r36,-41l340,341r40,-38l421,267r44,-35l510,201r46,-30l604,143r49,-25l704,95,756,75,810,57,863,41,919,28,976,18r57,-7l1091,7r59,-3l1209,7r58,4l1324,18r57,10l1437,41r53,16l1544,75r52,20l1646,118r49,25l1743,171r47,30l1835,232r43,35l1920,303r40,38l1998,381r35,41l2068,466r31,45l2129,557r28,49l2182,655r23,50l2225,758r18,53l2259,866r13,55l2282,978r7,57l2293,1093r2,59xe" fillcolor="#e4e4e4" stroked="f">
                <v:path arrowok="t"/>
                <o:lock v:ext="edit" verticies="t"/>
              </v:shape>
              <v:shape id="_x0000_s4111" style="position:absolute;left:10904;top:9374;width:382;height:383" coordsize="2296,2300" path="m2296,1150r-1,-59l2290,1033r-8,-58l2272,919r-13,-56l2244,808r-19,-54l2205,703r-23,-51l2157,602r-28,-48l2099,507r-32,-45l2034,419r-36,-42l1960,338r-40,-40l1877,263r-42,-34l1789,197r-47,-30l1694,139r-49,-25l1594,91,1543,70,1489,51,1435,37,1379,24,1323,13,1265,6,1207,1,1148,r-59,1l1031,6r-58,7l917,24,861,37,807,51,753,70,702,91r-52,23l601,139r-48,28l506,197r-45,32l418,263r-42,35l337,338r-39,39l262,419r-33,43l196,507r-30,47l138,602r-24,50l90,703,70,754,51,808,37,863,23,919,13,975r-6,58l2,1091,,1150r2,59l7,1267r6,58l23,1381r14,56l51,1492r19,54l90,1598r24,50l138,1699r28,48l196,1793r33,45l262,1882r36,41l337,1964r39,38l418,2037r43,35l506,2103r47,30l601,2161r49,26l702,2209r51,22l807,2248r54,16l917,2276r56,10l1031,2294r58,5l1148,2300r59,-1l1265,2294r58,-8l1379,2276r56,-12l1489,2248r54,-17l1594,2209r51,-22l1694,2161r48,-28l1789,2103r46,-31l1877,2037r43,-35l1960,1964r38,-41l2034,1882r33,-44l2099,1793r30,-46l2157,1699r25,-51l2205,1598r20,-52l2244,1492r15,-55l2272,1381r10,-56l2290,1267r5,-58l2296,1150xm2290,1150r-1,59l2285,1267r-8,57l2268,1381r-14,55l2239,1491r-18,52l2201,1596r-24,50l2153,1695r-28,48l2095,1790r-31,45l2029,1879r-36,41l1955,1959r-39,38l1874,2034r-42,33l1787,2099r-47,30l1692,2157r-49,24l1593,2205r-52,20l1488,2243r-55,16l1378,2272r-56,10l1265,2289r-58,4l1148,2294r-59,-1l1031,2289r-57,-7l918,2272r-56,-13l808,2243r-53,-18l703,2205r-50,-24l604,2157r-48,-28l509,2099r-45,-32l421,2034r-42,-37l340,1959r-38,-39l267,1879r-35,-44l201,1790r-30,-47l143,1695r-25,-49l95,1596,75,1543,57,1491,41,1436,29,1381,19,1324r-8,-57l7,1209,6,1150r1,-59l11,1033r8,-57l29,920,41,864,57,810,75,757,95,704r23,-50l143,605r28,-48l201,510r31,-45l267,422r35,-42l340,341r39,-38l421,267r43,-34l509,201r47,-30l604,143r49,-24l703,95,755,75,808,57,862,41,918,29,974,19r57,-8l1089,7r59,-1l1207,7r58,4l1322,19r56,10l1433,41r55,16l1541,75r52,20l1643,119r49,24l1740,171r47,30l1832,233r42,34l1916,303r39,38l1993,380r36,42l2064,465r31,45l2125,557r28,48l2177,654r24,50l2221,757r18,53l2254,864r14,56l2277,976r8,57l2289,1091r1,59xe" fillcolor="#e4e4e4" stroked="f">
                <v:path arrowok="t"/>
                <o:lock v:ext="edit" verticies="t"/>
              </v:shape>
              <v:shape id="_x0000_s4112" style="position:absolute;left:10904;top:9374;width:382;height:383" coordsize="2291,2296" path="m2291,1148r-2,-59l2285,1031r-7,-57l2268,917r-13,-55l2239,807r-18,-53l2201,701r-23,-50l2153,602r-28,-49l2095,507r-31,-45l2029,418r-35,-41l1956,337r-40,-38l1874,263r-43,-35l1786,197r-47,-30l1691,139r-49,-25l1592,91,1540,71,1486,53,1433,37,1377,24,1320,14,1263,7,1205,3,1146,r-59,3l1029,7r-57,7l915,24,859,37,806,53,752,71,700,91r-51,23l600,139r-48,28l506,197r-45,31l417,263r-41,36l336,337r-38,40l262,418r-34,44l197,507r-31,46l139,602r-25,49l91,701,71,754,53,807,37,862,24,917,14,974r-7,57l3,1089,,1148r3,59l7,1265r7,57l24,1379r13,56l53,1489r18,53l91,1595r23,50l139,1694r27,48l197,1789r31,45l262,1878r36,41l336,1959r40,38l417,2033r44,35l506,2099r46,30l600,2157r49,25l700,2205r52,20l806,2244r53,15l915,2272r57,10l1029,2289r58,4l1146,2296r59,-3l1263,2289r57,-7l1377,2272r56,-13l1486,2244r54,-19l1592,2205r50,-23l1691,2157r48,-28l1786,2099r45,-31l1874,2033r42,-36l1956,1959r38,-40l2029,1878r35,-44l2095,1789r30,-47l2153,1694r25,-49l2201,1595r20,-53l2239,1489r16,-54l2268,1379r10,-57l2285,1265r4,-58l2291,1148xm2286,1148r-1,59l2280,1265r-8,57l2262,1378r-12,56l2235,1488r-18,53l2197,1593r-24,50l2149,1692r-28,48l2091,1787r-32,45l2026,1874r-37,42l1952,1956r-40,38l1871,2030r-44,33l1783,2096r-46,29l1689,2153r-49,24l1590,2201r-53,20l1485,2239r-55,15l1376,2267r-56,10l1263,2284r-58,5l1146,2290r-59,-1l1030,2284r-58,-7l916,2267r-55,-13l807,2239r-53,-18l702,2201r-50,-24l603,2153r-48,-28l509,2096r-45,-33l421,2030r-41,-36l339,1956r-36,-40l266,1874r-34,-42l201,1787r-30,-47l143,1692r-24,-49l95,1593,75,1541,57,1488,42,1434,29,1378,19,1322r-8,-57l7,1207,6,1148r1,-59l11,1032r8,-58l29,918,42,863,57,808,75,756,95,703r24,-50l143,604r28,-48l201,510r31,-45l266,422r37,-42l339,340r41,-37l421,266r43,-33l509,201r46,-30l603,143r49,-24l702,95,754,75,807,57,861,42,916,29,972,19r58,-8l1087,7r59,-1l1205,7r58,4l1320,19r56,10l1430,42r55,15l1537,75r53,20l1640,119r49,24l1737,171r46,30l1827,233r44,33l1912,303r40,37l1989,380r37,42l2059,465r32,45l2121,556r28,48l2173,653r24,50l2217,756r18,52l2250,863r12,55l2272,974r8,58l2285,1089r1,59xe" fillcolor="#e4e4e4" stroked="f">
                <v:path arrowok="t"/>
                <o:lock v:ext="edit" verticies="t"/>
              </v:shape>
              <v:shape id="_x0000_s4113" style="position:absolute;left:10905;top:9375;width:380;height:381" coordsize="2284,2288" path="m2284,1144r-1,-59l2279,1027r-8,-57l2262,914r-14,-56l2233,804r-18,-53l2195,698r-24,-50l2147,599r-28,-48l2089,504r-31,-45l2023,416r-36,-42l1949,335r-39,-38l1868,261r-42,-34l1781,195r-47,-30l1686,137r-49,-24l1587,89,1535,69,1482,51,1427,35,1372,23,1316,13,1259,5,1201,1,1142,r-59,1l1025,5r-57,8l912,23,856,35,802,51,749,69,697,89r-50,24l598,137r-48,28l503,195r-45,32l415,261r-42,36l334,335r-38,39l261,416r-35,43l195,504r-30,47l137,599r-25,49l89,698,69,751,51,804,35,858,23,914,13,970r-8,57l1,1085,,1144r1,59l5,1261r8,57l23,1375r12,55l51,1485r18,52l89,1590r23,50l137,1689r28,48l195,1784r31,45l261,1873r35,41l334,1953r39,38l415,2028r43,33l503,2093r47,30l598,2151r49,24l697,2199r52,20l802,2237r54,16l912,2266r56,10l1025,2283r58,4l1142,2288r59,-1l1259,2283r57,-7l1372,2266r55,-13l1482,2237r53,-18l1587,2199r50,-24l1686,2151r48,-28l1781,2093r45,-32l1868,2028r42,-37l1949,1953r38,-39l2023,1873r35,-44l2089,1784r30,-47l2147,1689r24,-49l2195,1590r20,-53l2233,1485r15,-55l2262,1375r9,-57l2279,1261r4,-58l2284,1144xm2280,1144r-3,59l2273,1260r-7,57l2256,1374r-12,55l2228,1483r-18,53l2190,1588r-23,50l2142,1687r-27,48l2086,1781r-33,45l2020,1869r-36,42l1946,1950r-39,38l1866,2023r-44,34l1778,2089r-46,29l1684,2146r-49,25l1585,2194r-52,21l1480,2232r-54,16l1372,2260r-57,10l1258,2278r-58,5l1142,2284r-58,-1l1026,2278r-57,-8l913,2260r-56,-12l804,2232r-54,-17l699,2194r-50,-23l600,2146r-48,-28l506,2089r-45,-32l418,2023r-41,-35l338,1950r-38,-39l264,1869r-33,-43l198,1781r-29,-46l141,1687r-24,-49l93,1588,73,1536,55,1483,40,1429,28,1374,17,1317r-6,-57l6,1203,4,1144r2,-58l11,1028r6,-57l28,915,40,859,55,805,73,752,93,700r24,-50l141,601r28,-48l198,507r33,-45l264,419r36,-42l338,338r39,-38l418,265r43,-34l506,199r46,-29l600,142r49,-25l699,94,750,73,804,56,857,40,913,28,969,18r57,-7l1084,6r58,-2l1200,6r58,5l1315,18r57,10l1426,40r54,16l1533,73r52,21l1635,117r49,25l1732,170r46,29l1822,231r44,34l1907,300r39,38l1984,377r36,42l2053,462r33,45l2115,553r27,48l2167,650r23,50l2210,752r18,53l2244,859r12,56l2266,971r7,57l2277,1086r3,58xe" fillcolor="#e4e4e4" stroked="f">
                <v:path arrowok="t"/>
                <o:lock v:ext="edit" verticies="t"/>
              </v:shape>
              <v:shape id="_x0000_s4114" style="position:absolute;left:10905;top:9375;width:380;height:381" coordsize="2280,2284" path="m2280,1142r-1,-59l2274,1026r-8,-58l2256,912r-12,-55l2229,802r-18,-52l2191,697r-24,-50l2143,598r-28,-48l2085,504r-32,-45l2020,416r-37,-42l1946,334r-40,-37l1865,260r-44,-33l1777,195r-46,-30l1683,137r-49,-24l1584,89,1531,69,1479,51,1424,36,1370,23,1314,13,1257,5,1199,1,1140,r-59,1l1024,5r-58,8l910,23,855,36,801,51,748,69,696,89r-50,24l597,137r-48,28l503,195r-45,32l415,260r-41,37l333,334r-36,40l260,416r-34,43l195,504r-30,46l137,598r-24,49l89,697,69,750,51,802,36,857,23,912,13,968r-8,58l1,1083,,1142r1,59l5,1259r8,57l23,1372r13,56l51,1482r18,53l89,1587r24,50l137,1686r28,48l195,1781r31,45l260,1868r37,42l333,1950r41,38l415,2024r43,33l503,2090r46,29l597,2147r49,24l696,2195r52,20l801,2233r54,15l910,2261r56,10l1024,2278r57,5l1140,2284r59,-1l1257,2278r57,-7l1370,2261r54,-13l1479,2233r52,-18l1584,2195r50,-24l1683,2147r48,-28l1777,2090r44,-33l1865,2024r41,-36l1946,1950r37,-40l2020,1868r33,-42l2085,1781r30,-47l2143,1686r24,-49l2191,1587r20,-52l2229,1482r15,-54l2256,1372r10,-56l2274,1259r5,-58l2280,1142xm2275,1142r-2,58l2269,1258r-7,57l2252,1371r-13,55l2224,1481r-18,52l2186,1585r-23,50l2138,1684r-28,48l2081,1778r-32,45l2015,1865r-35,41l1942,1947r-39,36l1862,2019r-43,34l1775,2085r-46,29l1681,2142r-49,25l1582,2190r-52,20l1478,2228r-55,16l1369,2256r-56,10l1256,2273r-58,4l1140,2280r-58,-3l1024,2273r-57,-7l911,2256r-54,-12l802,2228r-53,-18l698,2190r-50,-23l599,2142r-48,-28l505,2085r-44,-32l418,2019r-41,-36l338,1947r-38,-41l264,1865r-33,-42l198,1778r-29,-46l142,1684r-25,-49l95,1585,73,1533,56,1481,41,1426,28,1371,18,1315r-7,-57l7,1200,5,1142r2,-58l11,1026r7,-57l28,913,41,858,56,805,73,751,95,699r22,-50l142,600r27,-47l198,506r33,-45l264,419r36,-41l338,339r39,-38l418,265r43,-34l505,199r46,-29l599,142r49,-25l698,95,749,74,802,56,857,41,911,28,967,18r57,-7l1082,7r58,-2l1198,7r58,4l1313,18r56,10l1423,41r55,15l1530,74r52,21l1632,117r49,25l1729,170r46,29l1819,231r43,34l1903,301r39,38l1980,378r35,41l2049,461r32,45l2110,553r28,47l2163,649r23,50l2206,751r18,54l2239,858r13,55l2262,969r7,57l2273,1084r2,58xe" fillcolor="#e4e4e4" stroked="f">
                <v:path arrowok="t"/>
                <o:lock v:ext="edit" verticies="t"/>
              </v:shape>
              <v:shape id="_x0000_s4115" style="position:absolute;left:10905;top:9375;width:380;height:380" coordsize="2276,2280" path="m2276,1140r-3,-58l2269,1024r-7,-57l2252,911r-12,-56l2224,801r-18,-53l2186,696r-23,-50l2138,597r-27,-48l2082,503r-33,-45l2016,415r-36,-42l1942,334r-39,-38l1862,261r-44,-34l1774,195r-46,-29l1680,138r-49,-25l1581,90,1529,69,1476,52,1422,36,1368,24,1311,14,1254,7,1196,2,1138,r-58,2l1022,7r-57,7l909,24,853,36,800,52,746,69,695,90r-50,23l596,138r-48,28l502,195r-45,32l414,261r-41,35l334,334r-38,39l260,415r-33,43l194,503r-29,46l137,597r-24,49l89,696,69,748,51,801,36,855,24,911,13,967r-6,57l2,1082,,1140r2,59l7,1256r6,57l24,1370r12,55l51,1479r18,53l89,1584r24,50l137,1683r28,48l194,1777r33,45l260,1865r36,42l334,1946r39,38l414,2019r43,34l502,2085r46,29l596,2142r49,25l695,2190r51,21l800,2228r53,16l909,2256r56,10l1022,2274r58,5l1138,2280r58,-1l1254,2274r57,-8l1368,2256r54,-12l1476,2228r53,-17l1581,2190r50,-23l1680,2142r48,-28l1774,2085r44,-32l1862,2019r41,-35l1942,1946r38,-39l2016,1865r33,-43l2082,1777r29,-46l2138,1683r25,-49l2186,1584r20,-52l2224,1479r16,-54l2252,1370r10,-57l2269,1256r4,-57l2276,1140xm2270,1140r-1,58l2264,1256r-7,57l2248,1369r-14,55l2220,1477r-18,53l2181,1581r-22,51l2134,1681r-28,48l2077,1775r-32,44l2011,1862r-35,41l1939,1942r-39,38l1858,2015r-43,35l1771,2081r-46,29l1678,2138r-49,25l1578,2186r-51,20l1475,2224r-54,14l1367,2252r-56,10l1254,2269r-58,4l1138,2274r-58,-1l1022,2269r-57,-7l909,2252r-54,-14l801,2224r-52,-18l697,2186r-50,-23l598,2138r-47,-28l504,2081r-43,-31l417,2015r-41,-35l337,1942r-37,-39l264,1862r-33,-43l199,1775r-29,-46l142,1681r-25,-49l95,1581,74,1530,57,1477,41,1424,28,1369r-9,-56l11,1256,7,1198,6,1140r1,-58l11,1024r8,-57l28,911,41,856,57,803,74,750,95,699r22,-51l142,599r28,-47l199,505r32,-43l264,418r36,-41l337,338r39,-37l417,265r44,-34l504,199r47,-29l598,142r49,-25l697,95,749,74,801,56,855,41,909,28r56,-9l1022,11r58,-4l1138,6r58,1l1254,11r57,8l1367,28r54,13l1475,56r52,18l1578,95r51,22l1678,142r47,28l1771,199r44,32l1858,265r42,36l1939,338r37,39l2011,418r34,44l2077,505r29,47l2134,599r25,49l2181,699r21,51l2220,803r14,53l2248,911r9,56l2264,1024r5,58l2270,1140xe" fillcolor="#e4e4e4" stroked="f">
                <v:path arrowok="t"/>
                <o:lock v:ext="edit" verticies="t"/>
              </v:shape>
              <v:shape id="_x0000_s4116" style="position:absolute;left:10906;top:9376;width:378;height:379" coordsize="2270,2275" path="m2270,1137r-2,-58l2264,1021r-7,-57l2247,908r-13,-55l2219,800r-18,-54l2181,694r-23,-50l2133,595r-28,-47l2076,501r-32,-45l2010,414r-35,-41l1937,334r-39,-38l1857,260r-43,-34l1770,194r-46,-29l1676,137r-49,-25l1577,90,1525,69,1473,51,1418,36,1364,23,1308,13,1251,6,1193,2,1135,r-58,2l1019,6r-57,7l906,23,852,36,797,51,744,69,693,90r-50,22l594,137r-48,28l500,194r-44,32l413,260r-41,36l333,334r-38,39l259,414r-33,42l193,501r-29,47l137,595r-25,49l90,694,68,746,51,800,36,853,23,908,13,964r-7,57l2,1079,,1137r2,58l6,1253r7,57l23,1366r13,55l51,1476r17,52l90,1580r22,50l137,1679r27,48l193,1773r33,45l259,1860r36,41l333,1942r39,36l413,2014r43,34l500,2080r46,29l594,2137r49,25l693,2185r51,20l797,2223r55,16l906,2251r56,10l1019,2268r58,4l1135,2275r58,-3l1251,2268r57,-7l1364,2251r54,-12l1473,2223r52,-18l1577,2185r50,-23l1676,2137r48,-28l1770,2080r44,-32l1857,2014r41,-36l1937,1942r38,-41l2010,1860r34,-42l2076,1773r29,-46l2133,1679r25,-49l2181,1580r20,-52l2219,1476r15,-55l2247,1366r10,-56l2264,1253r4,-58l2270,1137xm2265,1137r-1,58l2259,1253r-8,56l2241,1365r-12,55l2214,1473r-18,53l2176,1577r-23,51l2129,1677r-28,47l2072,1769r-31,45l2007,1857r-36,41l1934,1937r-40,38l1853,2011r-42,33l1766,2076r-46,29l1674,2133r-49,24l1574,2180r-51,21l1471,2219r-54,14l1362,2246r-55,10l1251,2263r-58,5l1135,2269r-58,-1l1019,2263r-56,-7l907,2246r-54,-13l799,2219r-52,-18l695,2180r-50,-23l596,2133r-47,-28l504,2076r-45,-32l417,2011r-42,-36l336,1937r-38,-39l263,1857r-34,-43l198,1769r-29,-45l141,1677r-25,-49l94,1577,74,1526,56,1473,41,1420,28,1365,18,1309r-8,-56l6,1195,5,1137r1,-58l10,1022r8,-57l28,909,41,854,56,801,74,748,94,697r22,-51l141,597r28,-47l198,504r31,-44l263,417r35,-41l336,337r39,-38l417,263r42,-33l504,198r45,-29l596,141r49,-24l695,94,747,74,799,56,853,41,907,28,963,18r56,-7l1077,6r58,-1l1193,6r58,5l1307,18r55,10l1417,41r54,15l1523,74r51,20l1625,117r49,24l1720,169r46,29l1811,230r42,33l1894,299r40,38l1971,376r36,41l2041,460r31,44l2101,550r28,47l2153,646r23,51l2196,748r18,53l2229,854r12,55l2251,965r8,57l2264,1079r1,58xe" fillcolor="#e4e4e4" stroked="f">
                <v:path arrowok="t"/>
                <o:lock v:ext="edit" verticies="t"/>
              </v:shape>
              <v:shape id="_x0000_s4117" style="position:absolute;left:10906;top:9376;width:378;height:378" coordsize="2264,2268" path="m2264,1134r-1,-58l2258,1018r-7,-57l2242,905r-14,-55l2214,797r-18,-53l2175,693r-22,-51l2128,593r-28,-47l2071,499r-32,-43l2005,412r-35,-41l1933,332r-39,-37l1852,259r-43,-34l1765,193r-46,-29l1672,136r-49,-25l1572,89,1521,68,1469,50,1415,35,1361,22r-56,-9l1248,5,1190,1,1132,r-58,1l1016,5r-57,8l903,22,849,35,795,50,743,68,691,89r-50,22l592,136r-47,28l498,193r-43,32l411,259r-41,36l331,332r-37,39l258,412r-33,44l193,499r-29,47l136,593r-25,49l89,693,68,744,51,797,35,850,22,905r-9,56l5,1018r-4,58l,1134r1,58l5,1250r8,57l22,1363r13,55l51,1471r17,53l89,1575r22,51l136,1675r28,48l193,1769r32,44l258,1856r36,41l331,1936r39,38l411,2009r44,35l498,2075r47,29l592,2132r49,25l691,2180r52,20l795,2218r54,14l903,2246r56,10l1016,2263r58,4l1132,2268r58,-1l1248,2263r57,-7l1361,2246r54,-14l1469,2218r52,-18l1572,2180r51,-23l1672,2132r47,-28l1765,2075r44,-31l1852,2009r42,-35l1933,1936r37,-39l2005,1856r34,-43l2071,1769r29,-46l2128,1675r25,-49l2175,1575r21,-51l2214,1471r14,-53l2242,1363r9,-56l2258,1250r5,-58l2264,1134xm2260,1134r-3,58l2253,1249r-7,57l2236,1362r-12,55l2208,1470r-18,53l2170,1573r-22,50l2123,1673r-27,47l2067,1765r-32,45l2002,1853r-36,41l1929,1933r-40,37l1849,2006r-42,33l1762,2070r-46,30l1670,2127r-50,25l1570,2174r-51,20l1468,2212r-54,16l1359,2240r-55,10l1247,2258r-57,4l1132,2264r-58,-2l1017,2258r-57,-8l904,2240r-54,-12l796,2212r-51,-18l693,2174r-50,-22l594,2127r-47,-27l502,2070r-45,-31l415,2006r-41,-36l334,1933r-36,-39l262,1853r-34,-43l197,1765r-29,-45l140,1673r-24,-50l93,1573,73,1523,55,1470,40,1417,28,1362,18,1306r-7,-57l6,1192,4,1134r2,-58l11,1019r7,-57l28,906,40,852,55,799,73,746,93,695r23,-50l140,595r28,-47l197,503r31,-45l262,415r36,-40l334,335r40,-37l415,262r42,-33l502,198r45,-30l594,141r49,-25l693,94,745,73,796,56,850,40,904,28,960,18r57,-7l1074,6r58,-2l1190,6r57,5l1304,18r55,10l1414,40r54,16l1519,73r51,21l1620,116r50,25l1716,168r46,30l1807,229r42,33l1889,298r40,37l1966,375r36,40l2035,458r32,45l2096,548r27,47l2148,645r22,50l2190,746r18,53l2224,852r12,54l2246,962r7,57l2257,1076r3,58xe" fillcolor="#e6e5e5" stroked="f">
                <v:path arrowok="t"/>
                <o:lock v:ext="edit" verticies="t"/>
              </v:shape>
              <v:shape id="_x0000_s4118" style="position:absolute;left:10907;top:9377;width:376;height:377" coordsize="2260,2264" path="m2260,1132r-1,-58l2254,1017r-8,-57l2236,904r-12,-55l2209,796r-18,-53l2171,692r-23,-51l2124,592r-28,-47l2067,499r-31,-44l2002,412r-36,-41l1929,332r-40,-38l1848,258r-42,-33l1761,193r-46,-29l1669,136r-49,-24l1569,89,1518,69,1466,51,1412,36,1357,23,1302,13,1246,6,1188,1,1130,r-58,1l1014,6r-56,7l902,23,848,36,794,51,742,69,690,89r-50,23l591,136r-47,28l499,193r-45,32l412,258r-42,36l331,332r-38,39l258,412r-34,43l193,499r-29,46l136,592r-25,49l89,692,69,743,51,796,36,849,23,904,13,960r-8,57l1,1074,,1132r1,58l5,1248r8,56l23,1360r13,55l51,1468r18,53l89,1572r22,51l136,1672r28,47l193,1764r31,45l258,1852r35,41l331,1932r39,38l412,2006r42,33l499,2071r45,29l591,2128r49,24l690,2175r52,21l794,2214r54,14l902,2241r56,10l1014,2258r58,5l1130,2264r58,-1l1246,2258r56,-7l1357,2241r55,-13l1466,2214r52,-18l1569,2175r51,-23l1669,2128r46,-28l1761,2071r45,-32l1848,2006r41,-36l1929,1932r37,-39l2002,1852r34,-43l2067,1764r29,-45l2124,1672r24,-49l2171,1572r20,-51l2209,1468r15,-53l2236,1360r10,-56l2254,1248r5,-58l2260,1132xm2254,1132r-1,58l2249,1247r-7,57l2232,1359r-12,55l2204,1467r-18,53l2166,1571r-22,49l2119,1670r-28,46l2062,1762r-31,44l1998,1849r-36,41l1925,1929r-39,38l1845,2001r-43,34l1759,2066r-46,29l1666,2123r-49,25l1567,2170r-50,20l1464,2208r-53,16l1356,2236r-54,10l1245,2253r-57,4l1130,2258r-58,-1l1015,2253r-57,-7l903,2236r-54,-12l795,2208r-52,-18l693,2170r-51,-22l593,2123r-47,-28l501,2066r-44,-31l415,2001r-41,-34l335,1929r-37,-39l262,1849r-33,-43l197,1762r-29,-46l140,1670r-24,-50l94,1571,74,1520,56,1467,40,1414,28,1359,18,1304r-7,-57l7,1190,5,1132r2,-58l11,1017r7,-56l28,905,40,850,56,797,74,744,94,694r22,-50l140,594r28,-46l197,502r32,-44l262,416r36,-42l335,335r39,-37l415,263r42,-34l501,198r45,-29l593,141r49,-25l693,94,743,74,795,56,849,40,903,28,958,18r57,-7l1072,7r58,-1l1188,7r57,4l1302,18r54,10l1411,40r53,16l1517,74r50,20l1617,116r49,25l1713,169r46,29l1802,229r43,34l1886,298r39,37l1962,374r36,42l2031,458r31,44l2091,548r28,46l2144,644r22,50l2186,744r18,53l2220,850r12,55l2242,961r7,56l2253,1074r1,58xe" fillcolor="#e6e5e5" stroked="f">
                <v:path arrowok="t"/>
                <o:lock v:ext="edit" verticies="t"/>
              </v:shape>
              <v:shape id="_x0000_s4119" style="position:absolute;left:10907;top:9377;width:376;height:377" coordsize="2256,2260" path="m2256,1130r-3,-58l2249,1015r-7,-57l2232,902r-12,-54l2204,795r-18,-53l2166,691r-22,-50l2119,591r-27,-47l2063,499r-32,-45l1998,411r-36,-40l1925,331r-40,-37l1845,258r-42,-33l1758,194r-46,-30l1666,137r-50,-25l1566,90,1515,69,1464,52,1410,36,1355,24,1300,14,1243,7,1186,2,1128,r-58,2l1013,7r-57,7l900,24,846,36,792,52,741,69,689,90r-50,22l590,137r-47,27l498,194r-45,31l411,258r-41,36l330,331r-36,40l258,411r-34,43l193,499r-29,45l136,591r-24,50l89,691,69,742,51,795,36,848,24,902,14,958r-7,57l2,1072,,1130r2,58l7,1245r7,57l24,1358r12,55l51,1466r18,53l89,1569r23,50l136,1669r28,47l193,1761r31,45l258,1849r36,41l330,1929r40,37l411,2002r42,33l498,2066r45,30l590,2123r49,25l689,2170r52,20l792,2208r54,16l900,2236r56,10l1013,2254r57,4l1128,2260r58,-2l1243,2254r57,-8l1355,2236r55,-12l1464,2208r51,-18l1566,2170r50,-22l1666,2123r46,-27l1758,2066r45,-31l1845,2002r40,-36l1925,1929r37,-39l1998,1849r33,-43l2063,1761r29,-45l2119,1669r25,-50l2166,1569r20,-50l2204,1466r16,-53l2232,1358r10,-56l2249,1245r4,-57l2256,1130xm2250,1130r-1,58l2244,1245r-7,56l2228,1357r-14,55l2200,1464r-18,53l2162,1568r-22,49l2115,1666r-28,47l2058,1759r-31,44l1993,1845r-34,42l1921,1925r-39,38l1842,1997r-43,34l1755,2062r-45,30l1663,2119r-49,25l1565,2166r-51,20l1461,2204r-53,16l1354,2232r-55,10l1243,2249r-57,4l1128,2254r-58,-1l1013,2249r-56,-7l901,2232r-53,-12l794,2204r-52,-18l691,2166r-49,-22l592,2119r-46,-27l501,2062r-45,-31l414,1997r-40,-34l335,1925r-38,-38l262,1845r-33,-42l198,1759r-29,-46l141,1666r-25,-49l94,1568,74,1517,56,1464,41,1412,28,1357r-9,-56l11,1245,7,1188,6,1130r1,-58l11,1015r8,-56l28,903,41,849,56,796,74,743,94,692r22,-49l141,595r28,-48l198,502r31,-45l262,415r35,-40l335,335r39,-38l414,263r42,-34l501,198r45,-29l592,141r50,-25l691,94,742,74,794,56,848,42,901,28r56,-9l1013,11r57,-4l1128,6r58,1l1243,11r56,8l1354,28r54,14l1461,56r53,18l1565,94r49,22l1663,141r47,28l1755,198r44,31l1842,263r40,34l1921,335r38,40l1993,415r34,42l2058,502r29,45l2115,595r25,48l2162,692r20,51l2200,796r14,53l2228,903r9,56l2244,1015r5,57l2250,1130xe" fillcolor="#e6e5e5" stroked="f">
                <v:path arrowok="t"/>
                <o:lock v:ext="edit" verticies="t"/>
              </v:shape>
              <v:shape id="_x0000_s4120" style="position:absolute;left:10908;top:9378;width:374;height:375" coordsize="2249,2252" path="m2249,1126r-1,-58l2244,1011r-7,-56l2227,899r-12,-55l2199,791r-18,-53l2161,688r-22,-50l2114,588r-28,-46l2057,496r-31,-44l1993,410r-36,-42l1920,329r-39,-37l1840,257r-43,-34l1754,192r-46,-29l1661,135r-49,-25l1562,88,1512,68,1459,50,1406,34,1351,22,1297,12,1240,5,1183,1,1125,r-58,1l1010,5r-57,7l898,22,844,34,790,50,738,68,688,88r-51,22l588,135r-47,28l496,192r-44,31l410,257r-41,35l330,329r-37,39l257,410r-33,42l192,496r-29,46l135,588r-24,50l89,688,69,738,51,791,35,844,23,899,13,955r-7,56l2,1068,,1126r2,58l6,1241r7,57l23,1353r12,55l51,1461r18,53l89,1565r22,49l135,1664r28,46l192,1756r32,44l257,1843r36,41l330,1923r39,38l410,1995r42,34l496,2060r45,29l588,2117r49,25l688,2164r50,20l790,2202r54,16l898,2230r55,10l1010,2247r57,4l1125,2252r58,-1l1240,2247r57,-7l1351,2230r55,-12l1459,2202r53,-18l1562,2164r50,-22l1661,2117r47,-28l1754,2060r43,-31l1840,1995r41,-34l1920,1923r37,-39l1993,1843r33,-43l2057,1756r29,-46l2114,1664r25,-50l2161,1565r20,-51l2199,1461r16,-53l2227,1353r10,-55l2244,1241r4,-57l2249,1126xm2245,1126r-2,58l2239,1241r-8,56l2221,1352r-12,54l2195,1460r-18,52l2157,1563r-23,49l2110,1661r-28,47l2053,1753r-31,45l1989,1840r-35,40l1917,1919r-39,37l1837,1992r-42,32l1751,2056r-46,30l1658,2113r-48,24l1561,2160r-51,20l1457,2198r-52,14l1350,2226r-54,9l1240,2242r-57,5l1125,2248r-58,-1l1010,2242r-56,-7l900,2226r-55,-14l792,2198r-52,-18l689,2160r-49,-23l592,2113r-48,-27l499,2056r-45,-32l413,1992r-41,-36l333,1919r-37,-39l260,1840r-32,-42l197,1753r-29,-45l140,1661r-25,-49l93,1563,73,1512,55,1460,41,1406,28,1352,18,1297r-7,-56l7,1184,5,1126r2,-58l11,1011r7,-56l28,900,41,845,55,793,73,740,93,689r22,-49l140,592r28,-47l197,499r31,-44l260,413r36,-41l333,333r39,-37l413,261r41,-33l499,196r45,-29l592,139r48,-24l689,92,740,72,792,54,845,40,900,27,954,17r56,-7l1067,6r58,-2l1183,6r57,4l1296,17r54,10l1405,40r52,14l1510,72r51,20l1610,115r48,24l1705,167r46,29l1795,228r42,33l1878,296r39,37l1954,372r35,41l2022,455r31,44l2082,545r28,47l2134,640r23,49l2177,740r18,53l2209,845r12,55l2231,955r8,56l2243,1068r2,58xe" fillcolor="#e6e5e5" stroked="f">
                <v:path arrowok="t"/>
                <o:lock v:ext="edit" verticies="t"/>
              </v:shape>
              <v:shape id="_x0000_s4121" style="position:absolute;left:10908;top:9378;width:374;height:375" coordsize="2244,2248" path="m2244,1124r-1,-58l2238,1009r-7,-56l2222,897r-14,-54l2194,790r-18,-53l2156,686r-22,-49l2109,589r-28,-48l2052,496r-31,-45l1987,409r-34,-40l1915,329r-39,-38l1836,257r-43,-34l1749,192r-45,-29l1657,135r-49,-25l1559,88,1508,68,1455,50,1402,36,1348,22r-55,-9l1237,5,1180,1,1122,r-58,1l1007,5r-56,8l895,22,842,36,788,50,736,68,685,88r-49,22l586,135r-46,28l495,192r-45,31l408,257r-40,34l329,329r-38,40l256,409r-33,42l192,496r-29,45l135,589r-25,48l88,686,68,737,50,790,35,843,22,897r-9,56l5,1009r-4,57l,1124r1,58l5,1239r8,56l22,1351r13,55l50,1458r18,53l88,1562r22,49l135,1660r28,47l192,1753r31,44l256,1839r35,42l329,1919r39,38l408,1991r42,34l495,2056r45,30l586,2113r50,25l685,2160r51,20l788,2198r54,16l895,2226r56,10l1007,2243r57,4l1122,2248r58,-1l1237,2243r56,-7l1348,2226r54,-12l1455,2198r53,-18l1559,2160r49,-22l1657,2113r47,-27l1749,2056r44,-31l1836,1991r40,-34l1915,1919r38,-38l1987,1839r34,-42l2052,1753r29,-46l2109,1660r25,-49l2156,1562r20,-51l2194,1458r14,-52l2222,1351r9,-56l2238,1239r5,-57l2244,1124xm2240,1124r-3,58l2233,1238r-7,57l2216,1350r-12,53l2188,1457r-16,51l2151,1560r-22,49l2105,1657r-28,47l2048,1750r-32,43l1984,1836r-36,40l1912,1915r-39,37l1832,1988r-42,33l1747,2053r-46,29l1654,2109r-48,24l1557,2155r-51,21l1454,2193r-53,15l1347,2220r-54,10l1236,2237r-56,4l1122,2244r-58,-3l1008,2237r-57,-7l897,2220r-54,-12l789,2193r-51,-17l687,2155r-49,-22l590,2109r-47,-27l497,2053r-43,-32l411,1988r-40,-36l332,1915r-37,-39l260,1836r-34,-43l196,1750r-30,-46l139,1657r-24,-48l92,1560,72,1508,55,1457,40,1403,28,1350,18,1295r-7,-57l6,1182,5,1124r1,-57l11,1010r7,-56l28,898,40,845,55,791,72,740,92,688r23,-49l139,591r27,-47l196,498r30,-43l260,412r35,-40l332,333r39,-37l411,260r43,-32l497,196r46,-29l590,139r48,-24l687,93,738,72,789,56,843,40,897,28,951,18r57,-7l1064,6r58,-2l1180,6r56,5l1293,18r54,10l1401,40r53,16l1506,72r51,21l1606,115r48,24l1701,167r46,29l1790,228r42,32l1873,296r39,37l1948,372r36,40l2016,455r32,43l2077,544r28,47l2129,639r22,49l2172,740r16,51l2204,845r12,53l2226,954r7,56l2237,1067r3,57xe" fillcolor="#e6e5e5" stroked="f">
                <v:path arrowok="t"/>
                <o:lock v:ext="edit" verticies="t"/>
              </v:shape>
              <v:shape id="_x0000_s4122" style="position:absolute;left:10908;top:9378;width:374;height:374" coordsize="2240,2244" path="m2240,1122r-2,-58l2234,1007r-8,-56l2216,896r-12,-55l2190,789r-18,-53l2152,685r-23,-49l2105,588r-28,-47l2048,495r-31,-44l1984,409r-35,-41l1912,329r-39,-37l1832,257r-42,-33l1746,192r-46,-29l1653,135r-48,-24l1556,88,1505,68,1452,50,1400,36,1345,23,1291,13,1235,6,1178,2,1120,r-58,2l1005,6r-56,7l895,23,840,36,787,50,735,68,684,88r-49,23l587,135r-48,28l494,192r-45,32l408,257r-41,35l328,329r-37,39l255,409r-32,42l192,495r-29,46l135,588r-25,48l88,685,68,736,50,789,36,841,23,896,13,951r-7,56l2,1064,,1122r2,58l6,1237r7,56l23,1348r13,54l50,1456r18,52l88,1559r22,49l135,1657r28,47l192,1749r31,45l255,1836r36,40l328,1915r39,37l408,1988r41,32l494,2052r45,30l587,2109r48,24l684,2156r51,20l787,2194r53,14l895,2222r54,9l1005,2238r57,5l1120,2244r58,-1l1235,2238r56,-7l1345,2222r55,-14l1452,2194r53,-18l1556,2156r49,-23l1653,2109r47,-27l1746,2052r44,-32l1832,1988r41,-36l1912,1915r37,-39l1984,1836r33,-42l2048,1749r29,-45l2105,1657r24,-49l2152,1559r20,-51l2190,1456r14,-54l2216,1348r10,-55l2234,1237r4,-57l2240,1122xm2234,1122r-1,57l2229,1236r-7,56l2212,1347r-12,54l2184,1454r-17,52l2147,1557r-22,49l2100,1654r-26,47l2045,1747r-32,43l1980,1833r-35,40l1908,1912r-39,37l1829,1984r-42,33l1743,2048r-45,29l1651,2104r-48,25l1554,2151r-50,20l1451,2188r-52,16l1344,2216r-55,10l1234,2233r-57,4l1120,2238r-57,-1l1006,2233r-56,-7l896,2216r-55,-12l789,2188r-53,-17l686,2151r-49,-22l589,2104r-47,-27l496,2048r-43,-31l410,1984r-40,-35l332,1912r-38,-39l260,1833r-34,-43l195,1747r-29,-46l139,1654r-24,-48l93,1557,72,1506,56,1454,40,1401,28,1347,18,1292r-7,-56l7,1179,6,1122r1,-57l11,1008r7,-56l28,897,40,843,56,790,72,739,93,687r22,-49l139,590r27,-47l195,497r31,-43l260,411r34,-40l332,332r38,-37l410,260r43,-33l496,196r46,-28l589,140r48,-25l686,93,736,73,789,56,841,40,896,28,950,18r56,-7l1063,7r57,-1l1177,7r57,4l1289,18r55,10l1399,40r52,16l1504,73r50,20l1603,115r48,25l1698,168r45,28l1787,227r42,33l1869,295r39,37l1945,371r35,40l2013,454r32,43l2074,543r26,47l2125,638r22,49l2167,739r17,51l2200,843r12,54l2222,952r7,56l2233,1065r1,57xe" fillcolor="#e6e5e5" stroked="f">
                <v:path arrowok="t"/>
                <o:lock v:ext="edit" verticies="t"/>
              </v:shape>
              <v:shape id="_x0000_s4123" style="position:absolute;left:10909;top:9379;width:372;height:373" coordsize="2235,2240" path="m2235,1120r-3,-57l2228,1006r-7,-56l2211,894r-12,-53l2183,787r-16,-51l2146,684r-22,-49l2100,587r-28,-47l2043,494r-32,-43l1979,408r-36,-40l1907,329r-39,-37l1827,256r-42,-32l1742,192r-46,-29l1649,135r-48,-24l1552,89,1501,68,1449,52,1396,36,1342,24,1288,14,1231,7,1175,2,1117,r-58,2l1003,7r-57,7l892,24,838,36,784,52,733,68,682,89r-49,22l585,135r-47,28l492,192r-43,32l406,256r-40,36l327,329r-37,39l255,408r-34,43l191,494r-30,46l134,587r-24,48l87,684,67,736,50,787,35,841,23,894,13,950r-7,56l1,1063,,1120r1,58l6,1234r7,57l23,1346r12,53l50,1453r17,51l87,1556r23,49l134,1653r27,47l191,1746r30,43l255,1832r35,40l327,1911r39,37l406,1984r43,33l492,2049r46,29l585,2105r48,24l682,2151r51,21l784,2189r54,15l892,2216r54,10l1003,2233r56,4l1117,2240r58,-3l1231,2233r57,-7l1342,2216r54,-12l1449,2189r52,-17l1552,2151r49,-22l1649,2105r47,-27l1742,2049r43,-32l1827,1984r41,-36l1907,1911r36,-39l1979,1832r32,-43l2043,1746r29,-46l2100,1653r24,-48l2146,1556r21,-52l2183,1453r16,-54l2211,1346r10,-55l2228,1234r4,-56l2235,1120xm2229,1120r-1,57l2223,1234r-7,56l2207,1345r-13,53l2179,1452r-18,51l2142,1554r-22,49l2095,1651r-27,47l2039,1742r-31,45l1975,1828r-35,41l1903,1908r-39,37l1824,1979r-42,34l1738,2044r-44,29l1647,2100r-48,25l1550,2147r-51,20l1447,2184r-52,15l1341,2212r-55,10l1231,2229r-57,4l1117,2234r-57,-1l1003,2229r-56,-7l893,2212r-54,-13l787,2184r-53,-17l684,2147r-49,-22l587,2100r-47,-27l496,2044r-44,-31l410,1979r-40,-34l330,1908r-36,-39l259,1828r-33,-41l194,1742r-29,-44l139,1651r-25,-48l92,1554,73,1503,55,1452,39,1398,27,1345r-9,-55l10,1234,6,1177,5,1120r1,-57l10,1006r8,-56l27,895,39,842,55,789,73,737,92,686r22,-49l139,589r26,-47l194,498r32,-44l259,411r35,-40l330,332r40,-37l410,261r42,-34l496,196r44,-29l587,140r48,-25l684,93,734,74,787,56,839,42,893,28r54,-9l1003,11r57,-4l1117,6r57,1l1231,11r55,8l1341,28r54,14l1447,56r52,18l1550,93r49,22l1647,140r47,27l1738,196r44,31l1824,261r40,34l1903,332r37,39l1975,411r33,43l2039,498r29,44l2095,589r25,48l2142,686r19,51l2179,789r15,53l2207,895r9,55l2223,1006r5,57l2229,1120xe" fillcolor="#e6e5e5" stroked="f">
                <v:path arrowok="t"/>
                <o:lock v:ext="edit" verticies="t"/>
              </v:shape>
              <v:shape id="_x0000_s4124" style="position:absolute;left:10909;top:9379;width:372;height:372" coordsize="2228,2232" path="m2228,1116r-1,-57l2223,1002r-7,-56l2206,891r-12,-54l2178,784r-17,-51l2141,681r-22,-49l2094,584r-26,-47l2039,491r-32,-43l1974,405r-35,-40l1902,326r-39,-37l1823,254r-42,-33l1737,190r-45,-28l1645,134r-48,-25l1548,87,1498,67,1445,50,1393,34,1338,22,1283,12,1228,5,1171,1,1114,r-57,1l1000,5r-56,7l890,22,835,34,783,50,730,67,680,87r-49,22l583,134r-47,28l490,190r-43,31l404,254r-40,35l326,326r-38,39l254,405r-34,43l189,491r-29,46l133,584r-24,48l87,681,66,733,50,784,34,837,22,891,12,946r-7,56l1,1059,,1116r1,57l5,1230r7,56l22,1341r12,54l50,1448r16,52l87,1551r22,49l133,1648r27,47l189,1741r31,43l254,1827r34,40l326,1906r38,37l404,1978r43,33l490,2042r46,29l583,2098r48,25l680,2145r50,20l783,2182r52,16l890,2210r54,10l1000,2227r57,4l1114,2232r57,-1l1228,2227r55,-7l1338,2210r55,-12l1445,2182r53,-17l1548,2145r49,-22l1645,2098r47,-27l1737,2042r44,-31l1823,1978r40,-35l1902,1906r37,-39l1974,1827r33,-43l2039,1741r29,-46l2094,1648r25,-48l2141,1551r20,-51l2178,1448r16,-53l2206,1341r10,-55l2223,1230r4,-57l2228,1116xm2224,1116r-2,57l2218,1230r-8,56l2200,1341r-12,53l2174,1447r-18,51l2137,1548r-23,50l2090,1646r-27,47l2034,1737r-31,44l1971,1823r-36,41l1898,1902r-38,36l1820,1974r-42,33l1734,2038r-45,29l1643,2094r-48,24l1546,2141r-51,19l1444,2178r-52,14l1337,2206r-55,8l1228,2222r-57,4l1114,2228r-57,-2l1000,2222r-55,-8l891,2206r-55,-14l784,2178r-52,-18l682,2141r-49,-23l585,2094r-47,-27l494,2038r-44,-31l408,1974r-40,-36l330,1902r-37,-38l258,1823r-33,-42l194,1737r-29,-44l138,1646r-25,-48l92,1548,72,1498,54,1447,40,1394,27,1341,17,1286r-6,-56l6,1173,4,1116r2,-57l11,1002r6,-55l27,892,40,839,54,785,72,734,92,684r21,-50l138,586r27,-47l194,495r31,-44l258,409r35,-41l330,330r38,-36l408,259r42,-34l494,194r44,-29l585,138r48,-24l682,92,732,72,784,54,836,40,891,28,945,17r55,-6l1057,6r57,-2l1171,6r57,5l1282,17r55,11l1392,40r52,14l1495,72r51,20l1595,114r48,24l1689,165r45,29l1778,225r42,34l1860,294r38,36l1935,368r36,41l2003,451r31,44l2063,539r27,47l2114,634r23,50l2156,734r18,51l2188,839r12,53l2210,947r8,55l2222,1059r2,57xe" fillcolor="#e6e5e5" stroked="f">
                <v:path arrowok="t"/>
                <o:lock v:ext="edit" verticies="t"/>
              </v:shape>
              <v:shape id="_x0000_s4125" style="position:absolute;left:10910;top:9380;width:370;height:371" coordsize="2224,2228" path="m2224,1114r-1,-57l2218,1000r-7,-56l2202,889r-13,-53l2174,783r-18,-52l2137,680r-22,-49l2090,583r-27,-47l2034,492r-31,-44l1970,405r-35,-40l1898,326r-39,-37l1819,255r-42,-34l1733,190r-44,-29l1642,134r-48,-25l1545,87,1494,68,1442,50,1390,36,1336,22r-55,-9l1226,5,1169,1,1112,r-57,1l998,5r-56,8l888,22,834,36,782,50,729,68,679,87r-49,22l582,134r-47,27l491,190r-44,31l405,255r-40,34l325,326r-36,39l254,405r-33,43l189,492r-29,44l134,583r-25,48l87,680,68,731,50,783,34,836,22,889r-9,55l5,1000r-4,57l,1114r1,57l5,1228r8,56l22,1339r12,53l50,1446r18,51l87,1548r22,49l134,1645r26,47l189,1736r32,45l254,1822r35,41l325,1902r40,37l405,1973r42,34l491,2038r44,29l582,2094r48,25l679,2141r50,20l782,2178r52,15l888,2206r54,10l998,2223r57,4l1112,2228r57,-1l1226,2223r55,-7l1336,2206r54,-13l1442,2178r52,-17l1545,2141r49,-22l1642,2094r47,-27l1733,2038r44,-31l1819,1973r40,-34l1898,1902r37,-39l1970,1822r33,-41l2034,1736r29,-44l2090,1645r25,-48l2137,1548r19,-51l2174,1446r15,-54l2202,1339r9,-55l2218,1228r5,-57l2224,1114xm2218,1114r-1,57l2213,1228r-7,55l2196,1337r-12,54l2169,1444r-18,51l2131,1545r-22,50l2086,1643r-27,47l2030,1734r-31,44l1966,1819r-34,40l1895,1898r-39,37l1816,1970r-42,32l1731,2034r-45,29l1639,2090r-47,24l1542,2137r-50,18l1441,2173r-53,15l1335,2200r-55,10l1225,2217r-56,4l1112,2223r-57,-2l999,2217r-56,-7l889,2200r-54,-12l783,2173r-52,-18l681,2137r-49,-23l584,2090r-47,-27l493,2034r-44,-32l408,1970r-40,-35l329,1898r-37,-39l257,1819r-32,-41l194,1734r-29,-44l138,1643r-24,-48l92,1545,72,1495,54,1444,40,1391,28,1337,18,1283r-7,-55l6,1171,5,1114r1,-57l11,1001r7,-56l28,890,40,837,54,784,72,733,92,683r22,-50l138,585r27,-45l194,494r31,-44l257,409r35,-40l329,330r39,-36l408,258r41,-32l493,194r44,-29l584,138r48,-23l681,93,731,72,783,55,835,40,889,28,943,18r56,-7l1055,7r57,-2l1169,7r56,4l1280,18r55,10l1388,40r53,15l1492,72r50,21l1592,115r47,23l1686,165r45,29l1774,226r42,32l1856,294r39,36l1932,369r34,40l1999,450r31,44l2059,540r27,45l2109,633r22,50l2151,733r18,51l2184,837r12,53l2206,945r7,56l2217,1057r1,57xe" fillcolor="#e6e5e5" stroked="f">
                <v:path arrowok="t"/>
                <o:lock v:ext="edit" verticies="t"/>
              </v:shape>
              <v:shape id="_x0000_s4126" style="position:absolute;left:10910;top:9380;width:370;height:371" coordsize="2220,2224" path="m2220,1112r-2,-57l2214,998r-8,-55l2196,888r-12,-53l2170,781r-18,-51l2133,680r-23,-50l2086,582r-27,-47l2030,491r-31,-44l1967,405r-36,-41l1894,326r-38,-36l1816,255r-42,-34l1730,190r-45,-29l1639,134r-48,-24l1542,88,1491,68,1440,50,1388,36,1333,24,1278,13,1224,7,1167,2,1110,r-57,2l996,7r-55,6l887,24,832,36,780,50,728,68,678,88r-49,22l581,134r-47,27l490,190r-44,31l404,255r-40,35l326,326r-37,38l254,405r-33,42l190,491r-29,44l134,582r-25,48l88,680,68,730,50,781,36,835,23,888,13,943,7,998r-5,57l,1112r2,57l7,1226r6,56l23,1337r13,53l50,1443r18,51l88,1544r21,50l134,1642r27,47l190,1733r31,44l254,1819r35,41l326,1898r38,36l404,1970r42,33l490,2034r44,29l581,2090r48,24l678,2137r50,19l780,2174r52,14l887,2202r54,8l996,2218r57,4l1110,2224r57,-2l1224,2218r54,-8l1333,2202r55,-14l1440,2174r51,-18l1542,2137r49,-23l1639,2090r46,-27l1730,2034r44,-31l1816,1970r40,-36l1894,1898r37,-38l1967,1819r32,-42l2030,1733r29,-44l2086,1642r24,-48l2133,1544r19,-50l2170,1443r14,-53l2196,1337r10,-55l2214,1226r4,-57l2220,1112xm2214,1112r-1,57l2209,1225r-7,56l2192,1335r-12,54l2165,1442r-18,51l2127,1542r-22,49l2081,1639r-26,46l2026,1731r-32,44l1962,1816r-35,40l1891,1894r-38,37l1813,1966r-43,33l1728,2029r-46,30l1636,2085r-48,25l1539,2131r-50,20l1438,2169r-53,15l1333,2196r-55,10l1223,2213r-56,4l1110,2218r-57,-1l997,2213r-56,-7l887,2196r-53,-12l782,2169r-51,-18l680,2131r-49,-21l583,2085r-45,-26l492,2029r-42,-30l407,1966r-40,-35l329,1894r-37,-38l258,1816r-33,-41l194,1731r-29,-46l138,1639r-23,-48l93,1542,72,1493,55,1442,40,1389,28,1335,18,1281r-7,-56l7,1169,6,1112r1,-57l11,999r7,-56l28,890,40,836,55,783,72,732,93,682r22,-49l138,585r27,-46l194,494r31,-44l258,408r34,-40l329,330r38,-37l407,258r43,-32l492,195r46,-30l583,140r48,-25l680,93,731,73,782,55,834,40,887,28,941,18r56,-7l1053,7r57,-1l1167,7r56,4l1278,18r55,10l1385,40r53,15l1489,73r50,20l1588,115r48,25l1682,165r46,30l1770,226r43,32l1853,293r38,37l1927,368r35,40l1994,450r32,44l2055,539r26,46l2105,633r22,49l2147,732r18,51l2180,836r12,54l2202,943r7,56l2213,1055r1,57xe" fillcolor="#e6e5e5" stroked="f">
                <v:path arrowok="t"/>
                <o:lock v:ext="edit" verticies="t"/>
              </v:shape>
              <v:shape id="_x0000_s4127" style="position:absolute;left:10911;top:9381;width:368;height:369" coordsize="2213,2218" path="m2213,1109r-1,-57l2208,996r-7,-56l2191,885r-12,-53l2164,779r-18,-51l2126,678r-22,-50l2081,580r-27,-45l2025,489r-31,-44l1961,404r-34,-40l1890,325r-39,-36l1811,253r-42,-32l1726,189r-45,-29l1634,133r-47,-23l1537,88,1487,67,1436,50,1383,35,1330,23,1275,13,1220,6,1164,2,1107,r-57,2l994,6r-56,7l884,23,830,35,778,50,726,67,676,88r-49,22l579,133r-47,27l488,189r-44,32l403,253r-40,36l324,325r-37,39l252,404r-32,41l189,489r-29,46l133,580r-24,48l87,678,67,728,49,779,35,832,23,885,13,940,6,996r-5,56l,1109r1,57l6,1223r7,55l23,1332r12,54l49,1439r18,51l87,1540r22,50l133,1638r27,47l189,1729r31,44l252,1814r35,40l324,1893r39,37l403,1965r41,32l488,2029r44,29l579,2085r48,24l676,2132r50,18l778,2168r52,15l884,2195r54,10l994,2212r56,4l1107,2218r57,-2l1220,2212r55,-7l1330,2195r53,-12l1436,2168r51,-18l1537,2132r50,-23l1634,2085r47,-27l1726,2029r43,-32l1811,1965r40,-35l1890,1893r37,-39l1961,1814r33,-41l2025,1729r29,-44l2081,1638r23,-48l2126,1540r20,-50l2164,1439r15,-53l2191,1332r10,-54l2208,1223r4,-57l2213,1109xm2209,1109r-1,57l2203,1222r-7,56l2187,1331r-13,54l2159,1438r-17,51l2122,1539r-22,48l2076,1635r-27,46l2020,1726r-30,43l1957,1811r-35,40l1885,1890r-37,36l1807,1961r-41,33l1723,2024r-45,29l1632,2080r-48,25l1535,2126r-49,20l1435,2164r-53,14l1329,2191r-55,10l1220,2207r-56,5l1107,2213r-57,-1l994,2207r-54,-6l885,2191r-54,-13l779,2164r-51,-18l679,2126r-50,-21l581,2080r-45,-27l491,2024r-43,-30l406,1961r-40,-35l328,1890r-37,-39l257,1811r-34,-42l193,1726r-29,-45l138,1635r-24,-48l92,1539,72,1489,55,1438,39,1385,27,1331r-9,-53l10,1222,7,1166,5,1109r2,-57l10,996r8,-55l27,887,39,833,55,780,72,730,92,680r22,-49l138,583r26,-46l193,492r30,-43l257,407r34,-40l328,329r38,-37l406,257r42,-32l491,194r45,-29l581,138r48,-24l679,92,728,72,779,55,831,40,885,27r55,-9l994,10r56,-4l1107,5r57,1l1220,10r54,8l1329,27r53,13l1435,55r51,17l1535,92r49,22l1632,138r46,27l1723,194r43,31l1807,257r41,35l1885,329r37,38l1957,407r33,42l2020,492r29,45l2076,583r24,48l2122,680r20,50l2159,780r15,53l2187,887r9,54l2203,996r5,56l2209,1109xe" fillcolor="#e6e5e5" stroked="f">
                <v:path arrowok="t"/>
                <o:lock v:ext="edit" verticies="t"/>
              </v:shape>
              <v:shape id="_x0000_s4128" style="position:absolute;left:10911;top:9381;width:368;height:369" coordsize="2208,2212" path="m2208,1106r-1,-57l2203,993r-7,-56l2186,884r-12,-54l2159,777r-18,-51l2121,676r-22,-49l2075,579r-26,-46l2020,488r-32,-44l1956,402r-35,-40l1885,324r-38,-37l1807,252r-43,-32l1722,189r-46,-30l1630,134r-48,-25l1533,87,1483,67,1432,49,1379,34,1327,22,1272,12,1217,5,1161,1,1104,r-57,1l991,5r-56,7l881,22,828,34,776,49,725,67,674,87r-49,22l577,134r-45,25l486,189r-42,31l401,252r-40,35l323,324r-37,38l252,402r-33,42l188,488r-29,45l132,579r-23,48l87,676,66,726,49,777,34,830,22,884,12,937,5,993r-4,56l,1106r1,57l5,1219r7,56l22,1329r12,54l49,1436r17,51l87,1536r22,49l132,1633r27,46l188,1725r31,44l252,1810r34,40l323,1888r38,37l401,1960r43,33l486,2023r46,30l577,2079r48,25l674,2125r51,20l776,2163r52,15l881,2190r54,10l991,2207r56,4l1104,2212r57,-1l1217,2207r55,-7l1327,2190r52,-12l1432,2163r51,-18l1533,2125r49,-21l1630,2079r46,-26l1722,2023r42,-30l1807,1960r40,-35l1885,1888r36,-38l1956,1810r32,-41l2020,1725r29,-46l2075,1633r24,-48l2121,1536r20,-49l2159,1436r15,-53l2186,1329r10,-54l2203,1219r4,-56l2208,1106xm2204,1106r-3,57l2197,1219r-7,55l2181,1328r-13,53l2154,1433r-17,52l2117,1535r-23,48l2071,1631r-27,46l2015,1722r-30,43l1952,1807r-35,40l1881,1885r-38,37l1803,1956r-41,33l1718,2019r-44,29l1628,2075r-48,23l1532,2121r-50,20l1431,2158r-53,15l1326,2185r-55,9l1217,2202r-56,4l1104,2208r-57,-2l991,2202r-54,-8l882,2185r-53,-12l777,2158r-51,-17l676,2121r-48,-23l580,2075r-46,-27l489,2019r-43,-30l404,1956r-40,-34l326,1885r-35,-38l256,1807r-33,-42l193,1722r-29,-45l137,1631r-24,-48l91,1535,71,1485,54,1433,40,1381,27,1328,17,1274r-6,-55l6,1163,5,1106r1,-57l11,993r6,-55l27,884,40,831,54,779,71,727,91,677r22,-48l137,581r27,-46l193,490r30,-43l256,405r35,-40l326,327r38,-36l404,257r42,-34l489,193r45,-29l580,137r48,-23l676,91,726,71,777,54,829,40,882,28,937,18r54,-7l1047,6r57,-2l1161,6r56,5l1271,18r55,10l1378,40r53,14l1482,71r50,20l1580,114r48,23l1674,164r44,29l1762,223r41,34l1843,291r38,36l1917,365r35,40l1985,447r30,43l2044,535r27,46l2094,629r23,48l2137,727r17,52l2168,831r13,53l2190,938r7,55l2201,1049r3,57xe" fillcolor="#e6e5e5" stroked="f">
                <v:path arrowok="t"/>
                <o:lock v:ext="edit" verticies="t"/>
              </v:shape>
              <v:shape id="_x0000_s4129" style="position:absolute;left:10911;top:9381;width:368;height:368" coordsize="2204,2208" path="m2204,1104r-1,-57l2198,991r-7,-55l2182,882r-13,-54l2154,775r-17,-50l2117,675r-22,-49l2071,578r-27,-46l2015,487r-30,-43l1952,402r-35,-40l1880,324r-37,-37l1802,252r-41,-32l1718,189r-45,-29l1627,133r-48,-24l1530,87,1481,67,1430,50,1377,35,1324,22r-55,-9l1215,5,1159,1,1102,r-57,1l989,5r-54,8l880,22,826,35,774,50,723,67,674,87r-50,22l576,133r-45,27l486,189r-43,31l401,252r-40,35l323,324r-37,38l252,402r-34,42l188,487r-29,45l133,578r-24,48l87,675,67,725,50,775,34,828,22,882r-9,54l5,991r-3,56l,1104r2,57l5,1217r8,56l22,1326r12,54l50,1433r17,51l87,1534r22,48l133,1630r26,46l188,1721r30,43l252,1806r34,40l323,1885r38,36l401,1956r42,33l486,2019r45,29l576,2075r48,25l674,2121r49,20l774,2159r52,14l880,2186r55,10l989,2202r56,5l1102,2208r57,-1l1215,2202r54,-6l1324,2186r53,-13l1430,2159r51,-18l1530,2121r49,-21l1627,2075r46,-27l1718,2019r43,-30l1802,1956r41,-35l1880,1885r37,-39l1952,1806r33,-42l2015,1721r29,-45l2071,1630r24,-48l2117,1534r20,-50l2154,1433r15,-53l2182,1326r9,-53l2198,1217r5,-56l2204,1104xm2198,1104r-1,57l2193,1217r-7,55l2176,1325r-12,54l2149,1430r-16,52l2112,1532r-22,48l2067,1628r-27,46l2011,1719r-30,42l1948,1804r-34,39l1877,1881r-38,37l1799,1952r-41,33l1715,2015r-44,29l1625,2071r-48,23l1529,2116r-50,21l1428,2153r-52,15l1323,2180r-54,10l1215,2197r-56,4l1102,2202r-57,-1l989,2197r-54,-7l881,2180r-54,-12l776,2153r-51,-16l675,2116r-48,-22l579,2071r-46,-27l488,2015r-42,-30l405,1952r-40,-34l327,1881r-37,-38l255,1804r-32,-43l193,1719r-29,-45l137,1628r-23,-48l91,1532,71,1482,54,1430,40,1379,28,1325,18,1272r-7,-55l6,1161,5,1104r1,-57l11,992r7,-56l28,883,40,829,54,778,71,726,91,676r23,-48l137,580r27,-46l193,489r30,-42l255,406r35,-41l327,327r38,-37l405,256r41,-33l488,193r45,-29l579,137r48,-23l675,92,725,71,776,55,827,40,881,28,935,18r54,-7l1045,7r57,-2l1159,7r56,4l1269,18r54,10l1376,40r52,15l1479,71r50,21l1577,114r48,23l1671,164r44,29l1758,223r41,33l1839,290r38,37l1914,365r34,41l1981,447r30,42l2040,534r27,46l2090,628r22,48l2133,726r16,52l2164,829r12,54l2186,936r7,56l2197,1047r1,57xe" fillcolor="#e6e5e5" stroked="f">
                <v:path arrowok="t"/>
                <o:lock v:ext="edit" verticies="t"/>
              </v:shape>
              <v:shape id="_x0000_s4130" style="position:absolute;left:10912;top:9382;width:366;height:367" coordsize="2199,2204" path="m2199,1102r-3,-57l2192,989r-7,-55l2176,880r-13,-53l2149,775r-17,-52l2112,673r-23,-48l2066,577r-27,-46l2010,486r-30,-43l1947,401r-35,-40l1876,323r-38,-36l1798,253r-41,-34l1713,189r-44,-29l1623,133r-48,-23l1527,87,1477,67,1426,50,1373,36,1321,24,1266,14,1212,7,1156,2,1099,r-57,2l986,7r-54,7l877,24,824,36,772,50,721,67,671,87r-48,23l575,133r-46,27l484,189r-43,30l399,253r-40,34l321,323r-35,38l251,401r-33,42l188,486r-29,45l132,577r-24,48l86,673,66,723,49,775,35,827,22,880,12,934,6,989r-5,56l,1102r1,57l6,1215r6,55l22,1324r13,53l49,1429r17,52l86,1531r22,48l132,1627r27,46l188,1718r30,43l251,1803r35,40l321,1881r38,37l399,1952r42,33l484,2015r45,29l575,2071r48,23l671,2117r50,20l772,2154r52,15l877,2181r55,9l986,2198r56,4l1099,2204r57,-2l1212,2198r54,-8l1321,2181r52,-12l1426,2154r51,-17l1527,2117r48,-23l1623,2071r46,-27l1713,2015r44,-30l1798,1952r40,-34l1876,1881r36,-38l1947,1803r33,-42l2010,1718r29,-45l2066,1627r23,-48l2112,1531r20,-50l2149,1429r14,-52l2176,1324r9,-54l2192,1215r4,-56l2199,1102xm2193,1102r-1,57l2188,1214r-7,54l2171,1323r-12,53l2144,1428r-18,51l2107,1529r-22,48l2061,1625r-26,46l2006,1715r-30,43l1943,1799r-34,41l1873,1878r-38,35l1795,1948r-41,32l1710,2012r-43,28l1621,2066r-48,24l1525,2112r-50,20l1425,2149r-53,15l1320,2176r-55,10l1210,2193r-55,4l1099,2198r-56,-1l987,2193r-54,-7l878,2176r-52,-12l773,2149r-50,-17l673,2112r-48,-22l577,2066r-46,-26l488,2012r-44,-32l403,1948r-40,-35l325,1878r-36,-38l254,1799r-32,-41l192,1715r-29,-44l136,1625r-23,-48l90,1529,72,1479,54,1428,39,1376,27,1323,17,1268r-7,-54l6,1159,5,1102r1,-56l10,990r7,-55l27,881,39,828,54,776,72,725,90,675r23,-48l136,580r27,-47l192,490r30,-44l254,405r35,-39l325,326r38,-35l403,256r41,-32l488,193r43,-29l577,139r48,-25l673,92,723,73,773,55,826,40,878,28,933,18r54,-7l1043,7r56,-1l1155,7r55,4l1265,18r55,10l1372,40r53,15l1475,73r50,19l1573,114r48,25l1667,164r43,29l1754,224r41,32l1835,291r38,35l1909,366r34,39l1976,446r30,44l2035,533r26,47l2085,627r22,48l2126,725r18,51l2159,828r12,53l2181,935r7,55l2192,1046r1,56xe" fillcolor="#e7e7e7" stroked="f">
                <v:path arrowok="t"/>
                <o:lock v:ext="edit" verticies="t"/>
              </v:shape>
              <v:shape id="_x0000_s4131" style="position:absolute;left:10912;top:9382;width:366;height:366" coordsize="2193,2197" path="m2193,1099r-1,-57l2188,987r-7,-56l2171,878r-12,-54l2144,773r-16,-52l2107,671r-22,-48l2062,575r-27,-46l2006,484r-30,-42l1943,401r-34,-41l1872,322r-38,-37l1794,251r-41,-33l1710,188r-44,-29l1620,132r-48,-23l1524,87,1474,66,1423,50,1371,35,1318,23,1264,13,1210,6,1154,2,1097,r-57,2l984,6r-54,7l876,23,822,35,771,50,720,66,670,87r-48,22l574,132r-46,27l483,188r-42,30l400,251r-40,34l322,322r-37,38l250,401r-32,41l188,484r-29,45l132,575r-23,48l86,671,66,721,49,773,35,824,23,878,13,931,6,987r-5,55l,1099r1,57l6,1212r7,55l23,1320r12,54l49,1425r17,52l86,1527r23,48l132,1623r27,46l188,1714r30,42l250,1799r35,39l322,1876r38,37l400,1947r41,33l483,2010r45,29l574,2066r48,23l670,2111r50,21l771,2148r51,15l876,2175r54,10l984,2192r56,4l1097,2197r57,-1l1210,2192r54,-7l1318,2175r53,-12l1423,2148r51,-16l1524,2111r48,-22l1620,2066r46,-27l1710,2010r43,-30l1794,1947r40,-34l1872,1876r37,-38l1943,1799r33,-43l2006,1714r29,-45l2062,1623r23,-48l2107,1527r21,-50l2144,1425r15,-51l2171,1320r10,-53l2188,1212r4,-56l2193,1099xm2189,1099r-2,56l2183,1211r-7,54l2167,1319r-13,54l2140,1424r-18,52l2103,1525r-22,48l2057,1621r-27,46l2003,1710r-32,44l1939,1795r-35,39l1869,1872r-38,37l1791,1943r-40,32l1707,2006r-45,28l1617,2061r-47,24l1522,2107r-50,19l1421,2144r-51,14l1317,2171r-54,10l1208,2187r-55,5l1097,2193r-56,-1l985,2187r-54,-6l877,2171r-53,-13l772,2144r-50,-18l672,2107r-48,-22l577,2061r-46,-27l487,2006r-44,-31l402,1943r-39,-34l325,1872r-36,-38l255,1795r-33,-41l192,1710r-29,-43l136,1621r-23,-48l91,1525,72,1476,54,1424,39,1373,27,1319r-9,-54l10,1211,7,1155,5,1099r2,-56l10,987r8,-55l27,879,39,826,54,774,72,724,91,673r22,-48l136,578r27,-46l192,488r30,-43l255,404r34,-40l325,326r38,-36l402,255r41,-32l487,193r44,-29l577,138r47,-25l672,91,722,72,772,54,824,40,877,27r54,-9l985,11r56,-4l1097,5r56,2l1208,11r55,7l1317,27r53,13l1421,54r51,18l1522,91r48,22l1617,138r45,26l1707,193r44,30l1791,255r40,35l1869,326r35,38l1939,404r32,41l2003,488r27,44l2057,578r24,47l2103,673r19,51l2140,774r14,52l2167,879r9,53l2183,987r4,56l2189,1099xe" fillcolor="#e7e7e7" stroked="f">
                <v:path arrowok="t"/>
                <o:lock v:ext="edit" verticies="t"/>
              </v:shape>
              <v:shape id="_x0000_s4132" style="position:absolute;left:10913;top:9383;width:364;height:365" coordsize="2188,2192" path="m2188,1096r-1,-56l2183,984r-7,-55l2166,875r-12,-53l2139,770r-18,-51l2102,669r-22,-48l2056,574r-26,-47l2001,484r-30,-44l1938,399r-34,-39l1868,320r-38,-35l1790,250r-41,-32l1705,187r-43,-29l1616,133r-48,-25l1520,86,1470,67,1420,49,1367,34,1315,22,1260,12,1205,5,1150,1,1094,r-56,1l982,5r-54,7l873,22,821,34,768,49,718,67,668,86r-48,22l572,133r-46,25l483,187r-44,31l398,250r-40,35l320,320r-36,40l249,399r-32,41l187,484r-29,43l131,574r-23,47l85,669,67,719,49,770,34,822,22,875,12,929,5,984r-4,56l,1096r1,57l5,1208r7,54l22,1317r12,53l49,1422r18,51l85,1523r23,48l131,1619r27,46l187,1709r30,43l249,1793r35,41l320,1872r38,35l398,1942r41,32l483,2006r43,28l572,2060r48,24l668,2106r50,20l768,2143r53,15l873,2170r55,10l982,2187r56,4l1094,2192r56,-1l1205,2187r55,-7l1315,2170r52,-12l1420,2143r50,-17l1520,2106r48,-22l1616,2060r46,-26l1705,2006r44,-32l1790,1942r40,-35l1868,1872r36,-38l1938,1793r33,-41l2001,1709r29,-44l2056,1619r24,-48l2102,1523r19,-50l2139,1422r15,-52l2166,1317r10,-55l2183,1208r4,-55l2188,1096xm2183,1096r-2,56l2177,1208r-7,54l2161,1316r-12,53l2133,1420r-16,51l2098,1521r-23,48l2052,1617r-27,44l1997,1706r-31,43l1934,1790r-34,40l1864,1867r-38,37l1787,1939r-42,32l1703,2001r-45,28l1613,2056r-47,23l1518,2102r-49,19l1417,2139r-51,14l1314,2165r-54,9l1205,2181r-55,5l1094,2187r-56,-1l982,2181r-54,-7l874,2165r-52,-12l770,2139r-51,-18l670,2102r-48,-23l575,2056r-46,-27l485,2001r-43,-30l401,1939r-39,-35l324,1867r-37,-37l254,1790r-32,-41l190,1706r-28,-45l136,1617r-24,-48l90,1521,71,1471,54,1420,39,1369,26,1316r-9,-54l11,1208,6,1152,5,1096r1,-56l11,984r6,-55l26,876,39,823,54,772,71,721,90,671r22,-48l136,576r26,-45l190,486r32,-43l254,402r33,-39l324,325r38,-37l401,255r41,-33l485,191r44,-28l575,137r47,-24l670,90,719,71,770,54,822,39,874,27r54,-9l982,11r56,-5l1094,5r56,1l1205,11r55,7l1314,27r52,12l1417,54r52,17l1518,90r48,23l1613,137r45,26l1703,191r42,31l1787,255r39,33l1864,325r36,38l1934,402r32,41l1997,486r28,45l2052,576r23,47l2098,671r19,50l2133,772r16,51l2161,876r9,53l2177,984r4,56l2183,1096xe" fillcolor="#e7e7e7" stroked="f">
                <v:path arrowok="t"/>
                <o:lock v:ext="edit" verticies="t"/>
              </v:shape>
              <v:shape id="_x0000_s4133" style="position:absolute;left:10913;top:9383;width:364;height:365" coordsize="2184,2188" path="m2184,1094r-2,-56l2178,982r-7,-55l2162,874r-13,-53l2135,769r-18,-50l2098,668r-22,-48l2052,573r-27,-46l1998,483r-32,-43l1934,399r-35,-40l1864,321r-38,-36l1786,250r-40,-32l1702,188r-45,-29l1612,133r-47,-25l1517,86,1467,67,1416,49,1365,35,1312,22r-54,-9l1203,6,1148,2,1092,r-56,2l980,6r-54,7l872,22,819,35,767,49,717,67,667,86r-48,22l572,133r-46,26l482,188r-44,30l397,250r-39,35l320,321r-36,38l250,399r-33,41l187,483r-29,44l131,573r-23,47l86,668,67,719,49,769,34,821,22,874r-9,53l5,982r-3,56l,1094r2,56l5,1206r8,54l22,1314r12,54l49,1419r18,52l86,1520r22,48l131,1616r27,46l187,1705r30,44l250,1790r34,39l320,1867r38,37l397,1938r41,32l482,2001r44,28l572,2056r47,24l667,2102r50,19l767,2139r52,14l872,2166r54,10l980,2182r56,5l1092,2188r56,-1l1203,2182r55,-6l1312,2166r53,-13l1416,2139r51,-18l1517,2102r48,-22l1612,2056r45,-27l1702,2001r44,-31l1786,1938r40,-34l1864,1867r35,-38l1934,1790r32,-41l1998,1705r27,-43l2052,1616r24,-48l2098,1520r19,-49l2135,1419r14,-51l2162,1314r9,-54l2178,1206r4,-56l2184,1094xm2178,1094r-1,56l2173,1206r-7,53l2156,1313r-12,54l2129,1418r-16,50l2094,1518r-23,48l2048,1613r-27,45l1993,1703r-30,42l1931,1787r-35,39l1860,1864r-38,36l1783,1934r-41,33l1700,1997r-45,28l1609,2052r-46,23l1515,2098r-49,19l1415,2133r-52,16l1310,2160r-53,10l1203,2177r-55,4l1092,2182r-56,-1l980,2177r-53,-7l873,2160r-52,-11l768,2133r-50,-16l669,2098r-48,-23l574,2052r-45,-27l484,1997r-42,-30l400,1934r-39,-34l323,1864r-35,-38l253,1787r-32,-42l191,1703r-28,-45l136,1613r-24,-47l91,1518,71,1468,54,1418,40,1367,28,1313,18,1259r-7,-53l7,1150,5,1094r2,-56l11,982r7,-53l28,875,40,822,54,770,71,720,91,670r21,-48l136,575r27,-45l191,485r30,-43l253,401r35,-39l323,324r38,-36l400,254r42,-32l484,191r45,-28l574,137r47,-24l669,90,718,71,768,55,821,40,873,28,927,18r53,-7l1036,7r56,-1l1148,7r55,4l1257,18r53,10l1363,40r52,15l1466,71r49,19l1563,113r46,24l1655,163r45,28l1742,222r41,32l1822,288r38,36l1896,362r35,39l1963,442r30,43l2021,530r27,45l2071,622r23,48l2113,720r16,50l2144,822r12,53l2166,929r7,53l2177,1038r1,56xe" fillcolor="#e7e7e7" stroked="f">
                <v:path arrowok="t"/>
                <o:lock v:ext="edit" verticies="t"/>
              </v:shape>
              <v:shape id="_x0000_s4134" style="position:absolute;left:10914;top:9384;width:362;height:363" coordsize="2178,2182" path="m2178,1091r-2,-56l2172,979r-7,-55l2156,871r-12,-53l2128,767r-16,-51l2093,666r-23,-48l2047,571r-27,-45l1992,481r-31,-43l1929,397r-34,-39l1859,320r-38,-37l1782,250r-42,-33l1698,186r-45,-28l1608,132r-47,-24l1513,85,1464,66,1412,49,1361,34,1309,22r-54,-9l1200,6,1145,1,1089,r-56,1l977,6r-54,7l869,22,817,34,765,49,714,66,665,85r-48,23l570,132r-46,26l480,186r-43,31l396,250r-39,33l319,320r-37,38l249,397r-32,41l185,481r-28,45l131,571r-24,47l85,666,66,716,49,767,34,818,21,871r-9,53l6,979r-5,56l,1091r1,56l6,1203r6,54l21,1311r13,53l49,1415r17,51l85,1516r22,48l131,1612r26,44l185,1701r32,43l249,1785r33,40l319,1862r38,37l396,1934r41,32l480,1996r44,28l570,2051r47,23l665,2097r49,19l765,2134r52,14l869,2160r54,9l977,2176r56,5l1089,2182r56,-1l1200,2176r55,-7l1309,2160r52,-12l1412,2134r52,-18l1513,2097r48,-23l1608,2051r45,-27l1698,1996r42,-30l1782,1934r39,-35l1859,1862r36,-37l1929,1785r32,-41l1992,1701r28,-45l2047,1612r23,-48l2093,1516r19,-50l2128,1415r16,-51l2156,1311r9,-54l2172,1203r4,-56l2178,1091xm2173,1091r-1,56l2168,1202r-7,54l2151,1310r-12,53l2124,1414r-17,50l2087,1513r-21,48l2043,1608r-27,46l1988,1698r-30,43l1925,1782r-34,40l1855,1859r-38,35l1778,1929r-41,33l1695,1992r-44,28l1605,2046r-47,24l1511,2092r-50,19l1411,2128r-51,15l1307,2155r-53,10l1199,2172r-54,4l1089,2177r-56,-1l978,2172r-54,-7l870,2155r-52,-12l766,2128r-50,-17l667,2092r-48,-22l572,2046r-45,-26l483,1992r-42,-30l400,1929r-40,-35l323,1859r-36,-37l252,1782r-32,-41l190,1698r-28,-44l135,1608r-23,-47l91,1513,70,1464,54,1414,39,1363,27,1310,17,1256r-7,-54l6,1147,5,1091r1,-56l10,980r7,-54l27,872,39,819,54,768,70,718,91,669r21,-48l135,574r27,-46l190,484r30,-42l252,400r35,-39l323,323r37,-35l400,253r41,-33l483,190r44,-28l572,137r47,-25l667,91,716,71,766,54,818,39,870,27,924,17r54,-7l1033,6r56,-1l1145,6r54,4l1254,17r53,10l1360,39r51,15l1461,71r50,20l1558,112r47,25l1651,162r44,28l1737,220r41,33l1817,288r38,35l1891,361r34,39l1958,442r30,42l2016,528r27,46l2066,621r21,48l2107,718r17,50l2139,819r12,53l2161,926r7,54l2172,1035r1,56xe" fillcolor="#e7e7e7" stroked="f">
                <v:path arrowok="t"/>
                <o:lock v:ext="edit" verticies="t"/>
              </v:shape>
              <v:shape id="_x0000_s4135" style="position:absolute;left:10914;top:9384;width:362;height:363" coordsize="2173,2176" path="m2173,1088r-1,-56l2168,976r-7,-53l2151,869r-12,-53l2124,764r-16,-50l2089,664r-23,-48l2043,569r-27,-45l1988,479r-30,-43l1926,395r-35,-39l1855,318r-38,-36l1778,248r-41,-32l1695,185r-45,-28l1604,131r-46,-24l1510,84,1461,65,1410,49,1358,34,1305,22,1252,12,1198,5,1143,1,1087,r-56,1l975,5r-53,7l868,22,816,34,763,49,713,65,664,84r-48,23l569,131r-45,26l479,185r-42,31l395,248r-39,34l318,318r-35,38l248,395r-32,41l186,479r-28,45l131,569r-24,47l86,664,66,714,49,764,35,816,23,869,13,923,6,976r-4,56l,1088r2,56l6,1200r7,53l23,1307r12,54l49,1412r17,50l86,1512r21,48l131,1607r27,45l186,1697r30,42l248,1781r35,39l318,1858r38,36l395,1928r42,33l479,1991r45,28l569,2046r47,23l664,2092r49,19l763,2127r53,16l868,2154r54,10l975,2171r56,4l1087,2176r56,-1l1198,2171r54,-7l1305,2154r53,-11l1410,2127r51,-16l1510,2092r48,-23l1604,2046r46,-27l1695,1991r42,-30l1778,1928r39,-34l1855,1858r36,-38l1926,1781r32,-42l1988,1697r28,-45l2043,1607r23,-47l2089,1512r19,-50l2124,1412r15,-51l2151,1307r10,-54l2168,1200r4,-56l2173,1088xm2169,1088r-2,56l2163,1199r-8,54l2147,1306r-13,52l2120,1410r-17,50l2083,1509r-21,48l2037,1604r-25,46l1984,1694r-30,42l1921,1777r-33,40l1852,1855r-38,35l1775,1924r-41,32l1691,1986r-43,28l1602,2041r-47,24l1507,2086r-49,20l1408,2123r-51,14l1304,2150r-52,10l1197,2166r-54,4l1087,2172r-56,-2l976,2166r-54,-6l869,2150r-52,-13l766,2123r-51,-17l666,2086r-48,-21l572,2041r-46,-27l482,1986r-42,-30l399,1924r-39,-34l322,1855r-36,-38l253,1777r-33,-41l190,1694r-28,-44l135,1604r-23,-47l91,1509,71,1460,54,1410,39,1358,27,1306r-9,-53l10,1199,7,1144,6,1088r1,-56l10,977r8,-54l27,870,39,818,54,766,71,716,91,667r21,-48l135,572r27,-46l190,482r30,-42l253,398r33,-39l322,321r38,-35l399,252r41,-32l482,190r44,-28l572,136r46,-25l666,90,715,70,766,53,817,39,869,26r53,-9l976,10r55,-4l1087,4r56,2l1197,10r55,7l1304,26r53,13l1408,53r50,17l1507,90r48,21l1602,136r46,26l1691,190r43,30l1775,252r39,34l1852,321r36,38l1921,398r33,42l1984,482r28,44l2037,572r25,47l2083,667r20,49l2120,766r14,52l2147,870r8,53l2163,977r4,55l2169,1088xe" fillcolor="#e7e7e7" stroked="f">
                <v:path arrowok="t"/>
                <o:lock v:ext="edit" verticies="t"/>
              </v:shape>
              <v:shape id="_x0000_s4136" style="position:absolute;left:10914;top:9384;width:362;height:362" coordsize="2168,2172" path="m2168,1086r-1,-56l2163,975r-7,-54l2146,867r-12,-53l2119,763r-17,-50l2082,664r-21,-48l2038,569r-27,-46l1983,479r-30,-42l1920,395r-34,-39l1850,318r-38,-35l1773,248r-41,-33l1690,185r-44,-28l1600,132r-47,-25l1506,86,1456,66,1406,49,1355,34,1302,22,1249,12,1194,5,1140,1,1084,r-56,1l973,5r-54,7l865,22,813,34,761,49,711,66,662,86r-48,21l567,132r-45,25l478,185r-42,30l395,248r-40,35l318,318r-36,38l247,395r-32,42l185,479r-28,44l130,569r-23,47l86,664,65,713,49,763,34,814,22,867,12,921,5,975r-4,55l,1086r1,56l5,1197r7,54l22,1305r12,53l49,1409r16,50l86,1508r21,48l130,1603r27,46l185,1693r30,43l247,1777r35,40l318,1854r37,35l395,1924r41,33l478,1987r44,28l567,2041r47,24l662,2087r49,19l761,2123r52,15l865,2150r54,10l973,2167r55,4l1084,2172r56,-1l1194,2167r55,-7l1302,2150r53,-12l1406,2123r50,-17l1506,2087r47,-22l1600,2041r46,-26l1690,1987r42,-30l1773,1924r39,-35l1850,1854r36,-37l1920,1777r33,-41l1983,1693r28,-44l2038,1603r23,-47l2082,1508r20,-49l2119,1409r15,-51l2146,1305r10,-54l2163,1197r4,-55l2168,1086xm2163,1086r-2,56l2157,1197r-7,53l2141,1304r-12,52l2115,1408r-17,50l2078,1507r-21,47l2032,1601r-26,46l1978,1691r-30,42l1916,1773r-33,39l1847,1850r-38,36l1770,1921r-40,31l1687,1982r-44,28l1598,2037r-47,23l1503,2082r-48,20l1405,2119r-51,14l1301,2145r-53,9l1194,2161r-54,4l1084,2167r-56,-2l973,2161r-53,-7l866,2145r-52,-12l763,2119r-51,-17l664,2082r-48,-22l570,2037r-46,-27l480,1982r-42,-30l398,1921r-39,-35l321,1850r-36,-38l252,1773r-33,-40l189,1691r-28,-44l136,1601r-25,-47l90,1507,70,1458,53,1408,39,1356,26,1304r-9,-54l11,1197,6,1142,5,1086r1,-56l11,975r6,-53l26,868,39,816,53,764,70,715,90,666r21,-48l136,571r25,-45l189,481r30,-42l252,399r33,-39l321,322r38,-36l398,252r40,-32l480,190r44,-28l570,136r46,-24l664,90,712,71,763,53,814,39,866,27r54,-9l973,11r55,-5l1084,5r56,1l1194,11r54,7l1301,27r53,12l1405,53r50,18l1503,90r48,22l1598,136r45,26l1687,190r43,30l1770,252r39,34l1847,322r36,38l1916,399r32,40l1978,481r28,45l2032,571r25,47l2078,666r20,49l2115,764r14,52l2141,868r9,54l2157,975r4,55l2163,1086xe" fillcolor="#e7e7e7" stroked="f">
                <v:path arrowok="t"/>
                <o:lock v:ext="edit" verticies="t"/>
              </v:shape>
              <v:shape id="_x0000_s4137" style="position:absolute;left:10915;top:9385;width:360;height:361" coordsize="2163,2168" path="m2163,1084r-2,-56l2157,973r-8,-54l2141,866r-13,-52l2114,762r-17,-50l2077,663r-21,-48l2031,568r-25,-46l1978,478r-30,-42l1915,394r-33,-39l1846,317r-38,-35l1769,248r-41,-32l1685,186r-43,-28l1596,132r-47,-25l1501,86,1452,66,1402,49,1351,35,1298,22r-52,-9l1191,6,1137,2,1081,r-56,2l970,6r-54,7l863,22,811,35,760,49,709,66,660,86r-48,21l566,132r-46,26l476,186r-42,30l393,248r-39,34l316,317r-36,38l247,394r-33,42l184,478r-28,44l129,568r-23,47l85,663,65,712,48,762,33,814,21,866r-9,53l4,973r-3,55l,1084r1,56l4,1195r8,54l21,1302r12,52l48,1406r17,50l85,1505r21,48l129,1600r27,46l184,1690r30,42l247,1773r33,40l316,1851r38,35l393,1920r41,32l476,1982r44,28l566,2037r46,24l660,2082r49,20l760,2119r51,14l863,2146r53,10l970,2162r55,4l1081,2168r56,-2l1191,2162r55,-6l1298,2146r53,-13l1402,2119r50,-17l1501,2082r48,-21l1596,2037r46,-27l1685,1982r43,-30l1769,1920r39,-34l1846,1851r36,-38l1915,1773r33,-41l1978,1690r28,-44l2031,1600r25,-47l2077,1505r20,-49l2114,1406r14,-52l2141,1302r8,-53l2157,1195r4,-55l2163,1084xm2157,1084r-1,56l2152,1195r-7,53l2135,1302r-11,51l2109,1405r-18,50l2072,1504r-21,47l2027,1598r-26,46l1973,1687r-30,43l1912,1770r-35,39l1842,1846r-37,36l1766,1917r-42,31l1683,1978r-44,28l1594,2033r-47,23l1500,2077r-49,21l1401,2114r-51,15l1297,2141r-52,9l1191,2157r-54,4l1081,2162r-56,-1l970,2157r-53,-7l864,2141r-52,-12l761,2114r-50,-16l661,2077r-46,-21l568,2033r-45,-27l480,1978r-43,-30l396,1917r-39,-35l320,1846r-36,-37l250,1770r-31,-40l189,1687r-28,-43l135,1598r-25,-47l89,1504,70,1455,52,1405,38,1353,27,1302,17,1248r-7,-53l6,1140,4,1084r2,-56l10,973r7,-53l27,867,38,815,52,763,70,713,89,664r21,-47l135,570r26,-45l189,482r30,-43l250,398r34,-39l320,322r37,-36l396,251r41,-31l480,190r43,-28l568,136r47,-24l661,91,711,72,761,54,812,39,864,28,917,18r53,-7l1025,7r56,-1l1137,7r54,4l1245,18r52,10l1350,39r51,15l1451,72r49,19l1547,112r47,24l1639,162r44,28l1724,220r42,31l1805,286r37,36l1877,359r35,39l1943,439r30,43l2001,525r26,45l2051,617r21,47l2091,713r18,50l2124,815r11,52l2145,920r7,53l2156,1028r1,56xe" fillcolor="#e7e7e7" stroked="f">
                <v:path arrowok="t"/>
                <o:lock v:ext="edit" verticies="t"/>
              </v:shape>
              <v:shape id="_x0000_s4138" style="position:absolute;left:10915;top:9385;width:360;height:360" coordsize="2158,2162" path="m2158,1081r-2,-56l2152,970r-7,-53l2136,863r-12,-52l2110,759r-17,-49l2073,661r-21,-48l2027,566r-26,-45l1973,476r-30,-42l1911,394r-33,-39l1842,317r-38,-36l1765,247r-40,-32l1682,185r-44,-28l1593,131r-47,-24l1498,85,1450,66,1400,48,1349,34,1296,22r-53,-9l1189,6,1135,1,1079,r-56,1l968,6r-53,7l861,22,809,34,758,48,707,66,659,85r-48,22l565,131r-46,26l475,185r-42,30l393,247r-39,34l316,317r-36,38l247,394r-33,40l184,476r-28,45l131,566r-25,47l85,661,65,710,48,759,34,811,21,863r-9,54l6,970r-5,55l,1081r1,56l6,1192r6,53l21,1299r13,52l48,1403r17,50l85,1502r21,47l131,1596r25,46l184,1686r30,42l247,1768r33,39l316,1845r38,36l393,1916r40,31l475,1977r44,28l565,2032r46,23l659,2077r48,20l758,2114r51,14l861,2140r54,9l968,2156r55,4l1079,2162r56,-2l1189,2156r54,-7l1296,2140r53,-12l1400,2114r50,-17l1498,2077r48,-22l1593,2032r45,-27l1682,1977r43,-30l1765,1916r39,-35l1842,1845r36,-38l1911,1768r32,-40l1973,1686r28,-44l2027,1596r25,-47l2073,1502r20,-49l2110,1403r14,-52l2136,1299r9,-54l2152,1192r4,-55l2158,1081xm2153,1081r-2,56l2147,1192r-6,53l2131,1298r-13,52l2104,1401r-17,50l2068,1500r-21,47l2023,1594r-26,45l1969,1682r-30,43l1908,1765r-34,39l1838,1842r-37,36l1762,1911r-41,33l1679,1973r-44,28l1591,2028r-47,23l1497,2072r-49,19l1398,2109r-50,15l1295,2135r-52,10l1188,2152r-53,4l1079,2157r-56,-1l970,2152r-55,-7l862,2135r-52,-11l760,2109r-50,-18l661,2072r-47,-21l567,2028r-45,-27l479,1973r-43,-29l396,1911r-39,-33l319,1842r-35,-38l250,1765r-31,-40l189,1682r-28,-43l135,1594r-24,-47l89,1500,70,1451,54,1401,39,1350,27,1298,17,1245r-7,-53l7,1137,5,1081r2,-55l10,971r7,-53l27,864,39,813,54,761,70,711,89,662r22,-47l135,568r26,-45l189,480r30,-43l250,397r34,-39l319,320r38,-36l396,251r40,-32l479,189r43,-28l567,136r47,-25l661,90,710,71,760,54,810,39,862,27,915,17r55,-7l1023,7r56,-2l1135,7r53,3l1243,17r52,10l1348,39r50,15l1448,71r49,19l1544,111r47,25l1635,161r44,28l1721,219r41,32l1801,284r37,36l1874,358r34,39l1939,437r30,43l1997,523r26,45l2047,615r21,47l2087,711r17,50l2118,813r13,51l2141,918r6,53l2151,1026r2,55xe" fillcolor="#e7e7e7" stroked="f">
                <v:path arrowok="t"/>
                <o:lock v:ext="edit" verticies="t"/>
              </v:shape>
              <v:shape id="_x0000_s4139" style="position:absolute;left:10916;top:9386;width:358;height:359" coordsize="2153,2156" path="m2153,1078r-1,-56l2148,967r-7,-53l2131,861r-11,-52l2105,757r-18,-50l2068,658r-21,-47l2023,564r-26,-45l1969,476r-30,-43l1908,392r-35,-39l1838,316r-37,-36l1762,245r-42,-31l1679,184r-44,-28l1590,130r-47,-24l1496,85,1447,66,1397,48,1346,33,1293,22,1241,12,1187,5,1133,1,1077,r-56,1l966,5r-53,7l860,22,808,33,757,48,707,66,657,85r-46,21l564,130r-45,26l476,184r-43,30l392,245r-39,35l316,316r-36,37l246,392r-31,41l185,476r-28,43l131,564r-25,47l85,658,66,707,48,757,34,809,23,861,13,914,6,967r-4,55l,1078r2,56l6,1189r7,53l23,1296r11,51l48,1399r18,50l85,1498r21,47l131,1592r26,46l185,1681r30,43l246,1764r34,39l316,1840r37,36l392,1911r41,31l476,1972r43,28l564,2027r47,23l657,2071r50,21l757,2108r51,15l860,2135r53,9l966,2151r55,4l1077,2156r56,-1l1187,2151r54,-7l1293,2135r53,-12l1397,2108r50,-16l1496,2071r47,-21l1590,2027r45,-27l1679,1972r41,-30l1762,1911r39,-35l1838,1840r35,-37l1908,1764r31,-40l1969,1681r28,-43l2023,1592r24,-47l2068,1498r19,-49l2105,1399r15,-52l2131,1296r10,-54l2148,1189r4,-55l2153,1078xm2148,1078r-1,56l2142,1188r-7,53l2127,1295r-13,51l2100,1398r-17,49l2064,1496r-21,48l2018,1590r-25,45l1965,1678r-29,43l1903,1761r-33,39l1834,1837r-37,36l1758,1906r-40,32l1676,1968r-44,27l1588,2022r-47,24l1494,2067r-49,19l1396,2103r-51,14l1293,2130r-53,8l1186,2146r-54,4l1077,2152r-55,-2l968,2146r-54,-8l860,2130r-51,-13l758,2103r-49,-17l660,2067r-47,-21l566,2022r-45,-27l478,1968r-43,-30l395,1906r-39,-33l319,1837r-35,-37l250,1761r-32,-40l189,1678r-28,-43l135,1590r-24,-46l90,1496,71,1447,54,1398,39,1346,27,1295r-9,-54l12,1188,7,1134,6,1078r1,-55l12,968r6,-53l27,862,39,810,54,760,71,709,90,660r21,-47l135,566r26,-45l189,478r29,-43l250,395r34,-39l319,319r37,-36l395,250r40,-32l478,188r43,-27l566,135r47,-25l660,89,709,70,758,53,809,39,860,26r54,-9l968,11r54,-5l1077,5r55,1l1186,11r54,6l1293,26r52,13l1396,53r49,17l1494,89r47,21l1588,135r44,26l1676,188r42,30l1758,250r39,33l1834,319r36,37l1903,395r33,40l1965,478r28,43l2018,566r25,47l2064,660r19,49l2100,760r14,50l2127,862r8,53l2142,968r5,55l2148,1078xe" fillcolor="#e7e7e7" stroked="f">
                <v:path arrowok="t"/>
                <o:lock v:ext="edit" verticies="t"/>
              </v:shape>
              <v:shape id="_x0000_s4140" style="position:absolute;left:10916;top:9386;width:358;height:359" coordsize="2148,2152" path="m2148,1076r-2,-55l2142,966r-6,-53l2126,859r-13,-51l2099,756r-17,-50l2063,657r-21,-47l2018,563r-26,-45l1964,475r-30,-43l1903,392r-34,-39l1833,315r-37,-36l1757,246r-41,-32l1674,184r-44,-28l1586,131r-47,-25l1492,85,1443,66,1393,49,1343,34,1290,22,1238,12,1183,5,1130,2,1074,r-56,2l965,5r-55,7l857,22,805,34,755,49,705,66,656,85r-47,21l562,131r-45,25l474,184r-43,30l391,246r-39,33l314,315r-35,38l245,392r-31,40l184,475r-28,43l130,563r-24,47l84,657,65,706,49,756,34,808,22,859,12,913,5,966r-3,55l,1076r2,56l5,1187r7,53l22,1293r12,52l49,1396r16,50l84,1495r22,47l130,1589r26,45l184,1677r30,43l245,1760r34,39l314,1837r38,36l391,1906r40,33l474,1968r43,28l562,2023r47,23l656,2067r49,19l755,2104r50,15l857,2130r53,10l965,2147r53,4l1074,2152r56,-1l1183,2147r55,-7l1290,2130r53,-11l1393,2104r50,-18l1492,2067r47,-21l1586,2023r44,-27l1674,1968r42,-29l1757,1906r39,-33l1833,1837r36,-38l1903,1760r31,-40l1964,1677r28,-43l2018,1589r24,-47l2063,1495r19,-49l2099,1396r14,-51l2126,1293r10,-53l2142,1187r4,-55l2148,1076xm2142,1076r-1,55l2137,1186r-7,53l2121,1292r-12,52l2095,1394r-17,51l2059,1493r-21,47l2013,1587r-26,44l1961,1675r-30,41l1898,1758r-33,38l1830,1834r-38,34l1753,1902r-40,32l1672,1964r-44,28l1584,2018r-47,24l1490,2063r-49,19l1392,2099r-52,14l1289,2125r-52,9l1183,2141r-54,4l1074,2147r-55,-2l965,2141r-54,-7l859,2125r-52,-12l756,2099r-49,-17l658,2063r-47,-21l564,2018r-45,-26l476,1964r-41,-30l395,1902r-39,-34l319,1834r-36,-38l250,1758r-33,-42l188,1675r-28,-44l135,1587r-25,-47l89,1493,70,1445,53,1394,39,1344,26,1292r-8,-53l11,1186,6,1131,5,1076r1,-55l11,966r7,-53l26,860,39,809,53,758,70,708,89,659r21,-47l135,565r25,-44l188,477r29,-41l250,395r33,-39l319,319r37,-35l395,250r40,-32l476,189r43,-28l564,135r47,-25l658,89,707,70,756,53,807,39,859,27r52,-9l965,11r54,-4l1074,5r55,2l1183,11r54,7l1289,27r51,12l1392,53r49,17l1490,89r47,21l1584,135r44,26l1672,189r41,29l1753,250r39,34l1830,319r35,37l1898,395r33,41l1961,477r26,44l2013,565r25,47l2059,659r19,49l2095,758r14,51l2121,860r9,53l2137,966r4,55l2142,1076xe" fillcolor="#e7e7e7" stroked="f">
                <v:path arrowok="t"/>
                <o:lock v:ext="edit" verticies="t"/>
              </v:shape>
              <v:shape id="_x0000_s4141" style="position:absolute;left:10917;top:9387;width:356;height:357" coordsize="2142,2147" path="m2142,1073r-1,-55l2136,963r-7,-53l2121,857r-13,-52l2094,755r-17,-51l2058,655r-21,-47l2012,561r-25,-45l1959,473r-29,-43l1897,390r-33,-39l1828,314r-37,-36l1752,245r-40,-32l1670,183r-44,-27l1582,130r-47,-25l1488,84,1439,65,1390,48,1339,34,1287,21r-53,-9l1180,6,1126,1,1071,r-55,1l962,6r-54,6l854,21,803,34,752,48,703,65,654,84r-47,21l560,130r-45,26l472,183r-43,30l389,245r-39,33l313,314r-35,37l244,390r-32,40l183,473r-28,43l129,561r-24,47l84,655,65,704,48,755,33,805,21,857r-9,53l6,963r-5,55l,1073r1,56l6,1183r6,53l21,1290r12,51l48,1393r17,49l84,1491r21,48l129,1585r26,45l183,1673r29,43l244,1756r34,39l313,1832r37,36l389,1901r40,32l472,1963r43,27l560,2017r47,24l654,2062r49,19l752,2098r51,14l854,2125r54,8l962,2141r54,4l1071,2147r55,-2l1180,2141r54,-8l1287,2125r52,-13l1390,2098r49,-17l1488,2062r47,-21l1582,2017r44,-27l1670,1963r42,-30l1752,1901r39,-33l1828,1832r36,-37l1897,1756r33,-40l1959,1673r28,-43l2012,1585r25,-46l2058,1491r19,-49l2094,1393r14,-52l2121,1290r8,-54l2136,1183r5,-54l2142,1073xm2137,1073r-1,55l2132,1183r-7,53l2115,1289r-11,51l2089,1390r-16,51l2054,1489r-22,47l2008,1583r-26,44l1955,1671r-30,41l1894,1752r-33,40l1825,1828r-37,36l1749,1898r-40,31l1667,1959r-43,28l1580,2013r-47,23l1486,2058r-48,19l1388,2093r-51,15l1286,2120r-52,9l1180,2136r-54,4l1071,2141r-55,-1l962,2136r-54,-7l856,2120r-52,-12l754,2093r-50,-16l656,2058r-47,-22l562,2013r-44,-26l475,1959r-42,-30l393,1898r-39,-34l317,1828r-36,-36l248,1752r-32,-40l186,1671r-26,-44l134,1583r-25,-47l88,1489,69,1441,52,1390,38,1340,27,1289,17,1236r-7,-53l6,1128,4,1073r2,-55l10,963r7,-52l27,857,38,806,52,756,69,705,88,657r21,-47l134,565r26,-46l186,476r30,-42l248,394r33,-40l317,318r37,-35l393,248r40,-31l475,187r43,-27l562,134r47,-24l656,88,704,69,754,53,804,38,856,27,908,17r54,-7l1016,6r55,-1l1126,6r54,4l1234,17r52,10l1337,38r51,15l1438,69r48,19l1533,110r47,24l1624,160r43,27l1709,217r40,31l1788,283r37,35l1861,354r33,40l1925,434r30,42l1982,519r26,46l2032,610r22,47l2073,705r16,51l2104,806r11,51l2125,911r7,52l2136,1018r1,55xe" fillcolor="#e7e7e7" stroked="f">
                <v:path arrowok="t"/>
                <o:lock v:ext="edit" verticies="t"/>
              </v:shape>
              <v:shape id="_x0000_s4142" style="position:absolute;left:10917;top:9387;width:356;height:357" coordsize="2137,2142" path="m2137,1071r-1,-55l2132,961r-7,-53l2116,855r-12,-51l2090,753r-17,-50l2054,654r-21,-47l2008,560r-26,-44l1956,472r-30,-41l1893,390r-33,-39l1825,314r-38,-35l1748,245r-40,-32l1667,184r-44,-28l1579,130r-47,-25l1485,84,1436,65,1387,48,1335,34,1284,22r-52,-9l1178,6,1124,2,1069,r-55,2l960,6r-54,7l854,22,802,34,751,48,702,65,653,84r-47,21l559,130r-45,26l471,184r-41,29l390,245r-39,34l314,314r-36,37l245,390r-33,41l183,472r-28,44l130,560r-25,47l84,654,65,703,48,753,34,804,21,855r-8,53l6,961r-5,55l,1071r1,55l6,1181r7,53l21,1287r13,52l48,1389r17,51l84,1488r21,47l130,1582r25,44l183,1670r29,41l245,1753r33,38l314,1829r37,34l390,1897r40,32l471,1959r43,28l559,2013r47,24l653,2058r49,19l751,2094r51,14l854,2120r52,9l960,2136r54,4l1069,2142r55,-2l1178,2136r54,-7l1284,2120r51,-12l1387,2094r49,-17l1485,2058r47,-21l1579,2013r44,-26l1667,1959r41,-30l1748,1897r39,-34l1825,1829r35,-38l1893,1753r33,-42l1956,1670r26,-44l2008,1582r25,-47l2054,1488r19,-48l2090,1389r14,-50l2116,1287r9,-53l2132,1181r4,-55l2137,1071xm2133,1071r-2,55l2127,1181r-6,52l2111,1286r-11,51l2085,1388r-17,50l2049,1486r-22,47l2004,1579r-26,45l1951,1667r-30,42l1890,1749r-34,38l1821,1824r-37,36l1746,1893r-41,32l1663,1955r-43,28l1575,2009r-45,23l1483,2053r-48,19l1386,2089r-52,15l1283,2115r-52,10l1178,2131r-54,4l1069,2137r-55,-2l961,2131r-54,-6l855,2115r-52,-11l752,2089r-49,-17l655,2053r-47,-21l562,2009r-44,-26l474,1955r-42,-30l392,1893r-38,-33l317,1824r-36,-37l248,1749r-31,-40l187,1667r-27,-43l134,1579r-23,-46l88,1486,69,1438,53,1388,38,1337,27,1286,17,1233r-7,-52l7,1126,6,1071r1,-55l10,963r7,-54l27,856,38,805,53,755,69,704,88,656r23,-47l134,564r26,-45l187,475r30,-41l248,394r33,-39l317,318r37,-36l392,249r40,-32l474,187r44,-27l562,135r46,-24l655,89,703,70,752,53,803,40,855,27,907,17r54,-7l1014,7r55,-2l1124,7r54,3l1231,17r52,10l1334,40r52,13l1435,70r48,19l1530,111r45,24l1620,160r43,27l1705,217r41,32l1784,282r37,36l1856,355r34,39l1921,434r30,41l1978,519r26,45l2027,609r22,47l2068,704r17,51l2100,805r11,51l2121,909r6,54l2131,1016r2,55xe" fillcolor="#e7e7e7" stroked="f">
                <v:path arrowok="t"/>
                <o:lock v:ext="edit" verticies="t"/>
              </v:shape>
              <v:shape id="_x0000_s4143" style="position:absolute;left:10917;top:9387;width:356;height:356" coordsize="2133,2136" path="m2133,1068r-1,-55l2128,958r-7,-52l2111,852r-11,-51l2085,751r-16,-51l2050,652r-22,-47l2004,560r-26,-46l1951,471r-30,-42l1890,389r-33,-40l1821,313r-37,-35l1745,243r-40,-31l1663,182r-43,-27l1576,129r-47,-24l1482,83,1434,64,1384,48,1333,33,1282,22,1230,12,1176,5,1122,1,1067,r-55,1l958,5r-54,7l852,22,800,33,750,48,700,64,652,83r-47,22l558,129r-44,26l471,182r-42,30l389,243r-39,35l313,313r-36,36l244,389r-32,40l182,471r-26,43l130,560r-25,45l84,652,65,700,48,751,34,801,23,852,13,906,6,958r-4,55l,1068r2,55l6,1178r7,53l23,1284r11,51l48,1385r17,51l84,1484r21,47l130,1578r26,44l182,1666r30,41l244,1747r33,40l313,1823r37,36l389,1893r40,31l471,1954r43,28l558,2008r47,23l652,2053r48,19l750,2088r50,15l852,2115r52,9l958,2131r54,4l1067,2136r55,-1l1176,2131r54,-7l1282,2115r51,-12l1384,2088r50,-16l1482,2053r47,-22l1576,2008r44,-26l1663,1954r42,-30l1745,1893r39,-34l1821,1823r36,-36l1890,1747r31,-40l1951,1666r27,-44l2004,1578r24,-47l2050,1484r19,-48l2085,1385r15,-50l2111,1284r10,-53l2128,1178r4,-55l2133,1068xm2128,1068r-1,55l2122,1176r-7,54l2106,1283r-12,51l2081,1384r-17,49l2045,1481r-22,49l1999,1575r-24,44l1947,1662r-30,42l1886,1744r-34,39l1818,1820r-37,35l1742,1888r-40,32l1660,1950r-43,28l1572,2003r-46,24l1480,2048r-48,19l1383,2084r-51,14l1281,2109r-52,9l1175,2126r-53,4l1067,2131r-55,-1l959,2126r-54,-8l853,2109r-52,-11l751,2084r-49,-17l654,2048r-47,-21l562,2003r-45,-25l473,1950r-41,-30l392,1888r-39,-33l316,1820r-34,-37l248,1744r-31,-40l187,1662r-28,-43l134,1575r-23,-45l90,1481,70,1433,53,1384,40,1334,27,1283r-9,-53l12,1176,7,1123,6,1068r1,-55l12,960r6,-54l27,853,40,802,53,752,70,703,90,655r21,-47l134,562r25,-45l187,473r30,-41l248,392r34,-39l316,316r37,-35l392,248r40,-32l473,186r44,-28l562,134r45,-24l654,89,702,70,751,53,801,39,853,26r52,-8l959,11r53,-5l1067,5r55,1l1175,11r54,7l1281,26r51,13l1383,53r49,17l1480,89r46,21l1572,134r45,24l1660,186r42,30l1742,248r39,33l1818,316r34,37l1886,392r31,40l1947,473r28,44l1999,562r24,46l2045,655r19,48l2081,752r13,50l2106,853r9,53l2122,960r5,53l2128,1068xe" fillcolor="#e8e8e8" stroked="f">
                <v:path arrowok="t"/>
                <o:lock v:ext="edit" verticies="t"/>
              </v:shape>
              <v:shape id="_x0000_s4144" style="position:absolute;left:10918;top:9388;width:354;height:355" coordsize="2127,2132" path="m2127,1066r-2,-55l2121,958r-6,-54l2105,851r-11,-51l2079,750r-17,-51l2043,651r-22,-47l1998,559r-26,-45l1945,470r-30,-41l1884,389r-34,-39l1815,313r-37,-36l1740,244r-41,-32l1657,182r-43,-27l1569,130r-45,-24l1477,84,1429,65,1380,48,1328,35,1277,22,1225,12,1172,5,1118,2,1063,r-55,2l955,5r-54,7l849,22,797,35,746,48,697,65,649,84r-47,22l556,130r-44,25l468,182r-42,30l386,244r-38,33l311,313r-36,37l242,389r-31,40l181,470r-27,44l128,559r-23,45l82,651,63,699,47,750,32,800,21,851,11,904,4,958r-3,53l,1066r1,55l4,1176r7,52l21,1281r11,51l47,1383r16,50l82,1481r23,47l128,1574r26,45l181,1662r30,42l242,1744r33,38l311,1819r37,36l386,1888r40,32l468,1950r44,28l556,2004r46,23l649,2048r48,19l746,2084r51,15l849,2110r52,10l955,2126r53,4l1063,2132r55,-2l1172,2126r53,-6l1277,2110r51,-11l1380,2084r49,-17l1477,2048r47,-21l1569,2004r45,-26l1657,1950r42,-30l1740,1888r38,-33l1815,1819r35,-37l1884,1744r31,-40l1945,1662r27,-43l1998,1574r23,-46l2043,1481r19,-48l2079,1383r15,-51l2105,1281r10,-53l2121,1176r4,-55l2127,1066xm2121,1066r-1,55l2116,1174r-7,54l2100,1279r-12,52l2073,1381r-16,49l2038,1478r-21,48l1993,1571r-24,45l1941,1659r-30,42l1879,1741r-33,38l1811,1816r-36,36l1737,1884r-41,32l1655,1945r-43,28l1567,1999r-46,24l1474,2044r-47,19l1377,2078r-50,15l1276,2105r-51,9l1171,2121r-53,4l1063,2126r-55,-1l955,2121r-54,-7l850,2105r-51,-12l748,2078r-49,-15l651,2044r-47,-21l559,1999r-45,-26l471,1945r-42,-29l389,1884r-38,-32l314,1816r-34,-37l246,1741r-31,-40l185,1659r-28,-43l133,1571r-24,-45l88,1478,69,1430,52,1381,38,1331,25,1279r-8,-51l10,1174,5,1121,4,1066r1,-55l10,958r7,-53l25,853,38,801,52,751,69,702,88,654r21,-47l133,561r24,-45l185,473r30,-42l246,391r34,-38l314,316r37,-34l389,248r40,-31l471,187r43,-28l559,134r45,-23l651,89,699,70,748,54,799,39,850,27r51,-9l955,11r53,-4l1063,5r55,2l1171,11r54,7l1276,27r51,12l1377,54r50,16l1474,89r47,22l1567,134r45,25l1655,187r41,30l1737,248r38,34l1811,316r35,37l1879,391r32,40l1941,473r28,43l1993,561r24,46l2038,654r19,48l2073,751r15,50l2100,853r9,52l2116,958r4,53l2121,1066xe" fillcolor="#e8e8e8" stroked="f">
                <v:path arrowok="t"/>
                <o:lock v:ext="edit" verticies="t"/>
              </v:shape>
              <v:shape id="_x0000_s4145" style="position:absolute;left:10918;top:9388;width:354;height:354" coordsize="2122,2126" path="m2122,1063r-1,-55l2116,955r-7,-54l2100,848r-12,-51l2075,747r-17,-49l2039,650r-22,-47l1993,557r-24,-45l1941,468r-30,-41l1880,387r-34,-39l1812,311r-37,-35l1736,243r-40,-32l1654,181r-43,-28l1566,129r-46,-24l1474,84,1426,65,1377,48,1326,34,1275,21r-52,-8l1169,6,1116,1,1061,r-55,1l953,6r-54,7l847,21,795,34,745,48,696,65,648,84r-47,21l556,129r-45,24l467,181r-41,30l386,243r-39,33l310,311r-34,37l242,387r-31,40l181,468r-28,44l128,557r-23,46l84,650,64,698,47,747,34,797,21,848r-9,53l6,955r-5,53l,1063r1,55l6,1171r6,54l21,1278r13,51l47,1379r17,49l84,1476r21,49l128,1570r25,44l181,1657r30,42l242,1739r34,39l310,1815r37,35l386,1883r40,32l467,1945r44,28l556,1998r45,24l648,2043r48,19l745,2079r50,14l847,2104r52,9l953,2121r53,4l1061,2126r55,-1l1169,2121r54,-8l1275,2104r51,-11l1377,2079r49,-17l1474,2043r46,-21l1566,1998r45,-25l1654,1945r42,-30l1736,1883r39,-33l1812,1815r34,-37l1880,1739r31,-40l1941,1657r28,-43l1993,1570r24,-45l2039,1476r19,-48l2075,1379r13,-50l2100,1278r9,-53l2116,1171r5,-53l2122,1063xm2117,1063r-2,55l2112,1171r-7,53l2096,1276r-12,52l2069,1378r-17,49l2034,1475r-22,47l1989,1567r-25,45l1936,1654r-29,43l1876,1736r-33,39l1807,1812r-36,34l1732,1880r-40,31l1651,1940r-42,28l1564,1994r-46,23l1472,2037r-47,19l1375,2073r-50,15l1274,2100r-53,9l1169,2116r-53,4l1061,2121r-55,-1l953,2116r-53,-7l848,2100r-51,-12l747,2073r-49,-17l650,2037r-46,-20l558,1994r-45,-26l471,1940r-41,-29l389,1880r-39,-34l315,1812r-36,-37l245,1736r-31,-39l185,1654r-28,-42l133,1567r-24,-45l88,1475,69,1427,52,1378,38,1328,27,1276,17,1224r-7,-53l7,1118,5,1063r2,-55l10,955r7,-53l27,850,38,798,52,749,69,700,88,652r21,-47l133,559r24,-45l185,472r29,-42l245,390r34,-38l315,315r35,-35l389,247r41,-32l471,186r42,-28l558,133r46,-23l650,89,698,70,747,53,797,38,848,27,900,17r53,-7l1006,7r55,-2l1116,7r53,3l1221,17r53,10l1325,38r50,15l1425,70r47,19l1518,110r46,23l1609,158r42,28l1692,215r40,32l1771,280r36,35l1843,352r33,38l1907,430r29,42l1964,514r25,45l2012,605r22,47l2052,700r17,49l2084,798r12,52l2105,902r7,53l2115,1008r2,55xe" fillcolor="#e8e8e8" stroked="f">
                <v:path arrowok="t"/>
                <o:lock v:ext="edit" verticies="t"/>
              </v:shape>
              <v:shape id="_x0000_s4146" style="position:absolute;left:10919;top:9389;width:352;height:353" coordsize="2117,2121" path="m2117,1061r-1,-55l2112,953r-7,-53l2096,848r-12,-52l2069,746r-16,-49l2034,649r-21,-47l1989,556r-24,-45l1937,468r-30,-42l1875,386r-33,-38l1807,311r-36,-34l1733,243r-41,-31l1651,182r-43,-28l1563,129r-46,-23l1470,84,1423,65,1373,49,1323,34,1272,22r-51,-9l1167,6,1114,2,1059,r-55,2l951,6r-54,7l846,22,795,34,744,49,695,65,647,84r-47,22l555,129r-45,25l467,182r-42,30l385,243r-38,34l310,311r-34,37l242,386r-31,40l181,468r-28,43l129,556r-24,46l84,649,65,697,48,746,34,796,21,848r-8,52l6,953r-5,53l,1061r1,55l6,1169r7,54l21,1274r13,52l48,1376r17,49l84,1473r21,48l129,1566r24,45l181,1654r30,42l242,1736r34,38l310,1811r37,36l385,1879r40,32l467,1940r43,28l555,1994r45,24l647,2039r48,19l744,2073r51,15l846,2100r51,9l951,2116r53,4l1059,2121r55,-1l1167,2116r54,-7l1272,2100r51,-12l1373,2073r50,-15l1470,2039r47,-21l1563,1994r45,-26l1651,1940r41,-29l1733,1879r38,-32l1807,1811r35,-37l1875,1736r32,-40l1937,1654r28,-43l1989,1566r24,-45l2034,1473r19,-48l2069,1376r15,-50l2096,1274r9,-51l2112,1169r4,-53l2117,1061xm2112,1061r-1,55l2107,1169r-6,53l2091,1273r-11,52l2065,1375r-17,49l2029,1472r-21,47l1985,1564r-25,45l1932,1651r-29,41l1872,1733r-33,38l1804,1807r-37,35l1729,1876r-40,31l1648,1936r-43,28l1561,1990r-46,22l1469,2033r-48,19l1372,2069r-50,15l1271,2095r-52,10l1167,2111r-53,4l1059,2117r-55,-2l951,2111r-53,-6l847,2095r-51,-11l745,2069r-49,-17l648,2033r-45,-21l557,1990r-45,-26l470,1936r-41,-29l388,1876r-37,-34l314,1807r-35,-36l246,1733r-32,-41l185,1651r-27,-42l133,1564r-23,-45l88,1472,69,1424,53,1375,38,1325,27,1273,17,1222r-7,-53l7,1116,6,1061r1,-55l10,954r7,-54l27,849,38,797,53,747,69,698,88,650r22,-46l133,558r25,-45l185,471r29,-41l246,389r33,-38l314,314r37,-34l388,246r41,-31l470,186r42,-28l557,133r46,-23l648,89,696,70,745,53,796,38,847,27,898,17r53,-6l1004,7r55,-1l1114,7r53,4l1219,17r52,10l1322,38r50,15l1421,70r48,19l1515,110r46,23l1605,158r43,28l1689,215r40,31l1767,280r37,34l1839,351r33,38l1903,430r29,41l1960,513r25,45l2008,604r21,46l2048,698r17,49l2080,797r11,52l2101,900r6,54l2111,1006r1,55xe" fillcolor="#e8e8e8" stroked="f">
                <v:path arrowok="t"/>
                <o:lock v:ext="edit" verticies="t"/>
              </v:shape>
              <v:shape id="_x0000_s4147" style="position:absolute;left:10919;top:9389;width:352;height:353" coordsize="2112,2116" path="m2112,1058r-2,-55l2107,950r-7,-53l2091,845r-12,-52l2064,744r-17,-49l2029,647r-22,-47l1984,554r-25,-45l1931,467r-29,-42l1871,385r-33,-38l1802,310r-36,-35l1727,242r-40,-32l1646,181r-42,-28l1559,128r-46,-23l1467,84,1420,65,1370,48,1320,33,1269,22,1216,12,1164,5,1111,2,1056,r-55,2l948,5r-53,7l843,22,792,33,742,48,693,65,645,84r-46,21l553,128r-45,25l466,181r-41,29l384,242r-39,33l310,310r-36,37l240,385r-31,40l180,467r-28,42l128,554r-24,46l83,647,64,695,47,744,33,793,22,845,12,897,5,950r-3,53l,1058r2,55l5,1166r7,53l22,1271r11,52l47,1373r17,49l83,1470r21,47l128,1562r24,45l180,1649r29,43l240,1731r34,39l310,1807r35,34l384,1875r41,31l466,1935r42,28l553,1989r46,23l645,2032r48,19l742,2068r50,15l843,2095r52,9l948,2111r53,4l1056,2116r55,-1l1164,2111r52,-7l1269,2095r51,-12l1370,2068r50,-17l1467,2032r46,-20l1559,1989r45,-26l1646,1935r41,-29l1727,1875r39,-34l1802,1807r36,-37l1871,1731r31,-39l1931,1649r28,-42l1984,1562r23,-45l2029,1470r18,-48l2064,1373r15,-50l2091,1271r9,-52l2107,1166r3,-53l2112,1058xm2107,1058r-1,55l2101,1165r-7,54l2085,1270r-12,52l2060,1371r-17,49l2024,1468r-21,47l1979,1560r-24,44l1927,1647r-29,41l1867,1727r-34,39l1799,1802r-37,36l1724,1870r-39,32l1644,1931r-43,28l1557,1984r-46,23l1465,2028r-48,19l1368,2064r-50,14l1268,2089r-53,9l1163,2105r-54,5l1056,2111r-54,-1l949,2105r-53,-7l844,2089r-50,-11l744,2064r-50,-17l646,2028r-45,-21l555,1984r-45,-25l468,1931r-41,-29l388,1870r-38,-32l313,1802r-35,-36l245,1727r-31,-39l185,1647r-28,-43l132,1560r-23,-45l88,1468,69,1420,52,1371,39,1322,26,1270r-9,-51l11,1165,6,1113,5,1058r1,-54l11,951r6,-53l26,846,39,795,52,745,69,696,88,648r21,-46l132,556r25,-43l185,469r29,-41l245,389r33,-38l313,314r37,-35l388,246r39,-32l468,185r42,-28l555,133r46,-24l646,88,694,69,744,52,794,39,844,27r52,-9l949,11r53,-5l1056,5r53,1l1163,11r52,7l1268,27r50,12l1368,52r49,17l1465,88r46,21l1557,133r44,24l1644,185r41,29l1724,246r38,33l1799,314r34,37l1867,389r31,39l1927,469r28,44l1979,556r24,46l2024,648r19,48l2060,745r13,50l2085,846r9,52l2101,951r5,53l2107,1058xe" fillcolor="#e8e8e8" stroked="f">
                <v:path arrowok="t"/>
                <o:lock v:ext="edit" verticies="t"/>
              </v:shape>
              <v:shape id="_x0000_s4148" style="position:absolute;left:10919;top:9390;width:351;height:351" coordsize="2106,2111" path="m2106,1055r-1,-55l2101,948r-6,-54l2085,843r-11,-52l2059,741r-17,-49l2023,644r-21,-46l1979,552r-25,-45l1926,465r-29,-41l1866,383r-33,-38l1798,308r-37,-34l1723,240r-40,-31l1642,180r-43,-28l1555,127r-46,-23l1463,83,1415,64,1366,47,1316,32,1265,21,1213,11,1161,5,1108,1,1053,,998,1,945,5r-53,6l841,21,790,32,739,47,690,64,642,83r-45,21l551,127r-45,25l464,180r-41,29l382,240r-37,34l308,308r-35,37l240,383r-32,41l179,465r-27,42l127,552r-23,46l82,644,63,692,47,741,32,791,21,843,11,894,4,948r-3,52l,1055r1,55l4,1163r7,53l21,1267r11,52l47,1369r16,49l82,1466r22,47l127,1558r25,45l179,1645r29,41l240,1727r33,38l308,1801r37,35l382,1870r41,31l464,1930r42,28l551,1984r46,22l642,2027r48,19l739,2063r51,15l841,2089r51,10l945,2105r53,4l1053,2111r55,-2l1161,2105r52,-6l1265,2089r51,-11l1366,2063r49,-17l1463,2027r46,-21l1555,1984r44,-26l1642,1930r41,-29l1723,1870r38,-34l1798,1801r35,-36l1866,1727r31,-41l1926,1645r28,-42l1979,1558r23,-45l2023,1466r19,-48l2059,1369r15,-50l2085,1267r10,-51l2101,1163r4,-53l2106,1055xm2101,1055r-1,54l2096,1162r-7,53l2080,1266r-12,52l2055,1368r-17,48l2019,1464r-21,47l1974,1556r-24,43l1922,1643r-29,40l1862,1723r-33,38l1795,1798r-37,35l1720,1865r-40,31l1638,1926r-42,27l1553,1979r-46,23l1461,2023r-48,19l1364,2059r-49,13l1264,2084r-52,9l1160,2100r-54,4l1053,2105r-54,-1l946,2100r-53,-7l842,2084r-51,-12l742,2059r-49,-17l645,2023r-46,-21l553,1979r-43,-26l467,1926r-41,-30l386,1865r-38,-32l311,1798r-34,-37l244,1723r-31,-40l184,1643r-28,-44l132,1556r-24,-45l87,1464,68,1416,51,1368,38,1318,26,1266r-9,-51l10,1162,5,1109,4,1055r1,-54l10,948r7,-53l26,844,38,792,51,743,68,694,87,646r21,-46l132,554r24,-43l184,468r29,-41l244,387r33,-38l311,312r37,-35l386,245r40,-31l467,184r43,-27l553,132r46,-24l645,87,693,68,742,51,791,38,842,26r51,-9l946,10,999,6r54,-1l1106,6r54,4l1212,17r52,9l1315,38r49,13l1413,68r48,19l1507,108r46,24l1596,157r42,27l1680,214r40,31l1758,277r37,35l1829,349r33,38l1893,427r29,41l1950,511r24,43l1998,600r21,46l2038,694r17,49l2068,792r12,52l2089,895r7,53l2100,1001r1,54xe" fillcolor="#e8e8e8" stroked="f">
                <v:path arrowok="t"/>
                <o:lock v:ext="edit" verticies="t"/>
              </v:shape>
              <v:shape id="_x0000_s4149" style="position:absolute;left:10920;top:9390;width:350;height:351" coordsize="2102,2106" path="m2102,1053r-1,-54l2096,946r-7,-53l2080,841r-12,-51l2055,740r-17,-49l2019,643r-21,-46l1974,551r-24,-43l1922,464r-29,-41l1862,384r-34,-38l1794,309r-37,-35l1719,241r-39,-32l1639,180r-43,-28l1552,128r-46,-24l1460,83,1412,64,1363,47,1313,34,1263,22r-53,-9l1158,6,1104,1,1051,,997,1,944,6r-53,7l839,22,789,34,739,47,689,64,641,83r-45,21l550,128r-45,24l463,180r-41,29l383,241r-38,33l308,309r-35,37l240,384r-31,39l180,464r-28,44l127,551r-23,46l83,643,64,691,47,740,34,790,21,841r-9,52l6,946,1,999,,1053r1,55l6,1160r6,54l21,1265r13,52l47,1366r17,49l83,1463r21,47l127,1555r25,44l180,1642r29,41l240,1722r33,39l308,1797r37,36l383,1865r39,32l463,1926r42,28l550,1979r46,23l641,2023r48,19l739,2059r50,14l839,2084r52,9l944,2100r53,5l1051,2106r53,-1l1158,2100r52,-7l1263,2084r50,-11l1363,2059r49,-17l1460,2023r46,-21l1552,1979r44,-25l1639,1926r41,-29l1719,1865r38,-32l1794,1797r34,-36l1862,1722r31,-39l1922,1642r28,-43l1974,1555r24,-45l2019,1463r19,-48l2055,1366r13,-49l2080,1265r9,-51l2096,1160r5,-52l2102,1053xm2097,1053r-2,54l2092,1160r-7,53l2076,1264r-12,50l2049,1365r-15,48l2015,1461r-22,47l1970,1553r-25,43l1918,1639r-29,41l1857,1720r-32,38l1790,1794r-36,35l1716,1862r-39,30l1635,1922r-42,27l1549,1975r-45,22l1458,2019r-48,19l1362,2054r-50,14l1262,2080r-52,9l1158,2096r-54,3l1051,2101r-54,-2l944,2096r-53,-7l840,2080r-50,-12l740,2054r-48,-16l644,2019r-46,-22l552,1975r-43,-26l466,1922r-41,-30l386,1862r-38,-33l311,1794r-34,-36l244,1720r-31,-40l184,1639r-28,-43l132,1553r-24,-45l87,1461,68,1413,53,1365,38,1314,26,1264r-9,-51l10,1160,7,1107,5,1053,7,999r3,-53l17,893r9,-51l38,791,53,741,68,693,87,645r21,-46l132,553r24,-43l184,467r29,-41l244,387r33,-38l311,312r37,-35l386,245r39,-31l466,185r43,-28l552,132r46,-23l644,87,692,68,740,53,790,38,840,26r51,-9l944,10,997,7r54,-2l1104,7r54,3l1210,17r52,9l1312,38r50,15l1410,68r48,19l1504,109r45,23l1593,157r42,28l1677,214r39,31l1754,277r36,35l1825,349r32,38l1889,426r29,41l1945,510r25,43l1993,599r22,46l2034,693r15,48l2064,791r12,51l2085,893r7,53l2095,999r2,54xe" fillcolor="#e8e8e8" stroked="f">
                <v:path arrowok="t"/>
                <o:lock v:ext="edit" verticies="t"/>
              </v:shape>
              <v:shape id="_x0000_s4150" style="position:absolute;left:10920;top:9390;width:350;height:350" coordsize="2097,2100" path="m2097,1050r-1,-54l2092,943r-7,-53l2076,839r-12,-52l2051,738r-17,-49l2015,641r-21,-46l1970,549r-24,-43l1918,463r-29,-41l1858,382r-33,-38l1791,307r-37,-35l1716,240r-40,-31l1634,179r-42,-27l1549,127r-46,-24l1457,82,1409,63,1360,46,1311,33,1260,21r-52,-9l1156,5,1102,1,1049,,995,1,942,5r-53,7l838,21,787,33,738,46,689,63,641,82r-46,21l549,127r-43,25l463,179r-41,30l382,240r-38,32l307,307r-34,37l240,382r-31,40l180,463r-28,43l128,549r-24,46l83,641,64,689,47,738,34,787,22,839r-9,51l6,943,1,996,,1050r1,54l6,1157r7,53l22,1261r12,52l47,1363r17,48l83,1459r21,47l128,1551r24,43l180,1638r29,40l240,1718r33,38l307,1793r37,35l382,1860r40,31l463,1921r43,27l549,1974r46,23l641,2018r48,19l738,2054r49,13l838,2079r51,9l942,2095r53,4l1049,2100r53,-1l1156,2095r52,-7l1260,2079r51,-12l1360,2054r49,-17l1457,2018r46,-21l1549,1974r43,-26l1634,1921r42,-30l1716,1860r38,-32l1791,1793r34,-37l1858,1718r31,-40l1918,1638r28,-44l1970,1551r24,-45l2015,1459r19,-48l2051,1363r13,-50l2076,1261r9,-51l2092,1157r4,-53l2097,1050xm2092,1050r-1,54l2087,1157r-6,53l2071,1261r-12,50l2045,1361r-16,49l2010,1457r-21,47l1966,1548r-25,44l1914,1634r-30,42l1854,1715r-33,38l1786,1789r-36,34l1713,1857r-39,31l1632,1917r-42,27l1546,1970r-45,22l1455,2013r-47,19l1359,2048r-49,14l1260,2074r-53,10l1156,2090r-54,4l1049,2095r-54,-1l942,2090r-52,-6l839,2074r-51,-12l739,2048r-49,-16l643,2013r-46,-21l551,1970r-43,-26l465,1917r-41,-29l385,1857r-38,-34l312,1789r-35,-36l244,1715r-31,-39l183,1634r-26,-42l132,1548r-23,-44l87,1457,68,1410,53,1361,38,1311,27,1261,17,1210r-6,-53l7,1104,6,1050,7,996r4,-53l17,891,27,840,38,788,53,739,68,691,87,643r22,-46l132,552r25,-44l183,466r30,-42l244,385r33,-38l312,311r35,-34l385,243r39,-30l465,183r43,-27l551,131r46,-23l643,87,690,69,739,52,788,38,839,26r51,-9l942,11,995,6r54,-1l1102,6r54,5l1207,17r53,9l1310,38r49,14l1408,69r47,18l1501,108r45,23l1590,156r42,27l1674,213r39,30l1750,277r36,34l1821,347r33,38l1884,424r30,42l1941,508r25,44l1989,597r21,46l2029,691r16,48l2059,788r12,52l2081,891r6,52l2091,996r1,54xe" fillcolor="#e8e8e8" stroked="f">
                <v:path arrowok="t"/>
                <o:lock v:ext="edit" verticies="t"/>
              </v:shape>
              <v:shape id="_x0000_s4151" style="position:absolute;left:10921;top:9391;width:348;height:349" coordsize="2092,2096" path="m2092,1048r-2,-54l2087,941r-7,-53l2071,837r-12,-51l2044,736r-15,-48l2010,640r-22,-46l1965,548r-25,-43l1913,462r-29,-41l1852,382r-32,-38l1785,307r-36,-35l1711,240r-39,-31l1630,180r-42,-28l1544,127r-45,-23l1453,82,1405,63,1357,48,1307,33,1257,21r-52,-9l1153,5,1099,2,1046,,992,2,939,5r-53,7l835,21,785,33,735,48,687,63,639,82r-46,22l547,127r-43,25l461,180r-41,29l381,240r-38,32l306,307r-34,37l239,382r-31,39l179,462r-28,43l127,548r-24,46l82,640,63,688,48,736,33,786,21,837r-9,51l5,941,2,994,,1048r2,54l5,1155r7,53l21,1259r12,50l48,1360r15,48l82,1456r21,47l127,1548r24,43l179,1634r29,41l239,1715r33,38l306,1789r37,35l381,1857r39,30l461,1917r43,27l547,1970r46,22l639,2014r48,19l735,2049r50,14l835,2075r51,9l939,2091r53,3l1046,2096r53,-2l1153,2091r52,-7l1257,2075r50,-12l1357,2049r48,-16l1453,2014r46,-22l1544,1970r44,-26l1630,1917r42,-30l1711,1857r38,-33l1785,1789r35,-36l1852,1715r32,-40l1913,1634r27,-43l1965,1548r23,-45l2010,1456r19,-48l2044,1360r15,-51l2071,1259r9,-51l2087,1155r3,-53l2092,1048xm2087,1048r-2,54l2081,1154r-7,53l2065,1258r-11,50l2040,1359r-17,48l2005,1454r-21,47l1961,1545r-25,44l1909,1631r-29,41l1849,1712r-32,37l1782,1786r-37,34l1707,1853r-39,31l1628,1913r-42,27l1542,1965r-45,23l1451,2009r-47,19l1355,2044r-49,14l1256,2069r-52,9l1152,2085r-53,4l1046,2091r-54,-2l940,2085r-53,-7l836,2069r-50,-11l737,2044r-49,-16l641,2009r-47,-21l549,1965r-43,-25l464,1913r-41,-29l384,1853r-38,-33l310,1786r-35,-37l243,1712r-31,-40l183,1631r-27,-42l131,1545r-23,-44l87,1454,69,1407,52,1359,37,1308,26,1258r-9,-51l11,1154,6,1102,5,1048,6,994r5,-52l17,889r9,-51l37,788,52,738,69,689,87,642r21,-45l131,551r25,-44l183,465r29,-41l243,385r32,-38l310,310r36,-34l384,243r39,-31l464,183r42,-27l549,132r45,-24l641,87,688,69,737,52,786,38,836,27r51,-9l940,11,992,6r54,-1l1099,6r53,5l1204,18r52,9l1306,38r49,14l1404,69r47,18l1497,108r45,24l1586,156r42,27l1668,212r39,31l1745,276r37,34l1817,347r32,38l1880,424r29,41l1936,507r25,44l1984,597r21,45l2023,689r17,49l2054,788r11,50l2074,889r7,53l2085,994r2,54xe" fillcolor="#e8e8e8" stroked="f">
                <v:path arrowok="t"/>
                <o:lock v:ext="edit" verticies="t"/>
              </v:shape>
              <v:shape id="_x0000_s4152" style="position:absolute;left:10921;top:9391;width:348;height:348" coordsize="2086,2090" path="m2086,1045r-1,-54l2081,938r-6,-52l2065,835r-12,-52l2039,734r-16,-48l2004,638r-21,-46l1960,547r-25,-44l1908,461r-30,-42l1848,380r-33,-38l1780,306r-36,-34l1707,238r-39,-30l1626,178r-42,-27l1540,126r-45,-23l1449,82,1402,64,1353,47,1304,33,1254,21r-53,-9l1150,6,1096,1,1043,,989,1,936,6r-52,6l833,21,782,33,733,47,684,64,637,82r-46,21l545,126r-43,25l459,178r-41,30l379,238r-38,34l306,306r-35,36l238,380r-31,39l177,461r-26,42l126,547r-23,45l81,638,62,686,47,734,32,783,21,835,11,886,5,938,1,991,,1045r1,54l5,1152r6,53l21,1256r11,50l47,1356r15,49l81,1452r22,47l126,1543r25,44l177,1629r30,42l238,1710r33,38l306,1784r35,34l379,1852r39,31l459,1912r43,27l545,1965r46,22l637,2008r47,19l733,2043r49,14l833,2069r51,10l936,2085r53,4l1043,2090r53,-1l1150,2085r51,-6l1254,2069r50,-12l1353,2043r49,-16l1449,2008r46,-21l1540,1965r44,-26l1626,1912r42,-29l1707,1852r37,-34l1780,1784r35,-36l1848,1710r30,-39l1908,1629r27,-42l1960,1543r23,-44l2004,1452r19,-47l2039,1356r14,-50l2065,1256r10,-51l2081,1152r4,-53l2086,1045xm2081,1045r-1,54l2076,1151r-7,53l2060,1255r-12,50l2034,1355r-16,48l2000,1450r-21,46l1955,1541r-24,44l1904,1626r-29,41l1844,1707r-33,38l1777,1780r-36,35l1703,1847r-39,32l1623,1908r-41,27l1538,1960r-46,23l1447,2004r-47,18l1352,2038r-49,15l1253,2064r-52,9l1149,2080r-53,4l1043,2085r-54,-1l937,2080r-53,-7l833,2064r-50,-11l734,2038r-48,-16l639,2004r-47,-21l548,1960r-44,-25l463,1908r-41,-29l383,1847r-38,-32l309,1780r-35,-35l242,1707r-31,-40l182,1626r-27,-41l130,1541r-23,-45l86,1450,68,1403,51,1355,38,1305,26,1255r-9,-51l10,1151,7,1099,4,1045,7,991r3,-52l17,886r9,-50l38,785,51,735,68,687,86,640r21,-45l130,549r25,-44l182,464r29,-41l242,383r32,-38l309,310r36,-35l383,243r39,-32l463,182r41,-27l548,131r44,-24l639,86,686,68,734,52,783,38,833,26r51,-9l937,10,989,6r54,-1l1096,6r53,4l1201,17r52,9l1303,38r49,14l1400,68r47,18l1492,107r46,24l1582,155r41,27l1664,211r39,32l1741,275r36,35l1811,345r33,38l1875,423r29,41l1931,505r24,44l1979,595r21,45l2018,687r16,48l2048,785r12,51l2069,886r7,53l2080,991r1,54xe" fillcolor="#e8e8e8" stroked="f">
                <v:path arrowok="t"/>
                <o:lock v:ext="edit" verticies="t"/>
              </v:shape>
              <v:shape id="_x0000_s4153" style="position:absolute;left:10922;top:9392;width:346;height:347" coordsize="2082,2086" path="m2082,1043r-2,-54l2076,937r-7,-53l2060,833r-11,-50l2035,733r-17,-49l2000,637r-21,-45l1956,546r-25,-44l1904,460r-29,-41l1844,380r-32,-38l1777,305r-37,-34l1702,238r-39,-31l1623,178r-42,-27l1537,127r-45,-24l1446,82,1399,64,1350,47,1301,33,1251,22r-52,-9l1147,6,1094,1,1041,,987,1,935,6r-53,7l831,22,781,33,732,47,683,64,636,82r-47,21l544,127r-43,24l459,178r-41,29l379,238r-38,33l305,305r-35,37l238,380r-31,39l178,460r-27,42l126,546r-23,46l82,637,64,684,47,733,32,783,21,833r-9,51l6,937,1,989,,1043r1,54l6,1149r6,53l21,1253r11,50l47,1354r17,48l82,1449r21,47l126,1540r25,44l178,1626r29,41l238,1707r32,37l305,1781r36,34l379,1848r39,31l459,1908r42,27l544,1960r45,23l636,2004r47,19l732,2039r49,14l831,2064r51,9l935,2080r52,4l1041,2086r53,-2l1147,2080r52,-7l1251,2064r50,-11l1350,2039r49,-16l1446,2004r46,-21l1537,1960r44,-25l1623,1908r40,-29l1702,1848r38,-33l1777,1781r35,-37l1844,1707r31,-40l1904,1626r27,-42l1956,1540r23,-44l2000,1449r18,-47l2035,1354r14,-51l2060,1253r9,-51l2076,1149r4,-52l2082,1043xm2077,1043r-2,54l2072,1149r-7,52l2056,1252r-12,50l2030,1351r-16,48l1996,1446r-22,47l1951,1538r-24,44l1900,1623r-29,41l1840,1703r-33,37l1774,1777r-37,34l1700,1844r-40,30l1620,1903r-43,27l1535,1956r-45,22l1444,2000r-47,17l1349,2034r-49,14l1249,2060r-51,9l1147,2076r-53,3l1041,2081r-54,-2l935,2076r-51,-7l832,2060r-50,-12l733,2034r-48,-17l638,2000r-47,-22l547,1956r-43,-26l462,1903r-40,-29l382,1844r-37,-33l309,1777r-34,-37l242,1703r-31,-39l182,1623r-27,-41l131,1538r-24,-45l87,1446,68,1399,51,1351,38,1302,26,1252r-9,-51l10,1149,7,1097,6,1043,7,989r3,-52l17,885r9,-51l38,784,51,735,68,687,87,640r20,-46l131,549r24,-44l182,463r29,-40l242,383r33,-37l309,310r36,-35l382,243r40,-31l462,183r42,-27l547,131r44,-23l638,88,685,69,733,52,782,38,832,26r52,-9l935,10,987,7r54,-1l1094,7r53,3l1198,17r51,9l1300,38r49,14l1397,69r47,19l1490,108r45,23l1577,156r43,27l1660,212r40,31l1737,275r37,35l1807,346r33,37l1871,423r29,40l1927,505r24,44l1974,594r22,46l2014,687r16,48l2044,784r12,50l2065,885r7,52l2075,989r2,54xe" fillcolor="#e8e8e8" stroked="f">
                <v:path arrowok="t"/>
                <o:lock v:ext="edit" verticies="t"/>
              </v:shape>
              <v:shape id="_x0000_s4154" style="position:absolute;left:10922;top:9392;width:346;height:347" coordsize="2077,2080" path="m2077,1040r-1,-54l2072,934r-7,-53l2056,831r-12,-51l2030,730r-16,-48l1996,635r-21,-45l1951,544r-24,-44l1900,459r-29,-41l1840,378r-33,-38l1773,305r-36,-35l1699,238r-39,-32l1619,177r-41,-27l1534,126r-46,-24l1443,81,1396,63,1348,47,1299,33,1249,21r-52,-9l1145,5,1092,1,1039,,985,1,933,5r-53,7l829,21,779,33,730,47,682,63,635,81r-47,21l544,126r-44,24l459,177r-41,29l379,238r-38,32l305,305r-35,35l238,378r-31,40l178,459r-27,41l126,544r-23,46l82,635,64,682,47,730,34,780,22,831r-9,50l6,934,3,986,,1040r3,54l6,1146r7,53l22,1250r12,50l47,1350r17,48l82,1445r21,46l126,1536r25,44l178,1621r29,41l238,1702r32,38l305,1775r36,35l379,1842r39,32l459,1903r41,27l544,1955r44,23l635,1999r47,18l730,2033r49,15l829,2059r51,9l933,2075r52,4l1039,2080r53,-1l1145,2075r52,-7l1249,2059r50,-11l1348,2033r48,-16l1443,1999r45,-21l1534,1955r44,-25l1619,1903r41,-29l1699,1842r38,-32l1773,1775r34,-35l1840,1702r31,-40l1900,1621r27,-41l1951,1536r24,-45l1996,1445r18,-47l2030,1350r14,-50l2056,1250r9,-51l2072,1146r4,-52l2077,1040xm2072,1040r-1,54l2066,1146r-5,52l2051,1249r-12,50l2026,1348r-17,48l1990,1443r-20,46l1947,1534r-25,42l1896,1619r-29,40l1836,1698r-32,38l1769,1772r-35,35l1696,1839r-39,30l1617,1898r-43,27l1531,1951r-44,22l1442,1994r-48,18l1346,2029r-49,13l1247,2054r-51,10l1145,2070r-53,4l1039,2075r-54,-1l933,2070r-51,-6l830,2054r-49,-12l732,2029r-48,-17l637,1994r-47,-21l547,1951r-44,-26l461,1898r-40,-29l382,1839r-38,-32l308,1772r-34,-36l241,1698r-30,-39l182,1619r-27,-43l131,1534r-24,-45l87,1443,68,1396,52,1348,38,1299,27,1249,17,1198r-5,-52l7,1094,6,1040,7,986r5,-52l17,882,27,831,38,782,52,733,68,685,87,638r20,-46l131,547r24,-43l182,461r29,-40l241,382r33,-38l308,308r36,-33l382,241r39,-30l461,182r42,-27l547,130r43,-23l637,87,684,68,732,52,781,38,830,26r52,-9l933,11,985,6r54,-1l1092,6r53,5l1196,17r51,9l1297,38r49,14l1394,68r48,19l1487,107r44,23l1574,155r43,27l1657,211r39,30l1734,275r35,33l1804,344r32,38l1867,421r29,40l1922,504r25,43l1970,592r20,46l2009,685r17,48l2039,782r12,49l2061,882r5,52l2071,986r1,54xe" fillcolor="#e8e8e8" stroked="f">
                <v:path arrowok="t"/>
                <o:lock v:ext="edit" verticies="t"/>
              </v:shape>
              <v:shape id="_x0000_s4155" style="position:absolute;left:10922;top:9392;width:346;height:346" coordsize="2071,2075" path="m2071,1037r-2,-54l2066,931r-7,-52l2050,828r-12,-50l2024,729r-16,-48l1990,634r-22,-46l1945,543r-24,-44l1894,457r-29,-40l1834,377r-33,-37l1768,304r-37,-35l1694,237r-40,-31l1614,177r-43,-27l1529,125r-45,-23l1438,82,1391,63,1343,46,1294,32,1243,20r-51,-9l1141,4,1088,1,1035,,981,1,929,4r-51,7l826,20,776,32,727,46,679,63,632,82r-47,20l541,125r-43,25l456,177r-40,29l376,237r-37,32l303,304r-34,36l236,377r-31,40l176,457r-27,42l125,543r-24,45l81,634,62,681,45,729,32,778,20,828r-9,51l4,931,1,983,,1037r1,54l4,1143r7,52l20,1246r12,50l45,1345r17,48l81,1440r20,47l125,1532r24,44l176,1617r29,41l236,1697r33,37l303,1771r36,34l376,1838r40,30l456,1897r42,27l541,1950r44,22l632,1994r47,17l727,2028r49,14l826,2054r52,9l929,2070r52,3l1035,2075r53,-2l1141,2070r51,-7l1243,2054r51,-12l1343,2028r48,-17l1438,1994r46,-22l1529,1950r42,-26l1614,1897r40,-29l1694,1838r37,-33l1768,1771r33,-37l1834,1697r31,-39l1894,1617r27,-41l1945,1532r23,-45l1990,1440r18,-47l2024,1345r14,-49l2050,1246r9,-51l2066,1143r3,-52l2071,1037xm2066,1037r-2,54l2060,1143r-7,52l2044,1245r-11,50l2019,1344r-16,48l1984,1439r-20,46l1941,1530r-25,42l1889,1615r-29,40l1830,1694r-32,37l1763,1767r-35,34l1691,1834r-39,30l1612,1893r-43,27l1526,1946r-45,22l1436,1988r-46,19l1342,2024r-49,13l1242,2048r-50,9l1140,2064r-52,4l1035,2070r-54,-2l930,2064r-52,-7l827,2048r-50,-11l728,2024r-48,-17l633,1988r-45,-20l544,1946r-43,-26l458,1893r-40,-29l379,1834r-37,-33l306,1767r-34,-36l240,1694r-31,-39l180,1615r-26,-43l129,1530r-23,-45l86,1439,67,1392,51,1344,37,1295,25,1245r-9,-50l10,1143,5,1091,4,1037,5,984r5,-52l16,879r9,-50l37,779,51,730,67,682,86,635r20,-45l129,545r25,-43l180,460r29,-41l240,380r32,-37l306,307r36,-34l379,240r39,-30l458,181r43,-27l544,130r44,-24l633,86,680,67,728,51,777,37,827,26r51,-9l930,10,981,6r54,-2l1088,6r52,4l1192,17r50,9l1293,37r49,14l1390,67r46,19l1481,106r45,24l1569,154r43,27l1652,210r39,30l1728,273r35,34l1798,343r32,37l1860,419r29,41l1916,502r25,43l1964,590r20,45l2003,682r16,48l2033,779r11,50l2053,879r7,53l2064,984r2,53xe" fillcolor="#e8e8e8" stroked="f">
                <v:path arrowok="t"/>
                <o:lock v:ext="edit" verticies="t"/>
              </v:shape>
              <v:shape id="_x0000_s4156" style="position:absolute;left:10923;top:9393;width:344;height:345" coordsize="2066,2070" path="m2066,1035r-1,-54l2060,929r-5,-52l2045,826r-12,-49l2020,728r-17,-48l1984,633r-20,-46l1941,542r-25,-43l1890,456r-29,-40l1830,377r-32,-38l1763,303r-35,-33l1690,236r-39,-30l1611,177r-43,-27l1525,125r-44,-23l1436,82,1388,63,1340,47,1291,33,1241,21r-51,-9l1139,6,1086,1,1033,,979,1,927,6r-51,6l824,21,775,33,726,47,678,63,631,82r-47,20l541,125r-44,25l455,177r-40,29l376,236r-38,34l302,303r-34,36l235,377r-30,39l176,456r-27,43l125,542r-24,45l81,633,62,680,46,728,32,777,21,826,11,877,6,929,1,981,,1035r1,54l6,1141r5,52l21,1244r11,50l46,1343r16,48l81,1438r20,46l125,1529r24,42l176,1614r29,40l235,1693r33,38l302,1767r36,35l376,1834r39,30l455,1893r42,27l541,1946r43,22l631,1989r47,18l726,2024r49,13l824,2049r52,10l927,2065r52,4l1033,2070r53,-1l1139,2065r51,-6l1241,2049r50,-12l1340,2024r48,-17l1436,1989r45,-21l1525,1946r43,-26l1611,1893r40,-29l1690,1834r38,-32l1763,1767r35,-36l1830,1693r31,-39l1890,1614r26,-43l1941,1529r23,-45l1984,1438r19,-47l2020,1343r13,-49l2045,1244r10,-51l2060,1141r5,-52l2066,1035xm2061,1035r-2,53l2056,1140r-7,51l2040,1243r-11,49l2014,1341r-15,48l1980,1436r-20,46l1936,1526r-24,43l1885,1611r-29,41l1826,1690r-32,38l1760,1764r-36,33l1687,1830r-40,31l1607,1889r-41,27l1523,1941r-44,23l1433,1984r-47,19l1338,2018r-49,15l1240,2044r-51,9l1138,2060r-53,4l1033,2065r-53,-1l928,2060r-51,-7l825,2044r-49,-11l727,2018r-48,-15l632,1984r-45,-20l543,1941r-43,-25l458,1889r-40,-28l379,1830r-38,-33l306,1764r-34,-36l240,1690r-31,-38l181,1611r-27,-42l129,1526r-23,-44l86,1436,67,1389,51,1341,37,1292,26,1243r-9,-52l10,1140,7,1088,4,1035,7,982r3,-52l17,879r9,-52l37,778,51,729,67,681,86,634r20,-45l129,544r25,-43l181,459r28,-40l240,380r32,-38l306,306r35,-33l379,240r39,-30l458,181r42,-27l543,130r44,-24l632,86,679,67,727,52,776,37,825,26r52,-9l928,10,980,7r53,-2l1085,7r53,3l1189,17r51,9l1289,37r49,15l1386,67r47,19l1479,106r44,24l1566,154r41,27l1647,210r40,30l1724,273r36,33l1794,342r32,38l1856,419r29,40l1912,501r24,43l1960,589r20,45l1999,681r15,48l2029,778r11,49l2049,879r7,51l2059,982r2,53xe" fillcolor="#e9e9e9" stroked="f">
                <v:path arrowok="t"/>
                <o:lock v:ext="edit" verticies="t"/>
              </v:shape>
              <v:shape id="_x0000_s4157" style="position:absolute;left:10923;top:9393;width:344;height:344" coordsize="2062,2066" path="m2062,1033r-2,-53l2056,928r-7,-53l2040,825r-11,-50l2015,726r-16,-48l1980,631r-20,-45l1937,541r-25,-43l1885,456r-29,-41l1826,376r-32,-37l1759,303r-35,-34l1687,236r-39,-30l1608,177r-43,-27l1522,126r-45,-24l1432,82,1386,63,1338,47,1289,33,1238,22r-50,-9l1136,6,1084,2,1031,,977,2,926,6r-52,7l823,22,773,33,724,47,676,63,629,82r-45,20l540,126r-43,24l454,177r-40,29l375,236r-37,33l302,303r-34,36l236,376r-31,39l176,456r-26,42l125,541r-23,45l82,631,63,678,47,726,33,775,21,825r-9,50l6,928,1,980,,1033r1,54l6,1139r6,52l21,1241r12,50l47,1340r16,48l82,1435r20,46l125,1526r25,42l176,1611r29,40l236,1690r32,37l302,1763r36,34l375,1830r39,30l454,1889r43,27l540,1942r44,22l629,1984r47,19l724,2020r49,13l823,2044r51,9l926,2060r51,4l1031,2066r53,-2l1136,2060r52,-7l1238,2044r51,-11l1338,2020r48,-17l1432,1984r45,-20l1522,1942r43,-26l1608,1889r40,-29l1687,1830r37,-33l1759,1763r35,-36l1826,1690r30,-39l1885,1611r27,-43l1937,1526r23,-45l1980,1435r19,-47l2015,1340r14,-49l2040,1241r9,-50l2056,1139r4,-52l2062,1033xm2056,1033r-1,53l2052,1138r-7,51l2036,1240r-12,50l2010,1338r-15,48l1976,1433r-20,46l1932,1522r-24,44l1881,1607r-28,41l1822,1687r-33,37l1756,1759r-36,35l1683,1826r-39,31l1604,1885r-41,26l1519,1937r-43,22l1430,1980r-47,19l1335,2014r-48,15l1237,2040r-50,9l1136,2056r-53,3l1031,2060r-53,-1l926,2056r-51,-7l825,2040r-51,-11l726,2014r-48,-15l632,1980r-46,-21l542,1937r-43,-26l458,1885r-41,-28l378,1826r-36,-32l306,1759r-34,-35l240,1687r-31,-39l181,1607r-27,-41l130,1522r-24,-43l86,1433,67,1386,51,1338,38,1290,26,1240r-9,-51l10,1138,7,1086,6,1033,7,980r3,-52l17,877r9,-51l38,776,51,728,67,680,86,633r20,-45l130,544r24,-44l181,459r28,-41l240,379r32,-37l306,307r36,-34l378,241r39,-32l458,181r41,-26l542,130r44,-23l632,86,678,67,726,52,774,38,825,26r50,-9l926,10,978,7r53,-1l1083,7r53,3l1187,17r50,9l1287,38r48,14l1383,67r47,19l1476,107r43,23l1563,155r41,26l1644,209r39,32l1720,273r36,34l1789,342r33,37l1853,418r28,41l1908,500r24,44l1956,588r20,45l1995,680r15,48l2024,776r12,50l2045,877r7,51l2055,980r1,53xe" fillcolor="#e9e9e9" stroked="f">
                <v:path arrowok="t"/>
                <o:lock v:ext="edit" verticies="t"/>
              </v:shape>
              <v:shape id="_x0000_s4158" style="position:absolute;left:10924;top:9394;width:342;height:343" coordsize="2057,2060" path="m2057,1030r-2,-53l2052,925r-7,-51l2036,822r-11,-49l2010,724r-15,-48l1976,629r-20,-45l1932,539r-24,-43l1881,454r-29,-40l1822,375r-32,-38l1756,301r-36,-33l1683,235r-40,-30l1603,176r-41,-27l1519,125r-44,-24l1429,81,1382,62,1334,47,1285,32,1236,21r-51,-9l1134,5,1081,2,1029,,976,2,924,5r-51,7l821,21,772,32,723,47,675,62,628,81r-45,20l539,125r-43,24l454,176r-40,29l375,235r-38,33l302,301r-34,36l236,375r-31,39l177,454r-27,42l125,539r-23,45l82,629,63,676,47,724,33,773,22,822r-9,52l6,925,3,977,,1030r3,53l6,1135r7,51l22,1238r11,49l47,1336r16,48l82,1431r20,46l125,1521r25,43l177,1606r28,41l236,1685r32,38l302,1759r35,33l375,1825r39,31l454,1884r42,27l539,1936r44,23l628,1979r47,19l723,2013r49,15l821,2039r52,9l924,2055r52,4l1029,2060r52,-1l1134,2055r51,-7l1236,2039r49,-11l1334,2013r48,-15l1429,1979r46,-20l1519,1936r43,-25l1603,1884r40,-28l1683,1825r37,-33l1756,1759r34,-36l1822,1685r30,-38l1881,1606r27,-42l1932,1521r24,-44l1976,1431r19,-47l2010,1336r15,-49l2036,1238r9,-52l2052,1135r3,-52l2057,1030xm2052,1030r-1,53l2046,1135r-7,51l2031,1237r-12,49l2006,1335r-17,47l1971,1429r-20,46l1928,1518r-25,44l1877,1603r-28,40l1819,1681r-33,38l1752,1755r-35,34l1679,1821r-38,30l1601,1880r-42,26l1516,1932r-43,22l1427,1974r-47,19l1333,2009r-49,13l1235,2035r-50,9l1134,2049r-53,5l1029,2055r-53,-1l924,2049r-51,-5l823,2035r-50,-13l724,2009r-47,-16l631,1974r-46,-20l541,1932r-43,-26l457,1880r-41,-29l379,1821r-38,-32l306,1755r-35,-36l239,1681r-30,-38l181,1603r-27,-41l130,1518r-24,-43l86,1429,68,1382,52,1335,38,1286,27,1237r-9,-51l12,1135,7,1083,6,1030,7,977r5,-52l18,874r9,-51l38,774,52,725,68,678,86,631r20,-45l130,542r24,-43l181,457r28,-41l239,378r32,-38l306,306r35,-35l379,239r37,-30l457,181r41,-27l541,129r44,-23l631,86,677,68,724,51,773,38,823,26r50,-8l924,11,976,6r53,-1l1081,6r53,5l1185,18r50,8l1284,38r49,13l1380,68r47,18l1473,106r43,23l1559,154r42,27l1641,209r38,30l1717,271r35,35l1786,340r33,38l1849,416r28,41l1903,499r25,43l1951,586r20,45l1989,678r17,47l2019,774r12,49l2039,874r7,51l2051,977r1,53xe" fillcolor="#e9e9e9" stroked="f">
                <v:path arrowok="t"/>
                <o:lock v:ext="edit" verticies="t"/>
              </v:shape>
              <v:shape id="_x0000_s4159" style="position:absolute;left:10924;top:9394;width:342;height:342" coordsize="2050,2054" path="m2050,1027r-1,-53l2046,922r-7,-51l2030,820r-12,-50l2004,722r-15,-48l1970,627r-20,-45l1926,538r-24,-44l1875,453r-28,-41l1816,373r-33,-37l1750,301r-36,-34l1677,235r-39,-32l1598,175r-41,-26l1513,124r-43,-23l1424,80,1377,61,1329,46,1281,32,1231,20r-50,-9l1130,4,1077,1,1025,,972,1,920,4r-51,7l819,20,768,32,720,46,672,61,626,80r-46,21l536,124r-43,25l452,175r-41,28l372,235r-36,32l300,301r-34,35l234,373r-31,39l175,453r-27,41l124,538r-24,44l80,627,61,674,45,722,32,770,20,820r-9,51l4,922,1,974,,1027r1,53l4,1132r7,51l20,1234r12,50l45,1332r16,48l80,1427r20,46l124,1516r24,44l175,1601r28,41l234,1681r32,37l300,1753r36,35l372,1820r39,31l452,1879r41,26l536,1931r44,22l626,1974r46,19l720,2008r48,15l819,2034r50,9l920,2050r52,3l1025,2054r52,-1l1130,2050r51,-7l1231,2034r50,-11l1329,2008r48,-15l1424,1974r46,-21l1513,1931r44,-26l1598,1879r40,-28l1677,1820r37,-32l1750,1753r33,-35l1816,1681r31,-39l1875,1601r27,-41l1926,1516r24,-43l1970,1427r19,-47l2004,1332r14,-48l2030,1234r9,-51l2046,1132r3,-52l2050,1027xm2046,1027r-2,53l2040,1132r-7,50l2024,1233r-11,50l2000,1331r-17,48l1965,1425r-20,46l1922,1514r-25,43l1871,1599r-29,39l1812,1677r-32,37l1747,1750r-36,34l1674,1816r-39,30l1595,1875r-41,26l1511,1925r-43,24l1422,1969r-47,18l1328,2004r-48,13l1230,2028r-50,9l1130,2044r-53,4l1025,2050r-53,-2l921,2044r-51,-7l820,2028r-51,-11l721,2004r-48,-17l628,1969r-46,-20l539,1925r-43,-24l455,1875r-40,-29l376,1816r-37,-32l303,1750r-33,-36l237,1677r-30,-39l178,1599r-25,-42l128,1514r-23,-43l85,1425,67,1379,50,1331,37,1283,25,1233r-9,-51l10,1132,5,1080,4,1027,5,974r5,-51l16,872r9,-51l37,772,50,723,67,676,85,629r20,-45l128,540r25,-43l178,456r29,-40l237,377r33,-37l303,304r36,-34l376,238r39,-30l455,179r41,-26l539,129r43,-23l628,85,673,67,721,50,769,37,820,26r50,-9l921,10,972,6r53,-2l1077,6r53,4l1180,17r50,9l1280,37r48,13l1375,67r47,18l1468,106r43,23l1554,153r41,26l1635,208r39,30l1711,270r36,34l1780,340r32,37l1842,416r29,40l1897,497r25,43l1945,584r20,45l1983,676r17,47l2013,772r11,49l2033,872r7,51l2044,974r2,53xe" fillcolor="#e9e9e9" stroked="f">
                <v:path arrowok="t"/>
                <o:lock v:ext="edit" verticies="t"/>
              </v:shape>
              <v:shape id="_x0000_s4160" style="position:absolute;left:10924;top:9395;width:341;height:341" coordsize="2046,2050" path="m2046,1025r-1,-53l2040,920r-7,-51l2025,818r-12,-49l2000,720r-17,-47l1965,626r-20,-45l1922,537r-25,-43l1871,452r-28,-41l1813,373r-33,-38l1746,301r-35,-35l1673,234r-38,-30l1595,176r-42,-27l1510,124r-43,-23l1421,81,1374,63,1327,46,1278,33,1229,21r-50,-8l1128,6,1075,1,1023,,970,1,918,6r-51,7l817,21,767,33,718,46,671,63,625,81r-46,20l535,124r-43,25l451,176r-41,28l373,234r-38,32l300,301r-35,34l233,373r-30,38l175,452r-27,42l124,537r-24,44l80,626,62,673,46,720,32,769,21,818r-9,51l6,920,1,972,,1025r1,53l6,1130r6,51l21,1232r11,49l46,1330r16,47l80,1424r20,46l124,1513r24,44l175,1598r28,40l233,1676r32,38l300,1750r35,34l373,1816r37,30l451,1875r41,26l535,1927r44,22l625,1969r46,19l718,2004r49,13l817,2030r50,9l918,2044r52,5l1023,2050r52,-1l1128,2044r51,-5l1229,2030r49,-13l1327,2004r47,-16l1421,1969r46,-20l1510,1927r43,-26l1595,1875r40,-29l1673,1816r38,-32l1746,1750r34,-36l1813,1676r30,-38l1871,1598r26,-41l1922,1513r23,-43l1965,1424r18,-47l2000,1330r13,-49l2025,1232r8,-51l2040,1130r5,-52l2046,1025xm2041,1025r-2,53l2036,1129r-7,51l2020,1231r-11,49l1994,1328r-15,48l1961,1422r-20,46l1917,1511r-24,43l1867,1595r-29,40l1808,1674r-32,37l1742,1746r-34,34l1670,1812r-38,30l1592,1871r-42,27l1508,1922r-43,23l1419,1965r-46,18l1325,1999r-48,14l1228,2024r-50,9l1127,2040r-52,3l1023,2045r-53,-2l919,2040r-51,-7l818,2024r-49,-11l721,1999r-48,-16l627,1965r-46,-20l538,1922r-43,-24l454,1871r-40,-29l376,1812r-38,-32l303,1746r-33,-35l238,1674r-31,-39l178,1595r-25,-41l128,1511r-23,-43l85,1422,67,1376,51,1328,37,1280,26,1231r-9,-51l10,1129,7,1078,6,1025,7,972r3,-51l17,870r9,-51l37,770,51,722,67,674,85,628r20,-46l128,539r25,-43l178,455r29,-40l238,377r32,-37l303,304r35,-33l376,238r38,-30l454,179r41,-26l538,129r43,-23l627,85,673,67,721,52,769,37,818,26r50,-9l919,10,970,7r53,-2l1075,7r52,3l1178,17r50,9l1277,37r48,15l1373,67r46,18l1465,106r43,23l1550,153r42,26l1632,208r38,30l1708,271r34,33l1776,340r32,37l1838,415r29,40l1893,496r24,43l1941,582r20,46l1979,674r15,48l2009,770r11,49l2029,870r7,51l2039,972r2,53xe" fillcolor="#e9e9e9" stroked="f">
                <v:path arrowok="t"/>
                <o:lock v:ext="edit" verticies="t"/>
              </v:shape>
              <v:shape id="_x0000_s4161" style="position:absolute;left:10925;top:9395;width:340;height:341" coordsize="2042,2046" path="m2042,1023r-2,-53l2036,919r-7,-51l2020,817r-11,-49l1996,719r-17,-47l1961,625r-20,-45l1918,536r-25,-43l1867,452r-29,-40l1808,373r-32,-37l1743,300r-36,-34l1670,234r-39,-30l1591,175r-41,-26l1507,125r-43,-23l1418,81,1371,63,1324,46,1276,33,1226,22r-50,-9l1126,6,1073,2,1021,,968,2,917,6r-51,7l816,22,765,33,717,46,669,63,624,81r-46,21l535,125r-43,24l451,175r-40,29l372,234r-37,32l299,300r-33,36l233,373r-30,39l174,452r-25,41l124,536r-23,44l81,625,63,672,46,719,33,768,21,817r-9,51l6,919,1,970,,1023r1,53l6,1128r6,50l21,1229r12,50l46,1327r17,48l81,1421r20,46l124,1510r25,43l174,1595r29,39l233,1673r33,37l299,1746r36,34l372,1812r39,30l451,1871r41,26l535,1921r43,24l624,1965r45,18l717,2000r48,13l816,2024r50,9l917,2040r51,4l1021,2046r52,-2l1126,2040r50,-7l1226,2024r50,-11l1324,2000r47,-17l1418,1965r46,-20l1507,1921r43,-24l1591,1871r40,-29l1670,1812r37,-32l1743,1746r33,-36l1808,1673r30,-39l1867,1595r26,-42l1918,1510r23,-43l1961,1421r18,-46l1996,1327r13,-48l2020,1229r9,-51l2036,1128r4,-52l2042,1023xm2036,1023r-1,53l2031,1127r-6,51l2016,1229r-11,49l1990,1326r-15,47l1957,1419r-21,45l1913,1508r-24,42l1863,1592r-29,40l1804,1670r-31,37l1739,1743r-35,33l1667,1809r-38,30l1589,1867r-42,27l1505,1918r-44,22l1416,1961r-46,17l1323,1994r-49,15l1225,2020r-49,9l1125,2035r-52,4l1021,2040r-53,-1l917,2035r-51,-6l817,2020r-49,-11l719,1994r-47,-16l626,1961r-46,-21l537,1918r-43,-24l453,1867r-40,-28l375,1809r-37,-33l303,1743r-34,-36l238,1670r-30,-38l179,1592r-26,-42l129,1508r-23,-44l85,1419,67,1373,52,1326,37,1278,26,1229r-9,-51l10,1127,7,1076,6,1023,7,970r3,-51l17,868r9,-50l37,769,52,720,67,673,85,627r21,-45l129,538r24,-42l179,454r29,-40l238,376r31,-37l303,303r35,-33l375,239r38,-31l453,179r41,-25l537,129r43,-22l626,85,672,68,719,52,768,37,817,26r49,-9l917,11,968,7r53,-1l1073,7r52,4l1176,17r49,9l1274,37r49,15l1370,68r46,17l1461,107r44,22l1547,154r42,25l1629,208r38,31l1704,270r35,33l1773,339r31,37l1834,414r29,40l1889,496r24,42l1936,582r21,45l1975,673r15,47l2005,769r11,49l2025,868r6,51l2035,970r1,53xe" fillcolor="#e9e9e9" stroked="f">
                <v:path arrowok="t"/>
                <o:lock v:ext="edit" verticies="t"/>
              </v:shape>
              <v:shape id="_x0000_s4162" style="position:absolute;left:10925;top:9395;width:340;height:340" coordsize="2035,2040" path="m2035,1020r-2,-53l2030,916r-7,-51l2014,814r-11,-49l1990,717r-17,-48l1955,623r-20,-46l1911,534r-24,-43l1861,450r-29,-40l1802,372r-32,-37l1736,299r-34,-33l1664,233r-38,-30l1586,174r-42,-26l1502,124r-43,-23l1413,80,1367,62,1319,47,1271,32,1222,21r-50,-9l1121,5,1069,2,1017,,964,2,913,5r-51,7l812,21,763,32,715,47,667,62,621,80r-46,21l532,124r-43,24l448,174r-40,29l370,233r-38,33l297,299r-33,36l232,372r-31,38l172,450r-25,41l122,534,99,577,79,623,61,669,45,717,31,765,20,814r-9,51l4,916,1,967,,1020r1,53l4,1124r7,51l20,1226r11,49l45,1323r16,48l79,1417r20,46l122,1506r25,43l172,1590r29,40l232,1669r32,37l297,1741r35,34l370,1807r38,30l448,1866r41,27l532,1917r43,23l621,1960r46,18l715,1994r48,14l812,2019r50,9l913,2035r51,3l1017,2040r52,-2l1121,2035r51,-7l1222,2019r49,-11l1319,1994r48,-16l1413,1960r46,-20l1502,1917r42,-24l1586,1866r40,-29l1664,1807r38,-32l1736,1741r34,-35l1802,1669r30,-39l1861,1590r26,-41l1911,1506r24,-43l1955,1417r18,-46l1990,1323r13,-48l2014,1226r9,-51l2030,1124r3,-51l2035,1020xm2030,1020r-1,53l2024,1124r-7,50l2010,1224r-13,50l1984,1322r-16,47l1950,1414r-21,46l1907,1504r-25,42l1857,1588r-28,39l1799,1666r-33,37l1733,1737r-36,34l1662,1803r-39,31l1584,1861r-42,27l1500,1912r-44,23l1411,1955r-46,18l1318,1989r-48,14l1221,2015r-50,9l1121,2029r-52,5l1017,2035r-53,-1l913,2029r-50,-5l813,2015r-49,-12l716,1989r-47,-16l623,1955r-46,-20l534,1912r-43,-24l450,1861r-39,-27l372,1803r-36,-32l301,1737r-34,-34l235,1666r-30,-39l177,1588r-27,-42l127,1504r-23,-44l83,1414,65,1369,50,1322,36,1274,25,1224r-9,-50l10,1124,5,1073,4,1020,5,967r5,-51l16,866r9,-51l36,766,50,718,65,671,83,626r21,-46l127,536r23,-42l177,452r28,-39l235,375r32,-37l301,303r35,-34l372,237r39,-29l450,179r41,-26l534,128r43,-22l623,85,669,67,716,51,764,38,813,25r50,-7l913,11,964,6r53,-1l1069,6r52,5l1171,18r50,7l1270,38r48,13l1365,67r46,18l1456,106r44,22l1542,153r42,26l1623,208r39,29l1697,269r36,34l1766,338r33,37l1829,413r28,39l1882,494r25,42l1929,580r21,46l1968,671r16,47l1997,766r13,49l2017,866r7,50l2029,967r1,53xe" fillcolor="#e9e9e9" stroked="f">
                <v:path arrowok="t"/>
                <o:lock v:ext="edit" verticies="t"/>
              </v:shape>
              <v:shape id="_x0000_s4163" style="position:absolute;left:10926;top:9396;width:338;height:339" coordsize="2030,2034" path="m2030,1017r-1,-53l2025,913r-6,-51l2010,812r-11,-49l1984,714r-15,-47l1951,621r-21,-45l1907,532r-24,-42l1857,448r-29,-40l1798,370r-31,-37l1733,297r-35,-33l1661,233r-38,-31l1583,173r-42,-25l1499,123r-44,-22l1410,79,1364,62,1317,46,1268,31,1219,20r-49,-9l1119,5,1067,1,1015,,962,1,911,5r-51,6l811,20,762,31,713,46,666,62,620,79r-46,22l531,123r-43,25l447,173r-40,29l369,233r-37,31l297,297r-34,36l232,370r-30,38l173,448r-26,42l123,532r-23,44l79,621,61,667,46,714,31,763,20,812r-9,50l5,913,1,964,,1017r1,53l5,1121r6,51l20,1223r11,49l46,1320r15,47l79,1413r21,45l123,1502r24,42l173,1586r29,40l232,1664r31,37l297,1737r35,33l369,1801r38,32l447,1861r41,27l531,1912r43,22l620,1955r46,17l713,1988r49,15l811,2014r49,9l911,2029r51,4l1015,2034r52,-1l1119,2029r51,-6l1219,2014r49,-11l1317,1988r47,-16l1410,1955r45,-21l1499,1912r42,-24l1583,1861r40,-28l1661,1801r37,-31l1733,1737r34,-36l1798,1664r30,-38l1857,1586r26,-42l1907,1502r23,-44l1951,1413r18,-46l1984,1320r15,-48l2010,1223r9,-51l2025,1121r4,-51l2030,1017xm2025,1017r-1,53l2020,1121r-7,50l2004,1221r-11,49l1980,1318r-16,47l1946,1411r-21,45l1903,1500r-24,42l1853,1582r-28,41l1795,1661r-33,37l1729,1732r-35,35l1657,1798r-38,30l1579,1856r-40,27l1497,1907r-44,23l1409,1950r-47,18l1315,1984r-48,13l1219,2008r-50,9l1119,2024r-52,4l1015,2029r-53,-1l911,2024r-50,-7l812,2008r-49,-11l715,1984r-47,-16l622,1950r-46,-20l533,1907r-42,-24l450,1856r-40,-28l372,1798r-36,-31l301,1732r-33,-34l235,1661r-30,-38l177,1582r-27,-40l127,1500r-22,-44l85,1411,66,1365,50,1318,37,1270,25,1221r-8,-50l10,1121,6,1070,4,1017,6,964r4,-51l17,863r8,-49l37,764,50,716,66,669,85,624r20,-46l127,534r23,-42l177,452r28,-41l235,373r33,-37l301,302r35,-34l372,236r38,-30l450,178r41,-27l533,127r43,-22l622,85,668,66,715,50,763,37,812,26r49,-9l911,10,962,7r53,-2l1067,7r52,3l1169,17r50,9l1267,37r48,13l1362,66r47,19l1453,105r44,22l1539,151r40,27l1619,206r38,30l1694,268r35,34l1762,336r33,37l1825,411r28,41l1879,492r24,42l1925,578r21,46l1964,669r16,47l1993,764r11,50l2013,863r7,50l2024,964r1,53xe" fillcolor="#e9e9e9" stroked="f">
                <v:path arrowok="t"/>
                <o:lock v:ext="edit" verticies="t"/>
              </v:shape>
              <v:shape id="_x0000_s4164" style="position:absolute;left:10926;top:9396;width:338;height:338" coordsize="2026,2030" path="m2026,1015r-1,-53l2020,911r-7,-50l2006,810r-13,-49l1980,713r-16,-47l1946,621r-21,-46l1903,531r-25,-42l1853,447r-28,-39l1795,370r-33,-37l1729,298r-36,-34l1658,232r-39,-29l1580,174r-42,-26l1496,123r-44,-22l1407,80,1361,62,1314,46,1266,33,1217,20r-50,-7l1117,6,1065,1,1013,,960,1,909,6r-50,7l809,20,760,33,712,46,665,62,619,80r-46,21l530,123r-43,25l446,174r-39,29l368,232r-36,32l297,298r-34,35l231,370r-30,38l173,447r-27,42l123,531r-23,44l79,621,61,666,46,713,32,761,21,810r-9,51l6,911,1,962,,1015r1,53l6,1119r6,50l21,1219r11,50l46,1317r15,47l79,1409r21,46l123,1499r23,42l173,1583r28,39l231,1661r32,37l297,1732r35,34l368,1798r39,31l446,1856r41,27l530,1907r43,23l619,1950r46,18l712,1984r48,14l809,2010r50,9l909,2024r51,5l1013,2030r52,-1l1117,2024r50,-5l1217,2010r49,-12l1314,1984r47,-16l1407,1950r45,-20l1496,1907r42,-24l1580,1856r39,-27l1658,1798r35,-32l1729,1732r33,-34l1795,1661r30,-39l1853,1583r25,-42l1903,1499r22,-44l1946,1409r18,-45l1980,1317r13,-48l2006,1219r7,-50l2020,1119r5,-51l2026,1015xm2020,1015r-1,53l2016,1118r-7,51l2000,1218r-11,50l1975,1316r-15,47l1941,1408r-20,45l1899,1497r-24,42l1848,1579r-28,41l1790,1658r-31,36l1726,1729r-36,34l1654,1794r-39,30l1576,1852r-41,27l1494,1903r-44,22l1406,1946r-46,18l1313,1979r-48,14l1216,2004r-49,9l1115,2020r-51,3l1013,2024r-51,-1l910,2020r-51,-7l810,2004r-49,-11l713,1979r-47,-15l620,1946r-44,-21l532,1903r-41,-24l450,1852r-39,-28l371,1794r-35,-31l300,1729r-33,-35l235,1658r-30,-38l177,1579r-26,-40l127,1497r-22,-44l85,1408,66,1363,50,1316,37,1268,26,1218r-9,-49l10,1118,7,1068,6,1015,7,964r3,-52l17,862r9,-50l37,762,50,714,66,667,85,622r20,-45l127,533r24,-41l177,451r28,-39l235,372r32,-35l300,301r36,-34l371,236r40,-30l450,178r41,-27l532,128r44,-23l620,85,666,66,713,51,761,37,810,26r49,-9l910,10,962,7r51,-1l1064,7r51,3l1167,17r49,9l1265,37r48,14l1360,66r46,19l1450,105r44,23l1535,151r41,27l1615,206r39,30l1690,267r36,34l1759,337r31,35l1820,412r28,39l1875,492r24,41l1921,577r20,45l1960,667r15,47l1989,762r11,50l2009,862r7,50l2019,964r1,51xe" fillcolor="#e9e9e9" stroked="f">
                <v:path arrowok="t"/>
                <o:lock v:ext="edit" verticies="t"/>
              </v:shape>
              <v:shape id="_x0000_s4165" style="position:absolute;left:10927;top:9397;width:336;height:337" coordsize="2021,2024" path="m2021,1012r-1,-53l2016,908r-7,-50l2000,809r-11,-50l1976,711r-16,-47l1942,619r-21,-46l1899,529r-24,-42l1849,447r-28,-41l1791,368r-33,-37l1725,297r-35,-34l1653,231r-38,-30l1575,173r-40,-27l1493,122r-44,-22l1405,80,1358,61,1311,45,1263,32,1215,21r-50,-9l1115,5,1063,2,1011,,958,2,907,5r-50,7l808,21,759,32,711,45,664,61,618,80r-46,20l529,122r-42,24l446,173r-40,28l368,231r-36,32l297,297r-33,34l231,368r-30,38l173,447r-27,40l123,529r-22,44l81,619,62,664,46,711,33,759,21,809r-8,49l6,908,2,959,,1012r2,53l6,1116r7,50l21,1216r12,49l46,1313r16,47l81,1406r20,45l123,1495r23,42l173,1577r28,41l231,1656r33,37l297,1727r35,35l368,1793r38,30l446,1851r41,27l529,1902r43,23l618,1945r46,18l711,1979r48,13l808,2003r49,9l907,2019r51,4l1011,2024r52,-1l1115,2019r50,-7l1215,2003r48,-11l1311,1979r47,-16l1405,1945r44,-20l1493,1902r42,-24l1575,1851r40,-28l1653,1793r37,-31l1725,1727r33,-34l1791,1656r30,-38l1849,1577r26,-40l1899,1495r22,-44l1942,1406r18,-46l1976,1313r13,-48l2000,1216r9,-50l2016,1116r4,-51l2021,1012xm2016,1012r-1,51l2010,1115r-5,50l1996,1215r-11,48l1971,1311r-16,47l1937,1404r-20,45l1894,1493r-23,41l1844,1575r-28,39l1786,1652r-31,37l1721,1724r-34,33l1650,1789r-38,30l1573,1847r-41,27l1489,1897r-42,22l1402,1940r-45,19l1310,1974r-48,14l1214,1999r-50,9l1113,2014r-51,4l1011,2019r-51,-1l908,2014r-50,-6l808,1999r-48,-11l712,1974r-47,-15l619,1940r-44,-21l532,1897r-42,-23l449,1847r-39,-28l372,1789r-37,-32l300,1724r-33,-35l236,1652r-30,-38l178,1575r-27,-41l127,1493r-22,-44l85,1404,67,1358,50,1311,37,1263,26,1215r-9,-50l11,1115,7,1063,6,1012,7,961r4,-52l17,859r9,-49l37,761,50,712,67,666,85,620r20,-45l127,533r24,-43l178,449r28,-39l236,372r31,-37l300,300r35,-33l372,235r38,-30l449,177r41,-27l532,127r43,-22l619,84,665,67,712,50,760,36,808,25r50,-9l908,11,960,6r51,-1l1062,6r51,5l1164,16r50,9l1262,36r48,14l1357,67r45,17l1447,105r42,22l1532,150r41,27l1612,205r38,30l1687,267r34,33l1755,335r31,37l1816,410r28,39l1871,490r23,43l1917,575r20,45l1955,666r16,46l1985,761r11,49l2005,859r5,50l2015,961r1,51xe" fillcolor="#e9e9e9" stroked="f">
                <v:path arrowok="t"/>
                <o:lock v:ext="edit" verticies="t"/>
              </v:shape>
              <v:shape id="_x0000_s4166" style="position:absolute;left:10927;top:9397;width:336;height:337" coordsize="2014,2018" path="m2014,1009r-1,-51l2010,906r-7,-50l1994,806r-11,-50l1969,708r-15,-47l1935,616r-20,-45l1893,527r-24,-41l1842,445r-28,-39l1784,366r-31,-35l1720,295r-36,-34l1648,230r-39,-30l1570,172r-41,-27l1488,122,1444,99,1400,79,1354,60,1307,45,1259,31,1210,20r-49,-9l1109,4,1058,1,1007,,956,1,904,4r-51,7l804,20,755,31,707,45,660,60,614,79,570,99r-44,23l485,145r-41,27l405,200r-40,30l330,261r-36,34l261,331r-32,35l199,406r-28,39l145,486r-24,41l99,571,79,616,60,661,44,708,31,756,20,806r-9,50l4,906,1,958,,1009r1,53l4,1112r7,51l20,1212r11,50l44,1310r16,47l79,1402r20,45l121,1491r24,42l171,1573r28,41l229,1652r32,36l294,1723r36,34l365,1788r40,30l444,1846r41,27l526,1897r44,22l614,1940r46,18l707,1973r48,14l804,1998r49,9l904,2014r52,3l1007,2018r51,-1l1109,2014r52,-7l1210,1998r49,-11l1307,1973r47,-15l1400,1940r44,-21l1488,1897r41,-24l1570,1846r39,-28l1648,1788r36,-31l1720,1723r33,-35l1784,1652r30,-38l1842,1573r27,-40l1893,1491r22,-44l1935,1402r19,-45l1969,1310r14,-48l1994,1212r9,-49l2010,1112r3,-50l2014,1009xm2010,1009r-1,51l2004,1112r-7,50l1990,1211r-12,49l1964,1307r-16,47l1930,1400r-20,45l1888,1488r-23,42l1838,1571r-28,39l1781,1648r-32,36l1716,1720r-35,32l1645,1785r-38,29l1568,1842r-41,26l1484,1892r-42,22l1397,1934r-45,18l1305,1969r-47,13l1209,1994r-49,8l1109,2008r-51,5l1007,2014r-51,-1l904,2008r-50,-6l805,1994r-49,-12l709,1969r-47,-17l616,1934r-44,-20l529,1892r-42,-24l446,1842r-39,-28l369,1785r-36,-33l297,1720r-32,-36l233,1648r-29,-38l176,1571r-27,-41l126,1488r-23,-43l83,1400,65,1354,50,1307,35,1260,24,1211r-8,-49l10,1112,5,1060,4,1009,5,958r5,-52l16,856r8,-49l35,758,50,711,65,664,83,618r20,-45l126,531r23,-43l176,448r28,-40l233,370r32,-36l297,298r36,-32l369,233r38,-29l446,176r41,-26l529,126r43,-22l616,84,662,66,709,50,756,37,805,24r49,-7l904,10,956,5r51,-1l1058,5r51,5l1160,17r49,7l1258,37r47,13l1352,66r45,18l1442,104r42,22l1527,150r41,26l1607,204r38,29l1681,266r35,32l1749,334r32,36l1810,408r28,40l1865,488r23,43l1910,573r20,45l1948,664r16,47l1978,758r12,49l1997,856r7,50l2009,958r1,51xe" fillcolor="#e9e9e9" stroked="f">
                <v:path arrowok="t"/>
                <o:lock v:ext="edit" verticies="t"/>
              </v:shape>
              <v:shape id="_x0000_s4167" style="position:absolute;left:10927;top:9398;width:335;height:335" coordsize="2010,2014" path="m2010,1007r-1,-51l2004,904r-5,-50l1990,805r-11,-49l1965,707r-16,-46l1931,615r-20,-45l1888,528r-23,-43l1838,444r-28,-39l1780,367r-31,-37l1715,295r-34,-33l1644,230r-38,-30l1567,172r-41,-27l1483,122r-42,-22l1396,79,1351,62,1304,45,1256,31,1208,20r-50,-9l1107,6,1056,1,1005,,954,1,902,6r-50,5l802,20,754,31,706,45,659,62,613,79r-44,21l526,122r-42,23l443,172r-39,28l366,230r-37,32l294,295r-33,35l230,367r-30,38l172,444r-27,41l121,528,99,570,79,615,61,661,44,707,31,756,20,805r-9,49l5,904,1,956,,1007r1,51l5,1110r6,50l20,1210r11,48l44,1306r17,47l79,1399r20,45l121,1488r24,41l172,1570r28,39l230,1647r31,37l294,1719r35,33l366,1784r38,30l443,1842r41,27l526,1892r43,22l613,1935r46,19l706,1969r48,14l802,1994r50,9l902,2009r52,4l1005,2014r51,-1l1107,2009r51,-6l1208,1994r48,-11l1304,1969r47,-15l1396,1935r45,-21l1483,1892r43,-23l1567,1842r39,-28l1644,1784r37,-32l1715,1719r34,-35l1780,1647r30,-38l1838,1570r27,-41l1888,1488r23,-44l1931,1399r18,-46l1965,1306r14,-48l1990,1210r9,-50l2004,1110r5,-52l2010,1007xm2005,1007r-2,51l2000,1110r-7,50l1984,1209r-11,48l1960,1305r-16,46l1926,1397r-20,45l1884,1484r-24,43l1834,1567r-28,40l1777,1644r-31,37l1712,1715r-35,34l1641,1780r-38,30l1564,1838r-40,26l1481,1888r-42,22l1394,1930r-46,18l1303,1964r-48,13l1207,1988r-49,9l1107,2004r-51,4l1005,2009r-51,-1l902,2004r-50,-7l803,1988r-48,-11l707,1964r-46,-16l616,1930r-45,-20l529,1888r-43,-24l446,1838r-39,-28l369,1780r-37,-31l298,1715r-34,-34l233,1644r-29,-37l176,1567r-27,-40l126,1484r-22,-42l84,1397,66,1351,50,1305,37,1257,25,1209r-8,-49l10,1110,7,1058,5,1007,7,956r3,-52l17,855r8,-50l37,757,50,709,66,663,84,617r20,-45l126,530r23,-43l176,447r28,-39l233,370r31,-37l298,298r34,-33l369,234r38,-29l446,177r40,-27l529,126r42,-22l616,84,661,66,707,50,755,37,803,26r49,-9l902,10,954,7r51,-2l1056,7r51,3l1158,17r49,9l1255,37r48,13l1348,66r46,18l1439,104r42,22l1524,150r40,27l1603,205r38,29l1677,265r35,33l1746,333r31,37l1806,408r28,39l1860,487r24,43l1906,572r20,45l1944,663r16,46l1973,757r11,48l1993,855r7,49l2003,956r2,51xe" fillcolor="#e9e9e9" stroked="f">
                <v:path arrowok="t"/>
                <o:lock v:ext="edit" verticies="t"/>
              </v:shape>
              <v:shape id="_x0000_s4168" style="position:absolute;left:10928;top:9398;width:334;height:335" coordsize="2006,2010" path="m2006,1005r-1,-51l2000,902r-7,-50l1986,803r-12,-49l1960,707r-16,-47l1926,614r-20,-45l1884,527r-23,-43l1834,444r-28,-40l1777,366r-32,-36l1712,294r-35,-32l1641,229r-38,-29l1564,172r-41,-26l1480,122r-42,-22l1393,80,1348,62,1301,46,1254,33,1205,20r-49,-7l1105,6,1054,1,1003,,952,1,900,6r-50,7l801,20,752,33,705,46,658,62,612,80r-44,20l525,122r-42,24l442,172r-39,28l365,229r-36,33l293,294r-32,36l229,366r-29,38l172,444r-27,40l122,527,99,569,79,614,61,660,46,707,31,754,20,803r-8,49l6,902,1,954,,1005r1,51l6,1108r6,50l20,1207r11,49l46,1303r15,47l79,1396r20,45l122,1484r23,42l172,1567r28,39l229,1644r32,36l293,1716r36,32l365,1781r38,29l442,1838r41,26l525,1888r43,22l612,1930r46,18l705,1965r47,13l801,1990r49,8l900,2004r52,5l1003,2010r51,-1l1105,2004r51,-6l1205,1990r49,-12l1301,1965r47,-17l1393,1930r45,-20l1480,1888r43,-24l1564,1838r39,-28l1641,1781r36,-33l1712,1716r33,-36l1777,1644r29,-38l1834,1567r27,-41l1884,1484r22,-43l1926,1396r18,-46l1960,1303r14,-47l1986,1207r7,-49l2000,1108r5,-52l2006,1005xm2000,1005r-1,51l1996,1108r-7,49l1980,1206r-11,49l1955,1302r-15,47l1922,1394r-20,45l1880,1481r-24,43l1831,1564r-28,39l1773,1641r-32,36l1708,1711r-35,34l1638,1776r-38,30l1561,1834r-41,26l1478,1883r-42,23l1391,1926r-46,18l1300,1959r-48,14l1204,1984r-49,9l1104,2000r-50,3l1003,2004r-51,-1l901,2000r-50,-7l802,1984r-49,-11l706,1959r-46,-15l615,1926r-45,-20l528,1883r-43,-23l445,1834r-39,-28l368,1776r-36,-31l298,1711r-34,-34l233,1641r-30,-38l175,1564r-25,-40l126,1481r-22,-42l84,1394,66,1349,50,1302,37,1255,26,1206r-9,-49l10,1108,7,1056,6,1005,7,954r3,-51l17,853r9,-49l37,756,50,708,66,662,84,616r20,-45l126,529r24,-43l175,446r28,-39l233,369r31,-36l298,299r34,-34l368,234r38,-30l445,176r40,-26l528,127r42,-23l615,84,660,66,706,51,753,37,802,26r49,-9l901,10,952,7r51,-1l1054,7r50,3l1155,17r49,9l1252,37r48,14l1345,66r46,18l1436,104r42,23l1520,150r41,26l1600,204r38,30l1673,265r35,34l1741,333r32,36l1803,407r28,39l1856,486r24,43l1902,571r20,45l1940,662r15,46l1969,756r11,48l1989,853r7,50l1999,954r1,51xe" fillcolor="#e9e9e9" stroked="f">
                <v:path arrowok="t"/>
                <o:lock v:ext="edit" verticies="t"/>
              </v:shape>
              <v:shape id="_x0000_s4169" style="position:absolute;left:10928;top:9398;width:334;height:334" coordsize="2000,2004" path="m2000,1002r-2,-51l1995,899r-7,-49l1979,800r-11,-48l1955,704r-16,-46l1921,612r-20,-45l1879,525r-24,-43l1829,442r-28,-39l1772,365r-31,-37l1707,293r-35,-33l1636,229r-38,-29l1559,172r-40,-27l1476,121,1434,99,1389,79,1343,61,1298,45,1250,32,1202,21r-49,-9l1102,5,1051,2,1000,,949,2,897,5r-50,7l798,21,750,32,702,45,656,61,611,79,566,99r-42,22l481,145r-40,27l402,200r-38,29l327,260r-34,33l259,328r-31,37l199,403r-28,39l144,482r-23,43l99,567,79,612,61,658,45,704,32,752,20,800r-8,50l5,899,2,951,,1002r2,51l5,1105r7,50l20,1204r12,48l45,1300r16,46l79,1392r20,45l121,1479r23,43l171,1562r28,40l228,1639r31,37l293,1710r34,34l364,1775r38,30l441,1833r40,26l524,1883r42,22l611,1925r45,18l702,1959r48,13l798,1983r49,9l897,1999r52,4l1000,2004r51,-1l1102,1999r51,-7l1202,1983r48,-11l1298,1959r45,-16l1389,1925r45,-20l1476,1883r43,-24l1559,1833r39,-28l1636,1775r36,-31l1707,1710r34,-34l1772,1639r29,-37l1829,1562r26,-40l1879,1479r22,-42l1921,1392r18,-46l1955,1300r13,-48l1979,1204r9,-49l1995,1105r3,-52l2000,1002xm1995,1002r-1,51l1989,1104r-5,50l1975,1203r-11,48l1950,1298r-15,47l1917,1390r-20,44l1874,1477r-23,42l1825,1560r-28,39l1767,1636r-31,36l1704,1707r-35,33l1632,1771r-36,30l1556,1829r-41,26l1474,1878r-42,22l1387,1921r-45,17l1295,1954r-46,14l1201,1979r-49,9l1101,1993r-50,5l1000,1999r-51,-1l898,1993r-50,-5l799,1979r-48,-11l704,1954r-47,-16l613,1921r-45,-21l526,1878r-41,-23l443,1829r-39,-28l367,1771r-36,-31l296,1707r-32,-35l232,1636r-30,-37l174,1560r-25,-41l125,1477r-22,-43l83,1390,65,1345,50,1298,36,1251,25,1203r-9,-49l10,1104,6,1053,5,1002,6,951r4,-51l16,850r9,-49l36,753,50,706,65,659,83,614r20,-44l125,527r24,-41l174,444r28,-39l232,368r32,-37l296,297r35,-33l367,233r37,-30l443,175r42,-26l526,126r42,-22l613,83,657,66,704,50,751,36,799,25r49,-9l898,11,949,6r51,-1l1051,6r50,5l1152,16r49,9l1249,36r46,14l1342,66r45,17l1432,104r42,22l1515,149r41,26l1596,203r36,30l1669,264r35,33l1736,331r31,37l1797,405r28,39l1851,486r23,41l1897,570r20,44l1935,659r15,47l1964,753r11,48l1984,850r5,50l1994,951r1,51xe" fillcolor="#ebebea" stroked="f">
                <v:path arrowok="t"/>
                <o:lock v:ext="edit" verticies="t"/>
              </v:shape>
              <v:shape id="_x0000_s4170" style="position:absolute;left:10929;top:9399;width:332;height:333" coordsize="1994,1998" path="m1994,999r-1,-51l1990,897r-7,-50l1974,798r-11,-48l1949,702r-15,-46l1916,610r-20,-45l1874,523r-24,-43l1825,440r-28,-39l1767,363r-32,-36l1702,293r-35,-34l1632,228r-38,-30l1555,170r-41,-26l1472,121,1430,98,1385,78,1339,60,1294,45,1246,31,1198,20r-49,-9l1098,4,1048,1,997,,946,1,895,4r-50,7l796,20,747,31,700,45,654,60,609,78,564,98r-42,23l479,144r-40,26l400,198r-38,30l326,259r-34,34l258,327r-31,36l197,401r-28,39l144,480r-24,43l98,565,78,610,60,656,44,702,31,750,20,798r-9,49l4,897,1,948,,999r1,51l4,1102r7,49l20,1200r11,49l44,1296r16,47l78,1388r20,45l120,1475r24,43l169,1558r28,39l227,1635r31,36l292,1705r34,34l362,1770r38,30l439,1828r40,26l522,1877r42,23l609,1920r45,18l700,1953r47,14l796,1978r49,9l895,1994r51,3l997,1998r51,-1l1098,1994r51,-7l1198,1978r48,-11l1294,1953r45,-15l1385,1920r45,-20l1472,1877r42,-23l1555,1828r39,-28l1632,1770r35,-31l1702,1705r33,-34l1767,1635r30,-38l1825,1558r25,-40l1874,1475r22,-42l1916,1388r18,-45l1949,1296r14,-47l1974,1200r9,-49l1990,1102r3,-52l1994,999xm1990,999r-2,51l1984,1101r-7,50l1970,1199r-12,48l1945,1295r-16,46l1912,1386r-21,44l1869,1473r-23,41l1820,1556r-28,37l1763,1631r-31,36l1698,1702r-34,33l1628,1767r-38,29l1551,1824r-40,25l1470,1873r-43,22l1383,1915r-45,18l1292,1949r-48,13l1197,1973r-50,9l1098,1988r-50,4l997,1994r-51,-2l895,1988r-49,-6l797,1973r-48,-11l701,1949r-45,-16l611,1915r-45,-20l524,1873r-41,-24l442,1824r-39,-28l366,1767r-36,-32l295,1702r-33,-35l232,1631r-30,-38l174,1556r-26,-42l125,1473r-23,-43l82,1386,64,1341,49,1295,35,1247,24,1199r-8,-48l10,1101,5,1050,4,999,5,948r5,-51l16,848r8,-49l35,751,49,704,64,657,82,612r20,-44l125,525r23,-41l174,444r28,-40l232,366r30,-35l295,296r35,-33l366,232r37,-30l442,174r41,-25l524,125r42,-22l611,83,656,65,701,49,749,36,797,25r49,-8l895,10,946,6,997,4r51,2l1098,10r49,7l1197,25r47,11l1292,49r46,16l1383,83r44,20l1470,125r41,24l1551,174r39,28l1628,232r36,31l1698,296r34,35l1763,366r29,38l1820,444r26,40l1869,525r22,43l1912,612r17,45l1945,704r13,47l1970,799r7,49l1984,897r4,51l1990,999xe" fillcolor="#ebebea" stroked="f">
                <v:path arrowok="t"/>
                <o:lock v:ext="edit" verticies="t"/>
              </v:shape>
              <v:shape id="_x0000_s4171" style="position:absolute;left:10929;top:9399;width:332;height:332" coordsize="1990,1994" path="m1990,997r-1,-51l1984,895r-5,-50l1970,796r-11,-48l1945,701r-15,-47l1912,609r-20,-44l1869,522r-23,-41l1820,439r-28,-39l1762,363r-31,-37l1699,292r-35,-33l1627,228r-36,-30l1551,170r-41,-26l1469,121,1427,99,1382,78,1337,61,1290,45,1244,31,1196,20r-49,-9l1096,6,1046,1,995,,944,1,893,6r-50,5l794,20,746,31,699,45,652,61,608,78,563,99r-42,22l480,144r-42,26l399,198r-37,30l326,259r-35,33l259,326r-32,37l197,400r-28,39l144,481r-24,41l98,565,78,609,60,654,45,701,31,748,20,796r-9,49l5,895,1,946,,997r1,51l5,1099r6,50l20,1198r11,48l45,1293r15,47l78,1385r20,44l120,1472r24,42l169,1555r28,39l227,1631r32,36l291,1702r35,33l362,1766r37,30l438,1824r42,26l521,1873r42,22l608,1916r44,17l699,1949r47,14l794,1974r49,9l893,1988r51,5l995,1994r51,-1l1096,1988r51,-5l1196,1974r48,-11l1290,1949r47,-16l1382,1916r45,-21l1469,1873r41,-23l1551,1824r40,-28l1627,1766r37,-31l1699,1702r32,-35l1762,1631r30,-37l1820,1555r26,-41l1869,1472r23,-43l1912,1385r18,-45l1945,1293r14,-47l1970,1198r9,-49l1984,1099r5,-51l1990,997xm1984,997r-1,51l1980,1099r-7,49l1964,1197r-11,48l1941,1292r-16,46l1907,1383r-20,44l1865,1470r-24,41l1816,1551r-28,39l1759,1628r-31,36l1695,1699r-34,32l1624,1762r-37,30l1548,1819r-40,26l1467,1869r-43,22l1380,1911r-45,18l1289,1945r-47,13l1195,1969r-50,8l1096,1984r-50,3l995,1989r-51,-2l893,1984r-49,-7l795,1969r-48,-11l700,1945r-45,-16l610,1911r-45,-20l523,1869r-41,-24l442,1819r-39,-27l366,1762r-37,-31l295,1699r-33,-35l231,1628r-29,-38l174,1551r-26,-40l125,1470r-22,-43l82,1383,65,1338,49,1292,37,1245,26,1197r-9,-49l10,1099,7,1048,5,997,7,946r3,-51l17,846r9,-49l37,749,49,702,65,656,82,611r21,-44l125,524r23,-41l174,443r28,-39l231,367r31,-37l295,296r34,-33l366,232r37,-30l442,175r40,-26l523,125r42,-22l610,83,655,65,700,50,747,37,795,26r49,-9l893,10,944,7,995,6r51,1l1096,10r49,7l1195,26r47,11l1289,50r46,15l1380,83r44,20l1467,125r41,24l1548,175r39,27l1624,232r37,31l1695,296r33,34l1759,367r29,37l1816,443r25,40l1865,524r22,43l1907,611r18,45l1941,702r12,47l1964,797r9,49l1980,895r3,51l1984,997xe" fillcolor="#ebebea" stroked="f">
                <v:path arrowok="t"/>
                <o:lock v:ext="edit" verticies="t"/>
              </v:shape>
              <v:shape id="_x0000_s4172" style="position:absolute;left:10930;top:9400;width:330;height:331" coordsize="1986,1990" path="m1986,995r-2,-51l1980,893r-7,-49l1966,795r-12,-48l1941,700r-16,-47l1908,608r-21,-44l1865,521r-23,-41l1816,440r-28,-40l1759,362r-31,-35l1694,292r-34,-33l1624,228r-38,-30l1547,170r-40,-25l1466,121,1423,99,1379,79,1334,61,1288,45,1240,32,1193,21r-50,-8l1094,6,1044,2,993,,942,2,891,6r-49,7l793,21,745,32,697,45,652,61,607,79,562,99r-42,22l479,145r-41,25l399,198r-37,30l326,259r-35,33l258,327r-30,35l198,400r-28,40l144,480r-23,41l98,564,78,608,60,653,45,700,31,747,20,795r-8,49l6,893,1,944,,995r1,51l6,1097r6,50l20,1195r11,48l45,1291r15,46l78,1382r20,44l121,1469r23,41l170,1552r28,37l228,1627r30,36l291,1698r35,33l362,1763r37,29l438,1820r41,25l520,1869r42,22l607,1911r45,18l697,1945r48,13l793,1969r49,9l891,1984r51,4l993,1990r51,-2l1094,1984r49,-6l1193,1969r47,-11l1288,1945r46,-16l1379,1911r44,-20l1466,1869r41,-24l1547,1820r39,-28l1624,1763r36,-32l1694,1698r34,-35l1759,1627r29,-38l1816,1552r26,-42l1865,1469r22,-43l1908,1382r17,-45l1941,1291r13,-48l1966,1195r7,-48l1980,1097r4,-51l1986,995xm1980,995r-1,51l1976,1097r-7,49l1960,1194r-11,48l1935,1289r-15,46l1903,1381r-20,43l1861,1467r-24,41l1812,1548r-28,39l1755,1624r-32,36l1691,1695r-34,32l1621,1758r-37,29l1545,1815r-40,26l1464,1864r-43,23l1378,1907r-46,18l1286,1939r-47,14l1191,1964r-48,9l1094,1980r-50,3l993,1984r-51,-1l892,1980r-50,-7l794,1964r-48,-11l700,1939r-46,-14l609,1907r-44,-20l522,1864r-41,-23l441,1815r-39,-28l365,1758r-36,-31l295,1695r-33,-35l231,1624r-29,-37l174,1548r-26,-40l125,1467r-22,-43l83,1381,66,1335,50,1289,37,1242,26,1194r-9,-48l10,1097,7,1046,6,995,7,945r3,-51l17,844r9,-48l37,748,50,701,66,655,83,611r20,-45l125,523r23,-41l174,442r28,-38l231,366r31,-36l295,295r34,-32l365,232r37,-29l441,175r40,-26l522,126r43,-23l609,83,654,66,700,51,746,37,794,26r48,-9l892,10,942,7,993,6r51,1l1094,10r49,7l1191,26r48,11l1286,51r46,15l1378,83r43,20l1464,126r41,23l1545,175r39,28l1621,232r36,31l1691,295r32,35l1755,366r29,38l1812,442r25,40l1861,523r22,43l1903,611r17,44l1935,701r14,47l1960,796r9,48l1976,894r3,51l1980,995xe" fillcolor="#ebebea" stroked="f">
                <v:path arrowok="t"/>
                <o:lock v:ext="edit" verticies="t"/>
              </v:shape>
              <v:shape id="_x0000_s4173" style="position:absolute;left:10930;top:9400;width:330;height:331" coordsize="1979,1983" path="m1979,991r-1,-51l1975,889r-7,-49l1959,791r-11,-48l1936,696r-16,-46l1902,605r-20,-44l1860,518r-24,-41l1811,437r-28,-39l1754,361r-31,-37l1690,290r-34,-33l1619,226r-37,-30l1543,169r-40,-26l1462,119,1419,97,1375,77,1330,59,1284,44,1237,31,1190,20r-50,-9l1091,4,1041,1,990,,939,1,888,4r-49,7l790,20,742,31,695,44,650,59,605,77,560,97r-42,22l477,143r-40,26l398,196r-37,30l324,257r-34,33l257,324r-31,37l197,398r-28,39l143,477r-23,41l98,561,77,605,60,650,44,696,32,743,21,791r-9,49l5,889,2,940,,991r2,51l5,1093r7,49l21,1191r11,48l44,1286r16,46l77,1377r21,44l120,1464r23,41l169,1545r28,39l226,1622r31,36l290,1693r34,32l361,1756r37,30l437,1813r40,26l518,1863r42,22l605,1905r45,18l695,1939r47,13l790,1963r49,8l888,1978r51,3l990,1983r51,-2l1091,1978r49,-7l1190,1963r47,-11l1284,1939r46,-16l1375,1905r44,-20l1462,1863r41,-24l1543,1813r39,-27l1619,1756r37,-31l1690,1693r33,-35l1754,1622r29,-38l1811,1545r25,-40l1860,1464r22,-43l1902,1377r18,-45l1936,1286r12,-47l1959,1191r9,-49l1975,1093r3,-51l1979,991xm1975,991r-1,50l1969,1092r-5,50l1955,1190r-11,48l1930,1285r-15,46l1897,1375r-19,44l1855,1461r-23,42l1806,1543r-28,38l1749,1619r-30,36l1686,1688r-34,34l1617,1752r-38,30l1541,1809r-40,26l1459,1858r-42,23l1374,1901r-45,16l1283,1933r-47,13l1188,1958r-49,9l1090,1972r-50,5l990,1978r-50,-1l889,1972r-49,-5l791,1958r-48,-12l697,1933r-46,-16l606,1901r-43,-20l520,1858r-41,-23l439,1809r-38,-27l363,1752r-36,-30l294,1688r-33,-33l230,1619r-29,-38l173,1543r-25,-40l124,1461r-22,-42l83,1375,65,1331,50,1285,36,1238,25,1190r-9,-48l10,1092,6,1041,5,991,6,941r4,-51l16,841r9,-49l36,744,50,698,65,652,83,607r19,-44l124,521r24,-42l173,439r28,-38l230,363r31,-36l294,294r33,-33l363,230r38,-29l439,173r40,-26l520,124r43,-23l606,82,651,65,697,49,743,36,791,24r49,-9l889,10,940,5,990,4r50,1l1090,10r49,5l1188,24r48,12l1283,49r46,16l1374,82r43,19l1459,124r42,23l1541,173r38,28l1617,230r35,31l1686,294r33,33l1749,363r29,38l1806,439r26,40l1855,521r23,42l1897,607r18,45l1930,698r14,46l1955,792r9,49l1969,890r5,51l1975,991xe" fillcolor="#ebebea" stroked="f">
                <v:path arrowok="t"/>
                <o:lock v:ext="edit" verticies="t"/>
              </v:shape>
              <v:shape id="_x0000_s4174" style="position:absolute;left:10930;top:9401;width:330;height:329" coordsize="1974,1978" path="m1974,989r-1,-50l1970,888r-7,-50l1954,790r-11,-48l1929,695r-15,-46l1897,605r-20,-45l1855,517r-24,-41l1806,436r-28,-38l1749,360r-32,-36l1685,289r-34,-32l1615,226r-37,-29l1539,169r-40,-26l1458,120,1415,97,1372,77,1326,60,1280,45,1233,31,1185,20r-48,-9l1088,4,1038,1,987,,936,1,886,4r-50,7l788,20,740,31,694,45,648,60,603,77,559,97r-43,23l475,143r-40,26l396,197r-37,29l323,257r-34,32l256,324r-31,36l196,398r-28,38l142,476r-23,41l97,560,77,605,60,649,44,695,31,742,20,790r-9,48l4,888,1,939,,989r1,51l4,1091r7,49l20,1188r11,48l44,1283r16,46l77,1375r20,43l119,1461r23,41l168,1542r28,39l225,1618r31,36l289,1689r34,32l359,1752r37,29l435,1809r40,26l516,1858r43,23l603,1901r45,18l694,1933r46,14l788,1958r48,9l886,1974r50,3l987,1978r51,-1l1088,1974r49,-7l1185,1958r48,-11l1280,1933r46,-14l1372,1901r43,-20l1458,1858r41,-23l1539,1809r39,-28l1615,1752r36,-31l1685,1689r32,-35l1749,1618r29,-37l1806,1542r25,-40l1855,1461r22,-43l1897,1375r17,-46l1929,1283r14,-47l1954,1188r9,-48l1970,1091r3,-51l1974,989xm1970,989r-3,50l1964,1090r-7,49l1949,1188r-11,47l1925,1282r-16,46l1891,1372r-18,44l1850,1458r-23,42l1801,1539r-27,39l1744,1615r-30,36l1682,1685r-35,33l1612,1749r-37,29l1536,1805r-39,25l1455,1854r-42,22l1369,1895r-44,18l1279,1929r-47,13l1184,1953r-48,9l1087,1968r-50,4l987,1974r-50,-2l886,1968r-49,-6l789,1953r-48,-11l695,1929r-46,-16l604,1895r-43,-19l518,1854r-41,-24l438,1805r-39,-27l362,1749r-35,-31l292,1685r-32,-34l229,1615r-30,-37l173,1539r-26,-39l124,1458r-23,-42l82,1372,64,1328,49,1282,35,1235,24,1188r-8,-49l10,1090,6,1039,4,989,6,939r4,-51l16,839r8,-48l35,743,49,696,64,650,82,606r19,-44l124,520r23,-41l173,439r26,-39l229,363r31,-36l292,293r35,-33l362,230r37,-30l438,173r39,-25l518,124r43,-22l604,83,649,65,695,49,741,36,789,25r48,-8l886,10,937,7,987,4r50,3l1087,10r49,7l1184,25r48,11l1279,49r46,16l1369,83r44,19l1455,124r42,24l1536,173r39,27l1612,230r35,30l1682,293r32,34l1744,363r30,37l1801,439r26,40l1850,520r23,42l1891,606r18,44l1925,696r13,47l1949,791r8,48l1964,888r3,51l1970,989xe" fillcolor="#ebebea" stroked="f">
                <v:path arrowok="t"/>
                <o:lock v:ext="edit" verticies="t"/>
              </v:shape>
              <v:shape id="_x0000_s4175" style="position:absolute;left:10931;top:9401;width:328;height:329" coordsize="1970,1974" path="m1970,987r-1,-50l1964,886r-5,-49l1950,788r-11,-48l1925,694r-15,-46l1892,603r-19,-44l1850,517r-23,-42l1801,435r-28,-38l1744,359r-30,-36l1681,290r-34,-33l1612,226r-38,-29l1536,169r-40,-26l1454,120,1412,97,1369,78,1324,61,1278,45,1231,32,1183,20r-49,-9l1085,6,1035,1,985,,935,1,884,6r-49,5l786,20,738,32,692,45,646,61,601,78,558,97r-43,23l474,143r-40,26l396,197r-38,29l322,257r-33,33l256,323r-31,36l196,397r-28,38l143,475r-24,42l97,559,78,603,60,648,45,694,31,740,20,788r-9,49l5,886,1,937,,987r1,50l5,1088r6,50l20,1186r11,48l45,1281r15,46l78,1371r19,44l119,1457r24,42l168,1539r28,38l225,1615r31,36l289,1684r33,34l358,1748r38,30l434,1805r40,26l515,1854r43,23l601,1897r45,16l692,1929r46,13l786,1954r49,9l884,1968r51,5l985,1974r50,-1l1085,1968r49,-5l1183,1954r48,-12l1278,1929r46,-16l1369,1897r43,-20l1454,1854r42,-23l1536,1805r38,-27l1612,1748r35,-30l1681,1684r33,-33l1744,1615r29,-38l1801,1539r26,-40l1850,1457r23,-42l1892,1371r18,-44l1925,1281r14,-47l1950,1186r9,-48l1964,1088r5,-51l1970,987xm1964,987r-1,50l1960,1088r-7,49l1945,1185r-11,48l1921,1279r-16,45l1887,1369r-19,44l1846,1455r-23,42l1797,1536r-27,39l1741,1612r-31,35l1678,1681r-34,32l1608,1745r-38,29l1533,1801r-41,25l1452,1850r-42,22l1366,1891r-44,18l1276,1925r-47,13l1182,1949r-48,8l1085,1964r-50,3l985,1968r-50,-1l884,1964r-49,-7l787,1949r-46,-11l694,1925r-46,-16l603,1891r-43,-19l517,1850r-40,-24l437,1801r-38,-27l361,1745r-35,-32l292,1681r-32,-34l229,1612r-29,-37l173,1536r-26,-39l124,1455r-23,-42l82,1369,65,1324,49,1279,36,1233,26,1185r-9,-48l10,1088,7,1037,5,987,7,937r3,-51l17,837r9,-48l36,742,49,695,65,650,82,605r19,-44l124,519r23,-40l173,438r27,-38l229,362r31,-34l292,293r34,-32l361,229r38,-29l437,173r40,-25l517,124r43,-22l603,83,648,65,694,49,741,36,787,26r48,-9l884,10,935,7,985,6r50,1l1085,10r49,7l1182,26r47,10l1276,49r46,16l1366,83r44,19l1452,124r40,24l1533,173r37,27l1608,229r36,32l1678,293r32,35l1741,362r29,38l1797,438r26,41l1846,519r22,42l1887,605r18,45l1921,695r13,47l1945,789r8,48l1960,886r3,51l1964,987xe" fillcolor="#ebebea" stroked="f">
                <v:path arrowok="t"/>
                <o:lock v:ext="edit" verticies="t"/>
              </v:shape>
              <v:shape id="_x0000_s4176" style="position:absolute;left:10931;top:9401;width:328;height:328" coordsize="1966,1970" path="m1966,985r-3,-50l1960,884r-7,-49l1945,787r-11,-48l1921,692r-16,-46l1887,602r-18,-44l1846,516r-23,-41l1797,435r-27,-39l1740,359r-30,-36l1678,289r-35,-33l1608,226r-37,-30l1532,169r-39,-25l1451,120,1409,98,1365,79,1321,61,1275,45,1228,32,1180,21r-48,-8l1083,6,1033,3,983,,933,3,882,6r-49,7l785,21,737,32,691,45,645,61,600,79,557,98r-43,22l473,144r-39,25l395,196r-37,30l323,256r-35,33l256,323r-31,36l195,396r-26,39l143,475r-23,41l97,558,78,602,60,646,45,692,31,739,20,787r-8,48l6,884,2,935,,985r2,50l6,1086r6,49l20,1184r11,47l45,1278r15,46l78,1368r19,44l120,1454r23,42l169,1535r26,39l225,1611r31,36l288,1681r35,33l358,1745r37,29l434,1801r39,25l514,1850r43,22l600,1891r45,18l691,1925r46,13l785,1949r48,9l882,1964r51,4l983,1970r50,-2l1083,1964r49,-6l1180,1949r48,-11l1275,1925r46,-16l1365,1891r44,-19l1451,1850r42,-24l1532,1801r39,-27l1608,1745r35,-31l1678,1681r32,-34l1740,1611r30,-37l1797,1535r26,-39l1846,1454r23,-42l1887,1368r18,-44l1921,1278r13,-47l1945,1184r8,-49l1960,1086r3,-51l1966,985xm1960,985r-1,50l1956,1086r-7,49l1940,1183r-11,47l1916,1277r-15,44l1883,1366r-19,44l1842,1452r-24,40l1793,1533r-27,38l1737,1607r-31,36l1673,1678r-33,32l1604,1740r-37,29l1529,1797r-40,25l1449,1845r-42,23l1363,1887r-44,18l1273,1920r-46,14l1180,1944r-49,9l1083,1959r-50,4l983,1964r-50,-1l882,1959r-47,-6l785,1944r-46,-10l693,1920r-46,-15l602,1887r-43,-19l517,1845r-41,-23l436,1797r-38,-28l362,1740r-36,-30l292,1678r-32,-35l229,1607r-29,-36l173,1533r-26,-41l124,1452r-22,-42l83,1366,65,1321,49,1277,37,1230,26,1183r-9,-48l11,1086,7,1035,6,985,7,935r4,-49l17,836r9,-48l37,740,49,694,65,649,83,604r19,-44l124,519r23,-41l173,437r27,-38l229,363r31,-36l292,293r34,-32l362,230r36,-29l436,174r40,-26l517,125r42,-23l602,83,647,65,693,50,739,37,785,26r50,-9l882,12,933,7,983,6r50,1l1083,12r48,5l1180,26r47,11l1273,50r46,15l1363,83r44,19l1449,125r40,23l1529,174r38,27l1604,230r36,31l1673,293r33,34l1737,363r29,36l1793,437r25,41l1842,519r22,41l1883,604r18,45l1916,694r13,46l1940,788r9,48l1956,886r3,49l1960,985xe" fillcolor="#ebebea" stroked="f">
                <v:path arrowok="t"/>
                <o:lock v:ext="edit" verticies="t"/>
              </v:shape>
              <v:shape id="_x0000_s4177" style="position:absolute;left:10932;top:9402;width:326;height:327" coordsize="1959,1962" path="m1959,981r-1,-50l1955,880r-7,-49l1940,783r-11,-47l1916,689r-16,-45l1882,599r-19,-44l1841,513r-23,-40l1792,432r-27,-38l1736,356r-31,-34l1673,287r-34,-32l1603,223r-38,-29l1528,167r-41,-25l1447,118,1405,96,1361,77,1317,59,1271,43,1224,30,1177,20r-48,-9l1080,4,1030,1,980,,930,1,879,4r-49,7l782,20,736,30,689,43,643,59,598,77,555,96r-43,22l472,142r-40,25l394,194r-38,29l321,255r-34,32l255,322r-31,34l195,394r-27,38l142,473r-23,40l96,555,77,599,60,644,44,689,31,736,21,783r-9,48l5,880,2,931,,981r2,50l5,1082r7,49l21,1179r10,48l44,1273r16,45l77,1363r19,44l119,1449r23,42l168,1530r27,39l224,1606r31,35l287,1675r34,32l356,1739r38,29l432,1795r40,25l512,1844r43,22l598,1885r45,18l689,1919r47,13l782,1943r48,8l879,1958r51,3l980,1962r50,-1l1080,1958r49,-7l1177,1943r47,-11l1271,1919r46,-16l1361,1885r44,-19l1447,1844r40,-24l1528,1795r37,-27l1603,1739r36,-32l1673,1675r32,-34l1736,1606r29,-37l1792,1530r26,-39l1841,1449r22,-42l1882,1363r18,-45l1916,1273r13,-46l1940,1179r8,-48l1955,1082r3,-51l1959,981xm1955,981r-1,50l1949,1080r-5,50l1935,1178r-11,47l1910,1272r-14,45l1878,1361r-19,44l1837,1447r-24,40l1787,1527r-26,38l1732,1602r-30,36l1669,1672r-34,32l1600,1734r-37,29l1525,1791r-40,25l1444,1839r-41,23l1359,1881r-45,17l1270,1914r-47,12l1176,1938r-48,9l1079,1952r-49,5l980,1958r-50,-1l881,1952r-49,-5l784,1938r-47,-12l690,1914r-45,-16l601,1881r-44,-19l516,1839r-41,-23l436,1791r-40,-28l360,1734r-35,-30l291,1672r-33,-34l228,1602r-29,-37l172,1527r-25,-40l123,1447r-22,-42l82,1361,64,1317,50,1272,36,1225,25,1178r-9,-48l11,1080,6,1031,5,981,6,931r5,-49l16,832r9,-48l36,737,50,690,64,646,82,601r19,-44l123,516r24,-41l172,436r27,-39l228,360r30,-35l291,290r34,-32l360,228r36,-29l436,172r39,-26l516,123r41,-23l601,81,645,64,690,49,737,36,784,24r48,-9l881,10,930,5,980,4r50,1l1079,10r49,5l1176,24r47,12l1270,49r44,15l1359,81r44,19l1444,123r41,23l1525,172r38,27l1600,228r35,30l1669,290r33,35l1732,360r29,37l1787,436r26,39l1837,516r22,41l1878,601r18,45l1910,690r14,47l1935,784r9,48l1949,882r5,49l1955,981xe" fillcolor="#ebebea" stroked="f">
                <v:path arrowok="t"/>
                <o:lock v:ext="edit" verticies="t"/>
              </v:shape>
              <v:shape id="_x0000_s4178" style="position:absolute;left:10932;top:9402;width:326;height:326" coordsize="1954,1958" path="m1954,979r-1,-50l1950,880r-7,-50l1934,782r-11,-48l1910,688r-15,-45l1877,598r-19,-44l1836,513r-24,-41l1787,431r-27,-38l1731,357r-31,-36l1667,287r-33,-32l1598,224r-37,-29l1523,168r-40,-26l1443,119,1401,96,1357,77,1313,59,1267,44,1221,31,1174,20r-49,-9l1077,6,1027,1,977,,927,1,876,6r-47,5l779,20,733,31,687,44,641,59,596,77,553,96r-42,23l470,142r-40,26l392,195r-36,29l320,255r-34,32l254,321r-31,36l194,393r-27,38l141,472r-23,41l96,554,77,598,59,643,43,688,31,734,20,782r-9,48l5,880,1,929,,979r1,50l5,1080r6,49l20,1177r11,47l43,1271r16,44l77,1360r19,44l118,1446r23,40l167,1527r27,38l223,1601r31,36l286,1672r34,32l356,1734r36,29l430,1791r40,25l511,1839r42,23l596,1881r45,18l687,1914r46,14l779,1938r50,9l876,1953r51,4l977,1958r50,-1l1077,1953r48,-6l1174,1938r47,-10l1267,1914r46,-15l1357,1881r44,-19l1443,1839r40,-23l1523,1791r38,-28l1598,1734r36,-30l1667,1672r33,-35l1731,1601r29,-36l1787,1527r25,-41l1836,1446r22,-42l1877,1360r18,-45l1910,1271r13,-47l1934,1177r9,-48l1950,1080r3,-51l1954,979xm1950,979r-3,50l1944,1078r-7,50l1929,1176r-11,47l1905,1268r-15,46l1873,1358r-19,43l1831,1443r-23,41l1783,1523r-28,39l1726,1598r-30,36l1664,1667r-33,33l1595,1731r-37,28l1520,1787r-39,25l1440,1835r-41,22l1355,1876r-44,18l1266,1909r-46,13l1173,1933r-48,9l1076,1948r-49,3l977,1953r-50,-2l878,1948r-49,-6l781,1933r-47,-11l688,1909r-46,-15l599,1876r-44,-19l514,1835r-41,-23l434,1787r-38,-28l359,1731r-36,-31l290,1667r-33,-33l227,1598r-29,-36l170,1523r-24,-39l122,1443r-22,-42l81,1358,63,1314,49,1268,35,1223,24,1176r-8,-48l10,1078,6,1029,5,979,6,929r4,-49l16,830r8,-48l35,735,49,690,63,644,81,600r19,-43l122,515r24,-41l170,435r28,-38l227,360r30,-36l290,291r33,-33l359,228r37,-29l434,171r39,-25l514,123r41,-21l599,82,642,64,688,49,734,36,781,25r48,-8l878,10,927,7,977,6r50,1l1076,10r49,7l1173,25r47,11l1266,49r45,15l1355,82r44,20l1440,123r41,23l1520,171r38,28l1595,228r36,30l1664,291r32,33l1726,360r29,37l1783,435r25,39l1831,515r23,42l1873,600r17,44l1905,690r13,45l1929,782r8,48l1944,880r3,49l1950,979xe" fillcolor="#ebebea" stroked="f">
                <v:path arrowok="t"/>
                <o:lock v:ext="edit" verticies="t"/>
              </v:shape>
              <v:shape id="_x0000_s4179" style="position:absolute;left:10932;top:9403;width:325;height:325" coordsize="1950,1954" path="m1950,977r-1,-50l1944,878r-5,-50l1930,780r-11,-47l1905,686r-14,-44l1873,597r-19,-44l1832,512r-24,-41l1782,432r-26,-39l1727,356r-30,-35l1664,286r-34,-32l1595,224r-37,-29l1520,168r-40,-26l1439,119,1398,96,1354,77,1309,60,1265,45,1218,32,1171,20r-48,-9l1074,6,1025,1,975,,925,1,876,6r-49,5l779,20,732,32,685,45,640,60,596,77,552,96r-41,23l470,142r-39,26l391,195r-36,29l320,254r-34,32l253,321r-30,35l194,393r-27,39l142,471r-24,41l96,553,77,597,59,642,45,686,31,733,20,780r-9,48l6,878,1,927,,977r1,50l6,1076r5,50l20,1174r11,47l45,1268r14,45l77,1357r19,44l118,1443r24,40l167,1523r27,38l223,1598r30,36l286,1668r34,32l355,1730r36,29l431,1787r39,25l511,1835r41,23l596,1877r44,17l685,1910r47,12l779,1934r48,9l876,1948r49,5l975,1954r50,-1l1074,1948r49,-5l1171,1934r47,-12l1265,1910r44,-16l1354,1877r44,-19l1439,1835r41,-23l1520,1787r38,-28l1595,1730r35,-30l1664,1668r33,-34l1727,1598r29,-37l1782,1523r26,-40l1832,1443r22,-42l1873,1357r18,-44l1905,1268r14,-47l1930,1174r9,-48l1944,1076r5,-49l1950,977xm1944,977r-1,50l1940,1076r-7,48l1925,1173r-11,46l1901,1266r-16,45l1868,1355r-20,43l1827,1440r-23,41l1779,1520r-28,38l1723,1595r-31,36l1661,1664r-35,33l1592,1727r-37,29l1517,1783r-39,24l1437,1831r-42,22l1352,1872r-44,18l1263,1905r-46,13l1170,1929r-48,8l1074,1944r-49,3l975,1948r-50,-1l876,1944r-48,-7l780,1929r-47,-11l687,1905r-46,-15l598,1872r-44,-19l513,1831r-41,-24l433,1783r-38,-27l358,1727r-35,-30l289,1664r-31,-33l226,1595r-27,-37l171,1520r-25,-39l123,1440r-22,-42l81,1355,65,1311,49,1266,36,1219,26,1173r-9,-49l10,1076,7,1027,6,977,7,927r3,-49l17,829r9,-48l36,734,49,689,65,643,81,599r20,-43l123,514r23,-41l171,434r28,-38l226,359r32,-35l289,290r34,-32l358,227r37,-28l433,171r39,-24l513,123r41,-21l598,82,641,65,687,49,733,36,780,25r48,-8l876,10,925,7,975,6r50,1l1074,10r48,7l1170,25r47,11l1263,49r45,16l1352,82r43,20l1437,123r41,24l1517,171r38,28l1592,227r34,31l1661,290r31,34l1723,359r28,37l1779,434r25,39l1827,514r21,42l1868,599r17,44l1901,689r13,45l1925,781r8,48l1940,878r3,49l1944,977xe" fillcolor="#ebebea" stroked="f">
                <v:path arrowok="t"/>
                <o:lock v:ext="edit" verticies="t"/>
              </v:shape>
              <v:shape id="_x0000_s4180" style="position:absolute;left:10933;top:9403;width:324;height:325" coordsize="1945,1947" path="m1945,973r-3,-50l1939,874r-7,-50l1924,776r-11,-47l1900,684r-15,-46l1868,594r-19,-43l1826,509r-23,-41l1778,429r-28,-38l1721,354r-30,-36l1659,285r-33,-33l1590,222r-37,-29l1515,165r-39,-25l1435,117,1394,96,1350,76,1306,58,1261,43,1215,30,1168,19r-48,-8l1071,4,1022,1,972,,922,1,873,4r-49,7l776,19,729,30,683,43,637,58,594,76,550,96r-41,21l468,140r-39,25l391,193r-37,29l318,252r-33,33l252,318r-30,36l193,391r-28,38l141,468r-24,41l95,551,76,594,58,638,44,684,30,729,19,776r-8,48l5,874,1,923,,973r1,50l5,1072r6,50l19,1170r11,47l44,1262r14,46l76,1352r19,43l117,1437r24,41l165,1517r28,39l222,1592r30,36l285,1661r33,33l354,1725r37,28l429,1781r39,25l509,1829r41,22l594,1870r43,18l683,1903r46,13l776,1927r48,9l873,1942r49,3l972,1947r50,-2l1071,1942r49,-6l1168,1927r47,-11l1261,1903r45,-15l1350,1870r44,-19l1435,1829r41,-23l1515,1781r38,-28l1590,1725r36,-31l1659,1661r32,-33l1721,1592r29,-36l1778,1517r25,-39l1826,1437r23,-42l1868,1352r17,-44l1900,1262r13,-45l1924,1170r8,-48l1939,1072r3,-49l1945,973xm1939,973r-1,50l1933,1072r-5,48l1919,1169r-10,46l1895,1261r-15,45l1863,1350r-20,43l1822,1435r-24,41l1774,1515r-27,38l1718,1590r-30,34l1656,1658r-34,32l1586,1721r-35,29l1513,1776r-39,26l1433,1825r-42,22l1348,1866r-44,17l1260,1898r-46,14l1167,1922r-48,9l1071,1937r-49,4l972,1942r-50,-1l873,1937r-48,-6l777,1922r-47,-10l684,1898r-45,-15l596,1866r-44,-19l511,1825r-41,-23l431,1776r-38,-26l357,1721r-35,-31l288,1658r-32,-34l226,1590r-29,-37l170,1515r-25,-39l122,1435r-21,-42l81,1350,64,1306,48,1261,35,1215,25,1169r-9,-49l10,1072,6,1023,5,973,6,923r4,-49l16,825r9,-48l35,730,48,685,64,640,81,596r20,-43l122,511r23,-40l170,431r27,-38l226,357r30,-36l288,288r34,-32l357,225r36,-29l431,170r39,-25l511,121r41,-21l596,80,639,63,684,48,730,34,777,24r48,-9l873,10,922,5,972,4r50,1l1071,10r48,5l1167,24r47,10l1260,48r44,15l1348,80r43,20l1433,121r41,24l1513,170r38,26l1586,225r36,31l1656,288r32,33l1718,357r29,36l1774,431r24,40l1822,511r21,42l1863,596r17,44l1895,685r14,45l1919,777r9,48l1933,874r5,49l1939,973xe" fillcolor="#ebebea" stroked="f">
                <v:path arrowok="t"/>
                <o:lock v:ext="edit" verticies="t"/>
              </v:shape>
              <v:shape id="_x0000_s4181" style="position:absolute;left:10933;top:9403;width:324;height:324" coordsize="1938,1942" path="m1938,971r-1,-50l1934,872r-7,-49l1919,775r-11,-47l1895,683r-16,-46l1862,593r-20,-43l1821,508r-23,-41l1773,428r-28,-38l1717,353r-31,-35l1655,284r-35,-32l1586,221r-37,-28l1511,165r-39,-24l1431,117,1389,96,1346,76,1302,59,1257,43,1211,30,1164,19r-48,-8l1068,4,1019,1,969,,919,1,870,4r-48,7l774,19,727,30,681,43,635,59,592,76,548,96r-41,21l466,141r-39,24l389,193r-37,28l317,252r-34,32l252,318r-32,35l193,390r-28,38l140,467r-23,41l95,550,75,593,59,637,43,683,30,728,20,775r-9,48l4,872,1,921,,971r1,50l4,1070r7,48l20,1167r10,46l43,1260r16,45l75,1349r20,43l117,1434r23,41l165,1514r28,38l220,1589r32,36l283,1658r34,33l352,1721r37,29l427,1777r39,24l507,1825r41,22l592,1866r43,18l681,1899r46,13l774,1923r48,8l870,1938r49,3l969,1942r50,-1l1068,1938r48,-7l1164,1923r47,-11l1257,1899r45,-15l1346,1866r43,-19l1431,1825r41,-24l1511,1777r38,-27l1586,1721r34,-30l1655,1658r31,-33l1717,1589r28,-37l1773,1514r25,-39l1821,1434r21,-42l1862,1349r17,-44l1895,1260r13,-47l1919,1167r8,-49l1934,1070r3,-49l1938,971xm1934,971r-1,50l1928,1069r-5,49l1914,1165r-12,47l1890,1258r-15,45l1858,1348r-20,42l1817,1431r-24,41l1769,1511r-27,38l1713,1586r-30,34l1650,1654r-33,32l1582,1716r-36,29l1508,1772r-39,26l1428,1820r-41,23l1345,1862r-45,16l1256,1894r-46,13l1163,1918r-47,8l1067,1932r-48,5l969,1938r-49,-1l871,1932r-49,-6l775,1918r-47,-11l682,1894r-44,-16l594,1862r-43,-19l509,1820r-40,-22l430,1772r-38,-27l355,1716r-34,-30l287,1654r-32,-34l225,1586r-29,-37l169,1511r-24,-39l121,1431r-21,-41l80,1348,63,1303,48,1258,35,1212,24,1165r-9,-47l10,1069,6,1021,4,971,6,922r4,-49l15,823r9,-46l35,730,48,684,63,639,80,596r20,-44l121,511r24,-41l169,431r27,-38l225,356r30,-34l287,288r34,-32l355,226r37,-29l430,170r39,-25l509,122r42,-22l594,80,638,64,682,48,728,36,775,24r47,-8l871,10,920,7,969,4r50,3l1067,10r49,6l1163,24r47,12l1256,48r44,16l1345,80r42,20l1428,122r41,23l1508,170r38,27l1582,226r35,30l1650,288r33,34l1713,356r29,37l1769,431r24,39l1817,511r21,41l1858,596r17,43l1890,684r12,46l1914,777r9,46l1928,873r5,49l1934,971xe" fillcolor="#ececec" stroked="f">
                <v:path arrowok="t"/>
                <o:lock v:ext="edit" verticies="t"/>
              </v:shape>
              <v:shape id="_x0000_s4182" style="position:absolute;left:10934;top:9404;width:322;height:323" coordsize="1934,1938" path="m1934,969r-1,-50l1928,870r-5,-49l1914,773r-10,-47l1890,681r-15,-45l1858,592r-20,-43l1817,507r-24,-40l1769,427r-27,-38l1713,353r-30,-36l1651,284r-34,-32l1581,221r-35,-29l1508,166r-39,-25l1428,117,1386,96,1343,76,1299,59,1255,44,1209,30,1162,20r-48,-9l1066,6,1017,1,967,,917,1,868,6r-48,5l772,20,725,30,679,44,634,59,591,76,547,96r-41,21l465,141r-39,25l388,192r-36,29l317,252r-34,32l251,317r-30,36l192,389r-27,38l140,467r-23,40l96,549,76,592,59,636,43,681,30,726,20,773r-9,48l5,870,1,919,,969r1,50l5,1068r6,48l20,1165r10,46l43,1257r16,45l76,1346r20,43l117,1431r23,41l165,1511r27,38l221,1586r30,34l283,1654r34,32l352,1717r36,29l426,1772r39,26l506,1821r41,22l591,1862r43,17l679,1894r46,14l772,1918r48,9l868,1933r49,4l967,1938r50,-1l1066,1933r48,-6l1162,1918r47,-10l1255,1894r44,-15l1343,1862r43,-19l1428,1821r41,-23l1508,1772r38,-26l1581,1717r36,-31l1651,1654r32,-34l1713,1586r29,-37l1769,1511r24,-39l1817,1431r21,-42l1858,1346r17,-44l1890,1257r14,-46l1914,1165r9,-49l1928,1068r5,-49l1934,969xm1928,969r-1,49l1924,1067r-7,48l1909,1163r-11,47l1886,1256r-16,45l1854,1344r-20,43l1812,1428r-23,41l1764,1508r-26,38l1709,1582r-30,35l1647,1651r-33,31l1578,1713r-36,28l1505,1768r-40,26l1425,1816r-41,21l1342,1857r-45,17l1252,1890r-45,12l1161,1913r-48,9l1065,1928r-49,3l967,1932r-49,-1l869,1928r-48,-6l773,1913r-47,-11l681,1890r-44,-16l592,1857r-42,-20l508,1816r-40,-22l429,1768r-38,-27l356,1713r-36,-31l286,1651r-31,-34l225,1582r-29,-36l169,1508r-24,-39l121,1428r-21,-41l80,1344,63,1301,48,1256,35,1210,24,1163r-7,-48l10,1067,6,1018,5,969,6,920r4,-49l17,823r7,-48l35,729,48,683,63,638,80,594r20,-43l121,510r24,-41l169,430r27,-38l225,357r30,-36l286,287r34,-31l356,226r35,-29l429,170r39,-25l508,122r42,-21l592,81,637,64,681,49,726,36,773,25r48,-8l869,10,918,7,967,6r49,1l1065,10r48,7l1161,25r46,11l1252,49r45,15l1342,81r42,20l1425,122r40,23l1505,170r37,27l1578,226r36,30l1647,287r32,34l1709,357r29,35l1764,430r25,39l1812,510r22,41l1854,594r16,44l1886,683r12,46l1909,775r8,48l1924,871r3,49l1928,969xe" fillcolor="#ececec" stroked="f">
                <v:path arrowok="t"/>
                <o:lock v:ext="edit" verticies="t"/>
              </v:shape>
              <v:shape id="_x0000_s4183" style="position:absolute;left:10934;top:9404;width:322;height:322" coordsize="1930,1934" path="m1930,967r-1,-49l1924,869r-5,-50l1910,773r-12,-47l1886,680r-15,-45l1854,592r-20,-44l1813,507r-24,-41l1765,427r-27,-38l1709,352r-30,-34l1646,284r-33,-32l1578,222r-36,-29l1504,166r-39,-25l1424,118,1383,96,1341,76,1296,60,1252,44,1206,32,1159,20r-47,-8l1063,6,1015,3,965,,916,3,867,6r-49,6l771,20,724,32,678,44,634,60,590,76,547,96r-42,22l465,141r-39,25l388,193r-37,29l317,252r-34,32l251,318r-30,34l192,389r-27,38l141,466r-24,41l96,548,76,592,59,635,44,680,31,726,20,773r-9,46l6,869,2,918,,967r2,50l6,1065r5,49l20,1161r11,47l44,1254r15,45l76,1344r20,42l117,1427r24,41l165,1507r27,38l221,1582r30,34l283,1650r34,32l351,1712r37,29l426,1768r39,26l505,1816r42,23l590,1858r44,16l678,1890r46,13l771,1914r47,8l867,1928r49,5l965,1934r50,-1l1063,1928r49,-6l1159,1914r47,-11l1252,1890r44,-16l1341,1858r42,-19l1424,1816r41,-22l1504,1768r38,-27l1578,1712r35,-30l1646,1650r33,-34l1709,1582r29,-37l1765,1507r24,-39l1813,1427r21,-41l1854,1344r17,-45l1886,1254r12,-46l1910,1161r9,-47l1924,1065r5,-48l1930,967xm1924,967r-1,49l1920,1065r-7,48l1905,1160r-11,47l1881,1253r-15,45l1848,1341r-19,43l1808,1425r-23,40l1760,1505r-27,38l1706,1578r-31,35l1643,1646r-33,33l1575,1709r-36,28l1501,1764r-39,25l1422,1812r-41,21l1339,1853r-44,17l1250,1886r-45,12l1158,1909r-47,8l1063,1924r-49,3l965,1928r-49,-1l867,1924r-48,-7l772,1909r-47,-11l679,1886r-44,-16l591,1853r-42,-20l508,1812r-41,-23l428,1764r-38,-27l355,1709r-35,-30l287,1646r-33,-33l224,1578r-28,-35l170,1505r-26,-40l122,1425r-22,-41l81,1341,64,1298,49,1253,36,1207,25,1160r-8,-47l10,1065,7,1016,6,967,7,918r3,-49l17,821r8,-47l36,727,49,681,64,636,81,593r19,-43l122,509r22,-40l170,429r26,-38l224,356r30,-35l287,288r33,-33l355,225r35,-28l428,170r39,-24l508,122r41,-21l591,82,635,64,679,50,725,36,772,25r47,-8l867,10,916,7,965,6r49,1l1063,10r48,7l1158,25r47,11l1250,50r45,14l1339,82r42,19l1422,122r40,24l1501,170r38,27l1575,225r35,30l1643,288r32,33l1706,356r27,35l1760,429r25,40l1808,509r21,41l1848,593r18,43l1881,681r13,46l1905,774r8,47l1920,869r3,49l1924,967xe" fillcolor="#ececec" stroked="f">
                <v:path arrowok="t"/>
                <o:lock v:ext="edit" verticies="t"/>
              </v:shape>
              <v:shape id="_x0000_s4184" style="position:absolute;left:10935;top:9405;width:320;height:321" coordsize="1923,1926" path="m1923,963r-1,-49l1919,865r-7,-48l1904,769r-11,-46l1881,677r-16,-45l1849,588r-20,-43l1807,504r-23,-41l1759,424r-26,-38l1704,351r-30,-36l1642,281r-33,-31l1573,220r-36,-29l1500,164r-40,-25l1420,116,1379,95,1337,75,1292,58,1247,43,1202,30,1156,19r-48,-8l1060,4,1011,1,962,,913,1,864,4r-48,7l768,19,721,30,676,43,632,58,587,75,545,95r-42,21l463,139r-39,25l386,191r-35,29l315,250r-34,31l250,315r-30,36l191,386r-27,38l140,463r-24,41l95,545,75,588,58,632,43,677,30,723,19,769r-7,48l5,865,1,914,,963r1,49l5,1061r7,48l19,1157r11,47l43,1250r15,45l75,1338r20,43l116,1422r24,41l164,1502r27,38l220,1576r30,35l281,1645r34,31l351,1707r35,28l424,1762r39,26l503,1810r42,21l587,1851r45,17l676,1884r45,12l768,1907r48,9l864,1922r49,3l962,1926r49,-1l1060,1922r48,-6l1156,1907r46,-11l1247,1884r45,-16l1337,1851r42,-20l1420,1810r40,-22l1500,1762r37,-27l1573,1707r36,-31l1642,1645r32,-34l1704,1576r29,-36l1759,1502r25,-39l1807,1422r22,-41l1849,1338r16,-43l1881,1250r12,-46l1904,1157r8,-48l1919,1061r3,-49l1923,963xm1919,963r-1,49l1913,1061r-5,48l1899,1156r-10,46l1875,1248r-14,45l1843,1336r-19,43l1803,1420r-22,40l1755,1499r-27,37l1700,1573r-30,35l1639,1641r-34,32l1571,1703r-37,28l1497,1758r-39,25l1418,1806r-41,21l1334,1846r-43,18l1246,1878r-45,14l1155,1902r-47,9l1060,1916r-49,5l962,1922r-49,-1l864,1916r-48,-5l769,1902r-46,-10l677,1878r-44,-14l589,1846r-42,-19l506,1806r-41,-23l426,1758r-36,-27l353,1703r-35,-30l286,1641r-32,-33l223,1573r-27,-37l169,1499r-26,-39l121,1420r-21,-41l81,1336,63,1293,48,1248,35,1202,25,1156r-9,-47l10,1061,6,1012,5,963,6,914r4,-49l16,817r9,-47l35,724,48,678,63,633,81,590r19,-43l121,506r22,-40l169,427r27,-37l223,353r31,-35l286,286r32,-33l353,223r37,-28l426,168r39,-24l506,120,547,99,589,80,633,62,677,48,723,34,769,24r47,-9l864,10,913,5,962,4r49,1l1060,10r48,5l1155,24r46,10l1246,48r45,14l1334,80r43,19l1418,120r40,24l1497,168r37,27l1571,223r34,30l1639,286r31,32l1700,353r28,37l1755,427r26,39l1803,506r21,41l1843,590r18,43l1875,678r14,46l1899,770r9,47l1913,865r5,49l1919,963xe" fillcolor="#ececec" stroked="f">
                <v:path arrowok="t"/>
                <o:lock v:ext="edit" verticies="t"/>
              </v:shape>
              <v:shape id="_x0000_s4185" style="position:absolute;left:10935;top:9405;width:320;height:321" coordsize="1918,1922" path="m1918,961r-1,-49l1914,863r-7,-48l1899,768r-11,-47l1875,675r-15,-45l1842,587r-19,-43l1802,503r-23,-40l1754,423r-27,-38l1700,350r-31,-35l1637,282r-33,-33l1569,219r-36,-28l1495,164r-39,-24l1416,116,1375,95,1333,76,1289,58,1244,44,1199,30,1152,19r-47,-8l1057,4,1008,1,959,,910,1,861,4r-48,7l766,19,719,30,673,44,629,58,585,76,543,95r-41,21l461,140r-39,24l384,191r-35,28l314,249r-33,33l248,315r-30,35l190,385r-26,38l138,463r-22,40l94,544,75,587,58,630,43,675,30,721,19,768r-8,47l4,863,1,912,,961r1,49l4,1059r7,48l19,1154r11,47l43,1247r15,45l75,1335r19,43l116,1419r22,40l164,1499r26,38l218,1572r30,35l281,1640r33,33l349,1703r35,28l422,1758r39,25l502,1806r41,21l585,1847r44,17l673,1880r46,12l766,1903r47,8l861,1918r49,3l959,1922r49,-1l1057,1918r48,-7l1152,1903r47,-11l1244,1880r45,-16l1333,1847r42,-20l1416,1806r40,-23l1495,1758r38,-27l1569,1703r35,-30l1637,1640r32,-33l1700,1572r27,-35l1754,1499r25,-40l1802,1419r21,-41l1842,1335r18,-43l1875,1247r13,-46l1899,1154r8,-47l1914,1059r3,-49l1918,961xm1914,961r-3,49l1908,1059r-5,47l1894,1154r-10,46l1870,1245r-14,45l1838,1333r-19,43l1798,1417r-23,40l1750,1495r-27,38l1695,1569r-30,35l1634,1637r-34,31l1566,1699r-36,29l1492,1753r-38,26l1414,1801r-41,22l1330,1842r-43,17l1242,1874r-44,13l1151,1897r-47,9l1056,1912r-48,3l959,1918r-49,-3l862,1912r-48,-6l767,1897r-47,-10l676,1874r-45,-15l587,1842r-42,-19l504,1801r-40,-22l426,1753r-38,-25l352,1699r-35,-31l284,1637r-31,-33l223,1569r-29,-36l168,1495r-26,-38l120,1417,99,1376,80,1333,62,1290,48,1245,34,1200,24,1154r-9,-48l10,1059,6,1010,5,961,6,912r4,-48l15,816r9,-47l34,722,48,677,62,632,80,589,99,546r21,-41l142,466r26,-39l194,389r29,-36l253,318r31,-33l317,254r35,-31l388,196r38,-27l464,143r40,-22l545,99,587,80,631,63,676,48,720,35,767,25r47,-9l862,10,910,7,959,6r49,1l1056,10r48,6l1151,25r47,10l1242,48r45,15l1330,80r43,19l1414,121r40,22l1492,169r38,27l1566,223r34,31l1634,285r31,33l1695,353r28,36l1750,427r25,39l1798,505r21,41l1838,589r18,43l1870,677r14,45l1894,769r9,47l1908,864r3,48l1914,961xe" fillcolor="#ececec" stroked="f">
                <v:path arrowok="t"/>
                <o:lock v:ext="edit" verticies="t"/>
              </v:shape>
              <v:shape id="_x0000_s4186" style="position:absolute;left:10935;top:9406;width:319;height:319" coordsize="1914,1918" path="m1914,959r-1,-49l1908,861r-5,-48l1894,766r-10,-46l1870,674r-14,-45l1838,586r-19,-43l1798,502r-22,-40l1750,423r-27,-37l1695,349r-30,-35l1634,282r-34,-33l1566,219r-37,-28l1492,164r-39,-24l1413,116,1372,95,1329,76,1286,58,1241,44,1196,30,1150,20r-47,-9l1055,6,1006,1,957,,908,1,859,6r-48,5l764,20,718,30,672,44,628,58,584,76,542,95r-41,21l460,140r-39,24l385,191r-37,28l313,249r-32,33l249,314r-31,35l191,386r-27,37l138,462r-22,40l95,543,76,586,58,629,43,674,30,720,20,766r-9,47l5,861,1,910,,959r1,49l5,1057r6,48l20,1152r10,46l43,1244r15,45l76,1332r19,43l116,1416r22,40l164,1495r27,37l218,1569r31,35l281,1637r32,32l348,1699r37,28l421,1754r39,25l501,1802r41,21l584,1842r44,18l672,1874r46,14l764,1898r47,9l859,1912r49,5l957,1918r49,-1l1055,1912r48,-5l1150,1898r46,-10l1241,1874r45,-14l1329,1842r43,-19l1413,1802r40,-23l1492,1754r37,-27l1566,1699r34,-30l1634,1637r31,-33l1695,1569r28,-37l1750,1495r26,-39l1798,1416r21,-41l1838,1332r18,-43l1870,1244r14,-46l1894,1152r9,-47l1908,1057r5,-49l1914,959xm1908,959r-1,49l1904,1056r-7,48l1889,1151r-11,46l1866,1243r-16,43l1834,1330r-19,42l1793,1414r-22,40l1747,1492r-27,38l1691,1566r-29,34l1629,1633r-32,32l1563,1694r-37,29l1489,1750r-39,25l1411,1797r-41,21l1327,1837r-43,18l1240,1870r-46,12l1149,1893r-47,8l1054,1908r-48,3l957,1912r-49,-1l860,1908r-48,-7l765,1893r-46,-11l674,1870r-44,-15l587,1837r-43,-19l503,1797r-39,-22l425,1750r-37,-27l351,1694r-34,-29l284,1633r-32,-33l223,1566r-29,-36l168,1492r-25,-38l120,1414,99,1372,80,1330,63,1286,48,1243,36,1197,24,1151r-7,-47l10,1056,7,1008,5,959,7,910r3,-48l17,814r7,-47l36,721,48,675,63,632,80,588,99,546r21,-42l143,465r25,-39l194,389r29,-37l252,318r32,-33l317,254r34,-30l388,195r37,-26l464,143r39,-22l544,100,587,81,630,64,674,48,719,36,765,25r47,-8l860,10,908,7,957,6r49,1l1054,10r48,7l1149,25r45,11l1240,48r44,16l1327,81r43,19l1411,121r39,22l1489,169r37,26l1563,224r34,30l1629,285r33,33l1691,352r29,37l1747,426r24,39l1793,504r22,42l1834,588r16,44l1866,675r12,46l1889,767r8,47l1904,862r3,48l1908,959xe" fillcolor="#ececec" stroked="f">
                <v:path arrowok="t"/>
                <o:lock v:ext="edit" verticies="t"/>
              </v:shape>
              <v:shape id="_x0000_s4187" style="position:absolute;left:10936;top:9406;width:318;height:319" coordsize="1909,1912" path="m1909,955r-3,-49l1903,858r-5,-48l1889,763r-10,-47l1865,671r-14,-45l1833,583r-19,-43l1793,499r-23,-39l1745,421r-27,-38l1690,347r-30,-35l1629,279r-34,-31l1561,217r-36,-27l1487,163r-38,-26l1409,115,1368,93,1325,74,1282,57,1237,42,1193,29,1146,19r-47,-9l1051,4,1003,1,954,,905,1,857,4r-48,6l762,19,715,29,671,42,626,57,582,74,540,93r-41,22l459,137r-38,26l383,190r-36,27l312,248r-33,31l248,312r-30,35l189,383r-26,38l137,460r-22,39l94,540,75,583,57,626,43,671,29,716,19,763r-9,47l5,858,1,906,,955r1,49l5,1053r5,47l19,1148r10,46l43,1239r14,45l75,1327r19,43l115,1411r22,40l163,1489r26,38l218,1563r30,35l279,1631r33,31l347,1693r36,29l421,1747r38,26l499,1795r41,22l582,1836r44,17l671,1868r44,13l762,1891r47,9l857,1906r48,3l954,1912r49,-3l1051,1906r48,-6l1146,1891r47,-10l1237,1868r45,-15l1325,1836r43,-19l1409,1795r40,-22l1487,1747r38,-25l1561,1693r34,-31l1629,1631r31,-33l1690,1563r28,-36l1745,1489r25,-38l1793,1411r21,-41l1833,1327r18,-43l1865,1239r14,-45l1889,1148r9,-48l1903,1053r3,-49l1909,955xm1903,955r-1,49l1899,1052r-7,48l1884,1147r-11,46l1861,1238r-16,44l1828,1325r-19,42l1788,1409r-22,39l1741,1487r-26,37l1687,1560r-30,34l1625,1628r-33,31l1557,1689r-35,28l1485,1744r-39,25l1407,1791r-42,21l1323,1831r-42,17l1236,1864r-45,12l1145,1887r-46,8l1051,1902r-48,3l954,1906r-49,-1l857,1902r-48,-7l763,1887r-47,-11l672,1864r-45,-16l585,1831r-43,-19l501,1791r-39,-22l423,1744r-37,-27l350,1689r-34,-30l282,1628r-31,-34l221,1560r-28,-36l166,1487r-24,-39l120,1409,98,1367,79,1325,63,1282,47,1238,35,1193,24,1147r-8,-47l9,1052,6,1004,5,955,6,906,9,858r7,-47l24,764,35,717,47,672,63,629,79,585,98,543r22,-42l142,462r24,-39l193,386r28,-36l251,316r31,-34l316,251r34,-30l386,193r37,-27l462,141r39,-22l542,98,585,79,627,62,672,46,716,34,763,23r46,-8l857,8,905,5,954,4r49,1l1051,8r48,7l1145,23r46,11l1236,46r45,16l1323,79r42,19l1407,119r39,22l1485,166r37,27l1557,221r35,30l1625,282r32,34l1687,350r28,36l1741,423r25,39l1788,501r21,42l1828,585r17,44l1861,672r12,45l1884,764r8,47l1899,858r3,48l1903,955xe" fillcolor="#ececec" stroked="f">
                <v:path arrowok="t"/>
                <o:lock v:ext="edit" verticies="t"/>
              </v:shape>
              <v:shape id="_x0000_s4188" style="position:absolute;left:10936;top:9406;width:318;height:318" coordsize="1903,1906" path="m1903,953r-1,-49l1899,856r-7,-48l1884,761r-11,-46l1861,669r-16,-43l1829,582r-19,-42l1788,498r-22,-39l1742,420r-27,-37l1686,346r-29,-34l1624,279r-32,-31l1558,218r-37,-29l1484,163r-39,-26l1406,115,1365,94,1322,75,1279,58,1235,42,1189,30,1144,19r-47,-8l1049,4,1001,1,952,,903,1,855,4r-48,7l760,19,714,30,669,42,625,58,582,75,539,94r-41,21l459,137r-39,26l383,189r-37,29l312,248r-33,31l247,312r-29,34l189,383r-26,37l138,459r-23,39l94,540,75,582,58,626,43,669,31,715,19,761r-7,47l5,856,2,904,,953r2,49l5,1050r7,48l19,1145r12,46l43,1237r15,43l75,1324r19,42l115,1408r23,40l163,1486r26,38l218,1560r29,34l279,1627r33,32l346,1688r37,29l420,1744r39,25l498,1791r41,21l582,1831r43,18l669,1864r45,12l760,1887r47,8l855,1902r48,3l952,1906r49,-1l1049,1902r48,-7l1144,1887r45,-11l1235,1864r44,-15l1322,1831r43,-19l1406,1791r39,-22l1484,1744r37,-27l1558,1688r34,-29l1624,1627r33,-33l1686,1560r29,-36l1742,1486r24,-38l1788,1408r22,-42l1829,1324r16,-44l1861,1237r12,-46l1884,1145r8,-47l1899,1050r3,-48l1903,953xm1899,953r-1,49l1893,1050r-5,47l1879,1144r-10,46l1855,1235r-14,44l1824,1322r-19,42l1784,1406r-22,39l1737,1484r-27,37l1682,1556r-30,35l1621,1623r-32,32l1554,1685r-35,28l1481,1740r-38,24l1403,1787r-41,21l1320,1827r-42,17l1233,1859r-45,13l1143,1883r-47,8l1049,1896r-48,5l952,1902r-49,-1l855,1896r-47,-5l761,1883r-46,-11l671,1859r-45,-15l584,1827r-43,-19l500,1787r-39,-23l423,1740r-38,-27l350,1685r-35,-30l283,1623r-32,-32l221,1556r-28,-35l167,1484r-25,-39l120,1406,99,1364,80,1322,63,1279,48,1235,35,1190,25,1144r-9,-47l10,1050,6,1002,5,953,6,904r4,-48l16,809r9,-47l35,716,48,671,63,627,80,584,99,542r21,-40l142,461r25,-38l193,385r28,-35l251,315r32,-33l315,251r35,-30l385,193r38,-27l461,142r39,-23l541,98,584,79,626,62,671,48,715,34,761,24r47,-9l855,10,903,5,952,4r49,1l1049,10r47,5l1143,24r45,10l1233,48r45,14l1320,79r42,19l1403,119r40,23l1481,166r38,27l1554,221r35,30l1621,282r31,33l1682,350r28,35l1737,423r25,38l1784,502r21,40l1824,584r17,43l1855,671r14,45l1879,762r9,47l1893,856r5,48l1899,953xe" fillcolor="#ececec" stroked="f">
                <v:path arrowok="t"/>
                <o:lock v:ext="edit" verticies="t"/>
              </v:shape>
              <v:shape id="_x0000_s4189" style="position:absolute;left:10937;top:9407;width:316;height:317" coordsize="1898,1902" path="m1898,951r-1,-49l1894,854r-7,-47l1879,760r-11,-47l1856,668r-16,-43l1823,581r-19,-42l1783,497r-22,-39l1736,419r-26,-37l1682,346r-30,-34l1620,278r-33,-31l1552,217r-35,-28l1480,162r-39,-25l1402,115,1360,94,1318,75,1276,58,1231,42,1186,30,1140,19r-46,-8l1046,4,998,1,949,,900,1,852,4r-48,7l758,19,711,30,667,42,622,58,580,75,537,94r-41,21l457,137r-39,25l381,189r-36,28l311,247r-34,31l246,312r-30,34l188,382r-27,37l137,458r-22,39l93,539,74,581,58,625,42,668,30,713,19,760r-8,47l4,854,1,902,,951r1,49l4,1048r7,48l19,1143r11,46l42,1234r16,44l74,1321r19,42l115,1405r22,39l161,1483r27,37l216,1556r30,34l277,1624r34,31l345,1685r36,28l418,1740r39,25l496,1787r41,21l580,1827r42,17l667,1860r44,12l758,1883r46,8l852,1898r48,3l949,1902r49,-1l1046,1898r48,-7l1140,1883r46,-11l1231,1860r45,-16l1318,1827r42,-19l1402,1787r39,-22l1480,1740r37,-27l1552,1685r35,-30l1620,1624r32,-34l1682,1556r28,-36l1736,1483r25,-39l1783,1405r21,-42l1823,1321r17,-43l1856,1234r12,-45l1879,1143r8,-47l1894,1048r3,-48l1898,951xm1893,951r-2,49l1888,1048r-6,47l1874,1142r-10,46l1850,1233r-14,43l1819,1320r-19,41l1779,1402r-23,40l1732,1480r-27,38l1677,1552r-30,35l1616,1620r-32,32l1549,1681r-36,28l1476,1735r-37,25l1398,1782r-40,22l1316,1823r-43,16l1230,1854r-46,13l1140,1877r-47,9l1046,1892r-48,3l949,1896r-49,-1l852,1892r-47,-6l758,1877r-46,-10l668,1854r-44,-15l582,1823r-43,-19l499,1782r-40,-22l421,1735r-37,-26l349,1681r-35,-29l282,1620r-31,-33l220,1552r-27,-34l166,1480r-25,-38l119,1402,98,1361,79,1320,62,1276,48,1233,34,1188,24,1142r-9,-47l10,1048,6,1000,5,951,6,903r4,-48l15,807r9,-46l34,715,48,669,62,626,79,583,98,541r21,-40l141,460r25,-38l193,386r27,-36l251,315r31,-32l314,251r35,-30l384,193r37,-26l459,142r40,-22l539,98,582,79,624,63,668,48,712,35,758,25r47,-9l852,10,900,7,949,6r49,1l1046,10r47,6l1140,25r44,10l1230,48r43,15l1316,79r42,19l1398,120r41,22l1476,167r37,26l1549,221r35,30l1616,283r31,32l1677,350r28,36l1732,422r24,38l1779,501r21,40l1819,583r17,43l1850,669r14,46l1874,761r8,46l1888,855r3,48l1893,951xe" fillcolor="#ececec" stroked="f">
                <v:path arrowok="t"/>
                <o:lock v:ext="edit" verticies="t"/>
              </v:shape>
              <v:shape id="_x0000_s4190" style="position:absolute;left:10937;top:9407;width:316;height:316" coordsize="1894,1898" path="m1894,949r-1,-49l1888,852r-5,-47l1874,758r-10,-46l1850,667r-14,-44l1819,580r-19,-42l1779,498r-22,-41l1732,419r-27,-38l1677,346r-30,-35l1616,278r-32,-31l1549,217r-35,-28l1476,162r-38,-24l1398,115,1357,94,1315,75,1273,58,1228,44,1183,30,1138,20r-47,-9l1044,6,996,1,947,,898,1,850,6r-47,5l756,20,710,30,666,44,621,58,579,75,536,94r-41,21l456,138r-38,24l380,189r-35,28l310,247r-32,31l246,311r-30,35l188,381r-26,38l137,457r-22,41l94,538,75,580,58,623,43,667,30,712,20,758r-9,47l5,852,1,900,,949r1,49l5,1046r6,47l20,1140r10,46l43,1231r15,44l75,1318r19,42l115,1402r22,39l162,1480r26,37l216,1552r30,35l278,1619r32,32l345,1681r35,28l418,1736r38,24l495,1783r41,21l579,1823r42,17l666,1855r44,13l756,1879r47,8l850,1892r48,5l947,1898r49,-1l1044,1892r47,-5l1138,1879r45,-11l1228,1855r45,-15l1315,1823r42,-19l1398,1783r40,-23l1476,1736r38,-27l1549,1681r35,-30l1616,1619r31,-32l1677,1552r28,-35l1732,1480r25,-39l1779,1402r21,-42l1819,1318r17,-43l1850,1231r14,-45l1874,1140r9,-47l1888,1046r5,-48l1894,949xm1888,949r-1,49l1884,1045r-7,48l1869,1139r-11,46l1846,1229r-15,44l1815,1317r-19,41l1775,1398r-23,40l1728,1476r-27,37l1673,1549r-29,35l1613,1616r-33,31l1546,1676r-36,30l1473,1731r-38,25l1395,1778r-40,21l1314,1818r-44,17l1227,1850r-45,13l1136,1873r-45,8l1043,1888r-48,3l947,1892r-48,-1l851,1888r-48,-7l757,1873r-45,-10l667,1850r-44,-15l580,1818r-41,-19l498,1778r-40,-22l420,1731r-36,-25l348,1676r-35,-29l281,1616r-31,-32l221,1549r-28,-36l166,1476r-24,-38l119,1398,98,1358,79,1317,62,1273,48,1229,36,1185,24,1139r-7,-46l10,1045,7,998,5,949,7,901r3,-48l17,806r7,-47l36,713,48,668,62,625,79,582,98,540r21,-40l142,460r24,-38l193,385r28,-36l250,315r31,-33l313,251r35,-30l384,194r36,-27l458,142r40,-22l539,99,580,80,623,63,667,48,712,36,757,25r46,-8l851,10,899,7,947,6r48,1l1043,10r48,7l1136,25r46,11l1227,48r43,15l1314,80r41,19l1395,120r40,22l1473,167r37,27l1546,221r34,30l1613,282r31,33l1673,349r28,36l1728,422r24,38l1775,500r21,40l1815,582r16,43l1846,668r12,45l1869,759r8,47l1884,853r3,48l1888,949xe" fillcolor="#ececec" stroked="f">
                <v:path arrowok="t"/>
                <o:lock v:ext="edit" verticies="t"/>
              </v:shape>
              <v:shape id="_x0000_s4191" style="position:absolute;left:10938;top:9408;width:314;height:315" coordsize="1888,1890" path="m1888,945r-2,-48l1883,849r-6,-48l1869,755r-10,-46l1845,663r-14,-43l1814,577r-19,-42l1774,495r-23,-41l1727,416r-27,-36l1672,344r-30,-35l1611,277r-32,-32l1544,215r-36,-28l1471,161r-37,-25l1393,114,1353,92,1311,73,1268,57,1225,42,1179,29,1135,19r-47,-9l1041,4,993,1,944,,895,1,847,4r-47,6l753,19,707,29,663,42,619,57,577,73,534,92r-40,22l454,136r-38,25l379,187r-35,28l309,245r-32,32l246,309r-31,35l188,380r-27,36l136,454r-22,41l93,535,74,577,57,620,43,663,29,709,19,755r-9,46l5,849,1,897,,945r1,49l5,1042r5,47l19,1136r10,46l43,1227r14,43l74,1314r19,41l114,1396r22,40l161,1474r27,38l215,1546r31,35l277,1614r32,32l344,1675r35,28l416,1729r38,25l494,1776r40,22l577,1817r42,16l663,1848r44,13l753,1871r47,9l847,1886r48,3l944,1890r49,-1l1041,1886r47,-6l1135,1871r44,-10l1225,1848r43,-15l1311,1817r42,-19l1393,1776r41,-22l1471,1729r37,-26l1544,1675r35,-29l1611,1614r31,-33l1672,1546r28,-34l1727,1474r24,-38l1774,1396r21,-41l1814,1314r17,-44l1845,1227r14,-45l1869,1136r8,-47l1883,1042r3,-48l1888,945xm1883,945r-1,48l1877,1041r-5,47l1864,1135r-11,46l1841,1224r-15,45l1809,1312r-19,41l1769,1393r-22,40l1722,1471r-25,37l1669,1544r-30,33l1608,1610r-33,31l1541,1671r-35,28l1469,1725r-39,25l1391,1772r-40,21l1310,1812r-44,17l1223,1843r-45,13l1133,1867r-46,8l1040,1881r-48,4l944,1886r-48,-1l848,1881r-47,-6l754,1867r-44,-11l665,1843r-44,-14l578,1812r-41,-19l497,1772r-39,-22l418,1725r-36,-26l347,1671r-34,-30l280,1610r-31,-33l219,1544r-28,-36l165,1471r-24,-38l118,1393,97,1353,78,1312,62,1269,47,1224,35,1181,24,1135r-8,-47l10,1041,6,993,5,945,6,897r4,-48l16,802r8,-47l35,710,47,666,62,622,78,578,97,537r21,-40l141,458r24,-39l191,382r28,-35l249,312r31,-32l313,249r34,-30l382,192r36,-27l458,140r39,-22l537,97,578,78,621,61,665,47,710,34,754,23r47,-8l848,10,896,5,944,4r48,1l1040,10r47,5l1133,23r45,11l1223,47r43,14l1310,78r41,19l1391,118r39,22l1469,165r37,27l1541,219r34,30l1608,280r31,32l1669,347r28,35l1722,419r25,39l1769,497r21,40l1809,578r17,44l1841,666r12,44l1864,755r8,47l1877,849r5,48l1883,945xe" fillcolor="#ececec" stroked="f">
                <v:path arrowok="t"/>
                <o:lock v:ext="edit" verticies="t"/>
              </v:shape>
              <v:shape id="_x0000_s4192" style="position:absolute;left:10938;top:9408;width:314;height:315" coordsize="1883,1886" path="m1883,943r-1,-48l1879,847r-7,-47l1864,753r-11,-46l1841,662r-15,-43l1810,576r-19,-42l1770,494r-23,-40l1723,416r-27,-37l1668,343r-29,-34l1608,276r-33,-31l1541,215r-36,-27l1468,161r-38,-25l1390,114,1350,93,1309,74,1265,57,1222,42,1177,30,1131,19r-45,-8l1038,4,990,1,942,,894,1,846,4r-48,7l752,19,707,30,662,42,618,57,575,74,534,93r-41,21l453,136r-38,25l379,188r-36,27l308,245r-32,31l245,309r-29,34l188,379r-27,37l137,454r-23,40l93,534,74,576,57,619,43,662,31,707,19,753r-7,47l5,847,2,895,,943r2,49l5,1039r7,48l19,1133r12,46l43,1223r14,44l74,1311r19,41l114,1392r23,40l161,1470r27,37l216,1543r29,35l276,1610r32,31l343,1670r36,30l415,1725r38,25l493,1772r41,21l575,1812r43,17l662,1844r45,13l752,1867r46,8l846,1882r48,3l942,1886r48,-1l1038,1882r48,-7l1131,1867r46,-10l1222,1844r43,-15l1309,1812r41,-19l1390,1772r40,-22l1468,1725r37,-25l1541,1670r34,-29l1608,1610r31,-32l1668,1543r28,-36l1723,1470r24,-38l1770,1392r21,-40l1810,1311r16,-44l1841,1223r12,-44l1864,1133r8,-46l1879,1039r3,-47l1883,943xm1879,943r-2,48l1873,1039r-5,47l1859,1132r-10,46l1836,1222r-14,44l1805,1308r-19,42l1765,1390r-22,39l1718,1467r-25,37l1665,1540r-30,34l1604,1607r-33,31l1538,1667r-36,28l1465,1721r-38,24l1388,1768r-40,21l1307,1808r-43,17l1221,1839r-45,13l1130,1863r-45,8l1038,1876r-48,5l942,1882r-48,-1l846,1876r-47,-5l753,1863r-45,-11l663,1839r-44,-14l577,1808r-41,-19l496,1768r-39,-23l419,1721r-37,-26l346,1667r-33,-29l279,1607r-30,-33l219,1540r-28,-36l166,1467r-25,-38l119,1390,97,1350,80,1308,62,1266,47,1222,35,1178,25,1132r-9,-46l10,1039,7,991,6,943,7,895r3,-48l16,800r9,-46l35,708,47,664,62,620,80,578,97,536r22,-40l141,457r25,-38l191,382r28,-36l249,313r30,-34l313,249r33,-30l382,191r37,-26l457,141r39,-23l536,97,577,78,619,61,663,47,708,34,753,24r46,-9l846,10,894,7,942,4r48,3l1038,10r47,5l1130,24r46,10l1221,47r43,14l1307,78r41,19l1388,118r39,23l1465,165r37,26l1538,219r33,30l1604,279r31,34l1665,346r28,36l1718,419r25,38l1765,496r21,40l1805,578r17,42l1836,664r13,44l1859,754r9,46l1873,847r4,48l1879,943xe" fillcolor="#ececec" stroked="f">
                <v:path arrowok="t"/>
                <o:lock v:ext="edit" verticies="t"/>
              </v:shape>
              <v:shape id="_x0000_s4193" style="position:absolute;left:10938;top:9409;width:314;height:313" coordsize="1878,1882" path="m1878,941r-1,-48l1872,845r-5,-47l1859,751r-11,-45l1836,662r-15,-44l1804,574r-19,-41l1764,493r-22,-39l1717,415r-25,-37l1664,343r-30,-35l1603,276r-33,-31l1536,215r-35,-27l1464,161r-39,-25l1386,114,1346,93,1305,74,1261,57,1218,43,1173,30,1128,19r-46,-8l1035,6,987,1,939,,891,1,843,6r-47,5l749,19,705,30,660,43,616,57,573,74,532,93r-40,21l453,136r-40,25l377,188r-35,27l308,245r-33,31l244,308r-30,35l186,378r-26,37l136,454r-23,39l92,533,73,574,57,618,42,662,30,706,19,751r-8,47l5,845,1,893,,941r1,48l5,1037r6,47l19,1131r11,46l42,1220r15,45l73,1308r19,41l113,1389r23,40l160,1467r26,37l214,1540r30,33l275,1606r33,31l342,1667r35,28l413,1721r40,25l492,1768r40,21l573,1808r43,17l660,1839r45,13l749,1863r47,8l843,1877r48,4l939,1882r48,-1l1035,1877r47,-6l1128,1863r45,-11l1218,1839r43,-14l1305,1808r41,-19l1386,1768r39,-22l1464,1721r37,-26l1536,1667r34,-30l1603,1606r31,-33l1664,1540r28,-36l1717,1467r25,-38l1764,1389r21,-40l1804,1308r17,-43l1836,1220r12,-43l1859,1131r8,-47l1872,1037r5,-48l1878,941xm1872,941r-1,48l1868,1037r-6,47l1854,1130r-11,45l1831,1219r-15,44l1799,1305r-18,42l1760,1387r-22,39l1713,1464r-26,37l1659,1537r-29,33l1599,1603r-32,31l1533,1663r-35,28l1461,1717r-38,24l1384,1763r-40,22l1303,1804r-43,16l1217,1835r-45,12l1127,1857r-46,9l1035,1872r-48,3l939,1876r-48,-1l843,1872r-46,-6l750,1857r-44,-10l661,1835r-43,-15l575,1804r-41,-19l494,1763r-39,-22l417,1717r-37,-26l344,1663r-33,-29l279,1603r-32,-33l218,1537r-28,-36l165,1464r-25,-38l118,1387,97,1347,79,1305,62,1263,47,1219,34,1175,24,1130r-9,-46l10,1037,6,989,5,941,6,893r4,-48l15,799r9,-47l34,707,47,663,62,619,79,577,97,535r21,-40l140,456r25,-38l190,381r28,-35l247,312r32,-33l311,248r33,-29l380,191r37,-26l455,141r39,-22l534,97,575,79,618,63,661,47,706,35,750,25r47,-9l843,10,891,7,939,6r48,1l1035,10r46,6l1127,25r45,10l1217,47r43,16l1303,79r41,18l1384,119r39,22l1461,165r37,26l1533,219r34,29l1599,279r31,33l1659,346r28,35l1713,418r25,38l1760,495r21,40l1799,577r17,42l1831,663r12,44l1854,752r8,47l1868,845r3,48l1872,941xe" fillcolor="#ececec" stroked="f">
                <v:path arrowok="t"/>
                <o:lock v:ext="edit" verticies="t"/>
              </v:shape>
              <v:shape id="_x0000_s4194" style="position:absolute;left:10939;top:9409;width:312;height:313" coordsize="1873,1878" path="m1873,939r-2,-48l1867,843r-5,-47l1853,750r-10,-46l1830,660r-14,-44l1799,574r-19,-42l1759,492r-22,-39l1712,415r-25,-37l1659,342r-30,-33l1598,275r-33,-30l1532,215r-36,-28l1459,161r-38,-24l1382,114,1342,93,1301,74,1258,57,1215,43,1170,30,1124,20r-45,-9l1032,6,984,3,936,,888,3,840,6r-47,5l747,20,702,30,657,43,613,57,571,74,530,93r-40,21l451,137r-38,24l376,187r-36,28l307,245r-34,30l243,309r-30,33l185,378r-25,37l135,453r-22,39l91,532,74,574,56,616,41,660,29,704,19,750r-9,46l4,843,1,891,,939r1,48l4,1035r6,47l19,1128r10,46l41,1218r15,44l74,1304r17,42l113,1386r22,39l160,1463r25,37l213,1536r30,34l273,1603r34,31l340,1663r36,28l413,1717r38,24l490,1764r40,21l571,1804r42,17l657,1835r45,13l747,1859r46,8l840,1872r48,5l936,1878r48,-1l1032,1872r47,-5l1124,1859r46,-11l1215,1835r43,-14l1301,1804r41,-19l1382,1764r39,-23l1459,1717r37,-26l1532,1663r33,-29l1598,1603r31,-33l1659,1536r28,-36l1712,1463r25,-38l1759,1386r21,-40l1799,1304r17,-42l1830,1218r13,-44l1853,1128r9,-46l1867,1035r4,-48l1873,939xm1867,939r-1,48l1863,1034r-7,47l1848,1127r-10,46l1825,1216r-15,44l1794,1302r-18,42l1755,1384r-23,39l1708,1461r-26,37l1654,1532r-29,35l1594,1598r-32,32l1528,1659r-34,28l1457,1712r-38,25l1380,1759r-40,21l1298,1798r-42,17l1212,1831r-43,12l1123,1853r-45,8l1031,1868r-47,3l936,1872r-48,-1l841,1868r-47,-7l748,1853r-45,-10l659,1831r-43,-16l573,1798r-41,-18l492,1759r-39,-22l415,1712r-37,-25l344,1659r-34,-29l278,1598r-31,-31l218,1532r-28,-34l164,1461r-25,-38l117,1384,96,1344,78,1302,61,1260,47,1216,33,1173,23,1127r-7,-46l9,1034,6,987,4,939,6,891,9,844r7,-47l23,751,33,705,47,662,61,618,78,576,96,534r21,-40l139,455r25,-38l190,381r28,-35l247,312r31,-32l310,248r34,-29l378,191r37,-25l453,141r39,-22l532,98,573,80,616,63,659,48,703,35,748,25r46,-8l841,10,888,7,936,6r48,1l1031,10r47,7l1123,25r46,10l1212,48r44,15l1298,80r42,18l1380,119r39,22l1457,166r37,25l1528,219r34,29l1594,280r31,32l1654,346r28,35l1708,417r24,38l1755,494r21,40l1794,576r16,42l1825,662r13,43l1848,751r8,46l1863,844r3,47l1867,939xe" fillcolor="#ededed" stroked="f">
                <v:path arrowok="t"/>
                <o:lock v:ext="edit" verticies="t"/>
              </v:shape>
              <v:shape id="_x0000_s4195" style="position:absolute;left:10939;top:9409;width:312;height:312" coordsize="1867,1870" path="m1867,935r-1,-48l1863,839r-6,-46l1849,746r-11,-45l1826,657r-15,-44l1794,571r-18,-42l1755,489r-22,-39l1708,412r-26,-37l1654,340r-29,-34l1594,273r-32,-31l1528,213r-35,-28l1456,159r-38,-24l1379,113,1339,91,1298,73,1255,57,1212,41,1167,29,1122,19r-46,-9l1030,4,982,1,934,,886,1,838,4r-46,6l745,19,701,29,656,41,613,57,570,73,529,91r-40,22l450,135r-38,24l375,185r-36,28l306,242r-32,31l242,306r-29,34l185,375r-25,37l135,450r-22,39l92,529,74,571,57,613,42,657,29,701,19,746r-9,47l5,839,1,887,,935r1,48l5,1031r5,47l19,1124r10,45l42,1213r15,44l74,1299r18,42l113,1381r22,39l160,1458r25,37l213,1531r29,33l274,1597r32,31l339,1657r36,28l412,1711r38,24l489,1757r40,22l570,1798r43,16l656,1829r45,12l745,1851r47,9l838,1866r48,3l934,1870r48,-1l1030,1866r46,-6l1122,1851r45,-10l1212,1829r43,-15l1298,1798r41,-19l1379,1757r39,-22l1456,1711r37,-26l1528,1657r34,-29l1594,1597r31,-33l1654,1531r28,-36l1708,1458r25,-38l1755,1381r21,-40l1794,1299r17,-42l1826,1213r12,-44l1849,1124r8,-46l1863,1031r3,-48l1867,935xm1863,935r-1,48l1857,1030r-5,47l1844,1123r-11,44l1821,1212r-15,43l1789,1297r-17,41l1750,1379r-22,39l1704,1456r-26,36l1651,1527r-30,34l1591,1593r-32,30l1525,1654r-36,26l1454,1707r-38,24l1377,1753r-40,21l1295,1792r-42,17l1210,1823r-44,14l1121,1847r-45,8l1029,1860r-47,5l934,1866r-48,-1l839,1860r-47,-5l746,1847r-44,-10l657,1823r-42,-14l572,1792r-41,-18l491,1753r-39,-22l414,1707r-36,-27l343,1654r-34,-31l277,1593r-30,-32l218,1527r-28,-35l164,1456r-24,-38l117,1379,96,1338,78,1297,62,1255,47,1212,35,1167,24,1123r-8,-46l10,1030,6,983,5,935,6,887r4,-47l16,793r8,-46l35,703,47,658,62,615,78,573,96,532r21,-41l140,452r24,-37l190,378r28,-35l247,309r30,-32l309,247r34,-29l378,190r36,-26l452,139r39,-22l531,97,572,78,615,61,657,47,702,34,746,23r46,-8l839,10,886,5,934,4r48,1l1029,10r47,5l1121,23r45,11l1210,47r43,14l1295,78r42,19l1377,117r39,22l1454,164r35,26l1525,218r34,29l1591,277r30,32l1651,343r27,35l1704,415r24,37l1750,491r22,41l1789,573r17,42l1821,658r12,45l1844,747r8,46l1857,840r5,47l1863,935xe" fillcolor="#ededed" stroked="f">
                <v:path arrowok="t"/>
                <o:lock v:ext="edit" verticies="t"/>
              </v:shape>
              <v:shape id="_x0000_s4196" style="position:absolute;left:10940;top:9410;width:310;height:311" coordsize="1863,1866" path="m1863,933r-1,-48l1859,838r-7,-47l1844,745r-10,-46l1821,656r-15,-44l1790,570r-18,-42l1751,488r-23,-39l1704,411r-26,-36l1650,340r-29,-34l1590,274r-32,-32l1524,213r-34,-28l1453,160r-38,-25l1376,113,1336,92,1294,74,1252,57,1208,42,1165,29,1119,19r-45,-8l1027,4,980,1,932,,884,1,837,4r-47,7l744,19,699,29,655,42,612,57,569,74,528,92r-40,21l449,135r-38,25l374,185r-34,28l306,242r-32,32l243,306r-29,34l186,375r-26,36l135,449r-22,39l92,528,74,570,57,612,43,656,29,699,19,745r-7,46l5,838,2,885,,933r2,48l5,1028r7,47l19,1121r10,46l43,1210r14,44l74,1296r18,42l113,1378r22,39l160,1455r26,37l214,1526r29,35l274,1592r32,32l340,1653r34,28l411,1706r38,25l488,1753r40,21l569,1792r43,17l655,1825r44,12l744,1847r46,8l837,1862r47,3l932,1866r48,-1l1027,1862r47,-7l1119,1847r46,-10l1208,1825r44,-16l1294,1792r42,-18l1376,1753r39,-22l1453,1706r37,-25l1524,1653r34,-29l1590,1592r31,-31l1650,1526r28,-34l1704,1455r24,-38l1751,1378r21,-40l1790,1296r16,-42l1821,1210r13,-43l1844,1121r8,-46l1859,1028r3,-47l1863,933xm1858,933r-1,48l1853,1028r-5,47l1840,1120r-11,45l1816,1209r-14,44l1785,1294r-19,41l1746,1376r-22,39l1700,1452r-26,36l1647,1523r-29,34l1587,1589r-33,31l1521,1649r-35,28l1449,1703r-36,23l1374,1749r-41,21l1292,1788r-42,17l1207,1819r-43,12l1118,1843r-46,7l1027,1856r-47,3l932,1861r-48,-2l837,1856r-46,-6l746,1843r-46,-12l656,1819r-42,-14l572,1788r-42,-18l490,1749r-39,-23l414,1703r-37,-26l343,1649r-34,-29l277,1589r-31,-32l217,1523r-27,-35l163,1452r-23,-37l118,1376,98,1335,79,1294,62,1253,47,1209,35,1165,25,1120r-9,-45l11,1028,7,981,6,933,7,885r4,-47l16,792r9,-46l35,702,47,657,62,615,79,572,98,531r20,-41l140,452r23,-38l190,378r27,-35l246,309r31,-32l309,246r34,-29l377,190r37,-27l451,140r39,-23l530,97,572,78,614,61,656,47,700,35,746,23r45,-7l837,10,884,7,932,5r48,2l1027,10r45,6l1118,23r46,12l1207,47r43,14l1292,78r41,19l1374,117r39,23l1449,163r37,27l1521,217r33,29l1587,277r31,32l1647,343r27,35l1700,414r24,38l1746,490r20,41l1785,572r17,43l1816,657r13,45l1840,746r8,46l1853,838r4,47l1858,933xe" fillcolor="#ededed" stroked="f">
                <v:path arrowok="t"/>
                <o:lock v:ext="edit" verticies="t"/>
              </v:shape>
              <v:shape id="_x0000_s4197" style="position:absolute;left:10940;top:9410;width:310;height:310" coordsize="1858,1862" path="m1858,931r-1,-48l1852,836r-5,-47l1839,743r-11,-44l1816,654r-15,-43l1784,569r-17,-41l1745,487r-22,-39l1699,411r-26,-37l1646,339r-30,-34l1586,273r-32,-30l1520,214r-36,-28l1449,160r-38,-25l1372,113,1332,93,1290,74,1248,57,1205,43,1161,30,1116,19r-45,-8l1024,6,977,1,929,,881,1,834,6r-47,5l741,19,697,30,652,43,610,57,567,74,526,93r-40,20l447,135r-38,25l373,186r-35,28l304,243r-32,30l242,305r-29,34l185,374r-26,37l135,448r-23,39l91,528,73,569,57,611,42,654,30,699,19,743r-8,46l5,836,1,883,,931r1,48l5,1026r6,47l19,1119r11,44l42,1208r15,43l73,1293r18,41l112,1375r23,39l159,1452r26,36l213,1523r29,34l272,1589r32,30l338,1650r35,26l409,1703r38,24l486,1749r40,21l567,1788r43,17l652,1819r45,14l741,1843r46,8l834,1856r47,5l929,1862r48,-1l1024,1856r47,-5l1116,1843r45,-10l1205,1819r43,-14l1290,1788r42,-18l1372,1749r39,-22l1449,1703r35,-27l1520,1650r34,-31l1586,1589r30,-32l1646,1523r27,-35l1699,1452r24,-38l1745,1375r22,-41l1784,1293r17,-42l1816,1208r12,-45l1839,1119r8,-46l1852,1026r5,-47l1858,931xm1852,931r-1,48l1848,1026r-6,46l1833,1118r-10,44l1811,1206r-14,43l1780,1291r-19,41l1741,1372r-22,38l1695,1448r-25,37l1642,1520r-29,33l1583,1586r-33,30l1517,1645r-36,28l1445,1699r-38,23l1369,1745r-40,21l1288,1784r-41,16l1203,1815r-43,12l1115,1837r-46,9l1024,1852r-47,3l929,1856r-48,-1l834,1852r-46,-6l743,1837r-45,-10l654,1815r-43,-15l570,1784r-42,-18l488,1745r-38,-23l412,1699r-35,-26l341,1645r-33,-29l276,1586r-31,-33l216,1520r-28,-35l163,1448r-24,-38l117,1372,97,1332,78,1291,61,1249,47,1206,34,1162,24,1118r-9,-46l10,1026,6,979,5,931,6,883r4,-47l15,790r9,-46l34,700,47,656,61,613,78,571,97,530r20,-40l139,452r24,-38l188,378r28,-36l245,309r31,-33l308,246r33,-29l377,190r35,-27l450,140r38,-23l528,97,570,78,611,62,654,47,698,35,743,25r45,-9l834,10,881,7,929,6r48,1l1024,10r45,6l1115,25r45,10l1203,47r44,15l1288,78r41,19l1369,117r38,23l1445,163r36,27l1517,217r33,29l1583,276r30,33l1642,342r28,36l1695,414r24,38l1741,490r20,40l1780,571r17,42l1811,656r12,44l1833,744r9,46l1848,836r3,47l1852,931xe" fillcolor="#ededed" stroked="f">
                <v:path arrowok="t"/>
                <o:lock v:ext="edit" verticies="t"/>
              </v:shape>
              <v:shape id="_x0000_s4198" style="position:absolute;left:10941;top:9411;width:308;height:309" coordsize="1852,1856" path="m1852,928r-1,-48l1847,833r-5,-46l1834,741r-11,-44l1810,652r-14,-42l1779,567r-19,-41l1740,485r-22,-38l1694,409r-26,-36l1641,338r-29,-34l1581,272r-33,-31l1515,212r-35,-27l1443,158r-36,-23l1368,112,1327,92,1286,73,1244,56,1201,42,1158,30,1112,18r-46,-7l1021,5,974,2,926,,878,2,831,5r-46,6l740,18,694,30,650,42,608,56,566,73,524,92r-40,20l445,135r-37,23l371,185r-34,27l303,241r-32,31l240,304r-29,34l184,373r-27,36l134,447r-22,38l92,526,73,567,56,610,41,652,29,697,19,741r-9,46l5,833,1,880,,928r1,48l5,1023r5,47l19,1115r10,45l41,1204r15,44l73,1289r19,41l112,1371r22,39l157,1447r27,36l211,1518r29,34l271,1584r32,31l337,1644r34,28l408,1698r37,23l484,1744r40,21l566,1783r42,17l650,1814r44,12l740,1838r45,7l831,1851r47,3l926,1856r48,-2l1021,1851r45,-6l1112,1838r46,-12l1201,1814r43,-14l1286,1783r41,-18l1368,1744r39,-23l1443,1698r37,-26l1515,1644r33,-29l1581,1584r31,-32l1641,1518r27,-35l1694,1447r24,-37l1740,1371r20,-41l1779,1289r17,-41l1810,1204r13,-44l1834,1115r8,-45l1847,1023r4,-47l1852,928xm1847,928r-1,48l1843,1022r-7,47l1828,1115r-10,43l1806,1203r-15,42l1775,1288r-19,40l1736,1368r-23,38l1690,1444r-26,36l1636,1515r-29,33l1577,1581r-32,30l1511,1640r-34,28l1441,1693r-38,24l1365,1739r-40,22l1284,1778r-41,17l1200,1810r-44,12l1111,1832r-45,8l1020,1847r-47,3l926,1851r-47,-1l832,1847r-47,-7l741,1832r-45,-10l651,1810r-42,-15l568,1778r-41,-17l486,1739r-38,-22l411,1693r-36,-25l340,1640r-33,-29l274,1581r-30,-33l215,1515r-28,-35l162,1444r-24,-38l116,1368,96,1328,77,1288,60,1245,46,1203,34,1158,23,1115r-7,-46l9,1022,6,976,5,928,6,881,9,834r7,-47l23,742,34,698,46,654,60,611,77,569,96,528r20,-40l138,450r24,-38l187,376r28,-35l244,308r30,-33l307,245r33,-29l375,188r36,-25l448,139r38,-22l527,97,568,78,609,61,651,46,696,34,741,24r44,-8l832,9,879,6,926,5r47,1l1020,9r46,7l1111,24r45,10l1200,46r43,15l1284,78r41,19l1365,117r38,22l1441,163r36,25l1511,216r34,29l1577,275r30,33l1636,341r28,35l1690,412r23,38l1736,488r20,40l1775,569r16,42l1806,654r12,44l1828,742r8,45l1843,834r3,47l1847,928xe" fillcolor="#ededed" stroked="f">
                <v:path arrowok="t"/>
                <o:lock v:ext="edit" verticies="t"/>
              </v:shape>
              <v:shape id="_x0000_s4199" style="position:absolute;left:10941;top:9411;width:308;height:309" coordsize="1847,1850" path="m1847,925r-1,-48l1843,830r-6,-46l1828,738r-10,-44l1806,650r-14,-43l1775,565r-19,-41l1736,484r-22,-38l1690,408r-25,-36l1637,336r-29,-33l1578,270r-33,-30l1512,211r-36,-27l1440,157r-38,-23l1364,111,1324,91,1283,72,1242,56,1198,41,1155,29,1110,19r-46,-9l1019,4,972,1,924,,876,1,829,4r-46,6l738,19,693,29,649,41,606,56,565,72,523,91r-40,20l445,134r-38,23l372,184r-36,27l303,240r-32,30l240,303r-29,33l183,372r-25,36l134,446r-22,38l92,524,73,565,56,607,42,650,29,694,19,738r-9,46l5,830,1,877,,925r1,48l5,1020r5,46l19,1112r10,44l42,1200r14,43l73,1285r19,41l112,1366r22,38l158,1442r25,37l211,1514r29,33l271,1580r32,30l336,1639r36,28l407,1693r38,23l483,1739r40,21l565,1778r41,16l649,1809r44,12l738,1831r45,9l829,1846r47,3l924,1850r48,-1l1019,1846r45,-6l1110,1831r45,-10l1198,1809r44,-15l1283,1778r41,-18l1364,1739r38,-23l1440,1693r36,-26l1512,1639r33,-29l1578,1580r30,-33l1637,1514r28,-35l1690,1442r24,-38l1736,1366r20,-40l1775,1285r17,-42l1806,1200r12,-44l1828,1112r9,-46l1843,1020r3,-47l1847,925xm1843,925r-1,47l1837,1019r-5,47l1824,1110r-10,45l1802,1199r-15,42l1770,1284r-18,40l1731,1364r-22,38l1686,1440r-26,36l1632,1511r-28,33l1573,1575r-31,32l1508,1636r-34,27l1437,1688r-37,24l1361,1734r-39,20l1282,1773r-42,17l1197,1804r-43,13l1109,1827r-46,8l1018,1840r-47,5l924,1846r-47,-1l830,1840r-46,-5l739,1827r-45,-10l651,1804r-43,-14l566,1773r-40,-19l485,1734r-37,-22l411,1688r-37,-25l339,1636r-33,-29l275,1575r-32,-31l216,1511r-28,-35l162,1440r-23,-38l116,1364,96,1324,77,1284,61,1241,47,1199,34,1155,24,1110r-8,-44l10,1019,7,972,6,925,7,878r3,-47l16,785r8,-46l34,695,47,651,61,609,77,567,96,526r20,-39l139,448r23,-37l188,374r28,-35l243,306r32,-31l306,243r33,-28l374,187r37,-25l448,138r37,-22l526,96,566,77,608,60,651,47,694,33,739,23r45,-8l830,10,877,6,924,4r47,2l1018,10r45,5l1109,23r45,10l1197,47r43,13l1282,77r40,19l1361,116r39,22l1437,162r37,25l1508,215r34,28l1573,275r31,31l1632,339r28,35l1686,411r23,37l1731,487r21,39l1770,567r17,42l1802,651r12,44l1824,739r8,46l1837,831r5,47l1843,925xe" fillcolor="#ededed" stroked="f">
                <v:path arrowok="t"/>
                <o:lock v:ext="edit" verticies="t"/>
              </v:shape>
              <v:shape id="_x0000_s4200" style="position:absolute;left:10941;top:9411;width:308;height:308" coordsize="1842,1846" path="m1842,923r-1,-47l1838,829r-7,-47l1823,737r-10,-44l1801,649r-15,-43l1770,564r-19,-41l1731,483r-23,-38l1685,407r-26,-36l1631,336r-29,-33l1572,270r-32,-30l1506,211r-34,-28l1436,158r-38,-24l1360,112,1320,92,1279,73,1238,56,1195,41,1151,29,1106,19r-45,-8l1015,4,968,1,921,,874,1,827,4r-47,7l736,19,691,29,646,41,604,56,563,73,522,92r-41,20l443,134r-37,24l370,183r-35,28l302,240r-33,30l239,303r-29,33l182,371r-25,36l133,445r-22,38l91,523,72,564,55,606,41,649,29,693,18,737r-7,45l4,829,1,876,,923r1,48l4,1017r7,47l18,1110r11,43l41,1198r14,42l72,1283r19,40l111,1363r22,38l157,1439r25,36l210,1510r29,33l269,1576r33,30l335,1635r35,28l406,1688r37,24l481,1734r41,22l563,1773r41,17l646,1805r45,12l736,1827r44,8l827,1842r47,3l921,1846r47,-1l1015,1842r46,-7l1106,1827r45,-10l1195,1805r43,-15l1279,1773r41,-17l1360,1734r38,-22l1436,1688r36,-25l1506,1635r34,-29l1572,1576r30,-33l1631,1510r28,-35l1685,1439r23,-38l1731,1363r20,-40l1770,1283r16,-43l1801,1198r12,-45l1823,1110r8,-46l1838,1017r3,-46l1842,923xm1837,923r-1,47l1832,1017r-5,46l1819,1108r-11,44l1795,1196r-14,42l1765,1281r-19,40l1726,1361r-22,38l1680,1436r-25,36l1628,1506r-29,34l1569,1572r-32,30l1503,1631r-34,27l1433,1684r-37,25l1357,1730r-39,20l1278,1769r-43,17l1193,1799r-43,14l1106,1823r-46,7l1015,1836r-47,3l921,1840r-47,-1l827,1836r-46,-6l737,1823r-45,-10l649,1799r-43,-13l564,1769r-40,-19l485,1730r-39,-21l409,1684r-36,-26l339,1631r-34,-29l273,1572r-30,-32l214,1506r-27,-34l161,1436r-23,-37l116,1361,95,1321,76,1281,61,1238,46,1196,34,1152,23,1108r-8,-45l10,1017,6,970,5,923,6,876r4,-47l15,783r8,-44l34,694,46,650,61,608,76,565,95,525r21,-39l138,447r23,-37l187,374r27,-34l243,306r30,-32l305,244r34,-30l373,188r36,-26l446,139r39,-23l524,96,564,77,606,61,649,47,692,35,737,23r44,-7l827,10,874,7,921,6r47,1l1015,10r45,6l1106,23r44,12l1193,47r42,14l1278,77r40,19l1357,116r39,23l1433,162r36,26l1503,214r34,30l1569,274r30,32l1628,340r27,34l1680,410r24,37l1726,486r20,39l1765,565r16,43l1795,650r13,44l1819,739r8,44l1832,829r4,47l1837,923xe" fillcolor="#ededed" stroked="f">
                <v:path arrowok="t"/>
                <o:lock v:ext="edit" verticies="t"/>
              </v:shape>
              <v:shape id="_x0000_s4201" style="position:absolute;left:10942;top:9412;width:306;height:307" coordsize="1837,1842" path="m1837,921r-1,-47l1831,827r-5,-46l1818,735r-10,-44l1796,647r-15,-42l1764,563r-18,-41l1725,483r-22,-39l1680,407r-26,-37l1626,335r-28,-33l1567,271r-31,-32l1502,211r-34,-28l1431,158r-37,-24l1355,112,1316,92,1276,73,1234,56,1191,43,1148,29,1103,19r-46,-8l1012,6,965,2,918,,871,2,824,6r-46,5l733,19,688,29,645,43,602,56,560,73,520,92r-41,20l442,134r-37,24l368,183r-35,28l300,239r-31,32l237,302r-27,33l182,370r-26,37l133,444r-23,39l90,522,71,563,55,605,41,647,28,691,18,735r-8,46l4,827,1,874,,921r1,47l4,1015r6,47l18,1106r10,45l41,1195r14,42l71,1280r19,40l110,1360r23,38l156,1436r26,36l210,1507r27,33l269,1571r31,32l333,1632r35,27l405,1684r37,24l479,1730r41,20l560,1769r42,17l645,1800r43,13l733,1823r45,8l824,1836r47,5l918,1842r47,-1l1012,1836r45,-5l1103,1823r45,-10l1191,1800r43,-14l1276,1769r40,-19l1355,1730r39,-22l1431,1684r37,-25l1502,1632r34,-29l1567,1571r31,-31l1626,1507r28,-35l1680,1436r23,-38l1725,1360r21,-40l1764,1280r17,-43l1796,1195r12,-44l1818,1106r8,-44l1831,1015r5,-47l1837,921xm1831,921r-1,47l1827,1015r-6,46l1812,1105r-10,45l1790,1194r-14,42l1760,1277r-19,41l1721,1357r-22,39l1675,1433r-25,36l1623,1503r-29,34l1564,1568r-32,30l1499,1627r-35,27l1429,1680r-37,24l1353,1726r-39,20l1274,1765r-42,15l1190,1795r-43,12l1102,1817r-45,9l1012,1832r-47,3l918,1836r-47,-1l824,1832r-46,-6l734,1817r-45,-10l646,1795r-43,-15l562,1765r-40,-19l483,1726r-39,-22l407,1680r-36,-26l337,1627r-34,-29l272,1568r-30,-31l213,1503r-27,-34l160,1433r-23,-37l115,1357,95,1318,76,1277,60,1236,46,1194,33,1150,23,1105r-9,-44l9,1015,5,968,4,921,5,874,9,827r5,-46l23,737,33,692,46,649,60,607,76,565,95,524r20,-39l137,446r23,-37l186,373r27,-34l242,305r30,-31l303,244r34,-29l371,188r36,-26l444,139r39,-23l522,96,562,77,603,62,646,47,689,35,734,25r44,-8l824,10,871,7,918,6r47,1l1012,10r45,7l1102,25r45,10l1190,47r42,15l1274,77r40,19l1353,116r39,23l1429,162r35,26l1499,215r33,29l1564,274r30,31l1623,339r27,34l1675,409r24,37l1721,485r20,39l1760,565r16,42l1790,649r12,43l1812,737r9,44l1827,827r3,47l1831,921xe" fillcolor="#ededed" stroked="f">
                <v:path arrowok="t"/>
                <o:lock v:ext="edit" verticies="t"/>
              </v:shape>
              <v:shape id="_x0000_s4202" style="position:absolute;left:10942;top:9412;width:306;height:306" coordsize="1832,1834" path="m1832,917r-1,-47l1827,823r-5,-46l1814,733r-11,-45l1790,644r-14,-42l1760,559r-19,-40l1721,480r-22,-39l1675,404r-25,-36l1623,334r-29,-34l1564,268r-32,-30l1498,208r-34,-26l1428,156r-37,-23l1352,110,1313,90,1273,71,1230,55,1188,41,1145,29,1101,17r-46,-7l1010,4,963,1,916,,869,1,822,4r-46,6l732,17,687,29,644,41,601,55,559,71,519,90r-39,20l441,133r-37,23l368,182r-34,26l300,238r-32,30l238,300r-29,34l182,368r-26,36l133,441r-22,39l90,519,71,559,56,602,41,644,29,688,18,733r-8,44l5,823,1,870,,917r1,47l5,1011r5,46l18,1102r11,44l41,1190r15,42l71,1275r19,40l111,1355r22,38l156,1430r26,36l209,1500r29,34l268,1566r32,30l334,1625r34,27l404,1678r37,25l480,1724r39,20l559,1763r42,17l644,1793r43,14l732,1817r44,7l822,1830r47,3l916,1834r47,-1l1010,1830r45,-6l1101,1817r44,-10l1188,1793r42,-13l1273,1763r40,-19l1352,1724r39,-21l1428,1678r36,-26l1498,1625r34,-29l1564,1566r30,-32l1623,1500r27,-34l1675,1430r24,-37l1721,1355r20,-40l1760,1275r16,-43l1790,1190r13,-44l1814,1102r8,-45l1827,1011r4,-47l1832,917xm1827,917r-1,47l1823,1011r-7,45l1808,1101r-10,44l1786,1189r-15,42l1756,1272r-19,41l1717,1352r-23,39l1671,1428r-26,35l1619,1498r-28,32l1559,1563r-31,30l1495,1621r-34,28l1426,1674r-38,24l1350,1719r-39,20l1271,1758r-42,16l1187,1789r-44,12l1100,1811r-46,8l1010,1826r-47,3l916,1830r-47,-1l823,1826r-45,-7l732,1811r-44,-10l645,1789r-43,-15l561,1758r-40,-19l482,1719r-38,-21l406,1674r-36,-25l337,1621r-34,-28l272,1563r-31,-33l213,1498r-27,-35l161,1428r-24,-37l115,1352,95,1313,77,1272,60,1231,46,1189,34,1145,24,1101r-8,-45l10,1011,6,964,5,917,6,870r4,-46l16,778r8,-45l34,689,46,645,60,603,77,562,95,521r20,-39l137,444r24,-38l186,371r27,-34l241,303r31,-31l303,242r34,-29l370,186r36,-26l444,137r38,-22l521,95,561,77,602,60,645,45,688,33,732,23r46,-8l823,10,869,5,916,4r47,1l1010,10r44,5l1100,23r43,10l1187,45r42,15l1271,77r40,18l1350,115r38,22l1426,160r35,26l1495,213r33,29l1559,272r32,31l1619,337r26,34l1671,406r23,38l1717,482r20,39l1756,562r15,41l1786,645r12,44l1808,733r8,45l1823,824r3,46l1827,917xe" fillcolor="#ededed" stroked="f">
                <v:path arrowok="t"/>
                <o:lock v:ext="edit" verticies="t"/>
              </v:shape>
              <v:shape id="_x0000_s4203" style="position:absolute;left:10943;top:9413;width:304;height:305" coordsize="1827,1830" path="m1827,915r-1,-47l1823,821r-6,-46l1808,731r-10,-45l1786,643r-14,-42l1756,559r-19,-41l1717,479r-22,-39l1671,403r-25,-36l1619,333r-29,-34l1560,268r-32,-30l1495,209r-35,-27l1425,156r-37,-23l1349,110,1310,90,1270,71,1228,56,1186,41,1143,29,1098,19r-45,-8l1008,4,961,1,914,,867,1,820,4r-46,7l730,19,685,29,642,41,599,56,558,71,518,90r-39,20l440,133r-37,23l367,182r-34,27l299,238r-31,30l238,299r-29,34l182,367r-26,36l133,440r-22,39l91,518,72,559,56,601,42,643,29,686,19,731r-9,44l5,821,1,868,,915r1,47l5,1009r5,46l19,1099r10,45l42,1188r14,42l72,1271r19,41l111,1351r22,39l156,1427r26,36l209,1497r29,34l268,1562r31,30l333,1621r34,27l403,1674r37,24l479,1720r39,20l558,1759r41,15l642,1789r43,12l730,1811r44,9l820,1826r47,3l914,1830r47,-1l1008,1826r45,-6l1098,1811r45,-10l1186,1789r42,-15l1270,1759r40,-19l1349,1720r39,-22l1425,1674r35,-26l1495,1621r33,-29l1560,1562r30,-31l1619,1497r27,-34l1671,1427r24,-37l1717,1351r20,-39l1756,1271r16,-41l1786,1188r12,-44l1808,1099r9,-44l1823,1009r3,-47l1827,915xm1822,915r-1,47l1817,1008r-5,46l1804,1098r-10,45l1782,1185r-15,43l1750,1269r-17,40l1713,1349r-23,38l1667,1423r-25,36l1614,1494r-28,33l1556,1559r-31,30l1492,1618r-35,27l1421,1669r-36,25l1347,1715r-39,20l1267,1754r-41,16l1184,1784r-44,13l1097,1807r-45,8l1006,1820r-45,4l914,1826r-47,-2l821,1820r-45,-5l731,1807r-45,-10l644,1784r-42,-14l560,1754r-40,-19l481,1715r-38,-21l406,1669r-35,-24l336,1618r-33,-29l271,1559r-30,-32l213,1494r-28,-35l161,1423r-23,-36l115,1349,95,1309,77,1269,61,1228,46,1185,34,1143,24,1098r-8,-44l10,1008,7,962,6,915,7,868r3,-46l16,776r8,-44l34,688,46,645,61,602,77,561,95,521r20,-40l138,443r23,-36l185,371r28,-35l241,303r30,-32l303,241r33,-28l371,185r35,-24l443,137r38,-22l520,95,560,77,602,60,644,46,686,33,731,23r45,-8l821,10,867,6,914,5r47,1l1006,10r46,5l1097,23r43,10l1184,46r42,14l1267,77r41,18l1347,115r38,22l1421,161r36,24l1492,213r33,28l1556,271r30,32l1614,336r28,35l1667,407r23,36l1713,481r20,40l1750,561r17,41l1782,645r12,43l1804,732r8,44l1817,822r4,46l1822,915xe" fillcolor="#ededed" stroked="f">
                <v:path arrowok="t"/>
                <o:lock v:ext="edit" verticies="t"/>
              </v:shape>
              <v:shape id="_x0000_s4204" style="position:absolute;left:10943;top:9413;width:304;height:304" coordsize="1822,1826" path="m1822,913r-1,-47l1818,820r-7,-46l1803,729r-10,-44l1781,641r-15,-42l1751,558r-19,-41l1712,478r-23,-38l1666,402r-26,-35l1614,333r-28,-34l1554,268r-31,-30l1490,209r-34,-27l1421,156r-38,-23l1345,111,1306,91,1266,73,1224,56,1182,41,1138,29,1095,19r-46,-8l1005,6,958,1,911,,864,1,818,6r-45,5l727,19,683,29,640,41,597,56,556,73,516,91r-39,20l439,133r-38,23l365,182r-33,27l298,238r-31,30l236,299r-28,34l181,367r-25,35l132,440r-22,38l90,517,72,558,55,599,41,641,29,685,19,729r-8,45l5,820,1,866,,913r1,47l5,1007r6,45l19,1097r10,44l41,1185r14,42l72,1268r18,41l110,1348r22,39l156,1424r25,35l208,1494r28,32l267,1559r31,30l332,1617r33,28l401,1670r38,24l477,1715r39,20l556,1754r41,16l640,1785r43,12l727,1807r46,8l818,1822r46,3l911,1826r47,-1l1005,1822r44,-7l1095,1807r43,-10l1182,1785r42,-15l1266,1754r40,-19l1345,1715r38,-21l1421,1670r35,-25l1490,1617r33,-28l1554,1559r32,-33l1614,1494r26,-35l1666,1424r23,-37l1712,1348r20,-39l1751,1268r15,-41l1781,1185r12,-44l1803,1097r8,-45l1818,1007r3,-47l1822,913xm1817,913r-2,47l1812,1006r-5,46l1799,1096r-10,44l1776,1183r-14,42l1745,1266r-18,40l1707,1345r-21,38l1662,1420r-25,36l1610,1491r-29,32l1551,1554r-31,31l1488,1614r-35,26l1417,1666r-37,24l1343,1711r-39,20l1263,1749r-41,17l1180,1780r-43,12l1094,1803r-45,7l1003,1816r-45,3l911,1820r-47,-1l818,1816r-45,-6l728,1803r-44,-11l642,1780r-42,-14l558,1749r-40,-18l479,1711r-38,-21l404,1666r-35,-26l334,1614r-32,-29l271,1554r-31,-31l211,1491r-26,-35l160,1420r-24,-37l114,1345,94,1306,77,1266,60,1225,45,1183,33,1140,23,1096r-8,-44l10,1006,6,960,5,913,6,866r4,-46l15,774r8,-44l33,686,45,644,60,601,77,560,94,520r20,-39l136,443r24,-37l185,370r26,-35l240,303r31,-31l302,241r32,-29l369,185r35,-24l441,137r38,-22l518,95,558,77,600,60,642,46,684,34,728,23r45,-7l818,10,864,7,911,6r47,1l1003,10r46,6l1094,23r43,11l1180,46r42,14l1263,77r41,18l1343,115r37,22l1417,161r36,24l1488,212r32,29l1551,272r30,31l1610,335r27,35l1662,406r24,37l1707,481r20,39l1745,560r17,41l1776,644r13,42l1799,730r8,44l1812,820r3,46l1817,913xe" fillcolor="#ededed" stroked="f">
                <v:path arrowok="t"/>
                <o:lock v:ext="edit" verticies="t"/>
              </v:shape>
              <v:shape id="_x0000_s4205" style="position:absolute;left:10944;top:9414;width:302;height:303" coordsize="1816,1821" path="m1816,910r-1,-47l1811,817r-5,-46l1798,727r-10,-44l1776,640r-15,-43l1744,556r-17,-40l1707,476r-23,-38l1661,402r-25,-36l1608,331r-28,-33l1550,266r-31,-30l1486,208r-35,-28l1415,156r-36,-24l1341,110,1302,90,1261,72,1220,55,1178,41,1134,28,1091,18r-45,-8l1000,5,955,1,908,,861,1,815,5r-45,5l725,18,680,28,638,41,596,55,554,72,514,90r-39,20l437,132r-37,24l365,180r-35,28l297,236r-32,30l235,298r-28,33l179,366r-24,36l132,438r-23,38l89,516,71,556,55,597,40,640,28,683,18,727r-8,44l4,817,1,863,,910r1,47l4,1003r6,46l18,1093r10,45l40,1180r15,43l71,1264r18,40l109,1344r23,38l155,1418r24,36l207,1489r28,33l265,1554r32,30l330,1613r35,27l400,1664r37,25l475,1710r39,20l554,1749r42,16l638,1779r42,13l725,1802r45,8l815,1815r46,4l908,1821r47,-2l1000,1815r46,-5l1091,1802r43,-10l1178,1779r42,-14l1261,1749r41,-19l1341,1710r38,-21l1415,1664r36,-24l1486,1613r33,-29l1550,1554r30,-32l1608,1489r28,-35l1661,1418r23,-36l1707,1344r20,-40l1744,1264r17,-41l1776,1180r12,-42l1798,1093r8,-44l1811,1003r4,-46l1816,910xm1811,910r-1,47l1807,1003r-6,44l1792,1092r-10,45l1770,1179r-13,43l1740,1262r-18,40l1702,1341r-21,38l1657,1416r-25,36l1605,1486r-29,33l1547,1550r-31,30l1482,1608r-34,27l1413,1661r-37,23l1338,1706r-39,20l1259,1744r-41,16l1177,1775r-44,12l1090,1797r-45,8l1000,1811r-45,3l908,1815r-47,-1l815,1811r-44,-6l726,1797r-43,-10l639,1775r-41,-15l556,1744r-40,-18l477,1706r-38,-22l403,1661r-36,-26l333,1608r-33,-28l269,1550r-29,-31l211,1486r-27,-34l158,1416r-23,-37l114,1341,94,1302,76,1262,59,1222,46,1179,33,1137,23,1092r-9,-45l9,1003,5,957,4,910,5,863,9,817r5,-44l23,728,33,684,46,641,59,599,76,558,94,518r20,-39l135,441r23,-37l184,369r27,-35l240,302r29,-32l300,241r33,-29l367,185r36,-25l439,136r38,-22l516,94,556,76,598,60,639,46,683,34,726,24r45,-8l815,9,861,6,908,5r47,1l1000,9r45,7l1090,24r43,10l1177,46r41,14l1259,76r40,18l1338,114r38,22l1413,160r35,25l1482,212r34,29l1547,270r29,32l1605,334r27,35l1657,404r24,37l1702,479r20,39l1740,558r17,41l1770,641r12,43l1792,728r9,45l1807,817r3,46l1811,910xe" fillcolor="#ededed" stroked="f">
                <v:path arrowok="t"/>
                <o:lock v:ext="edit" verticies="t"/>
              </v:shape>
              <v:shape id="_x0000_s4206" style="position:absolute;left:10944;top:9414;width:302;height:303" coordsize="1812,1814" path="m1812,907r-2,-47l1807,814r-5,-46l1794,724r-10,-44l1771,638r-14,-43l1740,554r-18,-40l1702,475r-21,-38l1657,400r-25,-36l1605,329r-29,-32l1546,266r-31,-31l1483,206r-35,-27l1412,155r-37,-24l1338,109,1299,89,1258,71,1217,54,1175,40,1132,28,1089,17r-45,-7l998,4,953,1,906,,859,1,813,4r-45,6l723,17,679,28,637,40,595,54,553,71,513,89r-39,20l436,131r-37,24l364,179r-35,27l297,235r-31,31l235,297r-29,32l180,364r-25,36l131,437r-22,38l89,514,72,554,55,595,40,638,28,680,18,724r-8,44l5,814,1,860,,907r1,47l5,1000r5,46l18,1090r10,44l40,1177r15,42l72,1260r17,40l109,1339r22,38l155,1414r25,36l206,1485r29,32l266,1548r31,31l329,1608r35,26l399,1660r37,24l474,1705r39,20l553,1743r42,17l637,1774r42,12l723,1797r45,7l813,1810r46,3l906,1814r47,-1l998,1810r46,-6l1089,1797r43,-11l1175,1774r42,-14l1258,1743r41,-18l1338,1705r37,-21l1412,1660r36,-26l1483,1608r32,-29l1546,1548r30,-31l1605,1485r27,-35l1657,1414r24,-37l1702,1339r20,-39l1740,1260r17,-41l1771,1177r13,-43l1794,1090r8,-44l1807,1000r3,-46l1812,907xm1807,907r-1,47l1802,1000r-6,44l1788,1089r-10,44l1766,1175r-14,43l1736,1258r-18,40l1698,1337r-21,38l1653,1412r-25,35l1601,1481r-28,33l1543,1545r-31,30l1479,1603r-34,27l1410,1656r-37,23l1335,1700r-39,21l1256,1738r-40,17l1174,1769r-43,12l1088,1791r-45,8l998,1805r-45,4l906,1810r-47,-1l813,1805r-44,-6l724,1791r-43,-10l638,1769r-42,-14l556,1738r-41,-17l476,1700r-38,-21l403,1656r-36,-26l333,1603r-33,-28l269,1545r-30,-31l211,1481r-27,-34l159,1412r-24,-37l114,1337,94,1298,76,1258,59,1218,46,1175,34,1133,24,1089r-8,-45l10,1000,7,954,5,907,7,861r3,-47l16,770r8,-45l34,681,46,639,59,596,76,556,94,516r20,-39l135,439r24,-36l184,367r27,-34l239,300r30,-31l300,239r33,-28l367,184r36,-26l438,135r38,-21l515,93,556,76,596,59,638,45,681,33,724,23r45,-8l813,10,859,6,906,4r47,2l998,10r45,5l1088,23r43,10l1174,45r42,14l1256,76r40,17l1335,114r38,21l1410,158r35,26l1479,211r33,28l1543,269r30,31l1601,333r27,34l1653,403r24,36l1698,477r20,39l1736,556r16,40l1766,639r12,42l1788,725r8,45l1802,814r4,47l1807,907xe" fillcolor="#ededed" stroked="f">
                <v:path arrowok="t"/>
                <o:lock v:ext="edit" verticies="t"/>
              </v:shape>
              <v:shape id="_x0000_s4207" style="position:absolute;left:10944;top:9414;width:302;height:302" coordsize="1807,1810" path="m1807,905r-1,-47l1803,812r-6,-44l1788,723r-10,-44l1766,636r-13,-42l1736,553r-18,-40l1698,474r-21,-38l1653,399r-25,-35l1601,329r-29,-32l1543,265r-31,-29l1478,207r-34,-27l1409,155r-37,-24l1334,109,1295,89,1255,71,1214,55,1173,41,1129,29,1086,19r-45,-8l996,4,951,1,904,,857,1,811,4r-44,7l722,19,679,29,635,41,594,55,552,71,512,89r-39,20l435,131r-36,24l363,180r-34,27l296,236r-31,29l236,297r-29,32l180,364r-26,35l131,436r-21,38l90,513,72,553,55,594,42,636,29,679,19,723r-9,45l5,812,1,858,,905r1,47l5,998r5,44l19,1087r10,45l42,1174r13,43l72,1257r18,40l110,1336r21,38l154,1411r26,36l207,1481r29,33l265,1545r31,30l329,1603r34,27l399,1656r36,23l473,1701r39,20l552,1739r42,16l635,1770r44,12l722,1792r45,8l811,1806r46,3l904,1810r47,-1l996,1806r45,-6l1086,1792r43,-10l1173,1770r41,-15l1255,1739r40,-18l1334,1701r38,-22l1409,1656r35,-26l1478,1603r34,-28l1543,1545r29,-31l1601,1481r27,-34l1653,1411r24,-37l1698,1336r20,-39l1736,1257r17,-40l1766,1174r12,-42l1788,1087r9,-45l1803,998r3,-46l1807,905xm1802,905r-1,47l1797,997r-5,45l1784,1086r-10,44l1762,1173r-15,42l1732,1256r-18,39l1694,1334r-22,38l1649,1408r-26,36l1597,1477r-28,34l1539,1542r-32,29l1475,1600r-33,26l1406,1651r-36,24l1332,1696r-39,20l1253,1734r-40,17l1170,1764r-42,13l1085,1787r-44,8l995,1800r-45,3l904,1805r-46,-2l812,1800r-45,-5l723,1787r-43,-10l637,1764r-42,-13l555,1734r-40,-18l476,1696r-38,-21l402,1651r-36,-25l333,1600r-33,-29l269,1542r-30,-31l211,1477r-27,-33l159,1408r-24,-36l114,1334,94,1295,76,1256,61,1215,46,1173,34,1130,24,1086r-8,-44l10,997,7,952,6,905,7,859r3,-46l16,768r8,-44l34,680,46,638,61,595,76,555,94,515r20,-39l135,439r24,-37l184,366r27,-33l239,300r30,-31l300,239r33,-28l366,184r36,-26l438,135r38,-21l515,94,555,76,595,60,637,46,680,33,723,23r44,-8l812,10,858,7,904,5r46,2l995,10r46,5l1085,23r43,10l1170,46r43,14l1253,76r40,18l1332,114r38,21l1406,158r36,26l1475,211r32,28l1539,269r30,31l1597,333r26,33l1649,402r23,37l1694,476r20,39l1732,555r15,40l1762,638r12,42l1784,724r8,44l1797,813r4,46l1802,905xe" fillcolor="#efeeee" stroked="f">
                <v:path arrowok="t"/>
                <o:lock v:ext="edit" verticies="t"/>
              </v:shape>
              <v:shape id="_x0000_s4208" style="position:absolute;left:10945;top:9415;width:300;height:301" coordsize="1802,1806" path="m1802,903r-1,-46l1797,810r-6,-44l1783,721r-10,-44l1761,635r-14,-43l1731,552r-18,-40l1693,473r-21,-38l1648,399r-25,-36l1596,329r-28,-33l1538,265r-31,-30l1474,207r-34,-27l1405,154r-37,-23l1330,110,1291,89,1251,72,1211,55,1169,41,1126,29,1083,19r-45,-8l993,6,948,2,901,,854,2,808,6r-44,5l719,19,676,29,633,41,591,55,551,72,510,89r-39,21l433,131r-35,23l362,180r-34,27l295,235r-31,30l234,296r-28,33l179,363r-25,36l130,435r-21,38l89,512,71,552,54,592,41,635,29,677,19,721r-8,45l5,810,2,857,,903r2,47l5,996r6,44l19,1085r10,44l41,1171r13,43l71,1254r18,40l109,1333r21,38l154,1408r25,35l206,1477r28,33l264,1541r31,30l328,1599r34,27l398,1652r35,23l471,1696r39,21l551,1734r40,17l633,1765r43,12l719,1787r45,8l808,1801r46,4l901,1806r47,-1l993,1801r45,-6l1083,1787r43,-10l1169,1765r42,-14l1251,1734r40,-17l1330,1696r38,-21l1405,1652r35,-26l1474,1599r33,-28l1538,1541r30,-31l1596,1477r27,-34l1648,1408r24,-37l1693,1333r20,-39l1731,1254r16,-40l1761,1171r12,-42l1783,1085r8,-45l1797,996r4,-46l1802,903xm1797,903r-2,46l1792,995r-5,44l1779,1084r-10,44l1756,1170r-14,41l1726,1253r-18,39l1688,1331r-21,37l1644,1405r-26,36l1592,1474r-29,32l1534,1538r-31,30l1471,1596r-35,27l1402,1647r-37,24l1328,1692r-39,20l1250,1730r-41,16l1167,1760r-42,12l1082,1782r-45,8l992,1796r-45,3l901,1800r-46,-1l809,1796r-44,-6l720,1782r-43,-10l634,1760r-41,-14l553,1730r-40,-18l474,1692r-37,-21l400,1647r-35,-24l331,1596r-32,-28l267,1538r-29,-32l209,1474r-25,-33l158,1405r-23,-37l113,1331,93,1292,75,1253,60,1211,45,1170,33,1128,23,1084r-8,-45l10,995,6,949,5,903,6,857r4,-46l15,767r8,-45l33,678,45,636,60,595,75,553,93,514r20,-39l135,438r23,-37l184,367r25,-35l238,300r29,-32l299,239r32,-29l365,184r35,-25l437,135r37,-21l513,94,553,76,593,60,634,46,677,34,720,24r45,-8l809,10,855,7,901,6r46,1l992,10r45,6l1082,24r43,10l1167,46r42,14l1250,76r39,18l1328,114r37,21l1402,159r34,25l1471,210r32,29l1534,268r29,32l1592,332r26,35l1644,401r23,37l1688,475r20,39l1726,553r16,42l1756,636r13,42l1779,722r8,45l1792,811r3,46l1797,903xe" fillcolor="#efeeee" stroked="f">
                <v:path arrowok="t"/>
                <o:lock v:ext="edit" verticies="t"/>
              </v:shape>
              <v:shape id="_x0000_s4209" style="position:absolute;left:10945;top:9415;width:300;height:300" coordsize="1796,1800" path="m1796,900r-1,-46l1791,808r-5,-45l1778,719r-10,-44l1756,633r-15,-43l1726,550r-18,-40l1688,471r-22,-37l1643,397r-26,-36l1591,328r-28,-33l1533,264r-32,-30l1469,206r-33,-27l1400,153r-36,-23l1326,109,1287,89,1247,71,1207,55,1164,41,1122,28,1079,18r-44,-8l989,5,944,2,898,,852,2,806,5r-45,5l717,18,674,28,631,41,589,55,549,71,509,89r-39,20l432,130r-36,23l360,179r-33,27l294,234r-31,30l233,295r-28,33l178,361r-25,36l129,434r-21,37l88,510,70,550,55,590,40,633,28,675,18,719r-8,44l4,808,1,854,,900r1,47l4,992r6,45l18,1081r10,44l40,1168r15,42l70,1251r18,39l108,1329r21,38l153,1403r25,36l205,1472r28,34l263,1537r31,29l327,1595r33,26l396,1646r36,24l470,1691r39,20l549,1729r40,17l631,1759r43,13l717,1782r44,8l806,1795r46,3l898,1800r46,-2l989,1795r46,-5l1079,1782r43,-10l1164,1759r43,-13l1247,1729r40,-18l1326,1691r38,-21l1400,1646r36,-25l1469,1595r32,-29l1533,1537r30,-31l1591,1472r26,-33l1643,1403r23,-36l1688,1329r20,-39l1726,1251r15,-41l1756,1168r12,-43l1778,1081r8,-44l1791,992r4,-45l1796,900xm1791,900r-1,46l1787,992r-6,44l1772,1080r-10,43l1751,1166r-14,41l1721,1249r-18,39l1683,1327r-21,37l1639,1401r-25,34l1587,1469r-28,33l1529,1532r-31,31l1466,1591r-34,26l1398,1642r-37,23l1324,1687r-39,20l1246,1725r-41,15l1163,1755r-42,12l1077,1777r-43,8l989,1791r-45,3l898,1795r-46,-1l806,1791r-44,-6l718,1777r-43,-10l632,1755r-41,-15l550,1725r-39,-18l472,1687r-37,-22l398,1642r-34,-25l330,1591r-32,-28l267,1532r-31,-30l209,1469r-27,-34l157,1401r-23,-37l113,1327,93,1288,75,1249,59,1207,45,1166,32,1123r-9,-43l16,1036,9,992,6,946,4,900,6,854,9,808r7,-44l23,720r9,-44l45,634,59,593,75,551,93,512r20,-39l134,436r23,-37l182,365r27,-34l236,299r31,-32l298,237r32,-28l364,183r34,-25l435,135r37,-22l511,93,550,75,591,60,632,45,675,34,718,24r44,-8l806,9,852,6,898,5r46,1l989,9r45,7l1077,24r44,10l1163,45r42,15l1246,75r39,18l1324,113r37,22l1398,158r34,25l1466,209r32,28l1529,267r30,32l1587,331r27,34l1639,399r23,37l1683,473r20,39l1721,551r16,42l1751,634r11,42l1772,720r9,44l1787,808r3,46l1791,900xe" fillcolor="#efeeee" stroked="f">
                <v:path arrowok="t"/>
                <o:lock v:ext="edit" verticies="t"/>
              </v:shape>
              <v:shape id="_x0000_s4210" style="position:absolute;left:10946;top:9416;width:298;height:299" coordsize="1792,1794" path="m1792,897r-2,-46l1787,805r-5,-44l1774,716r-10,-44l1751,630r-14,-41l1721,547r-18,-39l1683,469r-21,-37l1639,395r-26,-34l1587,326r-29,-32l1529,262r-31,-29l1466,204r-35,-26l1397,153r-37,-24l1323,108,1284,88,1245,70,1204,54,1162,40,1120,28,1077,18r-45,-8l987,4,942,1,896,,850,1,804,4r-44,6l715,18,672,28,629,40,588,54,548,70,508,88r-39,20l432,129r-37,24l360,178r-34,26l294,233r-32,29l233,294r-29,32l179,361r-26,34l130,432r-22,37l88,508,70,547,55,589,40,630,28,672,18,716r-8,45l5,805,1,851,,897r1,46l5,989r5,44l18,1078r10,44l40,1164r15,41l70,1247r18,39l108,1325r22,37l153,1399r26,36l204,1468r29,32l262,1532r32,30l326,1590r34,27l395,1641r37,24l469,1686r39,20l548,1724r40,16l629,1754r43,12l715,1776r45,8l804,1790r46,3l896,1794r46,-1l987,1790r45,-6l1077,1776r43,-10l1162,1754r42,-14l1245,1724r39,-18l1323,1686r37,-21l1397,1641r34,-24l1466,1590r32,-28l1529,1532r29,-32l1587,1468r26,-33l1639,1399r23,-37l1683,1325r20,-39l1721,1247r16,-42l1751,1164r13,-42l1774,1078r8,-45l1787,989r3,-46l1792,897xm1787,897r-2,46l1782,989r-6,44l1768,1077r-10,43l1747,1162r-15,42l1717,1245r-18,39l1679,1323r-21,37l1634,1397r-24,34l1583,1465r-28,32l1526,1528r-31,29l1463,1585r-34,27l1393,1637r-35,23l1321,1681r-39,21l1243,1719r-40,16l1160,1750r-41,11l1075,1771r-43,8l987,1784r-45,5l896,1790r-46,-1l804,1784r-44,-5l716,1771r-43,-10l632,1750r-42,-15l549,1719r-39,-17l471,1681r-37,-21l398,1637r-35,-25l329,1585r-32,-28l266,1528r-29,-31l209,1465r-27,-34l157,1397r-23,-37l113,1323,93,1284,75,1245,59,1204,45,1162,34,1120,24,1077r-8,-44l10,989,7,943,6,897,7,851r3,-46l16,761r8,-44l34,675,45,632,59,591,75,549,93,510r20,-39l134,434r23,-35l182,363r27,-34l237,297r29,-31l297,237r32,-28l363,182r35,-25l434,134r37,-21l510,92,549,75,590,59,632,45,673,33,716,23r44,-8l804,10,850,6,896,5r46,1l987,10r45,5l1075,23r44,10l1160,45r43,14l1243,75r39,17l1321,113r37,21l1393,157r36,25l1463,209r32,28l1526,266r29,31l1583,329r27,34l1634,399r24,35l1679,471r20,39l1717,549r15,42l1747,632r11,43l1768,717r8,44l1782,805r3,46l1787,897xe" fillcolor="#efeeee" stroked="f">
                <v:path arrowok="t"/>
                <o:lock v:ext="edit" verticies="t"/>
              </v:shape>
              <v:shape id="_x0000_s4211" style="position:absolute;left:10946;top:9416;width:298;height:299" coordsize="1787,1790" path="m1787,895r-1,-46l1783,803r-6,-44l1768,715r-10,-44l1747,629r-14,-41l1717,546r-18,-39l1679,468r-21,-37l1635,394r-25,-34l1583,326r-28,-32l1525,262r-31,-30l1462,204r-34,-26l1394,153r-37,-23l1320,108,1281,88,1242,70,1201,55,1159,40,1117,29,1073,19r-43,-8l985,4,940,1,894,,848,1,802,4r-44,7l714,19,671,29,628,40,587,55,546,70,507,88r-39,20l431,130r-37,23l360,178r-34,26l294,232r-31,30l232,294r-27,32l178,360r-25,34l130,431r-21,37l89,507,71,546,55,588,41,629,28,671r-9,44l12,759,5,803,2,849,,895r2,46l5,987r7,44l19,1075r9,43l41,1161r14,41l71,1244r18,39l109,1322r21,37l153,1396r25,34l205,1464r27,33l263,1527r31,31l326,1586r34,26l394,1637r37,23l468,1682r39,20l546,1720r41,15l628,1750r43,12l714,1772r44,8l802,1786r46,3l894,1790r46,-1l985,1786r45,-6l1073,1772r44,-10l1159,1750r42,-15l1242,1720r39,-18l1320,1682r37,-22l1394,1637r34,-25l1462,1586r32,-28l1525,1527r30,-30l1583,1464r27,-34l1635,1396r23,-37l1679,1322r20,-39l1717,1244r16,-42l1747,1161r11,-43l1768,1075r9,-44l1783,987r3,-46l1787,895xm1782,895r-1,46l1777,986r-5,44l1764,1075r-10,42l1742,1160r-14,41l1713,1241r-18,40l1675,1320r-22,37l1630,1392r-24,35l1579,1462r-28,31l1522,1524r-31,29l1458,1581r-33,27l1390,1633r-35,23l1317,1677r-38,20l1240,1715r-41,16l1158,1744r-42,13l1072,1767r-43,7l984,1780r-44,3l894,1785r-46,-2l804,1780r-45,-6l715,1767r-43,-10l630,1744r-42,-13l548,1715r-39,-18l471,1677r-38,-21l397,1633r-34,-25l329,1581r-32,-28l266,1524r-29,-31l209,1462r-27,-35l158,1392r-24,-35l113,1320,93,1281,75,1241,60,1201,46,1160,34,1117,24,1075r-8,-45l10,986,7,941,6,895,7,849r3,-45l16,760r8,-44l34,673,46,630,60,589,75,549,93,509r20,-38l134,433r24,-35l182,363r27,-33l237,297r29,-31l297,237r32,-28l363,182r34,-25l433,134r38,-21l509,93,548,75,588,59,630,46,672,33,715,23r44,-7l804,10,848,7,894,5r46,2l984,10r45,6l1072,23r44,10l1158,46r41,13l1240,75r39,18l1317,113r38,21l1390,157r35,25l1458,209r33,28l1522,266r29,31l1579,330r27,33l1630,398r23,35l1675,471r20,38l1713,549r15,40l1742,630r12,43l1764,716r8,44l1777,804r4,45l1782,895xe" fillcolor="#efeeee" stroked="f">
                <v:path arrowok="t"/>
                <o:lock v:ext="edit" verticies="t"/>
              </v:shape>
              <v:shape id="_x0000_s4212" style="position:absolute;left:10947;top:9417;width:297;height:297" coordsize="1781,1785" path="m1781,892r-2,-46l1776,800r-6,-44l1762,712r-10,-42l1741,627r-15,-41l1711,544r-18,-39l1673,466r-21,-37l1628,394r-24,-36l1577,324r-28,-32l1520,261r-31,-29l1457,204r-34,-27l1387,152r-35,-23l1315,108,1276,87,1237,70,1197,54,1154,40,1113,28,1069,18r-43,-8l981,5,936,1,890,,844,1,798,5r-44,5l710,18,667,28,626,40,584,54,543,70,504,87r-39,21l428,129r-36,23l357,177r-34,27l291,232r-31,29l231,292r-28,32l176,358r-25,36l128,429r-21,37l87,505,69,544,53,586,39,627,28,670,18,712r-8,44l4,800,1,846,,892r1,46l4,984r6,44l18,1072r10,43l39,1157r14,42l69,1240r18,39l107,1318r21,37l151,1392r25,34l203,1460r28,32l260,1523r31,29l323,1580r34,27l392,1632r36,23l465,1676r39,21l543,1714r41,16l626,1745r41,11l710,1766r44,8l798,1779r46,5l890,1785r46,-1l981,1779r45,-5l1069,1766r44,-10l1154,1745r43,-15l1237,1714r39,-17l1315,1676r37,-21l1387,1632r36,-25l1457,1580r32,-28l1520,1523r29,-31l1577,1460r27,-34l1628,1392r24,-37l1673,1318r20,-39l1711,1240r15,-41l1741,1157r11,-42l1762,1072r8,-44l1776,984r3,-46l1781,892xm1776,892r-2,46l1771,983r-6,44l1758,1071r-10,42l1735,1156r-13,41l1706,1237r-17,39l1668,1316r-21,36l1624,1388r-25,35l1574,1456r-28,33l1516,1519r-30,30l1453,1577r-33,26l1385,1627r-36,24l1312,1672r-38,20l1235,1710r-41,16l1153,1739r-42,12l1068,1761r-43,8l980,1775r-44,3l890,1779r-46,-1l800,1775r-45,-6l711,1761r-42,-10l627,1739r-42,-13l545,1710r-39,-18l468,1672r-38,-21l395,1627r-35,-24l327,1577r-33,-28l264,1519r-30,-30l206,1456r-26,-33l156,1388r-24,-36l111,1316,91,1276,74,1237,58,1197,44,1156,32,1113,22,1071r-8,-44l9,983,5,938,4,892,5,846,9,801r5,-44l22,713,32,671,44,628,58,587,74,547,91,508r20,-38l132,432r24,-36l180,361r26,-33l234,295r30,-30l294,235r33,-28l360,181r35,-24l430,133r38,-21l506,92,545,75,585,58,627,45,669,33,711,23r44,-8l800,9,844,6,890,5r46,1l980,9r45,6l1068,23r43,10l1153,45r41,13l1235,75r39,17l1312,112r37,21l1385,157r35,24l1453,207r33,28l1516,265r30,30l1574,328r25,33l1624,396r23,36l1668,470r21,38l1706,547r16,40l1735,628r13,43l1758,713r7,44l1771,801r3,45l1776,892xe" fillcolor="#efeeee" stroked="f">
                <v:path arrowok="t"/>
                <o:lock v:ext="edit" verticies="t"/>
              </v:shape>
              <v:shape id="_x0000_s4213" style="position:absolute;left:10947;top:9417;width:296;height:297" coordsize="1776,1780" path="m1776,890r-1,-46l1771,799r-5,-44l1758,711r-10,-43l1736,625r-14,-41l1707,544r-18,-40l1669,466r-22,-38l1624,393r-24,-35l1573,325r-28,-33l1516,261r-31,-29l1452,204r-33,-27l1384,152r-35,-23l1311,108,1273,88,1234,70,1193,54,1152,41,1110,28,1066,18r-43,-7l978,5,934,2,888,,842,2,798,5r-45,6l709,18,666,28,624,41,582,54,542,70,503,88r-38,20l427,129r-36,23l357,177r-34,27l291,232r-31,29l231,292r-28,33l176,358r-24,35l128,428r-21,38l87,504,69,544,54,584,40,625,28,668,18,711r-8,44l4,799,1,844,,890r1,46l4,981r6,44l18,1070r10,42l40,1155r14,41l69,1236r18,40l107,1315r21,37l152,1387r24,35l203,1457r28,31l260,1519r31,29l323,1576r34,27l391,1628r36,23l465,1672r38,20l542,1710r40,16l624,1739r42,13l709,1762r44,7l798,1775r44,3l888,1780r46,-2l978,1775r45,-6l1066,1762r44,-10l1152,1739r41,-13l1234,1710r39,-18l1311,1672r38,-21l1384,1628r35,-25l1452,1576r33,-28l1516,1519r29,-31l1573,1457r27,-35l1624,1387r23,-35l1669,1315r20,-39l1707,1236r15,-40l1736,1155r12,-43l1758,1070r8,-45l1771,981r4,-45l1776,890xm1771,890r-1,46l1767,981r-7,44l1753,1069r-10,42l1731,1153r-13,41l1701,1234r-17,39l1664,1311r-21,38l1620,1385r-25,35l1569,1453r-27,31l1513,1516r-32,29l1450,1573r-33,25l1382,1624r-37,23l1308,1668r-38,20l1231,1705r-40,16l1150,1735r-41,12l1066,1757r-43,8l978,1771r-44,3l888,1775r-46,-1l798,1771r-45,-6l711,1757r-44,-10l626,1735r-42,-14l544,1705r-39,-17l467,1668r-36,-21l394,1624r-35,-26l326,1573r-32,-28l263,1516r-29,-32l206,1453r-25,-33l156,1385r-23,-36l112,1311,91,1273,75,1234,58,1194,45,1153,32,1111r-9,-42l16,1025,10,981,6,936,4,890,6,844r4,-45l16,756r7,-44l32,669,45,627,58,586,75,546,91,507r21,-38l133,432r23,-36l181,360r25,-32l234,295r29,-31l294,235r32,-28l359,181r35,-24l431,133r36,-21l505,93,544,75,584,59,626,45,667,33r44,-9l753,16r45,-5l842,6,888,5r46,1l978,11r45,5l1066,24r43,9l1150,45r41,14l1231,75r39,18l1308,112r37,21l1382,157r35,24l1450,207r31,28l1513,264r29,31l1569,328r26,32l1620,396r23,36l1664,469r20,38l1701,546r17,40l1731,627r12,42l1753,712r7,44l1767,799r3,45l1771,890xe" fillcolor="#efeeee" stroked="f">
                <v:path arrowok="t"/>
                <o:lock v:ext="edit" verticies="t"/>
              </v:shape>
              <v:shape id="_x0000_s4214" style="position:absolute;left:10947;top:9417;width:296;height:296" coordsize="1772,1774" path="m1772,887r-2,-46l1767,796r-6,-44l1754,708r-10,-42l1731,623r-13,-41l1702,542r-17,-39l1664,465r-21,-38l1620,391r-25,-35l1570,323r-28,-33l1512,260r-30,-30l1449,202r-33,-26l1381,152r-36,-24l1308,107,1270,87,1231,70,1190,53,1149,40,1107,28,1064,18r-43,-8l976,4,932,1,886,,840,1,796,4r-45,6l707,18,665,28,623,40,581,53,541,70,502,87r-38,20l426,128r-35,24l356,176r-33,26l290,230r-30,30l230,290r-28,33l176,356r-24,35l128,427r-21,38l87,503,70,542,54,582,40,623,28,666,18,708r-8,44l5,796,1,841,,887r1,46l5,978r5,44l18,1066r10,42l40,1151r14,41l70,1232r17,39l107,1311r21,36l152,1383r24,35l202,1451r28,33l260,1514r30,30l323,1572r33,26l391,1622r35,24l464,1667r38,20l541,1705r40,16l623,1734r42,12l707,1756r44,8l796,1770r44,3l886,1774r46,-1l976,1770r45,-6l1064,1756r43,-10l1149,1734r41,-13l1231,1705r39,-18l1308,1667r37,-21l1381,1622r35,-24l1449,1572r33,-28l1512,1514r30,-30l1570,1451r25,-33l1620,1383r23,-36l1664,1311r21,-40l1702,1232r16,-40l1731,1151r13,-43l1754,1066r7,-44l1767,978r3,-45l1772,887xm1766,887r-1,46l1761,978r-5,43l1748,1065r-10,42l1727,1150r-15,41l1697,1230r-18,39l1660,1307r-21,37l1616,1380r-25,34l1565,1448r-28,32l1508,1511r-30,29l1446,1568r-34,26l1378,1619r-36,22l1305,1663r-38,20l1228,1699r-40,17l1148,1730r-42,12l1063,1751r-43,8l976,1764r-44,4l886,1769r-46,-1l796,1764r-44,-5l709,1751r-43,-9l624,1730r-40,-14l543,1699r-39,-16l466,1663r-36,-22l394,1619r-35,-25l326,1568r-32,-28l263,1511r-29,-31l207,1448r-26,-34l156,1380r-23,-36l112,1307,93,1269,75,1230,59,1191,45,1150,34,1107,24,1065r-8,-44l10,978,7,933,6,887,7,841r3,-45l16,753r8,-44l34,667,45,624,59,584,75,544,93,505r19,-38l133,430r23,-36l181,360r26,-34l234,294r29,-31l294,234r32,-28l359,181r35,-25l430,133r36,-22l504,92,543,75,584,59,624,44,666,33,709,23r43,-8l796,10,840,6,886,5r46,1l976,10r44,5l1063,23r43,10l1148,44r40,15l1228,75r39,17l1305,111r37,22l1378,156r34,25l1446,206r32,28l1508,263r29,31l1565,326r26,34l1616,394r23,36l1660,467r19,38l1697,544r15,40l1727,624r11,43l1748,709r8,44l1761,796r4,45l1766,887xe" fillcolor="#efeeee" stroked="f">
                <v:path arrowok="t"/>
                <o:lock v:ext="edit" verticies="t"/>
              </v:shape>
              <v:shape id="_x0000_s4215" style="position:absolute;left:10948;top:9418;width:294;height:295" coordsize="1767,1770" path="m1767,885r-1,-46l1763,794r-7,-43l1749,707r-10,-43l1727,622r-13,-41l1697,541r-17,-39l1660,464r-21,-37l1616,391r-25,-36l1565,323r-27,-33l1509,259r-32,-29l1446,202r-33,-26l1378,152r-37,-24l1304,107,1266,88,1227,70,1187,54,1146,40,1105,28r-43,-9l1019,11,974,6,930,1,884,,838,1,794,6r-45,5l707,19r-44,9l622,40,580,54,540,70,501,88r-38,19l427,128r-37,24l355,176r-33,26l290,230r-31,29l230,290r-28,33l177,355r-25,36l129,427r-21,37l87,502,71,541,54,581,41,622,28,664r-9,43l12,751,6,794,2,839,,885r2,46l6,976r6,44l19,1064r9,42l41,1148r13,41l71,1229r16,39l108,1306r21,38l152,1380r25,35l202,1448r28,31l259,1511r31,29l322,1568r33,25l390,1619r37,23l463,1663r38,20l540,1700r40,16l622,1730r41,12l707,1752r42,8l794,1766r44,3l884,1770r46,-1l974,1766r45,-6l1062,1752r43,-10l1146,1730r41,-14l1227,1700r39,-17l1304,1663r37,-21l1378,1619r35,-26l1446,1568r31,-28l1509,1511r29,-32l1565,1448r26,-33l1616,1380r23,-36l1660,1306r20,-38l1697,1229r17,-40l1727,1148r12,-42l1749,1064r7,-44l1763,976r3,-45l1767,885xm1762,885r-1,46l1757,976r-5,43l1744,1063r-10,42l1723,1146r-15,42l1693,1227r-18,39l1656,1304r-21,37l1612,1377r-24,34l1561,1445r-27,31l1505,1507r-31,29l1443,1563r-34,27l1375,1615r-36,22l1302,1658r-38,20l1225,1695r-39,16l1145,1725r-41,12l1061,1747r-43,7l973,1760r-45,3l884,1764r-45,-1l795,1760r-45,-6l707,1747r-43,-10l623,1725r-41,-14l543,1695r-40,-17l466,1658r-37,-21l393,1615r-35,-25l325,1563r-31,-27l264,1507r-30,-31l207,1445r-27,-34l155,1377r-22,-36l112,1304,93,1266,75,1227,60,1188,45,1146,34,1105,24,1063r-8,-44l10,976,7,931,6,885,7,840r3,-44l16,751r8,-44l34,665,45,623,60,583,75,543,93,504r19,-38l133,429r22,-36l180,359r27,-34l234,294r30,-30l294,235r31,-28l358,180r35,-25l429,133r37,-21l503,93,543,75,582,59,623,45,664,33,707,23r43,-7l795,10,839,7,884,6r44,1l973,10r45,6l1061,23r43,10l1145,45r41,14l1225,75r39,18l1302,112r37,21l1375,155r34,25l1443,207r31,28l1505,264r29,30l1561,325r27,34l1612,393r23,36l1656,466r19,38l1693,543r15,40l1723,623r11,42l1744,707r8,44l1757,796r4,44l1762,885xe" fillcolor="#efeeee" stroked="f">
                <v:path arrowok="t"/>
                <o:lock v:ext="edit" verticies="t"/>
              </v:shape>
              <v:shape id="_x0000_s4216" style="position:absolute;left:10948;top:9418;width:294;height:294" coordsize="1760,1764" path="m1760,882r-1,-46l1755,791r-5,-43l1742,704r-10,-42l1721,619r-15,-40l1691,539r-18,-39l1654,462r-21,-37l1610,389r-25,-34l1559,321r-28,-32l1502,258r-30,-29l1440,201r-34,-25l1372,151r-36,-23l1299,106,1261,87,1222,70,1182,54,1142,39,1100,28,1057,18r-43,-8l970,5,926,1,880,,834,1,790,5r-44,5l703,18,660,28,618,39,578,54,537,70,498,87r-38,19l424,128r-36,23l353,176r-33,25l288,229r-31,29l228,289r-27,32l175,355r-25,34l127,425r-21,37l87,500,69,539,53,579,39,619,28,662,18,704r-8,44l4,791,1,836,,882r1,46l4,973r6,43l18,1060r10,42l39,1145r14,41l69,1225r18,39l106,1302r21,37l150,1375r25,34l201,1443r27,32l257,1506r31,29l320,1563r33,26l388,1614r36,22l460,1658r38,20l537,1694r41,17l618,1725r42,12l703,1746r43,8l790,1759r44,4l880,1764r46,-1l970,1759r44,-5l1057,1746r43,-9l1142,1725r40,-14l1222,1694r39,-16l1299,1658r37,-22l1372,1614r34,-25l1440,1563r32,-28l1502,1506r29,-31l1559,1443r26,-34l1610,1375r23,-36l1654,1302r19,-38l1691,1225r15,-39l1721,1145r11,-43l1742,1060r8,-44l1755,973r4,-45l1760,882xm1755,882r-1,45l1751,971r-6,45l1738,1059r-10,42l1715,1142r-13,42l1686,1224r-18,38l1650,1300r-22,37l1606,1373r-25,34l1556,1440r-28,32l1499,1502r-30,29l1436,1559r-33,26l1370,1609r-36,23l1297,1653r-38,20l1220,1690r-39,16l1140,1720r-42,11l1056,1741r-43,8l969,1755r-45,3l880,1759r-45,-1l791,1755r-44,-6l704,1741r-43,-10l620,1720r-41,-14l540,1690r-39,-17l463,1653r-37,-21l390,1609r-34,-24l323,1559r-32,-28l261,1502r-29,-30l204,1440r-26,-33l154,1373r-23,-36l110,1300,91,1262,73,1224,58,1184,44,1142,32,1101,22,1059r-8,-43l9,971,5,927,4,882,5,837,9,793r5,-44l22,705,32,663,44,622,58,580,73,541,91,502r19,-38l131,427r23,-36l178,358r26,-34l232,292r29,-30l291,233r32,-27l356,179r34,-25l426,132r37,-21l501,92,540,74,579,58,620,45,661,33,704,23r43,-8l791,9,835,6,880,5r44,1l969,9r44,6l1056,23r42,10l1140,45r41,13l1220,74r39,18l1297,111r37,21l1370,154r33,25l1436,206r33,27l1499,262r29,30l1556,324r25,34l1606,391r22,36l1650,464r18,38l1686,541r16,39l1715,622r13,41l1738,705r7,44l1751,793r3,44l1755,882xe" fillcolor="#efeeee" stroked="f">
                <v:path arrowok="t"/>
                <o:lock v:ext="edit" verticies="t"/>
              </v:shape>
              <v:shape id="_x0000_s4217" style="position:absolute;left:10949;top:9419;width:292;height:293" coordsize="1756,1758" path="m1756,879r-1,-45l1751,790r-5,-45l1738,701r-10,-42l1717,617r-15,-40l1687,537r-18,-39l1650,460r-21,-37l1606,387r-24,-34l1555,319r-27,-31l1499,258r-31,-29l1437,201r-34,-27l1369,149r-36,-22l1296,106,1258,87,1219,69,1180,53,1139,39,1098,27,1055,17r-43,-7l967,4,922,1,878,,833,1,789,4r-45,6l701,17,658,27,617,39,576,53,537,69,497,87r-37,19l423,127r-36,22l352,174r-33,27l288,229r-30,29l228,288r-27,31l174,353r-25,34l127,423r-21,37l87,498,69,537,54,577,39,617,28,659,18,701r-8,44l4,790,1,834,,879r1,46l4,970r6,43l18,1057r10,42l39,1140r15,42l69,1221r18,39l106,1298r21,37l149,1371r25,34l201,1439r27,31l258,1501r30,29l319,1557r33,27l387,1609r36,22l460,1652r37,20l537,1689r39,16l617,1719r41,12l701,1741r43,7l789,1754r44,3l878,1758r44,-1l967,1754r45,-6l1055,1741r43,-10l1139,1719r41,-14l1219,1689r39,-17l1296,1652r37,-21l1369,1609r34,-25l1437,1557r31,-27l1499,1501r29,-31l1555,1439r27,-34l1606,1371r23,-36l1650,1298r19,-38l1687,1221r15,-39l1717,1140r11,-41l1738,1057r8,-44l1751,970r4,-45l1756,879xm1751,879r-2,45l1746,968r-6,44l1733,1056r-10,42l1711,1139r-13,41l1682,1220r-18,38l1645,1296r-21,37l1602,1368r-25,34l1552,1436r-28,31l1495,1497r-30,29l1433,1554r-33,26l1365,1604r-34,23l1294,1648r-38,19l1218,1685r-40,15l1138,1714r-42,12l1054,1736r-43,8l967,1750r-45,3l878,1754r-45,-1l789,1750r-44,-6l702,1736r-43,-10l618,1714r-40,-14l538,1685r-38,-18l462,1648r-37,-21l390,1604r-34,-24l322,1554r-31,-28l261,1497r-29,-30l204,1436r-26,-34l154,1368r-22,-35l110,1296,91,1258,74,1220,58,1180,45,1139,32,1098,22,1056r-6,-44l10,968,7,924,6,879,7,834r3,-44l16,746r6,-44l32,661,45,619,58,578,74,538,91,500r19,-38l132,425r22,-34l178,356r26,-34l232,291r29,-30l291,232r31,-28l356,178r34,-24l425,131r37,-21l500,91,538,73,578,58,618,44,659,32,702,22r43,-7l789,10,833,6,878,5r44,1l967,10r44,5l1054,22r42,10l1138,44r40,14l1218,73r38,18l1294,110r37,21l1365,154r35,24l1433,204r32,28l1495,261r29,30l1552,322r25,34l1602,391r22,34l1645,462r19,38l1682,538r16,40l1711,619r12,42l1733,702r7,44l1746,790r3,44l1751,879xe" fillcolor="#efeeee" stroked="f">
                <v:path arrowok="t"/>
                <o:lock v:ext="edit" verticies="t"/>
              </v:shape>
              <v:shape id="_x0000_s4218" style="position:absolute;left:10949;top:9419;width:292;height:293" coordsize="1751,1754" path="m1751,877r-1,-45l1747,788r-6,-44l1734,700r-10,-42l1711,617r-13,-42l1682,536r-18,-39l1646,459r-22,-37l1602,386r-25,-33l1552,319r-28,-32l1495,257r-30,-29l1432,201r-33,-27l1366,149r-36,-22l1293,106,1255,87,1216,69,1177,53,1136,40,1094,28,1052,18r-43,-8l965,4,920,1,876,,831,1,787,4r-44,6l700,18,657,28,616,40,575,53,536,69,497,87r-38,19l422,127r-36,22l352,174r-33,27l287,228r-30,29l228,287r-28,32l174,353r-24,33l127,422r-21,37l87,497,69,536,54,575,40,617,28,658,18,700r-8,44l5,788,1,832,,877r1,45l5,966r5,45l18,1054r10,42l40,1137r14,42l69,1219r18,38l106,1295r21,37l150,1368r24,34l200,1435r28,32l257,1497r30,29l319,1554r33,26l386,1604r36,23l459,1648r38,20l536,1685r39,16l616,1715r41,11l700,1736r43,8l787,1750r44,3l876,1754r44,-1l965,1750r44,-6l1052,1736r42,-10l1136,1715r41,-14l1216,1685r39,-17l1293,1648r37,-21l1366,1604r33,-24l1432,1554r33,-28l1495,1497r29,-30l1552,1435r25,-33l1602,1368r22,-36l1646,1295r18,-38l1682,1219r16,-40l1711,1137r13,-41l1734,1054r7,-43l1747,966r3,-44l1751,877xm1746,877r-1,45l1741,966r-5,44l1728,1052r-9,43l1707,1136r-14,40l1678,1217r-18,38l1641,1293r-21,37l1598,1364r-25,35l1547,1431r-28,33l1492,1494r-31,29l1429,1550r-32,25l1362,1600r-34,22l1291,1644r-38,19l1215,1680r-40,16l1135,1710r-42,12l1051,1731r-42,8l965,1744r-45,4l876,1749r-45,-1l787,1744r-44,-5l701,1731r-43,-9l617,1710r-40,-14l537,1680r-38,-17l461,1644r-37,-22l390,1600r-35,-25l323,1550r-33,-27l260,1494r-28,-30l204,1431r-25,-32l154,1364r-22,-34l111,1293,92,1255,74,1217,58,1176,45,1136,33,1095r-9,-43l16,1010,10,966,7,922,6,877,7,832r3,-44l16,744r8,-42l33,659,45,618,58,577,74,537,92,499r19,-38l132,426r22,-36l179,355r25,-32l232,291r28,-31l290,232r33,-28l355,179r35,-25l424,132r37,-22l499,91,537,74,577,58,617,44,658,32r43,-9l743,15r44,-5l831,6,876,5r44,1l965,10r44,5l1051,23r42,9l1135,44r40,14l1215,74r38,17l1291,110r37,22l1362,154r35,25l1429,204r32,28l1492,260r27,31l1547,323r26,32l1598,390r22,36l1641,461r19,38l1678,537r15,40l1707,618r12,41l1728,702r8,42l1741,788r4,44l1746,877xe" fillcolor="#efeeee" stroked="f">
                <v:path arrowok="t"/>
                <o:lock v:ext="edit" verticies="t"/>
              </v:shape>
              <v:shape id="_x0000_s4219" style="position:absolute;left:10950;top:9420;width:291;height:291" coordsize="1745,1749" path="m1745,874r-2,-45l1740,785r-6,-44l1727,697r-10,-41l1705,614r-13,-41l1676,533r-18,-38l1639,457r-21,-37l1596,386r-25,-35l1546,317r-28,-31l1489,256r-30,-29l1427,199r-33,-26l1359,149r-34,-23l1288,105,1250,86,1212,68,1172,53,1132,39,1090,27,1048,17r-43,-7l961,5,916,1,872,,827,1,783,5r-44,5l696,17,653,27,612,39,572,53,532,68,494,86r-38,19l419,126r-35,23l350,173r-34,26l285,227r-30,29l226,286r-28,31l172,351r-24,35l126,420r-22,37l85,495,68,533,52,573,39,614,26,656,16,697r-6,44l4,785,1,829,,874r1,45l4,963r6,44l16,1051r10,42l39,1134r13,41l68,1215r17,38l104,1291r22,37l148,1363r24,34l198,1431r28,31l255,1492r30,29l316,1549r34,26l384,1599r35,23l456,1643r38,19l532,1680r40,15l612,1709r41,12l696,1731r43,8l783,1745r44,3l872,1749r44,-1l961,1745r44,-6l1048,1731r42,-10l1132,1709r40,-14l1212,1680r38,-18l1288,1643r37,-21l1359,1599r35,-24l1427,1549r32,-28l1489,1492r29,-30l1546,1431r25,-34l1596,1363r22,-35l1639,1291r19,-38l1676,1215r16,-40l1705,1134r12,-41l1727,1051r7,-44l1740,963r3,-44l1745,874xm1740,874r-1,45l1735,963r-5,44l1722,1049r-10,43l1701,1132r-14,41l1672,1213r-18,38l1635,1289r-21,36l1591,1360r-24,35l1541,1427r-27,31l1485,1489r-30,29l1424,1544r-33,27l1357,1595r-36,22l1286,1638r-38,19l1210,1675r-40,16l1130,1704r-42,13l1047,1726r-44,7l961,1739r-45,3l872,1743r-45,-1l783,1739r-43,-6l697,1726r-42,-9l614,1704r-40,-13l534,1675r-38,-18l458,1638r-36,-21l387,1595r-34,-24l320,1544r-32,-26l258,1489r-29,-31l203,1427r-26,-32l152,1360r-22,-35l109,1289,90,1251,72,1213,56,1173,43,1132,32,1092,22,1049r-8,-42l9,963,5,919,4,874,5,829,9,786r5,-44l22,699,32,657,43,616,56,576,72,535,90,497r19,-38l130,424r22,-36l177,354r26,-33l229,290r29,-31l288,230r32,-27l353,178r34,-25l422,131r36,-21l496,91,534,73,574,57,614,44,655,33,697,22r43,-7l783,9,827,6,872,5r44,1l961,9r42,6l1047,22r41,11l1130,44r40,13l1210,73r38,18l1286,110r35,21l1357,153r34,25l1424,203r31,27l1485,259r29,31l1541,321r26,33l1591,388r23,36l1635,459r19,38l1672,535r15,41l1701,616r11,41l1722,699r8,43l1735,786r4,43l1740,874xe" fillcolor="#efeeee" stroked="f">
                <v:path arrowok="t"/>
                <o:lock v:ext="edit" verticies="t"/>
              </v:shape>
              <v:shape id="_x0000_s4220" style="position:absolute;left:10950;top:9420;width:290;height:291" coordsize="1740,1744" path="m1740,872r-1,-45l1735,783r-5,-44l1722,697r-9,-43l1701,613r-14,-41l1672,532r-18,-38l1635,456r-21,-35l1592,385r-25,-35l1541,318r-28,-32l1486,255r-31,-28l1423,199r-32,-25l1356,149r-34,-22l1285,105,1247,86,1209,69,1169,53,1129,39,1087,27r-42,-9l1003,10,959,5,914,1,870,,825,1,781,5r-44,5l695,18r-43,9l611,39,571,53,531,69,493,86r-38,19l418,127r-34,22l349,174r-32,25l284,227r-30,28l226,286r-28,32l173,350r-25,35l126,421r-21,35l86,494,68,532,52,572,39,613,27,654r-9,43l10,739,4,783,1,827,,872r1,45l4,961r6,44l18,1047r9,43l39,1131r13,40l68,1212r18,38l105,1288r21,37l148,1359r25,35l198,1426r28,33l254,1489r30,29l317,1545r32,25l384,1595r34,22l455,1639r38,19l531,1675r40,16l611,1705r41,12l695,1726r42,8l781,1739r44,4l870,1744r44,-1l959,1739r44,-5l1045,1726r42,-9l1129,1705r40,-14l1209,1675r38,-17l1285,1639r37,-22l1356,1595r35,-25l1423,1545r32,-27l1486,1489r27,-30l1541,1426r26,-32l1592,1359r22,-34l1635,1288r19,-38l1672,1212r15,-41l1701,1131r12,-41l1722,1047r8,-42l1735,961r4,-44l1740,872xm1735,872r-1,45l1731,960r-6,44l1718,1046r-10,43l1696,1130r-13,40l1667,1209r-17,38l1631,1285r-22,36l1587,1357r-23,34l1537,1423r-27,32l1481,1485r-30,28l1420,1541r-33,26l1354,1591r-36,22l1283,1634r-38,19l1207,1671r-39,16l1128,1700r-42,11l1044,1721r-43,8l958,1735r-44,3l870,1739r-45,-1l782,1735r-44,-6l696,1721r-43,-10l612,1700r-40,-13l533,1671r-38,-18l457,1634r-36,-21l386,1591r-34,-24l320,1541r-31,-28l259,1485r-29,-30l203,1423r-27,-32l153,1357r-23,-36l109,1285,90,1247,72,1209,57,1170,43,1130,32,1089,22,1046r-8,-42l9,960,5,917,4,872,5,827,9,784r5,-44l22,698,32,655,43,614,57,574,72,535,90,497r19,-38l130,423r23,-36l176,353r27,-32l230,290r29,-30l289,231r31,-27l352,178r34,-25l421,131r36,-21l495,91,533,73,572,58,612,44,653,33,696,23r42,-8l782,9,825,6,870,5r44,1l958,9r43,6l1044,23r42,10l1128,44r40,14l1207,73r38,18l1283,110r35,21l1354,153r33,25l1420,204r31,27l1481,260r29,30l1537,321r27,32l1587,387r22,36l1631,459r19,38l1667,535r16,39l1696,614r12,41l1718,698r7,42l1731,784r3,43l1735,872xe" fillcolor="#f0f0ef" stroked="f">
                <v:path arrowok="t"/>
                <o:lock v:ext="edit" verticies="t"/>
              </v:shape>
              <v:shape id="_x0000_s4221" style="position:absolute;left:10950;top:9420;width:290;height:290" coordsize="1736,1738" path="m1736,869r-1,-45l1731,781r-5,-44l1718,694r-10,-42l1697,611r-14,-40l1668,530r-18,-38l1631,454r-21,-35l1587,383r-24,-34l1537,316r-27,-31l1481,254r-30,-29l1420,198r-33,-25l1353,148r-36,-22l1282,105,1244,86,1206,68,1166,52,1126,39,1084,28,1043,17,999,10,957,4,912,1,868,,823,1,779,4r-43,6l693,17,651,28,610,39,570,52,530,68,492,86r-38,19l418,126r-35,22l349,173r-33,25l284,225r-30,29l225,285r-26,31l173,349r-25,34l126,419r-21,35l86,492,68,530,52,571,39,611,28,652,18,694r-8,43l5,781,1,824,,869r1,45l5,958r5,44l18,1044r10,43l39,1127r13,41l68,1208r18,38l105,1284r21,36l148,1355r25,35l199,1422r26,31l254,1484r30,29l316,1539r33,27l383,1590r35,22l454,1633r38,19l530,1670r40,16l610,1699r41,13l693,1721r43,7l779,1734r44,3l868,1738r44,-1l957,1734r42,-6l1043,1721r41,-9l1126,1699r40,-13l1206,1670r38,-18l1282,1633r35,-21l1353,1590r34,-24l1420,1539r31,-26l1481,1484r29,-31l1537,1422r26,-32l1587,1355r23,-35l1631,1284r19,-38l1668,1208r15,-40l1697,1127r11,-40l1718,1044r8,-42l1731,958r4,-44l1736,869xm1730,869r-1,45l1726,957r-6,44l1713,1043r-10,42l1692,1126r-14,40l1663,1205r-18,38l1626,1281r-21,36l1583,1353r-24,33l1534,1419r-28,31l1478,1480r-30,29l1417,1536r-33,26l1350,1585r-35,24l1279,1629r-37,19l1204,1666r-39,15l1124,1695r-41,11l1042,1716r-43,8l956,1728r-44,4l868,1733r-45,-1l780,1728r-44,-4l694,1716r-41,-10l611,1695r-40,-14l532,1666r-38,-18l456,1629r-35,-20l386,1585r-35,-23l319,1536r-31,-27l258,1480r-28,-30l202,1419r-26,-33l153,1353r-22,-36l109,1281,90,1243,73,1205,58,1166,44,1126,32,1085,22,1043r-6,-42l10,957,7,914,6,869,7,824r3,-43l16,737r6,-42l32,653,44,612,58,572,73,533,90,495r19,-38l131,421r22,-35l176,352r26,-33l230,288r28,-30l288,230r31,-28l351,176r35,-23l421,130r35,-21l494,90,532,72,571,58,611,43,653,32,694,22r42,-7l780,10,823,6,868,5r44,1l956,10r43,5l1042,22r41,10l1124,43r41,15l1204,72r38,18l1279,109r36,21l1350,153r34,23l1417,202r31,28l1478,258r28,30l1534,319r25,33l1583,386r22,35l1626,457r19,38l1663,533r15,39l1692,612r11,41l1713,695r7,42l1726,781r3,43l1730,869xe" fillcolor="#f0f0ef" stroked="f">
                <v:path arrowok="t"/>
                <o:lock v:ext="edit" verticies="t"/>
              </v:shape>
              <v:shape id="_x0000_s4222" style="position:absolute;left:10951;top:9421;width:288;height:289" coordsize="1731,1734" path="m1731,867r-1,-45l1727,779r-6,-44l1714,693r-10,-43l1692,609r-13,-40l1663,530r-17,-38l1627,454r-22,-36l1583,382r-23,-34l1533,316r-27,-31l1477,255r-30,-29l1416,199r-33,-26l1350,148r-36,-22l1279,105,1241,86,1203,68,1164,53,1124,39,1082,28,1040,18,997,10,954,4,910,1,866,,821,1,778,4r-44,6l692,18,649,28,608,39,568,53,529,68,491,86r-38,19l417,126r-35,22l348,173r-32,26l285,226r-30,29l226,285r-27,31l172,348r-23,34l126,418r-21,36l86,492,68,530,53,569,39,609,28,650,18,693r-8,42l5,779,1,822,,867r1,45l5,955r5,44l18,1041r10,43l39,1125r14,40l68,1204r18,38l105,1280r21,36l149,1352r23,34l199,1418r27,32l255,1480r30,28l316,1536r32,26l382,1586r35,22l453,1629r38,19l529,1666r39,16l608,1695r41,11l692,1716r42,8l778,1730r43,3l866,1734r44,-1l954,1730r43,-6l1040,1716r42,-10l1124,1695r40,-13l1203,1666r38,-18l1279,1629r35,-21l1350,1586r33,-24l1416,1536r31,-28l1477,1480r29,-30l1533,1418r27,-32l1583,1352r22,-36l1627,1280r19,-38l1663,1204r16,-39l1692,1125r12,-41l1714,1041r7,-42l1727,955r3,-43l1731,867xm1726,867r-1,45l1721,955r-5,44l1708,1040r-9,43l1687,1123r-14,40l1658,1202r-17,38l1622,1278r-21,36l1579,1349r-24,33l1530,1416r-27,31l1474,1476r-30,29l1412,1532r-32,26l1347,1581r-35,24l1276,1625r-38,19l1200,1662r-39,14l1121,1691r-40,11l1039,1712r-43,7l954,1724r-44,3l866,1729r-45,-2l778,1724r-43,-5l693,1712r-42,-10l610,1691r-40,-15l531,1662r-38,-18l455,1625r-35,-20l385,1581r-33,-23l319,1532r-31,-27l258,1476r-29,-29l202,1416r-25,-34l153,1349r-22,-35l110,1278,91,1240,74,1202,58,1163,45,1123,33,1083r-9,-43l16,999,10,955,7,912,6,867,7,822r3,-43l16,736r8,-42l33,651,45,611,58,571,74,532,91,494r19,-37l131,420r22,-35l177,352r25,-33l229,288r29,-30l288,229r31,-27l352,176r33,-23l420,131r35,-22l493,90,531,74,570,58,610,45,651,32r42,-9l735,15r43,-5l821,7,866,5r44,2l954,10r42,5l1039,23r42,9l1121,45r40,13l1200,74r38,16l1276,109r36,22l1347,153r33,23l1412,202r32,27l1474,258r29,30l1530,319r25,33l1579,385r22,35l1622,457r19,37l1658,532r15,39l1687,611r12,40l1708,694r8,42l1721,779r4,43l1726,867xe" fillcolor="#f0f0ef" stroked="f">
                <v:path arrowok="t"/>
                <o:lock v:ext="edit" verticies="t"/>
              </v:shape>
              <v:shape id="_x0000_s4223" style="position:absolute;left:10951;top:9421;width:288;height:288" coordsize="1724,1728" path="m1724,864r-1,-45l1720,776r-6,-44l1707,690r-10,-42l1686,607r-14,-40l1657,528r-18,-38l1620,452r-21,-36l1577,381r-24,-34l1528,314r-28,-31l1472,253r-30,-28l1411,197r-33,-26l1344,148r-35,-23l1273,104,1236,85,1198,67,1159,53,1118,38,1077,27,1036,17,993,10,950,5,906,1,862,,817,1,774,5r-44,5l688,17,647,27,605,38,565,53,526,67,488,85r-38,19l415,125r-35,23l345,171r-32,26l282,225r-30,28l224,283r-28,31l170,347r-23,34l125,416r-22,36l84,490,67,528,52,567,38,607,26,648,16,690r-6,42l4,776,1,819,,864r1,45l4,952r6,44l16,1038r10,42l38,1121r14,40l67,1200r17,38l103,1276r22,36l147,1348r23,33l196,1414r28,31l252,1475r30,29l313,1531r32,26l380,1580r35,24l450,1624r38,19l526,1661r39,15l605,1690r42,11l688,1711r42,8l774,1723r43,4l862,1728r44,-1l950,1723r43,-4l1036,1711r41,-10l1118,1690r41,-14l1198,1661r38,-18l1273,1624r36,-20l1344,1580r34,-23l1411,1531r31,-27l1472,1475r28,-30l1528,1414r25,-33l1577,1348r22,-36l1620,1276r19,-38l1657,1200r15,-39l1686,1121r11,-41l1707,1038r7,-42l1720,952r3,-43l1724,864xm1720,864r-1,45l1715,952r-5,43l1702,1037r-9,42l1681,1120r-14,39l1652,1198r-17,38l1616,1274r-21,36l1572,1345r-23,33l1523,1410r-26,32l1469,1472r-30,28l1407,1527r-32,25l1342,1577r-35,22l1270,1619r-37,19l1195,1655r-39,16l1117,1684r-41,13l1035,1705r-43,8l950,1719r-44,3l862,1723r-45,-1l774,1719r-43,-6l689,1705r-41,-8l606,1684r-39,-13l528,1655r-38,-17l454,1619r-37,-20l382,1577r-33,-25l316,1527r-31,-27l255,1472r-28,-30l200,1410r-25,-32l151,1345r-22,-35l108,1274,89,1236,72,1198,57,1159,43,1120,31,1079r-9,-42l14,995,9,952,5,909,4,864,5,820,9,776r5,-43l22,691r9,-42l43,608,57,569,72,530,89,492r19,-37l129,418r22,-35l175,350r25,-32l227,286r28,-30l285,228r31,-27l349,176r33,-24l417,130r37,-21l490,90,528,73,567,57,606,44,648,31r41,-8l731,15,774,9,817,6,862,5r44,1l950,9r42,6l1035,23r41,8l1117,44r39,13l1195,73r38,17l1270,109r37,21l1342,152r33,24l1407,201r32,27l1469,256r28,30l1523,318r26,32l1572,383r23,35l1616,455r19,37l1652,530r15,39l1681,608r12,41l1702,691r8,42l1715,776r4,44l1720,864xe" fillcolor="#f0f0ef" stroked="f">
                <v:path arrowok="t"/>
                <o:lock v:ext="edit" verticies="t"/>
              </v:shape>
              <v:shape id="_x0000_s4224" style="position:absolute;left:10952;top:9422;width:286;height:287" coordsize="1720,1724" path="m1720,862r-1,-45l1715,774r-5,-43l1702,689r-9,-43l1681,606r-14,-40l1652,527r-17,-38l1616,452r-21,-37l1573,380r-24,-33l1524,314r-27,-31l1468,253r-30,-29l1406,197r-32,-26l1341,148r-35,-22l1270,104,1232,85,1194,69,1155,53,1115,40,1075,27r-42,-9l990,10,948,5,904,2,860,,815,2,772,5r-43,5l687,18r-42,9l604,40,564,53,525,69,487,85r-38,19l414,126r-35,22l346,171r-33,26l282,224r-30,29l223,283r-27,31l171,347r-24,33l125,415r-21,37l85,489,68,527,52,566,39,606,27,646r-9,43l10,731,4,774,1,817,,862r1,45l4,950r6,44l18,1035r9,43l39,1118r13,40l68,1197r17,38l104,1273r21,36l147,1344r24,33l196,1411r27,31l252,1471r30,29l313,1527r33,26l379,1576r35,24l449,1620r38,19l525,1657r39,14l604,1686r41,11l687,1707r42,7l772,1719r43,3l860,1724r44,-2l948,1719r42,-5l1033,1707r42,-10l1115,1686r40,-15l1194,1657r38,-18l1270,1620r36,-20l1341,1576r33,-23l1406,1527r32,-27l1468,1471r29,-29l1524,1411r25,-34l1573,1344r22,-35l1616,1273r19,-38l1652,1197r15,-39l1681,1118r12,-40l1702,1035r8,-41l1715,950r4,-43l1720,862xm1715,862r-1,45l1711,949r-6,44l1698,1035r-10,42l1676,1117r-13,40l1647,1195r-16,38l1612,1270r-22,37l1569,1341r-24,34l1519,1407r-27,31l1464,1468r-30,28l1404,1524r-32,24l1338,1573r-35,22l1267,1615r-37,19l1192,1651r-38,16l1114,1680r-40,12l1033,1701r-43,8l947,1715r-44,3l860,1719r-44,-1l773,1715r-44,-6l688,1701r-42,-9l606,1680r-41,-13l527,1651r-37,-17l453,1615r-36,-20l381,1573r-33,-25l316,1524r-31,-28l255,1468r-28,-30l201,1407r-26,-32l150,1341r-22,-34l108,1270,89,1233,72,1195,57,1157,43,1117,32,1077,22,1035,14,993,9,949,7,907,5,862,7,818,9,775r5,-44l22,690,32,649,43,607,57,568,72,529,89,491r19,-37l128,418r22,-34l175,349r26,-31l227,286r28,-30l285,228r31,-26l348,176r33,-25l417,130r36,-21l490,90,527,73,565,57,606,44,646,33,688,23r41,-8l773,9,816,7,860,5r43,2l947,9r43,6l1033,23r41,10l1114,44r40,13l1192,73r38,17l1267,109r36,21l1338,151r34,25l1404,202r30,26l1464,256r28,30l1519,318r26,31l1569,384r21,34l1612,454r19,37l1647,529r16,39l1676,607r12,42l1698,690r7,41l1711,775r3,43l1715,862xe" fillcolor="#f0f0ef" stroked="f">
                <v:path arrowok="t"/>
                <o:lock v:ext="edit" verticies="t"/>
              </v:shape>
              <v:shape id="_x0000_s4225" style="position:absolute;left:10952;top:9422;width:286;height:287" coordsize="1716,1718" path="m1716,859r-1,-44l1711,771r-5,-43l1698,686r-9,-42l1677,603r-14,-39l1648,525r-17,-38l1612,450r-21,-37l1568,378r-23,-33l1519,313r-26,-32l1465,251r-30,-28l1403,196r-32,-25l1338,147r-35,-22l1266,104,1229,85,1191,68,1152,52,1113,39,1072,26r-41,-8l988,10,946,4,902,1,858,,813,1,770,4r-43,6l685,18r-41,8l602,39,563,52,524,68,486,85r-36,19l413,125r-35,22l345,171r-33,25l281,223r-30,28l223,281r-27,32l171,345r-24,33l125,413r-21,37l85,487,68,525,53,564,39,603,27,644r-9,42l10,728,5,771,1,815,,859r1,45l5,947r5,43l18,1032r9,42l39,1115r14,39l68,1193r17,38l104,1269r21,36l147,1340r24,33l196,1405r27,32l251,1467r30,28l312,1522r33,25l378,1572r35,22l450,1614r36,19l524,1650r39,16l602,1679r42,13l685,1700r42,8l770,1714r43,3l858,1718r44,-1l946,1714r42,-6l1031,1700r41,-8l1113,1679r39,-13l1191,1650r38,-17l1266,1614r37,-20l1338,1572r33,-25l1403,1522r32,-27l1465,1467r28,-30l1519,1405r26,-32l1568,1340r23,-35l1612,1269r19,-38l1648,1193r15,-39l1677,1115r12,-41l1698,1032r8,-42l1711,947r4,-43l1716,859xm1710,859r-1,44l1706,946r-6,43l1693,1031r-10,41l1672,1113r-13,40l1643,1192r-17,37l1607,1266r-20,36l1565,1336r-24,34l1516,1402r-27,31l1460,1462r-29,29l1400,1518r-32,26l1334,1567r-34,23l1264,1610r-37,19l1189,1646r-38,15l1111,1675r-40,11l1030,1696r-43,8l945,1708r-44,4l858,1713r-44,-1l771,1708r-43,-4l686,1696r-41,-10l605,1675r-40,-14l527,1646r-38,-17l452,1610r-36,-20l382,1567r-34,-23l316,1518r-31,-27l256,1462r-29,-29l200,1402r-25,-32l151,1336r-23,-34l108,1266,89,1229,73,1192,57,1153,44,1113,32,1072,22,1031,16,989,10,946,7,903,6,859,7,815r3,-43l16,729r6,-42l32,646,44,605,57,565,73,527,89,489r19,-37l128,416r23,-34l175,348r25,-32l227,285r29,-29l285,226r31,-26l348,175r34,-25l416,129r36,-21l489,89,527,72,565,57,605,43,645,32,686,22r42,-7l771,10,814,6,858,5r43,1l945,10r42,5l1030,22r41,10l1111,43r40,14l1189,72r38,17l1264,108r36,21l1334,150r34,25l1400,200r31,26l1460,256r29,29l1516,316r25,32l1565,382r22,34l1607,452r19,37l1643,527r16,38l1672,605r11,41l1693,687r7,42l1706,772r3,43l1710,859xe" fillcolor="#f0f0ef" stroked="f">
                <v:path arrowok="t"/>
                <o:lock v:ext="edit" verticies="t"/>
              </v:shape>
              <v:shape id="_x0000_s4226" style="position:absolute;left:10953;top:9422;width:285;height:286" coordsize="1710,1714" path="m1710,857r-1,-44l1706,770r-6,-44l1693,685r-10,-41l1671,602r-13,-39l1642,524r-16,-38l1607,449r-22,-36l1564,379r-24,-35l1514,313r-27,-32l1459,251r-30,-28l1399,197r-32,-26l1333,146r-35,-21l1262,104,1225,85,1187,68,1149,52,1109,39,1069,28,1028,18,985,10,942,4,898,2,855,,811,2,768,4r-44,6l683,18,641,28,601,39,560,52,522,68,485,85r-37,19l412,125r-36,21l343,171r-32,26l280,223r-30,28l222,281r-26,32l170,344r-25,35l123,413r-20,36l84,486,67,524,52,563,38,602,27,644,17,685,9,726,4,770,2,813,,857r2,45l4,944r5,44l17,1030r10,42l38,1112r14,40l67,1190r17,38l103,1265r20,37l145,1336r25,34l196,1402r26,31l250,1463r30,28l311,1519r32,24l376,1568r36,22l448,1610r37,19l522,1646r38,16l601,1675r40,12l683,1696r41,8l768,1710r43,3l855,1714r43,-1l942,1710r43,-6l1028,1696r41,-9l1109,1675r40,-13l1187,1646r38,-17l1262,1610r36,-20l1333,1568r34,-25l1399,1519r30,-28l1459,1463r28,-30l1514,1402r26,-32l1564,1336r21,-34l1607,1265r19,-37l1642,1190r16,-38l1671,1112r12,-40l1693,1030r7,-42l1706,944r3,-42l1710,857xm1705,857r-1,44l1700,944r-5,43l1687,1029r-9,41l1667,1111r-13,39l1638,1189r-17,37l1602,1263r-20,35l1560,1333r-24,34l1511,1399r-27,30l1456,1459r-30,28l1396,1514r-32,26l1330,1563r-35,23l1260,1606r-37,19l1186,1641r-39,16l1108,1671r-41,11l1027,1692r-43,6l942,1704r-44,3l855,1709r-44,-2l768,1704r-43,-6l683,1692r-40,-10l602,1671r-39,-14l524,1641r-37,-16l450,1606r-36,-20l380,1563r-34,-23l314,1514r-30,-27l254,1459r-28,-30l199,1399r-26,-32l150,1333r-22,-35l108,1263,89,1226,72,1189,56,1150,43,1111,32,1070r-9,-41l15,987,9,944,6,901,5,857,6,813,9,770r6,-43l23,686r9,-41l43,604,56,564,72,526,89,488r19,-37l128,416r22,-35l173,347r26,-32l226,285r28,-30l284,227r30,-27l346,175r34,-24l414,128r36,-20l487,89,524,73,563,57,602,43,643,32r40,-9l725,16r43,-6l811,7,855,5r43,2l942,10r42,6l1027,23r40,9l1108,43r39,14l1186,73r37,16l1260,108r35,20l1330,151r34,24l1396,200r30,27l1456,255r28,30l1511,315r25,32l1560,381r22,35l1602,451r19,37l1638,526r16,38l1667,604r11,41l1687,686r8,41l1700,770r4,43l1705,857xe" fillcolor="#f0f0ef" stroked="f">
                <v:path arrowok="t"/>
                <o:lock v:ext="edit" verticies="t"/>
              </v:shape>
              <v:shape id="_x0000_s4227" style="position:absolute;left:10953;top:9423;width:284;height:285" coordsize="1704,1708" path="m1704,854r-1,-44l1700,767r-6,-43l1687,682r-10,-41l1666,600r-13,-40l1637,522r-17,-38l1601,447r-20,-36l1559,377r-24,-34l1510,311r-27,-31l1454,251r-29,-30l1394,195r-32,-25l1328,145r-34,-21l1258,103,1221,84,1183,67,1145,52,1105,38,1065,27,1024,17,981,10,939,5,895,1,852,,808,1,765,5r-43,5l680,17,639,27,599,38,559,52,521,67,483,84r-37,19l410,124r-34,21l342,170r-32,25l279,221r-29,30l221,280r-27,31l169,343r-24,34l122,411r-20,36l83,484,67,522,51,560,38,600,26,641,16,682r-6,42l4,767,1,810,,854r1,44l4,941r6,43l16,1026r10,41l38,1108r13,40l67,1187r16,37l102,1261r20,36l145,1331r24,34l194,1397r27,31l250,1457r29,29l310,1513r32,26l376,1562r34,23l446,1605r37,19l521,1641r38,15l599,1670r40,11l680,1691r42,8l765,1703r43,4l852,1708r43,-1l939,1703r42,-4l1024,1691r41,-10l1105,1670r40,-14l1183,1641r38,-17l1258,1605r36,-20l1328,1562r34,-23l1394,1513r31,-27l1454,1457r29,-29l1510,1397r25,-32l1559,1331r22,-34l1601,1261r19,-37l1637,1187r16,-39l1666,1108r11,-41l1687,1026r7,-42l1700,941r3,-43l1704,854xm1700,854r-2,44l1695,941r-5,43l1682,1025r-9,41l1662,1107r-14,39l1633,1185r-17,37l1597,1259r-20,35l1555,1329r-24,33l1506,1394r-27,31l1451,1454r-29,28l1391,1509r-33,26l1326,1558r-35,22l1256,1600r-37,19l1182,1636r-39,16l1104,1665r-40,11l1023,1685r-42,8l939,1699r-44,3l852,1703r-44,-1l765,1699r-43,-6l681,1685r-41,-9l600,1665r-39,-13l522,1636r-37,-17l448,1600r-36,-20l378,1558r-34,-23l313,1509r-31,-27l253,1454r-28,-29l198,1394r-25,-32l149,1329r-22,-35l107,1259,88,1222,71,1185,55,1146,43,1107,31,1066r-9,-41l14,984,9,941,5,898,4,854,5,810,9,767r5,-43l22,683r9,-41l43,601,55,562,71,523,88,486r19,-37l127,414r22,-35l173,347r25,-33l225,283r28,-29l282,226r31,-27l344,173r34,-23l412,128r36,-21l485,89,522,72,561,56,600,44,640,32r41,-9l722,15,765,9,808,6,852,5r43,1l939,9r42,6l1023,23r41,9l1104,44r39,12l1182,72r37,17l1256,107r35,21l1326,150r32,23l1391,199r31,27l1451,254r28,29l1506,314r25,33l1555,379r22,35l1597,449r19,37l1633,523r15,39l1662,601r11,41l1682,683r8,41l1695,767r3,43l1700,854xe" fillcolor="#f0f0ef" stroked="f">
                <v:path arrowok="t"/>
                <o:lock v:ext="edit" verticies="t"/>
              </v:shape>
              <v:shape id="_x0000_s4228" style="position:absolute;left:10953;top:9423;width:284;height:284" coordsize="1700,1704" path="m1700,852r-1,-44l1695,765r-5,-43l1682,681r-9,-41l1662,599r-13,-40l1633,521r-17,-38l1597,446r-20,-35l1555,376r-24,-34l1506,310r-27,-30l1451,250r-30,-28l1391,195r-32,-25l1325,146r-35,-23l1255,103,1218,84,1181,68,1142,52,1103,38,1062,27r-40,-9l979,11,937,5,893,2,850,,806,2,763,5r-43,6l678,18r-40,9l597,38,558,52,519,68,482,84r-37,19l409,123r-34,23l341,170r-32,25l279,222r-30,28l221,280r-27,30l168,342r-23,34l123,411r-20,35l84,483,67,521,51,559,38,599,27,640r-9,41l10,722,4,765,1,808,,852r1,44l4,939r6,43l18,1024r9,41l38,1106r13,39l67,1184r17,37l103,1258r20,35l145,1328r23,34l194,1394r27,30l249,1454r30,28l309,1509r32,26l375,1558r34,23l445,1601r37,19l519,1636r39,16l597,1666r41,11l678,1687r42,6l763,1699r43,3l850,1704r43,-2l937,1699r42,-6l1022,1687r40,-10l1103,1666r39,-14l1181,1636r37,-16l1255,1601r35,-20l1325,1558r34,-23l1391,1509r30,-27l1451,1454r28,-30l1506,1394r25,-32l1555,1328r22,-35l1597,1258r19,-37l1633,1184r16,-39l1662,1106r11,-41l1682,1024r8,-42l1695,939r4,-43l1700,852xm1694,852r-1,44l1690,938r-5,43l1678,1023r-9,40l1656,1103r-13,41l1628,1182r-16,37l1593,1255r-20,36l1550,1326r-23,32l1501,1391r-25,30l1448,1451r-30,28l1388,1506r-33,24l1322,1554r-34,22l1253,1596r-37,19l1179,1632r-39,16l1101,1660r-40,12l1021,1681r-43,8l936,1695r-43,3l850,1698r-44,l764,1695r-42,-6l679,1681r-40,-9l599,1660r-39,-12l521,1632r-37,-17l447,1596r-36,-20l378,1554r-33,-24l312,1506r-30,-27l253,1451r-29,-30l198,1391r-25,-33l149,1326r-22,-35l107,1255,88,1219,71,1182,57,1144,43,1103,31,1063r-9,-40l14,981,10,938,7,896,5,852,7,808r3,-42l14,723r8,-42l31,641,43,601,57,561,71,522,88,485r19,-36l127,413r22,-34l173,346r25,-33l224,283r29,-30l282,225r30,-26l345,174r33,-24l411,128r36,-20l484,89,521,72,560,57,599,44,639,33,679,23r43,-8l764,11,806,7,850,6r43,1l936,11r42,4l1021,23r40,10l1101,44r39,13l1179,72r37,17l1253,108r35,20l1322,150r33,24l1388,199r30,26l1448,253r28,30l1501,313r26,33l1550,379r23,34l1593,449r19,36l1628,522r15,39l1656,601r13,40l1678,681r7,42l1690,766r3,42l1694,852xe" fillcolor="#f0f0ef" stroked="f">
                <v:path arrowok="t"/>
                <o:lock v:ext="edit" verticies="t"/>
              </v:shape>
              <v:shape id="_x0000_s4229" style="position:absolute;left:10954;top:9424;width:282;height:283" coordsize="1696,1698" path="m1696,849r-2,-44l1691,762r-5,-43l1678,678r-9,-41l1658,596r-14,-39l1629,518r-17,-37l1593,444r-20,-35l1551,374r-24,-32l1502,309r-27,-31l1447,249r-29,-28l1387,194r-33,-26l1322,145r-35,-22l1252,102,1215,84,1178,67,1139,51,1100,39,1060,27r-41,-9l977,10,935,4,891,1,848,,804,1,761,4r-43,6l677,18r-41,9l596,39,557,51,518,67,481,84r-37,18l408,123r-34,22l340,168r-31,26l278,221r-29,28l221,278r-27,31l169,342r-24,32l123,409r-20,35l84,481,67,518,51,557,39,596,27,637r-9,41l10,719,5,762,1,805,,849r1,44l5,936r5,43l18,1020r9,41l39,1102r12,39l67,1180r17,37l103,1254r20,35l145,1324r24,33l194,1389r27,31l249,1449r29,28l309,1504r31,26l374,1553r34,22l444,1595r37,19l518,1631r39,16l596,1660r40,11l677,1680r41,8l761,1694r43,3l848,1698r43,-1l935,1694r42,-6l1019,1680r41,-9l1100,1660r39,-13l1178,1631r37,-17l1252,1595r35,-20l1322,1553r32,-23l1387,1504r31,-27l1447,1449r28,-29l1502,1389r25,-32l1551,1324r22,-35l1593,1254r19,-37l1629,1180r15,-39l1658,1102r11,-41l1678,1020r8,-41l1691,936r3,-43l1696,849xm1690,849r-1,44l1686,935r-6,43l1673,1019r-10,41l1652,1100r-13,40l1624,1178r-17,36l1589,1251r-21,36l1546,1321r-23,33l1498,1385r-27,32l1444,1446r-29,28l1383,1500r-31,25l1319,1549r-35,22l1249,1591r-36,19l1176,1627r-38,14l1099,1655r-40,11l1017,1676r-41,8l934,1688r-43,4l848,1693r-44,-1l762,1688r-42,-4l678,1676r-41,-10l597,1655r-39,-14l520,1627r-37,-17l446,1591r-35,-20l377,1549r-33,-24l312,1500r-31,-26l252,1446r-28,-29l198,1385r-25,-31l150,1321r-23,-34l107,1251,88,1214,72,1178,57,1140,44,1100,32,1060,22,1019,16,978,10,935,7,893,6,849,7,805r3,-42l16,720r6,-41l32,638,44,599,57,560,72,520,88,484r19,-37l127,412r23,-35l173,344r25,-31l224,281r28,-29l281,224r31,-27l344,173r33,-24l411,127r35,-20l483,88,520,71,558,57,597,43,637,32,678,22r42,-7l762,10,804,6,848,5r43,1l934,10r42,5l1017,22r42,10l1099,43r39,14l1176,71r37,17l1249,107r35,20l1319,149r33,24l1383,197r32,27l1444,252r27,29l1498,313r25,31l1546,377r22,35l1589,447r18,37l1624,520r15,40l1652,599r11,39l1673,679r7,41l1686,763r3,42l1690,849xe" fillcolor="#f0f0ef" stroked="f">
                <v:path arrowok="t"/>
                <o:lock v:ext="edit" verticies="t"/>
              </v:shape>
              <v:shape id="_x0000_s4230" style="position:absolute;left:10954;top:9424;width:282;height:282" coordsize="1689,1692" path="m1689,846r-1,-44l1685,760r-5,-43l1673,675r-9,-40l1651,595r-13,-40l1623,516r-16,-37l1588,443r-20,-36l1545,373r-23,-33l1496,307r-25,-30l1443,247r-30,-28l1383,193r-33,-25l1317,144r-34,-22l1248,102,1211,83,1174,66,1135,51,1096,38,1056,27,1016,17,973,9,931,5,888,1,845,,801,1,759,5,717,9r-43,8l634,27,594,38,555,51,516,66,479,83r-37,19l406,122r-33,22l340,168r-33,25l277,219r-29,28l219,277r-26,30l168,340r-24,33l122,407r-20,36l83,479,66,516,52,555,38,595,26,635r-9,40l9,717,5,760,2,802,,846r2,44l5,932r4,43l17,1017r9,40l38,1097r14,41l66,1176r17,37l102,1249r20,36l144,1320r24,32l193,1385r26,30l248,1445r29,28l307,1500r33,24l373,1548r33,22l442,1590r37,19l516,1626r39,16l594,1654r40,12l674,1675r43,8l759,1689r42,3l845,1692r43,l931,1689r42,-6l1016,1675r40,-9l1096,1654r39,-12l1174,1626r37,-17l1248,1590r35,-20l1317,1548r33,-24l1383,1500r30,-27l1443,1445r28,-30l1496,1385r26,-33l1545,1320r23,-35l1588,1249r19,-36l1623,1176r15,-38l1651,1097r13,-40l1673,1017r7,-42l1685,932r3,-42l1689,846xm1685,846r-1,44l1680,932r-5,43l1668,1016r-10,40l1647,1096r-14,39l1619,1173r-17,37l1583,1247r-20,35l1541,1316r-24,34l1493,1381r-27,30l1438,1440r-29,28l1379,1495r-32,25l1314,1543r-34,23l1245,1586r-36,19l1172,1622r-38,14l1095,1649r-40,12l1014,1671r-41,6l931,1683r-43,3l845,1687r-44,-1l759,1683r-42,-6l675,1671r-40,-10l595,1649r-39,-13l518,1622r-37,-17l444,1586r-34,-20l375,1543r-32,-23l311,1495r-31,-27l251,1440r-27,-29l197,1381r-25,-31l149,1316r-22,-34l106,1247,87,1210,71,1173,56,1135,43,1096,32,1056r-9,-40l15,975,9,932,6,890,5,846,6,802,9,760r6,-43l23,676r9,-40l43,596,56,557,71,519,87,482r19,-37l127,410r22,-34l172,343r25,-32l224,281r27,-30l280,224r31,-27l343,172r32,-23l410,126r34,-20l481,88,518,70,556,56,595,43,635,31r40,-9l717,15,759,9,801,6,845,5r43,1l931,9r42,6l1014,22r41,9l1095,43r39,13l1172,70r37,18l1245,106r35,20l1314,149r33,23l1379,197r30,27l1438,251r28,30l1493,311r24,32l1541,376r22,34l1583,445r19,37l1619,519r14,38l1647,596r11,40l1668,676r7,41l1680,760r4,42l1685,846xe" fillcolor="#f0f0ef" stroked="f">
                <v:path arrowok="t"/>
                <o:lock v:ext="edit" verticies="t"/>
              </v:shape>
              <v:shape id="_x0000_s4231" style="position:absolute;left:10955;top:9425;width:280;height:281" coordsize="1684,1688" path="m1684,844r-1,-44l1680,758r-6,-43l1667,674r-10,-41l1646,594r-13,-39l1618,515r-17,-36l1583,442r-21,-35l1540,372r-23,-33l1492,308r-27,-32l1438,247r-29,-28l1377,192r-31,-24l1313,144r-35,-22l1243,102,1207,83,1170,66,1132,52,1093,38,1053,27,1011,17,970,10,928,5,885,1,842,,798,1,756,5r-42,5l672,17,631,27,591,38,552,52,514,66,477,83r-37,19l405,122r-34,22l338,168r-32,24l275,219r-29,28l218,276r-26,32l167,339r-23,33l121,407r-20,35l82,479,66,515,51,555,38,594,26,633,16,674r-6,41l4,758,1,800,,844r1,44l4,930r6,43l16,1014r10,41l38,1095r13,40l66,1173r16,36l101,1246r20,36l144,1316r23,33l192,1380r26,32l246,1441r29,28l306,1495r32,25l371,1544r34,22l440,1586r37,19l514,1622r38,14l591,1650r40,11l672,1671r42,8l756,1683r42,4l842,1688r43,-1l928,1683r42,-4l1011,1671r42,-10l1093,1650r39,-14l1170,1622r37,-17l1243,1586r35,-20l1313,1544r33,-24l1377,1495r32,-26l1438,1441r27,-29l1492,1380r25,-31l1540,1316r22,-34l1583,1246r18,-37l1618,1173r15,-38l1646,1095r11,-40l1667,1014r7,-41l1680,930r3,-42l1684,844xm1680,844r-2,44l1675,930r-5,41l1662,1013r-9,41l1642,1093r-14,39l1614,1170r-17,37l1578,1244r-20,35l1536,1313r-24,33l1488,1378r-26,30l1434,1437r-29,28l1374,1491r-31,26l1310,1539r-34,22l1241,1582r-37,19l1168,1617r-38,15l1091,1645r-39,11l1010,1665r-41,8l928,1679r-43,3l842,1683r-44,-1l756,1679r-41,-6l673,1665r-41,-9l593,1645r-39,-13l516,1617r-37,-16l443,1582r-35,-21l373,1539r-32,-22l310,1491r-31,-26l250,1437r-28,-29l196,1378r-25,-32l148,1313r-22,-34l106,1244,87,1207,70,1170,55,1132,42,1093,31,1054r-9,-41l14,971,9,930,5,888r,-44l5,800,9,758r5,-41l22,675r9,-40l42,595,55,556,70,518,87,481r19,-37l126,409r22,-34l171,342r25,-31l222,280r28,-29l279,224r31,-27l341,172r32,-23l408,127r35,-21l479,89,516,71,554,56,593,43,632,32r41,-9l715,15,756,9,798,6,842,5r43,1l928,9r41,6l1010,23r42,9l1091,43r39,13l1168,71r36,18l1241,106r35,21l1310,149r33,23l1374,197r31,27l1434,251r28,29l1488,311r24,31l1536,375r22,34l1578,444r19,37l1614,518r14,38l1642,595r11,40l1662,675r8,42l1675,758r3,42l1680,844xe" fillcolor="#f0f0ef" stroked="f">
                <v:path arrowok="t"/>
                <o:lock v:ext="edit" verticies="t"/>
              </v:shape>
            </v:group>
            <v:group id="_x0000_s4232" style="position:absolute;left:10955;top:9425;width:280;height:281" coordorigin="10955,9425" coordsize="280,281">
              <v:shape id="_x0000_s4233" style="position:absolute;left:10955;top:9425;width:280;height:281" coordsize="1680,1682" path="m1680,841r-1,-44l1675,755r-5,-43l1663,671r-10,-40l1642,591r-14,-39l1614,514r-17,-37l1578,440r-20,-35l1536,371r-24,-33l1488,306r-27,-30l1433,246r-29,-27l1374,192r-32,-25l1309,144r-34,-23l1240,101,1204,83,1167,65,1129,51,1090,38,1050,26r-41,-9l968,10,926,4,883,1,840,,796,1,754,4r-42,6l670,17r-40,9l590,38,551,51,513,65,476,83r-37,18l405,121r-35,23l338,167r-32,25l275,219r-29,27l219,276r-27,30l167,338r-23,33l122,405r-21,35l82,477,66,514,51,552,38,591,27,631r-9,40l10,712,4,755,1,797,,841r1,44l4,927r6,43l18,1011r9,40l38,1091r13,39l66,1168r16,37l101,1242r21,35l144,1311r23,34l192,1376r27,30l246,1435r29,28l306,1490r32,25l370,1538r35,23l439,1581r37,19l513,1617r38,14l590,1644r40,12l670,1666r42,6l754,1678r42,3l840,1682r43,-1l926,1678r42,-6l1009,1666r41,-10l1090,1644r39,-13l1167,1617r37,-17l1240,1581r35,-20l1309,1538r33,-23l1374,1490r30,-27l1433,1435r28,-29l1488,1376r24,-31l1536,1311r22,-34l1578,1242r19,-37l1614,1168r14,-38l1642,1091r11,-40l1663,1011r7,-41l1675,927r4,-42l1680,841xm1674,841r-1,44l1670,927r-5,41l1657,1010r-8,40l1637,1090r-13,38l1608,1166r-16,38l1574,1240r-20,35l1531,1308r-22,34l1483,1373r-25,30l1430,1432r-29,28l1371,1487r-31,24l1306,1535r-33,21l1238,1576r-37,19l1164,1612r-37,15l1087,1640r-39,11l1008,1660r-41,8l925,1672r-42,4l840,1677r-43,-1l755,1672r-42,-4l671,1660r-40,-9l592,1640r-39,-13l515,1612r-37,-17l442,1576r-35,-20l374,1535r-34,-24l309,1487r-30,-27l250,1432r-28,-29l196,1373r-25,-31l148,1308r-22,-33l106,1240,88,1204,71,1166,56,1128,42,1090,31,1050r-9,-40l14,968,10,927,7,885,6,841,7,799r3,-43l14,714r8,-42l31,632,42,593,56,554,71,516,88,479r18,-37l126,407r22,-33l171,340r25,-31l222,279r28,-29l279,222r30,-26l340,172r34,-24l407,126r35,-20l478,88,515,71,553,55,592,42,631,31r40,-9l713,14r42,-4l797,6,840,5r43,1l925,10r42,4l1008,22r40,9l1087,42r40,13l1164,71r37,17l1238,106r35,20l1306,148r34,24l1371,196r30,26l1430,250r28,29l1483,309r26,31l1531,374r23,33l1574,442r18,37l1608,516r16,38l1637,593r12,39l1657,672r8,42l1670,756r3,43l1674,841xe" fillcolor="#f0f0ef" stroked="f">
                <v:path arrowok="t"/>
                <o:lock v:ext="edit" verticies="t"/>
              </v:shape>
              <v:shape id="_x0000_s4234" style="position:absolute;left:10956;top:9425;width:279;height:280" coordsize="1675,1678" path="m1675,839r-2,-44l1670,753r-5,-41l1657,670r-9,-40l1637,590r-14,-39l1609,513r-17,-37l1573,439r-20,-35l1531,370r-24,-33l1483,306r-26,-31l1429,246r-29,-27l1369,192r-31,-25l1305,144r-34,-22l1236,101,1199,84,1163,66,1125,51,1086,38,1047,27r-42,-9l964,10,923,4,880,1,837,,793,1,751,4r-41,6l668,18r-41,9l588,38,549,51,511,66,474,84r-36,17l403,122r-35,22l336,167r-31,25l274,219r-29,27l217,275r-26,31l166,337r-23,33l121,404r-20,35l82,476,65,513,50,551,37,590,26,630r-9,40l9,712,4,753,,795r,44l,883r4,42l9,966r8,42l26,1049r11,39l50,1127r15,38l82,1202r19,37l121,1274r22,34l166,1341r25,32l217,1403r28,29l274,1460r31,26l336,1512r32,22l403,1556r35,21l474,1596r37,16l549,1627r39,13l627,1651r41,9l710,1668r41,6l793,1677r44,1l880,1677r43,-3l964,1668r41,-8l1047,1651r39,-11l1125,1627r38,-15l1199,1596r37,-19l1271,1556r34,-22l1338,1512r31,-26l1400,1460r29,-28l1457,1403r26,-30l1507,1341r24,-33l1553,1274r20,-35l1592,1202r17,-37l1623,1127r14,-39l1648,1049r9,-41l1665,966r5,-41l1673,883r2,-44xm1669,839r-1,42l1665,924r-6,42l1652,1007r-10,41l1631,1087r-12,39l1603,1163r-17,38l1569,1237r-20,34l1527,1305r-23,32l1479,1370r-26,30l1426,1429r-29,27l1366,1483r-32,24l1302,1531r-33,21l1234,1572r-37,19l1160,1607r-38,15l1084,1636r-40,11l1004,1656r-40,8l922,1668r-43,4l837,1673r-43,-1l752,1668r-42,-4l670,1656r-41,-9l589,1636r-38,-14l513,1607r-36,-16l440,1572r-35,-20l372,1531r-33,-24l308,1483r-31,-27l249,1429r-28,-29l194,1370r-24,-33l146,1305r-21,-34l105,1237,87,1201,71,1163,55,1126,43,1087,32,1048,21,1007,15,966,9,924,6,881,5,839,6,797,9,754r6,-42l21,671,32,631,43,591,55,553,71,515,87,478r18,-36l125,407r21,-34l170,341r24,-32l221,279r28,-29l277,222r31,-27l339,171r33,-24l405,126r35,-20l477,88,513,71,551,56,589,43,629,32,670,22r40,-7l752,10,794,6,837,5r42,1l922,10r42,5l1004,22r40,10l1084,43r38,13l1160,71r37,17l1234,106r35,20l1302,147r32,24l1366,195r31,27l1426,250r27,29l1479,309r25,32l1527,373r22,34l1569,442r17,36l1603,515r16,38l1631,591r11,40l1652,671r7,41l1665,754r3,43l1669,839xe" fillcolor="#f1f1f1" stroked="f">
                <v:path arrowok="t"/>
                <o:lock v:ext="edit" verticies="t"/>
              </v:shape>
              <v:shape id="_x0000_s4235" style="position:absolute;left:10956;top:9426;width:278;height:279" coordsize="1668,1672" path="m1668,836r-1,-42l1664,751r-5,-42l1651,667r-8,-40l1631,588r-13,-39l1602,511r-16,-37l1568,437r-20,-35l1525,369r-22,-34l1477,304r-25,-30l1424,245r-29,-28l1365,191r-31,-24l1300,143r-33,-22l1232,101,1195,83,1158,66,1121,50,1081,37,1042,26r-40,-9l961,9,919,5,877,1,834,,791,1,749,5,707,9r-42,8l625,26,586,37,547,50,509,66,472,83r-36,18l401,121r-33,22l334,167r-31,24l273,217r-29,28l216,274r-26,30l165,335r-23,34l120,402r-20,35l82,474,65,511,50,549,36,588,25,627r-9,40l8,709,4,751,1,794,,836r1,44l4,922r4,41l16,1005r9,40l36,1085r14,38l65,1161r17,38l100,1235r20,35l142,1303r23,34l190,1368r26,30l244,1427r29,28l303,1482r31,24l368,1530r33,21l436,1571r36,19l509,1607r38,15l586,1635r39,11l665,1655r42,8l749,1667r42,4l834,1672r43,-1l919,1667r42,-4l1002,1655r40,-9l1081,1635r40,-13l1158,1607r37,-17l1232,1571r35,-20l1300,1530r34,-24l1365,1482r30,-27l1424,1427r28,-29l1477,1368r26,-31l1525,1303r23,-33l1568,1235r18,-36l1602,1161r16,-38l1631,1085r12,-40l1651,1005r8,-42l1664,922r3,-42l1668,836xm1664,836r-1,42l1659,921r-5,41l1647,1004r-10,40l1626,1083r-12,39l1598,1160r-17,37l1563,1233r-20,34l1522,1301r-23,32l1474,1365r-26,30l1421,1424r-29,28l1361,1477r-31,25l1298,1525r-34,22l1229,1567r-36,18l1156,1601r-37,16l1080,1629r-39,12l1001,1651r-41,6l919,1663r-43,3l834,1667r-43,-1l749,1663r-41,-6l667,1651r-41,-10l587,1629r-39,-12l511,1601r-36,-16l439,1567r-36,-20l370,1525r-33,-23l306,1477r-30,-25l247,1424r-27,-29l194,1365r-25,-32l146,1301r-22,-34l104,1233,87,1197,70,1160,54,1122,42,1083,31,1044,21,1004,14,962,8,921,5,878,4,836,5,794,8,751r6,-41l21,668,31,628,42,589,54,550,70,513,87,476r17,-36l124,405r22,-34l169,339r25,-32l220,277r27,-29l276,221r30,-26l337,170r33,-24l403,125r36,-20l475,87,511,71,548,55,587,43,626,31,667,21r41,-6l749,9,791,6,834,5r42,1l919,9r41,6l1001,21r40,10l1080,43r39,12l1156,71r37,16l1229,105r35,20l1298,146r32,24l1361,195r31,26l1421,248r27,29l1474,307r25,32l1522,371r21,34l1563,440r18,36l1598,513r16,37l1626,589r11,39l1647,668r7,42l1659,751r4,43l1664,836xe" fillcolor="#f1f1f1" stroked="f">
                <v:path arrowok="t"/>
                <o:lock v:ext="edit" verticies="t"/>
              </v:shape>
              <v:shape id="_x0000_s4236" style="position:absolute;left:10956;top:9426;width:278;height:278" coordsize="1664,1668" path="m1664,834r-1,-42l1660,749r-6,-42l1647,666r-10,-40l1626,586r-12,-38l1598,510r-17,-37l1564,437r-20,-35l1522,368r-23,-32l1474,304r-26,-30l1421,245r-29,-28l1361,190r-32,-24l1297,142r-33,-21l1229,101,1192,83,1155,66,1117,51,1079,38,1039,27,999,17,959,10,917,5,874,1,832,,789,1,747,5r-42,5l665,17,624,27,584,38,546,51,508,66,472,83r-37,18l400,121r-33,21l334,166r-31,24l272,217r-28,28l216,274r-27,30l165,336r-24,32l120,402r-20,35l82,473,66,510,50,548,38,586,27,626,16,666r-6,41l4,749,1,792,,834r1,42l4,919r6,42l16,1002r11,41l38,1082r12,39l66,1158r16,38l100,1232r20,34l141,1300r24,32l189,1365r27,30l244,1424r28,27l303,1478r31,24l367,1526r33,21l435,1567r37,19l508,1602r38,15l584,1631r40,11l665,1651r40,8l747,1663r42,4l832,1668r42,-1l917,1663r42,-4l999,1651r40,-9l1079,1631r38,-14l1155,1602r37,-16l1229,1567r35,-20l1297,1526r32,-24l1361,1478r31,-27l1421,1424r27,-29l1474,1365r25,-33l1522,1300r22,-34l1564,1232r17,-36l1598,1158r16,-37l1626,1082r11,-39l1647,1002r7,-41l1660,919r3,-43l1664,834xm1658,834r-1,42l1655,919r-6,41l1642,1002r-9,39l1622,1081r-14,38l1594,1157r-17,37l1559,1228r-20,36l1518,1298r-24,32l1470,1361r-26,31l1416,1420r-29,27l1358,1473r-31,25l1294,1521r-34,21l1226,1563r-36,17l1154,1597r-38,16l1077,1625r-39,11l998,1645r-40,8l917,1659r-43,3l832,1662r-43,l747,1659r-41,-6l666,1645r-40,-9l586,1625r-39,-12l509,1597r-35,-17l438,1563r-34,-21l370,1521r-33,-23l305,1473r-29,-26l247,1420r-28,-28l194,1361r-25,-31l146,1298r-21,-34l105,1228,87,1194,70,1157,56,1119,42,1081,31,1041r-9,-39l14,960,9,919,6,876,5,834,6,792,9,749r5,-41l22,667r9,-40l42,588,56,549,70,512,87,475r18,-35l125,405r21,-34l169,339r25,-31l219,277r28,-29l276,220r29,-25l337,170r33,-23l404,125r34,-20l474,87,509,71,547,56,586,43,626,32r40,-9l706,15,747,9,789,7,832,6r42,1l917,9r41,6l998,23r40,9l1077,43r39,13l1154,71r36,16l1226,105r34,20l1294,147r33,23l1358,195r29,25l1416,248r28,29l1470,308r24,31l1518,371r21,34l1559,440r18,35l1594,512r14,37l1622,588r11,39l1642,667r7,41l1655,749r2,43l1658,834xe" fillcolor="#f1f1f1" stroked="f">
                <v:path arrowok="t"/>
                <o:lock v:ext="edit" verticies="t"/>
              </v:shape>
              <v:shape id="_x0000_s4237" style="position:absolute;left:10957;top:9427;width:276;height:277" coordsize="1660,1662" path="m1660,831r-1,-42l1655,746r-5,-41l1643,663r-10,-40l1622,584r-12,-39l1594,508r-17,-37l1559,435r-20,-35l1518,366r-23,-32l1470,302r-26,-30l1417,243r-29,-27l1357,190r-31,-25l1294,141r-34,-21l1225,100,1189,82,1152,66,1115,50,1076,38,1037,26,997,16,956,10,915,4,872,1,830,,787,1,745,4r-41,6l663,16,622,26,583,38,544,50,507,66,471,82r-36,18l399,120r-33,21l333,165r-31,25l272,216r-29,27l216,272r-26,30l165,334r-23,32l120,400r-20,35l83,471,66,508,50,545,38,584,27,623,17,663r-7,42l4,746,1,789,,831r1,42l4,916r6,41l17,999r10,40l38,1078r12,39l66,1155r17,37l100,1228r20,34l142,1296r23,32l190,1360r26,30l243,1419r29,28l302,1472r31,25l366,1520r33,22l435,1562r36,18l507,1596r37,16l583,1624r39,12l663,1646r41,6l745,1658r42,3l830,1662r42,-1l915,1658r41,-6l997,1646r40,-10l1076,1624r39,-12l1152,1596r37,-16l1225,1562r35,-20l1294,1520r32,-23l1357,1472r31,-25l1417,1419r27,-29l1470,1360r25,-32l1518,1296r21,-34l1559,1228r18,-36l1594,1155r16,-38l1622,1078r11,-39l1643,999r7,-42l1655,916r4,-43l1660,831xm1654,831r-1,42l1650,916r-5,41l1637,997r-8,41l1617,1077r-13,38l1589,1153r-16,37l1555,1224r-20,35l1514,1293r-24,32l1466,1356r-26,30l1413,1415r-29,27l1354,1468r-31,25l1291,1516r-34,21l1223,1557r-36,18l1151,1592r-38,15l1075,1620r-39,11l996,1640r-40,8l915,1652r-43,4l830,1657r-43,-1l745,1652r-41,-4l664,1640r-40,-9l584,1620r-37,-13l509,1592r-36,-17l437,1557r-34,-20l369,1516r-32,-23l306,1468r-31,-26l246,1415r-26,-29l194,1356r-24,-31l146,1293r-21,-34l105,1224,87,1190,70,1153,56,1115,42,1077,31,1038,22,997,14,957,10,916,7,873,6,831,7,789r3,-42l14,706r8,-42l31,624,42,585,56,547,70,509,87,473r18,-35l125,403r21,-34l170,337r24,-31l220,276r26,-29l275,220r31,-26l337,169r32,-23l403,125r34,-20l473,87,509,70,547,55,584,42,624,31r40,-9l704,14r41,-4l787,6,830,5r42,1l915,10r41,4l996,22r40,9l1075,42r38,13l1151,70r36,17l1223,105r34,20l1291,146r32,23l1354,194r30,26l1413,247r27,29l1466,306r24,31l1514,369r21,34l1555,438r18,35l1589,509r15,38l1617,585r12,39l1637,664r8,42l1650,747r3,42l1654,831xe" fillcolor="#f1f1f1" stroked="f">
                <v:path arrowok="t"/>
                <o:lock v:ext="edit" verticies="t"/>
              </v:shape>
              <v:shape id="_x0000_s4238" style="position:absolute;left:10957;top:9427;width:276;height:276" coordsize="1653,1656" path="m1653,828r-1,-42l1650,743r-6,-41l1637,661r-9,-40l1617,582r-14,-39l1589,506r-17,-37l1554,434r-20,-35l1513,365r-24,-32l1465,302r-26,-31l1411,242r-29,-28l1353,189r-31,-25l1289,141r-34,-22l1221,99,1185,81,1149,65,1111,50,1072,37,1033,26,993,17,953,9,912,3,869,1,827,,784,1,742,3,701,9r-40,8l621,26,581,37,542,50,504,65,469,81,433,99r-34,20l365,141r-33,23l300,189r-29,25l242,242r-28,29l189,302r-25,31l141,365r-21,34l100,434,82,469,65,506,51,543,37,582,26,621r-9,40l9,702,4,743,1,786,,828r1,42l4,913r5,41l17,996r9,39l37,1075r14,38l65,1151r17,37l100,1222r20,36l141,1292r23,32l189,1355r25,31l242,1414r29,27l300,1467r32,25l365,1515r34,21l433,1557r36,17l504,1591r38,16l581,1619r40,11l661,1639r40,8l742,1653r42,3l827,1656r42,l912,1653r41,-6l993,1639r40,-9l1072,1619r39,-12l1149,1591r36,-17l1221,1557r34,-21l1289,1515r33,-23l1353,1467r29,-26l1411,1414r28,-28l1465,1355r24,-31l1513,1292r21,-34l1554,1222r18,-34l1589,1151r14,-38l1617,1075r11,-40l1637,996r7,-42l1650,913r2,-43l1653,828xm1649,828r-1,42l1644,912r-5,41l1632,994r-9,40l1612,1073r-13,38l1584,1149r-16,37l1550,1220r-20,35l1508,1288r-23,33l1462,1352r-27,30l1408,1410r-29,28l1350,1464r-31,24l1286,1511r-33,21l1218,1552r-35,18l1147,1587r-38,14l1071,1615r-39,11l992,1635r-40,7l911,1647r-42,3l827,1652r-43,-2l743,1647r-41,-5l662,1635r-40,-9l583,1615r-38,-14l507,1587r-36,-17l435,1552r-34,-20l367,1511r-32,-23l304,1464r-29,-26l246,1410r-27,-28l192,1352r-23,-31l145,1288r-21,-33l104,1220,86,1186,69,1149,55,1111,42,1073,30,1034,22,994,15,953,9,912,6,870,5,828,6,786,9,744r6,-41l22,663r8,-41l42,583,55,545,69,507,86,472r18,-36l124,401r21,-33l169,335r23,-31l219,275r27,-29l275,219r29,-26l335,169r32,-24l401,124r34,-20l471,86,507,69,545,55,583,41,622,30r40,-9l702,14,743,9,784,6,827,4r42,2l911,9r41,5l992,21r40,9l1071,41r38,14l1147,69r36,17l1218,104r35,20l1286,145r33,24l1350,193r29,26l1408,246r27,29l1462,304r23,31l1508,368r22,33l1550,436r18,36l1584,507r15,38l1612,583r11,39l1632,663r7,40l1644,744r4,42l1649,828xe" fillcolor="#f1f1f1" stroked="f">
                <v:path arrowok="t"/>
                <o:lock v:ext="edit" verticies="t"/>
              </v:shape>
              <v:shape id="_x0000_s4239" style="position:absolute;left:10958;top:9428;width:274;height:275" coordsize="1648,1652" path="m1648,826r-1,-42l1644,742r-5,-41l1631,659r-8,-40l1611,580r-13,-38l1583,504r-16,-36l1549,433r-20,-35l1508,364r-24,-32l1460,301r-26,-30l1407,242r-29,-27l1348,189r-31,-25l1285,141r-34,-21l1217,100,1181,82,1145,65,1107,50,1069,37,1030,26,990,17,950,9,909,5,866,1,824,,781,1,739,5,698,9r-40,8l618,26,578,37,541,50,503,65,467,82r-36,18l397,120r-34,21l331,164r-31,25l269,215r-29,27l214,271r-26,30l164,332r-24,32l119,398,99,433,81,468,64,504,50,542,36,580,25,619r-9,40l8,701,4,742,1,784,,826r1,42l4,911r4,41l16,992r9,41l36,1072r14,38l64,1148r17,37l99,1219r20,35l140,1288r24,32l188,1351r26,30l240,1410r29,27l300,1463r31,25l363,1511r34,21l431,1552r36,18l503,1587r38,15l578,1615r40,11l658,1635r40,8l739,1647r42,4l824,1652r42,-1l909,1647r41,-4l990,1635r40,-9l1069,1615r38,-13l1145,1587r36,-17l1217,1552r34,-20l1285,1511r32,-23l1348,1463r30,-26l1407,1410r27,-29l1460,1351r24,-31l1508,1288r21,-34l1549,1219r18,-34l1583,1148r15,-38l1611,1072r12,-39l1631,992r8,-40l1644,911r3,-43l1648,826xm1644,826r-1,42l1639,910r-5,41l1627,991r-10,41l1607,1071r-13,38l1579,1146r-17,36l1544,1217r-20,35l1503,1285r-22,33l1456,1348r-25,30l1403,1406r-28,28l1345,1460r-31,24l1282,1507r-33,21l1214,1548r-35,18l1143,1583r-37,14l1067,1610r-38,12l989,1631r-40,6l908,1643r-42,3l824,1647r-43,-1l740,1643r-41,-6l659,1631r-40,-9l581,1610r-39,-13l505,1583r-36,-17l433,1548r-34,-20l365,1507r-31,-23l303,1460r-30,-26l245,1406r-28,-28l191,1348r-24,-30l145,1285r-22,-33l103,1217,85,1182,69,1146,54,1109,41,1071,31,1032,21,991,14,951,8,910,5,868r,-42l5,784,8,742r6,-41l21,661,31,620,41,582,54,544,69,506,85,471r18,-36l123,400r22,-33l167,335r24,-31l217,274r28,-28l273,218r30,-26l334,168r31,-23l399,124r34,-20l469,86,505,69,542,55,581,43,619,31,659,21r40,-6l740,9,781,6,824,5r42,1l908,9r41,6l989,21r40,10l1067,43r39,12l1143,69r36,17l1214,104r35,20l1282,145r32,23l1345,192r30,26l1403,246r28,28l1456,304r25,31l1503,367r21,33l1544,435r18,36l1579,506r15,38l1607,582r10,38l1627,661r7,40l1639,742r4,42l1644,826xe" fillcolor="#f1f1f1" stroked="f">
                <v:path arrowok="t"/>
                <o:lock v:ext="edit" verticies="t"/>
              </v:shape>
              <v:shape id="_x0000_s4240" style="position:absolute;left:10958;top:9428;width:274;height:275" coordsize="1644,1648" path="m1644,824r-1,-42l1639,740r-5,-41l1627,659r-9,-41l1607,579r-13,-38l1579,503r-16,-35l1545,432r-20,-35l1503,364r-23,-33l1457,300r-27,-29l1403,242r-29,-27l1345,189r-31,-24l1281,141r-33,-21l1213,100,1178,82,1142,65,1104,51,1066,37,1027,26,987,17,947,10,906,5,864,2,822,,779,2,738,5r-41,5l657,17r-40,9l578,37,540,51,502,65,466,82r-36,18l396,120r-34,21l330,165r-31,24l270,215r-29,27l214,271r-27,29l164,331r-24,33l119,397,99,432,81,468,64,503,50,541,37,579,25,618r-8,41l10,699,4,740,1,782,,824r1,42l4,908r6,41l17,990r8,40l37,1069r13,38l64,1145r17,37l99,1216r20,35l140,1284r24,33l187,1348r27,30l241,1406r29,28l299,1460r31,24l362,1507r34,21l430,1548r36,18l502,1583r38,14l578,1611r39,11l657,1631r40,7l738,1643r41,3l822,1648r42,-2l906,1643r41,-5l987,1631r40,-9l1066,1611r38,-14l1142,1583r36,-17l1213,1548r35,-20l1281,1507r33,-23l1345,1460r29,-26l1403,1406r27,-28l1457,1348r23,-31l1503,1284r22,-33l1545,1216r18,-34l1579,1145r15,-38l1607,1069r11,-39l1627,990r7,-41l1639,908r4,-42l1644,824xm1638,824r-1,42l1635,908r-6,41l1622,989r-9,39l1602,1068r-13,38l1575,1142r-17,37l1540,1214r-20,35l1499,1282r-22,31l1452,1345r-26,29l1400,1403r-29,27l1342,1455r-32,25l1278,1502r-32,22l1211,1544r-36,18l1140,1578r-37,15l1065,1606r-39,10l987,1626r-41,7l906,1639r-42,2l822,1642r-43,-1l738,1639r-40,-6l657,1626r-39,-10l579,1606r-38,-13l504,1578r-36,-16l433,1544r-35,-20l366,1502r-33,-22l302,1455r-29,-25l244,1403r-27,-29l192,1345r-25,-32l145,1282r-21,-33l104,1214,86,1179,69,1142,54,1106,42,1068,31,1028,22,989,14,949,10,908,6,866,5,824,6,782r4,-42l14,700r8,-40l31,619,42,580,54,542,69,506,86,470r18,-36l124,399r21,-32l167,335r25,-32l217,274r27,-29l273,218r29,-25l333,168r33,-22l398,124r35,-20l468,86,504,70,541,55,579,43,618,32r39,-9l698,15r40,-5l779,7,822,6r42,1l906,10r40,5l987,23r39,9l1065,43r38,12l1140,70r35,16l1211,104r35,20l1278,146r32,22l1342,193r29,25l1400,245r26,29l1452,303r25,32l1499,367r21,32l1540,434r18,36l1575,506r14,36l1602,580r11,39l1622,660r7,40l1635,740r2,42l1638,824xe" fillcolor="#f1f1f1" stroked="f">
                <v:path arrowok="t"/>
                <o:lock v:ext="edit" verticies="t"/>
              </v:shape>
              <v:shape id="_x0000_s4241" style="position:absolute;left:10959;top:9428;width:273;height:274" coordsize="1639,1642" path="m1639,821r-1,-42l1634,737r-5,-41l1622,656r-10,-41l1602,577r-13,-38l1574,501r-17,-35l1539,430r-20,-35l1498,362r-22,-32l1451,299r-25,-30l1398,241r-28,-28l1340,187r-31,-24l1277,140r-33,-21l1209,99,1174,81,1138,64,1101,50,1062,38,1024,26,984,16,944,10,903,4,861,1,819,,776,1,735,4r-41,6l654,16,614,26,576,38,537,50,500,64,464,81,428,99r-34,20l360,140r-31,23l298,187r-30,26l240,241r-28,28l186,299r-24,31l140,362r-22,33l98,430,80,466,64,501,49,539,36,577,26,615,16,656,9,696,3,737,,779r,42l,863r3,42l9,946r7,40l26,1027r10,39l49,1104r15,37l80,1177r18,35l118,1247r22,33l162,1313r24,30l212,1373r28,28l268,1429r30,26l329,1479r31,23l394,1523r34,20l464,1561r36,17l537,1592r39,13l614,1617r40,9l694,1632r41,6l776,1641r43,1l861,1641r42,-3l944,1632r40,-6l1024,1617r38,-12l1101,1592r37,-14l1174,1561r35,-18l1244,1523r33,-21l1309,1479r31,-24l1370,1429r28,-28l1426,1373r25,-30l1476,1313r22,-33l1519,1247r20,-35l1557,1177r17,-36l1589,1104r13,-38l1612,1027r10,-41l1629,946r5,-41l1638,863r1,-42xm1633,821r-1,42l1629,905r-5,40l1616,985r-9,40l1596,1063r-12,38l1570,1138r-17,37l1535,1210r-20,35l1494,1277r-23,32l1447,1340r-26,30l1394,1398r-27,26l1336,1450r-30,25l1274,1497r-33,21l1207,1538r-36,18l1136,1573r-37,15l1061,1600r-39,11l983,1620r-40,8l903,1632r-42,4l819,1637r-43,-1l735,1632r-40,-4l655,1620r-39,-9l577,1600r-38,-12l502,1573r-36,-17l431,1538r-35,-20l364,1497r-33,-22l301,1450r-30,-26l243,1398r-26,-28l191,1340r-25,-31l144,1277r-21,-32l103,1210,85,1175,68,1138,54,1101,41,1063,30,1025,21,985,14,945,9,905,6,863,5,821,6,779,9,737r5,-40l21,657r9,-39l41,578,54,540,68,504,85,468r18,-36l123,399r21,-34l166,333r25,-31l217,272r26,-28l271,218r30,-26l331,167r33,-22l396,124r35,-20l466,86,502,69,539,54,577,42,616,31r39,-9l695,14r40,-4l776,6,819,5r42,1l903,10r40,4l983,22r39,9l1061,42r38,12l1136,69r35,17l1207,104r34,20l1274,145r32,22l1336,192r31,26l1394,244r27,28l1447,302r24,31l1494,365r21,34l1535,432r18,36l1570,504r14,36l1596,578r11,40l1616,657r8,40l1629,737r3,42l1633,821xe" fillcolor="#f1f1f1" stroked="f">
                <v:path arrowok="t"/>
                <o:lock v:ext="edit" verticies="t"/>
              </v:shape>
              <v:shape id="_x0000_s4242" style="position:absolute;left:10959;top:9429;width:272;height:273" coordsize="1633,1636" path="m1633,818r-1,-42l1630,734r-6,-40l1617,654r-9,-41l1597,574r-13,-38l1570,500r-17,-36l1535,428r-20,-35l1494,361r-22,-32l1447,297r-26,-29l1395,239r-29,-27l1337,187r-32,-25l1273,140r-32,-22l1206,98,1170,80,1135,64,1098,49,1060,37,1021,26,982,17,941,9,901,4,859,1,817,,774,1,733,4,693,9r-41,8l613,26,574,37,536,49,499,64,463,80,428,98r-35,20l361,140r-33,22l297,187r-29,25l239,239r-27,29l187,297r-25,32l140,361r-21,32l99,428,81,464,64,500,49,536,37,574,26,613r-9,41l9,694,5,734,1,776,,818r1,42l5,902r4,41l17,983r9,39l37,1062r12,38l64,1136r17,37l99,1208r20,35l140,1276r22,31l187,1339r25,29l239,1397r29,27l297,1449r31,25l361,1496r32,22l428,1538r35,18l499,1572r37,15l574,1600r39,10l652,1620r41,7l733,1633r41,2l817,1636r42,-1l901,1633r40,-6l982,1620r39,-10l1060,1600r38,-13l1135,1572r35,-16l1206,1538r35,-20l1273,1496r32,-22l1337,1449r29,-25l1395,1397r26,-29l1447,1339r25,-32l1494,1276r21,-33l1535,1208r18,-35l1570,1136r14,-36l1597,1062r11,-40l1617,983r7,-40l1630,902r2,-42l1633,818xm1629,818r-1,42l1624,902r-5,40l1612,982r-9,39l1592,1059r-12,38l1565,1134r-16,37l1531,1206r-20,33l1489,1273r-22,32l1444,1335r-26,29l1391,1394r-29,26l1333,1446r-31,23l1271,1493r-34,20l1204,1533r-36,18l1133,1568r-37,14l1058,1595r-38,11l981,1615r-40,6l899,1627r-41,3l817,1632r-41,-2l734,1627r-41,-6l653,1615r-39,-9l576,1595r-38,-13l501,1568r-36,-17l430,1533r-34,-20l363,1493r-31,-24l300,1446r-29,-26l242,1394r-26,-30l190,1335r-23,-30l144,1273r-21,-34l103,1206,85,1171,70,1134,54,1097,42,1059,30,1021,22,982,15,942,9,902,6,860,5,818,6,777,9,735r6,-41l22,654r8,-39l42,577,54,539,70,502,85,466r18,-36l123,397r21,-34l167,332r23,-31l216,272r26,-30l271,216r29,-25l332,166r31,-22l396,123r34,-20l465,85,501,69,538,55,576,41,614,30r39,-9l693,15,734,9,776,6,817,4r41,2l899,9r42,6l981,21r39,9l1058,41r38,14l1133,69r35,16l1204,103r33,20l1271,144r31,22l1333,191r29,25l1391,242r27,30l1444,301r23,31l1489,363r22,34l1531,430r18,36l1565,502r15,37l1592,577r11,38l1612,654r7,40l1624,735r4,42l1629,818xe" fillcolor="#f1f1f1" stroked="f">
                <v:path arrowok="t"/>
                <o:lock v:ext="edit" verticies="t"/>
              </v:shape>
              <v:shape id="_x0000_s4243" style="position:absolute;left:10959;top:9429;width:272;height:272" coordsize="1628,1632" path="m1628,816r-1,-42l1624,732r-5,-40l1611,652r-9,-39l1591,573r-12,-38l1565,499r-17,-36l1530,427r-20,-33l1489,360r-23,-32l1442,297r-26,-30l1389,239r-27,-26l1331,187r-30,-25l1269,140r-33,-21l1202,99,1166,81,1131,64,1094,49,1056,37,1017,26,978,17,938,9,898,5,856,1,814,,771,1,730,5,690,9r-40,8l611,26,572,37,534,49,497,64,461,81,426,99r-35,20l359,140r-33,22l296,187r-30,26l238,239r-26,28l186,297r-25,31l139,360r-21,34l98,427,80,463,63,499,49,535,36,573,25,613r-9,39l9,692,4,732,1,774,,816r1,42l4,900r5,40l16,980r9,40l36,1058r13,38l63,1133r17,37l98,1205r20,35l139,1272r22,32l186,1335r26,30l238,1393r28,26l296,1445r30,25l359,1492r32,21l426,1533r35,18l497,1568r37,15l572,1595r39,11l650,1615r40,8l730,1627r41,4l814,1632r42,-1l898,1627r40,-4l978,1615r39,-9l1056,1595r38,-12l1131,1568r35,-17l1202,1533r34,-20l1269,1492r32,-22l1331,1445r31,-26l1389,1393r27,-28l1442,1335r24,-31l1489,1272r21,-32l1530,1205r18,-35l1565,1133r14,-37l1591,1058r11,-38l1611,980r8,-40l1624,900r3,-42l1628,816xm1623,816r,41l1619,899r-5,41l1607,979r-9,39l1587,1057r-14,38l1559,1131r-16,37l1526,1203r-21,33l1485,1270r-23,31l1439,1332r-26,29l1386,1389r-28,27l1328,1442r-30,23l1267,1489r-34,21l1200,1529r-36,18l1128,1564r-36,14l1055,1590r-39,12l977,1611r-40,6l896,1623r-41,3l814,1627r-41,-1l731,1623r-40,-6l651,1611r-39,-9l573,1590r-37,-12l499,1564r-35,-17l428,1529r-34,-19l361,1489r-31,-24l300,1442r-30,-26l242,1389r-27,-28l189,1332r-23,-31l142,1270r-20,-34l102,1203,84,1168,69,1131,54,1095,41,1057,30,1018,21,979,14,940,9,899,6,857,5,816,6,775,9,733r5,-40l21,653r9,-39l41,575,54,538,69,501,84,465r18,-36l122,396r20,-34l166,331r23,-30l215,271r27,-28l270,216r30,-26l330,167r31,-23l394,123r34,-20l464,85,499,69,536,55,573,42,612,30r39,-9l691,15,731,9,773,7,814,6r41,1l896,9r41,6l977,21r39,9l1055,42r37,13l1128,69r36,16l1200,103r33,20l1267,144r31,23l1328,190r30,26l1386,243r27,28l1439,301r23,30l1485,362r20,34l1526,429r17,36l1559,501r14,37l1587,575r11,39l1607,653r7,40l1619,733r4,42l1623,816xe" fillcolor="#f1f1f1" stroked="f">
                <v:path arrowok="t"/>
                <o:lock v:ext="edit" verticies="t"/>
              </v:shape>
              <v:shape id="_x0000_s4244" style="position:absolute;left:10960;top:9430;width:270;height:271" coordsize="1624,1628" path="m1624,814r-1,-41l1619,731r-5,-41l1607,650r-9,-39l1587,573r-12,-38l1560,498r-16,-36l1526,426r-20,-33l1484,359r-22,-31l1439,297r-26,-29l1386,238r-29,-26l1328,187r-31,-25l1266,140r-34,-21l1199,99,1163,81,1128,65,1091,51,1053,37,1015,26,976,17,936,11,894,5,853,2,812,,771,2,729,5r-41,6l648,17r-39,9l571,37,533,51,496,65,460,81,425,99r-34,20l358,140r-31,22l295,187r-29,25l237,238r-26,30l185,297r-23,31l139,359r-21,34l98,426,80,462,65,498,49,535,37,573,25,611r-8,39l10,690,4,731,1,773,,814r1,42l4,898r6,40l17,978r8,39l37,1055r12,38l65,1130r15,37l98,1202r20,33l139,1269r23,32l185,1331r26,29l237,1390r29,26l295,1442r32,23l358,1489r33,20l425,1529r35,18l496,1564r37,14l571,1591r38,11l648,1611r40,6l729,1623r42,3l812,1628r41,-2l894,1623r42,-6l976,1611r39,-9l1053,1591r38,-13l1128,1564r35,-17l1199,1529r33,-20l1266,1489r31,-24l1328,1442r29,-26l1386,1390r27,-30l1439,1331r23,-30l1484,1269r22,-34l1526,1202r18,-35l1560,1130r15,-37l1587,1055r11,-38l1607,978r7,-40l1619,898r4,-42l1624,814xm1618,814r-1,41l1614,897r-5,40l1602,977r-9,39l1583,1054r-14,38l1555,1129r-16,36l1521,1200r-20,33l1481,1265r-23,33l1434,1328r-25,29l1382,1385r-28,27l1325,1438r-30,24l1263,1484r-33,22l1197,1525r-36,18l1125,1558r-35,15l1052,1586r-38,11l975,1606r-40,7l894,1619r-41,2l812,1622r-41,-1l729,1619r-40,-6l649,1606r-39,-9l572,1586r-38,-13l498,1558r-35,-15l427,1525r-33,-19l361,1484r-32,-22l299,1438r-29,-26l242,1385r-27,-28l189,1328r-23,-30l143,1265r-20,-32l102,1200,85,1165,69,1129,54,1092,41,1054,31,1016,22,977,14,937,10,897,7,855,5,814,7,773r3,-42l14,691r8,-40l31,612,41,574,54,536,69,500,85,464r17,-36l123,395r20,-32l166,330r23,-30l215,271r27,-28l270,216r29,-26l329,167r32,-24l394,123r33,-20l463,85,498,70,534,55,572,42,610,32r39,-9l689,15r40,-4l771,7,812,6r41,1l894,11r41,4l975,23r39,9l1052,42r38,13l1125,70r36,15l1197,103r33,20l1263,143r32,24l1325,190r29,26l1382,243r27,28l1434,300r24,30l1481,363r20,32l1521,428r18,36l1555,500r14,36l1583,574r10,38l1602,651r7,40l1614,731r3,42l1618,814xe" fillcolor="#f1f1f1" stroked="f">
                <v:path arrowok="t"/>
                <o:lock v:ext="edit" verticies="t"/>
              </v:shape>
              <v:shape id="_x0000_s4245" style="position:absolute;left:10960;top:9430;width:270;height:271" coordsize="1618,1621" path="m1618,810r,-41l1614,727r-5,-40l1602,647r-9,-39l1582,569r-14,-37l1554,495r-16,-36l1521,423r-21,-33l1480,356r-23,-31l1434,295r-26,-30l1381,237r-28,-27l1323,184r-30,-23l1262,138r-34,-21l1195,97,1159,79,1123,63,1087,49,1050,36,1011,24,972,15,932,9,891,3,850,1,809,,768,1,726,3,686,9r-40,6l607,24,568,36,531,49,494,63,459,79,423,97r-34,20l356,138r-31,23l295,184r-30,26l237,237r-27,28l184,295r-23,30l137,356r-20,34l97,423,79,459,64,495,49,532,36,569,25,608r-9,39l9,687,4,727,1,769,,810r1,41l4,893r5,41l16,973r9,39l36,1051r13,38l64,1125r15,37l97,1197r20,33l137,1264r24,31l184,1326r26,29l237,1383r28,27l295,1436r30,23l356,1483r33,21l423,1523r36,18l494,1558r37,14l568,1584r39,12l646,1605r40,6l726,1617r42,3l809,1621r41,-1l891,1617r41,-6l972,1605r39,-9l1050,1584r37,-12l1123,1558r36,-17l1195,1523r33,-19l1262,1483r31,-24l1323,1436r30,-26l1381,1383r27,-28l1434,1326r23,-31l1480,1264r20,-34l1521,1197r17,-35l1554,1125r14,-36l1582,1051r11,-39l1602,973r7,-39l1614,893r4,-42l1618,810xm1613,810r-1,41l1609,893r-5,40l1596,972r-9,39l1576,1049r-12,38l1550,1124r-16,36l1516,1194r-20,34l1476,1260r-22,32l1429,1323r-24,29l1378,1380r-28,27l1321,1431r-31,25l1258,1478r-32,21l1193,1518r-36,18l1122,1552r-37,15l1048,1580r-38,10l971,1599r-39,8l891,1611r-41,4l809,1616r-41,-1l726,1611r-40,-4l647,1599r-39,-9l570,1580r-38,-13l495,1552r-35,-16l425,1518r-33,-19l359,1478r-31,-22l297,1431r-29,-24l240,1380r-27,-28l189,1323r-25,-31l142,1260r-21,-32l102,1194,84,1160,68,1124,54,1087,41,1049,30,1011,21,972,14,933,9,893,6,851,5,810,6,769,9,727r5,-40l21,648r9,-39l41,571,54,533,68,496,84,461r18,-35l121,392r21,-32l164,328r25,-30l213,268r27,-28l268,213r29,-24l328,164r31,-22l392,122r33,-21l460,84,495,68,532,53,570,41,608,30r39,-9l686,13,726,9,768,5,809,4r41,1l891,9r41,4l971,21r39,9l1048,41r37,12l1122,68r35,16l1193,101r33,21l1258,142r32,22l1321,189r29,24l1378,240r27,28l1429,298r25,30l1476,360r20,32l1516,426r18,35l1550,496r14,37l1576,571r11,38l1596,648r8,39l1609,727r3,42l1613,810xe" fillcolor="#f1f1f1" stroked="f">
                <v:path arrowok="t"/>
                <o:lock v:ext="edit" verticies="t"/>
              </v:shape>
              <v:shape id="_x0000_s4246" style="position:absolute;left:10961;top:9431;width:268;height:269" coordsize="1613,1616" path="m1613,808r-1,-41l1609,725r-5,-40l1597,645r-9,-39l1578,568r-14,-38l1550,494r-16,-36l1516,422r-20,-33l1476,357r-23,-33l1429,294r-25,-29l1377,237r-28,-27l1320,184r-30,-23l1258,137r-33,-20l1192,97,1156,79,1120,64,1085,49,1047,36,1009,26,970,17,930,9,889,5,848,1,807,,766,1,724,5,684,9r-40,8l605,26,567,36,529,49,493,64,458,79,422,97r-33,20l356,137r-32,24l294,184r-29,26l237,237r-27,28l184,294r-23,30l138,357r-20,32l97,422,80,458,64,494,49,530,36,568,26,606r-9,39l9,685,5,725,2,767,,808r2,41l5,891r4,40l17,971r9,39l36,1048r13,38l64,1123r16,36l97,1194r21,33l138,1259r23,33l184,1322r26,29l237,1379r28,27l294,1432r30,24l356,1478r33,22l422,1519r36,18l493,1552r36,15l567,1580r38,11l644,1600r40,7l724,1613r42,2l807,1616r41,-1l889,1613r41,-6l970,1600r39,-9l1047,1580r38,-13l1120,1552r36,-15l1192,1519r33,-19l1258,1478r32,-22l1320,1432r29,-26l1377,1379r27,-28l1429,1322r24,-30l1476,1259r20,-32l1516,1194r18,-35l1550,1123r14,-37l1578,1048r10,-38l1597,971r7,-40l1609,891r3,-42l1613,808xm1609,808r-1,41l1604,891r-5,40l1592,970r-9,39l1572,1047r-12,37l1545,1121r-15,36l1512,1191r-19,34l1472,1257r-23,32l1425,1319r-25,29l1374,1376r-28,26l1317,1428r-30,24l1255,1474r-32,21l1189,1514r-34,18l1119,1548r-37,14l1046,1575r-38,11l969,1595r-41,6l888,1607r-40,3l807,1611r-41,-1l725,1607r-40,-6l645,1595r-39,-9l568,1575r-37,-13l495,1548r-36,-16l424,1514r-33,-19l358,1474r-31,-22l297,1428r-29,-26l240,1376r-27,-28l189,1319r-25,-30l142,1257r-21,-32l102,1191,84,1157,68,1121,54,1084,42,1047,31,1009,22,970,15,931,9,891,6,849,5,808,6,767,9,726r6,-40l22,646r9,-38l42,569,54,532,68,495,84,460r18,-34l121,392r21,-33l164,327r25,-30l213,268r27,-28l268,213r29,-24l327,164r31,-22l391,122r33,-20l459,84,495,68,531,54,568,41,606,30r39,-9l685,15,725,9,766,6,807,5r41,1l888,9r40,6l969,21r39,9l1046,41r36,13l1119,68r36,16l1189,102r34,20l1255,142r32,22l1317,189r29,24l1374,240r26,28l1425,297r24,30l1472,359r21,33l1512,426r18,34l1545,495r15,37l1572,569r11,39l1592,646r7,40l1604,726r4,41l1609,808xe" fillcolor="#f2f2f2" stroked="f">
                <v:path arrowok="t"/>
                <o:lock v:ext="edit" verticies="t"/>
              </v:shape>
              <v:shape id="_x0000_s4247" style="position:absolute;left:10961;top:9431;width:268;height:269" coordsize="1608,1612" path="m1608,806r-1,-41l1604,723r-5,-40l1591,644r-9,-39l1571,567r-12,-38l1545,492r-16,-35l1511,422r-20,-34l1471,356r-22,-32l1424,294r-24,-30l1373,236r-28,-27l1316,185r-31,-25l1253,138r-32,-20l1188,97,1152,80,1117,64,1080,49,1043,37,1005,26,966,17,927,9,886,5,845,1,804,,763,1,721,5,681,9r-39,8l603,26,565,37,527,49,490,64,455,80,420,97r-33,21l354,138r-31,22l292,185r-29,24l235,236r-27,28l184,294r-25,30l137,356r-21,32l97,422,79,457,63,492,49,529,36,567,25,605r-9,39l9,683,4,723,1,765,,806r1,41l4,889r5,40l16,968r9,39l36,1045r13,38l63,1120r16,36l97,1190r19,34l137,1256r22,32l184,1319r24,29l235,1376r28,27l292,1427r31,25l354,1474r33,21l420,1514r35,18l490,1548r37,15l565,1576r38,10l642,1595r39,8l721,1607r42,4l804,1612r41,-1l886,1607r41,-4l966,1595r39,-9l1043,1576r37,-13l1117,1548r35,-16l1188,1514r33,-19l1253,1474r32,-22l1316,1427r29,-24l1373,1376r27,-28l1424,1319r25,-31l1471,1256r20,-32l1511,1190r18,-34l1545,1120r14,-37l1571,1045r11,-38l1591,968r8,-39l1604,889r3,-42l1608,806xm1603,806r-2,41l1599,888r-5,40l1587,967r-9,39l1567,1044r-12,37l1540,1118r-16,36l1507,1188r-19,34l1466,1254r-22,31l1421,1316r-26,29l1369,1373r-27,25l1313,1424r-31,23l1250,1470r-32,21l1184,1510r-33,18l1115,1544r-37,14l1041,1570r-37,12l964,1590r-39,7l885,1603r-40,2l804,1606r-41,-1l722,1603r-40,-6l643,1590r-39,-8l566,1570r-37,-12l493,1544r-36,-16l423,1510r-33,-19l358,1470r-33,-23l295,1424r-29,-26l239,1373r-26,-28l187,1316r-23,-31l141,1254r-21,-32l101,1188,83,1154,68,1118,53,1081,41,1044,30,1006,21,967,14,928,9,888,6,847,5,806,6,765,9,724r5,-40l21,645r9,-39l41,568,53,531,68,494,83,460r18,-35l120,391r21,-32l164,328r23,-32l213,267r26,-26l266,214r29,-26l325,165r33,-23l390,121r33,-19l457,84,493,68,529,54,566,42,604,30r39,-8l682,15,722,9,763,7,804,6r41,1l885,9r40,6l964,22r40,8l1041,42r37,12l1115,68r36,16l1184,102r34,19l1250,142r32,23l1313,188r29,26l1369,241r26,26l1421,296r23,32l1466,359r22,32l1507,425r17,35l1540,494r15,37l1567,568r11,38l1587,645r7,39l1599,724r2,41l1603,806xe" fillcolor="#f2f2f2" stroked="f">
                <v:path arrowok="t"/>
                <o:lock v:ext="edit" verticies="t"/>
              </v:shape>
              <v:shape id="_x0000_s4248" style="position:absolute;left:10961;top:9431;width:268;height:268" coordsize="1604,1606" path="m1604,803r-1,-41l1599,721r-5,-40l1587,641r-9,-38l1567,564r-12,-37l1540,490r-15,-35l1507,421r-19,-34l1467,354r-23,-32l1420,292r-25,-29l1369,235r-28,-27l1312,184r-30,-25l1250,137r-32,-20l1184,97,1150,79,1114,63,1077,49,1041,36,1003,25,964,16,923,10,883,4,843,1,802,,761,1,720,4r-40,6l640,16r-39,9l563,36,526,49,490,63,454,79,419,97r-33,20l353,137r-31,22l292,184r-29,24l235,235r-27,28l184,292r-25,30l137,354r-21,33l97,421,79,455,63,490,49,527,37,564,26,603r-9,38l10,681,4,721,1,762,,803r1,41l4,886r6,40l17,965r9,39l37,1042r12,37l63,1116r16,36l97,1186r19,34l137,1252r22,32l184,1314r24,29l235,1371r28,26l292,1423r30,24l353,1469r33,21l419,1509r35,18l490,1543r36,14l563,1570r38,11l640,1590r40,6l720,1602r41,3l802,1606r41,-1l883,1602r40,-6l964,1590r39,-9l1041,1570r36,-13l1114,1543r36,-16l1184,1509r34,-19l1250,1469r32,-22l1312,1423r29,-26l1369,1371r26,-28l1420,1314r24,-30l1467,1252r21,-32l1507,1186r18,-34l1540,1116r15,-37l1567,1042r11,-38l1587,965r7,-39l1599,886r4,-42l1604,803xm1598,803r-1,41l1594,885r-5,40l1583,964r-9,39l1563,1040r-13,38l1536,1114r-16,35l1502,1183r-19,33l1462,1249r-22,31l1416,1310r-24,29l1365,1367r-28,27l1308,1419r-30,23l1247,1465r-32,21l1181,1505r-33,18l1112,1538r-37,15l1038,1565r-38,11l962,1585r-39,7l883,1596r-40,4l802,1601r-41,-1l720,1596r-40,-4l641,1585r-38,-9l565,1565r-36,-12l492,1538r-36,-15l423,1505r-34,-19l357,1465r-31,-23l295,1419r-29,-25l239,1367r-27,-28l187,1310r-23,-30l142,1249r-22,-33l101,1183,84,1149,68,1114,53,1078,41,1040,30,1003,22,964,14,925,10,885,7,844,5,803,7,762r3,-41l14,681r8,-39l30,604,41,566,53,529,68,492,84,458r17,-35l120,390r22,-33l164,326r23,-30l212,267r27,-28l266,213r29,-26l326,164r31,-23l389,120r34,-19l456,83,492,68,529,53,565,41,603,31r38,-9l680,14r40,-4l761,6,802,5r41,1l883,10r40,4l962,22r38,9l1038,41r37,12l1112,68r36,15l1181,101r34,19l1247,141r31,23l1308,187r29,26l1365,239r27,28l1416,296r24,30l1462,357r21,33l1502,423r18,35l1536,492r14,37l1563,566r11,38l1583,642r6,39l1594,721r3,41l1598,803xe" fillcolor="#f2f2f2" stroked="f">
                <v:path arrowok="t"/>
                <o:lock v:ext="edit" verticies="t"/>
              </v:shape>
              <v:shape id="_x0000_s4249" style="position:absolute;left:10962;top:9432;width:266;height:267" coordsize="1598,1600" path="m1598,800r-2,-41l1594,718r-5,-40l1582,639r-9,-39l1562,562r-12,-37l1535,488r-16,-34l1502,419r-19,-34l1461,353r-22,-31l1416,290r-26,-29l1364,235r-27,-27l1308,182r-31,-23l1245,136r-32,-21l1179,96,1146,78,1110,62,1073,48,1036,36,999,24,959,16,920,9,880,3,840,1,799,,758,1,717,3,677,9r-39,7l599,24,561,36,524,48,488,62,452,78,418,96r-33,19l353,136r-33,23l290,182r-29,26l234,235r-26,26l182,290r-23,32l136,353r-21,32l96,419,78,454,63,488,48,525,36,562,25,600r-9,39l9,678,4,718,1,759,,800r1,41l4,882r5,40l16,961r9,39l36,1038r12,37l63,1112r15,36l96,1182r19,34l136,1248r23,31l182,1310r26,29l234,1367r27,25l290,1418r30,23l353,1464r32,21l418,1504r34,18l488,1538r36,14l561,1564r38,12l638,1584r39,7l717,1597r41,2l799,1600r41,-1l880,1597r40,-6l959,1584r40,-8l1036,1564r37,-12l1110,1538r36,-16l1179,1504r34,-19l1245,1464r32,-23l1308,1418r29,-26l1364,1367r26,-28l1416,1310r23,-31l1461,1248r22,-32l1502,1182r17,-34l1535,1112r15,-37l1562,1038r11,-38l1582,961r7,-39l1594,882r2,-41l1598,800xm1593,800r-1,41l1589,882r-5,39l1576,961r-9,38l1557,1037r-12,37l1531,1110r-16,35l1497,1179r-19,33l1457,1245r-22,31l1411,1306r-24,29l1360,1362r-27,27l1304,1413r-30,24l1243,1459r-33,22l1177,1500r-33,17l1108,1533r-36,15l1035,1560r-38,10l958,1579r-39,8l880,1591r-40,4l799,1596r-41,-1l717,1591r-39,-4l639,1579r-39,-9l562,1560r-36,-12l490,1533r-36,-16l421,1500r-34,-19l355,1459r-31,-22l294,1413r-29,-24l238,1362r-27,-27l186,1306r-23,-30l141,1245r-21,-33l101,1179,83,1145,67,1110,53,1074,40,1037,30,999,21,961,14,921,9,882,6,841,5,800,6,759,9,718r5,-39l21,640r9,-39l40,563,53,526,67,490,83,456r18,-35l120,388r21,-33l163,324r23,-30l211,266r27,-28l265,211r29,-25l324,163r31,-22l387,119r34,-19l454,83,490,67,526,52,562,40,600,30r39,-9l678,13,717,9,758,5,799,4r41,1l880,9r39,4l958,21r39,9l1035,40r37,12l1108,67r36,16l1177,100r33,19l1243,141r31,22l1304,186r29,25l1360,238r27,28l1411,294r24,30l1457,355r21,33l1497,421r18,35l1531,490r14,36l1557,563r10,38l1576,640r8,39l1589,718r3,41l1593,800xe" fillcolor="#f2f2f2" stroked="f">
                <v:path arrowok="t"/>
                <o:lock v:ext="edit" verticies="t"/>
              </v:shape>
              <v:shape id="_x0000_s4250" style="position:absolute;left:10962;top:9432;width:266;height:266" coordsize="1593,1596" path="m1593,798r-1,-41l1589,716r-5,-40l1578,637r-9,-38l1558,561r-13,-37l1531,487r-16,-34l1497,418r-19,-33l1457,352r-22,-31l1411,291r-24,-29l1360,234r-28,-26l1303,182r-30,-23l1242,136r-32,-21l1176,96,1143,78,1107,63,1070,48,1033,36,995,26,957,17,918,9,878,5,838,1,797,,756,1,715,5,675,9r-39,8l598,26,560,36,524,48,487,63,451,78,418,96r-34,19l352,136r-31,23l290,182r-29,26l234,234r-27,28l182,291r-23,30l137,352r-22,33l96,418,79,453,63,487,48,524,36,561,25,599r-8,38l9,676,5,716,2,757,,798r2,41l5,880r4,40l17,959r8,39l36,1035r12,38l63,1109r16,35l96,1178r19,33l137,1244r22,31l182,1305r25,29l234,1362r27,27l290,1414r31,23l352,1460r32,21l418,1500r33,18l487,1533r37,15l560,1560r38,11l636,1580r39,7l715,1591r41,4l797,1596r41,-1l878,1591r40,-4l957,1580r38,-9l1033,1560r37,-12l1107,1533r36,-15l1176,1500r34,-19l1242,1460r31,-23l1303,1414r29,-25l1360,1362r27,-28l1411,1305r24,-30l1457,1244r21,-33l1497,1178r18,-34l1531,1109r14,-36l1558,1035r11,-37l1578,959r6,-39l1589,880r3,-41l1593,798xm1589,798r-1,41l1584,880r-5,39l1572,958r-9,38l1553,1034r-13,37l1526,1106r-16,36l1493,1176r-19,33l1453,1242r-23,31l1407,1302r-25,29l1357,1359r-28,26l1300,1410r-30,24l1240,1455r-33,21l1174,1495r-34,18l1105,1529r-36,14l1032,1556r-38,10l956,1575r-39,6l878,1587r-40,3l797,1591r-40,-1l717,1587r-41,-6l637,1575r-38,-9l562,1556r-37,-13l489,1529r-36,-16l420,1495r-34,-19l354,1455r-30,-21l294,1410r-29,-25l237,1359r-26,-28l187,1302r-25,-29l141,1242r-21,-33l101,1176,84,1142,67,1106,54,1071,41,1034,31,996,22,958,15,919,9,880,6,839r,-41l6,758,9,718r6,-41l22,638r9,-38l41,562,54,525,67,490,84,455r17,-35l120,387r21,-33l162,324r25,-30l211,265r26,-28l265,211r29,-24l324,163r30,-22l386,120r34,-19l453,84,489,67,525,54,562,40,599,30r38,-9l676,15,717,9,757,6r40,l838,6r40,3l917,15r39,6l994,30r38,10l1069,54r36,13l1140,84r34,17l1207,120r33,21l1270,163r30,24l1329,211r28,26l1382,265r25,29l1430,324r23,30l1474,387r19,33l1510,455r16,35l1540,525r13,37l1563,600r9,38l1579,677r5,41l1588,758r1,40xe" fillcolor="#f2f2f2" stroked="f">
                <v:path arrowok="t"/>
                <o:lock v:ext="edit" verticies="t"/>
              </v:shape>
              <v:shape id="_x0000_s4251" style="position:absolute;left:10963;top:9433;width:264;height:265" coordsize="1588,1592" path="m1588,796r-1,-41l1584,714r-5,-39l1571,636r-9,-39l1552,559r-12,-37l1526,486r-16,-34l1492,417r-19,-33l1452,351r-22,-31l1406,290r-24,-28l1355,234r-27,-27l1299,182r-30,-23l1238,137r-33,-22l1172,96,1139,79,1103,63,1067,48,1030,36,992,26,953,17,914,9,875,5,835,1,794,,753,1,712,5,673,9r-39,8l595,26,557,36,521,48,485,63,449,79,416,96r-34,19l350,137r-31,22l289,182r-29,25l233,234r-27,28l181,290r-23,30l136,351r-21,33l96,417,78,452,62,486,48,522,35,559,25,597r-9,39l9,675,4,714,1,755,,796r1,41l4,878r5,39l16,957r9,38l35,1033r13,37l62,1106r16,35l96,1175r19,33l136,1241r22,31l181,1302r25,29l233,1358r27,27l289,1409r30,24l350,1455r32,22l416,1496r33,17l485,1529r36,15l557,1556r38,10l634,1575r39,8l712,1587r41,4l794,1592r41,-1l875,1587r39,-4l953,1575r39,-9l1030,1556r37,-12l1103,1529r36,-16l1172,1496r33,-19l1238,1455r31,-22l1299,1409r29,-24l1355,1358r27,-27l1406,1302r24,-30l1452,1241r21,-33l1492,1175r18,-34l1526,1106r14,-36l1552,1033r10,-38l1571,957r8,-40l1584,878r3,-41l1588,796xm1582,796r-1,40l1579,876r-5,41l1567,956r-9,38l1547,1031r-12,37l1521,1103r-17,36l1488,1173r-19,33l1448,1239r-22,30l1403,1299r-26,29l1352,1355r-28,27l1296,1406r-30,24l1234,1452r-31,20l1170,1491r-34,18l1101,1525r-36,13l1028,1551r-37,10l953,1570r-39,7l874,1583r-40,2l794,1586r-40,-1l714,1583r-41,-6l635,1570r-39,-9l560,1551r-37,-13l487,1525r-36,-16l418,1491r-34,-19l353,1452r-31,-22l292,1406r-28,-24l236,1355r-26,-27l185,1299r-24,-30l140,1239r-21,-33l100,1173,83,1139,67,1103,53,1068,41,1031,30,994,21,956,14,917,10,876,6,836,5,796,6,756r4,-40l14,675r7,-38l30,598,41,561,53,524,67,489,83,454r17,-35l119,386r21,-31l161,323r24,-30l210,265r26,-28l264,212r28,-26l322,162r31,-21l384,120r34,-19l451,84,487,67,523,54,560,42,596,31r39,-9l673,15,714,9,754,7,794,6r40,1l874,9r40,6l953,22r38,9l1028,42r37,12l1101,67r35,17l1170,101r33,19l1234,141r32,21l1296,186r28,26l1352,237r25,28l1403,293r23,30l1448,355r21,31l1488,419r16,35l1521,489r14,35l1547,561r11,37l1567,637r7,38l1579,716r2,40l1582,796xe" fillcolor="#f2f2f2" stroked="f">
                <v:path arrowok="t"/>
                <o:lock v:ext="edit" verticies="t"/>
              </v:shape>
              <v:shape id="_x0000_s4252" style="position:absolute;left:10963;top:9433;width:264;height:265" coordsize="1583,1585" path="m1583,792r-1,-40l1578,712r-5,-41l1566,632r-9,-38l1547,556r-13,-37l1520,484r-16,-35l1487,414r-19,-33l1447,348r-23,-30l1401,288r-25,-29l1351,231r-28,-26l1294,181r-30,-24l1234,135r-33,-21l1168,95,1134,78,1099,61,1063,48,1026,34,988,24,950,15,911,9,872,3,832,,791,,751,,711,3,670,9r-39,6l593,24,556,34,519,48,483,61,447,78,414,95r-34,19l348,135r-30,22l288,181r-29,24l231,231r-26,28l181,288r-25,30l135,348r-21,33l95,414,78,449,61,484,48,519,35,556,25,594r-9,38l9,671,3,712,,752r,40l,833r3,41l9,913r7,39l25,990r10,38l48,1065r13,35l78,1136r17,34l114,1203r21,33l156,1267r25,29l205,1325r26,28l259,1379r29,25l318,1428r30,21l380,1470r34,19l447,1507r36,16l519,1537r37,13l593,1560r38,9l670,1575r41,6l751,1584r40,1l832,1584r40,-3l911,1575r39,-6l988,1560r38,-10l1063,1537r36,-14l1134,1507r34,-18l1201,1470r33,-21l1264,1428r30,-24l1323,1379r28,-26l1376,1325r25,-29l1424,1267r23,-31l1468,1203r19,-33l1504,1136r16,-36l1534,1065r13,-37l1557,990r9,-38l1573,913r5,-39l1582,833r1,-41xm1577,792r-1,40l1573,872r-5,40l1562,951r-9,38l1542,1027r-13,35l1516,1098r-17,36l1482,1167r-19,34l1443,1232r-22,32l1398,1293r-25,29l1346,1349r-26,26l1291,1400r-29,23l1230,1446r-32,20l1166,1485r-34,18l1096,1518r-35,14l1025,1544r-38,11l949,1564r-39,7l871,1575r-40,4l791,1580r-40,-1l711,1575r-39,-4l632,1564r-37,-9l557,1544r-36,-12l485,1518r-35,-15l416,1485r-33,-19l351,1446r-31,-23l291,1400r-29,-25l235,1349r-26,-27l184,1293r-23,-29l139,1232r-21,-31l99,1167,83,1134,67,1098,52,1062,40,1027,29,989,20,951,13,912,9,872,6,832,4,792,6,752,9,712r4,-40l20,633r9,-38l40,558,52,522,67,486,83,451,99,417r19,-33l139,352r22,-32l184,291r25,-29l235,235r27,-26l291,184r29,-23l351,139r32,-21l416,99,450,82,485,67,521,52,557,40,595,29r37,-9l672,13,711,9,751,5,791,4r40,1l871,9r39,4l949,20r38,9l1025,40r36,12l1096,67r36,15l1166,99r32,19l1230,139r32,22l1291,184r29,25l1346,235r27,27l1398,291r23,29l1443,352r20,32l1482,417r17,34l1516,486r13,36l1542,558r11,37l1562,633r6,39l1573,712r3,40l1577,792xe" fillcolor="#f2f2f2" stroked="f">
                <v:path arrowok="t"/>
                <o:lock v:ext="edit" verticies="t"/>
              </v:shape>
              <v:shape id="_x0000_s4253" style="position:absolute;left:10964;top:9434;width:262;height:263" coordsize="1577,1580" path="m1577,790r-1,-40l1574,710r-5,-41l1562,631r-9,-39l1542,555r-12,-37l1516,483r-17,-35l1483,413r-19,-33l1443,349r-22,-32l1398,287r-26,-28l1347,231r-28,-25l1291,180r-30,-24l1229,135r-31,-21l1165,95,1131,78,1096,61,1060,48,1023,36,986,25,948,16,909,9,869,3,829,1,789,,749,1,709,3,668,9r-38,7l591,25,555,36,518,48,482,61,446,78,413,95r-34,19l348,135r-31,21l287,180r-28,26l231,231r-26,28l180,287r-24,30l135,349r-21,31l95,413,78,448,62,483,48,518,36,555,25,592r-9,39l9,669,5,710,1,750,,790r1,40l5,870r4,41l16,950r9,38l36,1025r12,37l62,1097r16,36l95,1167r19,33l135,1233r21,30l180,1293r25,29l231,1349r28,27l287,1400r30,24l348,1446r31,20l413,1485r33,18l482,1519r36,13l555,1545r36,10l630,1564r38,7l709,1577r40,2l789,1580r40,-1l869,1577r40,-6l948,1564r38,-9l1023,1545r37,-13l1096,1519r35,-16l1165,1485r33,-19l1229,1446r32,-22l1291,1400r28,-24l1347,1349r25,-27l1398,1293r23,-30l1443,1233r21,-33l1483,1167r16,-34l1516,1097r14,-35l1542,1025r11,-37l1562,950r7,-39l1574,870r2,-40l1577,790xm1573,790r-1,40l1569,870r-5,40l1556,949r-9,38l1537,1024r-12,36l1511,1096r-16,35l1478,1164r-19,33l1439,1229r-22,30l1393,1290r-24,29l1343,1345r-28,26l1287,1396r-30,23l1227,1441r-32,21l1163,1481r-34,16l1094,1514r-35,14l1022,1540r-37,11l947,1559r-39,8l869,1571r-40,3l789,1576r-40,-2l709,1571r-39,-4l630,1559r-37,-8l556,1540r-37,-12l484,1514r-35,-17l415,1481r-32,-19l350,1441r-30,-22l290,1396r-28,-25l234,1345r-25,-26l184,1290r-23,-31l139,1229r-21,-32l100,1164,83,1131,67,1096,53,1060,40,1024,30,987,21,949,14,910,9,870,6,830,5,790,6,750,9,710r5,-40l21,631r9,-38l40,556,53,521,67,485,83,449r17,-33l118,383r21,-32l161,321r23,-31l209,263r25,-28l262,209r28,-25l320,161r30,-23l383,118,415,99,449,83,484,67,519,52,556,40,593,30r37,-9l670,14,709,9,749,6,789,4r40,2l869,9r39,5l947,21r38,9l1022,40r37,12l1094,67r35,16l1163,99r32,19l1227,138r30,23l1287,184r28,25l1343,235r26,28l1393,290r24,31l1439,351r20,32l1478,416r17,33l1511,485r14,36l1537,556r10,37l1556,631r8,39l1569,710r3,40l1573,790xe" fillcolor="#f2f2f2" stroked="f">
                <v:path arrowok="t"/>
                <o:lock v:ext="edit" verticies="t"/>
              </v:shape>
              <v:shape id="_x0000_s4254" style="position:absolute;left:10964;top:9434;width:262;height:263" coordsize="1573,1576" path="m1573,788r-1,-40l1569,708r-5,-40l1558,629r-9,-38l1538,554r-13,-36l1512,482r-17,-35l1478,413r-19,-33l1439,348r-22,-32l1394,287r-25,-29l1342,231r-26,-26l1287,180r-29,-23l1226,135r-32,-21l1162,95,1128,78,1092,63,1057,48,1021,36,983,25,945,16,906,9,867,5,827,1,787,,747,1,707,5,668,9r-40,7l591,25,553,36,517,48,481,63,446,78,412,95r-33,19l347,135r-31,22l287,180r-29,25l231,231r-26,27l180,287r-23,29l135,348r-21,32l95,413,79,447,63,482,48,518,36,554,25,591r-9,38l9,668,5,708,2,748,,788r2,40l5,868r4,40l16,947r9,38l36,1023r12,35l63,1094r16,36l95,1163r19,34l135,1228r22,32l180,1289r25,29l231,1345r27,26l287,1396r29,23l347,1442r32,20l412,1481r34,18l481,1514r36,14l553,1540r38,11l628,1560r40,7l707,1571r40,4l787,1576r40,-1l867,1571r39,-4l945,1560r38,-9l1021,1540r36,-12l1092,1514r36,-15l1162,1481r32,-19l1226,1442r32,-23l1287,1396r29,-25l1342,1345r27,-27l1394,1289r23,-29l1439,1228r20,-31l1478,1163r17,-33l1512,1094r13,-36l1538,1023r11,-38l1558,947r6,-39l1569,868r3,-40l1573,788xm1568,788r-1,40l1564,868r-5,40l1552,946r-9,38l1533,1020r-12,37l1506,1093r-15,35l1474,1161r-19,33l1435,1226r-22,30l1389,1286r-24,28l1339,1341r-27,26l1283,1393r-29,22l1224,1437r-32,20l1159,1476r-33,17l1091,1509r-35,14l1019,1536r-37,10l944,1555r-38,6l867,1567r-40,3l787,1570r-40,l707,1567r-39,-6l630,1555r-38,-9l555,1536r-37,-13l482,1509r-34,-16l414,1476r-32,-19l350,1437r-31,-22l290,1393r-29,-26l235,1341r-26,-27l185,1286r-24,-30l139,1226r-20,-32l100,1161,83,1128,67,1093,53,1057,41,1020,31,984,22,946,15,908,9,868,7,828,6,788,7,748,9,708r6,-40l22,630r9,-38l41,556,53,519,67,483,83,449r17,-34l119,382r20,-31l161,320r24,-29l209,262r26,-27l261,209r29,-24l319,161r31,-22l382,119r32,-19l448,83,482,67,518,53,555,40,592,30r38,-9l668,15,707,9,747,7,787,6r40,1l867,9r39,6l944,21r38,9l1019,40r37,13l1091,67r35,16l1159,100r33,19l1224,139r30,22l1283,185r29,24l1339,235r26,27l1389,291r24,29l1435,351r20,31l1474,415r17,34l1506,483r15,36l1533,556r10,36l1552,630r7,38l1564,708r3,40l1568,788xe" fillcolor="#f2f2f2" stroked="f">
                <v:path arrowok="t"/>
                <o:lock v:ext="edit" verticies="t"/>
              </v:shape>
              <v:shape id="_x0000_s4255" style="position:absolute;left:10964;top:9434;width:262;height:262" coordsize="1568,1572" path="m1568,786r-1,-40l1564,706r-5,-40l1551,627r-9,-38l1532,552r-12,-35l1506,481r-16,-36l1473,412r-19,-33l1434,347r-22,-30l1388,286r-24,-27l1338,231r-28,-26l1282,180r-30,-23l1222,134r-32,-20l1158,95,1124,79,1089,63,1054,48,1017,36,980,26,942,17,903,10,864,5,824,2,784,,744,2,704,5r-39,5l625,17r-37,9l551,36,514,48,479,63,444,79,410,95r-32,19l345,134r-30,23l285,180r-28,25l229,231r-25,28l179,286r-23,31l134,347r-21,32l95,412,78,445,62,481,48,517,35,552,25,589r-9,38l9,666,4,706,1,746,,786r1,40l4,866r5,40l16,945r9,38l35,1020r13,36l62,1092r16,35l95,1160r18,33l134,1225r22,30l179,1286r25,29l229,1341r28,26l285,1392r30,23l345,1437r33,21l410,1477r34,16l479,1510r35,14l551,1536r37,11l625,1555r40,8l704,1567r40,3l784,1572r40,-2l864,1567r39,-4l942,1555r38,-8l1017,1536r37,-12l1089,1510r35,-17l1158,1477r32,-19l1222,1437r30,-22l1282,1392r28,-25l1338,1341r26,-26l1388,1286r24,-31l1434,1225r20,-32l1473,1160r17,-33l1506,1092r14,-36l1532,1020r10,-37l1551,945r8,-39l1564,866r3,-40l1568,786xm1562,786r-1,40l1558,865r-4,39l1547,944r-9,38l1528,1018r-12,36l1501,1090r-16,35l1469,1158r-19,33l1430,1222r-23,31l1385,1282r-24,29l1335,1338r-28,26l1279,1388r-29,23l1219,1433r-31,20l1155,1472r-33,17l1087,1505r-35,14l1016,1531r-38,10l941,1550r-39,7l863,1563r-39,2l784,1566r-40,-1l705,1563r-39,-6l627,1550r-37,-9l552,1531r-36,-12l480,1505r-34,-16l412,1472r-32,-19l349,1433r-31,-22l289,1388r-28,-24l233,1338r-26,-27l183,1282r-23,-29l138,1222r-20,-31l99,1158,82,1125,67,1090,52,1054,40,1018,30,982,21,944,14,904,10,865,6,826,5,786,6,746r4,-39l14,668r7,-40l30,592,40,555,52,518,67,482,82,447,99,414r19,-33l138,350r22,-31l183,290r24,-28l233,234r28,-26l289,184r29,-23l349,139r31,-20l412,100,446,83,480,67,516,53,552,41,590,31r37,-9l666,15r39,-5l744,7,784,6r40,1l863,10r39,5l941,22r37,9l1016,41r36,12l1087,67r35,16l1155,100r33,19l1219,139r31,22l1279,184r28,24l1335,234r26,28l1385,290r22,29l1430,350r20,31l1469,414r16,33l1501,482r15,36l1528,555r10,37l1547,628r7,40l1558,707r3,39l1562,786xe" fillcolor="#f2f2f2" stroked="f">
                <v:path arrowok="t"/>
                <o:lock v:ext="edit" verticies="t"/>
              </v:shape>
              <v:shape id="_x0000_s4256" style="position:absolute;left:10965;top:9435;width:260;height:261" coordsize="1562,1564" path="m1562,782r-1,-40l1558,702r-5,-40l1546,624r-9,-38l1527,550r-12,-37l1500,477r-15,-34l1468,409r-19,-33l1429,345r-22,-31l1383,285r-24,-29l1333,229r-27,-26l1277,179r-29,-24l1218,133r-32,-20l1153,94,1120,77,1085,61,1050,47,1013,34,976,24,938,15,900,9,861,3,821,1,781,,741,1,701,3,662,9r-38,6l586,24,549,34,512,47,476,61,442,77,408,94r-32,19l344,133r-31,22l284,179r-29,24l229,229r-26,27l179,285r-24,29l133,345r-20,31l94,409,77,443,61,477,47,513,35,550,25,586r-9,38l9,662,3,702,1,742,,782r1,40l3,862r6,40l16,940r9,38l35,1014r12,37l61,1087r16,35l94,1155r19,33l133,1220r22,30l179,1280r24,28l229,1335r26,26l284,1387r29,22l344,1431r32,20l408,1470r34,17l476,1503r36,14l549,1530r37,10l624,1549r38,6l701,1561r40,3l781,1564r40,l861,1561r39,-6l938,1549r38,-9l1013,1530r37,-13l1085,1503r35,-16l1153,1470r33,-19l1218,1431r30,-22l1277,1387r29,-26l1333,1335r26,-27l1383,1280r24,-30l1429,1220r20,-32l1468,1155r17,-33l1500,1087r15,-36l1527,1014r10,-36l1546,940r7,-38l1558,862r3,-40l1562,782xm1557,782r-1,40l1553,861r-5,39l1542,938r-9,38l1522,1013r-12,36l1496,1085r-16,34l1464,1153r-19,32l1424,1217r-21,30l1380,1277r-25,28l1330,1332r-27,26l1275,1382r-30,24l1215,1427r-31,20l1151,1466r-33,17l1083,1498r-36,15l1012,1525r-37,10l937,1544r-38,7l860,1555r-39,4l781,1560r-40,-1l702,1555r-39,-4l625,1544r-38,-9l550,1525r-36,-12l479,1498r-35,-15l411,1466r-33,-19l347,1427r-30,-21l287,1382r-28,-24l232,1332r-26,-27l182,1277r-24,-30l137,1217r-20,-32l98,1153,81,1119,66,1085,51,1049,40,1013,29,976,20,938,13,900,9,861,6,822,5,782,6,742,9,703r4,-39l20,626r9,-38l40,551,51,515,66,479,81,445,98,411r19,-32l137,347r21,-30l182,287r24,-28l232,232r27,-26l287,182r30,-22l347,137r31,-20l411,98,444,81,479,66,514,52,550,40,587,29r38,-9l663,13,702,9,741,5,781,4r40,1l860,9r39,4l937,20r38,9l1012,40r35,12l1083,66r35,15l1151,98r33,19l1215,137r30,23l1275,182r28,24l1330,232r25,27l1380,287r23,30l1424,347r21,32l1464,411r16,34l1496,479r14,36l1522,551r11,37l1542,626r6,38l1553,703r3,39l1557,782xe" fillcolor="#f2f2f2" stroked="f">
                <v:path arrowok="t"/>
                <o:lock v:ext="edit" verticies="t"/>
              </v:shape>
              <v:shape id="_x0000_s4257" style="position:absolute;left:10965;top:9435;width:260;height:260" coordsize="1557,1560" path="m1557,780r-1,-40l1553,701r-4,-39l1542,622r-9,-36l1523,549r-12,-37l1496,476r-16,-35l1464,408r-19,-33l1425,344r-23,-31l1380,284r-24,-28l1330,228r-28,-26l1274,178r-29,-23l1214,133r-31,-20l1150,94,1117,77,1082,61,1047,47,1011,35,973,25,936,16,897,9,858,4,819,1,779,,739,1,700,4,661,9r-39,7l585,25,547,35,511,47,475,61,441,77,407,94r-32,19l344,133r-31,22l284,178r-28,24l228,228r-26,28l178,284r-23,29l133,344r-20,31l94,408,77,441,62,476,47,512,35,549,25,586r-9,36l9,662,5,701,1,740,,780r1,40l5,859r4,39l16,938r9,38l35,1012r12,36l62,1084r15,35l94,1152r19,33l133,1216r22,31l178,1276r24,29l228,1332r28,26l284,1382r29,23l344,1427r31,20l407,1466r34,17l475,1499r36,14l547,1525r38,10l622,1544r39,7l700,1557r39,2l779,1560r40,-1l858,1557r39,-6l936,1544r37,-9l1011,1525r36,-12l1082,1499r35,-16l1150,1466r33,-19l1214,1427r31,-22l1274,1382r28,-24l1330,1332r26,-27l1380,1276r22,-29l1425,1216r20,-31l1464,1152r16,-33l1496,1084r15,-36l1523,1012r10,-36l1542,938r7,-40l1553,859r3,-39l1557,780xm1553,780r-1,40l1549,859r-5,39l1536,936r-8,37l1517,1010r-12,37l1492,1082r-16,34l1459,1150r-19,32l1420,1214r-21,30l1376,1273r-25,28l1325,1328r-26,25l1271,1378r-29,23l1212,1423r-32,20l1148,1462r-33,16l1080,1494r-36,15l1009,1520r-37,11l935,1540r-38,7l858,1551r-39,3l779,1556r-40,-2l700,1551r-39,-4l623,1540r-37,-9l549,1520r-36,-11l478,1494r-35,-16l410,1462r-33,-19l346,1423r-30,-22l287,1378r-28,-25l232,1328r-25,-27l182,1273r-23,-29l137,1214r-20,-32l98,1150,82,1116,66,1082,53,1047,40,1010,29,973,21,936,15,898,9,859,6,820r,-40l6,740,9,701r6,-39l21,624r8,-37l40,550,53,514,66,478,82,444,98,411r19,-33l137,346r22,-30l182,287r25,-28l232,232r27,-25l287,182r29,-23l346,137r31,-20l410,98,443,82,478,66,513,52,549,40,586,29r37,-8l661,15,700,9,739,6r40,l819,6r39,3l897,15r38,6l972,29r37,11l1044,52r36,14l1115,82r33,16l1180,117r32,20l1242,159r29,23l1299,207r26,25l1351,259r25,28l1399,316r21,30l1440,378r19,33l1476,444r16,34l1505,514r12,36l1528,587r8,37l1544,662r5,39l1552,740r1,40xe" fillcolor="#f2f2f2" stroked="f">
                <v:path arrowok="t"/>
                <o:lock v:ext="edit" verticies="t"/>
              </v:shape>
              <v:shape id="_x0000_s4258" style="position:absolute;left:10966;top:9436;width:258;height:259" coordsize="1552,1556" path="m1552,778r-1,-40l1548,699r-5,-39l1537,622r-9,-38l1517,547r-12,-36l1491,475r-16,-34l1459,407r-19,-32l1419,343r-21,-30l1375,283r-25,-28l1325,228r-27,-26l1270,178r-30,-22l1210,133r-31,-20l1146,94,1113,77,1078,62,1042,48,1007,36,970,25,932,16,894,9,855,5,816,1,776,,736,1,697,5,658,9r-38,7l582,25,545,36,509,48,474,62,439,77,406,94r-33,19l342,133r-30,23l282,178r-28,24l227,228r-26,27l177,283r-24,30l132,343r-20,32l93,407,76,441,61,475,46,511,35,547,24,584r-9,38l8,660,4,699,1,738,,778r1,40l4,857r4,39l15,934r9,38l35,1009r11,36l61,1081r15,34l93,1149r19,32l132,1213r21,30l177,1273r24,28l227,1328r27,26l282,1378r30,24l342,1423r31,20l406,1462r33,17l474,1494r35,15l545,1521r37,10l620,1540r38,7l697,1551r39,4l776,1556r40,-1l855,1551r39,-4l932,1540r38,-9l1007,1521r35,-12l1078,1494r35,-15l1146,1462r33,-19l1210,1423r30,-21l1270,1378r28,-24l1325,1328r25,-27l1375,1273r23,-30l1419,1213r21,-32l1459,1149r16,-34l1491,1081r14,-36l1517,1009r11,-37l1537,934r6,-38l1548,857r3,-39l1552,778xm1547,778r-1,40l1543,857r-5,38l1531,933r-9,38l1512,1008r-12,36l1486,1079r-15,34l1454,1147r-19,32l1415,1210r-21,31l1370,1270r-23,28l1321,1324r-26,26l1267,1374r-29,23l1206,1418r-31,20l1143,1457r-33,17l1076,1490r-35,13l1005,1516r-36,11l931,1535r-38,6l855,1547r-39,2l776,1550r-40,-1l697,1547r-38,-6l621,1535r-38,-8l546,1516r-36,-13l476,1490r-35,-16l409,1457r-32,-19l345,1418r-31,-21l285,1374r-28,-24l230,1324r-25,-26l181,1270r-23,-29l137,1210r-20,-31l98,1147,81,1113,65,1079,52,1044,40,1008,30,971,21,933,14,895,8,857,6,818,5,778,6,739,8,699r6,-38l21,623r9,-38l40,549,52,512,65,477,81,443,98,410r19,-32l137,347r21,-31l181,286r24,-28l230,232r27,-26l285,182r29,-23l345,138r32,-20l409,99,441,82,476,66,510,53,546,40,583,30r38,-9l659,15,697,9,736,7,776,6r40,1l855,9r38,6l931,21r38,9l1005,40r36,13l1076,66r34,16l1143,99r32,19l1206,138r32,21l1267,182r28,24l1321,232r26,26l1370,286r24,30l1415,347r20,31l1454,410r17,33l1486,477r14,35l1512,549r10,36l1531,623r7,38l1543,699r3,40l1547,778xe" fillcolor="#f2f2f2" stroked="f">
                <v:path arrowok="t"/>
                <o:lock v:ext="edit" verticies="t"/>
              </v:shape>
              <v:shape id="_x0000_s4259" style="position:absolute;left:10966;top:9436;width:258;height:259" coordsize="1547,1550" path="m1547,774r-1,-40l1543,695r-5,-39l1530,618r-8,-37l1511,544r-12,-36l1486,472r-16,-34l1453,405r-19,-33l1414,340r-21,-30l1370,281r-25,-28l1319,226r-26,-25l1265,176r-29,-23l1206,131r-32,-20l1142,92,1109,76,1074,60,1038,46,1003,34,966,23,929,15,891,9,852,3,813,,773,,733,,694,3,655,9r-38,6l580,23,543,34,507,46,472,60,437,76,404,92r-33,19l340,131r-30,22l281,176r-28,25l226,226r-25,27l176,281r-23,29l131,340r-20,32l92,405,76,438,60,472,47,508,34,544,23,581r-8,37l9,656,3,695,,734r,40l,814r3,39l9,892r6,38l23,967r11,37l47,1041r13,35l76,1110r16,34l111,1176r20,32l153,1238r23,29l201,1295r25,27l253,1347r28,25l310,1395r30,22l371,1437r33,19l437,1472r35,16l507,1503r36,11l580,1525r37,9l655,1541r39,4l733,1548r40,2l813,1548r39,-3l891,1541r38,-7l966,1525r37,-11l1038,1503r36,-15l1109,1472r33,-16l1174,1437r32,-20l1236,1395r29,-23l1293,1347r26,-25l1345,1295r25,-28l1393,1238r21,-30l1434,1176r19,-32l1470,1110r16,-34l1499,1041r12,-37l1522,967r8,-37l1538,892r5,-39l1546,814r1,-40xm1541,774r-1,40l1537,853r-5,38l1526,929r-9,37l1507,1003r-12,36l1481,1073r-15,35l1449,1141r-19,32l1410,1204r-21,30l1366,1263r-24,28l1316,1318r-27,26l1261,1368r-29,23l1202,1412r-31,20l1139,1451r-33,17l1072,1484r-35,13l1002,1509r-37,10l928,1528r-38,7l851,1539r-39,4l773,1544r-39,-1l695,1539r-39,-4l618,1528r-37,-9l544,1509r-35,-12l474,1484r-35,-16l407,1451r-32,-19l343,1412r-30,-21l284,1368r-28,-24l230,1318r-26,-27l179,1263r-22,-29l136,1204r-20,-31l97,1141,80,1108,65,1073,51,1039,39,1003,29,966,20,929,13,891,9,853,5,814,4,774,5,735,9,696r4,-39l20,619r9,-37l39,545,51,509,65,474,80,440,97,407r19,-32l136,344r21,-30l179,285r25,-28l230,230r26,-26l284,179r29,-22l343,136r32,-20l407,97,439,80,474,64,509,51,544,39,581,29r37,-9l656,13,695,9,734,5,773,4r39,1l851,9r39,4l928,20r37,9l1002,39r35,12l1072,64r34,16l1139,97r32,19l1202,136r30,21l1261,179r28,25l1316,230r26,27l1366,285r23,29l1410,344r20,31l1449,407r17,33l1481,474r14,35l1507,545r10,37l1526,619r6,38l1537,696r3,39l1541,774xe" fillcolor="#f3f3f3" stroked="f">
                <v:path arrowok="t"/>
                <o:lock v:ext="edit" verticies="t"/>
              </v:shape>
              <v:shape id="_x0000_s4260" style="position:absolute;left:10967;top:9437;width:256;height:257" coordsize="1542,1544" path="m1542,772r-1,-39l1538,693r-5,-38l1526,617r-9,-38l1507,543r-12,-37l1481,471r-15,-34l1449,404r-19,-32l1410,341r-21,-31l1365,280r-23,-28l1316,226r-26,-26l1262,176r-29,-23l1201,132r-31,-20l1138,93,1105,76,1071,60,1036,47,1000,34,964,24,926,15,888,9,850,3,811,1,771,,731,1,692,3,654,9r-38,6l578,24,541,34,505,47,471,60,436,76,404,93r-32,19l340,132r-31,21l280,176r-28,24l225,226r-25,26l176,280r-23,30l132,341r-20,31l93,404,76,437,60,471,47,506,35,543,25,579r-9,38l9,655,3,693,1,733,,772r1,40l3,851r6,38l16,927r9,38l35,1002r12,36l60,1073r16,34l93,1141r19,32l132,1204r21,31l176,1264r24,28l225,1318r27,26l280,1368r29,23l340,1412r32,20l404,1451r32,17l471,1484r34,13l541,1510r37,11l616,1529r38,6l692,1541r39,2l771,1544r40,-1l850,1541r38,-6l926,1529r38,-8l1000,1510r36,-13l1071,1484r34,-16l1138,1451r32,-19l1201,1412r32,-21l1262,1368r28,-24l1316,1318r26,-26l1365,1264r24,-29l1410,1204r20,-31l1449,1141r17,-34l1481,1073r14,-35l1507,1002r10,-37l1526,927r7,-38l1538,851r3,-39l1542,772xm1537,772r-1,39l1533,850r-5,39l1522,926r-9,38l1503,1000r-13,36l1477,1070r-16,35l1445,1137r-19,33l1406,1201r-22,30l1362,1260r-24,28l1313,1315r-27,25l1258,1364r-29,23l1199,1409r-31,19l1136,1447r-33,17l1069,1479r-35,14l998,1505r-35,10l925,1524r-37,7l849,1535r-39,4l771,1540r-39,-1l693,1535r-39,-4l617,1524r-38,-9l543,1505r-35,-12l473,1479r-35,-15l406,1447r-32,-19l343,1409r-31,-22l283,1364r-27,-24l230,1315r-26,-27l180,1260r-23,-29l136,1201r-20,-31l97,1137,80,1105,65,1070,51,1036,39,1000,29,964,20,926,13,889,9,850,6,811,5,772,6,733,9,694r4,-38l20,618r9,-37l39,544,51,508,65,474,80,439,97,407r19,-33l136,343r21,-30l180,284r24,-28l230,230r26,-26l283,180r29,-23l343,136r31,-20l406,97,438,80,473,65,508,51,543,39,579,29r38,-9l654,13,693,9,732,5,771,4r39,1l849,9r39,4l925,20r38,9l998,39r36,12l1069,65r34,15l1136,97r32,19l1199,136r30,21l1258,180r28,24l1313,230r25,26l1362,284r22,29l1406,343r20,31l1445,407r16,32l1477,474r13,34l1503,544r10,37l1522,618r6,38l1533,694r3,39l1537,772xe" fillcolor="#f3f3f3" stroked="f">
                <v:path arrowok="t"/>
                <o:lock v:ext="edit" verticies="t"/>
              </v:shape>
              <v:shape id="_x0000_s4261" style="position:absolute;left:10967;top:9437;width:256;height:257" coordsize="1537,1540" path="m1537,770r-1,-39l1533,692r-5,-39l1522,615r-9,-37l1503,541r-12,-36l1477,470r-15,-34l1445,403r-19,-32l1406,340r-21,-30l1362,281r-24,-28l1312,226r-27,-26l1257,175r-29,-22l1198,132r-31,-20l1135,93,1102,76,1068,60,1033,47,998,35,961,25,924,16,886,9,847,5,808,1,769,,730,1,691,5,652,9r-38,7l577,25,540,35,505,47,470,60,435,76,403,93r-32,19l339,132r-30,21l280,175r-28,25l226,226r-26,27l175,281r-22,29l132,340r-20,31l93,403,76,436,61,470,47,505,35,541,25,578r-9,37l9,653,5,692,1,731,,770r1,40l5,849r4,38l16,925r9,37l35,999r12,36l61,1069r15,35l93,1137r19,32l132,1200r21,30l175,1259r25,28l226,1314r26,26l280,1364r29,23l339,1408r32,20l403,1447r32,17l470,1480r35,13l540,1505r37,10l614,1524r38,7l691,1535r39,4l769,1540r39,-1l847,1535r39,-4l924,1524r37,-9l998,1505r35,-12l1068,1480r34,-16l1135,1447r32,-19l1198,1408r30,-21l1257,1364r28,-24l1312,1314r26,-27l1362,1259r23,-29l1406,1200r20,-31l1445,1137r17,-33l1477,1069r14,-34l1503,999r10,-37l1522,925r6,-38l1533,849r3,-39l1537,770xm1532,770r,39l1528,848r-5,38l1516,924r-8,37l1498,998r-12,35l1473,1067r-16,35l1440,1134r-19,33l1401,1198r-21,30l1358,1256r-24,28l1309,1311r-27,26l1254,1360r-29,23l1196,1405r-31,19l1133,1443r-33,16l1066,1475r-35,14l995,1501r-35,10l923,1520r-38,7l847,1531r-39,3l769,1534r-39,l691,1531r-38,-4l615,1520r-37,-9l542,1501r-35,-12l472,1475r-34,-16l405,1443r-32,-19l342,1405r-29,-22l284,1360r-28,-23l229,1311r-26,-27l180,1256r-22,-28l136,1198r-20,-31l97,1134,81,1102,65,1067,52,1033,39,998,29,961,22,924,15,886,9,848,7,809,6,770,7,731,9,692r6,-38l22,616r7,-37l39,543,52,507,65,473,81,438,97,406r19,-33l136,342r22,-29l180,284r23,-28l229,229r27,-24l284,180r29,-22l342,136r31,-20l405,97,438,80,472,65,507,51,542,39,578,29r37,-8l653,15,691,9,730,7,769,6r39,1l847,9r38,6l923,21r37,8l995,39r36,12l1066,65r34,15l1133,97r32,19l1196,136r29,22l1254,180r28,25l1309,229r25,27l1358,284r22,29l1401,342r20,31l1440,406r17,32l1473,473r13,34l1498,543r10,36l1516,616r7,38l1528,692r4,39l1532,770xe" fillcolor="#f3f3f3" stroked="f">
                <v:path arrowok="t"/>
                <o:lock v:ext="edit" verticies="t"/>
              </v:shape>
              <v:shape id="_x0000_s4262" style="position:absolute;left:10967;top:9437;width:256;height:256" coordsize="1532,1536" path="m1532,768r-1,-39l1528,690r-5,-38l1517,614r-9,-37l1498,540r-13,-36l1472,470r-16,-35l1440,403r-19,-33l1401,339r-22,-30l1357,280r-24,-28l1308,226r-27,-26l1253,176r-29,-23l1194,132r-31,-20l1131,93,1098,76,1064,61,1029,47,993,35,958,25,920,16,883,9,844,5,805,1,766,,727,1,688,5,649,9r-37,7l574,25,538,35,503,47,468,61,433,76,401,93r-32,19l338,132r-31,21l278,176r-27,24l225,226r-26,26l175,280r-23,29l131,339r-20,31l92,403,75,435,60,470,46,504,34,540,24,577r-9,37l8,652,4,690,1,729,,768r1,39l4,846r4,39l15,922r9,38l34,996r12,36l60,1066r15,35l92,1133r19,33l131,1197r21,30l175,1256r24,28l225,1311r26,25l278,1360r29,23l338,1405r31,19l401,1443r32,17l468,1475r35,14l538,1501r36,10l612,1520r37,7l688,1531r39,4l766,1536r39,-1l844,1531r39,-4l920,1520r38,-9l993,1501r36,-12l1064,1475r34,-15l1131,1443r32,-19l1194,1405r30,-22l1253,1360r28,-24l1308,1311r25,-27l1357,1256r22,-29l1401,1197r20,-31l1440,1133r16,-32l1472,1066r13,-34l1498,996r10,-36l1517,922r6,-37l1528,846r3,-39l1532,768xm1527,768r-2,39l1523,846r-5,38l1511,922r-8,37l1492,995r-11,36l1467,1065r-15,34l1435,1131r-19,33l1397,1194r-21,30l1353,1253r-24,28l1304,1307r-26,25l1250,1356r-29,23l1191,1400r-30,19l1128,1438r-32,17l1063,1471r-35,13l992,1497r-37,10l919,1514r-37,7l844,1527r-39,2l766,1530r-39,-1l688,1527r-38,-6l613,1514r-37,-7l539,1497r-35,-13l470,1471r-34,-16l403,1438r-32,-19l341,1400r-30,-21l282,1356r-28,-24l228,1307r-25,-26l179,1253r-23,-29l135,1194r-19,-30l97,1131,80,1099,65,1065,51,1031,40,995,29,959,21,922,14,884,8,846,6,807,5,768,6,729,8,690r6,-38l21,615r8,-37l40,541,51,506,65,472,80,437,97,405r19,-33l135,342r21,-30l179,283r24,-28l228,229r26,-25l282,180r29,-23l341,135r30,-19l403,97,436,81,470,65,504,52,539,40,576,29r37,-8l650,15,688,9,727,7,766,6r39,1l844,9r38,6l919,21r36,8l992,40r36,12l1063,65r33,16l1128,97r33,19l1191,135r30,22l1250,180r28,24l1304,229r25,26l1353,283r23,29l1397,342r19,30l1435,405r17,32l1467,472r14,34l1492,541r11,37l1511,615r7,37l1523,690r2,39l1527,768xe" fillcolor="#f3f3f3" stroked="f">
                <v:path arrowok="t"/>
                <o:lock v:ext="edit" verticies="t"/>
              </v:shape>
              <v:shape id="_x0000_s4263" style="position:absolute;left:10968;top:9438;width:254;height:255" coordsize="1526,1528" path="m1526,764r,-39l1522,686r-4,-38l1511,610r-9,-37l1492,537r-12,-36l1467,467r-16,-35l1434,400r-19,-33l1395,336r-21,-29l1352,278r-24,-28l1303,223r-27,-26l1248,174r-29,-22l1190,130r-31,-20l1127,91,1094,74,1060,59,1025,45,989,33,954,23,917,15,879,9,841,3,802,1,763,,724,1,685,3,647,9r-38,6l572,23,536,33,501,45,466,59,432,74,399,91r-32,19l336,130r-29,22l278,174r-28,23l223,223r-26,27l174,278r-22,29l130,336r-20,31l91,400,75,432,59,467,46,501,33,537,23,573r-7,37l9,648,3,686,1,725,,764r1,39l3,842r6,38l16,918r7,37l33,992r13,35l59,1061r16,35l91,1128r19,33l130,1192r22,30l174,1250r23,28l223,1305r27,26l278,1354r29,23l336,1399r31,19l399,1437r33,16l466,1469r35,14l536,1495r36,10l609,1514r38,7l685,1525r39,3l763,1528r39,l841,1525r38,-4l917,1514r37,-9l989,1495r36,-12l1060,1469r34,-16l1127,1437r32,-19l1190,1399r29,-22l1248,1354r28,-23l1303,1305r25,-27l1352,1250r22,-28l1395,1192r20,-31l1434,1128r17,-32l1467,1061r13,-34l1492,992r10,-37l1511,918r7,-38l1522,842r4,-39l1526,764xm1521,764r-1,39l1517,842r-5,38l1506,917r-9,37l1487,990r-11,35l1461,1060r-14,34l1430,1126r-19,32l1392,1189r-21,30l1348,1248r-24,27l1299,1302r-26,24l1245,1351r-28,22l1187,1394r-31,20l1124,1432r-32,17l1058,1465r-34,13l988,1489r-36,11l916,1508r-37,7l841,1519r-39,4l763,1524r-39,-1l686,1519r-39,-4l610,1508r-37,-8l538,1489r-36,-11l467,1465r-33,-16l401,1432r-31,-18l339,1394r-30,-21l281,1351r-28,-25l226,1302r-24,-27l177,1248r-22,-29l134,1189r-19,-31l96,1126,79,1094,65,1060,50,1025,39,990,29,954,20,917,13,880,9,842,5,803,4,764,5,725,9,687r4,-38l20,611r9,-37l39,538,50,502,65,468,79,434,96,402r19,-31l134,339r21,-30l177,281r25,-28l226,226r27,-24l281,178r28,-23l339,134r31,-19l401,96,434,79,467,64,502,50,538,39,573,29r37,-9l647,13,686,9,724,5,763,4r39,1l841,9r38,4l916,20r36,9l988,39r36,11l1058,64r34,15l1124,96r32,19l1187,134r30,21l1245,178r28,24l1299,226r25,27l1348,281r23,28l1392,339r19,32l1430,402r17,32l1461,468r15,34l1487,538r10,36l1506,611r6,38l1517,687r3,38l1521,764xe" fillcolor="#f3f3f3" stroked="f">
                <v:path arrowok="t"/>
                <o:lock v:ext="edit" verticies="t"/>
              </v:shape>
              <v:shape id="_x0000_s4264" style="position:absolute;left:10968;top:9438;width:254;height:254" coordsize="1522,1524" path="m1522,762r-2,-39l1518,684r-5,-38l1506,609r-8,-37l1487,535r-11,-35l1462,466r-15,-35l1430,399r-19,-33l1392,336r-21,-30l1348,277r-24,-28l1299,223r-26,-25l1245,174r-29,-23l1186,129r-30,-19l1123,91,1091,75,1058,60,1023,46,987,34,950,23,914,15,877,9,839,3,800,1,761,,722,1,683,3,645,9r-37,6l571,23,534,34,499,46,465,60,431,75,398,91r-32,19l336,129r-30,22l277,174r-28,24l223,223r-25,26l174,277r-23,29l130,336r-19,30l92,399,75,431,60,466,46,500,35,535,24,572r-8,37l9,646,3,684,1,723,,762r1,39l3,840r6,38l16,916r8,37l35,989r11,36l60,1059r15,34l92,1125r19,33l130,1188r21,30l174,1247r24,28l223,1301r26,25l277,1350r29,23l336,1394r30,19l398,1432r33,17l465,1465r34,13l534,1491r37,10l608,1508r37,7l683,1521r39,2l761,1524r39,-1l839,1521r38,-6l914,1508r36,-7l987,1491r36,-13l1058,1465r33,-16l1123,1432r33,-19l1186,1394r30,-21l1245,1350r28,-24l1299,1301r25,-26l1348,1247r23,-29l1392,1188r19,-30l1430,1125r17,-32l1462,1059r14,-34l1487,989r11,-36l1506,916r7,-38l1518,840r2,-39l1522,762xm1517,762r-1,39l1513,839r-5,38l1502,915r-9,36l1483,988r-13,34l1457,1057r-15,34l1426,1123r-19,31l1388,1186r-21,29l1344,1244r-24,28l1295,1297r-25,26l1242,1346r-29,23l1184,1390r-32,20l1121,1428r-32,17l1055,1459r-34,15l985,1485r-36,10l914,1504r-38,7l838,1515r-38,4l761,1520r-39,-1l684,1515r-38,-4l608,1504r-36,-9l537,1485r-36,-11l466,1459r-33,-14l401,1428r-32,-18l338,1390r-29,-21l280,1346r-28,-23l227,1297r-25,-25l177,1244r-22,-29l134,1186r-19,-32l96,1123,79,1091,65,1057,51,1022,39,988,29,951,20,915,14,877,9,839,6,801r,-39l6,723,9,685r5,-38l20,610r9,-37l39,537,51,502,65,467,79,433,96,401r19,-31l134,338r21,-29l177,280r25,-26l227,227r25,-25l280,178r29,-23l338,134r31,-19l401,96,433,79,466,65,501,51,537,39,572,29r36,-9l646,13,684,9,722,5,761,4r39,1l838,9r38,4l914,20r35,9l985,39r36,12l1055,65r34,14l1121,96r31,19l1184,134r29,21l1242,178r28,24l1295,227r25,27l1344,280r23,29l1388,338r19,32l1426,401r16,32l1457,467r13,35l1483,537r10,36l1502,610r6,37l1513,685r3,38l1517,762xe" fillcolor="#f3f3f3" stroked="f">
                <v:path arrowok="t"/>
                <o:lock v:ext="edit" verticies="t"/>
              </v:shape>
              <v:shape id="_x0000_s4265" style="position:absolute;left:10969;top:9439;width:252;height:253" coordsize="1517,1520" path="m1517,760r-1,-39l1513,683r-5,-38l1502,607r-9,-37l1483,534r-11,-36l1457,464r-14,-34l1426,398r-19,-31l1388,335r-21,-30l1344,277r-24,-28l1295,222r-26,-24l1241,174r-28,-23l1183,130r-31,-19l1120,92,1088,75,1054,60,1020,46,984,35,948,25,912,16,875,9,837,5,798,1,759,,720,1,682,5,643,9r-37,7l569,25,534,35,498,46,463,60,430,75,397,92r-31,19l335,130r-30,21l277,174r-28,24l222,222r-24,27l173,277r-22,28l130,335r-19,32l92,398,75,430,61,464,46,498,35,534,25,570r-9,37l9,645,5,683,1,721,,760r1,39l5,838r4,38l16,913r9,37l35,986r11,35l61,1056r14,34l92,1122r19,32l130,1185r21,30l173,1244r25,27l222,1298r27,24l277,1347r28,22l335,1390r31,20l397,1428r33,17l463,1461r35,13l534,1485r35,11l606,1504r37,7l682,1515r38,4l759,1520r39,-1l837,1515r38,-4l912,1504r36,-8l984,1485r36,-11l1054,1461r34,-16l1120,1428r32,-18l1183,1390r30,-21l1241,1347r28,-25l1295,1298r25,-27l1344,1244r23,-29l1388,1185r19,-31l1426,1122r17,-32l1457,1056r15,-35l1483,986r10,-36l1502,913r6,-37l1513,838r3,-39l1517,760xm1512,760r-1,39l1508,837r-4,38l1497,912r-9,37l1478,985r-12,34l1453,1054r-15,33l1421,1120r-19,31l1384,1182r-22,29l1340,1241r-23,26l1292,1294r-27,25l1239,1342r-29,23l1181,1386r-32,20l1118,1424r-32,17l1052,1455r-34,13l983,1481r-36,10l911,1500r-37,6l836,1511r-38,2l759,1514r-39,-1l682,1511r-38,-5l607,1500r-37,-9l535,1481r-35,-13l466,1455r-34,-14l400,1424r-32,-18l337,1386r-29,-21l280,1342r-28,-23l227,1294r-26,-27l178,1241r-23,-30l134,1182r-20,-31l96,1120,80,1087,65,1054,52,1019,39,985,29,949,20,912,15,875,9,837,7,799,6,760,7,721,9,683r6,-38l20,608r9,-37l39,535,52,501,65,466,80,433,96,400r18,-31l134,339r21,-30l178,281r23,-28l227,227r25,-26l280,178r28,-23l337,134r31,-19l400,96,432,79,466,65,500,51,535,39,570,29r37,-9l644,15,682,9,720,7,759,6r39,1l836,9r38,6l911,20r36,9l983,39r35,12l1052,65r34,14l1118,96r31,19l1181,134r29,21l1239,178r26,23l1292,227r25,26l1340,281r22,28l1384,339r18,30l1421,400r17,33l1453,466r13,35l1478,535r10,36l1497,608r7,37l1508,683r3,38l1512,760xe" fillcolor="#f3f3f3" stroked="f">
                <v:path arrowok="t"/>
                <o:lock v:ext="edit" verticies="t"/>
              </v:shape>
              <v:shape id="_x0000_s4266" style="position:absolute;left:10969;top:9439;width:252;height:253" coordsize="1511,1516" path="m1511,758r-1,-39l1507,681r-5,-38l1496,606r-9,-37l1477,533r-13,-35l1451,463r-15,-34l1420,397r-19,-31l1382,334r-21,-29l1338,276r-24,-26l1289,223r-25,-25l1236,174r-29,-23l1178,130r-32,-19l1115,92,1083,75,1049,61,1015,47,979,35,943,25,908,16,870,9,832,5,794,1,755,,716,1,678,5,640,9r-38,7l566,25,531,35,495,47,460,61,427,75,395,92r-32,19l332,130r-29,21l274,174r-28,24l221,223r-25,27l171,276r-22,29l128,334r-19,32l90,397,73,429,59,463,45,498,33,533,23,569r-9,37l8,643,3,681,,719r,39l,797r3,38l8,873r6,38l23,947r10,37l45,1018r14,35l73,1087r17,32l109,1150r19,32l149,1211r22,29l196,1268r25,25l246,1319r28,23l303,1365r29,21l363,1406r32,18l427,1441r33,14l495,1470r36,11l566,1491r36,9l640,1507r38,4l716,1515r39,1l794,1515r38,-4l870,1507r38,-7l943,1491r36,-10l1015,1470r34,-15l1083,1441r32,-17l1146,1406r32,-20l1207,1365r29,-23l1264,1319r25,-26l1314,1268r24,-28l1361,1211r21,-29l1401,1150r19,-31l1436,1087r15,-34l1464,1018r13,-34l1487,947r9,-36l1502,873r5,-38l1510,797r1,-39xm1506,758r-2,39l1502,835r-5,38l1490,910r-8,36l1472,981r-12,35l1446,1051r-14,33l1415,1117r-18,31l1377,1178r-21,30l1334,1236r-24,28l1286,1290r-27,25l1232,1338r-28,22l1174,1382r-30,20l1113,1420r-32,16l1047,1451r-34,13l978,1477r-36,10l907,1494r-38,7l832,1507r-38,2l755,1510r-39,-1l678,1507r-37,-6l603,1494r-36,-7l532,1477r-35,-13l463,1451r-34,-15l397,1420r-31,-18l335,1382r-30,-22l277,1338r-26,-23l224,1290r-25,-26l176,1236r-22,-28l132,1178r-20,-30l95,1117,78,1084,63,1051,50,1016,38,981,28,946,20,910,13,873,9,835,5,797,4,758,5,719,9,681r4,-37l20,606r8,-36l38,534,50,500,63,465,78,432,95,399r17,-31l132,338r22,-30l176,280r23,-27l224,226r27,-25l277,178r28,-22l335,134r31,-19l397,96,429,80,463,65,497,52,532,39,567,29r36,-7l641,15r37,-5l716,7,755,6r39,1l832,10r37,5l907,22r35,7l978,39r35,13l1047,65r34,15l1113,96r31,19l1174,134r30,22l1232,178r27,23l1286,226r24,27l1334,280r22,28l1377,338r20,30l1415,399r17,33l1446,465r14,35l1472,534r10,36l1490,606r7,38l1502,681r2,38l1506,758xe" fillcolor="#f3f3f3" stroked="f">
                <v:path arrowok="t"/>
                <o:lock v:ext="edit" verticies="t"/>
              </v:shape>
              <v:shape id="_x0000_s4267" style="position:absolute;left:10969;top:9440;width:251;height:251" coordsize="1506,1508" path="m1506,754r-1,-39l1502,677r-4,-38l1491,602r-9,-37l1472,529r-12,-34l1447,460r-15,-33l1415,394r-19,-31l1378,333r-22,-30l1334,275r-23,-28l1286,221r-27,-26l1233,172r-29,-23l1175,128r-32,-19l1112,90,1080,73,1046,59,1012,45,977,33,941,23,905,14,868,9,830,3,792,1,753,,714,1,676,3,638,9r-37,5l564,23,529,33,494,45,460,59,426,73,394,90r-32,19l331,128r-29,21l274,172r-28,23l221,221r-26,26l172,275r-23,28l128,333r-20,30l90,394,74,427,59,460,46,495,33,529,23,565r-9,37l9,639,3,677,1,715,,754r1,39l3,831r6,38l14,906r9,37l33,979r13,34l59,1048r15,33l90,1114r18,31l128,1176r21,29l172,1235r23,26l221,1288r25,25l274,1336r28,23l331,1380r31,20l394,1418r32,17l460,1449r34,13l529,1475r35,10l601,1494r37,6l676,1505r38,2l753,1508r39,-1l830,1505r38,-5l905,1494r36,-9l977,1475r35,-13l1046,1449r34,-14l1112,1418r31,-18l1175,1380r29,-21l1233,1336r26,-23l1286,1288r25,-27l1334,1235r22,-30l1378,1176r18,-31l1415,1114r17,-33l1447,1048r13,-35l1472,979r10,-36l1491,906r7,-37l1502,831r3,-38l1506,754xm1501,754r-1,39l1497,831r-5,37l1486,905r-8,37l1468,977r-12,35l1442,1046r-14,33l1411,1112r-18,31l1373,1173r-21,29l1331,1231r-25,27l1282,1284r-26,25l1229,1333r-29,22l1171,1375r-30,20l1110,1413r-33,17l1044,1445r-33,13l975,1470r-35,10l903,1488r-36,7l830,1499r-38,4l753,1504r-38,-1l676,1499r-37,-4l602,1488r-37,-8l531,1470r-36,-12l462,1445r-34,-15l396,1413r-31,-18l335,1375r-29,-20l277,1333r-27,-24l224,1284r-24,-26l175,1231r-21,-29l133,1173r-20,-30l95,1112,78,1079,64,1046,50,1012,38,977,28,942,20,905,13,868,9,831,6,793,4,754,6,716,9,677r4,-37l20,603r8,-37l38,532,50,496,64,462,78,429,95,396r18,-31l133,335r21,-29l175,277r25,-27l224,224r26,-24l277,176r29,-22l335,133r30,-20l396,95,428,78,462,63,495,50,531,39,565,28r37,-8l639,13,676,9,715,5,753,4r39,1l830,9r37,4l903,20r37,8l975,39r36,11l1044,63r33,15l1110,95r31,18l1171,133r29,21l1229,176r27,24l1282,224r24,26l1331,277r21,29l1373,335r20,30l1411,396r17,33l1442,462r14,34l1468,532r10,34l1486,603r6,37l1497,677r3,39l1501,754xe" fillcolor="#f3f3f3" stroked="f">
                <v:path arrowok="t"/>
                <o:lock v:ext="edit" verticies="t"/>
              </v:shape>
              <v:shape id="_x0000_s4268" style="position:absolute;left:10970;top:9440;width:250;height:251" coordsize="1502,1504" path="m1502,752r-2,-39l1498,675r-5,-37l1486,600r-8,-36l1468,528r-12,-34l1442,459r-14,-33l1411,393r-18,-31l1373,332r-21,-30l1330,274r-24,-27l1282,220r-27,-25l1228,172r-28,-22l1170,128r-30,-19l1109,90,1077,74,1043,59,1009,46,974,33,938,23,903,16,865,9,828,4,790,1,751,,712,1,674,4,637,9r-38,7l563,23,528,33,493,46,459,59,425,74,393,90r-31,19l331,128r-30,22l273,172r-26,23l220,220r-25,27l172,274r-22,28l128,332r-20,30l91,393,74,426,59,459,46,494,34,528,24,564r-8,36l9,638,5,675,1,713,,752r1,39l5,829r4,38l16,904r8,36l34,975r12,35l59,1045r15,33l91,1111r17,31l128,1172r22,30l172,1230r23,28l220,1284r27,25l273,1332r28,22l331,1376r31,20l393,1414r32,16l459,1445r34,13l528,1471r35,10l599,1488r38,7l674,1501r38,2l751,1504r39,-1l828,1501r37,-6l903,1488r35,-7l974,1471r35,-13l1043,1445r34,-15l1109,1414r31,-18l1170,1376r30,-22l1228,1332r27,-23l1282,1284r24,-26l1330,1230r22,-28l1373,1172r20,-30l1411,1111r17,-33l1442,1045r14,-35l1468,975r10,-35l1486,904r7,-37l1498,829r2,-38l1502,752xm1496,752r,38l1493,828r-5,38l1481,903r-8,36l1463,974r-12,35l1438,1043r-16,33l1407,1108r-18,32l1369,1170r-20,29l1326,1227r-23,28l1278,1281r-26,24l1225,1329r-28,22l1168,1371r-30,20l1107,1409r-33,17l1041,1440r-34,14l973,1466r-36,10l901,1484r-36,7l827,1495r-38,3l751,1500r-38,-2l675,1495r-38,-4l600,1484r-35,-8l529,1466r-35,-12l461,1440r-34,-14l395,1409r-31,-18l334,1371r-29,-20l277,1329r-27,-24l223,1281r-24,-26l175,1227r-22,-28l133,1170r-20,-30l95,1108,79,1076,64,1043,50,1009,39,974,29,939,20,903,14,866,9,828,6,790r,-38l6,714,9,676r5,-38l20,601r9,-36l39,530,50,495,64,461,79,428,95,397r18,-32l133,334r20,-29l175,277r24,-27l223,223r27,-24l277,175r28,-22l334,133r30,-20l395,95,427,79,461,64,494,50,529,39,565,29r35,-9l637,13,675,9,713,5r38,l789,5r38,4l865,13r36,7l937,29r36,10l1007,50r34,14l1074,79r33,16l1138,113r30,20l1197,153r28,22l1252,199r26,24l1303,250r23,27l1349,305r20,29l1389,365r18,32l1422,428r16,33l1451,495r12,35l1473,565r8,36l1488,638r5,38l1496,714r,38xe" fillcolor="#f3f3f3" stroked="f">
                <v:path arrowok="t"/>
                <o:lock v:ext="edit" verticies="t"/>
              </v:shape>
              <v:shape id="_x0000_s4269" style="position:absolute;left:10970;top:9440;width:250;height:250" coordsize="1497,1500" path="m1497,750r-1,-38l1493,673r-5,-37l1482,599r-8,-37l1464,528r-12,-36l1438,458r-14,-33l1407,392r-18,-31l1369,331r-21,-29l1327,273r-25,-27l1278,220r-26,-24l1225,172r-29,-22l1167,129r-30,-20l1106,91,1073,74,1040,59,1007,46,971,35,936,24,899,16,863,9,826,5,788,1,749,,711,1,672,5,635,9r-37,7l561,24,527,35,491,46,458,59,424,74,392,91r-31,18l331,129r-29,21l273,172r-27,24l220,220r-24,26l171,273r-21,29l129,331r-20,30l91,392,74,425,60,458,46,492,34,528,24,562r-8,37l9,636,5,673,2,712,,750r2,39l5,827r4,37l16,901r8,37l34,973r12,35l60,1042r14,33l91,1108r18,31l129,1169r21,29l171,1227r25,27l220,1280r26,25l273,1329r29,22l331,1371r30,20l392,1409r32,17l458,1441r33,13l527,1466r34,10l598,1484r37,7l672,1495r39,4l749,1500r39,-1l826,1495r37,-4l899,1484r37,-8l971,1466r36,-12l1040,1441r33,-15l1106,1409r31,-18l1167,1371r29,-20l1225,1329r27,-24l1278,1280r24,-26l1327,1227r21,-29l1369,1169r20,-30l1407,1108r17,-33l1438,1042r14,-34l1464,973r10,-35l1482,901r6,-37l1493,827r3,-38l1497,750xm1492,750r-1,38l1488,826r-5,38l1477,900r-9,37l1458,971r-11,35l1434,1039r-16,34l1403,1105r-18,32l1365,1167r-20,29l1322,1224r-23,27l1274,1276r-25,25l1222,1324r-28,23l1164,1367r-30,20l1104,1405r-33,17l1038,1436r-34,14l970,1461r-36,10l898,1480r-36,6l825,1491r-38,2l749,1494r-38,-1l673,1491r-37,-5l599,1480r-35,-9l528,1461r-35,-11l460,1436r-34,-14l394,1405r-30,-18l334,1367r-30,-20l276,1324r-27,-23l223,1276r-24,-25l176,1224r-23,-28l133,1167r-20,-30l95,1105,80,1073,64,1039,51,1006,39,971,29,937,20,900,15,864,9,826,7,788,6,750,7,712,9,674r6,-37l20,600r9,-36l39,529,51,494,64,461,80,427,95,396r18,-32l133,334r20,-29l176,276r23,-27l223,224r26,-25l276,176r28,-23l334,133r30,-20l394,95,426,79,460,64,493,50,528,39,564,29r35,-9l636,15,673,9,711,7,749,6r38,1l825,9r37,6l898,20r36,9l970,39r34,11l1038,64r33,15l1104,95r30,18l1164,133r30,20l1222,176r27,23l1274,224r25,25l1322,276r23,29l1365,334r20,30l1403,396r15,31l1434,461r13,33l1458,529r10,35l1477,600r6,37l1488,674r3,38l1492,750xe" fillcolor="#f3f3f3" stroked="f">
                <v:path arrowok="t"/>
                <o:lock v:ext="edit" verticies="t"/>
              </v:shape>
              <v:shape id="_x0000_s4270" style="position:absolute;left:10971;top:9441;width:248;height:249" coordsize="1490,1495" path="m1490,747r,-38l1487,671r-5,-38l1475,596r-8,-36l1457,525r-12,-35l1432,456r-16,-33l1401,392r-18,-32l1363,329r-20,-29l1320,272r-23,-27l1272,218r-26,-24l1219,170r-28,-22l1162,128r-30,-20l1101,90,1068,74,1035,59,1001,45,967,34,931,24,895,15,859,8,821,4,783,,745,,707,,669,4,631,8r-37,7l559,24,523,34,488,45,455,59,421,74,389,90r-31,18l328,128r-29,20l271,170r-27,24l217,218r-24,27l169,272r-22,28l127,329r-20,31l89,392,73,423,58,456,44,490,33,525,23,560r-9,36l8,633,3,671,,709r,38l,785r3,38l8,861r6,37l23,934r10,35l44,1004r14,34l73,1071r16,32l107,1135r20,30l147,1194r22,28l193,1250r24,26l244,1300r27,24l299,1346r29,20l358,1386r31,18l421,1421r34,14l488,1449r35,12l559,1471r35,8l631,1486r38,4l707,1493r38,2l783,1493r38,-3l859,1486r36,-7l931,1471r36,-10l1001,1449r34,-14l1068,1421r33,-17l1132,1386r30,-20l1191,1346r28,-22l1246,1300r26,-24l1297,1250r23,-28l1343,1194r20,-29l1383,1135r18,-32l1416,1071r16,-33l1445,1004r12,-35l1467,934r8,-36l1482,861r5,-38l1490,785r,-38xm1486,747r-2,38l1481,823r-4,37l1470,897r-8,35l1452,967r-11,35l1428,1035r-16,34l1396,1101r-18,30l1358,1162r-20,29l1316,1219r-23,26l1268,1271r-26,25l1216,1319r-28,22l1159,1363r-30,19l1097,1400r-31,16l1033,1431r-34,13l965,1455r-35,11l894,1473r-36,7l821,1486r-38,2l745,1489r-38,-1l669,1486r-37,-6l595,1473r-35,-7l525,1455r-34,-11l457,1431r-33,-15l392,1400r-31,-18l331,1363r-29,-22l274,1319r-27,-23l222,1271r-25,-26l174,1219r-23,-28l131,1162r-20,-31l93,1101,78,1069,62,1035,49,1002,38,967,28,932,20,897,13,860,9,823,5,785,4,747,5,709,9,671r4,-37l20,597r8,-36l38,527,49,492,62,459,78,425,93,394r18,-31l131,332r20,-29l174,275r23,-26l222,223r25,-25l274,175r28,-23l331,132r30,-20l392,94,424,79,457,63,491,50,525,38,560,28r35,-7l632,14,669,9,707,6,745,5r38,1l821,9r37,5l894,21r36,7l965,38r34,12l1033,63r33,16l1097,94r32,18l1159,132r29,20l1216,175r26,23l1268,223r25,26l1316,275r22,28l1358,332r20,31l1396,394r16,31l1428,459r13,33l1452,527r10,34l1470,597r7,37l1481,671r3,38l1486,747xe" fillcolor="#f3f3f3" stroked="f">
                <v:path arrowok="t"/>
                <o:lock v:ext="edit" verticies="t"/>
              </v:shape>
              <v:shape id="_x0000_s4271" style="position:absolute;left:10971;top:9441;width:248;height:248" coordsize="1486,1488" path="m1486,744r-1,-38l1482,668r-5,-37l1471,594r-9,-36l1452,523r-11,-35l1428,455r-16,-34l1397,390r-18,-32l1359,328r-20,-29l1316,270r-23,-27l1268,218r-25,-25l1216,170r-28,-23l1158,127r-30,-20l1098,89,1065,73,1032,58,998,44,964,33,928,23,892,14,856,9,819,3,781,1,743,,705,1,667,3,630,9r-37,5l558,23,522,33,487,44,454,58,420,73,388,89r-30,18l328,127r-30,20l270,170r-27,23l217,218r-24,25l170,270r-23,29l127,328r-20,30l89,390,74,421,58,455,45,488,33,523,23,558r-9,36l9,631,3,668,1,706,,744r1,38l3,820r6,38l14,894r9,37l33,965r12,35l58,1033r16,34l89,1099r18,32l127,1161r20,29l170,1218r23,27l217,1270r26,25l270,1318r28,23l328,1361r30,20l388,1399r32,17l454,1430r33,14l522,1455r36,10l593,1474r37,6l667,1485r38,2l743,1488r38,-1l819,1485r37,-5l892,1474r36,-9l964,1455r34,-11l1032,1430r33,-14l1098,1399r30,-18l1158,1361r30,-20l1216,1318r27,-23l1268,1270r25,-25l1316,1218r23,-28l1359,1161r20,-30l1397,1099r15,-32l1428,1033r13,-33l1452,965r10,-34l1471,894r6,-36l1482,820r3,-38l1486,744xm1481,744r-1,38l1477,820r-5,37l1466,893r-8,35l1448,964r-12,35l1423,1032r-15,33l1392,1096r-18,31l1355,1157r-21,30l1313,1214r-24,27l1265,1267r-26,25l1212,1315r-27,21l1156,1357r-31,19l1094,1394r-31,16l1031,1426r-35,13l963,1450r-36,10l891,1468r-35,7l819,1479r-38,4l743,1484r-38,-1l667,1479r-37,-4l595,1468r-36,-8l523,1450r-33,-11l456,1426r-33,-16l391,1394r-31,-18l330,1357r-29,-21l273,1315r-27,-23l221,1267r-25,-26l174,1214r-22,-27l130,1157r-18,-30l94,1096,78,1065,62,1032,50,999,38,964,28,928,20,893,13,857,9,820,6,782,4,744,6,706,9,668r4,-37l20,595r8,-35l38,524,50,490,62,457,78,423,94,392r18,-31l130,331r22,-30l174,274r22,-27l221,221r25,-25l273,174r28,-22l330,130r30,-19l391,94,423,78,456,62,490,50,523,38,559,28r36,-8l630,13,667,9,705,5,743,4r38,1l819,9r37,4l891,20r36,8l963,38r33,12l1031,62r32,16l1094,94r31,17l1156,130r29,22l1212,174r27,22l1265,221r24,26l1313,274r21,27l1355,331r19,30l1392,392r16,31l1423,457r13,33l1448,524r10,36l1466,595r6,36l1477,668r3,38l1481,744xe" fillcolor="#f3f3f3" stroked="f">
                <v:path arrowok="t"/>
                <o:lock v:ext="edit" verticies="t"/>
              </v:shape>
              <v:shape id="_x0000_s4272" style="position:absolute;left:10972;top:9442;width:246;height:247" coordsize="1482,1484" path="m1482,742r-2,-38l1477,666r-4,-37l1466,592r-8,-36l1448,522r-11,-35l1424,454r-16,-34l1392,389r-18,-31l1354,327r-20,-29l1312,270r-23,-26l1264,218r-26,-25l1212,170r-28,-23l1155,127r-30,-20l1093,89,1062,74,1029,58,995,45,961,33,926,23,890,16,854,9,817,4,779,1,741,,703,1,665,4,628,9r-37,7l556,23,521,33,487,45,453,58,420,74,388,89r-31,18l327,127r-29,20l270,170r-27,23l218,218r-25,26l170,270r-23,28l127,327r-20,31l89,389,74,420,58,454,45,487,34,522,24,556r-8,36l9,629,5,666,1,704,,742r1,38l5,818r4,37l16,892r8,35l34,962r11,35l58,1030r16,34l89,1096r18,30l127,1157r20,29l170,1214r23,26l218,1266r25,25l270,1314r28,22l327,1358r30,19l388,1395r32,16l453,1426r34,13l521,1450r35,11l591,1468r37,7l665,1481r38,2l741,1484r38,-1l817,1481r37,-6l890,1468r36,-7l961,1450r34,-11l1029,1426r33,-15l1093,1395r32,-18l1155,1358r29,-22l1212,1314r26,-23l1264,1266r25,-26l1312,1214r22,-28l1354,1157r20,-31l1392,1096r16,-32l1424,1030r13,-33l1448,962r10,-35l1466,892r7,-37l1477,818r3,-38l1482,742xm1476,742r-1,38l1473,817r-5,37l1461,891r-7,35l1444,961r-13,35l1419,1029r-16,33l1388,1093r-18,31l1351,1154r-21,29l1309,1210r-24,27l1261,1263r-26,24l1208,1311r-28,21l1152,1353r-30,19l1091,1390r-31,16l1028,1421r-34,13l959,1446r-34,10l889,1464r-37,7l816,1475r-37,3l741,1478r-38,l666,1475r-37,-4l593,1464r-36,-8l522,1446r-34,-12l454,1421r-32,-15l391,1390r-32,-18l329,1353r-28,-21l273,1311r-26,-24l221,1263r-24,-26l173,1210r-21,-27l131,1154r-19,-30l94,1093,78,1062,64,1029,50,996,38,961,28,926,20,891,14,854,9,817,7,780,6,742,7,704,9,667r5,-37l20,593r8,-35l38,523,50,488,64,455,78,422,94,391r18,-31l131,330r21,-28l173,274r24,-27l221,221r26,-24l273,173r28,-21l329,131r30,-19l391,94,422,78,454,64,488,50,522,38r35,-9l593,20r36,-7l666,9,703,7,741,6r38,1l816,9r36,4l889,20r36,9l959,38r35,12l1028,64r32,14l1091,94r31,18l1152,131r28,21l1208,173r27,24l1261,221r24,26l1309,274r21,28l1351,330r19,30l1388,391r15,31l1419,455r12,33l1444,523r10,35l1461,593r7,37l1473,667r2,37l1476,742xe" fillcolor="#f5f5f4" stroked="f">
                <v:path arrowok="t"/>
                <o:lock v:ext="edit" verticies="t"/>
              </v:shape>
              <v:shape id="_x0000_s4273" style="position:absolute;left:10972;top:9442;width:246;height:247" coordsize="1477,1480" path="m1477,740r-1,-38l1473,664r-5,-37l1462,591r-8,-35l1444,520r-12,-34l1419,453r-15,-34l1388,388r-18,-31l1351,327r-21,-30l1309,270r-24,-27l1261,217r-26,-25l1208,170r-27,-22l1152,126r-31,-19l1090,90,1059,74,1027,58,992,46,959,34,923,24,887,16,852,9,815,5,777,1,739,,701,1,663,5,626,9r-35,7l555,24,519,34,486,46,452,58,419,74,387,90r-31,17l326,126r-29,22l269,170r-27,22l217,217r-25,26l170,270r-22,27l126,327r-18,30l90,388,74,419,58,453,46,486,34,520,24,556r-8,35l9,627,5,664,2,702,,740r2,38l5,816r4,37l16,889r8,35l34,960r12,35l58,1028r16,33l90,1092r18,31l126,1153r22,30l170,1210r22,27l217,1263r25,25l269,1311r28,21l326,1353r30,19l387,1390r32,16l452,1422r34,13l519,1446r36,10l591,1464r35,7l663,1475r38,4l739,1480r38,-1l815,1475r37,-4l887,1464r36,-8l959,1446r33,-11l1027,1422r32,-16l1090,1390r31,-18l1152,1353r29,-21l1208,1311r27,-23l1261,1263r24,-26l1309,1210r21,-27l1351,1153r19,-30l1388,1092r16,-31l1419,1028r13,-33l1444,960r10,-36l1462,889r6,-36l1473,816r3,-38l1477,740xm1472,740r-1,38l1468,815r-5,37l1457,887r-9,36l1438,958r-11,35l1414,1026r-15,32l1384,1090r-18,31l1347,1150r-21,29l1304,1207r-23,27l1258,1260r-26,23l1205,1307r-28,22l1148,1349r-29,19l1088,1386r-31,16l1024,1416r-33,13l956,1442r-34,9l886,1460r-36,6l814,1471r-37,2l739,1474r-38,-1l664,1471r-37,-5l592,1460r-36,-9l521,1442r-34,-13l453,1416r-32,-14l390,1386r-32,-18l329,1349r-29,-20l273,1307r-27,-24l220,1260r-23,-26l173,1207r-22,-28l131,1150r-19,-29l94,1090,79,1058,64,1026,51,993,39,958,29,923,21,887,15,852,9,815,7,778,6,740,7,702,9,665r6,-37l21,592r8,-35l39,522,51,487,64,454,79,422,94,390r18,-31l131,330r20,-29l173,273r24,-27l220,220r26,-23l273,173r27,-21l329,131r29,-19l390,94,421,78,453,64,487,50,521,39,556,29r36,-9l627,15,664,9,701,7,739,6r38,1l814,9r36,6l886,20r36,9l956,39r35,11l1024,64r33,14l1088,94r31,18l1148,131r29,21l1205,173r27,24l1258,220r23,26l1304,273r22,28l1347,330r19,29l1384,390r15,32l1414,454r13,33l1438,522r10,35l1457,592r6,36l1468,665r3,37l1472,740xe" fillcolor="#f5f5f4" stroked="f">
                <v:path arrowok="t"/>
                <o:lock v:ext="edit" verticies="t"/>
              </v:shape>
              <v:shape id="_x0000_s4274" style="position:absolute;left:10972;top:9443;width:245;height:245" coordsize="1470,1472" path="m1470,736r-1,-38l1467,661r-5,-37l1455,587r-7,-35l1438,517r-13,-35l1413,449r-16,-33l1382,385r-18,-31l1345,324r-21,-28l1303,268r-24,-27l1255,215r-26,-24l1202,167r-28,-21l1146,125r-30,-19l1085,88,1054,72,1022,58,988,44,953,32,919,23,883,14,846,7,810,3,773,1,735,,697,1,660,3,623,7r-36,7l551,23r-35,9l482,44,448,58,416,72,385,88r-32,18l323,125r-28,21l267,167r-26,24l215,215r-24,26l167,268r-21,28l125,324r-19,30l88,385,72,416,58,449,44,482,32,517,22,552r-8,35l8,624,3,661,1,698,,736r1,38l3,811r5,37l14,885r8,35l32,955r12,35l58,1023r14,33l88,1087r18,31l125,1148r21,29l167,1204r24,27l215,1257r26,24l267,1305r28,21l323,1347r30,19l385,1384r31,16l448,1415r34,13l516,1440r35,10l587,1458r36,7l660,1469r37,3l735,1472r38,l810,1469r36,-4l883,1458r36,-8l953,1440r35,-12l1022,1415r32,-15l1085,1384r31,-18l1146,1347r28,-21l1202,1305r27,-24l1255,1257r24,-26l1303,1204r21,-27l1345,1148r19,-30l1382,1087r15,-31l1413,1023r12,-33l1438,955r10,-35l1455,885r7,-37l1467,811r2,-37l1470,736xm1465,736r-1,38l1461,811r-4,37l1450,883r-8,36l1432,954r-11,33l1407,1021r-14,32l1377,1085r-17,31l1341,1145r-21,29l1298,1202r-22,26l1251,1253r-25,25l1199,1300r-27,23l1143,1343r-30,19l1083,1380r-31,15l1019,1410r-33,13l952,1434r-34,10l882,1453r-36,6l810,1463r-37,4l735,1468r-38,-1l660,1463r-37,-4l588,1453r-36,-9l517,1434r-33,-11l450,1410r-32,-15l387,1380r-31,-18l327,1343r-29,-20l271,1300r-27,-22l218,1253r-24,-25l172,1202r-23,-28l129,1145r-19,-29l92,1085,77,1053,62,1021,49,987,38,954,28,919,20,883,13,848,9,811,5,774,4,736,5,698,9,661r4,-37l20,588r8,-35l38,518,49,485,62,451,77,419,92,387r18,-30l129,327r20,-29l172,271r22,-27l218,219r26,-25l271,172r27,-23l327,129r29,-19l387,92,418,77,450,62,484,49,517,38,552,27r36,-7l623,13,660,8,697,5,735,4r38,1l810,8r36,5l882,20r36,7l952,38r34,11l1019,62r33,15l1083,92r30,18l1143,129r29,20l1199,172r27,22l1251,219r25,25l1298,271r22,27l1341,327r19,30l1377,387r16,32l1407,451r14,34l1432,518r10,35l1450,588r7,36l1461,661r3,37l1465,736xe" fillcolor="#f5f5f4" stroked="f">
                <v:path arrowok="t"/>
                <o:lock v:ext="edit" verticies="t"/>
              </v:shape>
              <v:shape id="_x0000_s4275" style="position:absolute;left:10973;top:9443;width:244;height:245" coordsize="1466,1468" path="m1466,734r-1,-38l1462,659r-5,-37l1451,586r-9,-35l1432,516r-11,-35l1408,448r-15,-32l1378,384r-18,-31l1341,324r-21,-29l1298,267r-23,-27l1252,214r-26,-23l1199,167r-28,-21l1142,125r-29,-19l1082,88,1051,72,1018,58,985,44,950,33,916,23,880,14,844,9,808,3,771,1,733,,695,1,658,3,621,9r-35,5l550,23,515,33,481,44,447,58,415,72,384,88r-32,18l323,125r-29,21l267,167r-27,24l214,214r-23,26l167,267r-22,28l125,324r-19,29l88,384,73,416,58,448,45,481,33,516,23,551r-8,35l9,622,3,659,1,696,,734r1,38l3,809r6,37l15,881r8,36l33,952r12,35l58,1020r15,32l88,1084r18,31l125,1144r20,29l167,1201r24,27l214,1254r26,23l267,1301r27,22l323,1343r29,19l384,1380r31,16l447,1410r34,13l515,1436r35,9l586,1454r35,6l658,1465r37,2l733,1468r38,-1l808,1465r36,-5l880,1454r36,-9l950,1436r35,-13l1018,1410r33,-14l1082,1380r31,-18l1142,1343r29,-20l1199,1301r27,-24l1252,1254r23,-26l1298,1201r22,-28l1341,1144r19,-29l1378,1084r15,-32l1408,1020r13,-33l1432,952r10,-35l1451,881r6,-35l1462,809r3,-37l1466,734xm1461,734r-1,38l1457,809r-5,36l1446,881r-8,35l1428,951r-11,33l1403,1018r-14,32l1373,1082r-18,30l1336,1142r-20,28l1294,1198r-22,27l1247,1249r-24,25l1196,1297r-28,21l1140,1339r-30,19l1080,1375r-31,16l1016,1406r-33,13l949,1430r-34,10l879,1448r-36,7l808,1459r-37,4l733,1464r-38,-1l658,1459r-36,-4l587,1448r-36,-8l516,1430r-33,-11l450,1406r-33,-15l386,1375r-30,-17l326,1339r-28,-21l270,1297r-27,-23l219,1249r-25,-24l172,1198r-23,-28l129,1142r-19,-30l93,1082,77,1050,62,1018,49,984,38,951,28,916,20,881,13,845,9,809,6,772r,-38l6,697,9,659r4,-36l20,588r8,-36l38,517,49,484,62,450,77,418,93,386r17,-30l129,326r20,-28l172,270r22,-27l219,219r24,-25l270,172r28,-22l326,129r30,-19l386,93,417,77,450,62,483,49,516,38,551,28r36,-8l622,13,658,9,695,5r38,l771,5r37,4l843,13r36,7l915,28r34,10l983,49r33,13l1049,77r31,16l1110,110r30,19l1168,150r28,22l1223,194r24,25l1272,243r22,27l1316,298r20,28l1355,356r18,30l1389,418r14,32l1417,484r11,33l1438,552r8,36l1452,623r5,36l1460,697r1,37xe" fillcolor="#f5f5f4" stroked="f">
                <v:path arrowok="t"/>
                <o:lock v:ext="edit" verticies="t"/>
              </v:shape>
              <v:shape id="_x0000_s4276" style="position:absolute;left:10973;top:9443;width:244;height:244" coordsize="1461,1464" path="m1461,732r-1,-38l1457,657r-4,-37l1446,584r-8,-35l1428,514r-11,-33l1403,447r-14,-32l1373,383r-17,-30l1337,323r-21,-29l1294,267r-22,-27l1247,215r-25,-25l1195,168r-27,-23l1139,125r-30,-19l1079,88,1048,73,1015,58,982,45,948,34,914,23,878,16,842,9,806,4,769,1,731,,693,1,656,4,619,9r-35,7l548,23,513,34,480,45,446,58,414,73,383,88r-31,18l323,125r-29,20l267,168r-27,22l214,215r-24,25l168,267r-23,27l125,323r-19,30l88,383,73,415,58,447,45,481,34,514,24,549r-8,35l9,620,5,657,1,694,,732r1,38l5,807r4,37l16,879r8,36l34,950r11,33l58,1017r15,32l88,1081r18,31l125,1141r20,29l168,1198r22,26l214,1249r26,25l267,1296r27,23l323,1339r29,19l383,1376r31,15l446,1406r34,13l513,1430r35,10l584,1449r35,6l656,1459r37,4l731,1464r38,-1l806,1459r36,-4l878,1449r36,-9l948,1430r34,-11l1015,1406r33,-15l1079,1376r30,-18l1139,1339r29,-20l1195,1296r27,-22l1247,1249r25,-25l1294,1198r22,-28l1337,1141r19,-29l1373,1081r16,-32l1403,1017r14,-34l1428,950r10,-35l1446,879r7,-35l1457,807r3,-37l1461,732xm1456,732r-1,38l1453,807r-5,36l1441,878r-7,36l1424,948r-12,34l1399,1015r-14,32l1369,1078r-18,31l1332,1139r-20,28l1291,1195r-24,25l1244,1246r-26,24l1193,1293r-28,21l1137,1334r-30,19l1077,1371r-32,16l1013,1401r-32,14l946,1426r-34,10l877,1444r-36,7l806,1455r-38,2l731,1458r-37,-1l657,1455r-37,-4l585,1444r-35,-8l516,1426r-35,-11l449,1401r-33,-14l385,1371r-30,-18l326,1334r-29,-20l269,1293r-26,-23l218,1246r-24,-26l171,1195r-21,-28l130,1139r-19,-30l93,1078,77,1047,63,1015,49,982,38,948,28,914,20,878,14,843,9,807,7,770,6,732,7,695,9,658r5,-37l20,586r8,-35l38,516,49,483,63,449,77,417,93,386r18,-31l130,326r20,-29l171,270r23,-26l218,218r25,-24l269,171r28,-21l326,130r29,-19l385,93,416,77,449,63,481,49,516,38,550,28r35,-8l620,13,657,9,694,7,731,6r37,1l806,9r35,4l877,20r35,8l946,38r35,11l1013,63r32,14l1077,93r30,18l1137,130r28,20l1193,171r25,23l1244,218r23,26l1291,270r21,27l1332,326r19,29l1369,386r16,31l1399,449r13,34l1424,516r10,35l1441,586r7,35l1453,658r2,37l1456,732xe" fillcolor="#f5f5f4" stroked="f">
                <v:path arrowok="t"/>
                <o:lock v:ext="edit" verticies="t"/>
              </v:shape>
              <v:shape id="_x0000_s4277" style="position:absolute;left:10974;top:9444;width:242;height:243" coordsize="1455,1459" path="m1455,729r-1,-37l1451,654r-5,-36l1440,583r-8,-36l1422,512r-11,-33l1397,445r-14,-32l1367,381r-18,-30l1330,321r-20,-28l1288,265r-22,-27l1241,214r-24,-25l1190,167r-28,-22l1134,124r-30,-19l1074,88,1043,72,1010,57,977,44,943,33,909,23,873,15,837,8,802,4,765,,727,,689,,652,4,616,8r-35,7l545,23,510,33,477,44,444,57,411,72,380,88r-30,17l320,124r-28,21l264,167r-27,22l213,214r-25,24l166,265r-23,28l123,321r-19,30l87,381,71,413,56,445,43,479,32,512,22,547r-8,36l7,618,3,654,,692r,37l,767r3,37l7,840r7,36l22,911r10,35l43,979r13,34l71,1045r16,32l104,1107r19,30l143,1165r23,28l188,1220r25,24l237,1269r27,23l292,1313r28,21l350,1353r30,17l411,1386r33,15l477,1414r33,11l545,1435r36,8l616,1450r36,4l689,1458r38,1l765,1458r37,-4l837,1450r36,-7l909,1435r34,-10l977,1414r33,-13l1043,1386r31,-16l1104,1353r30,-19l1162,1313r28,-21l1217,1269r24,-25l1266,1220r22,-27l1310,1165r20,-28l1349,1107r18,-30l1383,1045r14,-32l1411,979r11,-33l1432,911r8,-35l1446,840r5,-36l1454,767r1,-38xm1450,729r-1,37l1446,803r-5,37l1435,875r-8,35l1417,945r-11,33l1393,1011r-15,32l1363,1074r-18,30l1326,1134r-20,29l1285,1189r-23,27l1238,1241r-25,24l1186,1288r-26,21l1131,1329r-29,19l1072,1366r-32,16l1008,1396r-32,14l942,1421r-34,10l873,1439r-36,6l800,1450r-36,2l727,1453r-37,-1l653,1450r-37,-5l581,1439r-35,-8l512,1421r-34,-11l446,1396r-33,-14l382,1366r-30,-18l323,1329r-29,-20l267,1288r-26,-23l216,1241r-25,-25l169,1189r-21,-26l128,1134r-19,-30l91,1074,75,1043,61,1011,48,978,36,945,27,910,19,875,13,840,7,803,5,766,4,729,5,692,7,655r6,-37l19,583r8,-35l36,513,48,480,61,447,75,415,91,384r18,-30l128,324r20,-29l169,269r22,-27l216,217r25,-23l267,170r27,-21l323,129r29,-19l382,92,413,76,446,62,478,48,512,37r34,-9l581,19r35,-5l653,8,690,6,727,5r37,1l800,8r37,6l873,19r35,9l942,37r34,11l1008,62r32,14l1072,92r30,18l1131,129r29,20l1186,170r27,24l1238,217r24,25l1285,269r21,26l1326,324r19,30l1363,384r15,31l1393,447r13,33l1417,513r10,35l1435,583r6,35l1446,655r3,37l1450,729xe" fillcolor="#f5f5f4" stroked="f">
                <v:path arrowok="t"/>
                <o:lock v:ext="edit" verticies="t"/>
              </v:shape>
              <v:shape id="_x0000_s4278" style="position:absolute;left:10974;top:9444;width:242;height:242" coordsize="1450,1452" path="m1450,726r-1,-37l1447,652r-5,-37l1435,580r-7,-35l1418,510r-12,-33l1393,443r-14,-32l1363,380r-18,-31l1326,320r-20,-29l1285,264r-24,-26l1238,212r-26,-24l1187,165r-28,-21l1131,124r-30,-19l1071,87,1039,71,1007,57,975,43,940,32,906,22,871,14,835,7,800,3,762,1,725,,688,1,651,3,614,7r-35,7l544,22,510,32,475,43,443,57,410,71,379,87r-30,18l320,124r-29,20l263,165r-26,23l212,212r-24,26l165,264r-21,27l124,320r-19,29l87,380,71,411,57,443,43,477,32,510,22,545r-8,35l8,615,3,652,1,689,,726r1,38l3,801r5,36l14,872r8,36l32,942r11,34l57,1009r14,32l87,1072r18,31l124,1133r20,28l165,1189r23,25l212,1240r25,24l263,1287r28,21l320,1328r29,19l379,1365r31,16l443,1395r32,14l510,1420r34,10l579,1438r35,7l651,1449r37,2l725,1452r37,-1l800,1449r35,-4l871,1438r35,-8l940,1420r35,-11l1007,1395r32,-14l1071,1365r30,-18l1131,1328r28,-20l1187,1287r25,-23l1238,1240r23,-26l1285,1189r21,-28l1326,1133r19,-30l1363,1072r16,-31l1393,1009r13,-33l1418,942r10,-34l1435,872r7,-35l1447,801r2,-37l1450,726xm1445,726r-1,37l1441,800r-4,36l1431,871r-9,35l1413,941r-12,33l1389,1006r-15,33l1358,1070r-17,30l1322,1129r-20,28l1280,1185r-22,26l1235,1237r-26,23l1183,1283r-28,21l1128,1324r-29,19l1068,1361r-31,15l1005,1391r-33,13l939,1415r-35,9l870,1433r-36,6l798,1443r-36,4l725,1448r-37,-1l651,1443r-35,-4l580,1433r-35,-9l511,1415r-34,-11l445,1391r-32,-15l381,1361r-30,-18l322,1324r-28,-20l266,1283r-25,-23l216,1237r-24,-26l169,1185r-21,-28l128,1129r-19,-29l91,1070,76,1039,61,1006,49,974,37,941,28,906,20,871,13,836,9,800,5,763,4,726,5,689,9,652r4,-36l20,581r8,-35l37,511,49,478,61,445,76,413,91,382r18,-30l128,323r20,-28l169,267r23,-26l216,216r25,-24l266,169r28,-21l322,128r29,-19l381,91,413,76,445,61,477,49,511,36r34,-8l580,20r36,-7l651,9,688,5,725,4r37,1l798,9r36,4l870,20r34,8l939,36r33,13l1005,61r32,15l1068,91r31,18l1128,128r27,20l1183,169r26,23l1235,216r23,25l1280,267r22,28l1322,323r19,29l1358,382r16,31l1389,445r12,33l1413,511r9,35l1431,581r6,35l1441,652r3,37l1445,726xe" fillcolor="#f5f5f4" stroked="f">
                <v:path arrowok="t"/>
                <o:lock v:ext="edit" verticies="t"/>
              </v:shape>
              <v:shape id="_x0000_s4279" style="position:absolute;left:10975;top:9445;width:240;height:241" coordsize="1446,1448" path="m1446,724r-1,-37l1442,650r-5,-37l1431,578r-8,-35l1413,508r-11,-33l1389,442r-15,-32l1359,379r-18,-30l1322,319r-20,-29l1281,264r-23,-27l1234,212r-25,-23l1182,165r-26,-21l1127,124r-29,-19l1068,87,1036,71,1004,57,972,43,938,32,904,23,869,14,833,9,796,3,760,1,723,,686,1,649,3,612,9r-35,5l542,23r-34,9l474,43,442,57,409,71,378,87r-30,18l319,124r-29,20l263,165r-26,24l212,212r-25,25l165,264r-21,26l124,319r-19,30l87,379,71,410,57,442,44,475,32,508r-9,35l15,578,9,613,3,650,1,687,,724r1,37l3,798r6,37l15,870r8,35l32,940r12,33l57,1006r14,32l87,1069r18,30l124,1129r20,29l165,1184r22,27l212,1236r25,24l263,1283r27,21l319,1324r29,19l378,1361r31,16l442,1391r32,14l508,1416r34,10l577,1434r35,6l649,1445r37,2l723,1448r37,-1l796,1445r37,-5l869,1434r35,-8l938,1416r34,-11l1004,1391r32,-14l1068,1361r30,-18l1127,1324r29,-20l1182,1283r27,-23l1234,1236r24,-25l1281,1184r21,-26l1322,1129r19,-30l1359,1069r15,-31l1389,1006r13,-33l1413,940r10,-35l1431,870r6,-35l1442,798r3,-37l1446,724xm1440,724r,37l1437,798r-5,36l1426,869r-8,35l1408,937r-11,34l1384,1003r-14,33l1354,1067r-18,30l1317,1126r-20,28l1276,1181r-22,27l1230,1232r-24,24l1179,1279r-27,22l1124,1321r-29,18l1065,1356r-31,16l1002,1387r-33,12l936,1411r-34,9l868,1428r-36,7l796,1439r-36,4l723,1443r-37,l649,1439r-35,-4l578,1428r-35,-8l510,1411r-34,-12l444,1387r-32,-15l380,1356r-30,-17l321,1321r-28,-20l267,1279r-27,-23l215,1232r-23,-24l170,1181r-23,-27l128,1126r-19,-29l92,1067,76,1036,61,1003,49,971,38,937,28,904,20,869,13,834,9,798,7,761,6,724,7,687,9,650r4,-36l20,579r8,-35l38,511,49,477,61,445,76,412,92,381r17,-29l128,322r19,-28l170,267r22,-26l215,216r25,-24l267,170r26,-22l321,128r29,-19l380,91,412,76,444,61,476,49,510,38,543,28r35,-8l614,13,649,9,686,7,723,5r37,2l796,9r36,4l868,20r34,8l936,38r33,11l1002,61r32,15l1065,91r30,18l1124,128r28,20l1179,170r27,22l1230,216r24,25l1276,267r21,27l1317,322r19,30l1354,381r16,31l1384,445r13,32l1408,511r10,33l1426,579r6,35l1437,650r3,37l1440,724xe" fillcolor="#f5f5f4" stroked="f">
                <v:path arrowok="t"/>
                <o:lock v:ext="edit" verticies="t"/>
              </v:shape>
              <v:shape id="_x0000_s4280" style="position:absolute;left:10975;top:9445;width:240;height:241" coordsize="1441,1444" path="m1441,722r-1,-37l1437,648r-4,-36l1427,577r-9,-35l1409,507r-12,-33l1385,441r-15,-32l1354,378r-17,-30l1318,319r-20,-28l1276,263r-22,-26l1231,212r-26,-24l1179,165r-28,-21l1124,124r-29,-19l1064,87,1033,72,1001,57,968,45,935,32,900,24,866,16,830,9,794,5,758,1,721,,684,1,647,5,612,9r-36,7l541,24r-34,8l473,45,441,57,409,72,377,87r-30,18l318,124r-28,20l262,165r-25,23l212,212r-24,25l165,263r-21,28l124,319r-19,29l87,378,72,409,57,441,45,474,33,507r-9,35l16,577,9,612,5,648,1,685,,722r1,37l5,796r4,36l16,867r8,35l33,937r12,33l57,1002r15,33l87,1066r18,30l124,1125r20,28l165,1181r23,26l212,1233r25,23l262,1279r28,21l318,1320r29,19l377,1357r32,15l441,1387r32,13l507,1411r34,9l576,1429r36,6l647,1439r37,4l721,1444r37,-1l794,1439r36,-4l866,1429r34,-9l935,1411r33,-11l1001,1387r32,-15l1064,1357r31,-18l1124,1320r27,-20l1179,1279r26,-23l1231,1233r23,-26l1276,1181r22,-28l1318,1125r19,-29l1354,1066r16,-31l1385,1002r12,-32l1409,937r9,-35l1427,867r6,-35l1437,796r3,-37l1441,722xm1436,722r-1,37l1433,796r-5,36l1421,866r-7,35l1404,935r-12,34l1380,1001r-14,32l1350,1064r-18,30l1314,1122r-20,29l1273,1178r-23,26l1226,1228r-24,25l1176,1275r-27,21l1120,1316r-29,18l1062,1352r-31,16l1000,1382r-34,13l934,1406r-35,10l865,1424r-35,6l794,1435r-36,2l721,1438r-37,-1l648,1435r-36,-5l577,1424r-35,-8l508,1406r-33,-11l443,1382r-32,-14l380,1352r-29,-18l322,1316r-29,-20l266,1275r-26,-22l216,1228r-24,-24l169,1178r-21,-27l127,1122r-17,-28l92,1064,76,1033,62,1001,49,969,38,935,28,901,20,866,14,832,9,796,7,759,6,722,7,685,9,649r5,-37l20,578r8,-35l38,509,49,476,62,444,76,411,92,381r18,-30l127,322r21,-28l169,266r23,-26l216,216r24,-24l266,169r27,-21l322,129r29,-19l380,92,411,76,443,62,475,49,508,38,542,28r35,-8l612,13,648,9,684,7,721,6r37,1l794,9r36,4l865,20r34,8l934,38r32,11l1000,62r31,14l1062,92r29,18l1120,129r29,19l1176,169r26,23l1226,216r24,24l1273,266r21,28l1314,322r18,29l1350,381r16,30l1380,444r12,32l1404,509r10,34l1421,578r7,34l1433,649r2,36l1436,722xe" fillcolor="#f5f5f4" stroked="f">
                <v:path arrowok="t"/>
                <o:lock v:ext="edit" verticies="t"/>
              </v:shape>
              <v:shape id="_x0000_s4281" style="position:absolute;left:10975;top:9446;width:240;height:239" coordsize="1434,1438" path="m1434,719r,-37l1431,645r-5,-36l1420,574r-8,-35l1402,506r-11,-34l1378,440r-14,-33l1348,376r-18,-29l1311,317r-20,-28l1270,262r-22,-26l1224,211r-24,-24l1173,165r-27,-22l1118,123r-29,-19l1059,86,1028,71,996,56,963,44,930,33,896,23,862,15,826,8,790,4,754,2,717,,680,2,643,4,608,8r-36,7l537,23,504,33,470,44,438,56,406,71,374,86r-30,18l315,123r-28,20l261,165r-27,22l209,211r-23,25l164,262r-23,27l122,317r-19,30l86,376,70,407,55,440,43,472,32,506,22,539r-8,35l7,609,3,645,1,682,,719r1,37l3,793r4,36l14,864r8,35l32,932r11,34l55,998r15,33l86,1062r17,30l122,1121r19,28l164,1176r22,27l209,1227r25,24l261,1274r26,22l315,1316r29,18l374,1351r32,16l438,1382r32,12l504,1406r33,9l572,1423r36,7l643,1434r37,4l717,1438r37,l790,1434r36,-4l862,1423r34,-8l930,1406r33,-12l996,1382r32,-15l1059,1351r30,-17l1118,1316r28,-20l1173,1274r27,-23l1224,1227r24,-24l1270,1176r21,-27l1311,1121r19,-29l1348,1062r16,-31l1378,998r13,-32l1402,932r10,-33l1420,864r6,-35l1431,793r3,-37l1434,719xm1430,719r-1,37l1426,792r-5,35l1415,863r-8,35l1397,931r-11,34l1374,997r-15,32l1344,1060r-18,29l1308,1118r-20,28l1267,1173r-23,27l1221,1224r-26,24l1170,1270r-27,21l1115,1311r-29,18l1056,1347r-30,16l995,1377r-33,12l929,1401r-34,10l861,1419r-36,6l789,1430r-35,2l717,1433r-37,-1l644,1430r-35,-5l573,1419r-35,-8l505,1401r-34,-12l439,1377r-31,-14l378,1347r-30,-18l319,1311r-28,-20l264,1270r-26,-22l213,1224r-24,-24l167,1173r-21,-27l126,1118r-18,-29l90,1060,74,1029,60,997,48,965,36,931,26,898,19,863,13,827,9,792,5,756,4,719,5,682,9,646r4,-35l19,575r7,-34l36,507,48,473,60,441,74,409,90,379r18,-30l126,320r20,-28l167,265r22,-25l213,214r25,-24l264,168r27,-21l319,127r29,-18l378,91,408,75,439,61,471,48,505,37,538,27r35,-8l609,14,644,9,680,6,717,5r37,1l789,9r36,5l861,19r34,8l929,37r33,11l995,61r31,14l1056,91r30,18l1115,127r28,20l1170,168r25,22l1221,214r23,26l1267,265r21,27l1308,320r18,29l1344,379r15,30l1374,441r12,32l1397,507r10,34l1415,575r6,36l1426,646r3,36l1430,719xe" fillcolor="#f5f5f4" stroked="f">
                <v:path arrowok="t"/>
                <o:lock v:ext="edit" verticies="t"/>
              </v:shape>
              <v:shape id="_x0000_s4282" style="position:absolute;left:10976;top:9446;width:238;height:239" coordsize="1430,1432" path="m1430,716r-1,-37l1427,643r-5,-37l1415,572r-7,-35l1398,503r-12,-33l1374,438r-14,-33l1344,375r-18,-30l1308,316r-20,-28l1267,260r-23,-26l1220,210r-24,-24l1170,163r-27,-21l1114,123r-29,-19l1056,86,1025,70,994,56,960,43,928,32,893,22,859,14,824,7,788,3,752,1,715,,678,1,642,3,606,7r-35,7l536,22,502,32,469,43,437,56,405,70,374,86r-29,18l316,123r-29,19l260,163r-26,23l210,210r-24,24l163,260r-21,28l121,316r-17,29l86,375,70,405,56,438,43,470,32,503,22,537r-8,35l8,606,3,643,1,679,,716r1,37l3,790r5,36l14,860r8,35l32,929r11,34l56,995r14,32l86,1058r18,30l121,1116r21,29l163,1172r23,26l210,1222r24,25l260,1269r27,21l316,1310r29,18l374,1346r31,16l437,1376r32,13l502,1400r34,10l571,1418r35,6l642,1429r36,2l715,1432r37,-1l788,1429r36,-5l859,1418r34,-8l928,1400r32,-11l994,1376r31,-14l1056,1346r29,-18l1114,1310r29,-20l1170,1269r26,-22l1220,1222r24,-24l1267,1172r21,-27l1308,1116r18,-28l1344,1058r16,-31l1374,995r12,-32l1398,929r10,-34l1415,860r7,-34l1427,790r2,-37l1430,716xm1425,716r-1,37l1421,789r-5,35l1411,859r-9,35l1393,927r-11,34l1369,993r-14,31l1340,1055r-18,30l1304,1114r-20,28l1263,1169r-23,25l1217,1219r-25,23l1167,1265r-27,21l1112,1306r-29,18l1053,1342r-30,15l991,1372r-32,12l926,1395r-34,10l858,1413r-35,6l787,1423r-35,4l715,1428r-37,-1l642,1423r-35,-4l572,1413r-34,-8l504,1395r-33,-11l438,1372r-31,-15l377,1342r-30,-18l318,1306r-28,-20l263,1265r-26,-23l213,1219r-24,-25l167,1169r-21,-27l126,1114r-18,-29l90,1055,75,1024,61,993,48,961,37,927,28,894,19,859,13,824,9,789,5,753r,-37l5,679,9,643r4,-35l19,573r9,-35l37,505,48,471,61,439,75,408,90,377r18,-30l126,318r20,-28l167,263r22,-25l213,213r24,-23l263,167r27,-21l318,126r29,-18l377,90,407,75,438,61,471,48,504,37r34,-9l572,19r35,-6l642,9,678,5r37,l752,5r35,4l823,13r35,6l892,28r34,9l959,48r32,13l1023,75r30,15l1083,108r29,18l1140,146r27,21l1192,190r25,23l1240,238r23,25l1284,290r20,28l1322,347r18,30l1355,408r14,31l1382,471r11,34l1402,538r9,35l1416,608r5,35l1424,679r1,37xe" fillcolor="#f5f5f4" stroked="f">
                <v:path arrowok="t"/>
                <o:lock v:ext="edit" verticies="t"/>
              </v:shape>
              <v:shape id="_x0000_s4283" style="position:absolute;left:10976;top:9446;width:238;height:238" coordsize="1426,1428" path="m1426,714r-1,-37l1422,641r-5,-35l1411,570r-8,-34l1393,502r-11,-34l1370,436r-15,-32l1340,374r-18,-30l1304,315r-20,-28l1263,260r-23,-25l1217,209r-26,-24l1166,163r-27,-21l1111,122r-29,-18l1052,86,1022,70,991,56,958,43,925,32,891,22,857,14,821,9,785,4,750,1,713,,676,1,640,4,605,9r-36,5l534,22,501,32,467,43,435,56,404,70,374,86r-30,18l315,122r-28,20l260,163r-26,22l209,209r-24,26l163,260r-21,27l122,315r-18,29l86,374,70,404,56,436,44,468,32,502,22,536r-7,34l9,606,5,641,1,677,,714r1,37l5,787r4,35l15,858r7,35l32,926r12,34l56,992r14,32l86,1055r18,29l122,1113r20,28l163,1168r22,27l209,1219r25,24l260,1265r27,21l315,1306r29,18l374,1342r30,16l435,1372r32,12l501,1396r33,10l569,1414r36,6l640,1425r36,2l713,1428r37,-1l785,1425r36,-5l857,1414r34,-8l925,1396r33,-12l991,1372r31,-14l1052,1342r30,-18l1111,1306r28,-20l1166,1265r25,-22l1217,1219r23,-24l1263,1168r21,-27l1304,1113r18,-29l1340,1055r15,-31l1370,992r12,-32l1393,926r10,-33l1411,858r6,-36l1422,787r3,-36l1426,714xm1420,714r-1,37l1417,787r-5,35l1406,857r-8,35l1389,925r-11,33l1364,990r-13,31l1335,1051r-18,31l1300,1111r-20,28l1258,1165r-22,26l1213,1216r-25,23l1162,1260r-26,22l1109,1302r-29,19l1050,1338r-30,15l988,1367r-32,13l924,1391r-35,9l856,1408r-35,7l785,1419r-35,2l713,1422r-37,-1l640,1419r-35,-4l570,1408r-33,-8l502,1391r-32,-11l437,1367r-31,-14l376,1338r-30,-17l317,1302r-27,-20l263,1260r-25,-21l213,1216r-23,-25l167,1165r-21,-26l126,1111r-18,-29l90,1051,75,1021,61,990,48,958,37,925,28,892,20,857,13,822,9,787,7,751,6,714,7,677,9,641r4,-34l20,571r8,-34l37,504,48,470,61,438,75,407,90,377r18,-31l126,317r20,-27l167,264r23,-26l213,213r25,-23l263,168r27,-22l317,126r29,-18l376,90,406,75,437,61,470,48,502,37r35,-9l570,20r35,-7l640,9,676,7,713,5r37,2l785,9r36,4l856,20r33,8l924,37r32,11l988,61r32,14l1050,90r30,18l1109,126r27,20l1162,168r26,22l1213,213r23,25l1258,264r22,26l1300,317r17,29l1335,377r16,30l1364,438r14,32l1389,504r9,33l1406,571r6,36l1417,641r2,36l1420,714xe" fillcolor="#f5f5f4" stroked="f">
                <v:path arrowok="t"/>
                <o:lock v:ext="edit" verticies="t"/>
              </v:shape>
              <v:shape id="_x0000_s4284" style="position:absolute;left:10977;top:9447;width:236;height:237" coordsize="1420,1423" path="m1420,711r-1,-37l1416,638r-5,-35l1406,568r-9,-35l1388,500r-11,-34l1364,434r-14,-31l1335,372r-18,-30l1299,313r-20,-28l1258,258r-23,-25l1212,208r-25,-23l1162,162r-27,-21l1107,121r-29,-18l1048,85,1018,70,986,56,954,43,921,32,887,23,853,14,818,8,782,4,747,,710,,673,,637,4,602,8r-35,6l533,23r-34,9l466,43,433,56,402,70,372,85r-30,18l313,121r-28,20l258,162r-26,23l208,208r-24,25l162,258r-21,27l121,313r-18,29l85,372,70,403,56,434,43,466,32,500r-9,33l14,568,8,603,4,638,,674r,37l,748r4,36l8,819r6,35l23,889r9,33l43,956r13,32l70,1019r15,31l103,1080r18,29l141,1137r21,27l184,1189r24,25l232,1237r26,23l285,1281r28,20l342,1319r30,18l402,1352r31,15l466,1379r33,11l533,1400r34,8l602,1414r35,4l673,1422r37,1l747,1422r35,-4l818,1414r35,-6l887,1400r34,-10l954,1379r32,-12l1018,1352r30,-15l1078,1319r29,-18l1135,1281r27,-21l1187,1237r25,-23l1235,1189r23,-25l1279,1137r20,-28l1317,1080r18,-30l1350,1019r14,-31l1377,956r11,-34l1397,889r9,-35l1411,819r5,-35l1419,748r1,-37xm1415,711r-1,37l1411,784r-4,34l1400,853r-7,35l1384,921r-12,32l1359,986r-13,31l1330,1047r-18,31l1294,1105r-20,28l1254,1160r-22,26l1208,1211r-24,23l1158,1256r-26,22l1104,1297r-28,19l1046,1332r-31,16l984,1361r-32,14l920,1386r-34,9l852,1403r-35,6l782,1414r-35,2l710,1417r-36,-1l637,1414r-34,-5l568,1403r-34,-8l500,1386r-32,-11l435,1361r-31,-13l374,1332r-30,-16l316,1297r-28,-19l261,1256r-25,-22l211,1211r-23,-25l166,1160r-21,-27l125,1105r-17,-27l90,1047,74,1017,61,986,47,953,37,921,27,888,19,853,13,818,8,784,6,748,5,711,6,675,8,638r5,-34l19,569r8,-35l37,501,47,468,61,436,74,405,90,375r18,-31l125,317r20,-28l166,262r22,-26l211,211r25,-23l261,166r27,-20l316,125r28,-17l374,90,404,74,435,61,468,48,500,37,534,27r34,-8l603,13,637,8,674,6,710,5r37,1l782,8r35,5l852,19r34,8l920,37r32,11l984,61r31,13l1046,90r30,18l1104,125r28,21l1158,166r26,22l1208,211r24,25l1254,262r20,27l1294,317r18,27l1330,375r16,30l1359,436r13,32l1384,501r9,33l1400,569r7,35l1411,638r3,37l1415,711xe" fillcolor="#f5f5f4" stroked="f">
                <v:path arrowok="t"/>
                <o:lock v:ext="edit" verticies="t"/>
              </v:shape>
              <v:shape id="_x0000_s4285" style="position:absolute;left:10977;top:9447;width:236;height:236" coordsize="1414,1417" path="m1414,709r-1,-37l1411,636r-5,-34l1400,566r-8,-34l1383,499r-11,-34l1358,433r-13,-31l1329,372r-18,-31l1294,312r-20,-27l1252,259r-22,-26l1207,208r-25,-23l1156,163r-26,-22l1103,121r-29,-18l1044,85,1014,70,982,56,950,43,918,32,883,23,850,15,815,8,779,4,744,2,707,,670,2,634,4,599,8r-35,7l531,23r-35,9l464,43,431,56,400,70,370,85r-30,18l311,121r-27,20l257,163r-25,22l207,208r-23,25l161,259r-21,26l120,312r-18,29l84,372,69,402,55,433,42,465,31,499r-9,33l14,566,7,602,3,636,1,672,,709r1,37l3,782r4,35l14,852r8,35l31,920r11,33l55,985r14,31l84,1046r18,31l120,1106r20,28l161,1160r23,26l207,1211r25,23l257,1255r27,22l311,1297r29,19l370,1333r30,15l431,1362r33,13l496,1386r35,9l564,1403r35,7l634,1414r36,2l707,1417r37,-1l779,1414r36,-4l850,1403r33,-8l918,1386r32,-11l982,1362r32,-14l1044,1333r30,-17l1103,1297r27,-20l1156,1255r26,-21l1207,1211r23,-25l1252,1160r22,-26l1294,1106r17,-29l1329,1046r16,-30l1358,985r14,-32l1383,920r9,-33l1400,852r6,-35l1411,782r2,-36l1414,709xm1410,709r-2,36l1405,781r-4,35l1395,851r-8,33l1377,918r-11,33l1354,983r-14,31l1325,1044r-18,30l1289,1102r-19,28l1249,1157r-22,25l1203,1206r-24,24l1153,1252r-26,21l1100,1292r-29,19l1041,1328r-30,16l980,1357r-32,14l915,1381r-33,10l849,1398r-35,7l778,1409r-35,3l707,1413r-36,-1l635,1409r-35,-4l565,1398r-33,-7l498,1381r-32,-10l434,1357r-32,-13l372,1328r-29,-17l314,1292r-28,-19l261,1252r-26,-22l210,1206r-23,-24l165,1157r-21,-27l125,1102r-18,-28l89,1044,73,1014,60,983,48,951,36,918,26,884,19,851,13,816,9,781,5,745,4,709,5,673,9,637r4,-35l19,567r7,-33l36,500,48,468,60,435,73,404,89,374r18,-29l125,316r19,-28l165,262r22,-26l210,212r25,-24l261,166r25,-20l314,126r29,-18l372,90,402,75,434,61,466,49,498,37,532,27r33,-8l600,14,635,9,671,6,707,5r36,1l778,9r36,5l849,19r33,8l915,37r33,12l980,61r31,14l1041,90r30,18l1100,126r27,20l1153,166r26,22l1203,212r24,24l1249,262r21,26l1289,316r18,29l1325,374r15,30l1354,435r12,33l1377,500r10,34l1395,567r6,35l1405,637r3,36l1410,709xe" fillcolor="#f6f6f6" stroked="f">
                <v:path arrowok="t"/>
                <o:lock v:ext="edit" verticies="t"/>
              </v:shape>
              <v:shape id="_x0000_s4286" style="position:absolute;left:10977;top:9448;width:235;height:235" coordsize="1410,1412" path="m1410,706r-1,-36l1406,633r-4,-34l1395,564r-7,-35l1379,496r-12,-33l1354,431r-13,-31l1325,370r-18,-31l1289,312r-20,-28l1249,257r-22,-26l1203,206r-24,-23l1153,161r-26,-20l1099,120r-28,-17l1041,85,1010,69,979,56,947,43,915,32,881,22,847,14,812,8,777,3,742,1,705,,669,1,632,3,598,8r-35,6l529,22,495,32,463,43,430,56,399,69,369,85r-30,18l311,120r-28,21l256,161r-25,22l206,206r-23,25l161,257r-21,27l120,312r-17,27l85,370,69,400,56,431,42,463,32,496,22,529r-8,35l8,599,3,633,1,670,,706r1,37l3,779r5,34l14,848r8,35l32,916r10,32l56,981r13,31l85,1042r18,31l120,1100r20,28l161,1155r22,26l206,1206r25,23l256,1251r27,22l311,1292r28,19l369,1327r30,16l430,1356r33,14l495,1381r34,9l563,1398r35,6l632,1409r37,2l705,1412r37,-1l777,1409r35,-5l847,1398r34,-8l915,1381r32,-11l979,1356r31,-13l1041,1327r30,-16l1099,1292r28,-19l1153,1251r26,-22l1203,1206r24,-25l1249,1155r20,-27l1289,1100r18,-27l1325,1042r16,-30l1354,981r13,-33l1379,916r9,-33l1395,848r7,-35l1406,779r3,-36l1410,706xm1404,706r,36l1401,778r-5,35l1391,848r-8,33l1373,915r-11,32l1350,979r-15,31l1321,1040r-17,29l1285,1098r-19,27l1245,1152r-23,26l1200,1202r-24,23l1150,1247r-27,21l1096,1287r-29,19l1038,1323r-30,15l977,1352r-31,12l913,1375r-33,10l845,1393r-33,6l776,1403r-35,4l705,1407r-36,l633,1403r-35,-4l564,1393r-34,-8l496,1375r-32,-11l433,1352r-32,-14l371,1323r-29,-17l313,1287r-26,-19l260,1247r-26,-22l210,1202r-23,-24l165,1152r-21,-27l125,1098r-19,-29l89,1040,75,1010,60,979,48,947,37,915,27,881,19,848,13,813,9,778,7,742,5,706,7,670,9,634r4,-34l19,565r8,-34l37,498,48,465,60,433,75,402,89,372r17,-29l125,314r19,-27l165,260r22,-26l210,210r24,-23l260,165r27,-21l313,125r29,-18l371,89,401,75,433,60,464,48,496,37,530,27r34,-8l598,13,633,9,669,5r36,l741,5r35,4l812,13r33,6l880,27r33,10l946,48r31,12l1008,75r30,14l1067,107r29,18l1123,144r27,21l1176,187r24,23l1222,234r23,26l1266,287r19,27l1304,343r17,29l1335,402r15,31l1362,465r11,33l1383,531r8,34l1396,600r5,34l1404,670r,36xe" fillcolor="#f6f6f6" stroked="f">
                <v:path arrowok="t"/>
                <o:lock v:ext="edit" verticies="t"/>
              </v:shape>
              <v:shape id="_x0000_s4287" style="position:absolute;left:10978;top:9448;width:234;height:235" coordsize="1406,1408" path="m1406,704r-2,-36l1401,632r-4,-35l1391,562r-8,-33l1373,495r-11,-32l1350,430r-14,-31l1321,369r-18,-29l1285,311r-19,-28l1245,257r-22,-26l1199,207r-24,-24l1149,161r-26,-20l1096,121r-29,-18l1037,85,1007,70,976,56,944,44,911,32,878,22,845,14,810,9,774,4,739,1,703,,667,1,631,4,596,9r-35,5l528,22,494,32,462,44,430,56,398,70,368,85r-29,18l310,121r-28,20l257,161r-26,22l206,207r-23,24l161,257r-21,26l121,311r-18,29l85,369,69,399,56,430,44,463,32,495,22,529r-7,33l9,597,5,632,1,668,,704r1,36l5,776r4,35l15,846r7,33l32,913r12,33l56,978r13,31l85,1039r18,30l121,1097r19,28l161,1152r22,25l206,1201r25,24l257,1247r25,21l310,1287r29,19l368,1323r30,16l430,1352r32,14l494,1376r34,10l561,1393r35,7l631,1404r36,3l703,1408r36,-1l774,1404r36,-4l845,1393r33,-7l911,1376r33,-10l976,1352r31,-13l1037,1323r30,-17l1096,1287r27,-19l1149,1247r26,-22l1199,1201r24,-24l1245,1152r21,-27l1285,1097r18,-28l1321,1039r15,-30l1350,978r12,-32l1373,913r10,-34l1391,846r6,-35l1401,776r3,-36l1406,704xm1400,704r-1,36l1397,776r-5,34l1386,845r-8,33l1369,912r-11,32l1345,976r-14,31l1316,1037r-16,29l1281,1095r-19,27l1241,1149r-22,24l1196,1198r-25,23l1147,1243r-27,21l1092,1283r-28,19l1035,1319r-30,15l974,1348r-31,12l910,1371r-33,10l843,1388r-34,7l774,1399r-35,2l703,1402r-36,-1l631,1399r-34,-4l562,1388r-33,-7l495,1371r-32,-11l432,1348r-31,-14l370,1319r-29,-17l314,1283r-28,-19l259,1243r-25,-22l210,1198r-24,-25l165,1149r-21,-27l125,1095r-19,-29l89,1037,75,1007,60,976,48,944,37,912,28,878,20,845,14,810,9,776,7,740,6,704,7,668,9,632r5,-34l20,563r8,-33l37,496,48,464,60,432,75,401,89,371r17,-29l125,314r19,-28l165,259r21,-24l210,210r24,-23l259,165r27,-21l314,125r27,-18l370,89,401,75,432,60,463,48,495,37r34,-9l562,20r35,-7l631,9,667,7,703,6r36,1l774,9r35,4l843,20r34,8l910,37r33,11l974,60r31,15l1035,89r29,18l1092,125r28,19l1147,165r24,22l1196,210r23,25l1241,259r21,27l1281,314r19,28l1316,371r15,30l1345,432r13,32l1369,496r9,34l1386,563r6,35l1397,632r2,36l1400,704xe" fillcolor="#f6f6f6" stroked="f">
                <v:path arrowok="t"/>
                <o:lock v:ext="edit" verticies="t"/>
              </v:shape>
              <v:shape id="_x0000_s4288" style="position:absolute;left:10978;top:9449;width:234;height:233" coordsize="1399,1402" path="m1399,701r,-36l1396,629r-5,-34l1386,560r-8,-34l1368,493r-11,-33l1345,428r-15,-31l1316,367r-17,-29l1280,309r-19,-27l1240,255r-23,-26l1195,205r-24,-23l1145,160r-27,-21l1091,120r-29,-18l1033,84,1003,70,972,55,941,43,908,32,875,22,840,14,807,8,771,4,736,,700,,664,,628,4,593,8r-34,6l525,22,491,32,459,43,428,55,396,70,366,84r-29,18l308,120r-26,19l255,160r-26,22l205,205r-23,24l160,255r-21,27l120,309r-19,29l84,367,70,397,55,428,43,460,32,493,22,526r-8,34l8,595,4,629,2,665,,701r2,36l4,773r4,35l14,843r8,33l32,910r11,32l55,974r15,31l84,1035r17,29l120,1093r19,27l160,1147r22,26l205,1197r24,23l255,1242r27,21l308,1282r29,19l366,1318r30,15l428,1347r31,12l491,1370r34,10l559,1388r34,6l628,1398r36,4l700,1402r36,l771,1398r36,-4l840,1388r35,-8l908,1370r33,-11l972,1347r31,-14l1033,1318r29,-17l1091,1282r27,-19l1145,1242r26,-22l1195,1197r22,-24l1240,1147r21,-27l1280,1093r19,-29l1316,1035r14,-30l1345,974r12,-32l1368,910r10,-34l1386,843r5,-35l1396,773r3,-36l1399,701xm1395,701r-1,36l1391,773r-4,34l1380,842r-8,33l1364,908r-12,32l1340,971r-14,32l1311,1033r-17,29l1275,1090r-19,28l1236,1144r-22,25l1191,1193r-24,23l1142,1239r-26,20l1088,1279r-28,18l1031,1313r-30,16l970,1342r-31,13l906,1366r-32,9l840,1383r-34,6l771,1394r-35,2l700,1397r-36,-1l628,1394r-34,-5l560,1383r-34,-8l494,1366r-33,-11l430,1342r-31,-13l369,1313r-29,-16l312,1279r-28,-20l258,1239r-26,-23l209,1193r-23,-24l163,1144r-20,-26l124,1090r-19,-28l89,1033,74,1003,60,971,47,940,36,908,27,875,19,842,13,807,8,773,6,737,5,701,6,665,8,629r5,-34l19,561r8,-34l36,494,47,462,60,431,74,399,89,369r16,-29l124,312r19,-27l163,258r23,-25l209,209r23,-23l258,163r26,-20l312,124r28,-19l369,89,399,74,430,60,461,47,494,36r32,-9l560,19r34,-6l628,8,664,6,700,5r36,1l771,8r35,5l840,19r34,8l906,36r33,11l970,60r31,14l1031,89r29,16l1088,124r28,19l1142,163r25,23l1191,209r23,24l1236,258r20,27l1275,312r19,28l1311,369r15,30l1340,431r12,31l1364,494r8,33l1380,561r7,34l1391,629r3,36l1395,701xe" fillcolor="#f6f6f6" stroked="f">
                <v:path arrowok="t"/>
                <o:lock v:ext="edit" verticies="t"/>
              </v:shape>
              <v:shape id="_x0000_s4289" style="position:absolute;left:10979;top:9449;width:232;height:233" coordsize="1394,1396" path="m1394,698r-1,-36l1391,626r-5,-34l1380,557r-8,-33l1363,490r-11,-32l1339,426r-14,-31l1310,365r-16,-29l1275,308r-19,-28l1235,253r-22,-24l1190,204r-25,-23l1141,159r-27,-21l1086,119r-28,-18l1029,83,999,69,968,54,937,42,904,31,871,22,837,14,803,7,768,3,733,1,697,,661,1,625,3,591,7r-35,7l523,22r-34,9l457,42,426,54,395,69,364,83r-29,18l308,119r-28,19l253,159r-25,22l204,204r-24,25l159,253r-21,27l119,308r-19,28l83,365,69,395,54,426,42,458,31,490r-9,34l14,557,8,592,3,626,1,662,,698r1,36l3,770r5,34l14,839r8,33l31,906r11,32l54,970r15,31l83,1031r17,29l119,1089r19,27l159,1143r21,24l204,1192r24,23l253,1237r27,21l308,1277r27,19l364,1313r31,15l426,1342r31,12l489,1365r34,10l556,1382r35,7l625,1393r36,2l697,1396r36,-1l768,1393r35,-4l837,1382r34,-7l904,1365r33,-11l968,1342r31,-14l1029,1313r29,-17l1086,1277r28,-19l1141,1237r24,-22l1190,1192r23,-25l1235,1143r21,-27l1275,1089r19,-29l1310,1031r15,-30l1339,970r13,-32l1363,906r9,-34l1380,839r6,-35l1391,770r2,-36l1394,698xm1390,698r-2,36l1385,770r-4,34l1375,838r-8,33l1358,905r-11,31l1335,968r-15,31l1306,1029r-17,29l1271,1086r-20,27l1231,1139r-22,25l1187,1189r-25,22l1137,1233r-26,20l1084,1274r-28,17l1027,1308r-30,15l967,1337r-33,12l903,1361r-33,9l836,1377r-34,6l767,1387r-34,4l697,1392r-36,-1l627,1387r-35,-4l557,1377r-33,-7l491,1361r-32,-12l428,1337r-31,-14l367,1308r-29,-17l310,1274r-27,-21l256,1233r-24,-22l207,1189r-22,-25l163,1139r-21,-26l122,1086r-17,-28l88,1029,73,999,59,968,47,936,35,905,26,871,19,838,13,804,9,770,5,734r,-36l5,662,9,628r4,-35l19,558r7,-33l35,492,47,460,59,429,73,397,88,367r17,-29l122,310r20,-27l163,257r22,-25l207,207r25,-22l256,163r27,-20l310,124r28,-19l367,88,397,73,428,59,459,46,491,35r33,-9l557,19r35,-6l627,8,661,5,697,4r36,1l767,8r35,5l836,19r34,7l903,35r31,11l967,59r30,14l1027,88r29,17l1084,124r27,19l1137,163r25,22l1187,207r22,25l1231,257r20,26l1271,310r18,28l1306,367r14,30l1335,429r12,31l1358,492r9,33l1375,558r6,35l1385,628r3,34l1390,698xe" fillcolor="#f6f6f6" stroked="f">
                <v:path arrowok="t"/>
                <o:lock v:ext="edit" verticies="t"/>
              </v:shape>
              <v:shape id="_x0000_s4290" style="position:absolute;left:10979;top:9449;width:232;height:232" coordsize="1390,1392" path="m1390,696r-1,-36l1386,624r-4,-34l1375,556r-8,-34l1359,489r-12,-32l1335,426r-14,-32l1306,364r-17,-29l1270,307r-19,-27l1231,253r-22,-25l1186,204r-24,-23l1137,158r-26,-20l1083,119r-28,-19l1026,84,996,69,965,55,934,42,901,31,869,22,835,14,801,8,766,3,731,1,695,,659,1,623,3,589,8r-34,6l521,22r-32,9l456,42,425,55,394,69,364,84r-29,16l307,119r-28,19l253,158r-26,23l204,204r-23,24l158,253r-20,27l119,307r-19,28l84,364,69,394,55,426,42,457,31,489r-9,33l14,556,8,590,3,624,1,660,,696r1,36l3,768r5,34l14,837r8,33l31,903r11,32l55,966r14,32l84,1028r16,29l119,1085r19,28l158,1139r23,25l204,1188r23,23l253,1234r26,20l307,1274r28,18l364,1308r30,16l425,1337r31,13l489,1361r32,9l555,1378r34,6l623,1389r36,2l695,1392r36,-1l766,1389r35,-5l835,1378r34,-8l901,1361r33,-11l965,1337r31,-13l1026,1308r29,-16l1083,1274r28,-20l1137,1234r25,-23l1186,1188r23,-24l1231,1139r20,-26l1270,1085r19,-28l1306,1028r15,-30l1335,966r12,-31l1359,903r8,-33l1375,837r7,-35l1386,768r3,-36l1390,696xm1384,696r-1,36l1381,766r-5,35l1371,836r-8,33l1353,902r-10,32l1331,965r-15,30l1302,1026r-17,29l1267,1083r-20,26l1227,1135r-21,26l1182,1184r-23,24l1133,1229r-25,21l1081,1269r-28,18l1024,1304r-30,14l964,1333r-32,12l900,1356r-33,9l834,1373r-34,6l765,1383r-34,4l695,1387r-36,l625,1383r-35,-4l555,1373r-32,-8l490,1356r-33,-11l426,1333r-30,-15l366,1304r-29,-17l309,1269r-27,-19l256,1229r-25,-21l207,1184r-23,-23l163,1135r-20,-26l123,1083r-18,-28l88,1026,74,995,59,965,47,934,37,902,27,869,19,836,13,801,9,766,7,732,6,696,7,660,9,626r4,-35l19,556r8,-32l37,490,47,459,59,427,74,396,88,366r17,-28l123,309r20,-26l163,257r21,-26l207,208r24,-24l256,163r26,-20l309,123r28,-18l366,88,396,74,426,59,457,47,490,37,523,27r32,-8l590,13,625,9,659,6,695,5r36,1l765,9r35,4l834,19r33,8l900,37r32,10l964,59r30,15l1024,88r29,17l1081,123r27,20l1133,163r26,21l1182,208r24,23l1227,257r20,26l1267,309r18,29l1302,366r14,30l1331,427r12,32l1353,490r10,34l1371,556r5,35l1381,626r2,34l1384,696xe" fillcolor="#f6f6f6" stroked="f">
                <v:path arrowok="t"/>
                <o:lock v:ext="edit" verticies="t"/>
              </v:shape>
              <v:shape id="_x0000_s4291" style="position:absolute;left:10980;top:9450;width:230;height:231" coordsize="1385,1388" path="m1385,694r-2,-36l1380,624r-4,-35l1370,554r-8,-33l1353,488r-11,-32l1330,425r-15,-32l1301,363r-17,-29l1266,306r-20,-27l1226,253r-22,-25l1182,203r-25,-22l1132,159r-26,-20l1079,120r-28,-19l1022,84,992,69,962,55,929,42,898,31,865,22,831,15,797,9,762,4,728,1,692,,656,1,622,4,587,9r-35,6l519,22r-33,9l454,42,423,55,392,69,362,84r-29,17l305,120r-27,19l251,159r-24,22l202,203r-22,25l158,253r-21,26l117,306r-17,28l83,363,68,393,54,425,42,456,30,488r-9,33l14,554,8,589,4,624,,658r,36l,730r4,36l8,800r6,34l21,867r9,34l42,932r12,32l68,995r15,30l100,1054r17,28l137,1109r21,26l180,1160r22,25l227,1207r24,22l278,1249r27,21l333,1287r29,17l392,1319r31,14l454,1345r32,12l519,1366r33,7l587,1379r35,4l656,1387r36,1l728,1387r34,-4l797,1379r34,-6l865,1366r33,-9l929,1345r33,-12l992,1319r30,-15l1051,1287r28,-17l1106,1249r26,-20l1157,1207r25,-22l1204,1160r22,-25l1246,1109r20,-27l1284,1054r17,-29l1315,995r15,-31l1342,932r11,-31l1362,867r8,-33l1376,800r4,-34l1383,730r2,-36xm1379,694r-1,36l1376,764r-5,35l1364,833r-6,33l1348,898r-10,33l1325,962r-14,30l1296,1023r-16,29l1262,1078r-19,28l1222,1132r-21,25l1178,1181r-24,23l1129,1225r-26,21l1076,1265r-28,18l1020,1300r-30,14l960,1329r-32,12l896,1351r-32,10l830,1369r-33,6l762,1379r-34,2l692,1382r-36,-1l622,1379r-35,-4l554,1369r-34,-8l488,1351r-33,-10l424,1329r-30,-15l364,1300r-28,-17l308,1265r-28,-19l255,1225r-25,-21l207,1181r-24,-24l162,1132r-21,-26l122,1078r-18,-26l87,1023,73,992,58,962,46,931,36,898,26,866,19,833,13,799,8,764,6,730,5,694,6,658,8,624r5,-35l19,555r7,-33l36,489,46,457,58,426,73,396,87,365r17,-27l122,310r19,-27l162,256r21,-25l207,207r23,-23l255,163r25,-20l308,123r28,-18l364,88,394,74,424,59,455,48,488,37,520,27r34,-7l587,13,622,9,656,7,692,6r36,1l762,9r35,4l830,20r34,7l896,37r32,11l960,59r30,15l1020,88r28,17l1076,123r27,20l1129,163r25,21l1178,207r23,24l1222,256r21,27l1262,310r18,28l1296,365r15,31l1325,426r13,31l1348,489r10,33l1364,555r7,34l1376,624r2,34l1379,694xe" fillcolor="#f6f6f6" stroked="f">
                <v:path arrowok="t"/>
                <o:lock v:ext="edit" verticies="t"/>
              </v:shape>
              <v:shape id="_x0000_s4292" style="position:absolute;left:10980;top:9450;width:230;height:230" coordsize="1378,1382" path="m1378,691r-1,-36l1375,621r-5,-35l1365,551r-8,-32l1347,485r-10,-31l1325,422r-15,-31l1296,361r-17,-28l1261,304r-20,-26l1221,252r-21,-26l1176,203r-23,-24l1127,158r-25,-20l1075,118r-28,-18l1018,83,988,69,958,54,926,42,894,32,861,22,828,14,794,8,759,4,725,1,689,,653,1,619,4,584,8r-35,6l517,22,484,32,451,42,420,54,390,69,360,83r-29,17l303,118r-27,20l250,158r-25,21l201,203r-23,23l157,252r-20,26l117,304,99,333,82,361,68,391,53,422,41,454,31,485,21,519r-8,32l7,586,3,621,1,655,,691r1,36l3,761r4,35l13,831r8,33l31,897r10,32l53,960r15,30l82,1021r17,29l117,1078r20,26l157,1130r21,26l201,1179r24,24l250,1224r26,21l303,1264r28,18l360,1299r30,14l420,1328r31,12l484,1351r33,9l549,1368r35,6l619,1378r34,4l689,1382r36,l759,1378r35,-4l828,1368r33,-8l894,1351r32,-11l958,1328r30,-15l1018,1299r29,-17l1075,1264r27,-19l1127,1224r26,-21l1176,1179r24,-23l1221,1130r20,-26l1261,1078r18,-28l1296,1021r14,-31l1325,960r12,-31l1347,897r10,-33l1365,831r5,-35l1375,761r2,-34l1378,691xm1374,691r-1,36l1370,761r-4,35l1359,830r-8,32l1343,895r-12,32l1319,958r-13,30l1291,1018r-17,28l1257,1074r-19,27l1216,1127r-21,26l1173,1176r-23,22l1124,1221r-26,20l1071,1260r-27,18l1015,1294r-29,15l955,1323r-31,13l892,1346r-32,9l827,1363r-34,6l759,1374r-34,2l689,1377r-36,-1l619,1374r-34,-5l551,1363r-33,-8l486,1346r-32,-10l422,1323r-30,-14l362,1294r-28,-16l306,1260r-27,-19l254,1221r-26,-23l205,1176r-23,-23l160,1127r-20,-26l121,1074r-18,-28l87,1018,72,988,59,958,46,927,35,895,26,862,18,830,12,796,8,761,5,727,4,691,5,656,8,621r4,-34l18,552r8,-32l35,488,46,455,59,424,72,394,87,365r16,-29l121,308r19,-27l160,255r22,-26l205,206r23,-22l254,162r25,-21l306,122r28,-18l362,89,392,73,422,60,454,47,486,36r32,-9l551,19r34,-6l619,9,653,6,689,5r36,1l759,9r34,4l827,19r33,8l892,36r32,11l955,60r31,13l1015,89r29,15l1071,122r27,19l1124,162r26,22l1173,206r22,23l1216,255r22,26l1257,308r17,28l1291,365r15,29l1319,424r12,31l1343,488r8,32l1359,552r7,35l1370,621r3,35l1374,691xe" fillcolor="#f6f6f6" stroked="f">
                <v:path arrowok="t"/>
                <o:lock v:ext="edit" verticies="t"/>
              </v:shape>
              <v:shape id="_x0000_s4293" style="position:absolute;left:10980;top:9451;width:229;height:229" coordsize="1374,1376" path="m1374,688r-1,-36l1371,618r-5,-35l1359,549r-6,-33l1343,483r-10,-32l1320,420r-14,-30l1291,359r-16,-27l1257,304r-19,-27l1217,250r-21,-25l1173,201r-24,-23l1124,157r-26,-20l1071,117,1043,99,1015,82,985,68,955,53,923,42,891,31,859,21,825,14,792,7,757,3,723,1,687,,651,1,617,3,582,7r-33,7l515,21,483,31,450,42,419,53,389,68,359,82,331,99r-28,18l275,137r-25,20l225,178r-23,23l178,225r-21,25l136,277r-19,27l99,332,82,359,68,390,53,420,41,451,31,483,21,516r-7,33l8,583,3,618,1,652,,688r1,36l3,758r5,35l14,827r7,33l31,892r10,33l53,956r15,30l82,1017r17,29l117,1072r19,28l157,1126r21,25l202,1175r23,23l250,1219r25,21l303,1259r28,18l359,1294r30,14l419,1323r31,12l483,1345r32,10l549,1363r33,6l617,1373r34,2l687,1376r36,-1l757,1373r35,-4l825,1363r34,-8l891,1345r32,-10l955,1323r30,-15l1015,1294r28,-17l1071,1259r27,-19l1124,1219r25,-21l1173,1175r23,-24l1217,1126r21,-26l1257,1072r18,-26l1291,1017r15,-31l1320,956r13,-31l1343,892r10,-32l1359,827r7,-34l1371,758r2,-34l1374,688xm1368,688r,36l1365,758r-4,34l1355,825r-8,34l1338,891r-11,32l1315,954r-14,30l1287,1014r-17,28l1252,1070r-19,27l1213,1123r-21,24l1169,1171r-24,23l1121,1215r-26,21l1068,1255r-28,17l1011,1289r-29,15l952,1317r-31,12l890,1341r-32,9l824,1357r-33,6l757,1367r-36,4l687,1371r-35,l618,1367r-35,-4l550,1357r-34,-7l484,1341r-31,-12l421,1317r-30,-13l362,1289r-29,-17l305,1255r-26,-19l253,1215r-25,-21l205,1171r-23,-24l160,1123r-20,-26l121,1070r-18,-28l87,1014,72,984,59,954,47,923,35,891,27,859,19,825,13,792,9,758,5,724r,-36l5,653,9,619r4,-35l19,551r8,-34l35,485,47,453,59,422,72,392,87,363r16,-29l121,306r19,-27l160,253r22,-24l205,205r23,-22l253,161r26,-21l305,121r28,-17l362,87,391,72,421,59,453,47,484,35r32,-9l550,19r33,-6l618,9,652,5r35,l721,5r36,4l791,13r33,6l858,26r32,9l921,47r31,12l982,72r29,15l1040,104r28,17l1095,140r26,21l1145,183r24,22l1192,229r21,24l1233,279r19,27l1270,334r17,29l1301,392r14,30l1327,453r11,32l1347,517r8,34l1361,584r4,35l1368,653r,35xe" fillcolor="#f6f6f6" stroked="f">
                <v:path arrowok="t"/>
                <o:lock v:ext="edit" verticies="t"/>
              </v:shape>
              <v:shape id="_x0000_s4294" style="position:absolute;left:10981;top:9451;width:228;height:229" coordsize="1370,1372" path="m1370,686r-1,-35l1366,616r-4,-34l1355,547r-8,-32l1339,483r-12,-33l1315,419r-13,-30l1287,360r-17,-29l1253,303r-19,-27l1212,250r-21,-26l1169,201r-23,-22l1120,157r-26,-21l1067,117,1040,99,1011,84,982,68,951,55,920,42,888,31,856,22,823,14,789,8,755,4,721,1,685,,649,1,615,4,581,8r-34,6l514,22r-32,9l450,42,418,55,388,68,358,84,330,99r-28,18l275,136r-25,21l224,179r-23,22l178,224r-22,26l136,276r-19,27l99,331,83,360,68,389,55,419,42,450,31,483r-9,32l14,547,8,582,4,616,1,651,,686r1,36l4,756r4,35l14,825r8,32l31,890r11,32l55,953r13,30l83,1013r16,28l117,1069r19,27l156,1122r22,26l201,1171r23,22l250,1216r25,20l302,1255r28,18l358,1289r30,15l418,1318r32,13l482,1341r32,9l547,1358r34,6l615,1369r34,2l685,1372r36,-1l755,1369r34,-5l823,1358r33,-8l888,1341r32,-10l951,1318r31,-14l1011,1289r29,-16l1067,1255r27,-19l1120,1216r26,-23l1169,1171r22,-23l1212,1122r22,-26l1253,1069r17,-28l1287,1013r15,-30l1315,953r12,-31l1339,890r8,-33l1355,825r7,-34l1366,756r3,-34l1370,686xm1364,686r-1,35l1361,755r-5,35l1351,823r-8,33l1334,888r-11,33l1311,951r-14,30l1283,1010r-17,29l1248,1067r-19,27l1209,1120r-21,24l1166,1168r-24,22l1117,1211r-26,20l1065,1250r-28,18l1008,1285r-29,14l949,1313r-31,12l887,1336r-33,9l822,1353r-33,6l754,1363r-35,2l685,1367r-35,-2l616,1363r-35,-4l548,1353r-33,-8l483,1336r-31,-11l421,1313r-31,-14l361,1285r-29,-17l304,1250r-25,-19l253,1211r-25,-21l204,1168r-22,-24l161,1120r-20,-26l122,1067r-18,-28l87,1010,72,981,59,951,47,921,36,888,27,856,19,823,13,790,9,755,7,721,6,686,7,651,9,617r4,-35l19,549r8,-33l36,484,47,452,59,421,72,391,87,362r17,-29l122,306r19,-27l161,254r21,-25l204,204r24,-22l253,161r26,-20l304,122r28,-18l361,87,390,72,421,59,452,47,483,36r32,-9l548,19r33,-6l616,9,650,7,685,5r34,2l754,9r35,4l822,19r32,8l887,36r31,11l949,59r30,13l1008,87r29,17l1065,122r26,19l1117,161r25,21l1166,204r22,25l1209,254r20,25l1248,306r18,27l1283,362r14,29l1311,421r12,31l1334,484r9,32l1351,549r5,33l1361,617r2,34l1364,686xe" fillcolor="#f6f6f6" stroked="f">
                <v:path arrowok="t"/>
                <o:lock v:ext="edit" verticies="t"/>
              </v:shape>
              <v:shape id="_x0000_s4295" style="position:absolute;left:10981;top:9452;width:228;height:227" coordsize="1363,1366" path="m1363,683r,-35l1360,614r-4,-35l1350,546r-8,-34l1333,480r-11,-32l1310,417r-14,-30l1282,358r-17,-29l1247,301r-19,-27l1208,248r-21,-24l1164,200r-24,-22l1116,156r-26,-21l1063,116,1035,99,1006,82,977,67,947,54,916,42,885,30,853,21,819,14,786,8,752,4,716,,682,,647,,613,4,578,8r-33,6l511,21r-32,9l448,42,416,54,386,67,357,82,328,99r-28,17l274,135r-26,21l223,178r-23,22l177,224r-22,24l135,274r-19,27l98,329,82,358,67,387,54,417,42,448,30,480r-8,32l14,546,8,579,4,614,,648r,35l,719r4,34l8,787r6,33l22,854r8,32l42,918r12,31l67,979r15,30l98,1037r18,28l135,1092r20,26l177,1142r23,24l223,1189r25,21l274,1231r26,19l328,1267r29,17l386,1299r30,13l448,1324r31,12l511,1345r34,7l578,1358r35,4l647,1366r35,l716,1366r36,-4l786,1358r33,-6l853,1345r32,-9l916,1324r31,-12l977,1299r29,-15l1035,1267r28,-17l1090,1231r26,-21l1140,1189r24,-23l1187,1142r21,-24l1228,1092r19,-27l1265,1037r17,-28l1296,979r14,-30l1322,918r11,-32l1342,854r8,-34l1356,787r4,-34l1363,719r,-36xm1359,683r-1,35l1356,752r-5,35l1346,819r-8,34l1329,885r-11,32l1305,947r-13,30l1278,1006r-17,29l1243,1062r-19,27l1204,1114r-21,25l1160,1162r-23,23l1112,1206r-25,20l1060,1245r-27,18l1004,1280r-29,14l945,1308r-30,12l883,1331r-32,9l818,1348r-34,5l751,1358r-35,2l682,1361r-35,-1l613,1358r-34,-5l546,1348r-34,-8l481,1331r-32,-11l419,1308r-30,-14l359,1280r-29,-17l304,1245r-27,-19l251,1206r-24,-21l203,1162r-22,-23l160,1114r-20,-25l121,1062r-18,-27l86,1006,72,977,58,947,46,917,35,885,26,853,19,819,13,787,8,752,6,718,5,683,6,648,8,614r5,-34l19,547r7,-34l35,482,46,449,58,419,72,389,86,360r17,-29l121,304r19,-27l160,252r21,-25l203,204r24,-23l251,160r26,-20l304,121r26,-18l359,87,389,72,419,58,449,46,481,36,512,26r34,-7l579,12,613,8,647,6,682,5r34,1l751,8r33,4l818,19r33,7l883,36r32,10l945,58r30,14l1004,87r29,16l1060,121r27,19l1112,160r25,21l1160,204r23,23l1204,252r20,25l1243,304r18,27l1278,360r14,29l1305,419r13,30l1329,482r9,31l1346,547r5,33l1356,614r2,34l1359,683xe" fillcolor="#f6f6f6" stroked="f">
                <v:path arrowok="t"/>
                <o:lock v:ext="edit" verticies="t"/>
              </v:shape>
              <v:shape id="_x0000_s4296" style="position:absolute;left:10982;top:9452;width:226;height:227" coordsize="1358,1362" path="m1358,681r-1,-35l1355,612r-5,-35l1345,544r-8,-33l1328,479r-11,-32l1305,416r-14,-30l1277,357r-17,-29l1242,301r-19,-27l1203,249r-21,-25l1160,199r-24,-22l1111,156r-26,-20l1059,117,1031,99,1002,82,973,67,943,54,912,42,881,31,848,22,816,14,783,8,748,4,713,2,679,,644,2,610,4,575,8r-33,6l509,22r-32,9l446,42,415,54,384,67,355,82,326,99r-28,18l273,136r-26,20l222,177r-24,22l176,224r-21,25l135,274r-19,27l98,328,81,357,66,386,53,416,41,447,30,479r-9,32l13,544,7,577,3,612,1,646,,681r1,35l3,750r4,35l13,818r8,33l30,883r11,33l53,946r13,30l81,1005r17,29l116,1062r19,27l155,1115r21,24l198,1163r24,22l247,1206r26,20l298,1245r28,18l355,1280r29,14l415,1308r31,12l477,1331r32,9l542,1348r33,6l610,1358r34,2l679,1362r34,-2l748,1358r35,-4l816,1348r32,-8l881,1331r31,-11l943,1308r30,-14l1002,1280r29,-17l1059,1245r26,-19l1111,1206r25,-21l1160,1163r22,-24l1203,1115r20,-26l1242,1062r18,-28l1277,1005r14,-29l1305,946r12,-30l1328,883r9,-32l1345,818r5,-33l1355,750r2,-34l1358,681xm1354,681r-1,35l1349,750r-3,34l1339,817r-8,33l1322,882r-10,31l1300,944r-13,30l1272,1003r-16,29l1238,1059r-19,27l1200,1111r-23,25l1156,1159r-24,23l1108,1203r-25,20l1056,1241r-28,18l1000,1275r-29,15l941,1303r-30,13l880,1326r-33,10l815,1343r-34,6l748,1354r-35,2l679,1357r-35,-1l610,1354r-34,-5l543,1343r-33,-7l478,1326r-31,-10l417,1303r-30,-13l358,1275r-28,-16l302,1241r-27,-18l249,1203r-23,-21l203,1159r-23,-23l159,1111r-20,-25l120,1059r-18,-27l85,1003,71,974,58,944,45,913,35,882,26,850,19,817,12,784,8,750,5,716r,-35l5,646,8,612r4,-34l19,545r7,-33l35,480,45,449,58,418,71,388,85,359r17,-28l120,303r19,-27l159,252r21,-25l203,204r23,-23l249,160r26,-20l302,121r28,-18l358,88,387,72,417,59,447,46,478,36r32,-9l543,19r33,-6l610,9,644,6,679,5r34,1l748,9r33,4l815,19r32,8l880,36r31,10l941,59r30,13l1000,88r28,15l1056,121r27,19l1108,160r24,21l1156,204r21,23l1200,252r19,24l1238,303r18,28l1272,359r15,29l1300,418r12,31l1322,480r9,32l1339,545r7,33l1349,612r4,34l1354,681xe" fillcolor="#f6f6f6" stroked="f">
                <v:path arrowok="t"/>
                <o:lock v:ext="edit" verticies="t"/>
              </v:shape>
              <v:shape id="_x0000_s4297" style="position:absolute;left:10982;top:9452;width:226;height:226" coordsize="1354,1356" path="m1354,678r-1,-35l1351,609r-5,-34l1341,542r-8,-34l1324,477r-11,-33l1300,414r-13,-30l1273,355r-17,-29l1238,299r-19,-27l1199,247r-21,-25l1155,199r-23,-23l1107,155r-25,-20l1055,116,1028,98,999,82,970,67,940,53,910,41,878,31,846,21,813,14,779,7,746,3,711,1,677,,642,1,608,3,574,7r-33,7l507,21,476,31,444,41,414,53,384,67,354,82,325,98r-26,18l272,135r-26,20l222,176r-24,23l176,222r-21,25l135,272r-19,27l98,326,81,355,67,384,53,414,41,444,30,477r-9,31l14,542,8,575,3,609,1,643,,678r1,35l3,747r5,35l14,814r7,34l30,880r11,32l53,942r14,30l81,1001r17,29l116,1057r19,27l155,1109r21,25l198,1157r24,23l246,1201r26,20l299,1240r26,18l354,1275r30,14l414,1303r30,12l476,1326r31,9l541,1343r33,5l608,1353r34,2l677,1356r34,-1l746,1353r33,-5l813,1343r33,-8l878,1326r32,-11l940,1303r30,-14l999,1275r29,-17l1055,1240r27,-19l1107,1201r25,-21l1155,1157r23,-23l1199,1109r20,-25l1238,1057r18,-27l1273,1001r14,-29l1300,942r13,-30l1324,880r9,-32l1341,814r5,-32l1351,747r2,-34l1354,678xm1348,678r-1,35l1345,747r-4,34l1335,813r-8,34l1318,878r-10,31l1296,939r-13,31l1268,999r-17,28l1233,1055r-17,25l1196,1106r-22,25l1152,1154r-23,22l1104,1198r-26,20l1053,1236r-28,18l997,1270r-29,15l938,1298r-30,12l877,1321r-33,8l812,1337r-33,6l746,1347r-35,4l677,1351r-35,l608,1347r-34,-4l542,1337r-32,-8l477,1321r-31,-11l416,1298r-30,-13l357,1270r-28,-16l301,1236r-26,-18l250,1198r-25,-22l202,1154r-23,-23l158,1106r-20,-26l120,1055r-18,-28l86,999,71,970,58,939,46,909,35,878,27,847,19,813,13,781,9,747,6,713,5,678,6,643,9,609r4,-34l19,543r8,-33l35,478,46,447,58,416,71,386,86,357r16,-28l120,301r18,-25l158,250r21,-25l202,202r23,-22l250,158r25,-20l301,120r28,-18l357,87,386,71,416,58,446,45,477,35r33,-9l542,19r32,-6l608,9,642,6,677,5r34,1l746,9r33,4l812,19r32,7l877,35r31,10l938,58r30,13l997,87r28,15l1053,120r25,18l1104,158r25,22l1152,202r22,23l1196,250r20,26l1233,301r18,28l1268,357r15,29l1296,416r12,31l1318,478r9,32l1335,543r6,32l1345,609r2,34l1348,678xe" fillcolor="#f6f6f6" stroked="f">
                <v:path arrowok="t"/>
                <o:lock v:ext="edit" verticies="t"/>
              </v:shape>
              <v:shape id="_x0000_s4298" style="position:absolute;left:10983;top:9453;width:224;height:225" coordsize="1349,1352" path="m1349,676r-1,-35l1344,607r-3,-34l1334,540r-8,-33l1317,475r-10,-31l1295,413r-13,-30l1267,354r-16,-28l1233,298r-19,-27l1195,247r-23,-25l1151,199r-24,-23l1103,155r-25,-20l1051,116,1023,98,995,83,966,67,936,54,906,41,875,31,842,22,810,14,776,8,743,4,708,1,674,,639,1,605,4,571,8r-33,6l505,22r-32,9l442,41,412,54,382,67,353,83,325,98r-28,18l270,135r-26,20l221,176r-23,23l175,222r-21,25l134,271r-19,27l97,326,80,354,66,383,53,413,40,444,30,475r-9,32l14,540,7,573,3,607,,641r,35l,711r3,34l7,779r7,33l21,845r9,32l40,908r13,31l66,969r14,29l97,1027r18,27l134,1081r20,25l175,1131r23,23l221,1177r23,21l270,1218r27,18l325,1254r28,16l382,1285r30,13l442,1311r31,10l505,1331r33,7l571,1344r34,5l639,1351r35,1l708,1351r35,-2l776,1344r34,-6l842,1331r33,-10l906,1311r30,-13l966,1285r29,-15l1023,1254r28,-18l1078,1218r25,-20l1127,1177r24,-23l1172,1131r23,-25l1214,1081r19,-27l1251,1027r16,-29l1282,969r13,-30l1307,908r10,-31l1326,845r8,-33l1341,779r3,-34l1348,711r1,-35xm1343,676r-1,35l1340,744r-5,34l1330,811r-8,33l1313,876r-10,30l1291,937r-14,30l1263,996r-17,28l1229,1051r-19,26l1190,1103r-21,24l1147,1150r-24,22l1100,1193r-26,21l1048,1233r-27,16l993,1266r-29,15l935,1294r-31,12l872,1316r-31,9l809,1333r-34,6l742,1343r-34,2l674,1346r-35,-1l606,1343r-34,-4l539,1333r-32,-8l475,1316r-31,-10l413,1294r-29,-13l355,1266r-28,-17l300,1233r-27,-19l248,1193r-24,-21l201,1150r-22,-23l157,1103r-20,-26l119,1051r-17,-27l85,996,70,967,57,937,45,906,35,876,26,844,18,811,12,778,8,744,6,711,5,676,6,641,8,608r4,-34l18,541r8,-33l35,477,45,446,57,416,70,385,85,356r17,-28l119,302r18,-27l157,249r22,-23l201,202r23,-22l248,159r25,-21l300,121r27,-18l355,87,384,71,413,58,444,47,475,36r32,-9l539,19r33,-6l606,9,639,7,674,5r34,2l742,9r33,4l809,19r32,8l872,36r32,11l935,58r29,13l993,87r28,16l1048,121r26,17l1100,159r23,21l1147,202r22,24l1190,249r20,26l1229,302r17,26l1263,356r14,29l1291,416r12,30l1313,477r9,31l1330,541r5,33l1340,608r2,33l1343,676xe" fillcolor="#f7f7f7" stroked="f">
                <v:path arrowok="t"/>
                <o:lock v:ext="edit" verticies="t"/>
              </v:shape>
              <v:shape id="_x0000_s4299" style="position:absolute;left:10983;top:9453;width:224;height:224" coordsize="1343,1346" path="m1343,673r-1,-35l1340,604r-4,-34l1330,538r-8,-33l1313,473r-10,-31l1291,411r-13,-30l1263,352r-17,-28l1228,296r-17,-25l1191,245r-22,-25l1147,197r-23,-22l1099,153r-26,-20l1048,115,1020,97,992,82,963,66,933,53,903,40,872,30,839,21,807,14,774,8,741,4,706,1,672,,637,1,603,4,569,8r-32,6l505,21r-33,9l441,40,411,53,381,66,352,82,324,97r-28,18l270,133r-25,20l220,175r-23,22l174,220r-21,25l133,271r-18,25l97,324,81,352,66,381,53,411,41,442,30,473r-8,32l14,538,8,570,4,604,1,638,,673r1,35l4,742r4,34l14,808r8,34l30,873r11,31l53,934r13,31l81,994r16,28l115,1050r18,25l153,1101r21,25l197,1149r23,22l245,1193r25,20l296,1231r28,18l352,1265r29,15l411,1293r30,12l472,1316r33,8l537,1332r32,6l603,1342r34,4l672,1346r34,l741,1342r33,-4l807,1332r32,-8l872,1316r31,-11l933,1293r30,-13l992,1265r28,-16l1048,1231r25,-18l1099,1193r25,-22l1147,1149r22,-23l1191,1101r20,-26l1228,1050r18,-28l1263,994r15,-29l1291,934r12,-30l1313,873r9,-31l1330,808r6,-32l1340,742r2,-34l1343,673xm1339,673r-1,35l1336,741r-5,34l1326,808r-8,31l1309,872r-11,31l1286,933r-13,29l1259,991r-17,28l1225,1046r-19,27l1186,1098r-21,24l1144,1146r-24,22l1096,1188r-25,20l1044,1227r-26,17l990,1261r-29,14l932,1289r-31,12l870,1311r-32,9l806,1328r-33,5l740,1338r-34,2l672,1341r-35,-1l604,1338r-34,-5l538,1328r-32,-8l473,1311r-30,-10l412,1289r-29,-14l354,1261r-28,-17l299,1227r-26,-19l248,1188r-25,-20l200,1146r-21,-24l158,1098r-20,-25l119,1046r-17,-27l85,991,71,962,57,933,46,903,35,872,26,839,18,808,13,775,8,741,6,708,5,673,6,638,8,605r5,-34l18,539r8,-33l35,474,46,444,57,413,71,384,85,355r17,-28l119,300r19,-26l158,248r21,-24l200,200r23,-21l248,158r25,-20l299,119r27,-17l354,86,383,71,412,57,443,46,473,35r33,-9l538,18r32,-5l604,8,637,6,672,5r34,1l740,8r33,5l806,18r32,8l870,35r31,11l932,57r29,14l990,86r28,16l1044,119r27,19l1096,158r24,21l1144,200r21,24l1186,248r20,26l1225,300r17,27l1259,355r14,29l1286,413r12,31l1309,474r9,32l1326,539r5,32l1336,605r2,33l1339,673xe" fillcolor="#f7f7f7" stroked="f">
                <v:path arrowok="t"/>
                <o:lock v:ext="edit" verticies="t"/>
              </v:shape>
              <v:shape id="_x0000_s4300" style="position:absolute;left:10983;top:9454;width:224;height:223" coordsize="1338,1341" path="m1338,671r-1,-35l1335,603r-5,-34l1325,536r-8,-33l1308,472r-10,-31l1286,411r-14,-31l1258,351r-17,-28l1224,297r-19,-27l1185,244r-21,-23l1142,197r-24,-22l1095,154r-26,-21l1043,116,1016,98,988,82,959,66,930,53,899,42,867,31,836,22,804,14,770,8,737,4,703,2,669,,634,2,601,4,567,8r-33,6l502,22r-32,9l439,42,408,53,379,66,350,82,322,98r-27,18l268,133r-25,21l219,175r-23,22l174,221r-22,23l132,270r-18,27l97,323,80,351,65,380,52,411,40,441,30,472r-9,31l13,536,7,569,3,603,1,636,,671r1,35l3,739r4,34l13,806r8,33l30,871r10,30l52,932r13,30l80,991r17,28l114,1046r18,26l152,1098r22,24l196,1145r23,22l243,1188r25,21l295,1228r27,16l350,1261r29,15l408,1289r31,12l470,1311r32,9l534,1328r33,6l601,1338r33,2l669,1341r34,-1l737,1338r33,-4l804,1328r32,-8l867,1311r32,-10l930,1289r29,-13l988,1261r28,-17l1043,1228r26,-19l1095,1188r23,-21l1142,1145r22,-23l1185,1098r20,-26l1224,1046r17,-27l1258,991r14,-29l1286,932r12,-31l1308,871r9,-32l1325,806r5,-33l1335,739r2,-33l1338,671xm1333,671r,35l1329,739r-3,34l1319,805r-7,32l1304,869r-12,31l1281,930r-13,29l1253,988r-16,28l1220,1043r-19,26l1181,1095r-20,23l1138,1141r-23,23l1092,1185r-26,19l1040,1223r-26,17l986,1257r-29,14l928,1284r-30,12l866,1307r-31,9l803,1322r-33,7l737,1333r-34,3l669,1336r-35,l601,1333r-34,-4l535,1322r-32,-6l471,1307r-31,-11l410,1284r-29,-13l352,1257r-28,-17l297,1223r-25,-19l246,1185r-23,-21l199,1141r-22,-23l157,1095r-20,-26l118,1043r-17,-27l84,988,70,959,56,930,45,900,34,869,25,837,19,805,12,773,9,739,5,706r,-35l5,636,9,603r3,-34l19,537r6,-33l34,473,45,442,56,412,70,383,84,354r17,-28l118,299r19,-26l157,247r20,-23l199,201r24,-23l246,158r26,-20l297,119r27,-17l352,87,381,71,410,57,440,46,471,35r32,-9l535,19r32,-6l601,9,634,6r35,l703,6r34,3l770,13r33,6l835,26r31,9l898,46r30,11l957,71r29,16l1014,102r26,17l1066,138r26,20l1115,178r23,23l1161,224r20,23l1201,273r19,26l1237,326r16,28l1268,383r13,29l1292,442r12,31l1312,504r7,33l1326,569r3,34l1333,636r,35xe" fillcolor="#f7f7f7" stroked="f">
                <v:path arrowok="t"/>
                <o:lock v:ext="edit" verticies="t"/>
              </v:shape>
              <v:shape id="_x0000_s4301" style="position:absolute;left:10984;top:9454;width:222;height:223" coordsize="1334,1336" path="m1334,668r-1,-35l1331,600r-5,-34l1321,534r-8,-33l1304,469r-11,-30l1281,408r-13,-29l1254,350r-17,-28l1220,295r-19,-26l1181,243r-21,-24l1139,195r-24,-21l1091,153r-25,-20l1039,114,1013,97,985,81,956,66,927,52,896,41,865,30,833,21,801,13,768,8,735,3,701,1,667,,632,1,599,3,565,8r-32,5l501,21r-33,9l438,41,407,52,378,66,349,81,321,97r-27,17l268,133r-25,20l218,174r-23,21l174,219r-21,24l133,269r-19,26l97,322,80,350,66,379,52,408,41,439,30,469r-9,32l13,534,8,566,3,600,1,633,,668r1,35l3,736r5,34l13,803r8,31l30,867r11,31l52,928r14,29l80,986r17,28l114,1041r19,27l153,1093r21,24l195,1141r23,22l243,1183r25,20l294,1222r27,17l349,1256r29,14l407,1284r31,12l468,1306r33,9l533,1323r32,5l599,1333r33,2l667,1336r34,-1l735,1333r33,-5l801,1323r32,-8l865,1306r31,-10l927,1284r29,-14l985,1256r28,-17l1039,1222r27,-19l1091,1183r24,-20l1139,1141r21,-24l1181,1093r20,-25l1220,1041r17,-27l1254,986r14,-29l1281,928r12,-30l1304,867r9,-33l1321,803r5,-33l1331,736r2,-33l1334,668xm1328,668r-1,35l1325,736r-4,33l1315,802r-8,31l1298,865r-10,31l1277,926r-13,29l1249,984r-17,28l1216,1039r-19,26l1178,1089r-21,25l1134,1136r-22,23l1087,1180r-24,19l1037,1218r-27,17l983,1251r-29,15l925,1279r-31,11l863,1302r-31,9l801,1317r-34,6l735,1327r-34,3l667,1331r-35,-1l599,1327r-33,-4l533,1317r-31,-6l471,1302r-32,-12l409,1279r-29,-13l351,1251r-28,-16l297,1218r-26,-19l246,1180r-24,-21l199,1136r-22,-22l156,1089r-19,-24l118,1039r-17,-27l85,984,70,955,58,926,46,896,36,865,27,833,19,802,13,769,9,736,7,703,5,668,7,634,9,600r4,-33l19,535r8,-32l36,471,46,440,58,410,70,381,85,352r16,-27l118,297r19,-26l156,247r21,-25l199,200r23,-23l246,156r25,-19l297,118r26,-17l351,86,380,70,409,58,439,46,471,35r31,-8l533,19r33,-6l599,9,632,6,667,5r34,1l735,9r32,4l801,19r31,8l863,35r31,11l925,58r29,12l983,86r27,15l1037,118r26,19l1087,156r25,21l1134,200r23,22l1178,247r19,24l1216,297r16,28l1249,352r15,29l1277,410r11,30l1298,471r9,32l1315,535r6,32l1325,600r2,34l1328,668xe" fillcolor="#f7f7f7" stroked="f">
                <v:path arrowok="t"/>
                <o:lock v:ext="edit" verticies="t"/>
              </v:shape>
              <v:shape id="_x0000_s4302" style="position:absolute;left:10984;top:9455;width:222;height:221" coordsize="1328,1330" path="m1328,665r,-35l1324,597r-3,-34l1314,531r-7,-33l1299,467r-12,-31l1276,406r-13,-29l1248,348r-16,-28l1215,293r-19,-26l1176,241r-20,-23l1133,195r-23,-23l1087,152r-26,-20l1035,113,1009,96,981,81,952,65,923,51,893,40,861,29,830,20,798,13,765,7,732,3,698,,664,,629,,596,3,562,7r-32,6l498,20r-32,9l435,40,405,51,376,65,347,81,319,96r-27,17l267,132r-26,20l218,172r-24,23l172,218r-20,23l132,267r-19,26l96,320,79,348,65,377,51,406,40,436,29,467r-9,31l14,531,7,563,4,597,,630r,35l,700r4,33l7,767r7,32l20,831r9,32l40,894r11,30l65,953r14,29l96,1010r17,27l132,1063r20,26l172,1112r22,23l218,1158r23,21l267,1198r25,19l319,1234r28,17l376,1265r29,13l435,1290r31,11l498,1310r32,6l562,1323r34,4l629,1330r35,l698,1330r34,-3l765,1323r33,-7l830,1310r31,-9l893,1290r30,-12l952,1265r29,-14l1009,1234r26,-17l1061,1198r26,-19l1110,1158r23,-23l1156,1112r20,-23l1196,1063r19,-26l1232,1010r16,-28l1263,953r13,-29l1287,894r12,-31l1307,831r7,-32l1321,767r3,-34l1328,700r,-35xm1323,665r-1,34l1320,732r-5,34l1310,798r-8,32l1293,862r-10,30l1271,922r-13,29l1244,980r-17,27l1210,1034r-19,27l1173,1085r-22,24l1130,1132r-23,21l1083,1175r-25,20l1032,1213r-27,16l978,1246r-29,15l920,1273r-30,12l860,1295r-31,9l797,1312r-33,6l731,1322r-34,2l664,1325r-34,-1l597,1322r-34,-4l531,1312r-32,-8l468,1295r-31,-10l407,1273r-29,-12l349,1246r-26,-17l296,1213r-27,-18l244,1175r-23,-22l198,1132r-22,-23l155,1085r-19,-24l117,1034r-16,-27l84,980,69,951,57,922,45,892,35,862,26,830,18,798,12,766,8,732,6,699,5,665,6,631,8,598r4,-34l18,532r8,-32l35,468,45,438,57,408,69,379,84,350r17,-27l117,296r19,-25l155,245r21,-24l198,198r23,-21l244,155r25,-19l296,117r27,-16l349,85,378,70,407,57,437,45,468,35r31,-9l531,18r32,-6l597,8,630,6,664,5r33,1l731,8r33,4l797,18r32,8l860,35r30,10l920,57r29,13l978,85r27,16l1032,117r26,19l1083,155r24,22l1130,198r21,23l1173,245r18,26l1210,296r17,27l1244,350r14,29l1271,408r12,30l1293,468r9,32l1310,532r5,32l1320,598r2,33l1323,665xe" fillcolor="#f7f7f7" stroked="f">
                <v:path arrowok="t"/>
                <o:lock v:ext="edit" verticies="t"/>
              </v:shape>
              <v:shape id="_x0000_s4303" style="position:absolute;left:10985;top:9455;width:220;height:221" coordsize="1323,1326" path="m1323,663r-1,-34l1320,595r-4,-33l1310,530r-8,-32l1293,466r-10,-31l1272,405r-13,-29l1244,347r-17,-27l1211,292r-19,-26l1173,242r-21,-25l1129,195r-22,-23l1082,151r-24,-19l1032,113,1005,96,978,81,949,65,920,53,889,41,858,30,827,22,796,14,762,8,730,4,696,1,662,,627,1,594,4,561,8r-33,6l497,22r-31,8l434,41,404,53,375,65,346,81,318,96r-26,17l266,132r-25,19l217,172r-23,23l172,217r-21,25l132,266r-19,26l96,320,80,347,65,376,53,405,41,435,31,466r-9,32l14,530,8,562,4,595,2,629,,663r2,35l4,731r4,33l14,797r8,31l31,860r10,31l53,921r12,29l80,979r16,28l113,1034r19,26l151,1084r21,25l194,1131r23,23l241,1175r25,19l292,1213r26,17l346,1246r29,15l404,1274r30,11l466,1297r31,9l528,1312r33,6l594,1322r33,3l662,1326r34,-1l730,1322r32,-4l796,1312r31,-6l858,1297r31,-12l920,1274r29,-13l978,1246r27,-16l1032,1213r26,-19l1082,1175r25,-21l1129,1131r23,-22l1173,1084r19,-24l1211,1034r16,-27l1244,979r15,-29l1272,921r11,-30l1293,860r9,-32l1310,797r6,-33l1320,731r2,-33l1323,663xm1319,663r-1,34l1316,730r-5,34l1305,796r-7,31l1289,859r-10,30l1266,919r-12,29l1240,977r-17,27l1206,1031r-18,25l1168,1081r-20,25l1126,1128r-22,22l1079,1170r-24,20l1029,1208r-27,18l975,1242r-29,14l917,1269r-30,12l857,1291r-31,9l795,1308r-33,5l729,1318r-34,2l662,1321r-34,-1l595,1318r-34,-5l529,1308r-31,-8l467,1291r-30,-10l406,1269r-29,-13l348,1242r-26,-16l295,1208r-26,-18l245,1170r-25,-20l198,1128r-22,-22l155,1081r-20,-25l118,1031r-17,-27l84,977,70,948,57,919,45,889,35,859,26,827,18,796,13,764,9,730,6,697,5,663,6,629,9,596r4,-34l18,530r8,-31l35,467,45,437,57,407,70,378,84,350r17,-28l118,295r17,-25l155,245r21,-25l198,198r22,-22l245,156r24,-20l295,118r27,-17l348,85,377,71,406,57,437,45,467,35r31,-9l529,18r32,-5l595,9,628,6,662,5r33,1l729,9r33,4l795,18r31,8l857,35r30,10l917,57r29,14l975,85r27,16l1029,118r26,18l1079,156r25,20l1126,198r22,22l1168,245r20,25l1206,295r17,27l1240,350r14,28l1266,407r13,30l1289,467r9,32l1305,530r6,32l1316,596r2,33l1319,663xe" fillcolor="#f7f7f7" stroked="f">
                <v:path arrowok="t"/>
                <o:lock v:ext="edit" verticies="t"/>
              </v:shape>
              <v:shape id="_x0000_s4304" style="position:absolute;left:10985;top:9455;width:220;height:220" coordsize="1318,1320" path="m1318,660r-1,-34l1315,593r-5,-34l1305,527r-8,-32l1288,463r-10,-30l1266,403r-13,-29l1239,345r-17,-27l1205,291r-19,-25l1168,240r-22,-24l1125,193r-23,-21l1078,150r-25,-19l1027,112,1000,96,973,80,944,65,915,52,885,40,855,30,824,21,792,13,759,7,726,3,692,1,659,,625,1,592,3,558,7r-32,6l494,21r-31,9l432,40,402,52,373,65,344,80,318,96r-27,16l264,131r-25,19l216,172r-23,21l171,216r-21,24l131,266r-19,25l96,318,79,345,64,374,52,403,40,433,30,463r-9,32l13,527,7,559,3,593,1,626,,660r1,34l3,727r4,34l13,793r8,32l30,857r10,30l52,917r12,29l79,975r17,27l112,1029r19,27l150,1080r21,24l193,1127r23,21l239,1170r25,20l291,1208r27,16l344,1241r29,15l402,1268r30,12l463,1290r31,9l526,1307r32,6l592,1317r33,2l659,1320r33,-1l726,1317r33,-4l792,1307r32,-8l855,1290r30,-10l915,1268r29,-12l973,1241r27,-17l1027,1208r26,-18l1078,1170r24,-22l1125,1127r21,-23l1168,1080r18,-24l1205,1029r17,-27l1239,975r14,-29l1266,917r12,-30l1288,857r9,-32l1305,793r5,-32l1315,727r2,-33l1318,660xm1313,660r,34l1309,727r-3,32l1299,792r-7,32l1284,854r-11,32l1261,915r-13,29l1233,973r-15,27l1201,1027r-18,25l1163,1077r-20,23l1122,1124r-24,21l1075,1165r-25,20l1025,1203r-27,18l970,1237r-28,14l913,1263r-29,13l853,1286r-31,9l790,1301r-32,7l726,1311r-34,4l659,1315r-34,l592,1311r-32,-3l527,1301r-32,-6l465,1286r-31,-10l405,1263r-29,-12l348,1237r-28,-16l293,1203r-26,-18l243,1165r-24,-20l197,1124r-22,-24l155,1077r-20,-25l117,1027r-17,-27l83,973,70,944,57,915,44,886,34,854,25,824,19,792,12,759,9,727,6,694,5,660,6,626,9,593r3,-32l19,528r6,-31l34,466,44,435,57,405,70,376,83,348r17,-28l117,293r18,-25l155,243r20,-23l197,196r22,-21l243,155r24,-20l293,117r27,-17l348,84,376,70,405,57,434,44,465,34r30,-9l527,19r33,-6l592,8,625,6,659,5r33,1l726,8r32,5l790,19r32,6l853,34r31,10l913,57r29,13l970,84r28,16l1025,117r25,18l1075,155r23,20l1122,196r21,24l1163,243r20,25l1201,293r17,27l1233,348r15,28l1261,405r12,30l1284,466r8,31l1299,528r7,33l1309,593r4,33l1313,660xe" fillcolor="#f7f7f7" stroked="f">
                <v:path arrowok="t"/>
                <o:lock v:ext="edit" verticies="t"/>
              </v:shape>
              <v:shape id="_x0000_s4305" style="position:absolute;left:10985;top:9456;width:219;height:219" coordsize="1314,1316" path="m1314,658r-1,-34l1311,591r-5,-34l1300,525r-7,-31l1284,462r-10,-30l1261,402r-12,-29l1235,345r-17,-28l1201,290r-18,-25l1163,240r-20,-25l1121,193r-22,-22l1074,151r-24,-20l1024,113,997,96,970,80,941,66,912,52,882,40,852,30,821,21,790,13,757,8,724,4,690,1,657,,623,1,590,4,556,8r-32,5l493,21r-31,9l432,40,401,52,372,66,343,80,317,96r-27,17l264,131r-24,20l215,171r-22,22l171,215r-21,25l130,265r-17,25l96,317,79,345,65,373,52,402,40,432,30,462r-9,32l13,525,8,557,4,591,1,624,,658r1,34l4,725r4,34l13,791r8,31l30,854r10,30l52,914r13,29l79,972r17,27l113,1026r17,25l150,1076r21,25l193,1123r22,22l240,1165r24,20l290,1203r27,18l343,1237r29,14l401,1264r31,12l462,1286r31,9l524,1303r32,5l590,1313r33,2l657,1316r33,-1l724,1313r33,-5l790,1303r31,-8l852,1286r30,-10l912,1264r29,-13l970,1237r27,-16l1024,1203r26,-18l1074,1165r25,-20l1121,1123r22,-22l1163,1076r20,-25l1201,1026r17,-27l1235,972r14,-29l1261,914r13,-30l1284,854r9,-32l1300,791r6,-32l1311,725r2,-33l1314,658xm1308,658r-1,34l1305,725r-5,32l1295,790r-7,31l1279,852r-10,31l1257,912r-13,29l1230,969r-17,28l1197,1023r-18,26l1160,1074r-21,23l1118,1120r-23,21l1071,1162r-25,19l1021,1199r-26,18l967,1232r-28,15l910,1259r-29,12l851,1282r-31,8l788,1297r-32,6l724,1307r-34,2l657,1311r-34,-2l590,1307r-32,-4l525,1297r-31,-7l463,1282r-30,-11l404,1259r-29,-12l347,1232r-28,-15l293,1199r-25,-18l243,1162r-25,-21l196,1120r-21,-23l154,1074r-19,-25l117,1023,100,997,85,969,70,941,57,912,44,883,34,852,26,821,19,790,13,757,9,725,7,692,5,658,7,624,9,591r4,-32l19,526r7,-31l34,464,44,433,57,404,70,375,85,347r15,-28l117,294r18,-26l154,243r21,-24l196,196r22,-21l243,154r25,-19l293,117r26,-17l347,85,375,70,404,57,433,46,463,34r31,-9l525,19r33,-6l590,9,623,6,657,5r33,1l724,9r32,4l788,19r32,6l851,34r30,12l910,57r29,13l967,85r28,15l1021,117r25,18l1071,154r24,21l1118,196r21,23l1160,243r19,25l1197,294r16,25l1230,347r14,28l1257,404r12,29l1279,464r9,31l1295,526r5,33l1305,591r2,33l1308,658xe" fillcolor="#f7f7f7" stroked="f">
                <v:path arrowok="t"/>
                <o:lock v:ext="edit" verticies="t"/>
              </v:shape>
              <v:shape id="_x0000_s4306" style="position:absolute;left:10986;top:9456;width:218;height:218" coordsize="1308,1310" path="m1308,655r,-34l1304,588r-3,-32l1294,523r-7,-31l1279,461r-11,-31l1256,400r-13,-29l1228,343r-15,-28l1196,288r-18,-25l1158,238r-20,-23l1117,191r-24,-21l1070,150r-25,-20l1020,112,993,95,965,79,937,65,908,52,879,39,848,29,817,20,785,14,753,8,721,3,687,1,654,,620,1,587,3,555,8r-33,6l490,20r-30,9l429,39,400,52,371,65,343,79,315,95r-27,17l262,130r-24,20l214,170r-22,21l170,215r-20,23l130,263r-18,25l95,315,78,343,65,371,52,400,39,430,29,461r-9,31l14,523,7,556,4,588,1,621,,655r1,34l4,722r3,32l14,787r6,32l29,849r10,32l52,910r13,29l78,968r17,27l112,1022r18,25l150,1072r20,23l192,1119r22,21l238,1160r24,20l288,1198r27,18l343,1232r28,14l400,1258r29,13l460,1281r30,9l522,1296r33,7l587,1306r33,4l654,1310r33,l721,1306r32,-3l785,1296r32,-6l848,1281r31,-10l908,1258r29,-12l965,1232r28,-16l1020,1198r25,-18l1070,1160r23,-20l1117,1119r21,-24l1158,1072r20,-25l1196,1022r17,-27l1228,968r15,-29l1256,910r12,-29l1279,849r8,-30l1294,787r7,-33l1304,722r4,-33l1308,655xm1303,655r-1,34l1300,722r-5,32l1290,786r-8,31l1274,848r-11,30l1252,909r-14,28l1225,965r-17,27l1192,1018r-18,26l1155,1068r-20,24l1112,1114r-22,23l1067,1157r-25,19l1016,1194r-25,18l963,1227r-28,14l906,1254r-29,12l847,1276r-31,9l784,1292r-31,6l720,1302r-33,2l654,1305r-34,-1l588,1302r-33,-4l523,1292r-31,-7l461,1276r-30,-10l402,1254r-29,-13l345,1227r-28,-15l291,1194r-25,-18l241,1157r-23,-20l195,1114r-22,-22l153,1068r-19,-24l116,1018,99,992,84,965,69,937,56,909,45,878,34,848,26,817,18,786,12,754,8,722,6,689,5,655,6,621,8,589r4,-32l18,524r8,-31l34,462,45,431,56,402,69,373,84,345,99,318r17,-26l134,266r19,-24l173,218r22,-22l218,173r23,-20l266,134r25,-18l317,100,345,84,373,69,402,56,431,45,461,34r31,-8l523,18r32,-6l588,8,620,6,654,5r33,1l720,8r33,4l784,18r32,8l847,34r30,11l906,56r29,13l963,84r28,16l1016,116r26,18l1067,153r23,20l1112,196r23,22l1155,242r19,24l1192,292r16,26l1225,345r13,28l1252,402r11,29l1274,462r8,31l1290,524r5,33l1300,589r2,32l1303,655xe" fillcolor="#f7f7f7" stroked="f">
                <v:path arrowok="t"/>
                <o:lock v:ext="edit" verticies="t"/>
              </v:shape>
              <v:shape id="_x0000_s4307" style="position:absolute;left:10986;top:9457;width:218;height:217" coordsize="1303,1306" path="m1303,653r-1,-34l1300,586r-5,-32l1290,521r-7,-31l1274,459r-10,-31l1252,399r-13,-29l1225,342r-17,-28l1192,289r-18,-26l1155,238r-21,-24l1113,191r-23,-21l1066,149r-25,-19l1016,112,990,95,962,80,934,65,905,52,876,41,846,29,815,20,783,14,751,8,719,4,685,1,652,,618,1,585,4,553,8r-33,6l489,20r-31,9l428,41,399,52,370,65,342,80,314,95r-26,17l263,130r-25,19l213,170r-22,21l170,214r-21,24l130,263r-18,26l95,314,80,342,65,370,52,399,39,428,29,459r-8,31l14,521,8,554,4,586,2,619,,653r2,34l4,720r4,32l14,785r7,31l29,847r10,31l52,907r13,29l80,964r15,28l112,1018r18,26l149,1069r21,23l191,1115r22,21l238,1157r25,19l288,1194r26,18l342,1227r28,15l399,1254r29,12l458,1277r31,8l520,1292r33,6l585,1302r33,2l652,1306r33,-2l719,1302r32,-4l783,1292r32,-7l846,1277r30,-11l905,1254r29,-12l962,1227r28,-15l1016,1194r25,-18l1066,1157r24,-21l1113,1115r21,-23l1155,1069r19,-25l1192,1018r16,-26l1225,964r14,-28l1252,907r12,-29l1274,847r9,-31l1290,785r5,-33l1300,720r2,-33l1303,653xm1298,653r,34l1294,719r-3,32l1285,784r-7,31l1269,845r-10,30l1248,906r-14,27l1220,961r-15,28l1187,1015r-18,26l1150,1065r-20,24l1109,1111r-22,21l1063,1153r-24,19l1013,1191r-27,16l960,1223r-28,13l904,1250r-30,11l844,1271r-30,9l782,1288r-32,5l718,1298r-33,2l652,1301r-34,-1l586,1298r-32,-5l521,1288r-31,-8l460,1271r-30,-10l401,1250r-29,-14l344,1223r-27,-16l290,1191r-25,-19l240,1153r-23,-21l195,1111r-22,-22l153,1065r-19,-24l116,1015,99,989,84,961,70,933,56,906,45,875,35,845,26,815,18,784,13,751,9,719,6,687r,-34l6,619,9,587r4,-32l18,522r8,-31l35,461,45,431,56,402,70,372,84,345,99,318r17,-27l134,265r19,-23l173,217r22,-22l217,174r23,-21l265,134r25,-17l317,100,344,84,372,70,401,56,430,45,460,35r30,-9l521,18r33,-5l586,9,618,6r34,l685,6r33,3l750,13r32,5l814,26r30,9l874,45r30,11l932,70r28,14l986,100r27,17l1039,134r24,19l1087,174r22,21l1130,217r20,25l1169,265r18,26l1205,318r15,27l1234,372r14,30l1259,431r10,30l1278,491r7,31l1291,555r3,32l1298,619r,34xe" fillcolor="#f7f7f7" stroked="f">
                <v:path arrowok="t"/>
                <o:lock v:ext="edit" verticies="t"/>
              </v:shape>
              <v:shape id="_x0000_s4308" style="position:absolute;left:10987;top:9457;width:216;height:217" coordsize="1298,1300" path="m1298,650r-1,-34l1295,584r-5,-32l1285,519r-8,-31l1269,457r-11,-31l1247,397r-14,-29l1220,340r-17,-27l1187,287r-18,-26l1150,237r-20,-24l1107,191r-22,-23l1062,148r-25,-19l1011,111,986,95,958,79,930,64,901,51,872,40,842,29,811,21,779,13,748,7,715,3,682,1,649,,615,1,583,3,550,7r-32,6l487,21r-31,8l426,40,397,51,368,64,340,79,312,95r-26,16l261,129r-25,19l213,168r-23,23l168,213r-20,24l129,261r-18,26l94,313,79,340,64,368,51,397,40,426,29,457r-8,31l13,519,7,552,3,584,1,616,,650r1,34l3,717r4,32l13,781r8,31l29,843r11,30l51,904r13,28l79,960r15,27l111,1013r18,26l148,1063r20,24l190,1109r23,23l236,1152r25,19l286,1189r26,18l340,1222r28,14l397,1249r29,12l456,1271r31,9l518,1287r32,6l583,1297r32,2l649,1300r33,-1l715,1297r33,-4l779,1287r32,-7l842,1271r30,-10l901,1249r29,-13l958,1222r28,-15l1011,1189r26,-18l1062,1152r23,-20l1107,1109r23,-22l1150,1063r19,-24l1187,1013r16,-26l1220,960r13,-28l1247,904r11,-31l1269,843r8,-31l1285,781r5,-32l1295,717r2,-33l1298,650xm1292,650r-1,34l1289,716r-3,32l1279,780r-7,31l1263,842r-10,30l1242,901r-13,28l1214,957r-14,27l1183,1011r-19,25l1145,1060r-20,24l1104,1106r-22,21l1058,1147r-24,20l1009,1185r-27,17l956,1218r-28,13l900,1244r-30,12l841,1266r-32,9l778,1282r-31,6l715,1291r-33,3l649,1295r-34,-1l583,1291r-32,-3l519,1282r-31,-7l457,1266r-29,-10l398,1244r-28,-13l342,1218r-27,-16l289,1185r-25,-18l239,1147r-23,-20l194,1106r-21,-22l152,1060r-20,-24l115,1011,98,984,83,957,69,929,55,901,44,872,34,842,25,811,19,780,13,748,9,716,6,684,5,650,6,616,9,584r4,-32l19,520r6,-31l34,458,44,429,55,399,69,371,83,343,98,316r17,-27l132,264r20,-24l173,216r21,-22l216,173r23,-20l264,134r25,-19l315,99,342,83,370,69,398,55,428,44,457,34r31,-9l519,19r32,-6l583,9,615,6,649,5r33,1l715,9r32,4l778,19r31,6l841,34r29,10l900,55r28,14l956,83r26,16l1009,115r25,19l1058,153r24,20l1104,194r21,22l1145,240r19,24l1183,289r17,27l1214,343r15,28l1242,399r11,30l1263,458r9,31l1279,520r7,32l1289,584r2,32l1292,650xe" fillcolor="#f7f7f7" stroked="f">
                <v:path arrowok="t"/>
                <o:lock v:ext="edit" verticies="t"/>
              </v:shape>
              <v:shape id="_x0000_s4309" style="position:absolute;left:10987;top:9457;width:216;height:216" coordsize="1292,1295" path="m1292,647r,-34l1288,581r-3,-32l1279,516r-7,-31l1263,455r-10,-30l1242,396r-14,-30l1214,339r-15,-27l1181,285r-18,-26l1144,236r-20,-25l1103,189r-22,-21l1057,147r-24,-19l1007,111,980,94,954,78,926,64,898,50,868,39,838,29,808,20,776,12,744,7,712,3,679,,646,,612,,580,3,548,7r-33,5l484,20r-30,9l424,39,395,50,366,64,338,78,311,94r-27,17l259,128r-25,19l211,168r-22,21l167,211r-20,25l128,259r-18,26l93,312,78,339,64,366,50,396,39,425,29,455r-9,30l12,516,7,549,3,581,,613r,34l,681r3,32l7,745r5,33l20,809r9,30l39,869r11,31l64,927r14,28l93,983r17,26l128,1035r19,24l167,1083r22,22l211,1126r23,21l259,1166r25,19l311,1201r27,16l366,1230r29,14l424,1255r30,10l484,1274r31,8l548,1287r32,5l612,1294r34,1l679,1294r33,-2l744,1287r32,-5l808,1274r30,-9l868,1255r30,-11l926,1230r28,-13l980,1201r27,-16l1033,1166r24,-19l1081,1126r22,-21l1124,1083r20,-24l1163,1035r18,-26l1199,983r15,-28l1228,927r14,-27l1253,869r10,-30l1272,809r7,-31l1285,745r3,-32l1292,681r,-34xm1287,647r-1,34l1284,713r-5,32l1274,777r-7,31l1258,838r-10,30l1237,897r-13,28l1210,953r-15,27l1178,1006r-18,25l1141,1056r-20,23l1100,1102r-22,21l1054,1143r-24,19l1004,1180r-26,17l951,1212r-27,14l896,1239r-29,11l837,1260r-31,9l775,1276r-31,6l712,1286r-33,2l646,1290r-34,-2l580,1286r-32,-4l516,1276r-31,-7l455,1260r-30,-10l396,1239r-28,-13l340,1212r-27,-15l288,1180r-26,-18l238,1143r-24,-20l193,1102r-22,-23l151,1056r-19,-25l114,1006,97,980,83,953,68,925,55,897,44,868,33,838,25,808,18,777,12,745,8,713,6,681,4,647,6,613,8,581r4,-31l18,517r7,-31l33,456,44,426,55,397,68,369,83,341,97,314r17,-26l132,263r19,-25l171,216r22,-23l214,172r24,-21l262,132r26,-18l313,97,340,83,368,68,396,55,425,44,455,33r30,-8l516,18r32,-6l580,8,612,6,646,4r33,2l712,8r32,4l775,18r31,7l837,33r30,11l896,55r28,13l951,83r27,14l1004,114r26,18l1054,151r24,21l1100,193r21,23l1141,238r19,25l1178,288r17,26l1210,341r14,28l1237,397r11,29l1258,456r9,30l1274,517r5,33l1284,581r2,32l1287,647xe" fillcolor="#f7f7f7" stroked="f">
                <v:path arrowok="t"/>
                <o:lock v:ext="edit" verticies="t"/>
              </v:shape>
              <v:shape id="_x0000_s4310" style="position:absolute;left:10988;top:9458;width:214;height:215" coordsize="1287,1290" path="m1287,645r-1,-34l1284,579r-3,-32l1274,515r-7,-31l1258,453r-10,-29l1237,394r-13,-28l1209,338r-14,-27l1178,284r-19,-25l1140,235r-20,-24l1099,189r-22,-21l1053,148r-24,-19l1004,110,977,94,951,78,923,64,895,50,865,39,836,29,804,20,773,14,742,8,710,4,677,1,644,,610,1,578,4,546,8r-32,6l483,20r-31,9l423,39,393,50,365,64,337,78,310,94r-26,16l259,129r-25,19l211,168r-22,21l168,211r-21,24l127,259r-17,25l93,311,78,338,64,366,50,394,39,424,29,453r-9,31l14,515,8,547,4,579,1,611,,645r1,34l4,711r4,32l14,775r6,31l29,837r10,30l50,896r14,28l78,952r15,27l110,1006r17,25l147,1055r21,24l189,1101r22,21l234,1142r25,20l284,1180r26,17l337,1213r28,13l393,1239r30,12l452,1261r31,9l514,1277r32,6l578,1286r32,3l644,1290r33,-1l710,1286r32,-3l773,1277r31,-7l836,1261r29,-10l895,1239r28,-13l951,1213r26,-16l1004,1180r25,-18l1053,1142r24,-20l1099,1101r21,-22l1140,1055r19,-24l1178,1006r17,-27l1209,952r15,-28l1237,896r11,-29l1258,837r9,-31l1274,775r7,-32l1284,711r2,-32l1287,645xm1283,645r-1,34l1280,711r-5,31l1270,774r-7,31l1254,835r-10,30l1233,894r-14,28l1205,950r-15,27l1174,1003r-18,25l1137,1052r-20,23l1096,1098r-23,21l1050,1139r-24,19l1001,1176r-26,17l948,1208r-28,14l893,1235r-29,11l833,1256r-30,9l772,1272r-31,5l710,1282r-34,2l644,1285r-32,-1l578,1282r-31,-5l516,1272r-32,-7l454,1256r-30,-10l395,1235r-28,-13l339,1208r-26,-15l287,1176r-26,-18l238,1139r-24,-20l192,1098r-21,-23l151,1052r-19,-24l114,1003,97,977,83,950,68,922,55,894,44,865,34,835,25,805,18,774,13,742,8,711,6,679,5,645,6,613,8,580r5,-32l18,516r7,-31l34,455,44,425,55,396,68,368,83,340,97,313r17,-26l132,263r19,-25l171,215r21,-23l214,171r24,-20l261,132r26,-18l313,97,339,83,367,68,395,55,424,44,454,34r30,-8l516,18r31,-6l578,8,612,6,644,5r32,1l710,8r31,4l772,18r31,8l833,34r31,10l893,55r27,13l948,83r27,14l1001,114r25,18l1050,151r23,20l1096,192r21,23l1137,238r19,25l1174,287r16,26l1205,340r14,28l1233,396r11,29l1254,455r9,30l1270,516r5,32l1280,580r2,33l1283,645xe" fillcolor="#f8f8f8" stroked="f">
                <v:path arrowok="t"/>
                <o:lock v:ext="edit" verticies="t"/>
              </v:shape>
              <v:shape id="_x0000_s4311" style="position:absolute;left:10988;top:9458;width:214;height:214" coordsize="1283,1286" path="m1283,643r-1,-34l1280,577r-5,-31l1270,513r-7,-31l1254,452r-10,-30l1233,393r-13,-28l1206,337r-15,-27l1174,284r-18,-25l1137,234r-20,-22l1096,189r-22,-21l1050,147r-24,-19l1000,110,974,93,947,79,920,64,892,51,863,40,833,29,802,21,771,14,740,8,708,4,675,2,642,,608,2,576,4,544,8r-32,6l481,21r-30,8l421,40,392,51,364,64,336,79,309,93r-25,17l258,128r-24,19l210,168r-21,21l167,212r-20,22l128,259r-18,25l93,310,79,337,64,365,51,393,40,422,29,452r-8,30l14,513,8,546,4,577,2,609,,643r2,34l4,709r4,32l14,773r7,31l29,834r11,30l51,893r13,28l79,949r14,27l110,1002r18,25l147,1052r20,23l189,1098r21,21l234,1139r24,19l284,1176r25,17l336,1208r28,14l392,1235r29,11l451,1256r30,9l512,1272r32,6l576,1282r32,2l642,1286r33,-2l708,1282r32,-4l771,1272r31,-7l833,1256r30,-10l892,1235r28,-13l947,1208r27,-15l1000,1176r26,-18l1050,1139r24,-20l1096,1098r21,-23l1137,1052r19,-25l1174,1002r17,-26l1206,949r14,-28l1233,893r11,-29l1254,834r9,-30l1270,773r5,-32l1280,709r2,-32l1283,643xm1278,643r,32l1274,708r-3,32l1265,772r-7,31l1250,833r-10,29l1229,891r-14,28l1201,947r-15,27l1169,999r-17,25l1133,1049r-20,23l1091,1093r-22,22l1047,1135r-25,19l998,1172r-26,16l945,1204r-28,13l889,1231r-29,11l831,1252r-30,8l770,1268r-31,5l707,1277r-33,3l642,1280r-32,l577,1277r-32,-4l514,1268r-32,-8l452,1252r-29,-10l394,1231r-28,-14l338,1204r-26,-16l286,1172r-25,-18l237,1135r-22,-20l192,1093r-21,-21l151,1049r-19,-25l114,999,98,974,83,947,69,919,56,891,44,862,34,833,26,803,18,772,13,740,9,708,6,675r,-32l6,611,9,578r4,-32l18,514r8,-30l34,454,44,424,56,395,69,367,83,339,98,312r16,-25l132,262r19,-25l171,215r21,-22l215,171r22,-20l261,132r25,-18l312,98,338,83,366,69,394,56,423,44,452,34r30,-8l514,18r31,-5l577,9,610,6r32,l674,6r33,3l739,13r31,5l801,26r30,8l860,44r29,12l917,69r28,14l972,98r26,16l1022,132r25,19l1069,171r22,22l1113,215r20,22l1152,262r17,25l1186,312r15,27l1215,367r14,28l1240,424r10,30l1258,484r7,30l1271,546r3,32l1278,611r,32xe" fillcolor="#f8f8f8" stroked="f">
                <v:path arrowok="t"/>
                <o:lock v:ext="edit" verticies="t"/>
              </v:shape>
              <v:shape id="_x0000_s4312" style="position:absolute;left:10988;top:9459;width:214;height:213" coordsize="1278,1280" path="m1278,640r-1,-32l1275,575r-5,-32l1265,511r-7,-31l1249,450r-10,-30l1228,391r-14,-28l1200,335r-15,-27l1169,282r-18,-24l1132,233r-20,-23l1091,187r-23,-21l1045,146r-24,-19l996,109,970,92,943,78,915,63,888,50,859,39,828,29,798,21,767,13,736,7,705,3,671,1,639,,607,1,573,3,542,7r-31,6l479,21r-30,8l419,39,390,50,362,63,334,78,308,92r-26,17l256,127r-23,19l209,166r-22,21l166,210r-20,23l127,258r-18,24l92,308,78,335,63,363,50,391,39,420,29,450r-9,30l13,511,8,543,3,575,1,608,,640r1,34l3,706r5,31l13,769r7,31l29,830r10,30l50,889r13,28l78,945r14,27l109,998r18,25l146,1047r20,23l187,1093r22,21l233,1134r23,19l282,1171r26,17l334,1203r28,14l390,1230r29,11l449,1251r30,9l511,1267r31,5l573,1277r34,2l639,1280r32,-1l705,1277r31,-5l767,1267r31,-7l828,1251r31,-10l888,1230r27,-13l943,1203r27,-15l996,1171r25,-18l1045,1134r23,-20l1091,1093r21,-23l1132,1047r19,-24l1169,998r16,-26l1200,945r14,-28l1228,889r11,-29l1249,830r9,-30l1265,769r5,-32l1275,706r2,-32l1278,640xm1272,640r-1,32l1269,705r-4,32l1260,769r-8,30l1245,829r-10,29l1222,887r-12,28l1195,943r-14,27l1164,995r-18,25l1127,1043r-20,24l1087,1089r-22,21l1042,1129r-24,19l994,1166r-27,17l941,1199r-28,13l885,1224r-29,13l827,1247r-30,8l766,1262r-31,6l704,1271r-33,3l639,1275r-32,-1l574,1271r-31,-3l512,1262r-32,-7l450,1247r-29,-10l392,1224r-28,-12l337,1199r-27,-16l284,1166r-24,-18l236,1129r-23,-19l190,1089r-20,-22l150,1043r-19,-23l113,995,97,970,82,943,68,915,55,887,43,858,34,829,25,799,19,769,13,737,9,705,6,672,5,640,6,608,9,575r4,-31l19,513r6,-32l34,451r9,-29l55,393,68,365,82,337,97,311r16,-25l131,260r19,-23l170,213r20,-22l213,171r23,-20l260,132r24,-18l310,97,337,82,364,68,392,56,421,44,450,34r30,-9l512,19r31,-6l574,9,607,6,639,5r32,1l704,9r31,4l766,19r31,6l827,34r29,10l885,56r28,12l941,82r26,15l994,114r24,18l1042,151r23,20l1087,191r20,22l1127,237r19,23l1164,286r17,25l1195,337r15,28l1222,393r13,29l1245,451r7,30l1260,513r5,31l1269,575r2,33l1272,640xe" fillcolor="#f8f8f8" stroked="f">
                <v:path arrowok="t"/>
                <o:lock v:ext="edit" verticies="t"/>
              </v:shape>
              <v:shape id="_x0000_s4313" style="position:absolute;left:10989;top:9459;width:212;height:212" coordsize="1272,1274" path="m1272,637r,-32l1268,572r-3,-32l1259,508r-7,-30l1244,448r-10,-30l1223,389r-14,-28l1195,333r-15,-27l1163,281r-17,-25l1127,231r-20,-22l1085,187r-22,-22l1041,145r-25,-19l992,108,966,92,939,77,911,63,883,50,854,38,825,28,795,20,764,12,733,7,701,3,668,,636,,604,,571,3,539,7r-31,5l476,20r-30,8l417,38,388,50,360,63,332,77,306,92r-26,16l255,126r-24,19l209,165r-23,22l165,209r-20,22l126,256r-18,25l92,306,77,333,63,361,50,389,38,418,28,448r-8,30l12,508,7,540,3,572,,605r,32l,669r3,33l7,734r5,32l20,797r8,30l38,856r12,29l63,913r14,28l92,968r16,25l126,1018r19,25l165,1066r21,21l209,1109r22,20l255,1148r25,18l306,1182r26,16l360,1211r28,14l417,1236r29,10l476,1254r32,8l539,1267r32,4l604,1274r32,l668,1274r33,-3l733,1267r31,-5l795,1254r30,-8l854,1236r29,-11l911,1211r28,-13l966,1182r26,-16l1016,1148r25,-19l1063,1109r22,-22l1107,1066r20,-23l1146,1018r17,-25l1180,968r15,-27l1209,913r14,-28l1234,856r10,-29l1252,797r7,-31l1265,734r3,-32l1272,669r,-32xm1267,637r-1,32l1264,702r-5,31l1254,764r-7,31l1238,825r-10,30l1217,883r-12,28l1190,939r-14,27l1159,990r-18,26l1123,1039r-20,24l1082,1084r-22,21l1037,1125r-24,18l988,1161r-25,17l937,1194r-28,13l881,1219r-29,12l823,1240r-30,9l763,1256r-31,6l701,1266r-33,2l636,1269r-32,-1l571,1266r-31,-4l509,1256r-30,-7l448,1240r-29,-9l390,1219r-27,-12l335,1194r-26,-16l283,1161r-24,-18l234,1125r-22,-20l190,1084r-22,-21l148,1039r-17,-23l113,990,96,966,81,939,67,911,55,883,44,855,34,825,25,795,18,764,12,733,8,702,6,669,5,637,6,605,8,572r4,-31l18,510r7,-31l34,449,44,420,55,391,67,363,81,335,96,310r17,-26l131,259r17,-24l168,212r22,-22l212,169r22,-19l259,131r24,-18l309,96,335,82,363,67,390,55,419,44,448,34r31,-9l509,18r31,-6l571,8,604,6,636,4r32,2l701,8r31,4l763,18r30,7l823,34r29,10l881,55r28,12l937,82r26,14l988,113r25,18l1037,150r23,19l1082,190r21,22l1123,235r18,24l1159,284r17,26l1190,335r15,28l1217,391r11,29l1238,449r9,30l1254,510r5,31l1264,572r2,33l1267,637xe" fillcolor="#f8f8f8" stroked="f">
                <v:path arrowok="t"/>
                <o:lock v:ext="edit" verticies="t"/>
              </v:shape>
              <v:shape id="_x0000_s4314" style="position:absolute;left:10989;top:9460;width:212;height:211" coordsize="1267,1270" path="m1267,635r-1,-32l1264,570r-4,-31l1255,508r-8,-32l1240,446r-10,-29l1217,388r-12,-28l1190,332r-14,-26l1159,281r-18,-26l1122,232r-20,-24l1082,186r-22,-20l1037,146r-24,-19l989,109,962,92,936,77,908,63,880,51,851,39,822,29,792,20,761,14,730,8,699,4,666,1,634,,602,1,569,4,538,8r-31,6l475,20r-30,9l416,39,387,51,359,63,332,77,305,92r-26,17l255,127r-24,19l208,166r-23,20l165,208r-20,24l126,255r-18,26l92,306,77,332,63,360,50,388,38,417r-9,29l20,476r-6,32l8,539,4,570,1,603,,635r1,32l4,700r4,32l14,764r6,30l29,824r9,29l50,882r13,28l77,938r15,27l108,990r18,25l145,1038r20,24l185,1084r23,21l231,1124r24,19l279,1161r26,17l332,1194r27,13l387,1219r29,13l445,1242r30,8l507,1257r31,6l569,1266r33,3l634,1270r32,-1l699,1266r31,-3l761,1257r31,-7l822,1242r29,-10l880,1219r28,-12l936,1194r26,-16l989,1161r24,-18l1037,1124r23,-19l1082,1084r20,-22l1122,1038r19,-23l1159,990r17,-25l1190,938r15,-28l1217,882r13,-29l1240,824r7,-30l1255,764r5,-32l1264,700r2,-33l1267,635xm1263,635r-1,32l1260,700r-5,31l1250,762r-7,31l1234,823r-10,29l1213,880r-12,28l1186,936r-14,25l1155,987r-17,25l1119,1036r-20,23l1078,1080r-21,21l1033,1121r-23,19l985,1157r-25,17l934,1189r-28,14l878,1215r-28,11l821,1236r-30,9l761,1252r-31,5l699,1262r-33,2l634,1265r-32,-1l569,1262r-31,-5l507,1252r-30,-7l446,1236r-29,-10l390,1215r-28,-12l334,1189r-26,-15l282,1157r-24,-17l235,1121r-24,-20l190,1080r-21,-21l149,1036r-19,-24l113,987,96,961,82,936,67,908,55,880,44,852,34,823,25,793,18,762,13,731,8,700,6,667r,-32l6,603,8,570r5,-31l18,509r7,-32l34,448,44,418,55,390,67,362,82,335,96,309r17,-26l130,258r19,-23l169,211r21,-21l211,169r24,-20l258,131r24,-18l308,96,334,82,362,67,390,55,417,44,446,34r31,-9l507,18r31,-5l569,8,602,6r32,l666,6r33,2l730,13r31,5l791,25r30,9l850,44r28,11l906,67r28,15l960,96r25,17l1010,131r23,18l1057,169r21,21l1099,211r20,24l1138,258r17,25l1172,309r14,26l1201,362r12,28l1224,418r10,30l1243,477r7,32l1255,539r5,31l1262,603r1,32xe" fillcolor="#f8f8f8" stroked="f">
                <v:path arrowok="t"/>
                <o:lock v:ext="edit" verticies="t"/>
              </v:shape>
              <v:shape id="_x0000_s4315" style="position:absolute;left:10990;top:9460;width:210;height:211" coordsize="1262,1265" path="m1262,633r-1,-32l1259,568r-5,-31l1249,506r-7,-31l1233,445r-10,-29l1212,387r-12,-28l1185,331r-14,-25l1154,280r-18,-25l1118,231r-20,-23l1077,186r-22,-21l1032,146r-24,-19l983,109,958,92,932,78,904,63,876,51,847,40,818,30,788,21,758,14,727,8,696,4,663,2,631,,599,2,566,4,535,8r-31,6l474,21r-31,9l414,40,385,51,358,63,330,78,304,92r-26,17l254,127r-25,19l207,165r-22,21l163,208r-20,23l126,255r-18,25l91,306,76,331,62,359,50,387,39,416,29,445r-9,30l13,506,7,537,3,568,1,601,,633r1,32l3,698r4,31l13,760r7,31l29,821r10,30l50,879r12,28l76,935r15,27l108,986r18,26l143,1035r20,24l185,1080r22,21l229,1121r25,18l278,1157r26,17l330,1190r28,13l385,1215r29,12l443,1236r31,9l504,1252r31,6l566,1262r33,2l631,1265r32,-1l696,1262r31,-4l758,1252r30,-7l818,1236r29,-9l876,1215r28,-12l932,1190r26,-16l983,1157r25,-18l1032,1121r23,-20l1077,1080r21,-21l1118,1035r18,-23l1154,986r17,-24l1185,935r15,-28l1212,879r11,-28l1233,821r9,-30l1249,760r5,-31l1259,698r2,-33l1262,633xm1257,633r-1,32l1253,697r-3,32l1244,759r-6,30l1229,820r-10,29l1208,878r-13,27l1181,932r-15,26l1150,984r-17,24l1114,1032r-20,22l1074,1077r-23,20l1029,1117r-23,19l981,1153r-26,16l929,1185r-27,13l874,1211r-28,11l817,1232r-30,9l757,1248r-31,5l694,1257r-31,3l631,1260r-32,l567,1257r-31,-4l505,1248r-30,-7l445,1232r-29,-10l388,1211r-28,-13l333,1185r-27,-16l281,1153r-25,-17l233,1117r-23,-20l188,1077r-20,-23l148,1032r-19,-24l112,984,95,958,81,932,66,905,54,878,43,849,33,820,24,789,17,759,12,729,8,697,6,665,5,633,6,601,8,569r4,-31l17,507r7,-30l33,446,43,417,54,389,66,361,81,335,95,308r17,-26l129,258r19,-24l168,212r20,-23l210,169r23,-20l256,130r25,-17l306,97,333,82,360,68,388,55,416,44,445,34r30,-8l505,18r31,-5l567,9,599,7,631,6r32,1l694,9r32,4l757,18r30,8l817,34r29,10l874,55r28,13l929,82r26,15l981,113r25,17l1029,149r22,20l1074,189r20,23l1114,234r19,24l1150,282r16,26l1181,335r14,26l1208,389r11,28l1229,446r9,31l1244,507r6,31l1253,569r3,32l1257,633xe" fillcolor="#f8f8f8" stroked="f">
                <v:path arrowok="t"/>
                <o:lock v:ext="edit" verticies="t"/>
              </v:shape>
              <v:shape id="_x0000_s4316" style="position:absolute;left:10990;top:9460;width:210;height:210" coordsize="1257,1259" path="m1257,629r-1,-32l1254,564r-5,-31l1244,503r-7,-32l1228,442r-10,-30l1207,384r-12,-28l1180,329r-14,-26l1149,277r-17,-25l1113,229r-20,-24l1072,184r-21,-21l1027,143r-23,-18l979,107,954,90,928,76,900,61,872,49,844,38,815,28,785,19,755,12,724,7,693,2,660,,628,,596,,563,2,532,7r-31,5l471,19r-31,9l411,38,384,49,356,61,328,76,302,90r-26,17l252,125r-23,18l205,163r-21,21l163,205r-20,24l124,252r-17,25l90,303,76,329,61,356,49,384,38,412,28,442r-9,29l12,503,7,533,2,564,,597r,32l,661r2,33l7,725r5,31l19,787r9,30l38,846r11,28l61,902r15,28l90,955r17,26l124,1006r19,24l163,1053r21,21l205,1095r24,20l252,1134r24,17l302,1168r26,15l356,1197r28,12l411,1220r29,10l471,1239r30,7l532,1251r31,5l596,1258r32,1l660,1258r33,-2l724,1251r31,-5l785,1239r30,-9l844,1220r28,-11l900,1197r28,-14l954,1168r25,-17l1004,1134r23,-19l1051,1095r21,-21l1093,1053r20,-23l1132,1006r17,-25l1166,955r14,-25l1195,902r12,-28l1218,846r10,-29l1237,787r7,-31l1249,725r5,-31l1256,661r1,-32xm1251,629r-1,32l1248,693r-4,31l1239,755r-8,30l1224,814r-11,30l1202,873r-12,26l1176,927r-15,26l1144,979r-16,24l1109,1027r-19,22l1068,1070r-21,22l1025,1111r-25,19l976,1148r-25,15l925,1179r-27,13l871,1205r-29,11l813,1226r-29,8l754,1241r-31,6l691,1250r-31,3l628,1254r-32,-1l564,1250r-31,-3l502,1241r-30,-7l443,1226r-29,-10l385,1205r-27,-13l331,1179r-27,-16l280,1148r-25,-18l231,1111r-23,-19l187,1070r-21,-21l147,1027r-19,-24l111,979,95,953,80,927,66,899,53,873,42,844,32,814,24,785,17,755,12,724,8,693,5,661,4,629,5,597,8,565r4,-31l17,503r7,-30l32,443,42,414,53,386,66,359,80,332,95,305r16,-25l128,256r19,-24l166,209r21,-21l208,166r23,-19l255,128r25,-16l304,95,331,80,358,66,385,53,414,42,443,32r29,-8l502,17r31,-5l564,8,596,5,628,4r32,1l691,8r32,4l754,17r30,7l813,32r29,10l871,53r27,13l925,80r26,15l976,112r24,16l1025,147r22,19l1068,188r22,21l1109,232r19,24l1144,280r17,25l1176,332r14,27l1202,386r11,28l1224,443r7,30l1239,503r5,31l1248,565r2,32l1251,629xe" fillcolor="#f8f8f8" stroked="f">
                <v:path arrowok="t"/>
                <o:lock v:ext="edit" verticies="t"/>
              </v:shape>
              <v:shape id="_x0000_s4317" style="position:absolute;left:10991;top:9461;width:208;height:209" coordsize="1252,1254" path="m1252,627r-1,-32l1248,563r-3,-31l1239,501r-6,-30l1224,440r-10,-29l1203,383r-13,-28l1176,329r-15,-27l1145,276r-17,-24l1109,228r-20,-22l1069,183r-23,-20l1024,143r-23,-19l976,107,950,91,924,76,897,62,869,49,841,38,812,28,782,20,752,12,721,7,689,3,658,1,626,,594,1,562,3,531,7r-31,5l470,20r-30,8l411,38,383,49,355,62,328,76,301,91r-25,16l251,124r-23,19l205,163r-22,20l163,206r-20,22l124,252r-17,24l90,302,76,329,61,355,49,383,38,411,28,440r-9,31l12,501,7,532,3,563,1,595,,627r1,32l3,691r4,32l12,753r7,30l28,814r10,29l49,872r12,27l76,926r14,26l107,978r17,24l143,1026r20,22l183,1071r22,20l228,1111r23,19l276,1147r25,16l328,1179r27,13l383,1205r28,11l440,1226r30,9l500,1242r31,5l562,1251r32,3l626,1254r32,l689,1251r32,-4l752,1242r30,-7l812,1226r29,-10l869,1205r28,-13l924,1179r26,-16l976,1147r25,-17l1024,1111r22,-20l1069,1071r20,-23l1109,1026r19,-24l1145,978r16,-26l1176,926r14,-27l1203,872r11,-29l1224,814r9,-31l1239,753r6,-30l1248,691r3,-32l1252,627xm1247,627r-1,32l1244,691r-5,31l1234,752r-7,30l1219,812r-10,28l1198,869r-12,27l1171,923r-14,27l1141,975r-18,24l1104,1023r-19,22l1065,1067r-22,20l1021,1108r-24,17l973,1143r-25,16l921,1175r-26,13l868,1200r-29,11l811,1221r-30,8l751,1236r-30,6l689,1246r-31,2l626,1249r-32,-1l562,1246r-31,-4l501,1236r-30,-7l442,1221r-29,-10l384,1200r-27,-12l330,1175r-27,-16l279,1143r-25,-18l231,1108r-22,-21l186,1067r-20,-22l147,1023,128,999,111,975,95,950,80,923,66,896,54,869,42,840,32,812,25,782,18,752,12,722,8,691,6,659,5,627,6,595,8,563r4,-31l18,502r7,-30l32,443,42,414,54,384,66,358,80,331,95,305r16,-26l128,255r19,-24l166,209r20,-22l209,167r22,-19l254,129r25,-17l303,95,330,81,357,66,384,54,413,43,442,32r29,-7l501,18r30,-6l562,8,594,6,626,5r32,1l689,8r32,4l751,18r30,7l811,32r28,11l868,54r27,12l921,81r27,14l973,112r24,17l1021,148r22,19l1065,187r20,22l1104,231r19,24l1141,279r16,26l1171,331r15,27l1198,384r11,30l1219,443r8,29l1234,502r5,30l1244,563r2,32l1247,627xe" fillcolor="#f8f8f8" stroked="f">
                <v:path arrowok="t"/>
                <o:lock v:ext="edit" verticies="t"/>
              </v:shape>
              <v:shape id="_x0000_s4318" style="position:absolute;left:10991;top:9461;width:208;height:208" coordsize="1247,1250" path="m1247,625r-1,-32l1244,561r-4,-31l1235,499r-8,-30l1220,439r-11,-29l1198,382r-12,-27l1172,328r-15,-27l1140,276r-16,-24l1105,228r-19,-23l1064,184r-21,-22l1021,143,996,124,972,108,947,91,921,76,894,62,867,49,838,38,809,28,780,20,750,13,719,8,687,4,656,1,624,,592,1,560,4,529,8r-31,5l468,20r-29,8l410,38,381,49,354,62,327,76,300,91r-24,17l251,124r-24,19l204,162r-21,22l162,205r-19,23l124,252r-17,24l91,301,76,328,62,355,49,382,38,410,28,439r-8,30l13,499,8,530,4,561,1,593,,625r1,32l4,689r4,31l13,751r7,30l28,810r10,30l49,869r13,26l76,923r15,26l107,975r17,24l143,1023r19,22l183,1066r21,22l227,1107r24,19l276,1144r24,15l327,1175r27,13l381,1201r29,11l439,1222r29,8l498,1237r31,6l560,1246r32,3l624,1250r32,-1l687,1246r32,-3l750,1237r30,-7l809,1222r29,-10l867,1201r27,-13l921,1175r26,-16l972,1144r24,-18l1021,1107r22,-19l1064,1066r22,-21l1105,1023r19,-24l1140,975r17,-26l1172,923r14,-28l1198,869r11,-29l1220,810r7,-29l1235,751r5,-31l1244,689r2,-32l1247,625xm1242,625r,32l1240,689r-5,31l1230,750r-7,30l1214,809r-9,29l1194,866r-12,27l1167,920r-14,27l1137,971r-18,25l1101,1019r-20,23l1061,1063r-21,20l1018,1103r-24,18l970,1139r-26,16l918,1170r-26,14l865,1196r-28,11l808,1217r-29,8l749,1232r-31,5l687,1242r-31,2l624,1244r-32,l560,1242r-30,-5l499,1232r-30,-7l440,1217r-29,-10l383,1196r-27,-12l329,1170r-25,-15l278,1139r-24,-18l230,1103r-22,-20l187,1063r-20,-21l146,1019,129,996,111,971,95,947,81,920,66,893,54,866,43,838,34,809,25,780,18,750,13,720,9,689,6,657r,-32l6,594,9,561r4,-30l18,500r7,-29l34,441r9,-28l54,384,66,357,81,330,95,304r16,-25l129,254r17,-23l167,208r20,-21l208,167r22,-20l254,129r24,-18l304,95,329,81,356,66,383,54,411,43r29,-9l469,25r30,-7l530,13,560,9,592,6r32,l656,6r31,3l718,13r31,5l779,25r29,9l837,43r28,11l892,66r26,15l944,95r26,16l994,129r24,18l1040,167r21,20l1081,208r20,23l1119,254r18,25l1153,304r14,26l1182,357r12,27l1205,413r9,28l1223,471r7,29l1235,531r5,30l1242,594r,31xe" fillcolor="#f8f8f8" stroked="f">
                <v:path arrowok="t"/>
                <o:lock v:ext="edit" verticies="t"/>
              </v:shape>
              <v:shape id="_x0000_s4319" style="position:absolute;left:10991;top:9462;width:208;height:207" coordsize="1242,1244" path="m1242,622r-1,-32l1239,558r-5,-31l1229,497r-7,-30l1214,438r-10,-29l1193,379r-12,-26l1166,326r-14,-26l1136,274r-18,-24l1099,226r-19,-22l1060,182r-22,-20l1016,143,992,124,968,107,943,90,916,76,890,61,863,49,834,38,806,27,776,20,746,13,716,7,684,3,653,1,621,,589,1,557,3,526,7r-30,6l466,20r-29,7l408,38,379,49,352,61,325,76,298,90r-24,17l249,124r-23,19l204,162r-23,20l161,204r-19,22l123,250r-17,24l90,300,75,326,61,353,49,379,37,409,27,438r-7,29l13,497,7,527,3,558,1,590,,622r1,32l3,686r4,31l13,747r7,30l27,807r10,28l49,864r12,27l75,918r15,27l106,970r17,24l142,1018r19,22l181,1062r23,20l226,1103r23,17l274,1138r24,16l325,1170r27,13l379,1195r29,11l437,1216r29,8l496,1231r30,6l557,1241r32,2l621,1244r32,-1l684,1241r32,-4l746,1231r30,-7l806,1216r28,-10l863,1195r27,-12l916,1170r27,-16l968,1138r24,-18l1016,1103r22,-21l1060,1062r20,-22l1099,1018r19,-24l1136,970r16,-25l1166,918r15,-27l1193,864r11,-29l1214,807r8,-30l1229,747r5,-30l1239,686r2,-32l1242,622xm1237,622r-2,32l1233,686r-3,30l1224,746r-6,30l1209,805r-9,29l1189,862r-13,27l1162,916r-15,26l1132,967r-18,24l1096,1014r-19,23l1056,1058r-21,21l1012,1098r-23,19l966,1134r-26,15l914,1165r-27,14l861,1191r-28,11l804,1211r-29,9l745,1227r-30,5l683,1235r-31,3l621,1239r-31,-1l558,1235r-31,-3l497,1227r-30,-7l438,1211r-29,-9l381,1191r-27,-12l328,1165r-26,-16l276,1134r-23,-17l229,1098r-22,-19l186,1058r-21,-21l146,1014,128,991,110,967,94,942,80,916,65,889,53,862,42,834,33,805,24,776,17,746,12,716,8,686,6,654,5,622,6,591,8,559r4,-31l17,498r7,-30l33,439r9,-29l53,382,65,355,80,328,94,302r16,-25l128,253r18,-23l165,207r21,-21l207,165r22,-19l253,128r23,-18l302,95,328,80,354,65,381,53,409,43,438,33r29,-9l497,17r30,-5l558,8,590,6,621,5r31,1l683,8r32,4l745,17r30,7l804,33r29,10l861,53r26,12l914,80r26,15l966,110r23,18l1012,146r23,19l1056,186r21,21l1096,230r18,23l1132,277r15,25l1162,328r14,27l1189,382r11,28l1209,439r9,29l1224,498r6,30l1233,559r2,32l1237,622xe" fillcolor="#f8f8f8" stroked="f">
                <v:path arrowok="t"/>
                <o:lock v:ext="edit" verticies="t"/>
              </v:shape>
              <v:shape id="_x0000_s4320" style="position:absolute;left:10992;top:9462;width:206;height:207" coordsize="1236,1238" path="m1236,619r,-31l1234,555r-5,-30l1224,494r-7,-29l1208,435r-9,-28l1188,378r-12,-27l1161,324r-14,-26l1131,273r-18,-25l1095,225r-20,-23l1055,181r-21,-20l1012,141,988,123,964,105,938,89,912,75,886,60,859,48,831,37,802,28,773,19,743,12,712,7,681,3,650,,618,,586,,554,3,524,7r-31,5l463,19r-29,9l405,37,377,48,350,60,323,75,298,89r-26,16l248,123r-24,18l202,161r-21,20l161,202r-21,23l123,248r-18,25l89,298,75,324,60,351,48,378,37,407r-9,28l19,465r-7,29l7,525,3,555,,588r,31l,651r3,32l7,714r5,30l19,774r9,29l37,832r11,28l60,887r15,27l89,941r16,24l123,990r17,23l161,1036r20,21l202,1077r22,20l248,1115r24,18l298,1149r25,15l350,1178r27,12l405,1201r29,10l463,1219r30,7l524,1231r30,5l586,1238r32,l650,1238r31,-2l712,1231r31,-5l773,1219r29,-8l831,1201r28,-11l886,1178r26,-14l938,1149r26,-16l988,1115r24,-18l1034,1077r21,-20l1075,1036r20,-23l1113,990r18,-25l1147,941r14,-27l1176,887r12,-27l1199,832r9,-29l1217,774r7,-30l1229,714r5,-31l1236,651r,-32xm1231,619r-1,31l1228,682r-4,31l1219,743r-8,29l1203,802r-10,28l1183,858r-12,27l1157,912r-15,25l1127,962r-17,25l1091,1010r-19,22l1052,1054r-21,20l1008,1093r-23,19l960,1129r-24,15l910,1160r-27,13l857,1186r-28,11l801,1206r-30,9l742,1221r-30,6l680,1230r-31,2l618,1234r-31,-2l555,1230r-31,-3l494,1221r-29,-6l436,1206r-29,-9l379,1186r-27,-13l326,1160r-26,-16l275,1129r-24,-17l227,1093r-22,-19l184,1054r-20,-22l145,1010,126,987,109,962,94,937,79,912,65,885,52,858,42,830,32,802,24,772,17,743,12,713,8,682,5,650,4,619,5,588,8,556r4,-31l17,495r7,-29l32,437,42,408,52,380,65,353,79,326,94,301r15,-25l126,251r19,-23l164,206r20,-22l205,164r22,-19l251,127r24,-18l300,94,326,79,352,66,379,52,407,42,436,32r29,-8l494,17r30,-5l555,8,587,5,618,4r31,1l680,8r32,4l742,17r29,7l801,32r28,10l857,52r26,14l910,79r26,15l960,109r25,18l1008,145r23,19l1052,184r20,22l1091,228r19,23l1127,276r15,25l1157,326r14,27l1183,380r10,28l1203,437r8,29l1219,495r5,30l1228,556r2,32l1231,619xe" fillcolor="#f8f8f8" stroked="f">
                <v:path arrowok="t"/>
                <o:lock v:ext="edit" verticies="t"/>
              </v:shape>
              <v:shape id="_x0000_s4321" style="position:absolute;left:10992;top:9463;width:206;height:205" coordsize="1232,1234" path="m1232,617r-2,-31l1228,554r-3,-31l1219,493r-6,-30l1204,434r-9,-29l1184,377r-13,-27l1157,323r-15,-26l1127,272r-18,-24l1091,225r-19,-23l1051,181r-21,-21l1007,141,984,123,961,105,935,90,909,75,882,60,856,48,828,38,799,28,770,19,740,12,710,7,678,3,647,1,616,,585,1,553,3,522,7r-30,5l462,19r-29,9l404,38,376,48,349,60,323,75,297,90r-26,15l248,123r-24,18l202,160r-21,21l160,202r-19,23l123,248r-18,24l89,297,75,323,60,350,48,377,37,405r-9,29l19,463r-7,30l7,523,3,554,1,586,,617r1,32l3,681r4,30l12,741r7,30l28,800r9,29l48,857r12,27l75,911r14,26l105,962r18,24l141,1009r19,23l181,1053r21,21l224,1093r24,19l271,1129r26,15l323,1160r26,14l376,1186r28,11l433,1206r29,9l492,1222r30,5l553,1230r32,3l616,1234r31,-1l678,1230r32,-3l740,1222r30,-7l799,1206r29,-9l856,1186r26,-12l909,1160r26,-16l961,1129r23,-17l1007,1093r23,-19l1051,1053r21,-21l1091,1009r18,-23l1127,962r15,-25l1157,911r14,-27l1184,857r11,-28l1204,800r9,-29l1219,741r6,-30l1228,681r2,-32l1232,617xm1227,617r-1,31l1224,680r-5,30l1214,740r-7,30l1199,799r-10,28l1179,855r-13,27l1152,909r-14,25l1122,959r-16,25l1087,1006r-19,22l1048,1049r-22,21l1004,1090r-22,18l957,1124r-24,16l907,1156r-27,13l853,1181r-27,10l798,1201r-29,8l739,1216r-31,6l678,1226r-31,2l616,1229r-31,-1l553,1226r-30,-4l493,1216r-30,-7l434,1201r-28,-10l378,1181r-26,-12l325,1156r-26,-16l275,1124r-25,-16l228,1090r-23,-20l184,1049r-20,-21l145,1006,126,984,109,959,94,934,79,909,65,882,54,855,43,827,32,799,25,770,18,740,12,710,8,680,6,648r,-31l6,586,8,554r4,-30l18,494r7,-30l32,435,43,407,54,379,65,352,79,325,94,300r15,-25l126,252r19,-24l164,206r20,-21l205,164r23,-19l250,126r25,-16l299,94,325,79,352,66,378,54,406,43,434,33r29,-8l493,18r30,-6l553,8,585,6r31,l647,6r31,2l708,12r31,6l769,25r29,8l826,43r27,11l880,66r27,13l933,94r24,16l982,126r22,19l1026,164r22,21l1068,206r19,22l1106,252r16,23l1138,300r14,25l1166,352r13,27l1189,407r10,28l1207,464r7,30l1219,524r5,30l1226,586r1,31xe" fillcolor="#f8f8f8" stroked="f">
                <v:path arrowok="t"/>
                <o:lock v:ext="edit" verticies="t"/>
              </v:shape>
              <v:shape id="_x0000_s4322" style="position:absolute;left:10993;top:9463;width:204;height:205" coordsize="1227,1230" path="m1227,615r-1,-31l1224,552r-4,-31l1215,491r-8,-29l1199,433r-10,-29l1179,376r-12,-27l1153,322r-15,-25l1123,272r-17,-25l1087,224r-19,-22l1048,180r-21,-20l1004,141,981,123,956,105,932,90,906,75,879,62,853,48,825,38,797,28,767,20,738,13,708,8,676,4,645,1,614,,583,1,551,4,520,8r-30,5l461,20r-29,8l403,38,375,48,348,62,322,75,296,90r-25,15l247,123r-24,18l201,160r-21,20l160,202r-19,22l122,247r-17,25l90,297,75,322,61,349,48,376,38,404,28,433r-8,29l13,491,8,521,4,552,1,584,,615r1,31l4,678r4,31l13,739r7,29l28,798r10,28l48,854r13,27l75,908r15,25l105,958r17,25l141,1006r19,22l180,1050r21,20l223,1089r24,19l271,1125r25,15l322,1156r26,13l375,1182r28,11l432,1202r29,9l490,1217r30,6l551,1226r32,2l614,1230r31,-2l676,1226r32,-3l738,1217r29,-6l797,1202r28,-9l853,1182r26,-13l906,1156r26,-16l956,1125r25,-17l1004,1089r23,-19l1048,1050r20,-22l1087,1006r19,-23l1123,958r15,-25l1153,908r14,-27l1179,854r10,-28l1199,798r8,-30l1215,739r5,-30l1224,678r2,-32l1227,615xm1222,615r,31l1218,678r-3,30l1210,738r-7,29l1195,796r-10,29l1174,852r-12,27l1148,906r-14,25l1118,956r-17,23l1083,1003r-18,22l1044,1046r-21,20l1001,1085r-23,18l954,1120r-24,16l904,1151r-27,14l850,1176r-28,11l795,1197r-29,8l737,1212r-31,5l676,1221r-31,3l614,1224r-31,l551,1221r-30,-4l491,1212r-29,-7l433,1197r-28,-10l377,1176r-26,-11l324,1151r-26,-15l274,1120r-24,-17l227,1085r-23,-19l184,1046r-21,-21l144,1003,126,979,110,956,94,931,80,906,66,879,54,852,43,825,33,796,25,767,18,738,13,708,9,678,7,646,6,615,7,584,9,552r4,-30l18,492r7,-29l33,434,43,406,54,378,66,351,80,324,94,299r16,-25l126,251r18,-24l163,206r21,-21l204,165r23,-20l250,127r24,-17l298,94,324,80,351,66,377,54,405,43,433,33r29,-8l491,18r30,-5l551,9,583,7,614,6r31,1l676,9r30,4l737,18r29,7l795,33r27,10l850,54r27,12l904,80r26,14l954,110r24,17l1001,145r22,20l1044,185r21,21l1083,227r18,24l1118,274r16,25l1148,324r14,27l1174,378r11,28l1195,434r8,29l1210,492r5,30l1218,552r4,32l1222,615xe" fillcolor="#f8f8f8" stroked="f">
                <v:path arrowok="t"/>
                <o:lock v:ext="edit" verticies="t"/>
              </v:shape>
              <v:shape id="_x0000_s4323" style="position:absolute;left:10993;top:9463;width:204;height:204" coordsize="1221,1223" path="m1221,611r-1,-31l1218,548r-5,-30l1208,488r-7,-30l1193,429r-10,-28l1173,373r-13,-27l1146,319r-14,-25l1116,269r-16,-23l1081,222r-19,-22l1042,179r-22,-21l998,139,976,120,951,104,927,88,901,73,874,60,847,48,820,37,792,27,763,19,733,12,702,6,672,2,641,,610,,579,,547,2,517,6r-30,6l457,19r-29,8l400,37,372,48,346,60,319,73,293,88r-24,16l244,120r-22,19l199,158r-21,21l158,200r-19,22l120,246r-17,23l88,294,73,319,59,346,48,373,37,401,26,429r-7,29l12,488,6,518,2,548,,580r,31l,642r2,32l6,704r6,30l19,764r7,29l37,821r11,28l59,876r14,27l88,928r15,25l120,978r19,22l158,1022r20,21l199,1064r23,20l244,1102r25,16l293,1134r26,16l346,1163r26,12l400,1185r28,10l457,1203r30,7l517,1216r30,4l579,1222r31,1l641,1222r31,-2l702,1216r31,-6l763,1203r29,-8l820,1185r27,-10l874,1163r27,-13l927,1134r24,-16l976,1102r22,-18l1020,1064r22,-21l1062,1022r19,-22l1100,978r16,-25l1132,928r14,-25l1160,876r13,-27l1183,821r10,-28l1201,764r7,-30l1213,704r5,-30l1220,642r1,-31xm1216,611r-2,31l1212,674r-3,30l1203,733r-6,30l1189,792r-10,28l1168,847r-13,27l1142,900r-15,26l1112,951r-17,23l1077,997r-19,22l1038,1040r-21,20l995,1079r-23,18l949,1114r-26,16l899,1145r-27,14l845,1170r-27,11l789,1191r-27,8l731,1205r-29,6l671,1214r-30,3l610,1218r-31,-1l549,1214r-32,-3l488,1205r-30,-6l430,1191r-29,-10l375,1170r-27,-11l321,1145r-26,-15l271,1114r-24,-17l225,1079r-22,-19l182,1040r-21,-21l142,997,125,974,108,951,92,926,78,900,64,874,52,847,41,820,31,792,23,763,16,733,11,704,8,674,5,642,4,611,5,580,8,550r3,-32l16,489r7,-30l31,431,41,402,52,375,64,348,78,322,92,297r16,-25l125,248r17,-23l161,203r21,-21l203,162r22,-19l247,125r24,-17l295,92,321,78,348,65,375,52,401,41r29,-9l458,23r30,-7l517,11,549,8,579,5,610,4r31,1l671,8r31,3l731,16r31,7l789,32r29,9l845,52r27,13l899,78r24,14l949,108r23,17l995,143r22,19l1038,182r20,21l1077,225r18,23l1112,272r15,25l1142,322r13,26l1168,375r11,27l1189,431r8,28l1203,489r6,29l1212,550r2,30l1216,611xe" fillcolor="#f9f9f9" stroked="f">
                <v:path arrowok="t"/>
                <o:lock v:ext="edit" verticies="t"/>
              </v:shape>
              <v:shape id="_x0000_s4324" style="position:absolute;left:10994;top:9464;width:202;height:203" coordsize="1216,1218" path="m1216,609r,-31l1212,546r-3,-30l1204,486r-7,-29l1189,428r-10,-28l1168,372r-12,-27l1142,318r-14,-25l1112,268r-17,-23l1077,221r-18,-21l1038,179r-21,-20l995,139,972,121,948,104,924,88,898,74,871,60,844,48,816,37,789,27,760,19,731,12,700,7,670,3,639,1,608,,577,1,545,3,515,7r-30,5l456,19r-29,8l399,37,371,48,345,60,318,74,292,88r-24,16l244,121r-23,18l198,159r-20,20l157,200r-19,21l120,245r-16,23l88,293,74,318,60,345,48,372,37,400,27,428r-8,29l12,486,7,516,3,546,1,578,,609r1,31l3,672r4,30l12,732r7,29l27,790r10,29l48,846r12,27l74,900r14,25l104,950r16,23l138,997r19,22l178,1040r20,20l221,1079r23,18l268,1114r24,16l318,1145r27,14l371,1170r28,11l427,1191r29,8l485,1206r30,5l545,1215r32,3l608,1218r31,l670,1215r30,-4l731,1206r29,-7l789,1191r27,-10l844,1170r27,-11l898,1145r26,-15l948,1114r24,-17l995,1079r22,-19l1038,1040r21,-21l1077,997r18,-24l1112,950r16,-25l1142,900r14,-27l1168,846r11,-27l1189,790r8,-29l1204,732r5,-30l1212,672r4,-32l1216,609xm1211,609r-1,31l1208,670r-4,31l1199,731r-7,29l1183,789r-8,28l1163,845r-12,27l1138,897r-15,25l1108,946r-17,25l1073,993r-19,23l1034,1036r-20,20l992,1075r-24,18l945,1110r-25,16l896,1141r-27,12l842,1166r-27,11l787,1186r-29,9l729,1201r-30,6l669,1210r-30,2l608,1214r-31,-2l547,1210r-31,-3l486,1201r-29,-6l428,1186r-28,-9l374,1166r-27,-13l320,1141r-24,-15l271,1110r-23,-17l224,1075r-22,-19l182,1036r-20,-20l143,993,125,971,108,946,93,922,78,897,65,872,52,845,41,817,32,789,23,760,17,731,12,701,8,670,6,640,4,609,6,578,8,548r4,-31l17,487r6,-29l32,429r9,-28l52,374,65,347,78,321,93,296r15,-24l125,248r18,-23l162,203r20,-21l202,162r22,-19l248,125r23,-17l296,93,320,78,347,65,374,52,400,41r28,-9l457,23r29,-6l516,12,547,8,577,6,608,4r31,2l669,8r30,4l729,17r29,6l787,32r28,9l842,52r27,13l896,78r24,15l945,108r23,17l992,143r22,19l1034,182r20,21l1073,225r18,23l1108,272r15,24l1138,321r13,26l1163,374r12,27l1183,429r9,29l1199,487r5,30l1208,548r2,30l1211,609xe" fillcolor="#f9f9f9" stroked="f">
                <v:path arrowok="t"/>
                <o:lock v:ext="edit" verticies="t"/>
              </v:shape>
              <v:shape id="_x0000_s4325" style="position:absolute;left:10994;top:9464;width:202;height:202" coordsize="1212,1214" path="m1212,607r-2,-31l1208,546r-3,-32l1199,485r-6,-30l1185,427r-10,-29l1164,371r-13,-27l1138,318r-15,-25l1108,268r-17,-24l1073,221r-19,-22l1034,178r-21,-20l991,139,968,121,945,104,919,88,895,74,868,61,841,48,814,37,785,28,758,19,727,12,698,7,667,4,637,1,606,,575,1,545,4,513,7r-29,5l454,19r-28,9l397,37,371,48,344,61,317,74,291,88r-24,16l243,121r-22,18l199,158r-21,20l157,199r-19,22l121,244r-17,24l88,293,74,318,60,344,48,371,37,398,27,427r-8,28l12,485,7,514,4,546,1,576,,607r1,31l4,670r3,30l12,729r7,30l27,788r10,28l48,843r12,27l74,896r14,26l104,947r17,23l138,993r19,22l178,1036r21,20l221,1075r22,18l267,1110r24,16l317,1141r27,14l371,1166r26,11l426,1187r28,8l484,1201r29,6l545,1210r30,3l606,1214r31,-1l667,1210r31,-3l727,1201r31,-6l785,1187r29,-10l841,1166r27,-11l895,1141r24,-15l945,1110r23,-17l991,1075r22,-19l1034,1036r20,-21l1073,993r18,-23l1108,947r15,-25l1138,896r13,-26l1164,843r11,-27l1185,788r8,-29l1199,729r6,-29l1208,670r2,-32l1212,607xm1206,607r,31l1204,668r-5,31l1194,729r-7,29l1179,786r-9,28l1159,842r-12,26l1133,894r-14,25l1103,943r-16,24l1069,990r-19,22l1031,1033r-21,20l987,1072r-22,18l942,1107r-25,15l893,1136r-27,13l840,1161r-28,11l784,1181r-28,9l727,1197r-30,4l667,1206r-30,2l606,1208r-31,l545,1206r-31,-5l485,1197r-30,-7l427,1181r-27,-9l372,1161r-26,-12l319,1136r-24,-14l270,1107r-23,-17l224,1072r-22,-19l181,1033r-20,-21l143,990,125,967,108,943,93,919,78,894,65,868,53,842,41,814,33,786,25,758,18,729,12,699,8,668,6,638r,-31l6,576,8,546r4,-31l18,486r7,-29l33,428r8,-28l53,373,65,347,78,320,93,295r15,-24l125,247r18,-22l161,202r20,-21l202,162r22,-19l247,125r23,-16l295,93,319,78,346,65,372,53,400,42r27,-9l455,25r30,-7l514,12,545,8,575,6r31,l637,6r30,2l697,12r30,6l756,25r28,8l812,42r28,11l866,65r27,13l917,93r25,16l965,125r22,18l1010,162r21,19l1050,202r19,23l1087,247r16,24l1119,295r14,25l1147,347r12,26l1170,400r9,28l1187,457r7,29l1199,515r5,31l1206,576r,31xe" fillcolor="#f9f9f9" stroked="f">
                <v:path arrowok="t"/>
                <o:lock v:ext="edit" verticies="t"/>
              </v:shape>
              <v:shape id="_x0000_s4326" style="position:absolute;left:10994;top:9465;width:202;height:201" coordsize="1207,1210" path="m1207,605r-1,-31l1204,544r-4,-31l1195,483r-7,-29l1179,425r-8,-28l1159,370r-12,-27l1134,317r-15,-25l1104,268r-17,-24l1069,221r-19,-22l1030,178r-20,-20l988,139,964,121,941,104,916,89,892,74,865,61,838,48,811,37,783,28,754,19,725,13,695,8,665,4,635,2,604,,573,2,543,4,512,8r-30,5l453,19r-29,9l396,37,370,48,343,61,316,74,292,89r-25,15l244,121r-24,18l198,158r-20,20l158,199r-19,22l121,244r-17,24l89,292,74,317,61,343,48,370,37,397r-9,28l19,454r-6,29l8,513,4,544,2,574,,605r2,31l4,666r4,31l13,727r6,29l28,785r9,28l48,841r13,27l74,893r15,25l104,942r17,25l139,989r19,23l178,1032r20,20l220,1071r24,18l267,1106r25,16l316,1137r27,12l370,1162r26,11l424,1182r29,9l482,1197r30,6l543,1206r30,2l604,1210r31,-2l665,1206r30,-3l725,1197r29,-6l783,1182r28,-9l838,1162r27,-13l892,1137r24,-15l941,1106r23,-17l988,1071r22,-19l1030,1032r20,-20l1069,989r18,-22l1104,942r15,-24l1134,893r13,-25l1159,841r12,-28l1179,785r9,-29l1195,727r5,-30l1204,666r2,-30l1207,605xm1202,605r-1,31l1198,666r-3,31l1189,726r-6,29l1175,784r-9,27l1155,839r-12,26l1129,891r-14,25l1100,940r-16,24l1066,986r-19,22l1027,1029r-22,20l984,1068r-22,18l938,1102r-24,16l888,1132r-25,13l837,1157r-28,11l781,1177r-28,8l724,1192r-29,5l665,1201r-30,2l604,1204r-31,-1l543,1201r-31,-4l483,1192r-29,-7l427,1177r-28,-9l371,1157r-26,-12l318,1132r-24,-14l269,1102r-23,-16l223,1068r-21,-19l181,1029r-20,-21l142,986,124,964,107,940,92,916,78,891,65,865,53,839,42,811,33,784,25,755,18,726,13,697,9,666,7,636,6,605,7,574,9,544r4,-31l18,484r7,-29l33,427r9,-28l53,371,65,346,78,320,92,294r15,-24l124,246r18,-22l161,203r20,-22l202,161r21,-19l246,126r23,-17l294,93,318,79,345,65,371,53,399,42r28,-9l454,25r29,-7l512,13,543,9,573,7,604,6r31,1l665,9r30,4l724,18r29,7l781,33r28,9l837,53r26,12l888,79r26,14l938,109r24,17l984,142r21,19l1027,181r20,22l1066,224r18,22l1100,270r15,24l1129,320r14,26l1155,371r11,28l1175,427r8,28l1189,484r6,29l1198,544r3,30l1202,605xe" fillcolor="#f9f9f9" stroked="f">
                <v:path arrowok="t"/>
                <o:lock v:ext="edit" verticies="t"/>
              </v:shape>
              <v:shape id="_x0000_s4327" style="position:absolute;left:10995;top:9465;width:200;height:201" coordsize="1200,1202" path="m1200,601r,-31l1198,540r-5,-31l1188,480r-7,-29l1173,422r-9,-28l1153,367r-12,-26l1127,314r-14,-25l1097,265r-16,-24l1063,219r-19,-23l1025,175r-21,-19l981,137,959,119,936,103,911,87,887,72,860,59,834,47,806,36,778,27,750,19,721,12,691,6,661,2,631,,600,,569,,539,2,508,6r-29,6l449,19r-28,8l394,36,366,47,340,59,313,72,289,87r-25,16l241,119r-23,18l196,156r-21,19l155,196r-18,23l119,241r-17,24l87,289,72,314,59,341,47,367,35,394r-8,28l19,451r-7,29l6,509,2,540,,570r,31l,632r2,30l6,693r6,30l19,752r8,28l35,808r12,28l59,862r13,26l87,913r15,24l119,961r18,23l155,1006r20,21l196,1047r22,19l241,1084r23,17l289,1116r24,14l340,1143r26,12l394,1166r27,9l449,1184r30,7l508,1195r31,5l569,1202r31,l631,1202r30,-2l691,1195r30,-4l750,1184r28,-9l806,1166r28,-11l860,1143r27,-13l911,1116r25,-15l959,1084r22,-18l1004,1047r21,-20l1044,1006r19,-22l1081,961r16,-24l1113,913r14,-25l1141,862r12,-26l1164,808r9,-28l1181,752r7,-29l1193,693r5,-31l1200,632r,-31xm1196,601r-2,31l1192,662r-3,30l1183,722r-6,29l1169,779r-10,28l1149,833r-13,27l1123,886r-13,25l1094,935r-17,24l1059,981r-19,21l1020,1023r-20,19l979,1061r-23,18l932,1096r-23,16l883,1126r-25,13l832,1151r-27,11l777,1171r-29,8l720,1185r-30,6l661,1194r-30,3l600,1198r-30,-1l539,1194r-29,-3l479,1185r-27,-6l423,1171r-28,-9l368,1151r-26,-12l317,1126r-26,-14l267,1096r-23,-17l221,1061r-22,-19l179,1023r-20,-21l140,981,122,959,106,935,90,911,77,886,63,860,51,833,41,807,31,779,23,751,16,722,11,692,8,662,5,632,4,601,5,571,8,540r3,-30l16,480r7,-28l31,423,41,396,51,369,63,343,77,317,90,291r16,-23l122,245r18,-23l159,200r20,-20l199,160r22,-19l244,123r23,-17l291,91,317,77,342,63,368,51,395,41,423,31r29,-8l479,17r31,-6l539,8,570,5,600,4r31,1l661,8r29,3l720,17r28,6l777,31r28,10l832,51r26,12l883,77r26,14l932,106r24,17l979,141r21,19l1020,180r20,20l1059,222r18,23l1094,268r16,23l1123,317r13,26l1149,369r10,27l1169,423r8,29l1183,480r6,30l1192,540r2,31l1196,601xe" fillcolor="#f9f9f9" stroked="f">
                <v:path arrowok="t"/>
                <o:lock v:ext="edit" verticies="t"/>
              </v:shape>
              <v:shape id="_x0000_s4328" style="position:absolute;left:10995;top:9466;width:200;height:199" coordsize="1196,1198" path="m1196,599r-1,-31l1192,538r-3,-31l1183,478r-6,-29l1169,421r-9,-28l1149,365r-12,-25l1123,314r-14,-26l1094,264r-16,-24l1060,218r-19,-21l1021,175,999,155,978,136,956,120,932,103,908,87,882,73,857,59,831,47,803,36,775,27,747,19,718,12,689,7,659,3,629,1,598,,567,1,537,3,506,7r-29,5l448,19r-27,8l393,36,365,47,339,59,312,73,288,87r-25,16l240,120r-23,16l196,155r-21,20l155,197r-19,21l118,240r-17,24l86,288,72,314,59,340,47,365,36,393r-9,28l19,449r-7,29l7,507,3,538,1,568,,599r1,31l3,660r4,31l12,720r7,29l27,778r9,27l47,833r12,26l72,885r14,25l101,934r17,24l136,980r19,22l175,1023r21,20l217,1062r23,18l263,1096r25,16l312,1126r27,13l365,1151r28,11l421,1171r27,8l477,1186r29,5l537,1195r30,2l598,1198r31,-1l659,1195r30,-4l718,1186r29,-7l775,1171r28,-9l831,1151r26,-12l882,1126r26,-14l932,1096r24,-16l978,1062r21,-19l1021,1023r20,-21l1060,980r18,-22l1094,934r15,-24l1123,885r14,-26l1149,833r11,-28l1169,778r8,-29l1183,720r6,-29l1192,660r3,-30l1196,599xm1191,599r-1,30l1188,659r-5,31l1179,719r-7,29l1165,776r-11,27l1144,830r-12,27l1119,882r-14,25l1090,931r-17,23l1055,977r-19,21l1017,1019r-21,20l975,1057r-22,18l929,1092r-23,15l880,1121r-26,13l829,1147r-27,10l774,1167r-28,8l717,1181r-29,6l658,1190r-30,2l598,1193r-30,-1l538,1190r-30,-3l479,1181r-29,-6l422,1167r-28,-10l367,1147r-26,-13l316,1121r-26,-14l267,1092r-24,-17l221,1057r-21,-18l178,1019,159,998,141,977,123,954,106,931,90,907,77,882,64,857,51,830,41,803,31,776,23,748,17,719,12,690,8,659,6,629r,-30l6,569,8,539r4,-31l17,479r6,-29l31,422,41,394,51,368,64,342,77,316,90,291r16,-24l123,244r18,-23l159,200r19,-21l200,160r21,-19l243,123r24,-17l290,91,316,77,341,64,367,51,394,41,422,31r28,-8l479,17r29,-5l538,8,568,6,598,4r30,2l658,8r30,4l717,17r29,6l774,31r28,10l829,51r25,13l880,77r26,14l929,106r24,17l975,141r21,19l1017,179r19,21l1055,221r18,23l1090,267r15,24l1119,316r13,26l1144,368r10,26l1165,422r7,28l1179,479r4,29l1188,539r2,30l1191,599xe" fillcolor="#f9f9f9" stroked="f">
                <v:path arrowok="t"/>
                <o:lock v:ext="edit" verticies="t"/>
              </v:shape>
              <v:shape id="_x0000_s4329" style="position:absolute;left:10996;top:9466;width:198;height:199" coordsize="1192,1194" path="m1192,597r-2,-30l1188,536r-3,-30l1179,476r-6,-28l1165,419r-10,-27l1145,365r-13,-26l1119,313r-13,-26l1090,264r-17,-23l1055,218r-19,-22l1016,176,996,156,975,137,952,119,928,102,905,87,879,73,854,59,828,47,801,37,773,27,744,19,716,13,686,7,657,4,627,1,596,,566,1,535,4,506,7r-31,6l448,19r-29,8l391,37,364,47,338,59,313,73,287,87r-24,15l240,119r-23,18l195,156r-20,20l155,196r-19,22l118,241r-16,23l86,287,73,313,59,339,47,365,37,392,27,419r-8,29l12,476,7,506,4,536,1,567,,597r1,31l4,658r3,30l12,718r7,29l27,775r10,28l47,829r12,27l73,882r13,25l102,931r16,24l136,977r19,21l175,1019r20,19l217,1057r23,18l263,1092r24,16l313,1122r25,13l364,1147r27,11l419,1167r29,8l475,1181r31,6l535,1190r31,3l596,1194r31,-1l657,1190r29,-3l716,1181r28,-6l773,1167r28,-9l828,1147r26,-12l879,1122r26,-14l928,1092r24,-17l975,1057r21,-19l1016,1019r20,-21l1055,977r18,-22l1090,931r16,-24l1119,882r13,-26l1145,829r10,-26l1165,775r8,-28l1179,718r6,-30l1188,658r2,-30l1192,597xm1186,597r,30l1184,657r-5,31l1175,717r-7,27l1159,772r-9,28l1140,827r-12,27l1115,879r-14,25l1086,928r-17,23l1051,974r-18,21l1013,1015r-20,20l972,1054r-23,17l926,1088r-25,15l877,1117r-26,13l826,1142r-27,10l771,1162r-28,8l715,1177r-29,4l656,1186r-30,2l596,1188r-30,l536,1186r-30,-5l477,1177r-28,-7l421,1162r-28,-10l366,1142r-26,-12l315,1117r-25,-14l266,1088r-24,-17l220,1054r-21,-19l179,1015,159,995,141,974,123,951,106,928,91,904,77,879,64,854,52,827,41,800,33,772,24,744,18,717,12,688,9,657,6,627r,-30l6,567,9,537r3,-29l18,477r6,-28l33,422r8,-28l52,367,64,341,77,315,91,291r15,-25l123,243r18,-23l159,199r20,-20l199,159r21,-18l242,123r24,-17l290,91,315,77,340,64,366,52,393,42r28,-9l449,24r28,-6l506,13,536,9,566,6r30,l626,6r30,3l686,13r29,5l743,24r28,9l799,42r27,10l851,64r26,13l901,91r25,15l949,123r23,18l993,159r20,20l1033,199r18,21l1069,243r17,23l1101,291r14,24l1128,341r12,26l1150,394r9,28l1168,449r7,28l1179,508r5,29l1186,567r,30xe" fillcolor="#f9f9f9" stroked="f">
                <v:path arrowok="t"/>
                <o:lock v:ext="edit" verticies="t"/>
              </v:shape>
              <v:shape id="_x0000_s4330" style="position:absolute;left:10996;top:9466;width:198;height:198" coordsize="1185,1189" path="m1185,595r-1,-30l1182,535r-5,-31l1173,475r-7,-29l1159,418r-11,-28l1138,364r-12,-26l1113,312r-14,-25l1084,263r-17,-23l1049,217r-19,-21l1011,175,990,156,969,137,947,119,923,102,900,87,874,73,848,60,823,47,796,37,768,27,740,19,711,13,682,8,652,4,622,2,592,,562,2,532,4,502,8r-29,5l444,19r-28,8l388,37,361,47,335,60,310,73,284,87r-23,15l237,119r-22,18l194,156r-22,19l153,196r-18,21l117,240r-17,23l84,287,71,312,58,338,45,364,35,390,25,418r-8,28l11,475,6,504,2,535,,565r,30l,625r2,30l6,686r5,29l17,744r8,28l35,799r10,27l58,853r13,25l84,903r16,24l117,950r18,23l153,994r19,21l194,1035r21,18l237,1071r24,17l284,1103r26,14l335,1130r26,13l388,1153r28,10l444,1171r29,6l502,1183r30,3l562,1188r30,1l622,1188r30,-2l682,1183r29,-6l740,1171r28,-8l796,1153r27,-10l848,1130r26,-13l900,1103r23,-15l947,1071r22,-18l990,1035r21,-20l1030,994r19,-21l1067,950r17,-23l1099,903r14,-25l1126,853r12,-27l1148,799r11,-27l1166,744r7,-29l1177,686r5,-31l1184,625r1,-30xm1180,595r-1,30l1176,655r-3,29l1167,713r-6,29l1153,770r-9,27l1134,824r-12,27l1108,875r-13,25l1079,925r-16,22l1046,969r-19,22l1008,1012r-21,19l966,1050r-23,17l921,1083r-25,16l872,1114r-26,12l821,1138r-27,10l767,1157r-28,9l710,1172r-29,5l652,1181r-30,2l592,1184r-30,-1l532,1181r-29,-4l474,1172r-29,-6l417,1157r-27,-9l363,1138r-25,-12l312,1114r-25,-15l263,1083r-23,-16l218,1050r-21,-19l176,1012,157,991,138,969,121,947,104,925,89,900,75,875,62,851,50,824,40,797,31,770,23,742,16,713,11,684,7,655,5,625,4,595,5,565,7,535r4,-29l16,477r7,-30l31,420r9,-27l50,366,62,340,75,314,89,290r15,-25l121,243r17,-22l157,199r19,-21l197,159r21,-19l240,123r23,-16l287,91,312,78,338,64,363,52,390,42r27,-9l445,25r29,-7l503,13,532,9,562,7,592,6r30,1l652,9r29,4l710,18r29,7l767,33r27,9l821,52r25,12l872,78r24,13l921,107r22,16l966,140r21,19l1008,178r19,21l1046,221r17,22l1079,265r16,25l1108,314r14,26l1134,366r10,27l1153,420r8,27l1167,477r6,29l1176,535r3,30l1180,595xe" fillcolor="#f9f9f9" stroked="f">
                <v:path arrowok="t"/>
                <o:lock v:ext="edit" verticies="t"/>
              </v:shape>
              <v:shape id="_x0000_s4331" style="position:absolute;left:10997;top:9467;width:196;height:197" coordsize="1180,1182" path="m1180,591r,-30l1178,531r-5,-29l1169,471r-7,-28l1153,416r-9,-28l1134,361r-12,-26l1109,309r-14,-24l1080,260r-17,-23l1045,214r-18,-21l1007,173,987,153,966,135,943,117,920,100,895,85,871,71,845,58,820,46,793,36,765,27,737,18,709,12,680,7,650,3,620,,590,,560,,530,3,500,7r-29,5l443,18r-28,9l387,36,360,46,334,58,309,71,284,85r-24,15l236,117r-22,18l193,153r-20,20l153,193r-18,21l117,237r-17,23l85,285,71,309,58,335,46,361,35,388r-8,28l18,443r-6,28l6,502,3,531,,561r,30l,621r3,30l6,682r6,29l18,738r9,28l35,794r11,27l58,848r13,25l85,898r15,24l117,945r18,23l153,989r20,20l193,1029r21,19l236,1065r24,17l284,1097r25,14l334,1124r26,12l387,1146r28,10l443,1164r28,7l500,1175r30,5l560,1182r30,l620,1182r30,-2l680,1175r29,-4l737,1164r28,-8l793,1146r27,-10l845,1124r26,-13l895,1097r25,-15l943,1065r23,-17l987,1029r20,-20l1027,989r18,-21l1063,945r17,-23l1095,898r14,-25l1122,848r12,-27l1144,794r9,-28l1162,738r7,-27l1173,682r5,-31l1180,621r,-30xm1175,591r-1,30l1172,651r-3,29l1163,709r-6,28l1149,765r-9,27l1129,819r-12,27l1104,870r-13,25l1075,918r-17,24l1042,964r-19,21l1004,1006r-20,20l962,1044r-22,17l917,1077r-24,16l869,1106r-26,14l817,1132r-26,10l764,1151r-28,8l708,1165r-29,6l650,1174r-30,3l590,1178r-30,-1l530,1174r-29,-3l472,1165r-28,-6l416,1151r-27,-9l362,1132r-25,-12l311,1106r-25,-13l263,1077r-23,-16l217,1044r-21,-18l176,1006,157,985,138,964,121,942,105,918,89,895,76,870,62,846,51,819,40,792,31,765,23,737,17,709,11,680,8,651,5,621,4,591,5,561,8,531r3,-29l17,473r6,-28l31,417r9,-27l51,363,62,337,76,312,89,287r16,-23l121,240r17,-22l157,197r19,-21l196,157r21,-19l240,122r23,-17l286,89,311,76,337,62,362,51,389,40r27,-9l444,23r28,-6l501,11,530,8,560,5,590,4r30,1l650,8r29,3l708,17r28,6l764,31r27,9l817,51r26,11l869,76r24,13l917,105r23,17l962,138r22,19l1004,176r19,21l1042,218r16,22l1075,264r16,23l1104,312r13,25l1129,363r11,27l1149,417r8,28l1163,473r6,29l1172,531r2,30l1175,591xe" fillcolor="#f9f9f9" stroked="f">
                <v:path arrowok="t"/>
                <o:lock v:ext="edit" verticies="t"/>
              </v:shape>
              <v:shape id="_x0000_s4332" style="position:absolute;left:10997;top:9467;width:196;height:196" coordsize="1176,1178" path="m1176,589r-1,-30l1172,529r-3,-29l1163,471r-6,-30l1149,414r-9,-27l1130,360r-12,-26l1104,308r-13,-24l1075,259r-16,-22l1042,215r-19,-22l1004,172,983,153,962,134,939,117,917,101,892,85,868,72,842,58,817,46,790,36,763,27,735,19,706,12,677,7,648,3,618,1,588,,558,1,528,3,499,7r-29,5l441,19r-28,8l386,36,359,46,334,58,308,72,283,85r-24,16l236,117r-22,17l193,153r-21,19l153,193r-19,22l117,237r-17,22l85,284,71,308,58,334,46,360,36,387r-9,27l19,441r-7,30l7,500,3,529,1,559,,589r1,30l3,649r4,29l12,707r7,29l27,764r9,27l46,818r12,27l71,869r14,25l100,919r17,22l134,963r19,22l172,1006r21,19l214,1044r22,17l259,1077r24,16l308,1108r26,12l359,1132r27,10l413,1151r28,9l470,1166r29,5l528,1175r30,2l588,1178r30,-1l648,1175r29,-4l706,1166r29,-6l763,1151r27,-9l817,1132r25,-12l868,1108r24,-15l917,1077r22,-16l962,1044r21,-19l1004,1006r19,-21l1042,963r17,-22l1075,919r16,-25l1104,869r14,-24l1130,818r10,-27l1149,764r8,-28l1163,707r6,-29l1172,649r3,-30l1176,589xm1170,589r,30l1168,648r-5,30l1159,706r-7,29l1144,762r-8,28l1124,816r-11,27l1100,867r-14,25l1071,915r-16,24l1037,960r-17,21l999,1001r-20,20l958,1039r-21,18l914,1073r-24,16l866,1102r-26,13l814,1127r-25,11l761,1147r-27,7l705,1161r-28,6l647,1170r-29,2l588,1172r-30,l529,1170r-30,-3l471,1161r-29,-7l415,1147r-28,-9l361,1127r-25,-12l310,1102r-24,-13l262,1073r-23,-16l218,1039r-22,-18l176,1001,156,981,138,960,120,939,105,915,89,892,76,867,62,843,51,816,40,790,31,762,23,735,17,706,12,678,8,648,6,619r,-30l6,559,8,530r4,-29l17,472r6,-28l31,416r9,-28l51,362,62,336,76,311,89,286r16,-23l120,240r18,-22l156,197r20,-20l196,157r22,-18l239,122r23,-17l286,89,310,76,336,63,361,51,387,40r28,-9l442,24r29,-7l499,12,529,8,558,6r30,l618,6r29,2l677,12r28,5l734,24r27,7l789,40r25,11l840,63r26,13l890,89r24,16l937,122r21,17l979,157r20,20l1020,197r17,21l1055,240r16,23l1086,286r14,25l1113,336r11,26l1136,388r8,28l1152,444r7,28l1163,501r5,29l1170,559r,30xe" fillcolor="#f9f9f9" stroked="f">
                <v:path arrowok="t"/>
                <o:lock v:ext="edit" verticies="t"/>
              </v:shape>
              <v:shape id="_x0000_s4333" style="position:absolute;left:10997;top:9468;width:196;height:195" coordsize="1171,1174" path="m1171,587r-1,-30l1168,527r-3,-29l1159,469r-6,-28l1145,413r-9,-27l1125,359r-12,-26l1100,308r-13,-25l1071,260r-17,-24l1038,214r-19,-21l1000,172,980,153,958,134,936,118,913,101,889,85,865,72,839,58,813,47,787,36,760,27,732,19,704,13,675,7,646,4,616,1,586,,556,1,526,4,497,7r-29,6l440,19r-28,8l385,36,358,47,333,58,307,72,282,85r-23,16l236,118r-23,16l192,153r-20,19l153,193r-19,21l117,236r-16,24l85,283,72,308,58,333,47,359,36,386r-9,27l19,441r-6,28l7,498,4,527,1,557,,587r1,30l4,647r3,29l13,705r6,28l27,761r9,27l47,815r11,27l72,866r13,25l101,914r16,24l134,960r19,21l172,1002r20,20l213,1040r23,17l259,1073r23,16l307,1102r26,14l358,1128r27,10l412,1147r28,8l468,1161r29,6l526,1170r30,3l586,1174r30,-1l646,1170r29,-3l704,1161r28,-6l760,1147r27,-9l813,1128r26,-12l865,1102r24,-13l913,1073r23,-16l958,1040r22,-18l1000,1002r19,-21l1038,960r16,-22l1071,914r16,-23l1100,866r13,-24l1125,815r11,-27l1145,761r8,-28l1159,705r6,-29l1168,647r2,-30l1171,587xm1166,587r-1,30l1163,646r-4,29l1155,704r-7,28l1140,760r-9,27l1120,814r-11,26l1096,864r-14,25l1067,912r-16,23l1033,957r-18,21l996,998r-20,19l955,1035r-22,18l910,1069r-23,15l862,1098r-25,13l811,1122r-25,11l759,1142r-28,8l703,1157r-29,4l645,1166r-29,2l586,1168r-30,l527,1166r-29,-5l469,1157r-28,-7l413,1142r-27,-9l361,1122r-26,-11l309,1098r-24,-14l261,1069r-22,-16l217,1035r-22,-18l175,998,156,978,139,957,121,935,105,912,89,889,76,864,63,840,52,814,40,787,31,760,24,732,17,704,13,675,9,646,7,617,6,587,7,557,9,528r4,-29l17,470r7,-28l31,414r9,-27l52,361,63,336,76,310,89,285r16,-23l121,239r18,-22l156,196r19,-20l195,157r22,-18l239,121r22,-16l285,90,309,76,335,63,361,52,386,42,413,32r28,-8l469,17r29,-4l527,9,556,7,586,6r30,1l645,9r29,4l703,17r28,7l759,32r27,10l811,52r26,11l862,76r25,14l910,105r23,16l955,139r21,18l996,176r19,20l1033,217r18,22l1067,262r15,23l1096,310r13,26l1120,361r11,26l1140,414r8,28l1155,470r4,29l1163,528r2,29l1166,587xe" fillcolor="#f9f9f9" stroked="f">
                <v:path arrowok="t"/>
                <o:lock v:ext="edit" verticies="t"/>
              </v:shape>
              <v:shape id="_x0000_s4334" style="position:absolute;left:10998;top:9468;width:194;height:195" coordsize="1164,1166" path="m1164,583r,-30l1162,524r-5,-29l1153,466r-7,-28l1138,410r-8,-28l1118,356r-11,-26l1094,305r-14,-25l1065,257r-16,-23l1031,212r-17,-21l993,171,973,151,952,133,931,116,908,99,884,83,860,70,834,57,808,45,783,34,755,25,728,18,699,11,671,6,641,2,612,,582,,552,,523,2,493,6r-28,5l436,18r-27,7l381,34,355,45,330,57,304,70,280,83,256,99r-23,17l212,133r-22,18l170,171r-20,20l132,212r-18,22l99,257,83,280,70,305,56,330,45,356,34,382r-9,28l17,438r-6,28l6,495,2,524,,553r,30l,613r2,29l6,672r5,28l17,729r8,27l34,784r11,26l56,837r14,24l83,886r16,23l114,933r18,21l150,975r20,20l190,1015r22,18l233,1051r23,16l280,1083r24,13l330,1109r25,12l381,1132r28,9l436,1148r29,7l493,1161r30,3l552,1166r30,l612,1166r29,-2l671,1161r28,-6l728,1148r27,-7l783,1132r25,-11l834,1109r26,-13l884,1083r24,-16l931,1051r21,-18l973,1015r20,-20l1014,975r17,-21l1049,933r16,-24l1080,886r14,-25l1107,837r11,-27l1130,784r8,-28l1146,729r7,-29l1157,672r5,-30l1164,613r,-30xm1160,583r-1,30l1156,642r-3,29l1147,699r-5,29l1134,755r-10,27l1114,809r-11,25l1089,859r-13,25l1060,907r-15,22l1028,951r-19,21l990,992r-20,19l949,1030r-21,17l905,1062r-24,16l857,1091r-25,14l807,1116r-27,11l754,1136r-28,8l698,1150r-28,5l641,1159r-29,2l582,1162r-30,-1l523,1159r-29,-4l466,1150r-28,-6l410,1136r-27,-9l357,1116r-26,-11l306,1091r-24,-13l258,1062r-22,-15l215,1030r-21,-19l174,992,155,972,136,951,119,929,103,907,88,884,74,859,61,834,50,809,40,782,30,755,22,728,16,699,11,671,7,642,5,613,4,583,5,553,7,524r4,-29l16,467r6,-28l30,411,40,384,50,358,61,333,74,307,88,283r15,-23l119,237r17,-22l155,194r19,-20l194,155r21,-19l236,119r22,-15l282,88,306,75,331,61,357,50,383,40r27,-9l438,23r28,-7l494,11,523,7,552,5,582,4r30,1l641,7r29,4l698,16r28,7l754,31r26,9l807,50r25,11l857,75r24,13l905,104r23,15l949,136r21,19l990,174r19,20l1028,215r17,22l1060,260r16,23l1089,307r14,26l1114,358r10,26l1134,411r8,28l1147,467r6,28l1156,524r3,29l1160,583xe" fillcolor="#f9f9f9" stroked="f">
                <v:path arrowok="t"/>
                <o:lock v:ext="edit" verticies="t"/>
              </v:shape>
              <v:shape id="_x0000_s4335" style="position:absolute;left:10998;top:9468;width:194;height:194" coordsize="1160,1162" path="m1160,581r-1,-30l1157,522r-4,-29l1149,464r-7,-28l1134,408r-9,-27l1114,355r-11,-25l1090,304r-14,-25l1061,256r-16,-23l1027,211r-18,-21l990,170,970,151,949,133,927,115,904,99,881,84,856,70,831,57,805,46,780,36,753,26,725,18,697,11,668,7,639,3,610,1,580,,550,1,521,3,492,7r-29,4l435,18r-28,8l380,36,355,46,329,57,303,70,279,84,255,99r-22,16l211,133r-22,18l169,170r-19,20l133,211r-18,22l99,256,83,279,70,304,57,330,46,355,34,381r-9,27l18,436r-7,28l7,493,3,522,1,551,,581r1,30l3,640r4,29l11,698r7,28l25,754r9,27l46,808r11,26l70,858r13,25l99,906r16,23l133,951r17,21l169,992r20,19l211,1029r22,18l255,1063r24,15l303,1092r26,13l355,1116r25,11l407,1136r28,8l463,1151r29,4l521,1160r29,2l580,1162r30,l639,1160r29,-5l697,1151r28,-7l753,1136r27,-9l805,1116r26,-11l856,1092r25,-14l904,1063r23,-16l949,1029r21,-18l990,992r19,-20l1027,951r18,-22l1061,906r15,-23l1090,858r13,-24l1114,808r11,-27l1134,754r8,-28l1149,698r4,-29l1157,640r2,-29l1160,581xm1155,581r-1,30l1152,640r-3,29l1143,697r-7,28l1129,752r-9,27l1110,806r-11,25l1085,856r-13,23l1056,903r-15,23l1024,948r-18,21l987,989r-20,19l946,1026r-23,17l901,1059r-23,15l854,1087r-25,14l804,1112r-27,10l751,1132r-27,7l696,1145r-29,6l639,1154r-29,3l580,1158r-29,-1l521,1154r-29,-3l464,1145r-28,-6l409,1132r-27,-10l356,1112r-26,-11l305,1087r-23,-13l259,1059r-23,-16l214,1026r-21,-18l174,989,154,969,136,948,119,926,104,903,88,879,75,856,61,831,50,806,40,779,31,752,23,725,17,697,11,669,8,640,5,611r,-30l5,552,8,522r3,-28l17,465r6,-28l31,410r9,-27l50,356,61,332,75,306,88,283r16,-24l119,237r17,-23l154,193r20,-19l193,154r21,-18l236,119r23,-15l282,88,305,75,330,61,356,50,382,40r27,-9l436,23r28,-6l492,11,521,8,551,5,580,4r30,1l639,8r28,3l696,17r28,6l751,31r26,9l804,50r25,11l854,75r24,13l901,104r22,15l946,136r21,18l987,174r19,19l1024,214r17,23l1056,259r16,24l1085,306r14,26l1110,356r10,27l1129,410r7,27l1143,465r6,29l1152,522r2,30l1155,581xe" fillcolor="#f9f9f9" stroked="f">
                <v:path arrowok="t"/>
                <o:lock v:ext="edit" verticies="t"/>
              </v:shape>
              <v:shape id="_x0000_s4336" style="position:absolute;left:10999;top:9469;width:192;height:193" coordsize="1156,1158" path="m1156,579r-1,-30l1152,520r-3,-29l1143,463r-5,-28l1130,407r-10,-27l1110,354r-11,-25l1085,303r-13,-24l1056,256r-15,-23l1024,211r-19,-21l986,170,966,151,945,132,924,115,901,100,877,84,853,71,828,57,803,46,776,36,750,27,722,19,694,12,666,7,637,3,608,1,578,,548,1,519,3,490,7r-28,5l434,19r-28,8l379,36,353,46,327,57,302,71,278,84r-24,16l232,115r-21,17l190,151r-20,19l151,190r-19,21l115,233,99,256,84,279,70,303,57,329,46,354,36,380,26,407r-8,28l12,463,7,491,3,520,1,549,,579r1,30l3,638r4,29l12,695r6,29l26,751r10,27l46,805r11,25l70,855r14,25l99,903r16,22l132,947r19,21l170,988r20,19l211,1026r21,17l254,1058r24,16l302,1087r25,14l353,1112r26,11l406,1132r28,8l462,1146r28,5l519,1155r29,2l578,1158r30,-1l637,1155r29,-4l694,1146r28,-6l750,1132r26,-9l803,1112r25,-11l853,1087r24,-13l901,1058r23,-15l945,1026r21,-19l986,988r19,-20l1024,947r17,-22l1056,903r16,-23l1085,855r14,-25l1110,805r10,-27l1130,751r8,-27l1143,695r6,-28l1152,638r3,-29l1156,579xm1150,579r,30l1148,638r-5,28l1139,695r-7,27l1124,750r-8,27l1105,802r-11,26l1081,853r-13,23l1053,900r-17,22l1020,944r-18,21l983,985r-20,19l942,1022r-22,16l898,1055r-23,15l851,1083r-24,13l801,1108r-27,10l749,1127r-28,7l693,1141r-28,5l637,1150r-30,2l578,1152r-29,l520,1150r-29,-4l463,1141r-28,-7l407,1127r-25,-9l355,1108r-26,-12l305,1083r-24,-13l258,1055r-23,-17l214,1022r-21,-18l173,985,154,965,136,944,119,922,103,900,88,876,75,853,61,828,50,802,40,777,31,750,23,722,17,695,12,666,8,638,6,609r,-30l6,550,8,521r4,-29l17,464r6,-28l31,408r9,-26l50,355,61,331,75,305,88,282r15,-24l119,236r17,-21l154,193r19,-20l193,154r21,-18l235,120r23,-17l281,88,305,75,329,62,355,50,382,40r25,-9l435,24r28,-7l491,12,520,8,549,6r29,l607,6r30,2l665,12r28,5l721,24r28,7l774,40r27,10l827,62r24,13l875,88r23,15l920,120r22,16l963,154r20,19l1002,193r18,22l1036,236r17,22l1068,282r13,23l1094,331r11,24l1116,382r8,26l1132,436r7,28l1143,492r5,29l1150,550r,29xe" fillcolor="#fafafa" stroked="f">
                <v:path arrowok="t"/>
                <o:lock v:ext="edit" verticies="t"/>
              </v:shape>
              <v:shape id="_x0000_s4337" style="position:absolute;left:10999;top:9469;width:192;height:192" coordsize="1150,1154" path="m1150,577r-1,-29l1147,518r-3,-28l1138,461r-7,-28l1124,406r-9,-27l1105,352r-11,-24l1080,302r-13,-23l1051,255r-15,-22l1019,210r-18,-21l982,170,962,150,941,132,918,115,896,100,873,84,849,71,824,57,799,46,772,36,746,27,719,19,691,13,662,7,634,4,605,1,575,,546,1,516,4,487,7r-28,6l431,19r-27,8l377,36,351,46,325,57,300,71,277,84r-23,16l231,115r-22,17l188,150r-19,20l149,189r-18,21l114,233,99,255,83,279,70,302,56,328,45,352,35,379r-9,27l18,433r-6,28l6,490,3,518,,548r,29l,607r3,29l6,665r6,28l18,721r8,27l35,775r10,27l56,827r14,25l83,875r16,24l114,922r17,22l149,965r20,20l188,1004r21,18l231,1039r23,16l277,1070r23,13l325,1097r26,11l377,1118r27,10l431,1135r28,6l487,1147r29,3l546,1153r29,1l605,1153r29,-3l662,1147r29,-6l719,1135r27,-7l772,1118r27,-10l824,1097r25,-14l873,1070r23,-15l918,1039r23,-17l962,1004r20,-19l1001,965r18,-21l1036,922r15,-23l1067,875r13,-23l1094,827r11,-25l1115,775r9,-27l1131,721r7,-28l1144,665r3,-29l1149,607r1,-30xm1145,577r-1,29l1142,635r-4,29l1134,692r-7,28l1119,747r-9,27l1100,799r-11,26l1076,850r-14,23l1048,897r-17,22l1014,940r-17,21l978,980r-19,19l937,1017r-21,18l894,1051r-24,14l847,1079r-26,13l797,1103r-26,10l744,1122r-26,8l690,1137r-28,4l633,1145r-29,2l575,1148r-29,-1l517,1145r-29,-4l460,1137r-28,-7l405,1122r-26,-9l353,1103r-26,-11l303,1079r-24,-14l256,1051r-22,-16l212,1017,191,999,172,980,153,961,135,940,119,919,102,897,87,873,74,850,61,825,49,799,39,774,31,747,23,720,16,692,12,664,8,635,6,606,5,577,6,548,8,519r4,-29l16,462r7,-28l31,407r8,-27l49,355,61,330,74,305,87,281r15,-24l119,235r16,-21l153,194r19,-20l191,155r21,-18l234,120r22,-17l279,89,303,75,327,62,353,51,379,41r26,-9l432,24r28,-7l488,13,517,9,546,7,575,6r29,1l633,9r29,4l690,17r28,7l744,32r27,9l797,51r24,11l847,75r23,14l894,103r22,17l937,137r22,18l978,174r19,20l1014,214r17,21l1048,257r14,24l1076,305r13,25l1100,355r10,25l1119,407r8,27l1134,462r4,28l1142,519r2,29l1145,577xe" fillcolor="#fafafa" stroked="f">
                <v:path arrowok="t"/>
                <o:lock v:ext="edit" verticies="t"/>
              </v:shape>
              <v:shape id="_x0000_s4338" style="position:absolute;left:11000;top:9470;width:190;height:191" coordsize="1144,1146" path="m1144,573r,-29l1142,515r-5,-29l1133,458r-7,-28l1118,402r-8,-26l1099,349r-11,-24l1075,299r-13,-23l1047,252r-17,-22l1014,209,996,187,977,167,957,148,936,130,914,114,892,97,869,82,845,69,821,56,795,44,768,34,743,25,715,18,687,11,659,6,631,2,601,,572,,543,,514,2,485,6r-28,5l429,18r-28,7l376,34,349,44,323,56,299,69,275,82,252,97r-23,17l208,130r-21,18l167,167r-19,20l130,209r-17,21l97,252,82,276,69,299,55,325,44,349,34,376r-9,26l17,430r-6,28l6,486,2,515,,544r,29l,603r2,29l6,660r5,29l17,716r8,28l34,771r10,25l55,822r14,25l82,870r15,24l113,916r17,22l148,959r19,20l187,998r21,18l229,1032r23,17l275,1064r24,13l323,1090r26,12l376,1112r25,9l429,1128r28,7l485,1140r29,4l543,1146r29,l601,1146r30,-2l659,1140r28,-5l715,1128r28,-7l768,1112r27,-10l821,1090r24,-13l869,1064r23,-15l914,1032r22,-16l957,998r20,-19l996,959r18,-21l1030,916r17,-22l1062,870r13,-23l1088,822r11,-26l1110,771r8,-27l1126,716r7,-27l1137,660r5,-28l1144,603r,-30xm1140,573r-1,29l1136,631r-3,29l1127,688r-5,27l1114,742r-9,27l1095,794r-11,26l1070,845r-13,23l1043,891r-16,23l1010,935r-18,20l973,975r-20,19l933,1012r-22,17l889,1045r-23,14l842,1073r-25,13l793,1097r-26,10l740,1116r-26,8l687,1130r-29,5l630,1138r-29,3l572,1142r-29,-1l514,1138r-28,-3l458,1130r-28,-6l403,1116r-26,-9l351,1097r-26,-11l302,1073r-25,-14l255,1045r-22,-16l210,1012,190,994,170,975,151,955,133,935,117,914,101,891,87,868,73,845,60,820,49,794,39,769,30,742,22,715,16,688,11,660,7,631,5,602,4,573,5,544,7,515r4,-28l16,459r6,-28l30,404r9,-27l49,352,60,327,73,303,87,278r14,-22l117,233r16,-21l151,191r19,-20l190,153r20,-18l233,117r22,-16l277,87,302,73,325,61,351,49,377,39r26,-9l430,22r28,-6l486,11,514,8,543,5,572,4r29,1l630,8r28,3l687,16r27,6l740,30r27,9l793,49r24,12l842,73r24,14l889,101r22,16l933,135r20,18l973,171r19,20l1010,212r17,21l1043,256r14,22l1070,303r14,24l1095,352r10,25l1114,404r8,27l1127,459r6,28l1136,515r3,29l1140,573xe" fillcolor="#fafafa" stroked="f">
                <v:path arrowok="t"/>
                <o:lock v:ext="edit" verticies="t"/>
              </v:shape>
              <v:shape id="_x0000_s4339" style="position:absolute;left:11000;top:9470;width:190;height:191" coordsize="1140,1142" path="m1140,571r-1,-29l1137,513r-4,-29l1129,456r-7,-28l1114,401r-9,-27l1095,349r-11,-25l1071,299r-14,-24l1043,251r-17,-22l1009,208,992,188,973,168,954,149,932,131,911,114,889,97,865,83,842,69,816,56,792,45,766,35,739,26,713,18,685,11,657,7,628,3,599,1,570,,541,1,512,3,483,7r-28,4l427,18r-27,8l374,35,348,45,322,56,298,69,274,83,251,97r-22,17l207,131r-21,18l167,168r-19,20l130,208r-16,21l97,251,82,275,69,299,56,324,44,349,34,374r-8,27l18,428r-7,28l7,484,3,513,1,542,,571r1,29l3,629r4,29l11,686r7,28l26,741r8,27l44,793r12,26l69,844r13,23l97,891r17,22l130,934r18,21l167,974r19,19l207,1011r22,18l251,1045r23,14l298,1073r24,13l348,1097r26,10l400,1116r27,8l455,1131r28,4l512,1139r29,2l570,1142r29,-1l628,1139r29,-4l685,1131r28,-7l739,1116r27,-9l792,1097r24,-11l842,1073r23,-14l889,1045r22,-16l932,1011r22,-18l973,974r19,-19l1009,934r17,-21l1043,891r14,-24l1071,844r13,-25l1095,793r10,-25l1114,741r8,-27l1129,686r4,-28l1137,629r2,-29l1140,571xm1134,571r,29l1132,629r-3,28l1123,685r-7,28l1110,740r-9,25l1091,791r-12,26l1066,841r-13,24l1038,887r-15,23l1006,931r-18,21l969,971r-20,19l929,1008r-21,17l886,1040r-23,15l839,1068r-24,14l790,1093r-26,10l738,1112r-26,8l684,1125r-28,6l628,1134r-29,2l570,1136r-29,l512,1134r-28,-3l456,1125r-28,-5l401,1112r-25,-9l350,1093r-26,-11l301,1068r-24,-13l254,1040r-22,-15l211,1008,189,990,171,971,152,952,134,931,117,910,101,887,87,865,73,841,60,817,49,791,39,765,30,740,23,713,17,685,11,657,8,629,5,600r,-29l5,542,8,513r3,-28l17,457r6,-27l30,403r9,-26l49,351,60,326,73,302,87,277r14,-22l117,232r17,-21l152,191r19,-20l189,152r22,-18l232,117r22,-15l277,87,301,74,324,61,350,49,376,39r25,-9l428,23r28,-6l484,11,512,8,541,6r29,l599,6r29,2l656,11r28,6l712,23r26,7l764,39r26,10l815,61r24,13l863,87r23,15l908,117r21,17l949,152r20,19l988,191r18,20l1023,232r15,23l1053,277r13,25l1079,326r12,25l1101,377r9,26l1116,430r7,27l1129,485r3,28l1134,542r,29xe" fillcolor="#fafafa" stroked="f">
                <v:path arrowok="t"/>
                <o:lock v:ext="edit" verticies="t"/>
              </v:shape>
              <v:shape id="_x0000_s4340" style="position:absolute;left:11000;top:9471;width:190;height:189" coordsize="1136,1138" path="m1136,569r-1,-29l1132,511r-3,-28l1123,455r-5,-28l1110,400r-9,-27l1091,348r-11,-25l1066,299r-13,-25l1039,252r-16,-23l1006,208,988,187,969,167,949,149,929,131,907,113,885,97,862,83,838,69,813,57,789,45,763,35,736,26,710,18,683,12,654,7,626,4,597,1,568,,539,1,510,4,482,7r-28,5l426,18r-27,8l373,35,347,45,321,57,298,69,273,83,251,97r-22,16l206,131r-20,18l166,167r-19,20l129,208r-16,21l97,252,83,274,69,299,56,323,45,348,35,373r-9,27l18,427r-6,28l7,483,3,511,1,540,,569r1,29l3,627r4,29l12,684r6,27l26,738r9,27l45,790r11,26l69,841r14,23l97,887r16,23l129,931r18,20l166,971r20,19l206,1008r23,17l251,1041r22,14l298,1069r23,13l347,1093r26,10l399,1112r27,8l454,1126r28,5l510,1134r29,3l568,1138r29,-1l626,1134r28,-3l683,1126r27,-6l736,1112r27,-9l789,1093r24,-11l838,1069r24,-14l885,1041r22,-16l929,1008r20,-18l969,971r19,-20l1006,931r17,-21l1039,887r14,-23l1066,841r14,-25l1091,790r10,-25l1110,738r8,-27l1123,684r6,-28l1132,627r3,-29l1136,569xm1130,569r,29l1128,627r-5,28l1119,683r-7,27l1104,737r-7,25l1087,788r-13,26l1062,837r-13,25l1034,884r-15,22l1002,928r-18,20l966,968r-20,18l926,1004r-21,16l882,1036r-23,15l836,1064r-25,13l786,1089r-25,10l735,1108r-27,6l682,1121r-28,5l626,1130r-29,2l568,1132r-29,l510,1130r-28,-4l454,1121r-27,-7l401,1108r-26,-9l349,1089r-25,-12l300,1064r-23,-13l253,1036r-22,-16l210,1004,190,986,171,968,152,948,134,928,117,906,102,884,87,862,74,837,61,814,49,788,39,762,31,737,24,710,17,683,12,655,8,627,7,598,6,569,7,540,8,512r4,-29l17,456r7,-28l31,401r8,-25l49,350,61,325,74,301,87,277r15,-23l117,232r17,-22l152,190r19,-19l190,152r20,-18l231,118r22,-16l277,87,300,74,324,62,349,50,375,40r26,-9l427,24r27,-7l482,12,510,8,539,7,568,6r29,1l626,8r28,4l682,17r26,7l735,31r26,9l786,50r25,12l836,74r23,13l882,102r23,16l926,134r20,18l966,171r18,19l1002,210r17,22l1034,254r15,23l1062,301r12,24l1087,350r10,26l1104,401r8,27l1119,456r4,27l1128,512r2,28l1130,569xe" fillcolor="#fafafa" stroked="f">
                <v:path arrowok="t"/>
                <o:lock v:ext="edit" verticies="t"/>
              </v:shape>
              <v:shape id="_x0000_s4341" style="position:absolute;left:11001;top:9471;width:188;height:189" coordsize="1129,1130" path="m1129,565r,-29l1127,507r-3,-28l1118,451r-7,-27l1105,397r-9,-26l1086,345r-12,-25l1061,296r-13,-25l1033,249r-15,-23l1001,205,983,185,964,165,944,146,924,128,903,111,881,96,858,81,834,68,810,55,785,43,759,33,733,24,707,17,679,11,651,5,623,2,594,,565,,536,,507,2,479,5r-28,6l423,17r-27,7l371,33,345,43,319,55,296,68,272,81,249,96r-22,15l206,128r-22,18l166,165r-19,20l129,205r-17,21l96,249,82,271,68,296,55,320,44,345,34,371r-9,26l18,424r-6,27l6,479,3,507,,536r,29l,594r3,29l6,651r6,28l18,707r7,27l34,759r10,26l55,811r13,24l82,859r14,22l112,904r17,21l147,946r19,19l184,984r22,18l227,1019r22,15l272,1049r24,13l319,1076r26,11l371,1097r25,9l423,1114r28,5l479,1125r28,3l536,1130r29,l594,1130r29,-2l651,1125r28,-6l707,1114r26,-8l759,1097r26,-10l810,1076r24,-14l858,1049r23,-15l903,1019r21,-17l944,984r20,-19l983,946r18,-21l1018,904r15,-23l1048,859r13,-24l1074,811r12,-26l1096,759r9,-25l1111,707r7,-28l1124,651r3,-28l1129,594r,-29xm1125,565r-1,29l1121,622r-3,28l1114,678r-7,28l1099,731r-9,27l1080,783r-11,26l1057,832r-14,24l1029,879r-16,21l997,921r-18,22l961,962r-20,19l921,997r-22,17l878,1030r-23,14l831,1058r-23,13l782,1082r-24,10l731,1100r-27,8l678,1115r-28,4l622,1123r-28,2l565,1126r-29,-1l508,1123r-28,-4l452,1115r-27,-7l399,1100r-27,-8l347,1082r-25,-11l298,1058r-23,-14l251,1030r-21,-16l209,997,189,981,169,962,150,943,133,921,116,900,101,879,86,856,73,832,61,809,50,783,39,758,31,731,23,706,16,678,12,650,8,622,6,594,5,565,6,536,8,508r4,-28l16,452r7,-27l31,398r8,-25l50,347,61,322,73,298,86,274r15,-22l116,230r17,-21l150,188r19,-20l189,150r20,-17l230,116r21,-16l275,86,298,72,322,60,347,49,372,39r27,-9l425,22r27,-7l480,11,508,7,536,5,565,4r29,1l622,7r28,4l678,15r26,7l731,30r27,9l782,49r26,11l831,72r24,14l878,100r21,16l921,133r20,17l961,168r18,20l997,209r16,21l1029,252r14,22l1057,298r12,24l1080,347r10,26l1099,398r8,27l1114,452r4,28l1121,508r3,28l1125,565xe" fillcolor="#fafafa" stroked="f">
                <v:path arrowok="t"/>
                <o:lock v:ext="edit" verticies="t"/>
              </v:shape>
              <v:shape id="_x0000_s4342" style="position:absolute;left:11001;top:9471;width:188;height:188" coordsize="1124,1126" path="m1124,563r,-29l1122,506r-5,-29l1113,450r-7,-28l1098,395r-7,-25l1081,344r-13,-25l1056,295r-13,-24l1028,248r-15,-22l996,204,978,184,960,165,940,146,920,128,899,112,876,96,853,81,830,68,805,56,780,44,755,34,729,25,702,18,676,11,648,6,620,2,591,1,562,,533,1,504,2,476,6r-28,5l421,18r-26,7l369,34,343,44,318,56,294,68,271,81,247,96r-22,16l204,128r-20,18l165,165r-19,19l128,204r-17,22l96,248,81,271,68,295,55,319,43,344,33,370r-8,25l18,422r-7,28l6,477,2,506,1,534,,563r1,29l2,621r4,28l11,677r7,27l25,731r8,25l43,782r12,26l68,831r13,25l96,878r15,22l128,922r18,20l165,962r19,18l204,998r21,16l247,1030r24,15l294,1058r24,13l343,1083r26,10l395,1102r26,6l448,1115r28,5l504,1124r29,2l562,1126r29,l620,1124r28,-4l676,1115r26,-7l729,1102r26,-9l780,1083r25,-12l830,1058r23,-13l876,1030r23,-16l920,998r20,-18l960,962r18,-20l996,922r17,-22l1028,878r15,-22l1056,831r12,-23l1081,782r10,-26l1098,731r8,-27l1113,677r4,-28l1122,621r2,-29l1124,563xm1120,563r-2,29l1116,620r-3,28l1107,676r-5,27l1094,729r-9,26l1075,781r-11,24l1052,829r-14,23l1024,875r-16,22l992,918r-17,20l956,957r-19,19l917,994r-22,16l873,1026r-22,14l827,1054r-23,12l778,1077r-24,10l728,1096r-27,8l675,1111r-28,4l619,1118r-28,3l562,1122r-29,-1l505,1118r-28,-3l449,1111r-27,-7l396,1096r-26,-9l345,1077r-25,-11l296,1054r-23,-14l251,1026r-23,-16l207,994,187,976,168,957,149,938,132,918,116,897,100,875,86,852,72,829,60,805,49,781,39,755,30,729,22,703,16,676,11,648,7,620,5,592,4,563,5,534,7,506r4,-28l16,450r6,-27l30,398r9,-27l49,346,60,322,72,297,86,274r14,-23l116,229r16,-21l149,188r19,-19l187,150r20,-17l228,116r23,-16l273,86,296,72,320,60,345,49,370,39r26,-9l422,22r27,-5l477,11,505,8,533,5,562,4r29,1l619,8r28,3l675,17r26,5l728,30r26,9l778,49r26,11l827,72r24,14l873,100r22,16l917,133r20,17l956,169r19,19l992,208r16,21l1024,251r14,23l1052,297r12,25l1075,346r10,25l1094,398r8,25l1107,450r6,28l1116,506r2,28l1120,563xe" fillcolor="#fafafa" stroked="f">
                <v:path arrowok="t"/>
                <o:lock v:ext="edit" verticies="t"/>
              </v:shape>
              <v:shape id="_x0000_s4343" style="position:absolute;left:11002;top:9472;width:186;height:187" coordsize="1120,1122" path="m1120,561r-1,-29l1116,504r-3,-28l1109,448r-7,-27l1094,394r-9,-25l1075,343r-11,-25l1052,294r-14,-24l1024,248r-16,-22l992,205,974,184,956,164,936,146,916,129,894,112,873,96,850,82,826,68,803,56,777,45,753,35,726,26,699,18,673,11,645,7,617,3,589,1,560,,531,1,503,3,475,7r-28,4l420,18r-26,8l367,35,342,45,317,56,293,68,270,82,246,96r-21,16l204,129r-20,17l164,164r-19,20l128,205r-17,21l96,248,81,270,68,294,56,318,45,343,34,369r-8,25l18,421r-7,27l7,476,3,504,1,532,,561r1,29l3,618r4,28l11,674r7,28l26,727r8,27l45,779r11,26l68,828r13,24l96,875r15,21l128,917r17,22l164,958r20,19l204,993r21,17l246,1026r24,14l293,1054r24,13l342,1078r25,10l394,1096r26,8l447,1111r28,4l503,1119r28,2l560,1122r29,-1l617,1119r28,-4l673,1111r26,-7l726,1096r27,-8l777,1078r26,-11l826,1054r24,-14l873,1026r21,-16l916,993r20,-16l956,958r18,-19l992,917r16,-21l1024,875r14,-23l1052,828r12,-23l1075,779r10,-25l1094,727r8,-25l1109,674r4,-28l1116,618r3,-28l1120,561xm1114,561r,29l1112,618r-3,28l1103,673r-5,27l1090,726r-9,26l1071,778r-11,24l1047,826r-13,23l1019,872r-15,22l988,914r-18,20l953,954r-21,18l912,990r-20,17l870,1021r-22,15l824,1049r-23,13l776,1073r-25,10l725,1092r-27,8l671,1105r-26,6l617,1114r-28,2l560,1116r-29,l503,1114r-28,-3l448,1105r-26,-5l395,1092r-26,-9l343,1073r-24,-11l296,1049r-24,-13l250,1021r-23,-14l207,990,187,972,167,954,149,934,132,914,116,894,100,872,86,849,72,826,60,802,49,778,39,752,30,726,22,700,17,673,11,646,8,618,5,590r,-29l5,532,8,504r3,-28l17,449r5,-27l30,396r9,-26l49,345,60,321,72,296,86,273r14,-23l116,229r16,-21l149,188r18,-20l187,150r20,-18l227,116r23,-15l272,86,296,73,319,60,343,49,369,39r26,-9l422,22r26,-5l475,11,503,8,531,6r29,l589,6r28,2l645,11r26,6l698,22r27,8l751,39r25,10l801,60r23,13l848,86r22,15l892,116r20,16l932,150r21,18l970,188r18,20l1004,229r15,21l1034,273r13,23l1060,321r11,24l1081,370r9,26l1098,422r5,27l1109,476r3,28l1114,532r,29xe" fillcolor="#fafafa" stroked="f">
                <v:path arrowok="t"/>
                <o:lock v:ext="edit" verticies="t"/>
              </v:shape>
              <v:shape id="_x0000_s4344" style="position:absolute;left:11002;top:9472;width:186;height:186" coordsize="1116,1118" path="m1116,559r-2,-29l1112,502r-3,-28l1103,446r-5,-27l1090,394r-9,-27l1071,342r-11,-24l1048,293r-14,-23l1020,247r-16,-22l988,204,971,184,952,165,933,146,913,129,891,112,869,96,847,82,823,68,800,56,774,45,750,35,724,26,697,18,671,13,643,7,615,4,587,1,558,,529,1,501,4,473,7r-28,6l418,18r-26,8l366,35,341,45,316,56,292,68,269,82,247,96r-23,16l203,129r-20,17l164,165r-19,19l128,204r-16,21l96,247,82,270,68,293,56,318,45,342,35,367r-9,27l18,419r-6,27l7,474,3,502,1,530,,559r1,29l3,616r4,28l12,672r6,27l26,725r9,26l45,777r11,24l68,825r14,23l96,871r16,22l128,914r17,20l164,953r19,19l203,990r21,16l247,1022r22,14l292,1050r24,12l341,1073r25,10l392,1092r26,8l445,1107r28,4l501,1114r28,3l558,1118r29,-1l615,1114r28,-3l671,1107r26,-7l724,1092r26,-9l774,1073r26,-11l823,1050r24,-14l869,1022r22,-16l913,990r20,-18l952,953r19,-19l988,914r16,-21l1020,871r14,-23l1048,825r12,-24l1071,777r10,-26l1090,725r8,-26l1103,672r6,-28l1112,616r2,-28l1116,559xm1110,559r-1,29l1107,616r-4,27l1099,671r-7,27l1085,723r-8,26l1067,775r-12,24l1043,823r-13,23l1015,869r-14,21l984,911r-18,20l948,950r-19,19l909,986r-21,17l867,1018r-22,14l821,1045r-23,12l773,1069r-26,10l722,1088r-26,7l669,1101r-27,4l615,1110r-29,1l558,1112r-28,-1l501,1110r-27,-5l446,1101r-26,-6l394,1088r-26,-9l343,1069r-25,-12l295,1045r-24,-13l249,1018r-21,-15l206,986,186,969,167,950,150,931,132,911,115,890,101,869,86,846,73,823,60,799,49,775,39,749,30,723,24,698,17,671,12,643,9,616,7,588,6,559,7,531,9,502r3,-27l17,447r7,-27l30,395r9,-26l49,343,60,319,73,295,86,272r15,-23l115,228r17,-21l150,187r17,-19l186,150r20,-18l228,115r21,-14l271,86,295,73,318,61,343,49,368,39r26,-9l420,24r26,-7l474,13,501,9,530,7,558,6r28,1l615,9r27,4l669,17r27,7l722,30r25,9l773,49r25,12l821,73r24,13l867,101r21,14l909,132r20,18l948,168r18,19l984,207r17,21l1015,249r15,23l1043,295r12,24l1067,343r10,26l1085,395r7,25l1099,447r4,28l1107,502r2,29l1110,559xe" fillcolor="#fafafa" stroked="f">
                <v:path arrowok="t"/>
                <o:lock v:ext="edit" verticies="t"/>
              </v:shape>
              <v:shape id="_x0000_s4345" style="position:absolute;left:11003;top:9473;width:184;height:185" coordsize="1109,1110" path="m1109,555r,-29l1107,498r-3,-28l1098,443r-5,-27l1085,390r-9,-26l1066,339r-11,-24l1042,290r-13,-23l1014,244,999,223,983,202,965,182,948,162,927,144,907,126,887,110,865,95,843,80,819,67,796,54,771,43,746,33,720,24,693,16,666,11,640,5,612,2,584,,555,,526,,498,2,470,5r-27,6l417,16r-27,8l364,33,338,43,314,54,291,67,267,80,245,95r-23,15l202,126r-20,18l162,162r-18,20l127,202r-16,21l95,244,81,267,67,290,55,315,44,339,34,364r-9,26l17,416r-5,27l6,470,3,498,,526r,29l,584r3,28l6,640r6,27l17,694r8,26l34,746r10,26l55,796r12,24l81,843r14,23l111,888r16,20l144,928r18,20l182,966r20,18l222,1001r23,14l267,1030r24,13l314,1056r24,11l364,1077r26,9l417,1094r26,5l470,1105r28,3l526,1110r29,l584,1110r28,-2l640,1105r26,-6l693,1094r27,-8l746,1077r25,-10l796,1056r23,-13l843,1030r22,-15l887,1001r20,-17l927,966r21,-18l965,928r18,-20l999,888r15,-22l1029,843r13,-23l1055,796r11,-24l1076,746r9,-26l1093,694r5,-27l1104,640r3,-28l1109,584r,-29xm1105,555r-1,28l1101,611r-3,28l1094,666r-7,26l1080,719r-9,26l1061,770r-11,24l1038,818r-14,23l1011,863r-16,22l979,906r-17,19l943,944r-19,19l904,980r-20,16l862,1012r-23,15l817,1039r-23,12l769,1062r-26,10l719,1081r-27,7l665,1095r-26,4l611,1103r-28,2l555,1106r-28,-1l499,1103r-28,-4l444,1095r-26,-7l391,1081r-25,-9l341,1062r-25,-11l293,1039r-24,-12l248,1012,226,996,206,980,186,963,167,944,148,925,131,906,114,885,99,863,85,841,72,818,60,794,48,770,38,745,29,719,23,692,16,666,12,639,8,611,6,583,5,555,6,527,8,499r4,-28l16,444r7,-26l29,392r9,-26l48,340,60,316,72,292,85,270,99,248r15,-23l131,205r17,-20l167,166r19,-19l206,130r20,-16l248,98,269,85,293,71,316,59,341,48,366,38r25,-9l418,22r26,-7l471,11,499,7,527,5,555,4r28,1l611,7r28,4l665,15r27,7l719,29r24,9l769,48r25,11l817,71r22,14l862,98r22,16l904,130r20,17l943,166r19,19l979,205r16,20l1011,248r13,22l1038,292r12,24l1061,340r10,26l1080,392r7,26l1094,444r4,27l1101,499r3,28l1105,555xe" fillcolor="#fafafa" stroked="f">
                <v:path arrowok="t"/>
                <o:lock v:ext="edit" verticies="t"/>
              </v:shape>
              <v:shape id="_x0000_s4346" style="position:absolute;left:11003;top:9473;width:184;height:185" coordsize="1104,1106" path="m1104,553r-1,-28l1101,496r-4,-27l1093,441r-7,-27l1079,389r-8,-26l1061,337r-12,-24l1037,289r-13,-23l1009,243,995,222,978,201,960,181,942,162,923,144,903,126,882,109,861,95,839,80,815,67,792,55,767,43,741,33,716,24,690,18,663,11,636,7,609,3,580,1,552,,524,1,495,3,468,7r-28,4l414,18r-26,6l362,33,337,43,312,55,289,67,265,80,243,95r-21,14l200,126r-20,18l161,162r-17,19l126,201r-17,21l95,243,80,266,67,289,54,313,43,337,33,363r-9,26l18,414r-7,27l6,469,3,496,1,525,,553r1,29l3,610r3,27l11,665r7,27l24,717r9,26l43,769r11,24l67,817r13,23l95,863r14,21l126,905r18,20l161,944r19,19l200,980r22,17l243,1012r22,14l289,1039r23,12l337,1063r25,10l388,1082r26,7l440,1095r28,4l495,1104r29,1l552,1106r28,-1l609,1104r27,-5l663,1095r27,-6l716,1082r25,-9l767,1063r25,-12l815,1039r24,-13l861,1012r21,-15l903,980r20,-17l942,944r18,-19l978,905r17,-21l1009,863r15,-23l1037,817r12,-24l1061,769r10,-26l1079,717r7,-25l1093,665r4,-28l1101,610r2,-28l1104,553xm1100,553r-2,28l1096,609r-3,28l1088,664r-6,26l1074,716r-8,26l1056,766r-11,25l1033,814r-14,23l1006,859r-16,23l974,902r-17,20l939,941r-19,18l900,977r-21,15l857,1008r-22,14l813,1035r-24,12l765,1058r-25,10l715,1077r-26,7l662,1091r-26,4l608,1098r-28,3l552,1102r-28,-1l496,1098r-28,-3l441,1091r-26,-7l389,1077r-26,-9l339,1058r-25,-11l291,1035r-22,-13l246,1008,225,992,204,977,184,959,165,941,147,922,130,902,113,882,98,859,84,837,71,814,59,791,48,766,38,742,30,716,22,690,16,664,11,637,8,609,5,581r,-28l5,525,8,497r3,-28l16,442r6,-25l30,390r8,-26l48,340,59,315,71,291,84,269,98,247r15,-21l130,204r17,-20l165,165r19,-18l204,131r21,-17l246,98,269,85,291,71,314,59,339,48,363,38r26,-8l415,22r26,-5l468,11,496,8,524,5r28,l580,5r28,3l636,11r26,6l689,22r26,8l740,38r25,10l789,59r24,12l835,85r22,13l879,114r21,17l920,147r19,18l957,184r17,20l990,226r16,21l1019,269r14,22l1045,315r11,25l1066,364r8,26l1082,417r6,25l1093,469r3,28l1098,525r2,28xe" fillcolor="#fafafa" stroked="f">
                <v:path arrowok="t"/>
                <o:lock v:ext="edit" verticies="t"/>
              </v:shape>
              <v:shape id="_x0000_s4347" style="position:absolute;left:11003;top:9474;width:184;height:183" coordsize="1100,1102" path="m1100,551r-1,-28l1096,495r-3,-28l1089,440r-7,-26l1075,388r-9,-26l1056,336r-11,-24l1033,288r-14,-22l1006,244,990,221,974,201,957,181,938,162,919,143,899,126,879,110,857,94,834,81,812,67,789,55,764,44,738,34,714,25,687,18,660,11,634,7,606,3,578,1,550,,522,1,494,3,466,7r-27,4l413,18r-27,7l361,34,336,44,311,55,288,67,264,81,243,94r-22,16l201,126r-20,17l162,162r-19,19l126,201r-17,20l94,244,80,266,67,288,55,312,43,336,33,362r-9,26l18,414r-7,26l7,467,3,495,1,523,,551r1,28l3,607r4,28l11,662r7,26l24,715r9,26l43,766r12,24l67,814r13,23l94,859r15,22l126,902r17,19l162,940r19,19l201,976r20,16l243,1008r21,15l288,1035r23,12l336,1058r25,10l386,1077r27,7l439,1091r27,4l494,1099r28,2l550,1102r28,-1l606,1099r28,-4l660,1091r27,-7l714,1077r24,-9l764,1058r25,-11l812,1035r22,-12l857,1008r22,-16l899,976r20,-17l938,940r19,-19l974,902r16,-21l1006,859r13,-22l1033,814r12,-24l1056,766r10,-25l1075,715r7,-27l1089,662r4,-27l1096,607r3,-28l1100,551xm1094,551r,28l1092,607r-3,27l1083,661r-6,26l1070,713r-8,26l1052,763r-11,25l1028,811r-13,23l1002,856r-16,21l970,899r-17,19l935,937r-19,17l897,972r-21,16l854,1004r-22,14l810,1030r-24,13l762,1054r-25,10l712,1072r-26,8l659,1085r-27,6l606,1094r-28,2l550,1096r-28,l494,1094r-27,-3l441,1085r-27,-5l388,1072r-26,-8l338,1054r-25,-11l290,1030r-22,-12l245,1004,224,988,204,972,184,954,165,937,147,918,129,899,114,877,98,856,85,834,71,811,59,788,48,763,38,739,30,713,22,687,17,661,11,634,8,607,6,579r,-28l6,523,8,495r3,-27l17,441r5,-26l30,389r8,-26l48,339,59,314,71,291,85,268,98,246r16,-21l129,205r18,-21l165,165r19,-17l204,130r20,-16l245,98,268,85,290,72,313,59,338,48,362,38r26,-8l414,22r27,-5l467,12,494,8,522,7,550,6r28,1l606,8r26,4l659,17r27,5l712,30r25,8l762,48r24,11l810,72r22,13l854,98r22,16l897,130r19,18l935,165r18,19l970,205r16,20l1002,246r13,22l1028,291r13,23l1052,339r10,24l1070,389r7,26l1083,441r6,27l1092,495r2,28l1094,551xe" fillcolor="#fafafa" stroked="f">
                <v:path arrowok="t"/>
                <o:lock v:ext="edit" verticies="t"/>
              </v:shape>
              <v:shape id="_x0000_s4348" style="position:absolute;left:11004;top:9474;width:182;height:183" coordsize="1095,1097" path="m1095,548r-2,-28l1091,492r-3,-28l1083,437r-6,-25l1069,385r-8,-26l1051,335r-11,-25l1028,286r-14,-22l1001,242,985,221,969,199,952,179,934,160,915,142,895,126,874,109,852,93,830,80,808,66,784,54,760,43,735,33,710,25,684,17,657,12,631,6,603,3,575,,547,,519,,491,3,463,6r-27,6l410,17r-26,8l358,33,334,43,309,54,286,66,264,80,241,93r-21,16l199,126r-20,16l160,160r-18,19l125,199r-17,22l93,242,79,264,66,286,54,310,43,335,33,359r-8,26l17,412r-6,25l6,464,3,492,,520r,28l,576r3,28l6,632r5,27l17,685r8,26l33,737r10,24l54,786r12,23l79,832r14,22l108,877r17,20l142,917r18,19l179,954r20,18l220,987r21,16l264,1017r22,13l309,1042r25,11l358,1063r26,9l410,1079r26,7l463,1090r28,3l519,1096r28,1l575,1096r28,-3l631,1090r26,-4l684,1079r26,-7l735,1063r25,-10l784,1042r24,-12l830,1017r22,-14l874,987r21,-15l915,954r19,-18l952,917r17,-20l985,877r16,-23l1014,832r14,-23l1040,786r11,-25l1061,737r8,-26l1077,685r6,-26l1088,632r3,-28l1093,576r2,-28xm1089,548r-1,28l1086,604r-4,27l1078,658r-6,26l1064,710r-8,25l1047,759r-12,25l1023,807r-12,23l996,852r-15,21l965,893r-17,20l931,932r-19,18l892,967r-21,16l850,998r-22,15l806,1025r-24,12l758,1049r-25,10l707,1067r-25,7l656,1080r-27,4l603,1088r-28,2l547,1091r-28,-1l491,1088r-27,-4l438,1080r-26,-6l386,1067r-25,-8l336,1049r-24,-12l288,1025r-22,-12l243,998,222,983,202,967,182,950,163,932,145,913,129,893,113,873,97,852,83,830,71,807,58,784,47,759,38,735,29,710,21,684,16,658,11,631,8,604,6,576,5,548,6,520,8,492r3,-27l16,438r5,-25l29,387r9,-26l47,337,58,312,71,289,83,266,97,244r16,-21l129,203r16,-20l163,164r19,-18l202,129r20,-16l243,98,266,84,288,71,312,59,336,47r25,-9l386,29r26,-7l438,16r26,-4l491,8,519,6,547,5r28,1l603,8r26,4l656,16r26,6l707,29r26,9l758,47r24,12l806,71r22,13l850,98r21,15l892,129r20,17l931,164r17,19l965,203r16,20l996,244r15,22l1023,289r12,23l1047,337r9,24l1064,387r8,26l1078,438r4,27l1086,492r2,28l1089,548xe" fillcolor="#fafafa" stroked="f">
                <v:path arrowok="t"/>
                <o:lock v:ext="edit" verticies="t"/>
              </v:shape>
              <v:shape id="_x0000_s4349" style="position:absolute;left:11004;top:9474;width:182;height:182" coordsize="1088,1090" path="m1088,545r,-28l1086,489r-3,-27l1077,435r-6,-26l1064,383r-8,-26l1046,333r-11,-25l1022,285r-13,-23l996,240,980,219,964,199,947,178,929,159,910,142,891,124,870,108,848,92,826,79,804,66,780,53,756,42,731,32,706,24,680,16,653,11,626,6,600,2,572,1,544,,516,1,488,2,461,6r-26,5l408,16r-26,8l356,32,332,42,307,53,284,66,262,79,239,92r-21,16l198,124r-20,18l159,159r-18,19l123,199r-15,20l92,240,79,262,65,285,53,308,42,333,32,357r-8,26l16,409r-5,26l5,462,2,489,,517r,28l,573r2,28l5,628r6,27l16,681r8,26l32,733r10,24l53,782r12,23l79,828r13,22l108,871r15,22l141,912r18,19l178,948r20,18l218,982r21,16l262,1012r22,12l307,1037r25,11l356,1058r26,8l408,1074r27,5l461,1085r27,3l516,1090r28,l572,1090r28,-2l626,1085r27,-6l680,1074r26,-8l731,1058r25,-10l780,1037r24,-13l826,1012r22,-14l870,982r21,-16l910,948r19,-17l947,912r17,-19l980,871r16,-21l1009,828r13,-23l1035,782r11,-25l1056,733r8,-26l1071,681r6,-26l1083,628r3,-27l1088,573r,-28xm1084,545r-1,28l1080,601r-3,27l1073,655r-7,25l1059,706r-9,24l1041,755r-11,25l1018,803r-12,22l991,847r-14,21l960,889r-17,19l925,927r-19,18l887,962r-21,17l845,993r-21,15l800,1020r-22,12l754,1043r-25,9l704,1061r-25,7l652,1075r-26,4l599,1083r-27,2l544,1086r-28,-1l489,1083r-28,-4l436,1075r-27,-7l383,1061r-24,-9l334,1043r-24,-11l286,1020r-22,-12l243,993,221,979,200,962,181,945,162,927,145,908,128,889,111,868,97,847,82,825,70,803,58,780,46,755,37,730,29,706,22,680,15,655,11,628,7,601,5,573,4,545,5,517,7,490r4,-28l15,437r7,-27l29,384r8,-25l46,335,58,310,70,288,82,264,97,243r14,-21l128,201r17,-19l162,163r19,-18l200,128r21,-15l243,97,264,82,286,70,310,58,334,47r25,-9l383,29r26,-7l436,15r25,-4l489,7,516,5,544,4r28,1l599,7r27,4l652,15r27,7l704,29r25,9l754,47r24,11l800,70r24,12l845,97r21,16l887,128r19,17l925,163r18,19l960,201r17,21l991,243r15,21l1018,288r12,22l1041,335r9,24l1059,384r7,26l1073,437r4,25l1080,490r3,27l1084,545xe" fillcolor="#fcfcfc" stroked="f">
                <v:path arrowok="t"/>
                <o:lock v:ext="edit" verticies="t"/>
              </v:shape>
              <v:shape id="_x0000_s4350" style="position:absolute;left:11005;top:9475;width:180;height:181" coordsize="1084,1086" path="m1084,543r-1,-28l1081,487r-4,-27l1073,433r-6,-25l1059,382r-8,-26l1042,332r-12,-25l1018,284r-12,-23l991,239,976,218,960,198,943,178,926,159,907,141,887,124,866,108,845,93,823,79,801,66,777,54,753,42,728,33,702,24,677,17,651,11,624,7,598,3,570,1,542,,514,1,486,3,459,7r-26,4l407,17r-26,7l356,33r-25,9l307,54,283,66,261,79,238,93r-21,15l197,124r-20,17l158,159r-18,19l124,198r-16,20l92,239,78,261,66,284,53,307,42,332r-9,24l24,382r-8,26l11,433,6,460,3,487,1,515,,543r1,28l3,599r3,27l11,653r5,26l24,705r9,25l42,754r11,25l66,802r12,23l92,847r16,21l124,888r16,20l158,927r19,18l197,962r20,16l238,993r23,15l283,1020r24,12l331,1044r25,10l381,1062r26,7l433,1075r26,4l486,1083r28,2l542,1086r28,-1l598,1083r26,-4l651,1075r26,-6l702,1062r26,-8l753,1044r24,-12l801,1020r22,-12l845,993r21,-15l887,962r20,-17l926,927r17,-19l960,888r16,-20l991,847r15,-22l1018,802r12,-23l1042,754r9,-24l1059,705r8,-26l1073,653r4,-27l1081,599r2,-28l1084,543xm1078,543r,28l1076,598r-3,27l1068,651r-6,26l1055,703r-9,25l1037,752r-11,25l1014,800r-13,22l987,844r-15,21l956,885r-17,20l921,923r-18,18l883,959r-20,15l842,989r-21,14l797,1016r-22,12l750,1039r-24,9l701,1057r-25,7l650,1070r-27,5l597,1078r-27,3l542,1081r-28,l487,1078r-27,-3l434,1070r-26,-6l382,1057r-24,-9l333,1039r-24,-11l286,1016r-23,-13l242,989,221,974,201,959,180,941,163,923,145,905,128,885,111,865,97,844,82,822,70,800,58,777,48,752,38,728,29,703,22,677,15,651,11,625,8,598,5,571r,-28l5,515,8,488r3,-27l15,435r7,-26l29,383r9,-24l48,334,58,309,70,287,82,265,97,242r14,-21l128,201r17,-20l163,163r17,-18l201,128r20,-16l242,97,263,83,286,70,309,58,333,48,358,38r24,-9l408,22r26,-6l460,11,487,8,514,5r28,l570,5r27,3l623,11r27,5l676,22r25,7l726,38r24,10l775,58r22,12l821,83r21,14l863,112r20,16l903,145r18,18l939,181r17,20l972,221r15,21l1001,265r13,22l1026,309r11,25l1046,359r9,24l1062,409r6,26l1073,461r3,27l1078,515r,28xe" fillcolor="#fcfcfc" stroked="f">
                <v:path arrowok="t"/>
                <o:lock v:ext="edit" verticies="t"/>
              </v:shape>
              <v:shape id="_x0000_s4351" style="position:absolute;left:11005;top:9475;width:180;height:180" coordsize="1080,1082" path="m1080,541r-1,-28l1076,486r-3,-28l1069,433r-7,-27l1055,380r-9,-25l1037,331r-11,-25l1014,284r-12,-24l987,239,973,218,956,197,939,178,921,159,902,141,883,124,862,109,841,93,820,78,796,66,774,54,750,43,725,34,700,25,675,18,648,11,622,7,595,3,568,1,540,,512,1,485,3,457,7r-25,4l405,18r-26,7l355,34r-25,9l306,54,282,66,260,78,239,93r-22,16l196,124r-19,17l158,159r-17,19l124,197r-17,21l93,239,78,260,66,284,54,306,42,331r-9,24l25,380r-7,26l11,433,7,458,3,486,1,513,,541r1,28l3,597r4,27l11,651r7,25l25,702r8,24l42,751r12,25l66,799r12,22l93,843r14,21l124,885r17,19l158,923r19,18l196,958r21,17l239,989r21,15l282,1016r24,12l330,1039r25,9l379,1057r26,7l432,1071r25,4l485,1079r27,2l540,1082r28,-1l595,1079r27,-4l648,1071r27,-7l700,1057r25,-9l750,1039r24,-11l796,1016r24,-12l841,989r21,-14l883,958r19,-17l921,923r18,-19l956,885r17,-21l987,843r15,-22l1014,799r12,-23l1037,751r9,-25l1055,702r7,-26l1069,651r4,-27l1076,597r3,-28l1080,541xm1074,541r-1,28l1072,596r-3,27l1063,649r-6,26l1051,701r-9,24l1032,750r-10,23l1009,796r-12,23l983,840r-15,22l953,882r-17,19l918,920r-19,18l880,954r-20,16l839,985r-23,14l794,1011r-22,13l747,1034r-23,10l698,1053r-24,7l648,1065r-27,6l595,1074r-27,2l540,1076r-28,l485,1074r-27,-3l433,1065r-27,-5l381,1053r-25,-9l332,1034r-24,-10l286,1011,263,999,241,985,220,970,200,954,181,938,162,920,144,901,127,882,112,862,97,840,83,819,70,796,58,773,48,750,38,725,29,701,22,675,17,649,11,623,8,596,7,569,6,541,7,513,8,486r3,-27l17,434r5,-27l29,382r9,-25l48,333,58,309,70,286,83,264,97,241r15,-21l127,200r17,-19l162,162r19,-18l200,128r20,-16l241,97,263,83,286,71,308,58,332,48,356,38r25,-8l406,22r27,-5l458,12,485,8,512,7,540,6r28,1l595,8r26,4l648,17r26,5l698,30r26,8l747,48r25,10l794,71r22,12l839,97r21,15l880,128r19,16l918,162r18,19l953,200r15,20l983,241r14,23l1009,286r13,23l1032,333r10,24l1051,382r6,25l1063,434r6,25l1072,486r1,27l1074,541xe" fillcolor="#fcfcfc" stroked="f">
                <v:path arrowok="t"/>
                <o:lock v:ext="edit" verticies="t"/>
              </v:shape>
              <v:shape id="_x0000_s4352" style="position:absolute;left:11006;top:9476;width:178;height:179" coordsize="1073,1076" path="m1073,538r,-28l1071,483r-3,-27l1063,430r-6,-26l1050,378r-9,-24l1032,329r-11,-25l1009,282,996,260,982,237,967,216,951,196,934,176,916,158,898,140,878,123,858,107,837,92,816,78,792,65,770,53,745,43,721,33,696,24,671,17,645,11,618,6,592,3,565,,537,,509,,482,3,455,6r-26,5l403,17r-26,7l353,33,328,43,304,53,281,65,258,78,237,92r-21,15l196,123r-21,17l158,158r-18,18l123,196r-17,20l92,237,77,260,65,282,53,304,43,329,33,354r-9,24l17,404r-7,26l6,456,3,483,,510r,28l,566r3,27l6,620r4,26l17,672r7,26l33,723r10,24l53,772r12,23l77,817r15,22l106,860r17,20l140,900r18,18l175,936r21,18l216,969r21,15l258,998r23,13l304,1023r24,11l353,1043r24,9l403,1059r26,6l455,1070r27,3l509,1076r28,l565,1076r27,-3l618,1070r27,-5l671,1059r25,-7l721,1043r24,-9l770,1023r22,-12l816,998r21,-14l858,969r20,-15l898,936r18,-18l934,900r17,-20l967,860r15,-21l996,817r13,-22l1021,772r11,-25l1041,723r9,-25l1057,672r6,-26l1068,620r3,-27l1073,566r,-28xm1069,538r-1,28l1066,593r-4,27l1058,645r-6,26l1044,697r-7,24l1027,746r-10,23l1004,792r-12,22l977,836r-14,20l947,877r-16,20l913,915r-18,17l875,949r-20,16l835,979r-23,15l790,1006r-22,13l744,1029r-24,10l695,1046r-25,8l644,1060r-26,4l592,1068r-27,2l537,1071r-28,-1l482,1068r-27,-4l430,1060r-26,-6l378,1046r-24,-7l329,1029r-23,-10l284,1006,261,994,239,979,219,965,199,949,179,932,161,915,143,897,126,877,111,856,96,836,82,814,69,792,57,769,47,746,37,721,29,697,22,671,16,645,11,620,8,593,6,566,5,538,6,511,8,483r3,-25l16,431r6,-26l29,379r8,-24l47,330,57,307,69,284,82,262,96,240r15,-20l126,199r17,-19l161,161r18,-17l199,127r20,-16l239,97,261,82,284,70,306,57,329,47,354,37r24,-7l404,22r26,-6l455,12,482,8,509,6,537,5r28,1l592,8r26,4l644,16r26,6l695,30r25,7l744,47r24,10l790,70r22,12l835,97r20,14l875,127r20,17l913,161r18,19l947,199r16,21l977,240r15,22l1004,284r13,23l1027,330r10,25l1044,379r8,26l1058,431r4,27l1066,483r2,28l1069,538xe" fillcolor="#fcfcfc" stroked="f">
                <v:path arrowok="t"/>
                <o:lock v:ext="edit" verticies="t"/>
              </v:shape>
              <v:shape id="_x0000_s4353" style="position:absolute;left:11006;top:9476;width:178;height:179" coordsize="1068,1070" path="m1068,535r-1,-28l1066,480r-3,-27l1057,428r-6,-27l1045,376r-9,-25l1026,327r-10,-24l1003,280,991,258,977,235,962,214,947,194,930,175,912,156,893,138,874,122,854,106,833,91,810,77,788,65,766,52,741,42,718,32,692,24,668,16,642,11,615,6,589,2,562,1,534,,506,1,479,2,452,6r-25,5l400,16r-25,8l350,32,326,42,302,52,280,65,257,77,235,91r-21,15l194,122r-19,16l156,156r-18,19l121,194r-15,20l91,235,77,258,64,280,52,303,42,327,32,351r-9,25l16,401r-5,27l5,453,2,480,1,507,,535r1,28l2,590r3,27l11,643r5,26l23,695r9,24l42,744r10,23l64,790r13,23l91,834r15,22l121,876r17,19l156,914r19,18l194,948r20,16l235,979r22,14l280,1005r22,13l326,1028r24,10l375,1047r25,7l427,1059r25,6l479,1068r27,2l534,1070r28,l589,1068r26,-3l642,1059r26,-5l692,1047r26,-9l741,1028r25,-10l788,1005r22,-12l833,979r21,-15l874,948r19,-16l912,914r18,-19l947,876r15,-20l977,834r14,-21l1003,790r13,-23l1026,744r10,-25l1045,695r6,-26l1057,643r6,-26l1066,590r1,-27l1068,535xm1064,535r-1,27l1060,590r-3,25l1053,642r-6,26l1039,693r-8,24l1021,742r-10,23l999,788r-12,22l972,831r-14,21l942,872r-17,19l909,910r-19,17l871,944r-20,16l829,975r-21,14l786,1001r-22,12l740,1023r-24,10l691,1041r-24,8l641,1055r-27,4l589,1062r-28,3l534,1066r-27,-1l480,1062r-26,-3l427,1055r-26,-6l377,1041r-25,-8l328,1023r-24,-10l282,1001,259,989,238,975,217,960,197,944,178,927,160,910,142,891,126,872,110,852,95,831,81,810,69,788,56,765,46,742,36,717,29,693,21,668,15,642,11,615,7,590,5,562r,-27l5,508,7,481r4,-26l15,428r6,-25l29,377r7,-24l46,328,56,305,69,282,81,260,95,239r15,-21l126,198r16,-19l160,161r18,-18l197,126r20,-16l238,96,259,81,282,69,304,57,328,47,352,37r25,-8l401,22r26,-7l454,11,480,8,507,5r27,l561,5r28,3l614,11r27,4l667,22r24,7l716,37r24,10l764,57r22,12l808,81r21,15l851,110r20,16l890,143r19,18l925,179r17,19l958,218r14,21l987,260r12,22l1011,305r10,23l1031,353r8,24l1047,403r6,25l1057,455r3,26l1063,508r1,27xe" fillcolor="#fcfcfc" stroked="f">
                <v:path arrowok="t"/>
                <o:lock v:ext="edit" verticies="t"/>
              </v:shape>
              <v:shape id="_x0000_s4354" style="position:absolute;left:11006;top:9476;width:178;height:178" coordsize="1064,1066" path="m1064,533r-1,-27l1061,478r-4,-25l1053,426r-6,-26l1039,374r-7,-24l1022,325r-10,-23l999,279,987,257,972,235,958,215,942,194,926,175,908,156,890,139,870,122,850,106,830,92,807,77,785,65,763,52,739,42,715,32,690,25,665,17,639,11,613,7,587,3,560,1,532,,504,1,477,3,450,7r-25,4l399,17r-26,8l349,32,324,42,301,52,279,65,256,77,234,92r-20,14l194,122r-20,17l156,156r-18,19l121,194r-15,21l91,235,77,257,64,279,52,302,42,325,32,350r-8,24l17,400r-6,26l6,453,3,478,1,506,,533r1,28l3,588r3,27l11,640r6,26l24,692r8,24l42,741r10,23l64,787r13,22l91,831r15,20l121,872r17,20l156,910r18,17l194,944r20,16l234,974r22,15l279,1001r22,13l324,1024r25,10l373,1041r26,8l425,1055r25,4l477,1063r27,2l532,1066r28,-1l587,1063r26,-4l639,1055r26,-6l690,1041r25,-7l739,1024r24,-10l785,1001r22,-12l830,974r20,-14l870,944r20,-17l908,910r18,-18l942,872r16,-21l972,831r15,-22l999,787r13,-23l1022,741r10,-25l1039,692r8,-26l1053,640r4,-25l1061,588r2,-27l1064,533xm1058,533r,27l1056,587r-3,26l1048,639r-6,26l1035,691r-8,23l1017,739r-10,23l995,784r-12,23l969,828r-15,21l938,868r-16,20l904,906r-19,18l866,941r-20,16l826,971r-21,13l783,997r-22,12l737,1019r-24,10l688,1037r-25,7l638,1050r-26,5l585,1058r-26,2l532,1060r-27,l478,1058r-26,-3l426,1050r-26,-6l376,1037r-25,-8l327,1019r-24,-10l281,997,259,984,237,971,216,957,197,941,177,924,159,906,141,888,126,868,110,849,95,828,81,807,69,784,57,762,47,739,37,714,29,691,22,665,15,639,11,613,8,587,5,560r,-27l5,506,8,479r3,-26l15,427r7,-26l29,377r8,-25l47,327,57,304,69,282,81,259,95,238r15,-20l126,198r15,-19l159,160r18,-17l197,126r19,-15l237,96,259,82,281,69,303,57,327,47r24,-9l376,29r24,-7l426,16r26,-5l478,8,505,6r27,l559,6r26,2l612,11r26,5l663,22r25,7l713,38r24,9l761,57r22,12l805,82r21,14l846,111r20,15l885,143r19,17l922,179r16,19l954,218r15,20l983,259r12,23l1007,304r10,23l1027,352r8,25l1042,401r6,26l1053,453r3,26l1058,506r,27xe" fillcolor="#fcfcfc" stroked="f">
                <v:path arrowok="t"/>
                <o:lock v:ext="edit" verticies="t"/>
              </v:shape>
              <v:shape id="_x0000_s4355" style="position:absolute;left:11007;top:9477;width:176;height:177" coordsize="1059,1061" path="m1059,530r-1,-27l1055,476r-3,-26l1048,423r-6,-25l1034,372r-8,-24l1016,323r-10,-23l994,277,982,255,967,234,953,213,937,193,920,174,904,156,885,138,866,121,846,105,824,91,803,76,781,64,759,52,735,42,711,32,686,24,662,17,636,10,609,6,584,3,556,,529,,502,,475,3,449,6r-27,4l396,17r-24,7l347,32,323,42,299,52,277,64,254,76,233,91r-21,14l192,121r-19,17l155,156r-18,18l121,193r-16,20l90,234,76,255,64,277,51,300,41,323,31,348r-7,24l16,398r-6,25l6,450,2,476,,503r,27l,557r2,28l6,610r4,27l16,663r8,25l31,712r10,25l51,760r13,23l76,805r14,21l105,847r16,20l137,886r18,19l173,922r19,17l212,955r21,15l254,984r23,12l299,1008r24,10l347,1028r25,8l396,1044r26,6l449,1054r26,3l502,1060r27,1l556,1060r28,-3l609,1054r27,-4l662,1044r24,-8l711,1028r24,-10l759,1008r22,-12l803,984r21,-14l846,955r20,-16l885,922r19,-17l920,886r17,-19l953,847r14,-21l982,805r12,-22l1006,760r10,-23l1026,712r8,-24l1042,663r6,-26l1052,610r3,-25l1058,557r1,-27xm1053,530r-1,27l1051,584r-3,26l1042,636r-6,26l1030,686r-9,25l1012,734r-10,24l990,780r-13,23l964,824r-15,20l934,864r-17,19l899,901r-18,18l862,936r-20,15l822,966r-21,13l779,992r-23,12l733,1014r-23,10l685,1032r-26,6l635,1044r-26,6l582,1053r-26,1l529,1055r-27,-1l475,1053r-26,-3l423,1044r-25,-6l373,1032r-25,-8l325,1014r-24,-10l279,992,257,979,236,966,215,951,195,936,176,919,159,901,141,883,124,864,108,844,94,824,80,803,68,780,56,758,46,734,37,711,28,686,21,662,16,636,11,610,8,584,6,557,5,530,6,503,8,476r3,-25l16,424r5,-25l28,374r9,-24l46,325,56,302,68,280,80,257,94,236r14,-20l124,196r17,-19l159,159r17,-18l195,124r20,-14l236,94,257,81,279,68,301,57,325,46r23,-9l373,28r25,-6l423,16r26,-5l475,8,502,6,529,5r27,1l582,8r27,3l635,16r24,6l685,28r25,9l733,46r23,11l779,68r22,13l822,94r20,16l862,124r19,17l899,159r18,18l934,196r15,20l964,236r13,21l990,280r12,22l1012,325r9,25l1030,374r6,25l1042,424r6,27l1051,476r1,27l1053,530xe" fillcolor="#fcfcfc" stroked="f">
                <v:path arrowok="t"/>
                <o:lock v:ext="edit" verticies="t"/>
              </v:shape>
              <v:shape id="_x0000_s4356" style="position:absolute;left:11007;top:9477;width:176;height:176" coordsize="1053,1054" path="m1053,527r,-27l1051,473r-3,-26l1043,421r-6,-26l1030,371r-8,-25l1012,321r-10,-23l990,276,978,253,964,232,949,212,933,192,917,173,899,154,880,137,861,120,841,105,821,90,800,76,778,63,756,51,732,41,708,32,683,23,658,16,633,10,607,5,580,2,554,,527,,500,,473,2,447,5r-26,5l395,16r-24,7l346,32r-24,9l298,51,276,63,254,76,232,90r-21,15l192,120r-20,17l154,154r-18,19l121,192r-16,20l90,232,76,253,64,276,52,298,42,321,32,346r-8,25l17,395r-7,26l6,447,3,473,,500r,27l,554r3,27l6,607r4,26l17,659r7,26l32,708r10,25l52,756r12,22l76,801r14,21l105,843r16,19l136,882r18,18l172,918r20,17l211,951r21,14l254,978r22,13l298,1003r24,10l346,1023r25,8l395,1038r26,6l447,1049r26,3l500,1054r27,l554,1054r26,-2l607,1049r26,-5l658,1038r25,-7l708,1023r24,-10l756,1003r22,-12l800,978r21,-13l841,951r20,-16l880,918r19,-18l917,882r16,-20l949,843r15,-21l978,801r12,-23l1002,756r10,-23l1022,708r8,-23l1037,659r6,-26l1048,607r3,-26l1053,554r,-27xm1049,527r-1,27l1046,581r-4,25l1038,632r-6,26l1025,682r-8,25l1008,730r-10,24l985,776r-12,23l960,820r-15,20l930,860r-17,19l896,897r-19,17l858,930r-19,16l818,961r-21,13l776,986r-23,13l730,1009r-24,9l682,1027r-25,6l632,1039r-26,4l580,1047r-26,2l527,1050r-27,-1l473,1047r-25,-4l422,1039r-26,-6l372,1027r-25,-9l324,1009,300,999,278,986,257,974,236,961,215,946,196,930,177,914,158,897,141,879,124,860,109,840,94,820,81,799,68,776,56,754,46,730,37,707,28,682,22,658,16,632,12,606,8,581,6,554,5,527,6,500,8,473r4,-25l16,422r6,-26l28,372r9,-25l46,324,56,300,68,278,81,257,94,235r15,-21l124,195r17,-19l158,157r19,-17l196,124r19,-16l236,93,257,80,278,68,300,57,324,45r23,-9l372,27r24,-6l422,15r26,-4l473,7,500,5,527,4r27,1l580,7r26,4l632,15r25,6l682,27r24,9l730,45r23,12l776,68r21,12l818,93r21,15l858,124r19,16l896,157r17,19l930,195r15,19l960,235r13,22l985,278r13,22l1008,324r9,23l1025,372r7,24l1038,422r4,26l1046,473r2,27l1049,527xe" fillcolor="#fcfcfc" stroked="f">
                <v:path arrowok="t"/>
                <o:lock v:ext="edit" verticies="t"/>
              </v:shape>
              <v:shape id="_x0000_s4357" style="position:absolute;left:11008;top:9478;width:174;height:175" coordsize="1048,1050" path="m1048,525r-1,-27l1046,471r-3,-25l1037,419r-6,-25l1025,369r-9,-24l1007,320,997,297,985,275,972,252,959,231,944,211,929,191,912,172,894,154,876,136,857,119,837,105,817,89,796,76,774,63,751,52,728,41,705,32,680,23,654,17,630,11,604,6,577,3,551,1,524,,497,1,470,3,444,6r-26,5l393,17r-25,6l343,32r-23,9l296,52,274,63,252,76,231,89r-21,16l190,119r-19,17l154,154r-18,18l119,191r-16,20l89,231,75,252,63,275,51,297,41,320r-9,25l23,369r-7,25l11,419,6,446,3,471,1,498,,525r1,27l3,579r3,26l11,631r5,26l23,681r9,25l41,729r10,24l63,775r12,23l89,819r14,20l119,859r17,19l154,896r17,18l190,931r20,15l231,961r21,13l274,987r22,12l320,1009r23,10l368,1027r25,6l418,1039r26,6l470,1048r27,1l524,1050r27,-1l577,1048r27,-3l630,1039r24,-6l680,1027r25,-8l728,1009r23,-10l774,987r22,-13l817,961r20,-15l857,931r19,-17l894,896r18,-18l929,859r15,-20l959,819r13,-21l985,775r12,-22l1007,729r9,-23l1025,681r6,-24l1037,631r6,-26l1046,579r1,-27l1048,525xm1043,525r,27l1040,579r-3,25l1033,630r-6,25l1019,679r-8,25l1002,727r-11,24l980,773r-12,21l954,816r-14,21l924,856r-16,19l891,893r-18,18l854,926r-20,16l814,956r-21,14l771,982r-22,12l726,1004r-24,9l678,1022r-25,7l629,1035r-26,4l577,1042r-26,3l524,1045r-27,l470,1042r-25,-3l419,1035r-25,-6l370,1022r-25,-9l322,1004,299,994,276,982,255,970,234,956,214,942,194,926,175,911,157,893,140,875,123,856,108,837,93,816,80,794,68,773,56,751,45,727,36,704,29,679,21,655,15,630,11,604,7,579,5,552r,-27l5,498,7,472r4,-26l15,420r6,-25l29,371r7,-25l45,323,56,299,68,277,80,256,93,234r15,-20l123,194r17,-19l157,157r18,-16l194,124r20,-16l234,94,255,80,276,68,299,57,322,46r23,-9l370,29r24,-8l419,15r26,-4l470,8,497,5r27,l551,5r26,3l603,11r26,4l653,21r25,8l702,37r24,9l749,57r22,11l793,80r21,14l834,108r20,16l873,141r18,16l908,175r16,19l940,214r14,20l968,256r12,21l991,299r11,24l1011,346r8,25l1027,395r6,25l1037,446r3,26l1043,498r,27xe" fillcolor="#fcfcfc" stroked="f">
                <v:path arrowok="t"/>
                <o:lock v:ext="edit" verticies="t"/>
              </v:shape>
              <v:shape id="_x0000_s4358" style="position:absolute;left:11008;top:9478;width:174;height:174" coordsize="1044,1046" path="m1044,523r-1,-27l1041,469r-4,-25l1033,418r-6,-26l1020,368r-8,-25l1003,320,993,296,980,274,968,253,955,231,940,210,925,191,908,172,891,153,872,136,853,120,834,104,813,89,792,76,771,64,748,53,725,41,701,32,677,23,652,17,627,11,601,7,575,3,549,1,522,,495,1,468,3,443,7r-26,4l391,17r-24,6l342,32r-23,9l295,53,273,64,252,76,231,89r-21,15l191,120r-19,16l153,153r-17,19l119,191r-15,19l89,231,76,253,63,274,51,296,41,320r-9,23l23,368r-6,24l11,418,7,444,3,469,1,496,,523r1,27l3,577r4,25l11,628r6,26l23,678r9,25l41,726r10,24l63,772r13,23l89,816r15,20l119,856r17,19l153,893r19,17l191,926r19,16l231,957r21,13l273,982r22,13l319,1005r23,9l367,1023r24,6l417,1035r26,4l468,1043r27,2l522,1046r27,-1l575,1043r26,-4l627,1035r25,-6l677,1023r24,-9l725,1005r23,-10l771,982r21,-12l813,957r21,-15l853,926r19,-16l891,893r17,-18l925,856r15,-20l955,816r13,-21l980,772r13,-22l1003,726r9,-23l1020,678r7,-24l1033,628r4,-26l1041,577r2,-27l1044,523xm1038,523r-1,27l1036,576r-3,26l1028,627r-5,26l1015,677r-8,24l998,724r-11,24l976,770r-12,21l950,812r-14,21l920,853r-16,18l887,890r-18,16l851,922r-20,16l811,952r-21,14l768,978r-22,12l723,1000r-24,9l676,1017r-25,8l626,1030r-25,5l574,1038r-25,2l522,1040r-27,l469,1038r-25,-3l418,1030r-26,-5l368,1017r-23,-8l321,1000,298,990,275,978,254,966,233,952,213,938,193,922,175,906,157,890,139,871,124,853,108,833,94,812,80,791,68,770,57,748,46,724,37,701,29,677,21,653,15,627,11,602,8,576,7,550,5,523,7,496,8,470r3,-25l15,419r6,-26l29,369r8,-24l46,322,57,298,68,276,80,255,94,234r14,-21l124,194r15,-19l157,158r18,-18l193,124r20,-16l233,94,254,80,275,68,298,57,321,46r24,-9l368,29r24,-7l418,16r26,-5l469,8,495,7,522,6r27,1l574,8r27,3l626,16r25,6l676,29r23,8l723,46r23,11l768,68r22,12l811,94r20,14l851,124r18,16l887,158r17,17l920,194r16,19l950,234r14,21l976,276r11,22l998,322r9,23l1015,369r8,24l1028,419r5,26l1036,470r1,26l1038,523xe" fillcolor="#fcfcfc" stroked="f">
                <v:path arrowok="t"/>
                <o:lock v:ext="edit" verticies="t"/>
              </v:shape>
              <v:shape id="_x0000_s4359" style="position:absolute;left:11009;top:9479;width:172;height:173" coordsize="1038,1040" path="m1038,520r,-27l1035,467r-3,-26l1028,415r-6,-25l1014,366r-8,-25l997,318,986,294,975,272,963,251,949,229,935,209,919,189,903,170,886,152,868,136,849,119,829,103,809,89,788,75,766,63,744,52,721,41,697,32,673,24,648,16,624,10,598,6,572,3,546,,519,,492,,465,3,440,6r-26,4l389,16r-24,8l340,32r-23,9l294,52,271,63,250,75,229,89r-20,14l189,119r-19,17l152,152r-17,18l118,189r-15,20l88,229,75,251,63,272,51,294,40,318r-9,23l24,366r-8,24l10,415,6,441,2,467,,493r,27l,547r2,27l6,599r4,26l16,650r8,24l31,699r9,23l51,746r12,22l75,789r13,22l103,832r15,19l135,870r17,18l170,906r19,15l209,937r20,14l250,965r21,12l294,989r23,10l340,1008r25,9l389,1024r25,6l440,1034r25,3l492,1040r27,l546,1040r26,-3l598,1034r26,-4l648,1024r25,-7l697,1008r24,-9l744,989r22,-12l788,965r21,-14l829,937r20,-16l868,906r18,-18l903,870r16,-19l935,832r14,-21l963,789r12,-21l986,746r11,-24l1006,699r8,-25l1022,650r6,-25l1032,599r3,-25l1038,547r,-27xm1033,520r-1,27l1030,573r-2,25l1022,624r-6,25l1010,673r-8,25l993,720r-11,23l971,766r-13,21l945,808r-15,20l916,847r-17,19l883,884r-18,17l846,918r-19,14l807,947r-22,13l764,973r-22,11l719,995r-24,9l672,1012r-25,6l623,1025r-26,5l571,1033r-25,1l519,1035r-27,-1l466,1033r-25,-3l415,1025r-24,-7l366,1012r-23,-8l319,995,296,984,273,973,252,960,231,947,211,932,192,918,173,901,155,884,138,866,122,847,107,828,93,808,79,787,67,766,56,743,45,720,36,698,28,673,21,649,16,624,11,598,8,573,6,547,5,520,6,493,8,467r3,-25l16,416r5,-25l28,367r8,-24l45,320,56,296,67,274,79,253,93,232r14,-20l122,193r16,-19l155,156r18,-17l192,123r19,-15l231,93,252,80,273,67,296,56,319,45r24,-9l366,28r25,-6l415,16r26,-4l466,8,492,6,519,5r27,1l571,8r26,4l623,16r24,6l672,28r23,8l719,45r23,11l764,67r21,13l807,93r20,15l846,123r19,16l883,156r16,18l916,193r14,19l945,232r13,21l971,274r11,22l993,320r9,23l1010,367r6,24l1022,416r6,26l1030,467r2,26l1033,520xe" fillcolor="#fcfcfc" stroked="f">
                <v:path arrowok="t"/>
                <o:lock v:ext="edit" verticies="t"/>
              </v:shape>
              <v:shape id="_x0000_s4360" style="position:absolute;left:11009;top:9479;width:172;height:173" coordsize="1033,1034" path="m1033,517r-1,-27l1031,464r-3,-25l1023,413r-5,-26l1010,363r-8,-24l993,316,982,292,971,270,959,249,945,228,931,207,915,188,899,169,882,152,864,134,846,118,826,102,806,88,785,74,763,62,741,51,718,40,694,31,671,23,646,16,621,10,596,5,569,2,544,1,517,,490,1,464,2,439,5r-26,5l387,16r-24,7l340,31r-24,9l293,51,270,62,249,74,228,88r-20,14l188,118r-18,16l152,152r-18,17l119,188r-16,19l89,228,75,249,63,270,52,292,41,316r-9,23l24,363r-8,24l10,413,6,439,3,464,2,490,,517r2,27l3,570r3,26l10,621r6,26l24,671r8,24l41,718r11,24l63,764r12,21l89,806r14,21l119,847r15,18l152,884r18,16l188,916r20,16l228,946r21,14l270,972r23,12l316,994r24,9l363,1011r24,8l413,1024r26,5l464,1032r26,2l517,1034r27,l569,1032r27,-3l621,1024r25,-5l671,1011r23,-8l718,994r23,-10l763,972r22,-12l806,946r20,-14l846,916r18,-16l882,884r17,-19l915,847r16,-20l945,806r14,-21l971,764r11,-22l993,718r9,-23l1010,671r8,-24l1023,621r5,-25l1031,570r1,-26l1033,517xm1029,517r-1,27l1026,570r-4,25l1018,620r-6,26l1005,669r-7,25l989,717r-11,22l966,762r-12,21l941,803r-15,20l912,843r-17,18l878,879r-18,18l843,913r-21,15l802,942r-20,13l761,967r-22,12l715,990r-22,9l669,1006r-24,7l619,1019r-24,4l569,1027r-25,2l517,1030r-27,-1l464,1027r-25,-4l414,1019r-25,-6l365,1006r-24,-7l318,990,295,979,273,967,251,955,231,942,211,928,191,913,173,897,155,879,139,861,122,843,107,823,93,803,80,783,67,762,56,739,46,717,36,694,28,669,22,646,16,620,12,595,8,570,6,544r,-27l6,490,8,464r4,-25l16,414r6,-24l28,365r8,-25l46,318,56,295,67,273,80,251,93,231r14,-20l122,191r17,-18l155,155r18,-17l191,121r20,-14l231,92,251,79,273,67,295,55,318,45,341,35r24,-7l389,21r25,-6l439,11,464,7,490,5,517,4r27,1l569,7r26,4l619,15r26,6l669,28r24,7l715,45r24,10l761,67r21,12l802,92r20,15l843,121r17,17l878,155r17,18l912,191r14,20l941,231r13,20l966,273r12,22l989,318r9,22l1005,365r7,25l1018,414r4,25l1026,464r2,26l1029,517xe" fillcolor="#fcfcfc" stroked="f">
                <v:path arrowok="t"/>
                <o:lock v:ext="edit" verticies="t"/>
              </v:shape>
              <v:shape id="_x0000_s4361" style="position:absolute;left:11009;top:9479;width:172;height:172" coordsize="1028,1030" path="m1028,515r-1,-27l1025,462r-2,-25l1017,411r-6,-25l1005,362r-8,-24l988,315,977,291,966,269,953,248,940,227,925,207,911,188,894,169,878,151,860,134,841,118,822,103,802,88,780,75,759,62,737,51,714,40,690,31,667,23,642,17,618,11,592,7,566,3,541,1,514,,487,1,461,3,436,7r-26,4l386,17r-25,6l338,31r-24,9l291,51,268,62,247,75,226,88r-20,15l187,118r-19,16l150,151r-17,18l117,188r-15,19l88,227,74,248,62,269,51,291,40,315r-9,23l23,362r-7,24l11,411,6,437,3,462,1,488,,515r1,27l3,568r3,25l11,619r5,25l23,668r8,25l40,715r11,23l62,761r12,21l88,803r14,20l117,842r16,19l150,879r18,17l187,913r19,14l226,942r21,13l268,968r23,11l314,990r24,9l361,1007r25,6l410,1020r26,5l461,1028r26,1l514,1030r27,-1l566,1028r26,-3l618,1020r24,-7l667,1007r23,-8l714,990r23,-11l759,968r21,-13l802,942r20,-15l841,913r19,-17l878,879r16,-18l911,842r14,-19l940,803r13,-21l966,761r11,-23l988,715r9,-22l1005,668r6,-24l1017,619r6,-26l1025,568r2,-26l1028,515xm1023,515r,27l1020,568r-3,25l1012,618r-5,24l1000,667r-8,23l982,714r-10,22l961,759r-12,21l936,800r-14,20l907,839r-16,19l874,876r-18,17l837,908r-19,16l798,937r-20,14l756,963r-21,11l712,984r-23,10l666,1002r-25,7l616,1015r-25,4l566,1022r-26,3l514,1025r-26,l461,1022r-24,-3l411,1015r-24,-6l362,1002r-23,-8l315,984,293,974,272,963,250,951,229,937,209,924,190,908,171,893,154,876,137,858,121,839,106,820,92,800,79,780,67,759,55,736,45,714,35,690,28,667,21,642,15,618,11,593,7,568,5,542r,-27l5,489,7,462r4,-24l15,412r6,-24l28,363r7,-23l45,316,55,294,67,272,79,251,92,230r14,-20l121,191r16,-19l154,154r17,-17l190,122r19,-15l229,93,250,79,272,67,293,56,315,46r24,-9l362,28r25,-7l411,15r26,-4l461,8,488,5r26,l540,5r26,3l591,11r25,4l641,21r25,7l689,37r23,9l735,56r21,11l778,79r20,14l818,107r19,15l856,137r18,17l891,172r16,19l922,210r14,20l949,251r12,21l972,294r10,22l992,340r8,23l1007,388r5,24l1017,438r3,24l1023,489r,26xe" fillcolor="#fcfcfc" stroked="f">
                <v:path arrowok="t"/>
                <o:lock v:ext="edit" verticies="t"/>
              </v:shape>
              <v:shape id="_x0000_s4362" style="position:absolute;left:11010;top:9480;width:170;height:171" coordsize="1023,1026" path="m1023,513r-1,-27l1020,460r-4,-25l1012,410r-6,-24l999,361r-7,-25l983,314,972,291,960,269,948,247,935,227,920,207,906,187,889,169,872,151,854,134,837,117,816,103,796,88,776,75,755,63,733,51,709,41,687,31,663,24,639,17,613,11,589,7,563,3,538,1,511,,484,1,458,3,433,7r-25,4l383,17r-24,7l335,31,312,41,289,51,267,63,245,75,225,88r-20,15l185,117r-18,17l149,151r-16,18l116,187r-15,20l87,227,74,247,61,269,50,291,40,314,30,336r-8,25l16,386r-6,24l6,435,2,460,,486r,27l,540r2,26l6,591r4,25l16,642r6,23l30,690r10,23l50,735r11,23l74,779r13,20l101,819r15,20l133,857r16,18l167,893r18,16l205,924r20,14l245,951r22,12l289,975r23,11l335,995r24,7l383,1009r25,6l433,1019r25,4l484,1025r27,1l538,1025r25,-2l589,1019r24,-4l639,1009r24,-7l687,995r22,-9l733,975r22,-12l776,951r20,-13l816,924r21,-15l854,893r18,-18l889,857r17,-18l920,819r15,-20l948,779r12,-21l972,735r11,-22l992,690r7,-25l1006,642r6,-26l1016,591r4,-25l1022,540r1,-27xm1017,513r-1,26l1015,564r-3,26l1007,616r-5,24l995,664r-9,23l977,711r-10,22l956,754r-12,23l930,797r-13,20l901,836r-15,18l869,872r-18,16l833,904r-19,16l794,934r-21,13l752,959r-21,11l708,980r-23,10l661,998r-24,7l613,1010r-25,5l562,1018r-25,1l511,1020r-26,-1l460,1018r-26,-3l409,1010r-24,-5l360,998r-23,-8l313,980,291,970,270,959,249,947,228,934,207,920,188,904,171,888,153,872,136,854,120,836,105,817,91,797,78,777,66,754,55,733,45,711,36,687,27,664,20,640,14,616,10,590,7,564,6,539,4,513,6,487,7,462r3,-26l14,411r6,-24l27,362r9,-23l45,315,55,293,66,272,78,250,91,229r14,-20l120,190r16,-18l153,154r18,-16l188,122r19,-16l228,93,249,79,270,67,291,56,313,46r24,-9l360,28r25,-7l409,16r25,-5l460,8,485,7,511,6r26,1l562,8r26,3l613,16r24,5l661,28r24,9l708,46r23,10l752,67r21,12l794,93r20,13l833,122r18,16l869,154r17,18l901,190r16,19l930,229r14,21l956,272r11,21l977,315r9,24l995,362r7,25l1007,411r5,25l1015,462r1,25l1017,513xe" fillcolor="#fdfdfd" stroked="f">
                <v:path arrowok="t"/>
                <o:lock v:ext="edit" verticies="t"/>
              </v:shape>
              <v:shape id="_x0000_s4363" style="position:absolute;left:11010;top:9480;width:170;height:170" coordsize="1018,1020" path="m1018,510r,-26l1015,457r-3,-24l1007,407r-5,-24l995,358r-8,-23l977,311,967,289,956,267,944,246,931,225,917,205,902,186,886,167,869,149,851,132,832,117,813,101,793,88,773,74,751,62,730,51,707,41,684,31,661,23,636,16,611,10,586,6,561,3,535,,509,,483,,456,3,432,6r-26,4l382,16r-25,7l334,31,310,41,288,51,267,62,245,74,224,88r-20,13l185,117r-19,15l149,149r-17,18l116,186r-15,19l87,225,74,246,62,267,50,289,40,311,30,335r-7,23l16,383r-6,24l6,433,2,457,,484r,26l,537r2,26l6,588r4,25l16,637r7,25l30,685r10,24l50,731r12,23l74,775r13,20l101,815r15,19l132,853r17,18l166,888r19,15l204,919r20,13l245,946r22,12l288,969r22,10l334,989r23,8l382,1004r24,6l432,1014r24,3l483,1020r26,l535,1020r26,-3l586,1014r25,-4l636,1004r25,-7l684,989r23,-10l730,969r21,-11l773,946r20,-14l813,919r19,-16l851,888r18,-17l886,853r16,-19l917,815r14,-20l944,775r12,-21l967,731r10,-22l987,685r8,-23l1002,637r5,-24l1012,588r3,-25l1018,537r,-27xm1013,510r-1,26l1010,561r-4,26l1003,612r-7,24l990,660r-8,23l973,707r-10,22l952,750r-13,21l927,793r-14,19l898,831r-17,19l865,866r-17,17l829,900r-19,15l791,929r-21,12l749,954r-22,11l705,975r-23,9l658,993r-23,6l610,1005r-24,5l560,1012r-25,2l509,1015r-26,-1l458,1012r-26,-2l407,1005r-24,-6l359,993r-23,-9l313,975,290,965,269,954,248,941,228,929,208,915,189,900,170,883,153,866,136,850,120,831,105,812,91,793,78,771,66,750,55,729,45,707,36,683,28,660,21,636,15,612,10,587,8,561,6,536,5,510,6,484,8,459r2,-26l15,408r6,-24l28,360r8,-23l45,313,55,291,66,270,78,248,91,228r14,-20l120,189r16,-19l153,154r17,-17l189,121r19,-16l228,92,248,79,269,66,290,55,313,45r23,-9l359,28r24,-6l407,15r25,-3l458,8,483,6,509,5r26,1l560,8r26,4l610,15r25,7l658,28r24,8l705,45r22,10l749,66r21,13l791,92r19,13l829,121r19,16l865,154r16,16l898,189r15,19l927,228r12,20l952,270r11,21l973,313r9,24l990,360r6,24l1003,408r3,25l1010,459r2,25l1013,510xe" fillcolor="#fdfdfd" stroked="f">
                <v:path arrowok="t"/>
                <o:lock v:ext="edit" verticies="t"/>
              </v:shape>
              <v:shape id="_x0000_s4364" style="position:absolute;left:11011;top:9481;width:168;height:169" coordsize="1013,1014" path="m1013,507r-1,-26l1011,456r-3,-26l1003,405r-5,-24l991,356r-9,-23l973,309,963,287,952,266,940,244,926,223,913,203,897,184,882,166,865,148,847,132,829,116,810,100,790,87,769,73,748,61,727,50,704,40,681,31,657,23,633,15,609,10,584,5,558,2,533,1,507,,481,1,456,2,430,5r-25,5l381,15r-25,8l333,31r-24,9l287,50,266,61,245,73,224,87r-21,13l184,116r-17,16l149,148r-17,18l116,184r-15,19l87,223,74,244,62,266,51,287,41,309r-9,24l23,356r-7,25l10,405,6,430,3,456,2,481,,507r2,26l3,558r3,26l10,610r6,24l23,658r9,23l41,705r10,22l62,748r12,23l87,791r14,20l116,830r16,18l149,866r18,16l184,898r19,16l224,928r21,13l266,953r21,11l309,974r24,10l356,992r25,7l405,1004r25,5l456,1012r25,1l507,1014r26,-1l558,1012r26,-3l609,1004r24,-5l657,992r24,-8l704,974r23,-10l748,953r21,-12l790,928r20,-14l829,898r18,-16l865,866r17,-18l897,830r16,-19l926,791r14,-20l952,748r11,-21l973,705r9,-24l991,658r7,-24l1003,610r5,-26l1011,558r1,-25l1013,507xm1008,507r,26l1005,558r-3,26l998,609r-6,23l985,657r-7,23l969,703r-10,22l947,746r-12,21l923,787r-15,21l894,827r-16,17l862,862r-18,17l826,895r-19,14l787,924r-20,13l746,948r-22,12l702,970r-22,9l656,986r-24,7l608,999r-25,4l558,1007r-25,2l507,1009r-26,l456,1007r-25,-4l405,999r-23,-6l357,986r-23,-7l312,970,289,960,268,948,247,937,227,924,207,909,188,895,170,879,152,862,135,844,120,827,105,808,91,787,79,767,66,746,55,725,45,703,36,680,28,657,22,632,16,609,12,584,8,558,6,533r,-26l6,481,8,456r4,-25l16,406r6,-24l28,357r8,-22l45,311,55,289,66,268,79,247,91,226r14,-20l120,187r15,-17l152,152r18,-17l188,119r19,-14l227,90,247,78,268,66,289,54,312,44r22,-9l357,28r25,-7l405,15r26,-4l456,7,481,5r26,l533,5r25,2l583,11r25,4l632,21r24,7l680,35r22,9l724,54r22,12l767,78r20,12l807,105r19,14l844,135r18,17l878,170r16,17l908,206r15,20l935,247r12,21l959,289r10,22l978,335r7,22l992,382r6,24l1002,431r3,25l1008,481r,26xe" fillcolor="#fdfdfd" stroked="f">
                <v:path arrowok="t"/>
                <o:lock v:ext="edit" verticies="t"/>
              </v:shape>
              <v:shape id="_x0000_s4365" style="position:absolute;left:11011;top:9481;width:168;height:169" coordsize="1008,1010" path="m1008,505r-1,-26l1005,454r-4,-26l998,403r-7,-24l985,355r-8,-23l968,308,958,286,947,265,934,243,922,223,908,203,893,184,876,165,860,149,843,132,824,116,805,100,786,87,765,74,744,61,722,50,700,40,677,31,653,23,630,17,605,10,581,7,555,3,530,1,504,,478,1,453,3,427,7r-25,3l378,17r-24,6l331,31r-23,9l285,50,264,61,243,74,223,87r-20,13l184,116r-19,16l148,149r-17,16l115,184r-15,19l86,223,73,243,61,265,50,286,40,308r-9,24l23,355r-7,24l10,403,5,428,3,454,1,479,,505r1,26l3,556r2,26l10,607r6,24l23,655r8,23l40,702r10,22l61,745r12,21l86,788r14,19l115,826r16,19l148,861r17,17l184,895r19,15l223,924r20,12l264,949r21,11l308,970r23,9l354,988r24,6l402,1000r25,5l453,1007r25,2l504,1010r26,-1l555,1007r26,-2l605,1000r25,-6l653,988r24,-9l700,970r22,-10l744,949r21,-13l786,924r19,-14l824,895r19,-17l860,861r16,-16l893,826r15,-19l922,788r12,-22l947,745r11,-21l968,702r9,-24l985,655r6,-24l998,607r3,-25l1005,556r2,-25l1008,505xm1002,505r,26l1000,556r-3,25l992,606r-5,24l980,654r-8,23l963,699r-10,23l942,743r-12,21l918,784r-15,20l889,822r-16,19l856,858r-16,17l821,891r-19,14l783,920r-20,13l741,944r-21,11l698,965r-22,9l652,982r-23,7l604,994r-24,5l555,1002r-25,3l504,1005r-26,l453,1002r-25,-3l403,994r-24,-5l356,982r-24,-8l310,965,287,955,266,944,245,933,225,920,205,905,187,891,168,875,151,858,135,841,119,822,105,804,90,784,78,764,65,743,54,722,44,699,35,677,28,654,21,630,15,606,11,581,7,556,5,531r,-26l5,479,7,454r4,-25l15,404r6,-24l28,356r7,-23l44,311,54,288,65,267,78,246,90,226r15,-19l119,188r16,-19l151,152r17,-17l187,119r18,-14l225,90,245,78,266,66,287,55,310,45r22,-9l356,28r23,-7l403,16r25,-5l453,8,478,5r26,l530,5r25,3l580,11r24,5l629,21r23,7l676,36r22,9l720,55r21,11l763,78r20,12l802,105r19,14l840,135r16,17l873,169r16,19l903,207r15,19l930,246r12,21l953,288r10,23l972,333r8,23l987,380r5,24l997,429r3,25l1002,479r,26xe" fillcolor="#fdfdfd" stroked="f">
                <v:path arrowok="t"/>
                <o:lock v:ext="edit" verticies="t"/>
              </v:shape>
              <v:shape id="_x0000_s4366" style="position:absolute;left:11012;top:9482;width:166;height:167" coordsize="1002,1004" path="m1002,502r,-26l999,451r-3,-25l992,401r-6,-24l979,352r-7,-22l963,306,953,284,941,263,929,242,917,221,902,201,888,182,872,165,856,147,838,130,820,114,801,100,781,85,761,73,740,61,718,49,696,39,674,30,650,23,626,16,602,10,577,6,552,2,527,,501,,475,,450,2,425,6r-26,4l376,16r-25,7l328,30r-22,9l283,49,262,61,241,73,221,85r-20,15l182,114r-18,16l146,147r-17,18l114,182,99,201,85,221,73,242,60,263,49,284,39,306r-9,24l22,352r-6,25l10,401,6,426,2,451,,476r,26l,528r2,25l6,579r4,25l16,627r6,25l30,675r9,23l49,720r11,21l73,762r12,20l99,803r15,19l129,839r17,18l164,874r18,16l201,904r20,15l241,932r21,11l283,955r23,10l328,974r23,7l376,988r23,6l425,998r25,4l475,1004r26,l527,1004r25,-2l577,998r25,-4l626,988r24,-7l674,974r22,-9l718,955r22,-12l761,932r20,-13l801,904r19,-14l838,874r18,-17l872,839r16,-17l902,803r15,-21l929,762r12,-21l953,720r10,-22l972,675r7,-23l986,627r6,-23l996,579r3,-26l1002,528r,-26xm997,502r-1,26l995,553r-3,25l987,603r-5,23l975,649r-8,24l958,695r-10,23l937,739r-12,21l912,780r-14,19l883,818r-15,18l852,854r-18,16l817,885r-19,16l779,914r-20,14l737,939r-21,11l694,960r-22,9l648,977r-23,7l601,989r-24,5l551,997r-24,1l501,999r-26,-1l451,997r-26,-3l400,989r-23,-5l354,977r-24,-8l308,960,286,950,264,939,243,928,223,914,204,901,185,885,167,870,151,854,134,836,118,818,104,799,89,780,77,760,65,739,54,718,44,695,35,673,27,649,20,626,15,603,10,578,7,553,6,528,4,502,6,476,7,452r3,-26l15,401r5,-23l27,354r8,-23l44,309,54,286,65,265,77,244,89,224r15,-19l118,186r16,-18l151,150r16,-16l185,119r19,-15l223,90,243,77,264,65,286,54,308,44r22,-9l354,27r23,-7l400,15r25,-5l451,7,475,6,501,5r26,1l551,7r26,3l601,15r24,5l648,27r24,8l694,44r22,10l737,65r22,12l779,90r19,14l817,119r17,15l852,150r16,18l883,186r15,19l912,224r13,20l937,265r11,21l958,309r9,22l975,354r7,24l987,401r5,25l995,452r1,24l997,502xe" fillcolor="#fdfdfd" stroked="f">
                <v:path arrowok="t"/>
                <o:lock v:ext="edit" verticies="t"/>
              </v:shape>
              <v:shape id="_x0000_s4367" style="position:absolute;left:11012;top:9482;width:166;height:167" coordsize="997" path="m997,500r,-26l995,449r-3,-25l987,399r-5,-24l975,351r-8,-23l958,306,948,283,937,262,925,241,913,221,898,202,884,183,868,164,851,147,835,130,816,114,797,100,778,85,758,73,736,61,715,50,693,40,671,31,647,23,624,16,599,11,575,6,550,3,525,,499,,473,,448,3,423,6r-25,5l374,16r-23,7l327,31r-22,9l282,50,261,61,240,73,220,85r-20,15l182,114r-19,16l146,147r-16,17l114,183r-14,19l85,221,73,241,60,262,49,283,39,306r-9,22l23,351r-7,24l10,399,6,424,2,449,,474r,26l,526r2,25l6,576r4,25l16,625r7,24l30,672r9,22l49,717r11,21l73,759r12,20l100,799r14,18l130,836r16,17l163,870r19,16l200,900r20,15l240,928r21,11l282,950r23,10l327,969r24,8l374,984r24,5l423,994r25,3l473,1000r26,l525,1000r25,-3l575,994r24,-5l624,984r23,-7l671,969r22,-9l715,950r21,-11l758,928r20,-13l797,900r19,-14l835,870r16,-17l868,836r16,-19l898,799r15,-20l925,759r12,-21l948,717r10,-23l967,672r8,-23l982,625r5,-24l992,576r3,-25l997,526r,-26xm993,500r-1,26l990,550r-4,26l983,599r-6,25l971,647r-8,23l954,692r-10,23l933,736r-12,21l908,777r-13,19l880,815r-15,18l848,850r-17,17l812,882r-18,15l774,910r-20,14l734,935r-21,11l691,956r-23,9l646,973r-23,6l598,985r-24,4l549,992r-24,2l499,995r-26,-1l449,992r-25,-3l400,985r-25,-6l352,973r-23,-8l307,956,285,946,264,935,243,924,223,910,203,897,185,882,166,867,150,850,133,833,117,815,103,796,89,777,76,757,65,736,54,715,44,692,35,670,27,647,20,624,15,599,11,576,8,550,6,526,5,500,6,474,8,450r3,-25l15,401r5,-24l27,352r8,-22l44,308,54,285,65,264,76,244,89,224r14,-20l117,186r16,-18l150,150r16,-17l185,119r18,-16l223,90,243,78,264,65,285,54,307,44r22,-9l352,27r23,-6l400,15r24,-3l449,8,473,6,499,5r26,1l549,8r25,4l598,15r25,6l646,27r22,8l691,44r22,10l734,65r20,13l774,90r20,13l812,119r19,14l848,150r17,18l880,186r15,18l908,224r13,20l933,264r11,21l954,308r9,22l971,352r6,25l983,401r3,24l990,450r2,24l993,500xe" fillcolor="#fdfdfd" stroked="f">
                <v:path arrowok="t"/>
                <o:lock v:ext="edit" verticies="t"/>
              </v:shape>
              <v:shape id="_x0000_s4368" style="position:absolute;left:11012;top:9482;width:166;height:166" coordsize="993,994" path="m993,497r-1,-26l991,447r-3,-26l983,396r-5,-23l971,349r-8,-23l954,304,944,281,933,260,921,239,908,219,894,200,879,181,864,163,848,145,830,129,813,114,794,99,775,85,755,72,733,60,712,49,690,39,668,30,644,22,621,15,597,10,573,5,547,2,523,1,497,,471,1,447,2,421,5r-25,5l373,15r-23,7l326,30r-22,9l282,49,260,60,239,72,219,85,200,99r-19,15l163,129r-16,16l130,163r-16,18l100,200,85,219,73,239,61,260,50,281,40,304r-9,22l23,349r-7,24l11,396,6,421,3,447,2,471,,497r2,26l3,548r3,25l11,598r5,23l23,644r8,24l40,690r10,23l61,734r12,21l85,775r15,19l114,813r16,18l147,849r16,16l181,880r19,16l219,909r20,14l260,934r22,11l304,955r22,9l350,972r23,7l396,984r25,5l447,992r24,1l497,994r26,-1l547,992r26,-3l597,984r24,-5l644,972r24,-8l690,955r22,-10l733,934r22,-11l775,909r19,-13l813,880r17,-15l848,849r16,-18l879,813r15,-19l908,775r13,-20l933,734r11,-21l954,690r9,-22l971,644r7,-23l983,598r5,-25l991,548r1,-25l993,497xm988,497r,26l985,547r-3,25l978,596r-6,24l965,643r-6,23l950,688r-10,22l929,732r-12,20l904,772r-13,20l876,810r-15,18l844,845r-17,16l809,877r-19,14l771,905r-20,13l731,929r-21,12l688,951r-23,9l643,967r-23,7l596,979r-24,4l547,986r-24,3l497,989r-26,l447,986r-25,-3l398,979r-24,-5l351,967r-23,-7l306,951,284,941,263,929,243,918,222,905,204,891,185,877,167,861,150,845,133,828,118,810,103,792,90,772,76,752,65,732,54,710,44,688,35,666,28,643,22,620,16,596,12,572,8,547,6,523r,-26l6,471,8,447r4,-25l16,398r6,-24l28,351r7,-23l44,306,54,284,65,262,76,242,90,222r13,-19l118,184r15,-18l150,149r17,-16l185,117r19,-14l222,89,243,77,263,65,284,53,306,43r22,-8l351,28r23,-7l398,15r24,-4l447,8,471,5r26,l523,5r24,3l572,11r24,4l620,21r23,7l665,35r23,8l710,53r21,12l751,77r20,12l790,103r19,14l827,133r17,16l861,166r15,18l891,203r13,19l917,242r12,20l940,284r10,22l959,328r6,23l972,374r6,24l982,422r3,25l988,471r,26xe" fillcolor="#fdfdfd" stroked="f">
                <v:path arrowok="t"/>
                <o:lock v:ext="edit" verticies="t"/>
              </v:shape>
              <v:shape id="_x0000_s4369" style="position:absolute;left:11013;top:9483;width:164;height:165" coordsize="988,990" path="m988,495r-1,-26l985,445r-4,-25l978,396r-6,-24l966,347r-8,-22l949,303,939,280,928,259,916,239,903,219,890,199,875,181,860,163,843,145,826,128,807,114,789,98,769,85,749,73,729,60,708,49,686,39,663,30,641,22,618,16,593,10,569,7,544,3,520,1,494,,468,1,444,3,419,7r-24,3l370,16r-23,6l324,30r-22,9l280,49,259,60,238,73,218,85,198,98r-18,16l161,128r-16,17l128,163r-16,18l98,199,84,219,71,239,60,259,49,280,39,303r-9,22l22,347r-7,25l10,396,6,420,3,445,1,469,,495r1,26l3,545r3,26l10,594r5,25l22,642r8,23l39,687r10,23l60,731r11,21l84,772r14,19l112,810r16,18l145,845r16,17l180,877r18,15l218,905r20,14l259,930r21,11l302,951r22,9l347,968r23,6l395,980r24,4l444,987r24,2l494,990r26,-1l544,987r25,-3l593,980r25,-6l641,968r22,-8l686,951r22,-10l729,930r20,-11l769,905r20,-13l807,877r19,-15l843,845r17,-17l875,810r15,-19l903,772r13,-20l928,731r11,-21l949,687r9,-22l966,642r6,-23l978,594r3,-23l985,545r2,-24l988,495xm982,495r-1,26l980,545r-3,25l972,593r-5,25l960,640r-8,24l945,686r-11,21l923,729r-11,20l899,769r-14,19l871,807r-16,18l840,841r-17,16l805,873r-19,14l767,901r-20,13l727,925r-21,11l683,946r-21,9l639,962r-24,7l592,974r-23,5l544,982r-24,2l494,984r-26,l444,982r-25,-3l396,974r-24,-5l349,962r-24,-7l304,946,282,936,261,925,241,914,221,901,202,887,183,873,165,857,148,841,132,825,117,807,102,788,89,769,76,749,64,729,53,707,43,686,35,664,28,640,21,618,15,593,11,570,8,545,6,521,5,495,6,470,8,445r3,-25l15,397r6,-24l28,350r7,-23l43,305,53,283,64,261,76,241,89,221r13,-19l117,183r15,-17l148,149r17,-16l183,117r19,-14l221,89,241,76,261,65,282,54,304,44r21,-8l349,28r23,-7l396,16r23,-5l444,8,468,7,494,6r26,1l544,8r25,3l592,16r23,5l639,28r23,8l683,44r23,10l727,65r20,11l767,89r19,14l805,117r18,16l840,149r15,17l871,183r14,19l899,221r13,20l923,261r11,22l945,305r7,22l960,350r7,23l972,397r5,23l980,445r1,25l982,495xe" fillcolor="#fdfdfd" stroked="f">
                <v:path arrowok="t"/>
                <o:lock v:ext="edit" verticies="t"/>
              </v:shape>
              <v:shape id="_x0000_s4370" style="position:absolute;left:11013;top:9483;width:164;height:164" coordsize="982,984" path="m982,492r,-26l979,442r-3,-25l972,393r-6,-24l959,346r-6,-23l944,301,934,279,923,257,911,237,898,217,885,198,870,179,855,161,838,144,821,128,803,112,784,98,765,84,745,72,725,60,704,48,682,38,659,30,637,23,614,16,590,10,566,6,541,3,517,,491,,465,,441,3,416,6r-24,4l368,16r-23,7l322,30r-22,8l278,48,257,60,237,72,216,84,198,98r-19,14l161,128r-17,16l127,161r-15,18l97,198,84,217,70,237,59,257,48,279,38,301r-9,22l22,346r-6,23l10,393,6,417,2,442,,466r,26l,518r2,24l6,567r4,24l16,615r6,23l29,661r9,22l48,705r11,22l70,747r14,20l97,787r15,18l127,823r17,17l161,856r18,16l198,886r18,14l237,913r20,11l278,936r22,10l322,955r23,7l368,969r24,5l416,978r25,3l465,984r26,l517,984r24,-3l566,978r24,-4l614,969r23,-7l659,955r23,-9l704,936r21,-12l745,913r20,-13l784,886r19,-14l821,856r17,-16l855,823r15,-18l885,787r13,-20l911,747r12,-20l934,705r10,-22l953,661r6,-23l966,615r6,-24l976,567r3,-25l982,518r,-26xm977,492r-1,26l975,542r-3,24l967,590r-5,24l955,637r-8,23l939,682r-10,21l918,724r-11,21l894,765r-14,19l866,802r-15,17l834,836r-16,17l800,867r-18,15l763,895r-20,14l723,920r-21,11l680,941r-22,8l636,957r-24,7l589,969r-25,5l541,977r-26,1l491,979r-25,-1l441,977r-24,-3l393,969r-24,-5l346,957r-22,-8l301,941,280,931,259,920,239,909,219,895,200,882,182,867,164,853,147,836,131,819,116,802,102,784,88,765,75,745,64,724,52,703,44,682,35,660,27,637,20,614,15,590,10,566,8,542,6,518,5,492,6,467,8,443r2,-25l15,394r5,-24l27,348r8,-24l44,302r8,-21l64,260,75,239,88,219r14,-19l116,182r15,-17l147,148r17,-16l182,117r18,-15l219,89,239,75,259,64,280,53r21,-9l324,35r22,-8l369,20r24,-5l417,10,441,8,466,6,491,5r24,1l541,8r23,2l589,15r23,5l636,27r22,8l680,44r22,9l723,64r20,11l763,89r19,13l800,117r18,15l834,148r17,17l866,182r14,18l894,219r13,20l918,260r11,21l939,302r8,22l955,348r7,22l967,394r5,24l975,443r1,24l977,492xe" fillcolor="#fdfdfd" stroked="f">
                <v:path arrowok="t"/>
                <o:lock v:ext="edit" verticies="t"/>
              </v:shape>
              <v:shape id="_x0000_s4371" style="position:absolute;left:11014;top:9484;width:162;height:163" coordsize="977,978" path="m977,489r-1,-25l975,439r-3,-25l967,391r-5,-24l955,344r-8,-23l940,299,929,277,918,255,907,235,894,215,880,196,866,177,850,160,835,143,818,127,800,111,781,97,762,83,742,70,722,59,701,48,678,38,657,30,634,22,610,15,587,10,564,5,539,2,515,1,489,,463,1,439,2,414,5r-23,5l367,15r-23,7l320,30r-21,8l277,48,256,59,236,70,216,83,197,97r-19,14l160,127r-17,16l127,160r-15,17l97,196,84,215,71,235,59,255,48,277,38,299r-8,22l23,344r-7,23l10,391,6,414,3,439,1,464,,489r1,26l3,539r3,25l10,587r6,25l23,634r7,24l38,680r10,21l59,723r12,20l84,763r13,19l112,801r15,18l143,835r17,16l178,867r19,14l216,895r20,13l256,919r21,11l299,940r21,9l344,956r23,7l391,968r23,5l439,976r24,2l489,978r26,l539,976r25,-3l587,968r23,-5l634,956r23,-7l678,940r23,-10l722,919r20,-11l762,895r19,-14l800,867r18,-16l835,835r15,-16l866,801r14,-19l894,763r13,-20l918,723r11,-22l940,680r7,-22l955,634r7,-22l967,587r5,-23l975,539r1,-24l977,489xm973,489r-1,25l970,538r-4,25l963,586r-6,24l951,633r-8,22l934,678r-9,21l914,720r-11,20l889,759r-13,19l861,797r-14,18l831,832r-18,16l797,863r-19,14l759,891r-19,13l720,915r-21,11l677,935r-22,9l633,952r-24,6l586,964r-24,4l538,971r-25,2l489,974r-25,-1l440,971r-25,-3l392,964r-24,-6l345,952r-22,-8l300,935r-21,-9l258,915,238,904,219,891,200,877,181,863,164,848,148,832,131,815,116,797,102,778,88,759,75,740,64,720,53,699,44,678,35,655,27,633,20,610,15,586,11,563,8,538,6,514r,-25l6,464,8,440r3,-25l15,392r5,-24l27,345r8,-23l44,300r9,-21l64,258,75,238,88,219r14,-19l116,181r15,-17l148,147r16,-17l181,116r19,-15l219,88,238,74,258,63,279,52r21,-9l323,34r22,-8l368,20r24,-6l415,11,440,7,464,5r25,l513,5r25,2l562,11r24,3l609,20r24,6l655,34r22,9l699,52r21,11l740,74r19,14l778,101r19,15l813,130r18,17l847,164r14,17l876,200r13,19l903,238r11,20l925,279r9,21l943,322r8,23l957,368r6,24l966,415r4,25l972,464r1,25xe" fillcolor="#fdfdfd" stroked="f">
                <v:path arrowok="t"/>
                <o:lock v:ext="edit" verticies="t"/>
              </v:shape>
              <v:shape id="_x0000_s4372" style="position:absolute;left:11014;top:9484;width:162;height:163" coordsize="972,974" path="m972,487r-1,-25l970,438r-3,-25l962,389r-5,-24l950,343r-8,-24l934,297,924,276,913,255,902,234,889,214,875,195,861,177,846,160,829,143,813,127,795,112,777,97,758,84,738,70,718,59,697,48,675,39,653,30,631,22,607,15,584,10,559,5,536,3,510,1,486,,461,1,436,3,412,5r-24,5l364,15r-23,7l319,30r-23,9l275,48,254,59,234,70,214,84,195,97r-18,15l159,127r-17,16l126,160r-15,17l97,195,83,214,70,234,59,255,47,276r-8,21l30,319r-8,24l15,365r-5,24l5,413,3,438,1,462,,487r1,26l3,537r2,24l10,585r5,24l22,632r8,23l39,677r8,21l59,719r11,21l83,760r14,19l111,797r15,17l142,831r17,17l177,862r18,15l214,890r20,14l254,915r21,11l296,936r23,8l341,952r23,7l388,964r24,5l436,972r25,1l486,974r24,-1l536,972r23,-3l584,964r23,-5l631,952r22,-8l675,936r22,-10l718,915r20,-11l758,890r19,-13l795,862r18,-14l829,831r17,-17l861,797r14,-18l889,760r13,-20l913,719r11,-21l934,677r8,-22l950,632r7,-23l962,585r5,-24l970,537r1,-24l972,487xm967,487r,25l964,536r-3,25l957,584r-5,24l945,630r-7,22l929,675r-9,21l909,717r-12,20l885,756r-14,19l857,793r-15,18l826,828r-17,15l791,859r-17,15l755,887r-19,12l715,911r-21,11l673,931r-22,9l629,947r-23,7l583,959r-24,4l535,966r-25,3l486,969r-25,l437,966r-25,-3l389,959r-24,-5l343,947r-22,-7l298,931r-21,-9l257,911,236,899,217,887,198,874,180,859,162,843,146,828,130,811,114,793,101,775,87,756,74,737,63,717,52,696,43,675,34,652,26,630,20,608,15,584,11,561,7,536,5,512r,-25l5,462,7,438r4,-25l15,390r5,-24l26,344r8,-22l43,299r9,-21l63,258,74,238,87,218r14,-19l114,181r16,-18l146,146r16,-15l180,115r18,-14l217,88,236,75,257,63,277,52r21,-9l321,34r22,-7l365,21r24,-6l412,11,437,8,461,5r25,l510,5r25,3l559,11r24,4l606,21r23,6l651,34r22,9l694,52r21,11l736,75r19,13l774,101r17,14l809,131r17,15l842,163r15,18l871,199r14,19l897,238r12,20l920,278r9,21l938,322r7,22l952,366r5,24l961,413r3,25l967,462r,25xe" fillcolor="#fdfdfd" stroked="f">
                <v:path arrowok="t"/>
                <o:lock v:ext="edit" verticies="t"/>
              </v:shape>
              <v:shape id="_x0000_s4373" style="position:absolute;left:11014;top:9485;width:162;height:161" coordsize="967,969" path="m967,484r-1,-25l964,435r-4,-25l957,387r-6,-24l945,340r-8,-23l928,295r-9,-21l908,253,897,233,883,214,870,195,855,176,841,159,825,142,807,125,791,111,772,96,753,83,734,69,714,58,693,47,671,38,649,29,627,21,603,15,580,9,556,6,532,2,507,,483,,458,,434,2,409,6,386,9r-24,6l339,21r-22,8l294,38r-21,9l252,58,232,69,213,83,194,96r-19,15l158,125r-16,17l125,159r-15,17l96,195,82,214,69,233,58,253,47,274r-9,21l29,317r-8,23l14,363,9,387,5,410,2,435,,459r,25l,509r2,24l5,558r4,23l14,605r7,23l29,650r9,23l47,694r11,21l69,735r13,19l96,773r14,19l125,810r17,17l158,843r17,15l194,872r19,14l232,899r20,11l273,921r21,9l317,939r22,8l362,953r24,6l409,963r25,3l458,968r25,1l507,968r25,-2l556,963r24,-4l603,953r24,-6l649,939r22,-9l693,921r21,-11l734,899r19,-13l772,872r19,-14l807,843r18,-16l841,810r14,-18l870,773r13,-19l897,735r11,-20l919,694r9,-21l937,650r8,-22l951,605r6,-24l960,558r4,-25l966,509r1,-25xm961,484r-1,25l959,533r-3,24l951,581r-5,23l940,627r-8,22l923,671r-8,21l903,713r-11,20l880,752r-13,19l852,789r-16,17l821,823r-17,16l787,854r-17,14l751,882r-21,12l710,905r-20,11l669,925r-22,9l626,942r-24,6l579,953r-24,5l532,961r-25,1l483,963r-25,-1l434,961r-24,-3l387,953r-23,-5l340,942r-21,-8l297,925r-22,-9l255,905,235,894,215,882,196,868,178,854,162,839,145,823,129,806,114,789,99,771,86,752,73,733,62,713,51,692,42,671,33,649,26,627,20,604,14,581,10,557,7,533,5,509,4,484,5,459,7,435r3,-24l14,388r6,-24l26,342r7,-22l42,297r9,-21l62,256,73,236,86,216,99,198r15,-19l129,162r16,-17l162,130r16,-16l196,100,215,86,235,74,255,63,275,53,297,43r22,-9l340,26r24,-6l387,15r23,-5l434,7,458,6,483,5r24,1l532,7r23,3l579,15r23,5l626,26r21,8l669,43r21,10l710,63r20,11l751,86r19,14l787,114r17,16l821,145r15,17l852,179r15,19l880,216r12,20l903,256r12,20l923,297r9,23l940,342r6,22l951,388r5,23l959,435r1,24l961,484xe" fillcolor="#fdfdfd" stroked="f">
                <v:path arrowok="t"/>
                <o:lock v:ext="edit" verticies="t"/>
              </v:shape>
              <v:shape id="_x0000_s4374" style="position:absolute;left:11015;top:9485;width:160;height:161" coordsize="962,964" path="m962,482r,-25l959,433r-3,-25l952,385r-5,-24l940,339r-7,-22l924,294r-9,-21l904,253,892,233,880,213,866,194,852,176,837,158,821,141,804,126,786,110,769,96,750,83,731,70,710,58,689,47,668,38,646,29,624,22,601,16,578,10,554,6,530,3,505,,481,,456,,432,3,407,6r-23,4l360,16r-22,6l316,29r-23,9l272,47,252,58,231,70,212,83,193,96r-18,14l157,126r-16,15l125,158r-16,18l96,194,82,213,69,233,58,253,47,273r-9,21l29,317r-8,22l15,361r-5,24l6,408,2,433,,457r,25l,507r2,24l6,556r4,23l15,603r6,22l29,647r9,23l47,691r11,21l69,732r13,19l96,770r13,18l125,806r16,17l157,838r18,16l193,869r19,13l231,894r21,12l272,917r21,9l316,935r22,7l360,949r24,5l407,958r25,3l456,964r25,l505,964r25,-3l554,958r24,-4l601,949r23,-7l646,935r22,-9l689,917r21,-11l731,894r19,-12l769,869r17,-15l804,838r17,-15l837,806r15,-18l866,770r14,-19l892,732r12,-20l915,691r9,-21l933,647r7,-22l947,603r5,-24l956,556r3,-25l962,507r,-25xm957,482r-1,25l954,531r-2,24l947,578r-5,24l935,624r-7,22l919,667r-9,22l899,709r-11,20l876,749r-14,18l848,785r-15,18l818,819r-17,16l783,850r-18,14l747,878r-20,12l707,901r-20,11l666,921r-21,9l623,938r-23,6l577,949r-24,5l530,956r-25,2l481,959r-25,-1l432,956r-24,-2l385,949r-23,-5l339,938r-22,-8l296,921r-21,-9l254,901,234,890,215,878,196,864,179,850,161,835,144,819,128,803,114,785,99,767,86,749,74,729,63,709,51,689,42,667,34,646,27,624,20,602,15,578,10,555,8,531,6,507,5,482,6,457,8,433r2,-24l15,386r5,-24l27,340r7,-22l42,296r9,-21l63,255,74,235,86,216,99,197r15,-18l128,161r16,-16l161,129r18,-15l196,100,215,86,234,74,254,63,275,53,296,43r21,-9l339,27r23,-7l385,15r23,-5l432,8,456,6,481,5r24,1l530,8r23,2l577,15r23,5l623,27r22,7l666,43r21,10l707,63r20,11l747,86r18,14l783,114r18,15l818,145r15,16l848,179r14,18l876,216r12,19l899,255r11,20l919,296r9,22l935,340r7,22l947,386r5,23l954,433r2,24l957,482xe" fillcolor="#fefefe" stroked="f">
                <v:path arrowok="t"/>
                <o:lock v:ext="edit" verticies="t"/>
              </v:shape>
              <v:shape id="_x0000_s4375" style="position:absolute;left:11015;top:9485;width:160;height:160" coordsize="957,958" path="m957,479r-1,-25l955,430r-3,-24l947,383r-5,-24l936,337r-8,-22l919,292r-8,-21l899,251,888,231,876,211,863,193,848,174,832,157,817,140,800,125,783,109,766,95,747,81,726,69,706,58,686,48,665,38,643,29,622,21,598,15,575,10,551,5,528,2,503,1,479,,454,1,430,2,406,5r-23,5l360,15r-24,6l315,29r-22,9l271,48,251,58,231,69,211,81,192,95r-18,14l158,125r-17,15l125,157r-15,17l95,193,82,211,69,231,58,251,47,271r-9,21l29,315r-7,22l16,359r-6,24l6,406,3,430,1,454,,479r1,25l3,528r3,24l10,576r6,23l22,622r7,22l38,666r9,21l58,708r11,20l82,747r13,19l110,784r15,17l141,818r17,16l174,849r18,14l211,877r20,12l251,900r20,11l293,920r22,9l336,937r24,6l383,948r23,5l430,956r24,1l479,958r24,-1l528,956r23,-3l575,948r23,-5l622,937r21,-8l665,920r21,-9l706,900r20,-11l747,877r19,-14l783,849r17,-15l817,818r15,-17l848,784r15,-18l876,747r12,-19l899,708r12,-21l919,666r9,-22l936,622r6,-23l947,576r5,-24l955,528r1,-24l957,479xm952,479r,25l950,527r-4,25l943,575r-6,22l931,620r-7,22l915,663r-10,22l895,705r-11,20l872,744r-14,19l844,781r-15,16l813,814r-16,16l780,846r-18,13l743,872r-19,13l704,896r-20,11l663,916r-21,9l619,932r-22,6l575,944r-24,4l527,951r-24,2l479,953r-25,l431,951r-25,-3l384,944r-23,-6l338,932r-22,-7l295,916r-21,-9l254,896,233,885,215,872,196,859,178,846,161,830,144,814,129,797,114,781,100,763,86,744,74,725,63,705,53,685,43,663,34,642,27,620,20,597,15,575,11,552,8,527,6,504r,-25l6,454,8,431r3,-25l15,384r5,-23l27,338r7,-22l43,295,53,273,63,253,74,233,86,214r14,-19l114,177r15,-16l144,144r17,-16l178,114,196,99,215,86,233,73,254,62,274,52,295,42r21,-9l338,26r23,-6l384,14r22,-3l431,7,454,5r25,l503,5r24,2l551,11r24,3l597,20r22,6l642,33r21,9l684,52r20,10l724,73r19,13l762,99r18,15l797,128r16,16l829,161r15,16l858,195r14,19l884,233r11,20l905,273r10,22l924,316r7,22l937,361r6,23l946,406r4,25l952,454r,25xe" fillcolor="#fefefe" stroked="f">
                <v:path arrowok="t"/>
                <o:lock v:ext="edit" verticies="t"/>
              </v:shape>
              <v:shape id="_x0000_s4376" style="position:absolute;left:11016;top:9486;width:158;height:159" coordsize="952,954" path="m952,477r-1,-25l949,428r-2,-24l942,381r-5,-24l930,335r-7,-22l914,291r-9,-21l894,250,883,230,871,211,857,192,843,174,828,156,813,140,796,124,778,109,760,95,742,81,722,69,702,58,682,48,661,38,640,29,618,22,595,15,572,10,548,5,525,3,500,1,476,,451,1,427,3,403,5r-23,5l357,15r-23,7l312,29r-21,9l270,48,249,58,229,69,210,81,191,95r-17,14l156,124r-17,16l123,156r-14,18l94,192,81,211,69,230,58,250,46,270r-9,21l29,313r-7,22l15,357r-5,24l5,404,3,428,1,452,,477r1,25l3,526r2,24l10,573r5,24l22,619r7,22l37,662r9,22l58,704r11,20l81,744r13,18l109,780r14,18l139,814r17,16l174,845r17,14l210,873r19,12l249,896r21,11l291,916r21,9l334,933r23,6l380,944r23,5l427,951r24,2l476,954r24,-1l525,951r23,-2l572,944r23,-5l618,933r22,-8l661,916r21,-9l702,896r20,-11l742,873r18,-14l778,845r18,-15l813,814r15,-16l843,780r14,-18l871,744r12,-20l894,704r11,-20l914,662r9,-21l930,619r7,-22l942,573r5,-23l949,526r2,-24l952,477xm947,477r,25l944,525r-3,24l937,572r-5,23l925,618r-7,21l910,660r-10,21l890,702r-11,20l866,741r-13,19l840,778r-16,16l808,810r-15,17l775,841r-18,14l739,868r-19,12l700,892r-20,11l659,912r-21,9l615,927r-22,7l571,940r-24,3l524,946r-24,3l476,949r-25,l428,946r-24,-3l381,940r-22,-6l336,927r-22,-6l293,912r-21,-9l252,892,232,880,213,868,194,855,177,841,159,827,143,810,128,794,112,778,99,760,85,741,73,722,62,702,52,681,42,660,34,639,26,618,20,595,15,572,11,549,7,525,6,502,5,477,6,452,7,429r4,-24l15,382r5,-22l26,337r8,-22l42,294,52,272,62,252,73,232,85,213,99,195r13,-18l128,160r15,-16l159,128r18,-15l194,99,213,86,232,74,252,62,272,52,293,42r21,-8l336,27r23,-7l381,15r23,-4l428,8,451,7,476,5r24,2l524,8r23,3l571,15r22,5l615,27r23,7l659,42r21,10l700,62r20,12l739,86r18,13l775,113r18,15l808,144r16,16l840,177r13,18l866,213r13,19l890,252r10,20l910,294r8,21l925,337r7,23l937,382r4,23l944,429r3,23l947,477xe" fillcolor="#fefefe" stroked="f">
                <v:path arrowok="t"/>
                <o:lock v:ext="edit" verticies="t"/>
              </v:shape>
              <v:shape id="_x0000_s4377" style="position:absolute;left:11016;top:9486;width:158;height:158" coordsize="946,948" path="m946,474r,-25l944,426r-4,-25l937,379r-6,-23l925,333r-7,-22l909,290,899,268,889,248,878,228,866,209,852,190,838,172,823,156,807,139,791,123,774,109,756,94,737,81,718,68,698,57,678,47,657,37,636,28,613,21,591,15,569,9,545,6,521,2,497,,473,,448,,425,2,400,6,378,9r-23,6l332,21r-22,7l289,37,268,47,248,57,227,68,209,81,190,94r-18,15l155,123r-17,16l123,156r-15,16l94,190,80,209,68,228,57,248,47,268,37,290r-9,21l21,333r-7,23l9,379,5,401,2,426,,449r,25l,499r2,23l5,547r4,23l14,592r7,23l28,637r9,21l47,680r10,20l68,720r12,19l94,758r14,18l123,792r15,17l155,825r17,16l190,854r19,13l227,880r21,11l268,902r21,9l310,920r22,7l355,933r23,6l400,943r25,3l448,948r25,l497,948r24,-2l545,943r24,-4l591,933r22,-6l636,920r21,-9l678,902r20,-11l718,880r19,-13l756,854r18,-13l791,825r16,-16l823,792r15,-16l852,758r14,-19l878,720r11,-20l899,680r10,-22l918,637r7,-22l931,592r6,-22l940,547r4,-25l946,499r,-25xm941,474r-1,25l939,522r-3,24l931,569r-4,22l920,614r-8,21l905,656r-10,21l884,697r-11,21l861,737r-13,17l834,772r-14,17l804,806r-17,16l771,836r-18,13l735,863r-19,12l696,886r-20,10l655,906r-22,8l612,922r-22,7l568,933r-24,5l521,941r-24,1l473,943r-25,-1l425,941r-24,-3l378,933r-22,-4l333,922r-21,-8l291,906,270,896,250,886,230,875,211,863,193,849,175,836,158,822,142,806,126,789,111,772,98,754,85,737,72,718,61,697,51,677,41,656,33,635,26,614,19,591,14,569,10,546,7,522,5,499,4,474,5,449,7,426r3,-24l14,379r5,-22l26,334r7,-21l41,292,51,271,61,250,72,231,85,211,98,193r13,-17l126,159r16,-17l158,126r17,-14l193,99,211,85,230,73,250,62,270,52,291,42r21,-8l333,26r23,-6l378,15r23,-5l425,7,448,6,473,5r24,1l521,7r23,3l568,15r22,5l612,26r21,8l655,42r21,10l696,62r20,11l735,85r18,14l771,112r16,14l804,142r16,17l834,176r14,17l861,211r12,20l884,250r11,21l905,292r7,21l920,334r7,23l931,379r5,23l939,426r1,23l941,474xe" fillcolor="#fefefe" stroked="f">
                <v:path arrowok="t"/>
                <o:lock v:ext="edit" verticies="t"/>
              </v:shape>
              <v:shape id="_x0000_s4378" style="position:absolute;left:11017;top:9487;width:156;height:157" coordsize="942,944" path="m942,472r,-25l939,424r-3,-24l932,377r-5,-22l920,332r-7,-22l905,289,895,267,885,247,874,227,861,208,848,190,835,172,819,155,803,139,788,123,770,108,752,94,734,81,715,69,695,57,675,47,654,37,633,29,610,22,588,15,566,10,542,6,519,3,495,2,471,,446,2,423,3,399,6r-23,4l354,15r-23,7l309,29r-21,8l267,47,247,57,227,69,208,81,189,94r-17,14l154,123r-16,16l123,155r-16,17l94,190,80,208,68,227,57,247,47,267,37,289r-8,21l21,332r-6,23l10,377,6,400,2,424,1,447,,472r1,25l2,520r4,24l10,567r5,23l21,613r8,21l37,655r10,21l57,697r11,20l80,736r14,19l107,773r16,16l138,805r16,17l172,836r17,14l208,863r19,12l247,887r20,11l288,907r21,9l331,922r23,7l376,935r23,3l423,941r23,3l471,944r24,l519,941r23,-3l566,935r22,-6l610,922r23,-6l654,907r21,-9l695,887r20,-12l734,863r18,-13l770,836r18,-14l803,805r16,-16l835,773r13,-18l861,736r13,-19l885,697r10,-21l905,655r8,-21l920,613r7,-23l932,567r4,-23l939,520r3,-23l942,472xm937,472r-1,25l934,520r-2,24l927,566r-5,22l916,611r-8,22l900,654r-10,20l880,694r-11,20l857,732r-14,19l830,769r-14,17l800,802r-16,15l768,832r-18,14l731,859r-19,12l693,882r-20,10l653,902r-23,8l609,918r-22,5l565,929r-23,5l519,936r-24,2l471,939r-24,-1l423,936r-24,-2l377,929r-22,-6l333,918r-23,-8l290,902,269,892,249,882,230,871,211,859,192,846,174,832,157,817,142,802,126,786,112,769,97,751,85,732,73,714,61,694,51,674,41,654,34,633,26,611,20,588,15,566,10,544,8,520,6,497r,-25l6,449,8,424r2,-22l15,378r5,-22l26,333r8,-21l41,291,51,270,61,250,73,231,85,212,97,193r15,-17l126,158r16,-16l157,127r17,-15l192,99,211,85,230,73,249,62,269,52,290,42r20,-8l333,26r22,-5l377,15r22,-5l423,8,447,6r24,l495,6r24,2l542,10r23,5l587,21r22,5l630,34r23,8l673,52r20,10l712,73r19,12l750,99r18,13l784,127r16,15l816,158r14,18l843,193r14,19l869,231r11,19l890,270r10,21l908,312r8,21l922,356r5,22l932,402r2,22l936,449r1,23xe" fillcolor="#fefefe" stroked="f">
                <v:path arrowok="t"/>
                <o:lock v:ext="edit" verticies="t"/>
              </v:shape>
              <v:shape id="_x0000_s4379" style="position:absolute;left:11017;top:9487;width:156;height:157" coordsize="937,938" path="m937,469r-1,-25l935,421r-3,-24l927,374r-4,-22l916,329r-8,-21l901,287,891,266,880,245,869,226,857,206,844,188,830,171,816,154,800,137,783,121,767,107,749,94,731,80,712,68,692,57,672,47,651,37,629,29,608,21,586,15,564,10,540,5,517,2,493,1,469,,444,1,421,2,397,5r-23,5l352,15r-23,6l308,29r-21,8l266,47,246,57,226,68,207,80,189,94r-18,13l154,121r-16,16l122,154r-15,17l94,188,81,206,68,226,57,245,47,266,37,287r-8,21l22,329r-7,23l10,374,6,397,3,421,1,444,,469r1,25l3,517r3,24l10,564r5,22l22,609r7,21l37,651r10,21l57,692r11,21l81,732r13,17l107,767r15,17l138,801r16,16l171,831r18,13l207,858r19,12l246,881r20,10l287,901r21,8l329,917r23,7l374,928r23,5l421,936r23,1l469,938r24,-1l517,936r23,-3l564,928r22,-4l608,917r21,-8l651,901r21,-10l692,881r20,-11l731,858r18,-14l767,831r16,-14l800,801r16,-17l830,767r14,-18l857,732r12,-19l880,692r11,-20l901,651r7,-21l916,609r7,-23l927,564r5,-23l935,517r1,-23l937,469xm932,469r,23l930,517r-4,22l923,563r-6,22l912,608r-8,21l896,650r-10,20l876,690r-11,19l853,728r-13,19l826,764r-15,17l797,798r-17,14l763,827r-18,14l728,853r-19,13l690,877r-20,10l650,897r-22,8l606,913r-21,5l563,924r-24,4l516,931r-24,2l469,933r-24,l422,931r-23,-3l375,924r-22,-6l332,913r-23,-8l288,897,268,887,248,877,229,866,210,853,192,841,174,827,158,812,141,798,126,781,112,764,97,747,85,728,73,709,62,690,52,670,42,650,34,629,27,608,20,585,15,563,12,539,8,517,6,492r,-23l6,446,8,422r4,-23l15,375r5,-22l27,332r7,-23l42,288,52,268,62,248,73,229,85,210,97,192r15,-18l126,157r15,-17l158,126r16,-15l192,97,210,85,229,72,248,61,268,51,288,41r21,-8l332,26r21,-6l375,14r24,-3l422,7,445,5r24,l492,5r24,2l539,11r24,3l585,20r21,6l628,33r22,8l670,51r20,10l709,72r19,13l745,97r18,14l780,126r17,14l811,157r15,17l840,192r13,18l865,229r11,19l886,268r10,20l904,309r8,23l917,353r6,22l926,399r4,23l932,446r,23xe" fillcolor="#fefefe" stroked="f">
                <v:path arrowok="t"/>
                <o:lock v:ext="edit" verticies="t"/>
              </v:shape>
              <v:shape id="_x0000_s4380" style="position:absolute;left:11017;top:9488;width:156;height:155" coordsize="931,933" path="m931,466r-1,-23l928,418r-2,-22l921,372r-5,-22l910,327r-8,-21l894,285,884,264,874,244,863,225,851,206,837,187,824,170,810,152,794,136,778,121,762,106,744,93,725,79,706,67,687,56,667,46,647,36,624,28,603,20,581,15,559,9,536,4,513,2,489,,465,,441,,417,2,393,4,371,9r-22,6l327,20r-23,8l284,36,263,46,243,56,224,67,205,79,186,93r-18,13l151,121r-15,15l120,152r-14,18l91,187,79,206,67,225,55,244,45,264,35,285r-7,21l20,327r-6,23l9,372,4,396,2,418,,443r,23l,491r2,23l4,538r5,22l14,582r6,23l28,627r7,21l45,668r10,20l67,708r12,18l91,745r15,18l120,780r16,16l151,811r17,15l186,840r19,13l224,865r19,11l263,886r21,10l304,904r23,8l349,917r22,6l393,928r24,2l441,932r24,1l489,932r24,-2l536,928r23,-5l581,917r22,-5l624,904r23,-8l667,886r20,-10l706,865r19,-12l744,840r18,-14l778,811r16,-15l810,780r14,-17l837,745r14,-19l863,708r11,-20l884,668r10,-20l902,627r8,-22l916,582r5,-22l926,538r2,-24l930,491r1,-25xm926,466r-2,23l923,513r-3,23l917,559r-6,22l904,603r-6,22l889,646r-9,20l870,686r-11,19l846,724r-12,18l821,760r-15,17l791,792r-16,16l758,822r-18,14l723,848r-19,12l685,872r-20,10l644,892r-21,8l602,906r-22,7l557,919r-22,3l512,925r-24,1l465,928r-24,-2l418,925r-23,-3l372,919r-22,-6l328,906r-22,-6l285,892,265,882,245,872,226,860,207,848,189,836,172,822,155,808,139,792,124,777,109,760,96,742,83,724,71,705,60,686,50,666,41,646,32,625,25,603,19,581,13,559,10,536,6,513,5,489,4,466,5,443,6,419r4,-23l13,373r6,-22l25,329r7,-22l41,286r9,-20l60,246,71,227,83,208,96,190r13,-18l124,155r15,-15l155,124r17,-14l189,96,207,84,226,72,245,60,265,50r20,-9l306,32r22,-6l350,19r22,-6l395,10,418,7,441,6,465,4r23,2l512,7r23,3l557,13r23,6l602,26r21,6l644,41r21,9l685,60r19,12l723,84r17,12l758,110r17,14l791,140r15,15l821,172r13,18l846,208r13,19l870,246r10,20l889,286r9,21l904,329r7,22l917,373r3,23l923,419r1,24l926,466xe" fillcolor="#fefefe" stroked="f">
                <v:path arrowok="t"/>
                <o:lock v:ext="edit" verticies="t"/>
              </v:shape>
              <v:shape id="_x0000_s4381" style="position:absolute;left:11018;top:9488;width:154;height:155" coordsize="926,928" path="m926,464r,-23l924,417r-4,-23l917,370r-6,-22l906,327r-8,-23l890,283,880,263,870,243,859,224,847,205,834,187,820,169,805,152,791,135,774,121,757,106,739,92,722,80,703,67,684,56,664,46,644,36,622,28,600,21,579,15,557,9,533,6,510,2,486,,463,,439,,416,2,393,6,369,9r-22,6l326,21r-23,7l282,36,262,46,242,56,223,67,204,80,186,92r-18,14l152,121r-17,14l120,152r-14,17l91,187,79,205,67,224,56,243,46,263,36,283r-8,21l21,327r-7,21l9,370,6,394,2,417,,441r,23l,487r2,25l6,534r3,24l14,580r7,23l28,624r8,21l46,665r10,20l67,704r12,19l91,742r15,17l120,776r15,17l152,807r16,15l186,836r18,12l223,861r19,11l262,882r20,10l303,900r23,8l347,913r22,6l393,923r23,3l439,928r24,l486,928r24,-2l533,923r24,-4l579,913r21,-5l622,900r22,-8l664,882r20,-10l703,861r19,-13l739,836r18,-14l774,807r17,-14l805,776r15,-17l834,742r13,-19l859,704r11,-19l880,665r10,-20l898,624r8,-21l911,580r6,-22l920,534r4,-22l926,487r,-23xm921,464r-1,23l919,511r-3,23l911,557r-4,22l900,600r-7,22l885,643r-9,20l866,683r-12,19l843,721r-13,18l816,756r-14,16l786,788r-15,16l754,818r-17,14l719,845r-19,11l681,867r-20,10l641,886r-21,9l599,902r-21,7l555,913r-22,5l510,921r-24,1l463,923r-24,-1l416,921r-23,-3l370,913r-22,-4l327,902r-21,-7l284,886r-20,-9l244,867,225,856,206,845,188,832,172,818,155,804,139,788,124,772,109,756,96,739,84,721,71,702,60,683,50,663,41,643,32,622,26,600,19,579,14,557,10,534,8,511,6,487,4,464,6,441,8,417r2,-22l14,371r5,-21l26,328r6,-22l41,285r9,-20l60,245,71,226,84,207,96,189r13,-17l124,156r15,-16l155,124r17,-14l188,96,206,84,225,72,244,61,264,51r20,-9l306,33r21,-7l348,19r22,-4l393,10,416,8,439,6,463,5r23,1l510,8r23,2l555,15r23,4l599,26r21,7l641,42r20,9l681,61r19,11l719,84r18,12l754,110r17,14l786,140r16,16l816,172r14,17l843,207r11,19l866,245r10,20l885,285r8,21l900,328r7,22l911,371r5,24l919,417r1,24l921,464xe" fillcolor="#fefefe" stroked="f">
                <v:path arrowok="t"/>
                <o:lock v:ext="edit" verticies="t"/>
              </v:shape>
              <v:shape id="_x0000_s4382" style="position:absolute;left:11018;top:9488;width:154;height:154" coordsize="922,924" path="m922,462r-2,-23l919,415r-3,-23l913,369r-6,-22l900,325r-6,-22l885,282r-9,-20l866,242,855,223,842,204,830,186,817,168,802,151,787,136,771,120,754,106,736,92,719,80,700,68,681,56,661,46,640,37,619,28,598,22,576,15,553,9,531,6,508,3,484,2,461,,437,2,414,3,391,6,368,9r-22,6l324,22r-22,6l281,37r-20,9l241,56,222,68,203,80,185,92r-17,14l151,120r-16,16l120,151r-15,17l92,186,79,204,67,223,56,242,46,262r-9,20l28,303r-7,22l15,347,9,369,6,392,2,415,1,439,,462r1,23l2,509r4,23l9,555r6,22l21,599r7,22l37,642r9,20l56,682r11,19l79,720r13,18l105,756r15,17l135,788r16,16l168,818r17,14l203,844r19,12l241,868r20,10l281,888r21,8l324,902r22,7l368,915r23,3l414,921r23,1l461,924r23,-2l508,921r23,-3l553,915r23,-6l598,902r21,-6l640,888r21,-10l681,868r19,-12l719,844r17,-12l754,818r17,-14l787,788r15,-15l817,756r13,-18l842,720r13,-19l866,682r10,-20l885,642r9,-21l900,599r7,-22l913,555r3,-23l919,509r1,-24l922,462xm916,462r,23l914,509r-2,22l907,554r-6,22l896,598r-7,22l880,640r-9,20l861,680r-11,19l839,717r-13,18l812,753r-14,16l783,785r-15,14l751,814r-18,13l715,841r-18,11l678,863r-20,10l638,882r-21,9l596,898r-21,7l552,909r-22,4l508,916r-24,2l461,918r-24,l414,916r-22,-3l369,909r-22,-4l326,898r-21,-7l284,882r-21,-9l243,863,224,852,207,841,189,827,171,814,154,799,138,785,124,769,109,753,96,735,83,717,72,699,60,680,50,660,41,640,33,620,26,598,19,576,15,554,10,531,8,509,6,485r,-23l6,439,8,415r2,-22l15,370r4,-22l26,327r7,-21l41,284r9,-20l60,244,72,225,83,207,96,189r13,-18l124,156r14,-17l154,125r17,-15l189,97,207,83,224,72,243,61,263,51r21,-9l305,33r21,-7l347,21r22,-6l392,11,414,8,437,6r24,l484,6r24,2l530,11r22,4l575,21r21,5l617,33r21,9l658,51r20,10l697,72r18,11l733,97r18,13l768,125r15,14l798,156r14,15l826,189r13,18l850,225r11,19l871,264r9,20l889,306r7,21l901,348r6,22l912,393r2,22l916,439r,23xe" fillcolor="#fefefe" stroked="f">
                <v:path arrowok="t"/>
                <o:lock v:ext="edit" verticies="t"/>
              </v:shape>
              <v:shape id="_x0000_s4383" style="position:absolute;left:11019;top:9489;width:152;height:153" coordsize="917,918" path="m917,459r-1,-23l915,412r-3,-22l907,366r-4,-21l896,323r-7,-22l881,280r-9,-20l862,240,850,221,839,202,826,184,812,167,798,151,782,135,767,119,750,105,733,91,715,79,696,67,677,56,657,46,637,37,616,28,595,21,574,14,551,10,529,5,506,3,482,1,459,,435,1,412,3,389,5r-23,5l344,14r-21,7l302,28r-22,9l260,46,240,56,221,67,202,79,184,91r-16,14l151,119r-16,16l120,151r-15,16l92,184,80,202,67,221,56,240,46,260r-9,20l28,301r-6,22l15,345r-5,21l6,390,4,412,2,436,,459r2,23l4,506r2,23l10,552r5,22l22,595r6,22l37,638r9,20l56,678r11,19l80,716r12,18l105,751r15,16l135,783r16,16l168,813r16,14l202,840r19,11l240,862r20,10l280,881r22,9l323,897r21,7l366,908r23,5l412,916r23,1l459,918r23,-1l506,916r23,-3l551,908r23,-4l595,897r21,-7l637,881r20,-9l677,862r19,-11l715,840r18,-13l750,813r17,-14l782,783r16,-16l812,751r14,-17l839,716r11,-19l862,678r10,-20l881,638r8,-21l896,595r7,-21l907,552r5,-23l915,506r1,-24l917,459xm912,459r,23l910,506r-4,22l903,551r-6,22l892,594r-8,21l876,636r-9,20l857,676r-11,19l835,713r-14,18l808,747r-13,17l779,780r-16,15l747,809r-17,14l712,836r-18,11l675,858r-20,10l635,877r-20,9l594,893r-22,5l550,904r-22,4l506,910r-24,3l459,913r-24,l413,910r-23,-2l367,904r-21,-6l324,893r-21,-7l283,877r-20,-9l242,858,224,847,206,836,188,823,171,809,154,795,139,780,123,764,110,747,96,731,83,713,72,695,61,676,51,656,42,636,34,615,26,594,20,573,15,551,12,528,8,506,6,482r,-23l6,436,8,413r4,-23l15,367r5,-21l26,324r8,-20l42,282r9,-20l61,243,72,224,83,205,96,187r14,-16l123,154r16,-16l154,124r17,-15l188,96,206,82,224,71,242,60,263,50r20,-9l303,33r21,-8l346,20r21,-6l390,11,413,8,435,5r24,l482,5r24,3l528,11r22,3l572,20r22,5l615,33r20,8l655,50r20,10l694,71r18,11l730,96r17,13l763,124r16,14l795,154r13,17l821,187r14,18l846,224r11,19l867,262r9,20l884,304r8,20l897,346r6,21l906,390r4,23l912,436r,23xe" fillcolor="#fefefe" stroked="f">
                <v:path arrowok="t"/>
                <o:lock v:ext="edit" verticies="t"/>
              </v:shape>
              <v:shape id="_x0000_s4384" style="position:absolute;left:11019;top:9489;width:152;height:152" coordsize="910,912" path="m910,456r,-23l908,409r-2,-22l901,364r-6,-22l890,321r-7,-21l874,278r-9,-20l855,238,844,219,833,201,820,183,806,165,792,150,777,133,762,119,745,104,727,91,709,77,691,66,672,55,652,45,632,36,611,27,590,20,569,15,546,9,524,5,502,2,478,,455,,431,,408,2,386,5,363,9r-22,6l320,20r-21,7l278,36r-21,9l237,55,218,66,201,77,183,91r-18,13l148,119r-16,14l118,150r-15,15l90,183,77,201,66,219,54,238,44,258r-9,20l27,300r-7,21l13,342,9,364,4,387,2,409,,433r,23l,479r2,24l4,525r5,23l13,570r7,22l27,614r8,20l44,654r10,20l66,693r11,18l90,729r13,18l118,763r14,16l148,793r17,15l183,821r18,14l218,846r19,11l257,867r21,9l299,885r21,7l341,899r22,4l386,907r22,3l431,912r24,l478,912r24,-2l524,907r22,-4l569,899r21,-7l611,885r21,-9l652,867r20,-10l691,846r18,-11l727,821r18,-13l762,793r15,-14l792,763r14,-16l820,729r13,-18l844,693r11,-19l865,654r9,-20l883,614r7,-22l895,570r6,-22l906,525r2,-22l910,479r,-23xm906,456r-2,23l903,502r-3,23l897,547r-6,22l885,590r-7,21l870,631r-9,21l851,672r-11,18l829,709r-13,17l803,743r-15,17l774,776r-17,14l742,805r-17,13l707,830r-19,12l669,853r-19,10l630,872r-20,8l589,887r-21,6l545,899r-22,3l501,905r-23,1l455,907r-24,-1l409,905r-23,-3l365,899r-23,-6l321,887r-21,-7l280,872r-20,-9l241,853,222,842,203,830,185,818,168,805,153,790,137,776,121,760,107,743,93,726,81,709,70,690,59,672,49,652,40,631,32,611,24,590,19,569,13,547,10,525,6,502,5,479,4,456,5,433,6,410r4,-22l13,365r6,-22l24,322r8,-21l40,281r9,-21l59,241,70,222,81,203,93,187r14,-18l121,153r16,-15l153,122r15,-14l185,95,203,82,222,70,241,59,260,49r20,-9l300,32r21,-7l342,19r23,-6l386,10,409,7,431,6,455,5r23,1l501,7r22,3l545,13r23,6l589,25r21,7l630,40r20,9l669,59r19,11l707,82r18,13l742,108r15,14l774,138r14,15l803,169r13,18l829,203r11,19l851,241r10,19l870,281r8,20l885,322r6,21l897,365r3,23l903,410r1,23l906,456xe" fillcolor="#fefefe" stroked="f">
                <v:path arrowok="t"/>
                <o:lock v:ext="edit" verticies="t"/>
              </v:shape>
              <v:shape id="_x0000_s4385" style="position:absolute;left:11019;top:9490;width:151;height:151" coordsize="906,908" path="m906,454r,-23l904,408r-4,-23l897,362r-6,-21l886,319r-8,-20l870,277r-9,-20l851,238,840,219,829,200,815,182,802,166,789,149,773,133,757,119,741,104,724,91,706,77,688,66,669,55,649,45,629,36,609,28,588,20,566,15,544,9,522,6,500,3,476,,453,,429,,407,3,384,6,361,9r-21,6l318,20r-21,8l277,36r-20,9l236,55,218,66,200,77,182,91r-17,13l148,119r-15,14l117,149r-13,17l90,182,77,200,66,219,55,238,45,257r-9,20l28,299r-8,20l14,341,9,362,6,385,2,408,,431r,23l,477r2,24l6,523r3,23l14,568r6,21l28,610r8,21l45,651r10,20l66,690r11,18l90,726r14,16l117,759r16,16l148,790r17,14l182,818r18,13l218,842r18,11l257,863r20,9l297,881r21,7l340,893r21,6l384,903r23,2l429,908r24,l476,908r24,-3l522,903r22,-4l566,893r22,-5l609,881r20,-9l649,863r20,-10l688,842r18,-11l724,818r17,-14l757,790r16,-15l789,759r13,-17l815,726r14,-18l840,690r11,-19l861,651r9,-20l878,610r8,-21l891,568r6,-22l900,523r4,-22l906,477r,-23xm901,454r-1,23l898,500r-2,22l891,545r-4,21l880,587r-7,21l866,628r-9,20l847,667r-12,19l824,705r-12,17l799,739r-15,17l770,771r-16,15l737,800r-16,14l703,826r-18,12l666,848r-19,11l627,867r-20,8l586,883r-22,6l543,893r-22,5l499,901r-23,1l453,903r-24,-1l407,901r-22,-3l363,893r-22,-4l320,883r-21,-8l279,867r-20,-8l240,848,221,838,203,826,185,814,168,800,152,786,136,771,122,756,107,739,94,722,81,705,70,686,59,667,49,648,40,628,32,608,26,587,19,566,14,545,10,522,8,500,6,477r,-23l6,431,8,408r2,-22l14,363r5,-21l26,321r6,-21l40,280r9,-20l59,241,70,222,81,204,94,186r13,-17l122,152r14,-15l152,122r16,-14l185,94,203,82,221,71,240,60,259,49r20,-8l299,33r21,-7l341,19r22,-4l385,10,407,8,429,6r24,l476,6r23,2l521,10r22,5l564,19r22,7l607,33r20,8l647,49r19,11l685,71r18,11l721,94r16,14l754,122r16,15l784,152r15,17l812,186r12,18l835,222r12,19l857,260r9,20l873,300r7,21l887,342r4,21l896,386r2,22l900,431r1,23xe" fillcolor="#fefefe" stroked="f">
                <v:path arrowok="t"/>
                <o:lock v:ext="edit" verticies="t"/>
              </v:shape>
              <v:shape id="_x0000_s4386" style="position:absolute;left:11020;top:9490;width:150;height:151" coordsize="902,902" path="m902,451r-2,-23l899,405r-3,-22l893,360r-6,-22l881,317r-7,-21l866,276r-9,-21l847,236,836,217,825,198,812,182,799,164,784,148,770,133,753,117,738,103,721,90,703,77,684,65,665,54,646,44,626,35,606,27,585,20,564,14,541,8,519,5,497,2,474,1,451,,427,1,405,2,382,5,361,8r-23,6l317,20r-21,7l276,35r-20,9l237,54,218,65,199,77,181,90r-17,13l149,117r-16,16l117,148r-14,16l89,182,77,198,66,217,55,236,45,255r-9,21l28,296r-8,21l15,338,9,360,6,383,2,405,1,428,,451r1,23l2,497r4,23l9,542r6,22l20,585r8,21l36,626r9,21l55,667r11,18l77,704r12,17l103,738r14,17l133,771r16,14l164,800r17,13l199,825r19,12l237,848r19,10l276,867r20,8l317,882r21,6l361,894r21,3l405,900r22,1l451,902r23,-1l497,900r22,-3l541,894r23,-6l585,882r21,-7l626,867r20,-9l665,848r19,-11l703,825r18,-12l738,800r15,-15l770,771r14,-16l799,738r13,-17l825,704r11,-19l847,667r10,-20l866,626r8,-20l881,585r6,-21l893,542r3,-22l899,497r1,-23l902,451xm896,451r,23l894,497r-3,22l887,542r-4,21l876,584r-7,20l861,624r-9,20l842,663r-11,19l820,700r-12,18l794,735r-13,17l765,766r-15,16l734,795r-17,14l700,821r-18,12l663,843r-19,10l624,862r-20,8l584,877r-22,6l540,888r-21,4l497,895r-23,2l451,897r-24,l405,895r-22,-3l362,888r-23,-5l318,877r-20,-7l278,862r-20,-9l239,843,220,833,202,821,184,809,168,795,152,782,136,766,121,752,107,735,94,718,82,700,70,682,59,663,49,644,40,624,33,604,26,584,19,563,15,542,10,519,8,497,6,474r,-23l6,429,8,405r2,-22l15,362r4,-23l26,318r7,-20l40,278r9,-20l59,239,70,220,82,202,94,184r13,-17l121,151r15,-15l152,121r16,-14l184,93,202,81,220,70,239,59,258,49r20,-9l298,32r20,-7l339,19r23,-5l383,10,405,7,427,5r24,l474,5r23,2l519,10r21,4l562,19r22,6l604,32r20,8l644,49r19,10l682,70r18,11l717,93r17,14l750,121r15,15l781,151r13,16l808,184r12,18l831,220r11,19l852,258r9,20l869,298r7,20l883,339r4,23l891,383r3,22l896,429r,22xe" fillcolor="#fefefe" stroked="f">
                <v:path arrowok="t"/>
                <o:lock v:ext="edit" verticies="t"/>
              </v:shape>
              <v:shape id="_x0000_s4387" style="position:absolute;left:11020;top:9491;width:150;height:149" coordsize="895,897" path="m895,448r-1,-23l892,402r-2,-22l885,357r-4,-21l874,315r-7,-21l860,274r-9,-20l841,235,829,216,818,198,806,180,793,163,778,146,764,131,748,116,731,102,715,88,697,76,679,65,660,54,641,43,621,35,601,27,580,20,558,13,537,9,515,4,493,2,470,,447,,423,,401,2,379,4,357,9r-22,4l314,20r-21,7l273,35r-20,8l234,54,215,65,197,76,179,88r-17,14l146,116r-16,15l116,146r-15,17l88,180,75,198,64,216,53,235,43,254r-9,20l26,294r-6,21l13,336,8,357,4,380,2,402,,425r,23l,471r2,23l4,516r4,23l13,560r7,21l26,602r8,20l43,642r10,19l64,680r11,19l88,716r13,17l116,750r14,15l146,780r16,14l179,808r18,12l215,832r19,10l253,853r20,8l293,869r21,8l335,883r22,4l379,892r22,3l423,896r24,1l470,896r23,-1l515,892r22,-5l558,883r22,-6l601,869r20,-8l641,853r19,-11l679,832r18,-12l715,808r16,-14l748,780r16,-15l778,750r15,-17l806,716r12,-17l829,680r12,-19l851,642r9,-20l867,602r7,-21l881,560r4,-21l890,516r2,-22l894,471r1,-23xm890,448r-1,23l887,494r-3,22l881,537r-6,22l870,580r-7,21l855,621r-9,19l836,659r-11,19l814,696r-12,18l788,731r-13,15l760,762r-15,15l728,790r-17,13l694,816r-17,12l658,838r-19,10l620,857r-21,8l578,872r-21,6l536,883r-22,3l493,889r-24,3l447,892r-22,l401,889r-21,-3l358,883r-22,-5l315,872r-20,-7l275,857r-20,-9l236,838,217,828,199,816,183,803,166,790,149,777,133,762,119,746,106,731,92,714,80,696,69,678,58,659,48,640,39,621,31,601,24,580,19,559,13,537,10,516,6,494,5,471,4,448,5,426,6,403r4,-22l13,359r6,-22l24,316r7,-20l39,276r9,-20l58,237,69,218,80,200,92,183r14,-17l119,150r14,-16l149,119r17,-13l183,93,199,80,217,69,236,58,255,48r20,-9l295,31r20,-7l336,19r22,-6l380,10,401,7,425,5,447,4r22,1l493,7r21,3l536,13r21,6l578,24r21,7l620,39r19,9l658,58r19,11l694,80r17,13l728,106r17,13l760,134r15,16l788,166r14,17l814,200r11,18l836,237r10,19l855,276r8,20l870,316r5,21l881,359r3,22l887,403r2,23l890,448xe" fillcolor="#fefefe" stroked="f">
                <v:path arrowok="t"/>
                <o:lock v:ext="edit" verticies="t"/>
              </v:shape>
              <v:shape id="_x0000_s4388" style="position:absolute;left:11021;top:9491;width:148;height:149" coordsize="890,892" path="m890,446r,-22l888,400r-3,-22l881,357r-4,-23l870,313r-7,-20l855,273r-9,-20l836,234,825,215,814,197,802,179,788,162,775,146,759,131,744,116,728,102,711,88,694,76,676,65,657,54,638,44,618,35,598,27,578,20,556,14,534,9,513,5,491,2,468,,445,,421,,399,2,377,5,356,9r-23,5l312,20r-20,7l272,35r-20,9l233,54,214,65,196,76,178,88r-16,14l146,116r-16,15l115,146r-14,16l88,179,76,197,64,215,53,234,43,253r-9,20l27,293r-7,20l13,334,9,357,4,378,2,400,,424r,22l,469r2,23l4,514r5,23l13,558r7,21l27,599r7,20l43,639r10,19l64,677r12,18l88,713r13,17l115,747r15,14l146,777r16,13l178,804r18,12l214,828r19,10l252,848r20,9l292,865r20,7l333,878r23,5l377,887r22,3l421,892r24,l468,892r23,-2l513,887r21,-4l556,878r22,-6l598,865r20,-8l638,848r19,-10l676,828r18,-12l711,804r17,-14l744,777r15,-16l775,747r13,-17l802,713r12,-18l825,677r11,-19l846,639r9,-20l863,599r7,-20l877,558r4,-21l885,514r3,-22l890,469r,-23xm885,446r-1,22l883,491r-3,22l877,535r-6,22l865,577r-6,21l851,618r-9,19l832,656r-11,19l810,693r-13,17l785,726r-14,16l756,758r-16,14l725,787r-17,12l691,811r-17,13l655,834r-19,10l617,853r-20,8l575,867r-20,6l534,878r-22,4l489,885r-22,1l445,887r-22,-1l400,885r-22,-3l356,878r-22,-5l314,867r-21,-6l273,853r-19,-9l235,834,216,824,198,811,182,799,165,787,149,772,134,758,119,742,105,726,92,710,80,693,68,675,58,656,48,637,39,618,31,598,24,577,19,557,13,535,10,513,6,491,5,468,4,446,5,424,6,401r4,-22l13,358r6,-23l24,315r7,-21l39,274r9,-19l58,236,68,217,80,199,92,182r13,-17l119,150r15,-16l149,120r16,-14l182,93,198,81,216,69,235,58,254,48r19,-9l293,31r21,-6l334,19r22,-5l378,10,400,7,423,6,445,5r22,1l489,7r23,3l534,14r21,5l575,25r22,6l617,39r19,9l655,58r19,11l691,81r17,12l725,106r15,14l756,134r15,16l785,165r12,17l810,199r11,18l832,236r10,19l851,274r8,20l865,315r6,20l877,358r3,21l883,401r1,23l885,446xe" fillcolor="#fefefe" stroked="f">
                <v:path arrowok="t"/>
                <o:lock v:ext="edit" verticies="t"/>
              </v:shape>
              <v:shape id="_x0000_s4389" style="position:absolute;left:11021;top:9491;width:148;height:148" coordsize="886,888" path="m886,444r-1,-22l883,399r-3,-22l877,355r-6,-22l866,312r-7,-20l851,272r-9,-20l832,233,821,214,810,196,798,179,784,162,771,146,756,130,741,115,724,102,707,89,690,76,673,65,654,54,635,44,616,35,595,27,574,20,553,15,532,9,510,6,489,3,465,1,443,,421,1,397,3,376,6,354,9r-22,6l311,20r-20,7l271,35r-20,9l232,54,213,65,195,76,179,89r-17,13l145,115r-16,15l115,146r-13,16l88,179,76,196,65,214,54,233,44,252r-9,20l27,292r-7,20l15,333,9,355,6,377,2,399,1,422,,444r1,23l2,490r4,22l9,533r6,22l20,576r7,21l35,617r9,19l54,655r11,19l76,692r12,18l102,727r13,15l129,758r16,15l162,786r17,13l195,812r18,12l232,834r19,10l271,853r20,8l311,868r21,6l354,879r22,3l397,885r24,3l443,888r22,l489,885r21,-3l532,879r21,-5l574,868r21,-7l616,853r19,-9l654,834r19,-10l690,812r17,-13l724,786r17,-13l756,758r15,-16l784,727r14,-17l810,692r11,-18l832,655r10,-19l851,617r8,-20l866,576r5,-21l877,533r3,-21l883,490r2,-23l886,444xm880,444r,22l878,489r-2,22l871,532r-4,22l861,575r-7,20l847,615r-9,19l828,653r-10,19l805,689r-12,18l781,723r-15,16l752,754r-15,15l722,783r-17,13l687,807r-18,12l651,830r-19,10l614,849r-21,7l573,863r-21,6l531,873r-21,5l487,880r-22,2l443,882r-22,l398,880r-22,-2l355,873r-21,-4l312,863r-20,-7l272,849r-19,-9l234,830,216,819,199,807,181,796,164,783,148,769,134,754,119,739,105,723,93,707,80,689,68,672,58,653,48,634,40,615,31,595,25,575,19,554,15,532,10,511,8,489,6,466r,-22l6,422,8,399r2,-22l15,356r4,-22l25,313r6,-20l40,273r8,-19l58,235,68,217,80,199,93,181r12,-15l119,149r15,-15l148,120r16,-15l181,93,199,81,216,70,234,58,253,48r19,-9l292,32r20,-7l334,19r21,-4l376,10,398,8,421,6r22,l465,6r22,2l510,10r21,5l552,19r21,6l593,32r21,7l632,48r19,10l669,70r18,11l705,93r17,12l737,120r15,14l766,149r15,17l793,181r12,18l818,217r10,18l838,254r9,19l854,293r7,20l867,334r4,22l876,377r2,22l880,422r,22xe" fillcolor="#fefefe" stroked="f">
                <v:path arrowok="t"/>
                <o:lock v:ext="edit" verticies="t"/>
              </v:shape>
              <v:shape id="_x0000_s4390" style="position:absolute;left:11022;top:9492;width:146;height:147" coordsize="881,882" path="m881,441r-1,-22l879,396r-3,-22l873,353r-6,-23l861,310r-6,-21l847,269r-9,-19l828,231,817,212,806,194,793,177,781,160,767,145,752,129,736,115,721,101,704,88,687,76,670,64,651,53,632,43,613,34,593,26,571,20,551,14,530,9,508,5,485,2,463,1,441,,419,1,396,2,374,5,352,9r-22,5l310,20r-21,6l269,34r-19,9l231,53,212,64,194,76,178,88r-17,13l145,115r-15,14l115,145r-14,15l88,177,76,194,64,212,54,231,44,250r-9,19l27,289r-7,21l15,330,9,353,6,374,2,396,1,419,,441r1,22l2,486r4,22l9,530r6,22l20,572r7,21l35,613r9,19l54,651r10,19l76,688r12,17l101,721r14,16l130,753r15,14l161,782r17,12l194,806r18,13l231,829r19,10l269,848r20,8l310,862r20,6l352,873r22,4l396,880r23,1l441,882r22,-1l485,880r23,-3l530,873r21,-5l571,862r22,-6l613,848r19,-9l651,829r19,-10l687,806r17,-12l721,782r15,-15l752,753r15,-16l781,721r12,-16l806,688r11,-18l828,651r10,-19l847,613r8,-20l861,572r6,-20l873,530r3,-22l879,486r1,-23l881,441xm876,441r,22l874,486r-3,22l867,529r-4,22l857,571r-8,20l841,611r-7,19l823,649r-10,18l801,685r-11,17l777,718r-14,16l749,749r-16,15l717,777r-16,14l684,803r-18,11l648,824r-19,10l610,843r-20,8l570,858r-21,5l529,868r-22,4l485,875r-22,2l441,877r-22,l396,875r-21,-3l353,868r-21,-5l311,858r-20,-7l271,843r-19,-9l233,824,216,814,198,803,181,791,164,777,149,764,133,749,118,734,105,718,92,702,81,685,68,667,58,649,48,630,40,611,33,591,25,571,19,551,15,529,10,508,8,486,6,463r,-22l6,419,8,396r2,-21l15,353r4,-20l25,311r8,-20l40,271r8,-19l58,233,68,215,81,197,92,181r13,-17l118,148r15,-15l149,118r15,-13l181,91,198,80,216,69,233,58,252,48r19,-8l291,32r20,-7l332,19r21,-5l375,10,396,7,419,5r22,l463,5r22,2l507,10r22,4l549,19r21,6l590,32r20,8l629,48r19,10l666,69r18,11l701,91r16,14l733,118r16,15l763,148r14,16l790,181r11,16l813,215r10,18l834,252r7,19l849,291r8,20l863,333r4,20l871,375r3,21l876,419r,22xe" fillcolor="#fefefe" stroked="f">
                <v:path arrowok="t"/>
                <o:lock v:ext="edit" verticies="t"/>
              </v:shape>
              <v:shape id="_x0000_s4391" style="position:absolute;left:11022;top:9492;width:146;height:146" coordsize="874,876" path="m874,438r,-22l872,393r-2,-22l865,350r-4,-22l855,307r-7,-20l841,267r-9,-19l822,229,812,211,799,193,787,175,775,160,760,143,746,128,731,114,716,99,699,87,681,75,663,64,645,52,626,42,608,33,587,26,567,19,546,13,525,9,504,4,481,2,459,,437,,415,,392,2,370,4,349,9r-21,4l306,19r-20,7l266,33r-19,9l228,52,210,64,193,75,175,87,158,99r-16,15l128,128r-15,15l99,160,87,175,74,193,62,211,52,229,42,248r-8,19l25,287r-6,20l13,328,9,350,4,371,2,393,,416r,22l,460r2,23l4,505r5,21l13,548r6,21l25,589r9,20l42,628r10,19l62,666r12,17l87,701r12,16l113,733r15,15l142,763r16,14l175,790r18,11l210,813r18,11l247,834r19,9l286,850r20,7l328,863r21,4l370,872r22,2l415,876r22,l459,876r22,-2l504,872r21,-5l546,863r21,-6l587,850r21,-7l626,834r19,-10l663,813r18,-12l699,790r17,-13l731,763r15,-15l760,733r15,-16l787,701r12,-18l812,666r10,-19l832,628r9,-19l848,589r7,-20l861,548r4,-22l870,505r2,-22l874,460r,-22xm870,438r-1,22l867,483r-3,21l861,525r-5,21l850,567r-7,20l835,607r-8,19l817,645r-10,18l796,680r-12,17l770,714r-13,16l742,744r-14,15l712,772r-16,14l679,798r-18,11l643,819r-19,10l605,837r-20,8l565,851r-20,7l524,863r-21,3l481,869r-22,1l437,872r-22,-2l392,869r-21,-3l350,863r-21,-5l309,851r-20,-6l268,837r-19,-8l231,819,213,809,195,798,178,786,161,772,146,759,131,744,117,730,103,714,90,697,78,680,67,663,56,645,46,626,39,607,31,587,24,567,17,546,13,525,10,504,6,483,5,460,4,438,5,416,6,393r4,-21l13,351r4,-21l24,309r7,-20l39,269r7,-19l56,231,67,213,78,195,90,179r13,-17l117,146r14,-14l146,117r15,-13l178,90,195,78,213,67,231,57r18,-9l268,39r21,-8l309,25r20,-7l350,13r21,-3l392,7,415,6,437,4r22,2l481,7r22,3l524,13r21,5l565,25r20,6l605,39r19,9l643,57r18,10l679,78r17,12l712,104r16,13l742,132r15,14l770,162r14,17l796,195r11,18l817,231r10,19l835,269r8,20l850,309r6,21l861,351r3,21l867,393r2,23l870,438xe" fillcolor="#fefefe" stroked="f">
                <v:path arrowok="t"/>
                <o:lock v:ext="edit" verticies="t"/>
              </v:shape>
              <v:shape id="_x0000_s4392" style="position:absolute;left:11022;top:9493;width:145;height:145" coordsize="870,872" path="m870,436r,-22l868,391r-3,-21l861,348r-4,-20l851,306r-8,-20l835,266r-7,-19l817,228,807,210,795,192,784,176,771,159,757,143,743,128,727,113,711,100,695,86,678,75,660,64,642,53,623,43,604,35,584,27,564,20,543,14,523,9,501,5,479,2,457,,435,,413,,390,2,369,5,347,9r-21,5l305,20r-20,7l265,35r-19,8l227,53,210,64,192,75,175,86r-17,14l143,113r-16,15l112,143,99,159,86,176,75,192,62,210,52,228,42,247r-8,19l27,286r-8,20l13,328,9,348,4,370,2,391,,414r,22l,458r2,23l4,503r5,21l13,546r6,20l27,586r7,20l42,625r10,19l62,662r13,18l86,697r13,16l112,729r15,15l143,759r15,13l175,786r17,12l210,809r17,10l246,829r19,9l285,846r20,7l326,858r21,5l369,867r21,3l413,872r22,l457,872r22,-2l501,867r22,-4l543,858r21,-5l584,846r20,-8l623,829r19,-10l660,809r18,-11l695,786r16,-14l727,759r16,-15l757,729r14,-16l784,697r11,-17l807,662r10,-18l828,625r7,-19l843,586r8,-20l857,546r4,-22l865,503r3,-22l870,458r,-22xm865,436r-1,22l863,480r-3,22l857,523r-6,20l845,565r-6,20l831,604r-8,19l813,642r-10,17l792,677r-12,17l766,710r-13,15l739,741r-15,13l708,769r-15,12l676,794r-18,11l640,815r-19,10l602,833r-19,8l563,847r-21,7l522,858r-21,4l478,865r-21,1l435,867r-22,-1l391,865r-22,-3l348,858r-20,-4l307,847r-20,-6l268,833r-19,-8l230,815,212,805,194,794,177,781,162,769,146,754,130,741,117,725,102,710,90,694,78,677,67,659,57,642,47,623,39,604,31,585,24,565,19,543,13,523,10,502,8,480,5,458r,-22l5,414,8,392r2,-22l13,349r6,-20l24,307r7,-19l39,268r8,-19l57,230,67,212,78,196,90,178r12,-16l117,147r13,-16l146,118r16,-14l177,91,194,78,212,67,230,57r19,-9l268,39r19,-8l307,25r21,-6l348,14r21,-4l391,8,413,6,435,5r22,1l478,8r23,2l522,14r20,5l563,25r20,6l602,39r19,9l640,57r18,10l676,78r17,13l708,104r16,14l739,131r14,16l766,162r14,16l792,196r11,16l813,230r10,19l831,268r8,20l845,307r6,22l857,349r3,21l863,392r1,22l865,436xe" fillcolor="#fefefe" stroked="f">
                <v:path arrowok="t"/>
                <o:lock v:ext="edit" verticies="t"/>
              </v:shape>
              <v:shape id="_x0000_s4393" style="position:absolute;left:11023;top:9493;width:144;height:145" coordsize="866,868" path="m866,434r-1,-22l863,389r-3,-21l857,347r-5,-21l846,305r-7,-20l831,265r-8,-19l813,227,803,209,792,191,780,175,766,158,753,142,738,128,724,113,708,100,692,86,675,74,657,63,639,53,620,44,601,35,581,27,561,21,541,14,520,9,499,6,477,3,455,2,433,,411,2,388,3,367,6,346,9r-21,5l305,21r-20,6l264,35r-19,9l227,53,209,63,191,74,174,86r-17,14l142,113r-15,15l113,142,99,158,86,175,74,191,63,209,52,227,42,246r-7,19l27,285r-7,20l13,326,9,347,6,368,2,389,1,412,,434r1,22l2,479r4,21l9,521r4,21l20,563r7,20l35,603r7,19l52,641r11,18l74,676r12,17l99,710r14,16l127,740r15,15l157,768r17,14l191,794r18,11l227,815r18,10l264,833r21,8l305,847r20,7l346,859r21,3l388,865r23,1l433,868r22,-2l477,865r22,-3l520,859r21,-5l561,847r20,-6l601,833r19,-8l639,815r18,-10l675,794r17,-12l708,768r16,-13l738,740r15,-14l766,710r14,-17l792,676r11,-17l813,641r10,-19l831,603r8,-20l846,563r6,-21l857,521r3,-21l863,479r2,-23l866,434xm860,434r,22l858,478r-2,21l851,520r-4,21l841,561r-7,20l827,600r-9,19l809,638r-10,18l788,673r-13,17l763,707r-13,15l735,737r-14,14l705,765r-17,12l672,789r-17,12l637,811r-19,10l599,828r-19,8l560,843r-20,6l519,854r-21,4l476,860r-21,2l433,862r-22,l389,860r-21,-2l347,854r-21,-5l306,843r-20,-7l267,828r-19,-7l229,811,211,801,194,789,177,777,161,765,145,751,131,737,116,722,103,707,90,690,78,673,67,656,57,638,48,619,39,600,31,581,25,561,19,541,15,520,10,499,8,478,6,456r,-22l6,412,8,390r2,-21l15,348r4,-21l25,307r6,-21l39,267r9,-19l57,229,67,212,78,195,90,178r13,-17l116,146r15,-15l145,117r16,-14l177,91,194,79,211,67,229,57r19,-9l267,40r19,-8l306,25r20,-6l347,15r21,-5l389,8,411,6r22,l455,6r21,2l498,10r21,5l540,19r20,6l580,32r19,8l618,48r19,9l655,67r17,12l688,91r17,12l721,117r14,14l750,146r13,15l775,178r13,17l799,212r10,17l818,248r9,19l834,286r7,21l847,327r4,21l856,369r2,21l860,412r,22xe" fillcolor="#fefefe" stroked="f">
                <v:path arrowok="t"/>
                <o:lock v:ext="edit" verticies="t"/>
              </v:shape>
              <v:shape id="_x0000_s4394" style="position:absolute;left:11023;top:9493;width:144;height:144" coordsize="860,862" path="m860,431r-1,-22l858,387r-3,-22l852,344r-6,-20l840,302r-6,-19l826,263r-8,-19l808,225,798,207,787,191,775,173,761,157,748,142,734,126,719,113,703,99,688,86,671,73,653,62,635,52,616,43,597,34,578,26,558,20,537,14,517,9,496,5,473,3,452,1,430,,408,1,386,3,364,5,343,9r-20,5l302,20r-20,6l263,34r-19,9l225,52,207,62,189,73,172,86,157,99r-16,14l125,126r-13,16l97,157,85,173,73,191,62,207,52,225,42,244r-8,19l26,283r-7,19l14,324,8,344,5,365,3,387,,409r,22l,453r3,22l5,497r3,21l14,538r5,22l26,580r8,19l42,618r10,19l62,654r11,18l85,689r12,16l112,720r13,16l141,749r16,15l172,776r17,13l207,800r18,10l244,820r19,8l282,836r20,6l323,849r20,4l364,857r22,3l408,861r22,1l452,861r21,-1l496,857r21,-4l537,849r21,-7l578,836r19,-8l616,820r19,-10l653,800r18,-11l688,776r15,-12l719,749r15,-13l748,720r13,-15l775,689r12,-17l798,654r10,-17l818,618r8,-19l834,580r6,-20l846,538r6,-20l855,497r3,-22l859,453r1,-22xm855,431r,22l853,475r-3,21l846,517r-5,20l836,557r-7,20l821,596r-9,19l804,634r-10,18l782,669r-12,17l758,701r-14,16l730,732r-15,14l700,760r-16,12l667,784r-16,11l633,805r-19,9l595,823r-19,8l556,838r-20,5l516,848r-21,4l473,855r-21,2l430,857r-22,l386,855r-21,-3l344,848r-20,-5l304,838r-20,-7l265,823r-19,-9l227,805,209,795,192,784,176,772,160,760,144,746,130,732,115,717,102,701,90,686,77,669,66,652,56,634,47,615,38,596,31,577,24,557,18,537,14,517,9,496,7,475,6,453,5,431,6,409,7,387,9,366r5,-21l18,325r6,-20l31,285r7,-19l47,247r9,-18l66,211,77,193,90,176r12,-15l115,145r15,-15l144,116r16,-14l176,90,192,78,209,67,227,57r19,-9l265,39r19,-8l304,24r20,-5l344,14r21,-4l386,7,408,6,430,5r22,1l473,7r22,3l516,14r20,5l556,24r20,7l595,39r19,9l633,57r18,10l667,78r17,12l700,102r15,14l730,130r14,15l758,161r12,15l782,193r12,18l804,229r8,18l821,266r8,19l836,305r5,20l846,345r4,21l853,387r2,22l855,431xe" fillcolor="#fefefe" stroked="f">
                <v:path arrowok="t"/>
                <o:lock v:ext="edit" verticies="t"/>
              </v:shape>
              <v:shape id="_x0000_s4395" style="position:absolute;left:11024;top:9494;width:142;height:143" coordsize="854,856" path="m854,428r,-22l852,384r-2,-21l845,342r-4,-21l835,301r-7,-21l821,261r-9,-19l803,223,793,206,782,189,769,172,757,155,744,140,729,125,715,111,699,97,682,85,666,73,649,61,631,51,612,42,593,34,574,26,554,19,534,13,513,9,492,4,470,2,449,,427,,405,,383,2,362,4,341,9r-21,4l300,19r-20,7l261,34r-19,8l223,51,205,61,188,73,171,85,155,97r-16,14l125,125r-15,15l97,155,84,172,72,189,61,206,51,223r-9,19l33,261r-8,19l19,301r-6,20l9,342,4,363,2,384,,406r,22l,450r2,22l4,493r5,21l13,535r6,20l25,575r8,19l42,613r9,19l61,650r11,17l84,684r13,17l110,716r15,15l139,745r16,14l171,771r17,12l205,795r18,10l242,815r19,7l280,830r20,7l320,843r21,5l362,852r21,2l405,856r22,l449,856r21,-2l492,852r21,-4l534,843r20,-6l574,830r19,-8l612,815r19,-10l649,795r17,-12l682,771r17,-12l715,745r14,-14l744,716r13,-15l769,684r13,-17l793,650r10,-18l812,613r9,-19l828,575r7,-20l841,535r4,-21l850,493r2,-21l854,450r,-22xm850,428r-1,22l847,472r-3,21l841,513r-5,21l831,554r-7,19l816,592r-9,19l798,630r-10,17l777,665r-12,17l753,697r-14,16l726,727r-15,14l696,754r-16,14l663,779r-18,11l628,800r-18,9l591,818r-19,8l553,833r-20,5l512,843r-20,3l470,849r-21,1l427,852r-21,-2l383,849r-21,-3l342,843r-21,-5l301,833r-19,-7l263,818r-19,-9l226,800,208,790,190,779,174,768,158,754,142,741,128,727,115,713,101,697,89,682,77,665,65,647,55,630,46,611,38,592,30,573,23,554,17,534,13,513,10,493,6,472,5,450,4,428,5,407,6,384r4,-21l13,343r4,-21l23,303r7,-20l38,264r8,-19l55,227,65,209,77,191,89,175r12,-16l115,143r13,-15l142,115r16,-13l174,89,190,77,208,66,226,56r18,-9l263,38r19,-8l301,23r20,-5l342,13r20,-3l383,7,406,6,427,4r22,2l470,7r22,3l512,13r21,5l553,23r19,7l591,38r19,9l628,56r17,10l663,77r17,12l696,102r15,13l726,128r13,15l753,159r12,16l777,191r11,18l798,227r9,18l816,264r8,19l831,303r5,19l841,343r3,20l847,384r2,23l850,428xe" fillcolor="#fefefe" stroked="f">
                <v:path arrowok="t"/>
                <o:lock v:ext="edit" verticies="t"/>
              </v:shape>
              <v:shape id="_x0000_s4396" style="position:absolute;left:11024;top:9494;width:142;height:142" coordsize="850,852" path="m850,426r,-22l848,382r-3,-21l841,340r-5,-20l831,300r-7,-20l816,261r-9,-19l799,224,789,206,777,188,765,171,753,156,739,140,725,125,710,111,695,97,679,85,662,73,646,62,628,52,609,43,590,34,571,26,551,19,531,14,511,9,490,5,468,2,447,1,425,,403,1,381,2,360,5,339,9r-20,5l299,19r-20,7l260,34r-19,9l222,52,204,62,187,73,171,85,155,97r-16,14l125,125r-15,15l97,156,85,171,72,188,61,206,51,224r-9,18l33,261r-7,19l19,300r-6,20l9,340,4,361,2,382,1,404,,426r1,22l2,470r2,21l9,512r4,20l19,552r7,20l33,591r9,19l51,629r10,18l72,664r13,17l97,696r13,16l125,727r14,14l155,755r16,12l187,779r17,11l222,800r19,9l260,818r19,8l299,833r20,5l339,843r21,4l381,850r22,2l425,852r22,l468,850r22,-3l511,843r20,-5l551,833r20,-7l590,818r19,-9l628,800r18,-10l662,779r17,-12l695,755r15,-14l725,727r14,-15l753,696r12,-15l777,664r12,-17l799,629r8,-19l816,591r8,-19l831,552r5,-20l841,512r4,-21l848,470r2,-22l850,426xm844,426r,21l842,470r-2,20l836,511r-4,20l825,551r-5,20l812,590r-9,18l794,627r-10,17l773,662r-11,15l748,694r-12,15l722,723r-15,15l691,751r-15,12l659,775r-17,11l625,796r-18,9l589,814r-20,8l550,828r-20,6l510,838r-22,4l467,845r-21,1l425,846r-21,l382,845r-21,-3l340,838r-20,-4l300,828r-19,-6l262,814r-19,-9l225,796,207,786,191,775,174,763,158,751,143,738,128,723,114,709,101,694,88,677,77,662,66,644,56,627,47,608,38,590,30,571,24,551,18,531,13,511,10,490,8,470,5,447r,-21l5,405,8,384r2,-22l13,341r5,-20l24,301r6,-19l38,263r9,-19l56,226,66,208,77,191,88,175r13,-16l114,143r14,-14l143,114r15,-12l174,89,191,77,207,66,225,56r18,-9l262,38r19,-6l300,25r20,-6l340,14r21,-4l382,8,404,6r21,l446,6r21,2l488,10r22,4l530,19r20,6l569,32r20,6l607,47r18,9l642,66r17,11l676,89r15,13l707,114r15,15l736,143r12,16l762,175r11,16l784,208r10,18l803,244r9,19l820,282r5,19l832,321r4,20l840,362r2,22l844,405r,21xe" fillcolor="#fefefe" stroked="f">
                <v:path arrowok="t"/>
                <o:lock v:ext="edit" verticies="t"/>
              </v:shape>
              <v:shape id="_x0000_s4397" style="position:absolute;left:11025;top:9495;width:140;height:141" coordsize="846,848" path="m846,424r-1,-21l843,380r-3,-21l837,339r-5,-21l827,299r-7,-20l812,260r-9,-19l794,223,784,205,773,187,761,171,749,155,735,139,722,124,707,111,692,98,676,85,659,73,641,62,624,52,606,43,587,34,568,26,549,19,529,14,508,9,488,6,466,3,445,2,423,,402,2,379,3,358,6,338,9r-21,5l297,19r-19,7l259,34r-19,9l222,52,204,62,186,73,170,85,154,98r-16,13l124,124r-13,15l97,155,85,171,73,187,61,205,51,223r-9,18l34,260r-8,19l19,299r-6,19l9,339,6,359,2,380,1,403,,424r1,22l2,468r4,21l9,509r4,21l19,550r7,19l34,588r8,19l51,626r10,17l73,661r12,17l97,693r14,16l124,723r14,14l154,750r16,14l186,775r18,11l222,796r18,9l259,814r19,8l297,829r20,5l338,839r20,3l379,845r23,1l423,848r22,-2l466,845r22,-3l508,839r21,-5l549,829r19,-7l587,814r19,-9l624,796r17,-10l659,775r17,-11l692,750r15,-13l722,723r13,-14l749,693r12,-15l773,661r11,-18l794,626r9,-19l812,588r8,-19l827,550r5,-20l837,509r3,-20l843,468r2,-22l846,424xm840,424r,21l838,466r-2,22l832,508r-5,21l821,548r-7,20l808,587r-9,18l790,623r-10,18l769,658r-12,16l745,690r-13,16l718,720r-14,14l688,747r-15,12l656,770r-17,12l621,792r-17,9l586,810r-19,7l547,823r-20,6l507,834r-21,3l465,840r-21,2l423,842r-21,l380,840r-21,-3l339,834r-21,-5l299,823r-20,-6l260,810r-18,-9l224,792,206,782,190,770,173,759,157,747,142,734,127,720,114,706,100,690,88,674,77,658,66,641,56,623,47,605,38,587,31,568,25,548,19,529,15,508,10,488,8,466,6,445r,-21l6,403,8,382r2,-22l15,340r4,-20l25,300r6,-20l38,261r9,-18l56,225,66,207,77,190,88,174r12,-16l114,143r13,-14l142,114r15,-13l173,89,190,78,206,66,224,56r18,-9l260,38r19,-6l299,25r19,-6l339,15r20,-4l380,8,402,6r21,l444,6r21,2l486,11r21,4l527,19r20,6l567,32r19,6l604,47r17,9l639,66r17,12l673,89r15,12l704,114r14,15l732,143r13,15l757,174r12,16l780,207r10,18l799,243r9,18l814,280r7,20l827,320r5,20l836,360r2,22l840,403r,21xe" fillcolor="#fefefe" stroked="f">
                <v:path arrowok="t"/>
                <o:lock v:ext="edit" verticies="t"/>
              </v:shape>
              <v:shape id="_x0000_s4398" style="position:absolute;left:11025;top:9495;width:140;height:140" coordsize="839,840" path="m839,420r,-21l837,378r-2,-22l831,335r-4,-20l820,295r-5,-19l807,257r-9,-19l789,220,779,202,768,185,757,169,743,153,731,137,717,123,702,108,686,96,671,83,654,71,637,60,620,50,602,41,584,32,564,26,545,19,525,13,505,8,483,4,462,2,441,,420,,399,,377,2,356,4,335,8r-20,5l295,19r-19,7l257,32r-19,9l220,50,202,60,186,71,169,83,153,96r-15,12l123,123r-14,14l96,153,83,169,72,185,61,202,51,220r-9,18l33,257r-8,19l19,295r-6,20l8,335,5,356,3,378,,399r,21l,441r3,23l5,484r3,21l13,525r6,20l25,565r8,19l42,602r9,19l61,638r11,18l83,671r13,17l109,703r14,14l138,732r15,13l169,757r17,12l202,780r18,10l238,799r19,9l276,816r19,6l315,828r20,4l356,836r21,3l399,840r21,l441,840r21,-1l483,836r22,-4l525,828r20,-6l564,816r20,-8l602,799r18,-9l637,780r17,-11l671,757r15,-12l702,732r15,-15l731,703r12,-15l757,671r11,-15l779,638r10,-17l798,602r9,-18l815,565r5,-20l827,525r4,-20l835,484r2,-20l839,441r,-21xm835,420r-1,21l833,462r-3,22l826,504r-5,20l816,544r-7,19l802,582r-8,18l785,618r-10,18l763,652r-11,17l740,685r-13,14l713,714r-14,13l684,741r-17,12l652,764r-17,11l617,785r-18,9l582,803r-19,7l544,817r-20,5l504,827r-21,4l462,833r-21,2l420,836r-21,-1l377,833r-21,-2l336,827r-20,-5l296,817r-19,-7l258,803r-18,-9l222,785,205,775,188,764,172,753,157,741,141,727,127,714,113,699,100,685,87,669,76,652,65,636,55,618,46,600,37,582,31,563,24,544,18,524,14,504,9,484,7,462,6,441,5,420,6,399,7,378,9,357r5,-21l18,316r6,-19l31,277r6,-19l46,240r9,-18l65,204,76,188,87,172r13,-16l113,141r14,-15l141,113,157,99,172,87,188,76,205,65,222,55r18,-9l258,37r19,-7l296,23r20,-5l336,13,356,9,377,7,399,5,420,4r21,1l462,7r21,2l504,13r20,5l544,23r19,7l582,37r17,9l617,55r18,10l652,76r15,11l684,99r15,14l713,126r14,15l740,156r12,16l763,188r12,16l785,222r9,18l802,258r7,19l816,297r5,19l826,336r4,21l833,378r1,21l835,420xe" fillcolor="#fefefe" stroked="f">
                <v:path arrowok="t"/>
                <o:lock v:ext="edit" verticies="t"/>
              </v:shape>
              <v:shape id="_x0000_s4399" style="position:absolute;left:11025;top:9496;width:140;height:139" coordsize="834,836" path="m834,418r,-21l832,376r-2,-22l826,334r-5,-20l815,294r-7,-20l802,255r-9,-18l784,219,774,201,763,184,751,168,739,152,726,137,712,123,698,108,682,95,667,83,650,72,633,60,615,50,598,41,580,32,561,26,541,19,521,13,501,9,480,5,459,2,438,,417,,396,,374,2,353,5,333,9r-21,4l293,19r-20,7l254,32r-18,9l218,50,200,60,184,72,167,83,151,95r-15,13l121,123r-13,14l94,152,82,168,71,184,60,201,50,219r-9,18l32,255r-7,19l19,294r-6,20l9,334,4,354,2,376,,397r,21l,439r2,21l4,482r5,20l13,523r6,19l25,562r7,19l41,599r9,18l60,635r11,17l82,668r12,16l108,700r13,14l136,728r15,13l167,753r17,11l200,776r18,10l236,795r18,9l273,811r20,6l312,823r21,5l353,831r21,3l396,836r21,l438,836r21,-2l480,831r21,-3l521,823r20,-6l561,811r19,-7l598,795r17,-9l633,776r17,-12l667,753r15,-12l698,728r14,-14l726,700r13,-16l751,668r12,-16l774,635r10,-18l793,599r9,-18l808,562r7,-20l821,523r5,-21l830,482r2,-22l834,439r,-21xm830,418r-2,21l827,460r-3,21l821,502r-5,19l811,541r-7,19l797,579r-9,18l779,615r-10,18l758,649r-11,16l735,681r-13,15l708,710r-15,14l679,736r-16,13l648,761r-17,10l613,781r-18,9l577,799r-18,7l540,812r-21,6l499,823r-20,3l459,829r-21,1l417,831r-21,-1l374,829r-20,-3l334,823r-20,-5l294,812r-19,-6l256,799r-18,-9l221,781,203,771,186,761,170,749,155,736,140,724,126,710,111,696,99,681,87,665,76,649,64,633,54,615,45,597,38,579,30,560,23,541,18,521,13,502,10,481,6,460,5,439r,-21l5,397,6,376r4,-21l13,335r5,-20l23,295r7,-19l38,257r7,-18l54,221,64,203,76,187,87,171,99,155r12,-14l126,126r14,-13l155,100,170,87,186,76,203,65,221,55r17,-9l256,38r19,-8l294,24r20,-6l334,13r20,-3l374,7,396,6,417,5r21,1l459,7r20,3l499,13r20,5l540,24r19,6l577,38r18,8l613,55r18,10l648,76r15,11l679,100r14,13l708,126r14,15l735,155r12,16l758,187r11,16l779,221r9,18l797,257r7,19l811,295r5,20l821,335r3,20l827,376r1,21l830,418xe" fillcolor="#fefefe" stroked="f">
                <v:path arrowok="t"/>
                <o:lock v:ext="edit" verticies="t"/>
              </v:shape>
              <v:shape id="_x0000_s4400" style="position:absolute;left:11026;top:9496;width:138;height:139" coordsize="830,832" path="m830,416r-1,-21l828,374r-3,-21l821,332r-5,-20l811,293r-7,-20l797,254r-8,-18l780,218,770,200,758,184,747,168,735,152,722,137,708,122,694,109,679,95,662,83,647,72,630,61,612,51,594,42,577,33,558,26,539,19,519,14,499,9,478,5,457,3,436,1,415,,394,1,372,3,351,5,331,9r-20,5l291,19r-19,7l253,33r-18,9l217,51,200,61,183,72,167,83,152,95r-16,14l122,122r-14,15l95,152,82,168,71,184,60,200,50,218r-9,18l32,254r-6,19l19,293r-6,19l9,332,4,353,2,374,1,395,,416r1,21l2,458r2,22l9,500r4,20l19,540r7,19l32,578r9,18l50,614r10,18l71,648r11,17l95,681r13,14l122,710r14,13l152,737r15,12l183,760r17,11l217,781r18,9l253,799r19,7l291,813r20,5l331,823r20,4l372,829r22,2l415,832r21,-1l457,829r21,-2l499,823r20,-5l539,813r19,-7l577,799r17,-9l612,781r18,-10l647,760r15,-11l679,737r15,-14l708,710r14,-15l735,681r12,-16l758,648r12,-16l780,614r9,-18l797,578r7,-19l811,540r5,-20l821,500r4,-20l828,458r1,-21l830,416xm824,416r,21l822,458r-2,21l816,499r-4,20l806,538r-6,19l792,576r-8,18l775,612r-10,17l755,645r-12,17l731,677r-13,15l705,707r-15,13l676,732r-16,13l644,757r-17,10l610,777r-18,9l574,794r-19,8l536,808r-19,6l497,818r-20,4l457,824r-21,2l415,826r-21,l372,824r-20,-2l332,818r-20,-4l293,808r-19,-6l255,794r-17,-8l220,777,203,767,186,757,169,745,154,732,139,720,125,707,111,692,99,677,87,662,75,645,65,629,55,612,46,594,38,576,30,557,23,538,18,519,13,499,10,479,8,458,5,437r,-21l5,395,8,375r2,-22l13,333r5,-20l23,294r7,-19l38,256r8,-18l55,220,65,204,75,187,87,170,99,154r12,-14l125,125r14,-13l154,100,169,87,186,76,203,65,220,55r18,-9l255,38r19,-8l293,24r19,-6l332,14r20,-4l372,8,394,6r21,l436,6r21,2l477,10r20,4l517,18r19,6l555,30r19,8l592,46r18,9l627,65r17,11l660,87r16,13l690,112r15,13l718,140r13,14l743,170r12,17l765,204r10,16l784,238r8,18l800,275r6,19l812,313r4,20l820,353r2,22l824,395r,21xe" fillcolor="#fefefe" stroked="f">
                <v:path arrowok="t"/>
                <o:lock v:ext="edit" verticies="t"/>
              </v:shape>
              <v:shape id="_x0000_s4401" style="position:absolute;left:11026;top:9496;width:138;height:138" coordsize="825,826" path="m825,413r-2,-21l822,371r-3,-21l816,330r-5,-20l806,290r-7,-19l792,252r-9,-18l774,216,764,198,753,182,742,166,730,150,717,136,703,121,688,108,674,95,658,82,643,71,626,60,608,50,590,41,572,33,554,25,535,19,514,13,494,8,474,5,454,2,433,1,412,,391,1,369,2,349,5,329,8r-20,5l289,19r-19,6l251,33r-18,8l216,50,198,60,181,71,165,82,150,95r-15,13l121,121r-15,15l94,150,82,166,71,182,59,198,49,216r-9,18l33,252r-8,19l18,290r-5,20l8,330,5,350,1,371,,392r,21l,434r1,21l5,476r3,21l13,516r5,20l25,555r8,19l40,592r9,18l59,628r12,16l82,660r12,16l106,691r15,14l135,719r15,12l165,744r16,12l198,766r18,10l233,785r18,9l270,801r19,6l309,813r20,5l349,821r20,3l391,825r21,1l433,825r21,-1l474,821r20,-3l514,813r21,-6l554,801r18,-7l590,785r18,-9l626,766r17,-10l658,744r16,-13l688,719r15,-14l717,691r13,-15l742,660r11,-16l764,628r10,-18l783,592r9,-18l799,555r7,-19l811,516r5,-19l819,476r3,-21l823,434r2,-21xm819,413r,21l817,454r-2,22l811,496r-4,19l801,535r-7,19l787,572r-8,18l770,607r-10,17l750,641r-12,17l726,672r-13,15l700,701r-15,14l671,728r-16,12l639,752r-16,10l606,772r-18,9l570,788r-19,8l533,803r-20,6l494,813r-20,3l453,819r-20,2l412,821r-21,l371,819r-22,-3l329,813r-19,-4l290,803r-19,-7l253,788r-17,-7l218,772,201,762,184,752,169,740,153,728,139,715,124,701,111,687,97,672,85,658,74,641,64,624,54,607,45,590,37,572,29,554,23,535,17,515,13,496,9,476,7,454,6,434,5,413,6,392,7,372,9,352r4,-21l17,311r6,-19l29,273r8,-19l45,236r9,-17l64,202,74,185,85,169,97,154r14,-15l124,125r15,-14l153,98,169,87,184,74,201,64,218,54r18,-9l253,38r18,-8l290,23r20,-4l329,13r20,-3l371,7,391,6,412,5r21,1l453,7r21,3l494,13r19,6l533,23r18,7l570,38r18,7l606,54r17,10l639,74r16,13l671,98r14,13l700,125r13,14l726,154r12,15l750,185r10,17l770,219r9,17l787,254r7,19l801,292r6,19l811,331r4,21l817,372r2,20l819,413xe" fillcolor="#fefefe" stroked="f">
                <v:path arrowok="t"/>
                <o:lock v:ext="edit" verticies="t"/>
              </v:shape>
              <v:shape id="_x0000_s4402" style="position:absolute;left:11027;top:9497;width:136;height:137" coordsize="819,820" path="m819,410r,-21l817,369r-2,-22l811,327r-4,-20l801,288r-6,-19l787,250r-8,-18l770,214,760,198,750,181,738,164,726,148,713,134,700,119,685,106,671,94,655,81,639,70,622,59,605,49,587,40,569,32,550,24,531,18,512,12,492,8,472,4,452,2,431,,410,,389,,367,2,347,4,327,8r-20,4l288,18r-19,6l250,32r-17,8l215,49,198,59,181,70,164,81,149,94r-15,12l120,119r-14,15l94,148,82,164,70,181,60,198,50,214r-9,18l33,250r-8,19l18,288r-5,19l8,327,5,347,3,369,,389r,21l,431r3,21l5,473r3,20l13,513r5,19l25,551r8,19l41,588r9,18l60,623r10,16l82,656r12,15l106,686r14,15l134,714r15,12l164,739r17,12l198,761r17,10l233,780r17,8l269,796r19,6l307,808r20,4l347,816r20,2l389,820r21,l431,820r21,-2l472,816r20,-4l512,808r19,-6l550,796r19,-8l587,780r18,-9l622,761r17,-10l655,739r16,-13l685,714r15,-13l713,686r13,-15l738,656r12,-17l760,623r10,-17l779,588r8,-18l795,551r6,-19l807,513r4,-20l815,473r2,-21l819,431r,-21xm815,410r-1,21l813,451r-3,20l806,492r-5,20l796,531r-6,19l782,568r-7,17l766,603r-10,17l746,637r-12,15l722,668r-13,15l697,697r-15,14l668,723r-16,12l636,746r-16,10l603,766r-18,9l567,783r-18,8l530,798r-19,4l491,807r-20,4l451,813r-20,2l410,816r-21,-1l369,813r-20,-2l328,807r-20,-5l289,798r-19,-7l253,783r-18,-8l217,766,200,756,183,746,168,735,152,723,138,711,124,697,111,683,98,668,85,652,74,637,64,620,54,603,45,585,37,568,29,550,24,531,18,512,14,492,9,471,7,451,6,431,5,410,6,389,7,369,9,349r5,-21l18,308r6,-19l29,270r8,-18l45,235r9,-18l64,200,74,183,85,167,98,152r13,-15l124,124r14,-14l152,97,168,85,183,74,200,64,217,54r18,-9l253,37r17,-8l289,23r19,-5l328,13r21,-3l369,7,389,5,410,4r21,1l451,7r20,3l491,13r20,5l530,23r19,6l567,37r18,8l603,54r17,10l636,74r16,11l668,97r14,13l697,124r12,13l722,152r12,15l746,183r10,17l766,217r9,18l782,252r8,18l796,289r5,19l806,328r4,21l813,369r1,20l815,410xe" fillcolor="#fefefe" stroked="f">
                <v:path arrowok="t"/>
                <o:lock v:ext="edit" verticies="t"/>
              </v:shape>
              <v:shape id="_x0000_s4403" style="position:absolute;left:11027;top:9497;width:136;height:136" coordsize="814,816" path="m814,408r,-21l812,367r-2,-20l806,326r-4,-20l796,287r-7,-19l782,249r-8,-18l765,214,755,197,745,180,733,164,721,149,708,134,695,120,680,106,666,93,650,82,634,69,618,59,601,49,583,40,565,33,546,25,528,18,508,14,489,8,469,5,448,2,428,1,407,,386,1,366,2,344,5,324,8r-19,6l285,18r-19,7l248,33r-17,7l213,49,196,59,179,69,164,82,148,93r-14,13l119,120r-13,14l92,149,80,164,69,180,59,197,49,214r-9,17l32,249r-8,19l18,287r-6,19l8,326,4,347,2,367,1,387,,408r1,21l2,449r2,22l8,491r4,19l18,530r6,19l32,567r8,18l49,602r10,17l69,636r11,17l92,667r14,15l119,696r15,14l148,723r16,12l179,747r17,10l213,767r18,9l248,783r18,8l285,798r20,6l324,808r20,3l366,814r20,2l407,816r21,l448,814r21,-3l489,808r19,-4l528,798r18,-7l565,783r18,-7l601,767r17,-10l634,747r16,-12l666,723r14,-13l695,696r13,-14l721,667r12,-14l745,636r10,-17l765,602r9,-17l782,567r7,-18l796,530r6,-20l806,491r4,-20l812,449r2,-20l814,408xm808,408r,21l807,449r-3,20l801,490r-5,19l791,528r-6,19l777,564r-8,18l760,600r-10,17l740,634r-11,15l717,664r-12,14l691,693r-14,13l662,719r-14,12l632,742r-17,10l599,762r-18,9l563,779r-18,8l526,792r-19,6l488,802r-20,4l448,809r-20,1l407,810r-21,l366,809r-20,-3l325,802r-19,-4l288,792r-19,-5l251,779r-18,-8l215,762,198,752,183,742,166,731,151,719,137,706,122,693,109,678,97,664,84,649,73,634,63,617,53,600,44,582,37,564,29,547,23,528,18,509,13,490,10,469,6,449,5,429r,-21l5,388,6,367r4,-20l13,326r5,-19l23,288r6,-19l37,252r7,-18l53,216,63,199,73,183,84,167,97,152r12,-14l122,123r15,-13l151,97,166,85,183,74,198,64,215,54r18,-9l251,37r18,-7l288,24r18,-6l325,14r21,-4l366,7,386,6r21,l428,6r20,1l468,10r20,4l507,18r19,6l545,30r18,7l581,45r18,9l615,64r17,10l648,85r14,12l677,110r14,13l705,138r12,14l729,167r11,16l750,199r10,17l769,234r8,18l785,269r6,19l796,307r5,19l804,347r3,20l808,388r,20xe" fillcolor="#fefefe" stroked="f">
                <v:path arrowok="t"/>
                <o:lock v:ext="edit" verticies="t"/>
              </v:shape>
              <v:shape id="_x0000_s4404" style="position:absolute;left:11027;top:9498;width:135;height:135" coordsize="810,812" path="m810,406r-1,-21l808,365r-3,-20l801,324r-5,-20l791,285r-6,-19l777,248r-7,-17l761,213,751,196,741,179,729,163,717,148,704,133,692,120,677,106,663,93,647,81,631,70,615,60,598,50,580,41,562,33,544,25,525,19,506,14,486,9,466,6,446,3,426,1,405,,384,1,364,3,344,6,323,9r-20,5l284,19r-19,6l248,33r-18,8l212,50,195,60,178,70,163,81,147,93r-14,13l119,120r-13,13l93,148,80,163,69,179,59,196,49,213r-9,18l32,248r-8,18l19,285r-6,19l9,324,4,345,2,365,1,385,,406r1,21l2,447r2,20l9,488r4,20l19,527r5,19l32,564r8,17l49,599r10,17l69,633r11,15l93,664r13,15l119,693r14,14l147,719r16,12l178,742r17,10l212,762r18,9l248,779r17,8l284,794r19,4l323,803r21,4l364,809r20,2l405,812r21,-1l446,809r20,-2l486,803r20,-5l525,794r19,-7l562,779r18,-8l598,762r17,-10l631,742r16,-11l663,719r14,-12l692,693r12,-14l717,664r12,-16l741,633r10,-17l761,599r9,-18l777,564r8,-18l791,527r5,-19l801,488r4,-21l808,447r1,-20l810,406xm804,406r,21l802,447r-2,20l796,486r-4,21l786,526r-6,17l773,561r-8,18l756,597r-10,17l736,629r-11,16l713,661r-13,14l687,689r-13,13l659,714r-15,13l628,738r-16,10l596,758r-18,9l560,775r-18,8l524,788r-19,6l485,798r-19,4l446,804r-21,2l405,806r-20,l364,804r-20,-2l325,798r-21,-4l286,788r-18,-5l250,775r-18,-8l214,758,197,748,182,738,166,727,151,714,136,702,123,689,109,675,97,661,85,645,74,629,64,614,53,597,45,579,37,561,30,543,23,526,18,507,13,486,10,467,8,447,6,427r,-21l6,386,8,365r2,-19l13,326r5,-19l23,288r7,-19l37,251r8,-18l53,215,64,198,74,182,85,167,97,151r12,-14l123,123r13,-13l151,98,166,85,182,74,197,64,214,54r18,-9l250,37r18,-6l286,24r18,-6l325,14r19,-4l364,8,385,6r20,l425,6r21,2l466,10r19,4l505,18r19,6l542,31r18,6l578,45r18,9l612,64r16,10l644,85r15,13l674,110r13,13l700,137r13,14l725,167r11,15l746,198r10,17l765,233r8,18l780,269r6,19l792,307r4,19l800,346r2,19l804,386r,20xe" fillcolor="#fefefe" stroked="f">
                <v:path arrowok="t"/>
                <o:lock v:ext="edit" verticies="t"/>
              </v:shape>
              <v:shape id="_x0000_s4405" style="position:absolute;left:11028;top:9498;width:134;height:134" coordsize="803,804" path="m803,402r,-20l802,361r-3,-20l796,320r-5,-19l786,282r-6,-19l772,246r-8,-18l755,210,745,193,735,177,724,161,712,146,700,132,686,117,672,104,657,91,643,79,627,68,610,58,594,48,576,39,558,31,540,24,521,18,502,12,483,8,463,4,443,1,423,,402,,381,,361,1,341,4,320,8r-19,4l283,18r-19,6l246,31r-18,8l210,48,193,58,178,68,161,79,146,91r-14,13l117,117r-13,15l92,146,79,161,68,177,58,193,48,210r-9,18l32,246r-8,17l18,282r-5,19l8,320,5,341,1,361,,382r,20l,423r1,20l5,463r3,21l13,503r5,19l24,541r8,17l39,576r9,18l58,611r10,17l79,643r13,15l104,672r13,15l132,700r14,13l161,725r17,11l193,746r17,10l228,765r18,8l264,781r19,5l301,792r19,4l341,800r20,3l381,804r21,l423,804r20,-1l463,800r20,-4l502,792r19,-6l540,781r18,-8l576,765r18,-9l610,746r17,-10l643,725r14,-12l672,700r14,-13l700,672r12,-14l724,643r11,-15l745,611r10,-17l764,576r8,-18l780,541r6,-19l791,503r5,-19l799,463r3,-20l803,423r,-21xm799,402r-1,20l797,442r-2,20l791,482r-4,19l781,520r-7,18l768,557r-8,17l751,592r-10,17l731,624r-11,16l709,655r-14,14l683,684r-15,13l654,709r-15,11l624,732r-16,10l591,752r-17,9l557,769r-19,6l520,782r-19,6l482,792r-20,3l442,798r-20,2l402,800r-20,l362,798r-20,-3l322,792r-19,-4l284,782r-18,-7l248,769r-18,-8l212,752,196,742,180,732,164,720,150,709,135,697,121,684,109,669,95,655,84,640,73,624,63,609,53,592,44,574,36,557,29,538,23,520,17,501,13,482,9,462,7,442,6,422,5,402,6,382,7,362,9,342r4,-20l17,303r6,-19l29,266r7,-18l44,230r9,-18l63,196,73,180,84,164,95,149r14,-14l121,120r14,-12l150,95,164,84,180,72,196,62,212,52r18,-9l248,35r18,-6l284,22r19,-6l322,12,342,9,362,6,382,5,402,4r20,1l442,6r20,3l482,12r19,4l520,22r18,7l557,35r17,8l591,52r17,10l624,72r15,12l654,95r14,13l683,120r12,15l709,149r11,15l731,180r10,16l751,212r9,18l768,248r6,18l781,284r6,19l791,322r4,20l797,362r1,20l799,402xe" fillcolor="#fefefe" stroked="f">
                <v:path arrowok="t"/>
                <o:lock v:ext="edit" verticies="t"/>
              </v:shape>
              <v:shape id="_x0000_s4406" style="position:absolute;left:11028;top:9499;width:134;height:133" coordsize="798,800" path="m798,400r,-20l796,359r-2,-19l790,320r-4,-19l780,282r-6,-19l767,245r-8,-18l750,209,740,192,730,176,719,161,707,145,694,131,681,117,668,104,653,92,638,79,622,68,606,58,590,48,572,39,554,31,536,25,518,18,499,12,479,8,460,4,440,2,419,,399,,379,,358,2,338,4,319,8r-21,4l280,18r-18,7l244,31r-18,8l208,48,191,58,176,68,160,79,145,92r-15,12l117,117r-14,14l91,145,79,161,68,176,58,192,47,209r-8,18l31,245r-7,18l17,282r-5,19l7,320,4,340,2,359,,380r,20l,421r2,20l4,461r3,19l12,501r5,19l24,537r7,18l39,573r8,18l58,608r10,15l79,639r12,16l103,669r14,14l130,696r15,12l160,721r16,11l191,742r17,10l226,761r18,8l262,777r18,5l298,788r21,4l338,796r20,2l379,800r20,l419,800r21,-2l460,796r19,-4l499,788r19,-6l536,777r18,-8l572,761r18,-9l606,742r16,-10l638,721r15,-13l668,696r13,-13l694,669r13,-14l719,639r11,-16l740,608r10,-17l759,573r8,-18l774,537r6,-17l786,501r4,-21l794,461r2,-20l798,421r,-21xm794,400r-1,20l792,440r-3,20l785,479r-5,19l776,517r-7,19l763,554r-8,17l746,589r-10,15l726,621r-11,16l703,651r-12,15l678,679r-14,14l650,705r-15,11l620,727r-17,12l587,748r-17,8l553,764r-18,7l516,778r-19,5l478,787r-19,4l439,793r-20,1l399,796r-20,-2l359,793r-20,-2l320,787r-19,-4l282,778r-19,-7l245,764r-17,-8l210,748r-15,-9l178,727,162,716,148,705,133,693,120,679,107,666,94,651,83,637,72,621,62,604,52,589,43,571,35,554,29,536,22,517,17,498,13,479,8,460,6,440,5,420,4,400,5,380,6,360,8,340r5,-19l17,302r5,-19l29,265r6,-19l43,229r9,-17l62,195,72,179,83,164,94,149r13,-15l120,121r13,-14l148,95,162,84,178,73,195,63,210,52r18,-8l245,36r18,-7l282,22r19,-4l320,13r19,-3l359,7,379,6,399,4r20,2l439,7r20,3l478,13r19,5l516,22r19,7l553,36r17,8l587,52r16,11l620,73r15,11l650,95r14,12l678,121r13,13l703,149r12,15l726,179r10,16l746,212r9,17l763,246r6,19l776,283r4,19l785,321r4,19l792,360r1,20l794,400xe" fillcolor="#fefefe" stroked="f">
                <v:path arrowok="t"/>
                <o:lock v:ext="edit" verticies="t"/>
              </v:shape>
              <v:shape id="_x0000_s4407" style="position:absolute;left:11029;top:9499;width:132;height:133" coordsize="794,796" path="m794,398r-1,-20l792,358r-2,-20l786,318r-4,-19l776,280r-7,-18l763,244r-8,-18l746,208,736,192,726,176,715,160,704,145,690,131,678,116,663,104,649,91,634,80,619,68,603,58,586,48,569,39,552,31,533,25,515,18,496,12,477,8,457,5,437,2,417,1,397,,377,1,357,2,337,5,317,8r-19,4l279,18r-18,7l243,31r-18,8l207,48,191,58,175,68,159,80,145,91r-15,13l116,116r-12,15l90,145,79,160,68,176,58,192,48,208r-9,18l31,244r-7,18l18,280r-6,19l8,318,4,338,2,358,1,378,,398r1,20l2,438r2,20l8,478r4,19l18,516r6,18l31,553r8,17l48,588r10,17l68,620r11,16l90,651r14,14l116,680r14,13l145,705r14,11l175,728r16,10l207,748r18,9l243,765r18,6l279,778r19,6l317,788r20,3l357,794r20,2l397,796r20,l437,794r20,-3l477,788r19,-4l515,778r18,-7l552,765r17,-8l586,748r17,-10l619,728r15,-12l649,705r14,-12l678,680r12,-15l704,651r11,-15l726,620r10,-15l746,588r9,-18l763,553r6,-19l776,516r6,-19l786,478r4,-20l792,438r1,-20l794,398xm788,398r,20l787,438r-3,20l781,477r-5,19l771,515r-6,18l758,551r-8,17l742,586r-11,15l721,618r-11,15l699,648r-12,14l673,675r-13,14l646,701r-15,12l615,723r-15,11l583,743r-17,9l550,760r-18,7l513,773r-18,5l476,782r-19,4l437,789r-20,1l397,790r-20,l357,789r-20,-3l318,782r-19,-4l281,773r-19,-6l244,760r-17,-8l211,743r-17,-9l178,723,163,713,148,701,134,689,120,675,107,662,95,648,82,633,72,618,62,601,52,586,43,568,35,551,29,533,23,515,18,496,13,477,10,458,8,438,5,418r,-20l5,378,8,358r2,-19l13,319r5,-19l23,282r6,-19l35,245r8,-17l52,211,62,195,72,179,82,163,95,149r12,-15l120,121r14,-14l148,95,163,84,178,73,194,63,211,53r16,-9l244,36r18,-7l281,24r18,-6l318,14r19,-4l357,8,377,6r20,l417,6r20,2l457,10r19,4l495,18r18,6l532,29r18,7l566,44r17,9l600,63r15,10l631,84r15,11l660,107r13,14l687,134r12,15l710,163r11,16l731,195r11,16l750,228r8,17l765,263r6,19l776,300r5,19l784,339r3,19l788,378r,20xe" fillcolor="#fefefe" stroked="f">
                <v:path arrowok="t"/>
                <o:lock v:ext="edit" verticies="t"/>
              </v:shape>
              <v:shape id="_x0000_s4408" style="position:absolute;left:11029;top:9499;width:132;height:132" coordsize="790,792" path="m790,396r-1,-20l788,356r-3,-20l781,317r-5,-19l772,279r-7,-18l759,242r-8,-17l742,208,732,191,722,175,711,160,699,145,687,130,674,117,660,103,646,91,631,80,616,69,599,59,583,48,566,40,549,32,531,25,512,18,493,14,474,9,455,6,435,3,415,2,395,,375,2,355,3,335,6,316,9r-19,5l278,18r-19,7l241,32r-17,8l206,48,191,59,174,69,158,80,144,91r-15,12l116,117r-13,13l90,145,79,160,68,175,58,191,48,208r-9,17l31,242r-6,19l18,279r-5,19l9,317,4,336,2,356,1,376,,396r1,20l2,436r2,20l9,475r4,19l18,513r7,19l31,550r8,17l48,585r10,15l68,617r11,16l90,647r13,15l116,675r13,14l144,701r14,11l174,723r17,12l206,744r18,8l241,760r18,7l278,774r19,5l316,783r19,4l355,789r20,1l395,792r20,-2l435,789r20,-2l474,783r19,-4l512,774r19,-7l549,760r17,-8l583,744r16,-9l616,723r15,-11l646,701r14,-12l674,675r13,-13l699,647r12,-14l722,617r10,-17l742,585r9,-18l759,550r6,-18l772,513r4,-19l781,475r4,-19l788,436r1,-20l790,396xm784,396r,20l782,436r-2,19l776,474r-4,19l766,512r-5,18l754,548r-8,17l737,581r-10,17l717,614r-10,16l695,644r-12,15l670,672r-13,12l642,697r-14,12l612,720r-15,10l580,739r-17,9l547,756r-18,7l511,768r-19,6l473,778r-19,4l435,784r-20,2l395,786r-20,l355,784r-19,-2l317,778r-19,-4l279,768r-18,-5l243,756r-17,-8l210,739r-17,-9l177,720,162,709,147,697,133,684,119,672,107,659,95,644,83,630,72,614,62,598,52,581,43,565,36,548,29,530,23,512,18,493,13,474,10,455,8,436,6,416r,-20l6,376,8,356r2,-19l13,318r5,-19l23,280r6,-18l36,244r7,-17l52,210,62,194,72,178,83,162,95,148r12,-15l119,120r14,-12l147,95,162,83,177,73,193,63,210,53r16,-9l243,36r18,-7l279,24r19,-6l317,14r19,-4l355,8,375,6r20,l415,6r20,2l454,10r19,4l492,18r19,6l529,29r18,7l563,44r17,9l597,63r15,10l628,83r14,12l657,108r13,12l683,133r12,15l707,162r10,16l727,194r10,16l746,227r8,17l761,262r5,18l772,299r4,19l780,337r2,19l784,376r,20xe" fillcolor="#fefefe" stroked="f">
                <v:path arrowok="t"/>
                <o:lock v:ext="edit" verticies="t"/>
              </v:shape>
              <v:shape id="_x0000_s4409" style="position:absolute;left:11030;top:9500;width:130;height:131" coordsize="783,784" path="m783,392r,-20l782,352r-3,-19l776,313r-5,-19l766,276r-6,-19l753,239r-8,-17l737,205,726,189,716,173,705,157,694,143,682,128,668,115,655,101,641,89,626,78,610,67,595,57,578,47,561,38,545,30,527,23,508,18,490,12,471,8,452,4,432,2,412,,392,,372,,352,2,332,4,313,8r-19,4l276,18r-19,5l239,30r-17,8l206,47,189,57,173,67,158,78,143,89r-14,12l115,115r-13,13l90,143,77,157,67,173,57,189,47,205r-9,17l30,239r-6,18l18,276r-5,18l8,313,5,333,3,352,,372r,20l,412r3,20l5,452r3,19l13,490r5,19l24,527r6,18l38,562r9,18l57,595r10,17l77,627r13,15l102,656r13,13l129,683r14,12l158,707r15,10l189,728r17,9l222,746r17,8l257,761r19,6l294,772r19,4l332,780r20,3l372,784r20,l412,784r20,-1l452,780r19,-4l490,772r18,-5l527,761r18,-7l561,746r17,-9l595,728r15,-11l626,707r15,-12l655,683r13,-14l682,656r12,-14l705,627r11,-15l726,595r11,-15l745,562r8,-17l760,527r6,-18l771,490r5,-19l779,452r3,-20l783,412r,-20xm779,392r-1,20l777,432r-3,19l771,470r-4,19l761,507r-5,18l749,543r-8,17l732,576r-9,17l713,609r-11,15l691,639r-12,13l665,666r-13,13l638,691r-15,12l608,714r-15,10l576,733r-17,9l542,750r-17,6l507,762r-18,5l470,772r-19,3l431,778r-19,1l392,780r-20,-1l353,778r-20,-3l314,772r-19,-5l277,762r-18,-6l241,750r-16,-8l208,733r-17,-9l175,714,161,703,145,691,132,679,119,666,105,652,93,639,82,624,71,609,61,593,52,576,43,560,36,543,28,525,23,507,17,489,13,470,9,451,7,432,6,412,5,392,6,372,7,353,9,333r4,-19l17,295r6,-18l28,259r8,-18l43,224r9,-16l61,191,71,175,82,161,93,146r12,-14l119,118r13,-13l145,94,161,81,175,71,191,61,208,51r17,-8l241,36r18,-8l277,22r18,-5l314,12,333,9,353,6,372,5,392,4r20,1l431,6r20,3l470,12r19,5l507,22r18,6l542,36r17,7l576,51r17,10l608,71r15,10l638,94r14,11l665,118r14,14l691,146r11,15l713,175r10,16l732,208r9,16l749,241r7,18l761,277r6,18l771,314r3,19l777,353r1,19l779,392xe" fillcolor="#fefefe" stroked="f">
                <v:path arrowok="t"/>
                <o:lock v:ext="edit" verticies="t"/>
              </v:shape>
              <v:shape id="_x0000_s4410" style="position:absolute;left:11030;top:9500;width:130;height:130" coordsize="778,780" path="m778,390r,-20l776,350r-2,-19l770,312r-4,-19l760,274r-5,-18l748,238r-8,-17l731,204,721,188,711,172,701,156,689,142,677,127,664,114,651,102,636,89,622,77,606,67,591,57,574,47,557,38,541,30,523,23,505,18,486,12,467,8,448,4,429,2,409,,389,,369,,349,2,330,4,311,8r-19,4l273,18r-18,5l237,30r-17,8l204,47,187,57,171,67,156,77,141,89r-14,13l113,114r-12,13l89,142,77,156,66,172,56,188,46,204r-9,17l30,238r-7,18l17,274r-5,19l7,312,4,331,2,350,,370r,20l,410r2,20l4,449r3,19l12,487r5,19l23,524r7,18l37,559r9,16l56,592r10,16l77,624r12,14l101,653r12,13l127,678r14,13l156,703r15,11l187,724r17,9l220,742r17,8l255,757r18,5l292,768r19,4l330,776r19,2l369,780r20,l409,780r20,-2l448,776r19,-4l486,768r19,-6l523,757r18,-7l557,742r17,-9l591,724r15,-10l622,703r14,-12l651,678r13,-12l677,653r12,-15l701,624r10,-16l721,592r10,-17l740,559r8,-17l755,524r5,-18l766,487r4,-19l774,449r2,-19l778,410r,-20xm774,390r-1,20l771,429r-2,20l765,468r-4,18l756,505r-6,18l742,540r-7,16l727,573r-9,17l708,606r-11,14l686,635r-13,14l661,663r-13,12l633,687r-14,11l604,710r-15,10l572,729r-17,9l538,744r-18,8l503,758r-18,5l466,768r-19,3l428,773r-19,1l389,776r-20,-2l350,773r-19,-2l312,768r-19,-5l275,758r-18,-6l239,744r-16,-6l206,729r-17,-9l174,710,159,698,145,687,130,675,117,663,104,649,92,635,81,620,70,606,60,590,51,573,42,556,35,540,27,523,22,505,16,486,13,468,10,449,6,429,5,410r,-20l5,370,6,351r4,-19l13,313r3,-19l22,276r5,-18l35,240r7,-17l51,207r9,-17l70,174,81,160,92,145r12,-14l117,117r13,-12l145,93,159,82,174,70r15,-9l206,51r17,-7l239,36r18,-7l275,22r18,-5l312,13r19,-3l350,7,369,6r20,l409,6r19,1l447,10r19,3l485,17r18,5l520,29r18,7l555,44r17,7l589,61r15,9l619,82r14,11l648,105r13,12l673,131r13,14l697,160r11,14l718,190r9,17l735,223r7,17l750,258r6,18l761,294r4,19l769,332r2,19l773,370r1,20xe" fillcolor="#fefefe" stroked="f">
                <v:path arrowok="t"/>
                <o:lock v:ext="edit" verticies="t"/>
              </v:shape>
              <v:shape id="_x0000_s4411" style="position:absolute;left:11030;top:9501;width:129;height:129" coordsize="774,776" path="m774,388r-1,-20l772,349r-3,-20l766,310r-4,-19l756,273r-5,-18l744,237r-8,-17l727,204r-9,-17l708,171,697,157,686,142,674,128,660,114,647,101,633,90,618,77,603,67,588,57,571,47,554,39,537,32,520,24,502,18,484,13,465,8,446,5,426,2,407,1,387,,367,1,348,2,328,5,309,8r-19,5l272,18r-18,6l236,32r-16,7l203,47,186,57,170,67,156,77,140,90r-13,11l114,114r-14,14l88,142,77,157,66,171,56,187r-9,17l38,220r-7,17l23,255r-5,18l12,291,8,310,4,329,2,349,1,368,,388r1,20l2,428r2,19l8,466r4,19l18,503r5,18l31,539r7,17l47,572r9,17l66,605r11,15l88,635r12,13l114,662r13,13l140,687r16,12l170,710r16,10l203,729r17,9l236,746r18,6l272,758r18,5l309,768r19,3l348,774r19,1l387,776r20,-1l426,774r20,-3l465,768r19,-5l502,758r18,-6l537,746r17,-8l571,729r17,-9l603,710r15,-11l633,687r14,-12l660,662r14,-14l686,635r11,-15l708,605r10,-16l727,572r9,-16l744,539r7,-18l756,503r6,-18l766,466r3,-19l772,428r1,-20l774,388xm768,388r,20l766,427r-2,19l761,465r-5,19l752,502r-7,18l738,537r-8,16l723,570r-9,17l704,601r-12,16l681,632r-12,13l657,658r-14,13l630,683r-14,11l600,705r-16,10l569,724r-17,9l535,740r-17,8l501,753r-19,6l464,762r-19,4l426,769r-19,1l387,770r-20,l348,769r-19,-3l310,762r-19,-3l273,753r-18,-5l239,740r-17,-7l205,724r-16,-9l174,705,158,694,144,683,130,671,117,658,105,645,92,632,81,617,70,601,60,587,51,570,43,553,35,537,29,520,22,502,18,484,13,465,10,446,8,427,5,408r,-20l5,368,8,349r2,-19l13,311r5,-18l22,274r7,-18l35,239r8,-16l51,206r9,-16l70,175,81,159,92,144r13,-13l117,118r13,-13l144,93,158,82,174,71,189,61r16,-9l222,44r17,-8l255,29r18,-6l291,18r19,-4l329,10,348,8,367,6r20,l407,6r19,2l445,10r19,4l482,18r19,5l518,29r17,7l552,44r17,8l584,61r16,10l616,82r14,11l643,105r14,13l669,131r12,13l692,159r12,16l714,190r9,16l730,223r8,16l745,256r7,18l756,293r5,18l764,330r2,19l768,368r,20xe" fillcolor="#fefefe" stroked="f">
                <v:path arrowok="t"/>
                <o:lock v:ext="edit" verticies="t"/>
              </v:shape>
              <v:shape id="_x0000_s4412" style="position:absolute;left:11031;top:9501;width:128;height:129" coordsize="769,770" path="m769,384r-1,-20l766,345r-2,-19l760,307r-4,-19l751,270r-6,-18l737,234r-7,-17l722,201r-9,-17l703,168,692,154,681,139,668,125,656,111,643,99,628,87,614,76,599,64,584,55,567,45,550,38,533,30,515,23,498,16,480,11,461,7,442,4,423,1,404,,384,,364,,345,1,326,4,307,7r-19,4l270,16r-18,7l234,30r-16,8l201,45,184,55r-15,9l154,76,140,87,125,99r-13,12l99,125,87,139,76,154,65,168,55,184r-9,17l37,217r-7,17l22,252r-5,18l11,288,8,307,5,326,1,345,,364r,20l,404r1,19l5,443r3,19l11,480r6,19l22,517r8,17l37,550r9,17l55,584r10,16l76,614r11,15l99,643r13,14l125,669r15,12l154,692r15,12l184,714r17,9l218,732r16,6l252,746r18,6l288,757r19,5l326,765r19,2l364,768r20,2l404,768r19,-1l442,765r19,-3l480,757r18,-5l515,746r18,-8l550,732r17,-9l584,714r15,-10l614,692r14,-11l643,669r13,-12l668,643r13,-14l692,614r11,-14l713,584r9,-17l730,550r7,-16l745,517r6,-18l756,480r4,-18l764,443r2,-20l768,404r1,-20xm763,384r,20l761,423r-2,19l755,461r-4,18l746,497r-6,18l733,531r-8,17l717,565r-9,16l698,596r-11,15l676,625r-11,15l652,652r-13,14l625,677r-15,11l596,699r-16,10l565,718r-17,9l531,734r-17,6l497,747r-18,5l461,756r-19,3l423,762r-20,2l384,764r-19,l345,762r-19,-3l308,756r-19,-4l271,747r-18,-7l237,734r-17,-7l203,718r-15,-9l172,699,157,688,143,677,128,666,116,652,103,640,92,625,80,611,69,596,59,581,50,565,43,548,35,531,28,515,21,497,17,479,12,461,9,442,7,423,6,404,5,384,6,365,7,345,9,326r3,-18l17,289r4,-18l28,253r7,-17l43,220r7,-17l59,187,69,172,80,157,92,143r11,-14l116,116r12,-14l143,91,157,80,172,69,188,59r15,-9l220,42r17,-8l253,28r18,-7l289,16r19,-4l326,9,345,6,365,5,384,4r19,1l423,6r19,3l461,12r18,4l497,21r17,7l531,34r17,8l565,50r15,9l596,69r14,11l625,91r14,11l652,116r13,13l676,143r11,14l698,172r10,15l717,203r8,17l733,236r7,17l746,271r5,18l755,308r4,18l761,345r2,20l763,384xe" fillcolor="#fefefe" stroked="f">
                <v:path arrowok="t"/>
                <o:lock v:ext="edit" verticies="t"/>
              </v:shape>
              <v:shape id="_x0000_s4413" style="position:absolute;left:11031;top:9502;width:128;height:127" coordsize="763,764" path="m763,382r,-20l761,343r-2,-19l756,305r-5,-18l747,268r-7,-18l733,233r-8,-16l718,200r-9,-16l699,169,687,153,676,138,664,125,652,112,638,99,625,87,611,76,595,65,579,55,564,46,547,38,530,30,513,23,496,17,477,12,459,8,440,4,421,2,402,,382,,362,,343,2,324,4,305,8r-19,4l268,17r-18,6l234,30r-17,8l200,46r-16,9l169,65,153,76,139,87,125,99r-13,13l100,125,87,138,76,153,65,169,55,184r-9,16l38,217r-8,16l24,250r-7,18l13,287,8,305,5,324,3,343,,362r,20l,402r3,19l5,440r3,19l13,478r4,18l24,514r6,17l38,547r8,17l55,581r10,14l76,611r11,15l100,639r12,13l125,665r14,12l153,688r16,11l184,709r16,9l217,727r17,7l250,742r18,5l286,753r19,3l324,760r19,3l362,764r20,l402,764r19,-1l440,760r19,-4l477,753r19,-6l513,742r17,-8l547,727r17,-9l579,709r16,-10l611,688r14,-11l638,665r14,-13l664,639r12,-13l687,611r12,-16l709,581r9,-17l725,547r8,-16l740,514r7,-18l751,478r5,-19l759,440r2,-19l763,402r,-20xm759,382r-1,19l757,421r-3,18l751,458r-4,18l741,494r-6,18l729,528r-8,17l713,562r-9,16l694,593r-10,15l673,622r-12,14l648,649r-13,12l622,674r-15,11l593,695r-16,10l561,714r-16,8l528,730r-17,6l493,743r-17,4l458,752r-19,3l421,757r-20,2l382,760r-19,-1l344,757r-19,-2l306,752r-18,-5l270,743r-18,-7l236,730r-17,-8l202,714r-15,-9l171,695,157,685,142,674,129,661,115,649,103,636,91,622,80,608,70,593,59,578,51,562,43,545,35,528,28,512,23,494,17,476,13,458,9,439,7,421,6,401,5,382,6,363,7,344,9,325r4,-19l17,288r6,-18l28,252r7,-16l43,219r8,-17l59,186,70,171,80,156,91,142r12,-14l115,115r14,-12l142,91,157,80,171,69,187,59r15,-9l219,42r17,-8l252,28r18,-6l288,17r18,-5l325,9,344,7,363,5,382,4r19,1l421,7r18,2l458,12r18,5l493,22r18,6l528,34r17,8l561,50r16,9l593,69r14,11l622,91r13,12l648,115r13,13l673,142r11,14l694,171r10,15l713,202r8,17l729,236r6,16l741,270r6,18l751,306r3,19l757,344r1,19l759,382xe" fillcolor="#fefefe" stroked="f">
                <v:path arrowok="t"/>
                <o:lock v:ext="edit" verticies="t"/>
              </v:shape>
              <v:shape id="_x0000_s4414" style="position:absolute;left:11032;top:9502;width:126;height:127" coordsize="758,760" path="m758,380r,-19l756,341r-2,-19l750,304r-4,-19l741,267r-6,-18l728,232r-8,-16l712,199r-9,-16l693,168,682,153,671,139,660,125,647,112,634,98,620,87,605,76,591,65,575,55,560,46,543,38,526,30,509,24,492,17,474,12,456,8,437,5,418,2,398,1,379,,360,1,340,2,321,5,303,8r-19,4l266,17r-18,7l232,30r-17,8l198,46r-15,9l167,65,152,76,138,87,123,98r-12,14l98,125,87,139,75,153,64,168,54,183r-9,16l38,216r-8,16l23,249r-7,18l12,285,7,304,4,322,2,341,1,361,,380r1,20l2,419r2,19l7,457r5,18l16,493r7,18l30,527r8,17l45,561r9,16l64,592r11,15l87,621r11,15l111,648r12,14l138,673r14,11l167,695r16,10l198,714r17,9l232,730r16,6l266,743r18,5l303,752r18,3l340,758r20,2l379,760r19,l418,758r19,-3l456,752r18,-4l492,743r17,-7l526,730r17,-7l560,714r15,-9l591,695r14,-11l620,673r14,-11l647,648r13,-12l671,621r11,-14l693,592r10,-15l712,561r8,-17l728,527r7,-16l741,493r5,-18l750,457r4,-19l756,419r2,-19l758,380xm753,380r,19l751,418r-3,19l746,456r-5,18l736,492r-6,17l724,526r-8,16l708,559r-9,15l689,590r-10,15l668,618r-13,15l643,645r-13,12l616,669r-13,12l587,691r-14,10l557,710r-16,7l525,725r-18,7l490,738r-17,5l455,748r-19,3l417,753r-19,1l379,754r-19,l341,753r-19,-2l303,748r-18,-5l267,738r-16,-6l234,725r-17,-8l200,710r-15,-9l170,691,155,681,141,669,128,657,115,645,102,633,90,618,79,605,69,590,59,574,50,559,42,542,34,526,27,509,22,492,16,474,13,456,10,437,6,418,5,399r,-19l5,361,6,342r4,-19l13,304r3,-18l22,268r5,-17l34,235r8,-17l50,201r9,-15l69,171,79,155,90,142r12,-13l115,115r13,-12l141,91,155,79,170,69,185,59r15,-9l217,43r17,-8l251,28r16,-6l285,17r18,-4l322,10,341,7,360,6r19,l398,6r19,1l436,10r19,3l473,17r17,5l507,28r18,7l541,43r16,7l573,59r14,10l603,79r13,12l630,103r13,12l655,129r13,13l679,155r10,16l699,186r9,15l716,218r8,17l730,251r6,17l741,286r5,18l748,323r3,19l753,361r,19xe" fillcolor="#fefefe" stroked="f">
                <v:path arrowok="t"/>
                <o:lock v:ext="edit" verticies="t"/>
              </v:shape>
              <v:shape id="_x0000_s4415" style="position:absolute;left:11032;top:9502;width:126;height:126" coordsize="754,756" path="m754,378r-1,-19l752,340r-3,-19l746,302r-4,-18l736,266r-6,-18l724,232r-8,-17l708,198r-9,-16l689,167,679,152,668,138,656,124,643,111,630,99,617,87,602,76,588,65,572,55,556,46,540,38,523,30,506,24,488,18,471,13,453,8,434,5,416,3,396,1,377,,358,1,339,3,320,5,301,8r-18,5l265,18r-18,6l231,30r-17,8l197,46r-15,9l166,65,152,76,137,87,124,99r-14,12l98,124,86,138,75,152,65,167,54,182r-8,16l38,215r-8,17l23,248r-5,18l12,284,8,302,4,321,2,340,1,359,,378r1,19l2,417r2,18l8,454r4,18l18,490r5,18l30,524r8,17l46,558r8,16l65,589r10,15l86,618r12,14l110,645r14,12l137,670r15,11l166,691r16,10l197,710r17,8l231,726r16,6l265,739r18,4l301,748r19,3l339,753r19,2l377,756r19,-1l416,753r18,-2l453,748r18,-5l488,739r18,-7l523,726r17,-8l556,710r16,-9l588,691r14,-10l617,670r13,-13l643,645r13,-13l668,618r11,-14l689,589r10,-15l708,558r8,-17l724,524r6,-16l736,490r6,-18l746,454r3,-19l752,417r1,-20l754,378xm748,378r,19l746,416r-2,19l741,453r-4,18l732,489r-6,18l719,523r-8,16l704,556r-9,15l685,586r-10,14l664,615r-12,13l640,642r-13,12l613,665r-14,11l584,686r-14,10l554,705r-17,8l522,721r-18,7l487,733r-18,6l452,742r-18,4l415,748r-19,2l377,750r-19,l339,748r-19,-2l302,742r-18,-3l266,733r-17,-5l232,721r-16,-8l200,705r-16,-9l169,686,155,676,140,665,127,654,115,642,101,628,90,615,79,600,69,586,59,571,50,556,42,539,34,523,28,507,22,489,17,471,13,453,10,435,8,416,5,397r,-19l5,359,8,340r2,-19l13,303r4,-18l22,267r6,-16l34,233r8,-16l50,200r9,-15l69,170,79,156,90,141r11,-13l115,115r12,-12l140,91,155,80,169,70,184,60r16,-9l216,43r16,-8l249,28r17,-5l284,18r18,-4l320,10,339,8,358,6r19,l396,6r19,2l434,10r18,4l469,18r18,5l504,28r18,7l537,43r17,8l570,60r14,10l599,80r14,11l627,103r13,12l652,128r12,13l675,156r10,14l695,185r9,15l711,217r8,16l726,251r6,16l737,285r4,18l744,321r2,19l748,359r,19xe" fillcolor="#fefefe" stroked="f">
                <v:path arrowok="t"/>
                <o:lock v:ext="edit" verticies="t"/>
              </v:shape>
              <v:shape id="_x0000_s4416" style="position:absolute;left:11033;top:9503;width:124;height:125" coordsize="748,748" path="m748,374r,-19l746,336r-3,-19l741,298r-5,-18l731,262r-6,-17l719,229r-8,-17l703,195r-9,-15l684,165,674,149,663,136,650,123,638,109,625,97,611,85,598,73,582,63,568,53,552,44,536,37,520,29,502,22,485,16,468,11,450,7,431,4,412,1,393,,374,,355,,336,1,317,4,298,7r-18,4l262,16r-16,6l229,29r-17,8l195,44r-15,9l165,63,150,73,136,85,123,97r-13,12l97,123,85,136,74,149,64,165,54,180r-9,15l37,212r-8,17l22,245r-5,17l11,280,8,298,5,317,1,336,,355r,19l,393r1,19l5,431r3,19l11,468r6,18l22,503r7,17l37,536r8,17l54,568r10,16l74,599r11,13l97,627r13,12l123,651r13,12l150,675r15,10l180,695r15,9l212,711r17,8l246,726r16,6l280,737r18,5l317,745r19,2l355,748r19,l393,748r19,-1l431,745r19,-3l468,737r17,-5l502,726r18,-7l536,711r16,-7l568,695r14,-10l598,675r13,-12l625,651r13,-12l650,627r13,-15l674,599r10,-15l694,568r9,-15l711,536r8,-16l725,503r6,-17l736,468r5,-18l743,431r3,-19l748,393r,-19xm743,374r-1,19l741,412r-2,18l735,449r-4,18l726,484r-5,17l714,518r-8,17l698,551r-8,15l679,581r-10,14l658,610r-11,13l635,635r-14,13l608,659r-13,11l580,680r-15,10l550,699r-17,8l518,715r-17,7l483,727r-17,5l449,736r-19,3l412,742r-19,1l374,744r-19,-1l336,742r-18,-3l299,736r-18,-4l265,727r-18,-5l230,715r-16,-8l198,699r-16,-9l168,680,153,670,140,659,126,648,113,635,101,623,89,610,78,595,68,581,58,566,49,551,41,535,34,518,27,501,21,484,17,467,12,449,9,430,7,412,6,393,5,374,6,355,7,336,9,318r3,-19l17,281r4,-17l27,247r7,-17l41,214r8,-17l58,183,68,167,78,153,89,139r12,-13l113,112r13,-12l140,89,153,78,168,68,182,58r16,-9l214,41r16,-8l247,26r18,-5l281,16r18,-4l318,9,336,6,355,5,374,4r19,1l412,6r18,3l449,12r17,4l483,21r18,5l518,33r15,8l550,49r15,9l580,68r15,10l608,89r13,11l635,112r12,14l658,139r11,14l679,167r11,16l698,197r8,17l714,230r7,17l726,264r5,17l735,299r4,19l741,336r1,19l743,374xe" fillcolor="#fefefe" stroked="f">
                <v:path arrowok="t"/>
                <o:lock v:ext="edit" verticies="t"/>
              </v:shape>
              <v:shape id="_x0000_s4417" style="position:absolute;left:11033;top:9503;width:124;height:124" coordsize="743,744" path="m743,372r,-19l741,334r-2,-19l736,297r-4,-18l727,261r-6,-16l714,227r-8,-16l699,194r-9,-15l680,164,670,150,659,135,647,122,635,109,622,97,608,85,594,74,579,64,565,54,549,45,532,37,517,29,499,22,482,17,464,12,447,8,429,4,410,2,391,,372,,353,,334,2,315,4,297,8r-18,4l261,17r-17,5l227,29r-16,8l195,45r-16,9l164,64,150,74,135,85,122,97r-12,12l96,122,85,135,74,150,64,164,54,179r-9,15l37,211r-8,16l23,245r-6,16l12,279,8,297,5,315,3,334,,353r,19l,391r3,19l5,429r3,18l12,465r5,18l23,501r6,16l37,533r8,17l54,565r10,15l74,594r11,15l96,622r14,14l122,648r13,11l150,670r14,10l179,690r16,9l211,707r16,8l244,722r17,5l279,733r18,3l315,740r19,2l353,744r19,l391,744r19,-2l429,740r18,-4l464,733r18,-6l499,722r18,-7l532,707r17,-8l565,690r14,-10l594,670r14,-11l622,648r13,-12l647,622r12,-13l670,594r10,-14l690,565r9,-15l706,533r8,-16l721,501r6,-18l732,465r4,-18l739,429r2,-19l743,391r,-19xm739,372r-1,19l737,410r-3,18l731,446r-4,18l722,482r-5,16l710,515r-8,17l694,547r-9,15l675,578r-10,14l654,606r-11,13l631,631r-13,13l605,656r-15,10l577,676r-16,10l547,695r-17,8l515,711r-17,6l481,723r-18,4l445,732r-17,3l410,737r-19,2l372,740r-19,-1l334,737r-18,-2l298,732r-18,-5l263,723r-17,-6l229,711r-16,-8l197,695r-15,-9l167,676,152,666,139,656,125,644,113,631,101,619,90,606,79,592,68,578,58,562,49,547,42,532,34,515,27,498,22,482,17,464,13,446,9,428,7,410,6,391r,-19l6,353,7,335,9,316r4,-18l17,280r5,-18l27,246r7,-17l42,213r7,-15l58,182,68,166,79,153,90,138r11,-13l113,113r12,-13l139,89,152,78,167,68,182,58r15,-9l213,41r16,-8l246,28r17,-7l280,17r18,-5l316,9,334,7,353,5r19,l391,5r19,2l428,9r17,3l463,17r18,4l498,28r17,5l530,41r17,8l561,58r16,10l590,78r15,11l618,100r13,13l643,125r11,13l665,153r10,13l685,182r9,16l702,213r8,16l717,246r5,16l727,280r4,18l734,316r3,19l738,353r1,19xe" fillcolor="#fefefe" stroked="f">
                <v:path arrowok="t"/>
                <o:lock v:ext="edit" verticies="t"/>
              </v:shape>
              <v:shape id="_x0000_s4418" style="position:absolute;left:11033;top:9504;width:124;height:123" coordsize="738,740" path="m738,370r-1,-19l736,332r-2,-18l730,295r-4,-18l721,260r-5,-17l709,226r-8,-16l693,193r-8,-14l674,163,664,149,653,135,642,122,630,108,616,96,603,85,590,74,575,64,560,54,545,45,528,37,513,29,496,22,478,17,461,12,444,8,425,5,407,2,388,1,369,,350,1,331,2,313,5,294,8r-18,4l260,17r-18,5l225,29r-16,8l193,45r-16,9l163,64,148,74,135,85,121,96r-13,12l96,122,84,135,73,149,63,163,53,179r-9,14l36,210r-7,16l22,243r-6,17l12,277,7,295,4,314,2,332,1,351,,370r1,19l2,408r2,18l7,445r5,18l16,480r6,17l29,514r7,17l44,547r9,15l63,577r10,14l84,606r12,13l108,631r13,13l135,655r13,11l163,676r14,10l193,695r16,8l225,711r17,7l260,723r16,5l294,732r19,3l331,738r19,1l369,740r19,-1l407,738r18,-3l444,732r17,-4l478,723r18,-5l513,711r15,-8l545,695r15,-9l575,676r15,-10l603,655r13,-11l630,631r12,-12l653,606r11,-15l674,577r11,-15l693,547r8,-16l709,514r7,-17l721,480r5,-17l730,445r4,-19l736,408r1,-19l738,370xm733,370r,19l731,407r-3,19l726,444r-5,18l717,478r-7,17l705,512r-8,17l689,544r-9,15l670,573r-10,15l650,602r-12,13l627,628r-14,12l601,652r-15,10l572,673r-15,9l542,691r-16,8l511,706r-17,7l477,719r-17,4l442,728r-17,3l406,733r-18,1l369,734r-19,l332,733r-19,-2l295,728r-18,-5l261,719r-17,-6l227,706r-15,-7l196,691r-16,-9l166,673,151,662,137,652,125,640,111,628,100,615,88,602,78,588,68,573,58,559,49,544,41,529,33,512,28,495,21,478,16,462,12,444,10,426,6,407,5,389r,-19l5,351,6,333r4,-19l12,296r4,-17l21,262r7,-17l33,228r8,-16l49,197r9,-16l68,167,78,152,88,139r12,-14l111,112r14,-11l137,88,151,78,166,68,180,58r16,-9l212,41r15,-7l244,28r17,-6l277,17r18,-5l313,10,332,8,350,6r19,l388,6r18,2l425,10r17,2l460,17r17,5l494,28r17,6l526,41r16,8l557,58r15,10l586,78r15,10l613,101r14,11l638,125r12,14l660,152r10,15l680,181r9,16l697,212r8,16l710,245r7,17l721,279r5,17l728,314r3,19l733,351r,19xe" fillcolor="#fefefe" stroked="f">
                <v:path arrowok="t"/>
                <o:lock v:ext="edit" verticies="t"/>
              </v:shape>
              <v:shape id="_x0000_s4419" style="position:absolute;left:11034;top:9504;width:122;height:123" coordsize="733,735" path="m733,367r-1,-19l731,330r-3,-19l725,293r-4,-18l716,257r-5,-16l704,224r-8,-16l688,193r-9,-16l669,161,659,148,648,133,637,120,625,108,612,95,599,84,584,73,571,63,555,53,541,44,524,36,509,28,492,23,475,16,457,12,439,7,422,4,404,2,385,,366,,347,,328,2,310,4,292,7r-18,5l257,16r-17,7l223,28r-16,8l191,44r-15,9l161,63,146,73,133,84,119,95r-12,13l95,120,84,133,73,148,62,161,52,177r-9,16l36,208r-8,16l21,241r-5,16l11,275,7,293,3,311,1,330,,348r,19l,386r1,19l3,423r4,18l11,459r5,18l21,493r7,17l36,527r7,15l52,557r10,16l73,587r11,14l95,614r12,12l119,639r14,12l146,661r15,10l176,681r15,9l207,698r16,8l240,712r17,6l274,722r18,5l310,730r18,2l347,734r19,1l385,734r19,-2l422,730r17,-3l457,722r18,-4l492,712r17,-6l524,698r17,-8l555,681r16,-10l584,661r15,-10l612,639r13,-13l637,614r11,-13l659,587r10,-14l679,557r9,-15l696,527r8,-17l711,493r5,-16l721,459r4,-18l728,423r3,-18l732,386r1,-19xm727,367r,19l725,404r-2,18l719,440r-3,18l711,474r-6,17l699,508r-7,17l684,539r-9,16l666,569r-10,15l645,597r-11,14l621,623r-12,12l596,646r-14,12l568,668r-15,9l538,685r-16,8l506,701r-16,6l473,712r-17,6l438,721r-17,4l403,727r-18,2l366,729r-19,l329,727r-18,-2l293,721r-17,-3l259,712r-17,-5l225,701r-15,-8l194,685r-16,-8l164,668,149,658,136,646,123,635,110,623,98,611,87,597,76,584,66,569,57,555,48,539,40,525,33,508,27,491,21,474,16,458,12,440,9,422,7,404,6,386,4,367,6,348,7,330,9,312r3,-18l16,276r5,-16l27,243r6,-17l40,211r8,-16l57,179r9,-14l76,150,87,137,98,123r12,-12l123,99,136,88,149,78,164,66r14,-9l194,49r16,-8l225,34r17,-7l259,22r17,-6l293,13,311,9,329,7,347,6,366,5r19,1l403,7r18,2l438,13r18,3l473,22r17,5l506,34r16,7l538,49r15,8l568,66r14,12l596,88r13,11l621,111r13,12l645,137r11,13l666,165r9,14l684,195r8,16l699,226r6,17l711,260r5,16l719,294r4,18l725,330r2,18l727,367xe" fillcolor="#fefefe" stroked="f">
                <v:path arrowok="t"/>
                <o:lock v:ext="edit" verticies="t"/>
              </v:shape>
              <v:shape id="_x0000_s4420" style="position:absolute;left:11034;top:9505;width:122;height:121" coordsize="728,728" path="m728,364r,-19l726,327r-3,-19l721,290r-5,-17l712,256r-7,-17l700,222r-8,-16l684,191r-9,-16l665,161,655,146,645,133,633,119,622,106,608,95,596,82,581,72,567,62,552,52,537,43,521,35,506,28,489,22,472,16,455,11,437,6,420,4,401,2,383,,364,,345,,327,2,308,4,290,6r-18,5l256,16r-17,6l222,28r-15,7l191,43r-16,9l161,62,146,72,132,82,120,95r-14,11l95,119,83,133,73,146,63,161,53,175r-9,16l36,206r-8,16l23,239r-7,17l11,273,7,290,5,308,1,327,,345r,19l,383r1,18l5,420r2,18l11,456r5,16l23,489r5,17l36,523r8,15l53,553r10,14l73,582r10,14l95,609r11,13l120,634r12,12l146,656r15,11l175,676r16,9l207,693r15,7l239,707r17,6l272,717r18,5l308,725r19,2l345,728r19,l383,728r18,-1l420,725r17,-3l455,717r17,-4l489,707r17,-7l521,693r16,-8l552,676r15,-9l581,656r15,-10l608,634r14,-12l633,609r12,-13l655,582r10,-15l675,553r9,-15l692,523r8,-17l705,489r7,-17l716,456r5,-18l723,420r3,-19l728,383r,-19xm723,364r-1,19l721,401r-2,18l715,437r-3,16l706,471r-5,17l694,504r-7,16l680,535r-9,16l662,565r-10,15l640,593r-11,12l617,619r-12,11l593,641r-15,11l565,662r-15,9l535,680r-16,8l503,695r-15,6l471,707r-18,6l436,716r-17,3l401,722r-18,1l364,724r-19,-1l327,722r-18,-3l291,716r-16,-3l257,707r-17,-6l224,695r-15,-7l193,680r-15,-9l163,662,150,652,135,641,123,630,111,619,98,605,87,593,76,580,66,565,57,551,48,535,40,520,34,504,27,488,21,471,16,453,12,437,9,419,7,401,6,383,5,364,6,346,7,327,9,309r3,-18l16,275r5,-18l27,241r7,-17l40,209r8,-16l57,177r9,-14l76,149,87,136,98,123r13,-13l123,98,135,87,150,76,163,66r15,-9l193,48r16,-8l224,33r16,-6l257,21r18,-5l291,12,309,9,327,6,345,5,364,4r19,1l401,6r18,3l436,12r17,4l471,21r17,6l503,33r16,7l535,48r15,9l565,66r13,10l593,87r12,11l617,110r12,13l640,136r12,13l662,163r9,14l680,193r7,16l694,224r7,17l706,257r6,18l715,291r4,18l721,327r1,19l723,364xe" fillcolor="#fefefe" stroked="f">
                <v:path arrowok="t"/>
                <o:lock v:ext="edit" verticies="t"/>
              </v:shape>
              <v:shape id="_x0000_s4421" style="position:absolute;left:11035;top:9505;width:120;height:121" coordsize="723,724" path="m723,362r,-19l721,325r-2,-18l715,289r-3,-18l707,255r-6,-17l695,221r-7,-15l680,190r-9,-16l662,160,652,145,641,132,630,118,617,106,605,94,592,83,578,73,564,61,549,52,534,44,518,36,502,29,486,22,469,17,452,11,434,8,417,4,399,2,381,1,362,,343,1,325,2,307,4,289,8r-17,3l255,17r-17,5l221,29r-15,7l190,44r-16,8l160,61,145,73,132,83,119,94r-13,12l94,118,83,132,72,145,62,160r-9,14l44,190r-8,16l29,221r-6,17l17,255r-5,16l8,289,5,307,3,325,2,343,,362r2,19l3,399r2,18l8,435r4,18l17,469r6,17l29,503r7,17l44,534r9,16l62,564r10,15l83,592r11,14l106,618r13,12l132,641r13,12l160,663r14,9l190,680r16,8l221,696r17,6l255,707r17,6l289,716r18,4l325,722r18,2l362,724r19,l399,722r18,-2l434,716r18,-3l469,707r17,-5l502,696r16,-8l534,680r15,-8l564,663r14,-10l592,641r13,-11l617,618r13,-12l641,592r11,-13l662,564r9,-14l680,534r8,-14l695,503r6,-17l707,469r5,-16l715,435r4,-18l721,399r2,-18l723,362xm718,362r,18l717,399r-3,18l711,434r-4,17l702,468r-6,17l690,501r-7,16l675,532r-9,15l657,562r-10,13l636,589r-11,13l614,615r-12,11l588,638r-13,10l562,658r-15,9l531,676r-15,8l500,691r-15,6l468,703r-17,4l433,712r-16,3l399,717r-19,1l362,718r-18,l325,717r-18,-2l290,712r-17,-5l256,703r-17,-6l224,691r-16,-7l192,676r-15,-9l162,658,149,648,135,638,122,626,110,615,99,602,87,589,76,575,66,562,57,547,48,532,41,517,34,501,27,485,22,468,17,451,13,434,9,417,7,399,6,380r,-18l6,344,7,325,9,307r4,-17l17,273r5,-17l27,239r7,-16l41,208r7,-16l57,178r9,-15l76,149,87,135,99,122r11,-13l122,98,135,87,149,76,162,66r15,-9l192,48r16,-8l224,33r15,-6l256,21r17,-4l290,12,307,9,325,7,344,6r18,l380,6r19,1l417,9r16,3l451,17r17,4l485,27r15,6l516,40r15,8l547,57r15,9l575,76r13,11l602,98r12,11l625,122r11,13l647,149r10,14l666,178r9,14l683,208r7,15l696,239r6,17l707,273r4,17l714,307r3,18l718,344r,18xe" fillcolor="#fefefe" stroked="f">
                <v:path arrowok="t"/>
                <o:lock v:ext="edit" verticies="t"/>
              </v:shape>
              <v:shape id="_x0000_s4422" style="position:absolute;left:11035;top:9505;width:120;height:120" coordsize="718,720" path="m718,360r-1,-18l716,323r-2,-18l710,287r-3,-16l701,253r-5,-16l689,220r-7,-15l675,189r-9,-16l657,159,647,145,635,132,624,119,612,106,600,94,588,83,573,72,560,62,545,53,530,44,514,36,498,29,483,23,466,17,448,12,431,8,414,5,396,2,378,1,359,,340,1,322,2,304,5,286,8r-16,4l252,17r-17,6l219,29r-15,7l188,44r-15,9l158,62,145,72,130,83,118,94r-12,12l93,119,82,132,71,145,61,159r-9,14l43,189r-8,16l29,220r-7,17l16,253r-5,18l7,287,4,305,2,323,1,342,,360r1,19l2,397r2,18l7,433r4,16l16,467r6,17l29,500r6,16l43,531r9,16l61,561r10,15l82,589r11,12l106,615r12,11l130,637r15,11l158,658r15,9l188,676r16,8l219,691r16,6l252,703r18,6l286,712r18,3l322,718r18,1l359,720r19,-1l396,718r18,-3l431,712r17,-3l466,703r17,-6l498,691r16,-7l530,676r15,-9l560,658r13,-10l588,637r12,-11l612,615r12,-14l635,589r12,-13l657,561r9,-14l675,531r7,-15l689,500r7,-16l701,467r6,-18l710,433r4,-18l716,397r1,-18l718,360xm712,360r,18l710,396r-2,18l706,432r-5,16l697,465r-6,17l685,497r-7,17l670,529r-9,15l652,558r-10,14l632,586r-11,12l609,610r-13,13l584,634r-13,10l556,654r-14,9l527,672r-15,8l496,686r-16,7l464,699r-17,4l430,708r-18,3l395,713r-18,1l359,714r-18,l323,713r-18,-2l287,708r-16,-5l254,699r-17,-6l222,686r-16,-6l190,672r-14,-9l161,654,147,644,134,634,121,623,109,610,97,598,86,586,76,572,66,558,57,544,48,529,40,514,33,497,26,482,21,465,16,448,12,432,10,414,7,396,5,378r,-18l5,342,7,324r3,-18l12,288r4,-16l21,255r5,-17l33,223r7,-16l48,191r9,-14l66,162,76,148,86,134,97,122r12,-12l121,97,134,86,147,76,161,66r15,-9l190,48r16,-8l222,34r15,-7l254,21r17,-4l287,12r18,-2l323,8,341,6r18,l377,6r18,2l412,10r18,2l447,17r17,4l480,27r16,7l512,40r15,8l542,57r14,9l571,76r13,10l596,97r13,13l621,122r11,12l642,148r10,14l661,177r9,14l678,207r7,16l691,238r6,17l701,272r5,16l708,306r2,18l712,342r,18xe" fillcolor="#fefefe" stroked="f">
                <v:path arrowok="t"/>
                <o:lock v:ext="edit" verticies="t"/>
              </v:shape>
              <v:shape id="_x0000_s4423" style="position:absolute;left:11036;top:9506;width:118;height:119" coordsize="712,712" path="m712,356r,-18l711,319r-3,-18l705,284r-4,-17l696,250r-6,-17l684,217r-7,-15l669,186r-9,-14l651,157,641,143,630,129,619,116,608,103,596,92,582,81,569,70,556,60,541,51,525,42,510,34,494,27,479,21,462,15,445,11,427,6,411,3,393,1,374,,356,,338,,319,1,301,3,284,6r-17,5l250,15r-17,6l218,27r-16,7l186,42r-15,9l156,60,143,70,129,81,116,92r-12,11l93,116,81,129,70,143,60,157r-9,15l42,186r-7,16l28,217r-7,16l16,250r-5,17l7,284,3,301,1,319,,338r,18l,374r1,19l3,411r4,17l11,445r5,17l21,479r7,16l35,511r7,15l51,541r9,15l70,569r11,14l93,596r11,13l116,620r13,12l143,642r13,10l171,661r15,9l202,678r16,7l233,691r17,6l267,701r17,5l301,709r18,2l338,712r18,l374,712r19,-1l411,709r16,-3l445,701r17,-4l479,691r15,-6l510,678r15,-8l541,661r15,-9l569,642r13,-10l596,620r12,-11l619,596r11,-13l641,569r10,-13l660,541r9,-15l677,511r7,-16l690,479r6,-17l701,445r4,-17l708,411r3,-18l712,374r,-18xm707,356r-1,18l705,392r-2,18l699,428r-3,16l692,461r-6,16l679,493r-6,16l665,524r-9,14l647,553r-10,13l627,579r-11,14l605,605r-13,11l579,628r-13,10l552,648r-14,9l523,666r-15,7l493,680r-17,7l461,692r-17,5l426,701r-17,3l392,706r-18,1l356,708r-18,-1l320,706r-18,-2l286,701r-18,-4l251,692r-16,-5l220,680r-16,-7l189,666r-15,-9l160,648,146,638,133,628,119,616,107,605,96,593,85,579,75,566,65,553,56,538,47,524,39,509,32,493,26,477,20,461,16,444,12,428,9,410,7,392,6,374,4,356,6,338,7,320,9,302r3,-16l16,268r4,-17l26,235r6,-15l39,204r8,-16l56,174r9,-15l75,146,85,132,96,119r11,-12l119,96,133,84,146,74,160,64r14,-9l189,46r15,-7l220,32r15,-7l251,20r17,-5l286,12,302,8,320,6,338,5,356,4r18,1l392,6r17,2l426,12r18,3l461,20r15,5l493,32r15,7l523,46r15,9l552,64r14,10l579,84r13,12l605,107r11,12l627,132r10,14l647,159r9,15l665,188r8,16l679,220r7,15l692,251r4,17l699,286r4,16l705,320r1,18l707,356xe" fillcolor="#fefefe" stroked="f">
                <v:path arrowok="t"/>
                <o:lock v:ext="edit" verticies="t"/>
              </v:shape>
              <v:shape id="_x0000_s4424" style="position:absolute;left:11036;top:9506;width:118;height:118" coordsize="707,708" path="m707,354r,-18l705,318r-2,-18l701,282r-5,-16l692,249r-6,-17l680,217r-7,-16l665,185r-9,-14l647,156,637,142,627,128,616,116,604,104,591,91,579,80,566,70,551,60,537,51,522,42,507,34,491,28,475,21,459,15,442,11,425,6,407,4,390,2,372,,354,,336,,318,2,300,4,282,6r-16,5l249,15r-17,6l217,28r-16,6l185,42r-14,9l156,60,142,70,129,80,116,91r-12,13l92,116,81,128,71,142,61,156r-9,15l43,185r-8,16l28,217r-7,15l16,249r-5,17l7,282,5,300,2,318,,336r,18l,372r2,18l5,408r2,18l11,442r5,17l21,476r7,15l35,508r8,15l52,538r9,14l71,566r10,14l92,592r12,12l116,617r13,11l142,638r14,10l171,657r14,9l201,674r16,6l232,687r17,6l266,697r16,5l300,705r18,2l336,708r18,l372,708r18,-1l407,705r18,-3l442,697r17,-4l475,687r16,-7l507,674r15,-8l537,657r14,-9l566,638r13,-10l591,617r13,-13l616,592r11,-12l637,566r10,-14l656,538r9,-15l673,508r7,-17l686,476r6,-17l696,442r5,-16l703,408r2,-18l707,372r,-18xm703,354r-1,18l701,390r-2,18l695,424r-3,17l686,458r-4,17l675,490r-7,16l661,520r-9,15l643,550r-10,13l623,576r-11,13l600,601r-12,11l576,623r-14,11l549,643r-14,9l520,661r-16,8l490,676r-17,7l458,688r-17,5l424,696r-17,3l390,702r-18,1l354,704r-18,-1l318,702r-18,-3l284,696r-17,-3l250,688r-15,-5l218,676r-15,-7l188,661r-15,-9l159,643r-14,-9l132,623,120,612,107,601,96,589,85,576,75,563,65,550,56,535,47,520,39,506,33,490,26,475,21,458,16,441,13,424,9,408,7,390,6,372r,-18l6,336,7,318,9,300r4,-16l16,267r5,-17l26,234r7,-16l39,203r8,-16l56,173r9,-15l75,145,85,132,96,119r11,-12l120,96,132,85,145,75,159,65r14,-9l188,47r15,-8l218,32r17,-5l250,21r17,-6l284,12,300,9,318,6,336,5,354,4r18,1l390,6r17,3l424,12r17,3l458,21r15,6l490,32r14,7l520,47r15,9l549,65r13,10l576,85r12,11l600,107r12,12l623,132r10,13l643,158r9,15l661,187r7,16l675,218r7,16l686,250r6,17l695,284r4,16l701,318r1,18l703,354xe" fillcolor="#fefefe" stroked="f">
                <v:path arrowok="t"/>
                <o:lock v:ext="edit" verticies="t"/>
              </v:shape>
              <v:shape id="_x0000_s4425" style="position:absolute;left:11036;top:9507;width:118;height:117" coordsize="703,704" path="m703,352r-1,-18l701,316r-2,-18l695,282r-3,-18l688,247r-6,-16l675,216r-6,-16l661,184r-9,-14l643,155,633,142,623,128,612,115,601,103,588,92,575,80,562,70,548,60,534,51,519,42,504,35,489,28,472,21,457,16,440,11,422,8,405,4,388,2,370,1,352,,334,1,316,2,298,4,282,8r-18,3l247,16r-16,5l216,28r-16,7l185,42r-15,9l156,60,142,70,129,80,115,92r-12,11l92,115,81,128,71,142,61,155r-9,15l43,184r-8,16l28,216r-6,15l16,247r-4,17l8,282,5,298,3,316,2,334,,352r2,18l3,388r2,18l8,424r4,16l16,457r6,16l28,489r7,16l43,520r9,14l61,549r10,13l81,575r11,14l103,601r12,11l129,624r13,10l156,644r14,9l185,662r15,7l216,676r15,7l247,688r17,5l282,697r16,3l316,702r18,1l352,704r18,-1l388,702r17,-2l422,697r18,-4l457,688r15,-5l489,676r15,-7l519,662r15,-9l548,644r14,-10l575,624r13,-12l601,601r11,-12l623,575r10,-13l643,549r9,-15l661,520r8,-15l675,489r7,-16l688,457r4,-17l695,424r4,-18l701,388r1,-18l703,352xm698,352r,18l697,388r-3,17l691,422r-3,17l682,455r-6,17l671,487r-7,16l656,517r-9,15l639,546r-9,14l618,572r-10,14l596,597r-11,12l572,620r-13,10l545,639r-14,9l517,657r-16,8l487,672r-16,6l454,683r-15,5l422,692r-18,3l388,697r-18,1l352,698r-18,l316,697r-17,-2l283,692r-18,-4l249,683r-16,-5l217,672r-15,-7l187,657r-15,-9l159,639r-15,-9l132,620,119,609,108,597,95,586,85,572,74,560,65,546,56,532,47,517,40,503,33,487,27,472,22,455,17,439,13,422,9,405,7,388,6,370r,-18l6,334,7,316,9,299r4,-16l17,266r5,-17l27,232r6,-15l40,202r7,-15l56,172r9,-13l74,145,85,132,95,118r13,-11l119,95,132,85,144,74r15,-9l172,56r15,-9l202,39r15,-7l233,27r16,-6l265,17r18,-5l299,9,316,7,334,6r18,l370,6r18,1l404,9r18,3l439,17r15,4l471,27r16,5l501,39r16,8l531,56r14,9l559,74r13,11l585,95r11,12l608,118r10,14l630,145r9,14l647,172r9,15l664,202r7,15l676,232r6,17l688,266r3,17l694,299r3,17l698,334r,18xe" fillcolor="#fefefe" stroked="f">
                <v:path arrowok="t"/>
                <o:lock v:ext="edit" verticies="t"/>
              </v:shape>
              <v:shape id="_x0000_s4426" style="position:absolute;left:11037;top:9507;width:116;height:117" coordsize="697,700" path="m697,350r-1,-18l695,314r-2,-18l689,280r-3,-17l680,246r-4,-16l669,214r-7,-15l655,183r-9,-14l637,154,627,141,617,128,606,115,594,103,582,92,570,81,556,71,543,61,529,52,514,43,498,35,484,28,467,23,452,17,435,11,418,8,401,5,384,2,366,1,348,,330,1,312,2,294,5,278,8r-17,3l244,17r-15,6l212,28r-15,7l182,43r-15,9l153,61,139,71,126,81,114,92r-13,11l90,115,79,128,69,141,59,154r-9,15l41,183r-8,16l27,214r-7,16l15,246r-5,17l7,280,3,296,1,314,,332r,18l,368r1,18l3,404r4,16l10,437r5,17l20,471r7,15l33,502r8,14l50,531r9,15l69,559r10,13l90,585r11,12l114,608r12,11l139,630r14,9l167,648r15,9l197,665r15,7l229,679r15,5l261,689r17,3l294,695r18,3l330,699r18,1l366,699r18,-1l401,695r17,-3l435,689r17,-5l467,679r17,-7l498,665r16,-8l529,648r14,-9l556,630r14,-11l582,608r12,-11l606,585r11,-13l627,559r10,-13l646,531r9,-15l662,502r7,-16l676,471r4,-17l686,437r3,-17l693,404r2,-18l696,368r1,-18xm691,350r,18l689,386r-2,17l685,419r-5,17l676,453r-6,15l665,484r-7,16l650,514r-9,15l632,542r-9,14l613,569r-11,12l591,594r-12,11l566,616r-13,10l540,635r-14,9l512,653r-16,8l482,667r-16,6l450,679r-16,4l417,687r-17,4l384,692r-18,2l348,694r-18,l313,692r-18,-1l279,687r-17,-4l245,679r-15,-6l214,667r-16,-6l184,653r-15,-9l156,635r-13,-9l129,616,117,605,105,594,94,581,82,569,72,556,63,542,55,529,46,514,38,500,31,484,25,468,20,453,15,436,11,419,9,403,7,386,4,368r,-18l4,332,7,315,9,297r2,-16l15,264r5,-16l25,232r6,-16l38,201r8,-15l55,171r8,-13l72,144,82,131,94,119r11,-13l117,95,129,84,143,74r13,-9l169,56r15,-9l198,40r16,-7l230,27r15,-6l262,17r17,-4l295,10,313,8,330,6r18,l366,6r18,2l400,10r17,3l434,17r16,4l466,27r16,6l496,40r16,7l526,56r14,9l553,74r13,10l579,95r12,11l602,119r11,12l623,144r9,14l641,171r9,15l658,201r7,15l670,232r6,16l680,264r5,17l687,297r2,18l691,332r,18xe" fillcolor="#fefefe" stroked="f">
                <v:path arrowok="t"/>
                <o:lock v:ext="edit" verticies="t"/>
              </v:shape>
              <v:shape id="_x0000_s4427" style="position:absolute;left:11037;top:9508;width:116;height:115" coordsize="692,692" path="m692,346r,-18l691,310r-3,-17l685,277r-3,-17l676,243r-6,-17l665,211r-7,-15l650,181r-9,-15l633,153r-9,-14l612,126,602,112,590,101,579,89,566,79,553,68,539,59,525,50,511,41,495,33,481,26,465,21,448,15,433,11,416,6,398,3,382,1,364,,346,,328,,310,1,293,3,277,6r-18,5l243,15r-16,6l211,26r-15,7l181,41r-15,9l153,59r-15,9l126,79,113,89r-11,12l89,112,79,126,68,139r-9,14l50,166r-9,15l34,196r-7,15l21,226r-5,17l11,260,7,277,3,293,1,310,,328r,18l,364r1,18l3,399r4,17l11,433r5,16l21,466r6,15l34,497r7,14l50,526r9,14l68,554r11,12l89,580r13,11l113,603r13,11l138,624r15,9l166,642r15,9l196,659r15,7l227,672r16,5l259,682r18,4l293,689r17,2l328,692r18,l364,692r18,-1l398,689r18,-3l433,682r15,-5l465,672r16,-6l495,659r16,-8l525,642r14,-9l553,624r13,-10l579,603r11,-12l602,580r10,-14l624,554r9,-14l641,526r9,-15l658,497r7,-16l670,466r6,-17l682,433r3,-17l688,399r3,-17l692,364r,-18xm687,346r-1,18l685,381r-2,18l679,415r-3,16l672,448r-6,15l660,479r-6,16l646,509r-9,15l628,537r-9,13l609,564r-11,12l587,587r-11,12l562,610r-12,10l537,630r-15,9l509,647r-15,7l479,661r-16,6l447,672r-16,5l415,681r-17,2l380,686r-16,1l346,688r-18,-1l311,686r-18,-3l277,681r-16,-4l244,672r-15,-5l213,661r-15,-7l183,647r-13,-8l155,630,142,620,129,610,117,599,105,587,94,576,83,564,73,550,64,537,55,524,46,509,38,495,31,479,26,463,20,448,16,431,12,415,9,399,7,381,6,364,5,346,6,328,7,311,9,295r3,-18l16,261r4,-17l26,229r5,-16l38,198r8,-15l55,169r9,-14l73,141,83,129,94,117r11,-12l117,93,129,82,142,72r13,-9l170,54r13,-9l198,39r15,-8l229,25r15,-5l261,15r16,-3l293,9,311,6,328,5,346,4r18,1l380,6r18,3l415,12r16,3l447,20r16,5l479,31r15,8l509,45r13,9l537,63r13,9l562,82r14,11l587,105r11,12l609,129r10,12l628,155r9,14l646,183r8,15l660,213r6,16l672,244r4,17l679,277r4,18l685,311r1,17l687,346xe" fillcolor="#fefefe" stroked="f">
                <v:path arrowok="t"/>
                <o:lock v:ext="edit" verticies="t"/>
              </v:shape>
              <v:shape id="_x0000_s4428" style="position:absolute;left:11038;top:9508;width:114;height:115" coordsize="687,688" path="m687,344r,-18l685,309r-2,-18l681,275r-5,-17l672,242r-6,-16l661,210r-7,-15l646,180r-9,-15l628,152r-9,-14l609,125,598,113,587,100,575,89,562,78,549,68,536,59,522,50,508,41,492,34,478,27,462,21,446,15,430,11,413,7,396,4,380,2,362,,344,,326,,309,2,291,4,275,7r-17,4l241,15r-15,6l210,27r-16,7l180,41r-15,9l152,59r-13,9l125,78,113,89r-12,11l90,113,78,125,68,138r-9,14l51,165r-9,15l34,195r-7,15l21,226r-5,16l11,258,7,275,5,291,3,309,,326r,18l,362r3,18l5,397r2,16l11,430r5,17l21,462r6,16l34,494r8,14l51,523r8,13l68,550r10,13l90,575r11,13l113,599r12,11l139,620r13,9l165,638r15,9l194,655r16,6l226,667r15,6l258,677r17,4l291,685r18,1l326,688r18,l362,688r18,-2l396,685r17,-4l430,677r16,-4l462,667r16,-6l492,655r16,-8l522,638r14,-9l549,620r13,-10l575,599r12,-11l598,575r11,-12l619,550r9,-14l637,523r9,-15l654,494r7,-16l666,462r6,-15l676,430r5,-17l683,397r2,-17l687,362r,-18xm682,344r,18l681,379r-3,16l675,412r-3,17l667,445r-5,15l656,476r-8,15l642,506r-9,13l625,534r-10,13l605,560r-10,12l584,584r-13,11l559,605r-13,11l533,626r-14,9l506,642r-15,8l475,657r-15,5l444,668r-15,5l412,676r-17,3l378,681r-16,2l344,683r-18,l309,681r-16,-2l276,676r-17,-3l243,668r-15,-6l212,657r-15,-7l182,642r-13,-7l154,626,142,616,129,605,116,595,105,584,93,572,83,560,73,547,63,534,55,519,46,506,39,491,32,476,26,460,20,445,16,429,13,412,9,395,7,379,6,362r,-18l6,326,7,309,9,293r4,-17l16,259r4,-16l26,228r6,-16l39,198r7,-15l55,169r8,-15l73,142,83,128,93,116r12,-11l116,94,129,82,142,72,154,62r15,-7l182,46r15,-7l212,32r16,-6l243,20r16,-5l276,12,293,9,309,7,326,5r18,l362,5r16,2l395,9r17,3l429,15r15,5l460,26r15,6l491,39r15,7l519,55r14,7l546,72r13,10l571,94r13,11l595,116r10,12l615,142r10,12l633,169r9,14l648,198r8,14l662,228r5,15l672,259r3,17l678,293r3,16l682,326r,18xe" fillcolor="#fefefe" stroked="f">
                <v:path arrowok="t"/>
                <o:lock v:ext="edit" verticies="t"/>
              </v:shape>
              <v:shape id="_x0000_s4429" style="position:absolute;left:11038;top:9508;width:114;height:114" coordsize="682,684" path="m682,342r-1,-18l680,307r-2,-16l674,273r-3,-16l667,240r-6,-15l655,209r-6,-15l641,179r-9,-14l623,151r-9,-14l604,125,593,113,582,101,571,89,557,78,545,68,532,59,517,50,504,41,489,35,474,27,458,21,442,16,426,11,410,8,393,5,375,2,359,1,341,,323,1,306,2,288,5,272,8r-16,3l239,16r-15,5l208,27r-15,8l178,41r-13,9l150,59r-13,9l124,78,112,89r-12,12l89,113,78,125,68,137r-9,14l50,165r-9,14l33,194r-7,15l21,225r-6,15l11,257,7,273,4,291,2,307,1,324,,342r1,18l2,377r2,18l7,411r4,16l15,444r6,15l26,475r7,16l41,505r9,15l59,533r9,13l78,560r11,12l100,583r12,12l124,606r13,10l150,626r15,9l178,643r15,7l208,657r16,6l239,668r17,5l272,677r16,2l306,682r17,1l341,684r18,-1l375,682r18,-3l410,677r16,-4l442,668r16,-5l474,657r15,-7l504,643r13,-8l532,626r13,-10l557,606r14,-11l582,583r11,-11l604,560r10,-14l623,533r9,-13l641,505r8,-14l655,475r6,-16l667,444r4,-17l674,411r4,-16l680,377r1,-17l682,342xm677,342r,18l675,377r-2,16l670,410r-3,16l662,443r-5,15l651,473r-8,15l636,503r-8,13l620,530r-10,13l600,557r-10,12l578,580r-12,11l555,601r-13,10l528,621r-13,9l501,638r-14,8l471,653r-14,5l441,664r-16,4l409,672r-17,3l375,677r-17,1l341,678r-17,l306,677r-16,-2l273,672r-16,-4l240,664r-15,-6l210,653r-15,-7l180,638r-13,-8l153,621,140,611,127,601,116,591,103,580,92,569,82,557,72,543,62,530,53,516,45,503,39,488,32,473,25,458,20,443,15,426,12,410,8,393,6,377,5,360r,-18l5,325,6,307,8,291r4,-17l15,258r5,-15l25,227r7,-16l39,197r6,-15l53,168r9,-14l72,141,82,129,92,116r11,-12l116,93,127,83,140,73,153,63r14,-8l180,46r15,-7l210,32r15,-6l240,20r17,-4l273,12,290,9,306,7,324,6r17,l358,6r17,1l392,9r17,3l425,16r16,4l457,26r14,6l487,39r14,7l515,55r13,8l542,73r13,10l566,93r12,11l590,116r10,13l610,141r10,13l628,168r8,14l643,197r8,14l657,227r5,16l667,258r3,16l673,291r2,16l677,325r,17xe" fillcolor="#fefefe" stroked="f">
                <v:path arrowok="t"/>
                <o:lock v:ext="edit" verticies="t"/>
              </v:shape>
              <v:shape id="_x0000_s4430" style="position:absolute;left:11039;top:9509;width:112;height:113" coordsize="676,678" path="m676,339r,-18l675,304r-3,-16l669,271r-3,-17l661,238r-5,-15l650,207r-8,-14l636,178r-9,-14l619,149,609,137,599,123,589,111,578,100,565,89,553,77,540,67,527,57,513,50,500,41,485,34,469,27,454,21,438,15,423,10,406,7,389,4,372,2,356,,338,,320,,303,2,287,4,270,7r-17,3l237,15r-15,6l206,27r-15,7l176,41r-13,9l148,57,136,67,123,77,110,89,99,100,87,111,77,123,67,137,57,149r-8,15l40,178r-7,15l26,207r-6,16l14,238r-4,16l7,271,3,288,1,304,,321r,18l,357r1,17l3,390r4,17l10,424r4,16l20,455r6,16l33,486r7,15l49,514r8,15l67,542r10,13l87,567r12,12l110,590r13,10l136,611r12,10l163,630r13,7l191,645r15,7l222,657r15,6l253,668r17,3l287,674r16,2l320,678r18,l356,678r16,-2l389,674r17,-3l423,668r15,-5l454,657r15,-5l485,645r15,-8l513,630r14,-9l540,611r13,-11l565,590r13,-11l589,567r10,-12l609,542r10,-13l627,514r9,-13l642,486r8,-15l656,455r5,-15l666,424r3,-17l672,390r3,-16l676,357r,-18xm671,339r-1,17l669,374r-2,16l665,406r-5,17l656,438r-5,16l645,469r-7,15l631,499r-8,13l614,526r-10,13l596,551r-12,13l573,575r-11,11l550,597r-12,10l524,616r-13,9l496,633r-13,7l467,646r-14,7l437,659r-15,4l405,666r-17,4l372,671r-17,2l338,673r-17,l303,671r-15,-1l271,666r-17,-3l239,659r-16,-6l208,646r-15,-6l179,633r-14,-8l152,616r-14,-9l126,597,114,586,103,575,91,564,80,551,71,539,61,526,52,512,45,499,38,484,31,469,24,454,20,438,15,423,11,406,9,390,7,374,5,356,4,339,5,322,7,305,9,289r2,-17l15,255r5,-15l24,224r7,-15l38,195r7,-15l52,166r9,-14l71,139r9,-12l91,114r12,-11l114,92,126,81r12,-9l152,62r13,-8l179,45r14,-7l208,32r15,-7l239,21r15,-5l271,12,288,9,303,7,321,6,338,5r17,1l372,7r16,2l405,12r17,4l437,21r16,4l467,32r16,6l496,45r15,9l524,62r14,10l550,81r12,11l573,103r11,11l596,127r8,12l614,152r9,14l631,180r7,15l645,209r6,15l656,240r4,15l665,272r2,17l669,305r1,17l671,339xe" fillcolor="#fefefe" stroked="f">
                <v:path arrowok="t"/>
                <o:lock v:ext="edit" verticies="t"/>
              </v:shape>
              <v:shape id="_x0000_s4431" style="position:absolute;left:11039;top:9509;width:112;height:112" coordsize="672,672" path="m672,336r,-17l670,301r-2,-16l665,268r-3,-16l657,237r-5,-16l646,205r-8,-14l631,176r-8,-14l615,148,605,135,595,123,585,110,573,98,561,87,550,77,537,67,523,57,510,49,496,40,482,33,466,26,452,20,436,14,420,10,404,6,387,3,370,1,353,,336,,319,,301,1,285,3,268,6r-16,4l235,14r-15,6l205,26r-15,7l175,40r-13,9l148,57,135,67,122,77,111,87,98,98,87,110,77,123,67,135,57,148r-9,14l40,176r-6,15l27,205r-7,16l15,237r-5,15l7,268,3,285,1,301,,319r,17l,354r1,17l3,387r4,17l10,420r5,17l20,452r7,15l34,482r6,15l48,510r9,14l67,537r10,14l87,563r11,11l111,585r11,10l135,605r13,10l162,624r13,8l190,640r15,7l220,652r15,6l252,662r16,4l285,669r16,2l319,672r17,l353,672r17,-1l387,669r17,-3l420,662r16,-4l452,652r14,-5l482,640r14,-8l510,624r13,-9l537,605r13,-10l561,585r12,-11l585,563r10,-12l605,537r10,-13l623,510r8,-13l638,482r8,-15l652,452r5,-15l662,420r3,-16l668,387r2,-16l672,354r,-18xm667,336r-1,17l665,370r-2,16l660,403r-4,16l652,434r-5,16l640,465r-6,15l627,494r-8,14l610,521r-9,14l591,547r-10,11l570,571r-12,11l547,592r-14,10l521,611r-13,9l493,628r-13,6l464,641r-14,7l434,652r-16,5l403,661r-17,2l369,666r-16,1l336,668r-17,-1l302,666r-16,-3l269,661r-16,-4l238,652r-16,-4l208,641r-16,-7l179,628r-15,-8l151,611r-13,-9l125,592,114,582,102,571,92,558,80,547,70,535,61,521,53,508,45,494,38,480,31,465,25,450,20,434,16,419,12,403,9,386,7,370,6,353r,-17l6,319,7,302,9,286r3,-17l16,253r4,-15l25,222r6,-15l38,193r7,-15l53,164r8,-14l70,138,80,125,92,114r10,-13l114,91,125,80,138,70r13,-9l164,52r15,-8l192,38r16,-7l222,25r16,-5l253,15r16,-3l286,9,302,6,319,5,336,4r17,1l369,6r17,3l403,12r15,3l434,20r16,5l464,31r16,7l493,44r15,8l521,61r12,9l547,80r11,11l570,101r11,13l591,125r10,13l610,150r9,14l627,178r7,15l640,207r7,15l652,238r4,15l660,269r3,17l665,302r1,17l667,336xe" fillcolor="#fefefe" stroked="f">
                <v:path arrowok="t"/>
                <o:lock v:ext="edit" verticies="t"/>
              </v:shape>
              <v:shape id="_x0000_s4432" style="position:absolute;left:11039;top:9510;width:112;height:111" coordsize="667,668" path="m667,334r-1,-17l665,300r-2,-16l661,267r-5,-17l652,235r-5,-16l641,204r-7,-14l627,175r-8,-14l610,147,600,134r-8,-12l580,109,569,98,558,87,546,76,534,67,520,57,507,49,492,40,479,33,463,27,449,20,433,16,418,11,401,7,384,4,368,2,351,1,334,,317,1,299,2,284,4,267,7r-17,4l235,16r-16,4l204,27r-15,6l175,40r-14,9l148,57,134,67r-12,9l110,87,99,98,87,109,76,122r-9,12l57,147r-9,14l41,175r-7,15l27,204r-7,15l16,235r-5,15l7,267,5,284,3,300,1,317,,334r1,17l3,369r2,16l7,401r4,17l16,433r4,16l27,464r7,15l41,494r7,13l57,521r10,13l76,546r11,13l99,570r11,11l122,592r12,10l148,611r13,9l175,628r14,7l204,641r15,7l235,654r15,4l267,661r17,4l299,666r18,2l334,668r17,l368,666r16,-1l401,661r17,-3l433,654r16,-6l463,641r16,-6l492,628r15,-8l520,611r14,-9l546,592r12,-11l569,570r11,-11l592,546r8,-12l610,521r9,-14l627,494r7,-15l641,464r6,-15l652,433r4,-15l661,401r2,-16l665,369r1,-18l667,334xm662,334r,17l661,368r-3,16l655,400r-3,17l647,432r-5,15l636,463r-7,14l623,490r-8,15l606,518r-9,13l587,543r-10,12l566,566r-11,12l542,588r-12,10l518,607r-13,9l490,623r-13,7l462,637r-15,7l431,648r-15,4l400,656r-16,3l367,661r-16,2l334,663r-17,l300,661r-16,-2l268,656r-17,-4l237,648r-16,-4l206,637r-15,-7l178,623r-15,-7l150,607r-12,-9l125,588,113,578,102,566,91,555,81,543,71,531,62,518,53,505,45,490,38,477,32,463,26,447,20,432,16,417,13,400,9,384,7,368,6,351r,-17l6,317,7,300,9,284r4,-16l16,252r4,-15l26,221r6,-14l38,192r7,-14l53,164r9,-13l71,137,81,125,91,113r11,-11l113,90,125,80,138,70r12,-9l163,52r15,-7l191,38r15,-7l221,26r16,-6l251,16r17,-4l284,9,300,7,317,5r17,l351,5r16,2l384,9r16,3l416,16r15,4l447,26r15,5l477,38r13,7l505,52r13,9l530,70r12,10l555,90r11,12l577,113r10,12l597,137r9,14l615,164r8,14l629,192r7,15l642,221r5,16l652,252r3,16l658,284r3,16l662,317r,17xe" fillcolor="#fefefe" stroked="f">
                <v:path arrowok="t"/>
                <o:lock v:ext="edit" verticies="t"/>
              </v:shape>
            </v:group>
            <v:shape id="_x0000_s4433" style="position:absolute;left:11040;top:9510;width:110;height:111" coordsize="661,664" path="m661,332r-1,-17l659,298r-2,-16l654,265r-4,-16l646,234r-5,-16l634,203r-6,-14l621,174r-8,-14l604,146r-9,-12l585,121,575,110,564,97,552,87,541,76,527,66,515,57,502,48,487,40,474,34,458,27,444,21,428,16,412,11,397,8,380,5,363,2,347,1,330,,313,1,296,2,280,5,263,8r-16,3l232,16r-16,5l202,27r-16,7l173,40r-15,8l145,57r-13,9l119,76,108,87,96,97,86,110,74,121,64,134r-9,12l47,160r-8,14l32,189r-7,14l19,218r-5,16l10,249,6,265,3,282,1,298,,315r,17l,349r1,17l3,382r3,17l10,415r4,15l19,446r6,15l32,476r7,14l47,504r8,13l64,531r10,12l86,554r10,13l108,578r11,10l132,598r13,9l158,616r15,8l186,630r16,7l216,644r16,4l247,653r16,4l280,659r16,3l313,663r17,1l347,663r16,-1l380,659r17,-2l412,653r16,-5l444,644r14,-7l474,630r13,-6l502,616r13,-9l527,598r14,-10l552,578r12,-11l575,554r10,-11l595,531r9,-14l613,504r8,-14l628,476r6,-15l641,446r5,-16l650,415r4,-16l657,382r2,-16l660,349r1,-17xm656,332r,17l654,366r-2,16l649,398r-3,16l641,429r-6,15l630,459r-7,15l617,487r-8,15l600,514r-9,14l581,540r-10,11l561,563r-13,10l537,583r-12,10l512,602r-14,9l485,619r-13,7l457,633r-16,5l427,644r-16,4l396,652r-17,3l363,657r-16,1l330,658r-17,l296,657r-15,-2l264,652r-16,-4l233,644r-15,-6l203,633r-15,-7l175,619r-14,-8l148,602r-13,-9l122,583,111,573,100,563,89,551,79,540,69,528,60,514,51,502,43,487,37,474,30,459,24,444,19,429,14,414,11,398,7,382,6,366,4,349r,-17l4,315,6,298,7,283r4,-17l14,250r5,-15l24,220r6,-15l37,191r6,-14l51,163r9,-13l69,136,79,124,89,113r11,-11l111,91,122,81,135,70r13,-8l161,53r14,-8l188,38r15,-7l218,26r15,-6l248,16r16,-4l281,9,296,8,313,6r17,l347,6r16,2l379,9r17,3l411,16r16,4l441,26r16,5l472,38r13,7l498,53r14,9l525,70r12,11l548,91r13,11l571,113r10,11l591,136r9,14l609,163r8,14l623,191r7,14l635,220r6,15l646,250r3,16l652,283r2,15l656,315r,17xe" fillcolor="#fefefe" stroked="f">
              <v:path arrowok="t"/>
              <o:lock v:ext="edit" verticies="t"/>
            </v:shape>
            <v:shape id="_x0000_s4434" style="position:absolute;left:11040;top:9511;width:110;height:109" coordsize="656,658" path="m656,329r,-17l655,295r-3,-16l649,263r-3,-16l641,232r-5,-16l630,202r-7,-15l617,173r-8,-14l600,146r-9,-14l581,120,571,108,560,97,549,85,536,75,524,65,512,56,499,47,484,40,471,33,456,26,441,21,425,15,410,11,394,7,378,4,361,2,345,,328,,311,,294,2,278,4,262,7r-17,4l231,15r-16,6l200,26r-15,7l172,40r-15,7l144,56r-12,9l119,75,107,85,96,97,85,108,75,120,65,132r-9,14l47,159r-8,14l32,187r-6,15l20,216r-6,16l10,247,7,263,3,279,1,295,,312r,17l,346r1,17l3,379r4,16l10,412r4,15l20,442r6,16l32,472r7,13l47,500r9,13l65,526r10,12l85,550r11,11l107,573r12,10l132,593r12,9l157,611r15,7l185,625r15,7l215,639r16,4l245,647r17,4l278,654r16,2l311,658r17,l345,658r16,-2l378,654r16,-3l410,647r15,-4l441,639r15,-7l471,625r13,-7l499,611r13,-9l524,593r12,-10l549,573r11,-12l571,550r10,-12l591,526r9,-13l609,500r8,-15l623,472r7,-14l636,442r5,-15l646,412r3,-17l652,379r3,-16l656,346r,-17xm651,329r-1,17l649,363r-2,15l645,394r-4,17l637,425r-6,16l626,455r-7,15l612,483r-8,14l596,510r-9,12l578,535r-11,12l557,558r-12,11l533,579r-12,9l509,597r-14,9l482,614r-14,7l454,627r-15,6l424,639r-16,4l393,646r-16,3l361,651r-16,1l328,653r-17,-1l294,651r-15,-2l263,646r-15,-3l232,639r-16,-6l202,627r-15,-6l174,614r-13,-8l147,597r-12,-9l123,579,110,569,99,558,89,547,78,535,69,522,60,510,51,497,43,483,37,470,30,455,24,441,19,425,14,411,11,394,9,378,7,363,5,346,4,329,5,312,7,295,9,280r2,-16l14,249r5,-16l24,217r6,-14l37,189r6,-14l51,161r9,-13l69,136r9,-13l89,111,99,100,110,90,123,80,135,70r12,-9l161,52r13,-8l187,37r15,-6l216,25r16,-6l248,16r15,-4l279,9,294,7,311,6,328,5r17,1l361,7r16,2l393,12r15,4l424,19r15,6l454,31r14,6l482,44r13,8l509,61r12,9l533,80r12,10l557,100r10,11l578,123r9,13l596,148r8,13l612,175r7,14l626,203r5,14l637,233r4,16l645,264r2,16l649,295r1,17l651,329xe" fillcolor="#fefefe" stroked="f">
              <v:path arrowok="t"/>
              <o:lock v:ext="edit" verticies="t"/>
            </v:shape>
            <v:shape id="_x0000_s4435" style="position:absolute;left:11041;top:9511;width:108;height:109" coordsize="652,652" path="m652,326r,-17l650,292r-2,-15l645,260r-3,-16l637,229r-6,-15l626,199r-7,-14l613,171r-8,-14l596,144r-9,-14l577,118,567,107,557,96,544,85,533,75,521,64,508,56,494,47,481,39,468,32,453,25,437,20,423,14,407,10,392,6,375,3,359,2,343,,326,,309,,292,2,277,3,260,6r-16,4l229,14r-15,6l199,25r-15,7l171,39r-14,8l144,56r-13,8l118,75,107,85,96,96,85,107,75,118,65,130r-9,14l47,157r-8,14l33,185r-7,14l20,214r-5,15l10,244,7,260,3,277,2,292,,309r,17l,343r2,17l3,376r4,16l10,408r5,15l20,438r6,15l33,468r6,13l47,496r9,12l65,522r10,12l85,545r11,12l107,567r11,10l131,587r13,9l157,605r14,8l184,620r15,7l214,632r15,6l244,642r16,4l277,649r15,2l309,652r17,l343,652r16,-1l375,649r17,-3l407,642r16,-4l437,632r16,-5l468,620r13,-7l494,605r14,-9l521,587r12,-10l544,567r13,-10l567,545r10,-11l587,522r9,-14l605,496r8,-15l619,468r7,-15l631,438r6,-15l642,408r3,-16l648,376r2,-16l652,343r,-17xm646,326r,17l645,358r-2,17l640,391r-4,15l633,422r-6,15l621,451r-6,15l608,479r-8,13l591,506r-9,12l573,530r-10,12l552,553r-11,11l530,574r-12,9l505,592r-13,9l479,609r-14,6l451,622r-15,6l421,633r-15,4l391,641r-16,2l358,646r-15,1l326,647r-17,l294,646r-17,-3l261,641r-15,-4l231,633r-16,-5l201,622r-15,-7l173,609r-13,-8l146,592r-12,-9l122,574,111,564,99,553,88,542,78,530,69,518,60,506,51,492,44,479,37,466,30,451,25,437,20,422,16,406,11,391,9,375,7,358,6,343r,-17l6,309,7,294,9,277r2,-16l16,246r4,-15l25,215r5,-14l37,187r7,-14l51,159r9,-13l69,134r9,-13l88,110,99,99,111,88,122,78r12,-9l146,60r14,-9l173,43r13,-6l201,30r14,-6l231,20r15,-5l261,11,277,9,294,6,309,5r17,l343,5r15,1l375,9r16,2l406,15r15,5l436,24r15,6l465,37r14,6l492,51r13,9l518,69r12,9l541,88r11,11l563,110r10,11l582,134r9,12l600,159r8,14l615,187r6,14l627,215r6,16l636,246r4,15l643,277r2,17l646,309r,17xe" fillcolor="#fefefe" stroked="f">
              <v:path arrowok="t"/>
              <o:lock v:ext="edit" verticies="t"/>
            </v:shape>
            <v:shape id="_x0000_s4436" style="position:absolute;left:11041;top:9511;width:108;height:108" coordsize="647,648" path="m647,324r-1,-17l645,290r-2,-15l641,259r-4,-15l633,228r-6,-16l622,198r-7,-14l608,170r-8,-14l592,143r-9,-12l574,118,563,106,553,95,541,85,529,75,517,65,505,56,491,47,478,39,464,32,450,26,435,20,420,14,404,11,389,7,373,4,357,2,341,1,324,,307,1,290,2,275,4,259,7r-15,4l228,14r-16,6l198,26r-15,6l170,39r-13,8l143,56r-12,9l119,75,106,85,95,95,85,106,74,118r-9,13l56,143r-9,13l39,170r-6,14l26,198r-6,14l15,228r-5,16l7,259,5,275,3,290,1,307,,324r1,17l3,358r2,15l7,389r3,17l15,420r5,16l26,450r7,15l39,478r8,14l56,505r9,12l74,530r11,12l95,553r11,11l119,574r12,9l143,592r14,9l170,609r13,7l198,622r14,6l228,634r16,4l259,641r16,3l290,646r17,1l324,648r17,-1l357,646r16,-2l389,641r15,-3l420,634r15,-6l450,622r14,-6l478,609r13,-8l505,592r12,-9l529,574r12,-10l553,553r10,-11l574,530r9,-13l592,505r8,-13l608,478r7,-13l622,450r5,-14l633,420r4,-14l641,389r2,-16l645,358r1,-17l647,324xm642,324r,17l641,356r-3,17l635,389r-3,14l627,419r-4,15l617,448r-6,15l604,476r-8,13l587,503r-9,12l569,526r-10,13l549,550r-11,10l526,570r-11,10l501,589r-12,8l476,604r-14,7l448,618r-15,5l419,628r-16,4l387,636r-15,3l356,641r-15,1l324,642r-17,l292,641r-16,-2l260,636r-15,-4l229,628r-14,-5l200,618r-14,-7l172,604r-13,-7l147,589r-14,-9l122,570,110,560,99,550,89,539,78,526,70,515,61,503,52,489,44,476,37,463,31,448,25,434,20,419,16,403,13,389,9,373,7,356,6,341r,-17l6,307,7,292,9,276r4,-16l16,245r4,-16l25,214r6,-14l37,185r7,-13l52,159r9,-13l70,134r8,-12l89,109,99,98,110,88,122,78r11,-9l147,60r12,-9l172,43r14,-6l200,30r15,-6l229,20r16,-4l260,12,276,9,292,7,307,6r17,l341,6r15,1l372,9r15,3l403,16r16,4l433,24r15,6l462,37r14,6l489,51r12,9l515,69r11,9l538,88r11,10l559,109r10,13l578,134r9,12l596,159r8,13l611,185r6,15l623,214r4,15l632,245r3,15l638,276r3,16l642,307r,17xe" fillcolor="#fefefe" stroked="f">
              <v:path arrowok="t"/>
              <o:lock v:ext="edit" verticies="t"/>
            </v:shape>
            <v:shape id="_x0000_s4437" style="position:absolute;left:11042;top:9512;width:106;height:107" coordsize="640,642" path="m640,321r,-17l639,289r-2,-17l634,256r-4,-15l627,226r-6,-16l615,196r-6,-14l602,168r-8,-14l585,141r-9,-12l567,116,557,105,546,94,535,83,524,73,512,64,499,55,486,46,473,38,459,32,445,25,430,19,415,15,400,10,385,6,369,4,352,1,337,,320,,303,,288,1,271,4,255,6r-15,4l225,15r-16,4l195,25r-15,7l167,38r-13,8l140,55r-12,9l116,73,105,83,93,94,82,105,72,116r-9,13l54,141r-9,13l38,168r-7,14l24,196r-5,14l14,226r-4,15l5,256,3,272,1,289,,304r,17l,338r1,15l3,370r2,16l10,401r4,16l19,432r5,14l31,461r7,13l45,487r9,14l63,513r9,12l82,537r11,11l105,559r11,10l128,578r12,9l154,596r13,8l180,610r15,7l209,623r16,5l240,632r15,4l271,638r17,3l303,642r17,l337,642r15,-1l369,638r16,-2l400,632r15,-4l430,623r15,-6l459,610r14,-6l486,596r13,-9l512,578r12,-9l535,559r11,-11l557,537r10,-12l576,513r9,-12l594,487r8,-13l609,461r6,-15l621,432r6,-15l630,401r4,-15l637,370r2,-17l640,338r,-17xm636,321r,17l633,353r-1,16l629,385r-4,15l621,415r-4,14l611,444r-7,14l598,472r-8,13l582,498r-9,12l563,522r-10,11l543,544r-11,12l521,565r-13,10l496,584r-12,7l470,599r-13,7l443,613r-15,5l414,623r-15,4l383,631r-15,3l352,635r-15,2l320,637r-17,l288,635r-16,-1l256,631r-15,-4l226,623r-14,-5l197,613r-14,-7l169,599r-13,-8l144,584r-13,-9l119,565r-11,-9l97,544,87,533,77,522,67,510,58,498,50,485,42,472,35,458,29,444,23,429,19,415,14,400,11,385,8,369,6,353,5,338,4,321,5,305,6,289,8,273r3,-16l14,242r5,-15l23,213r6,-15l35,184r7,-14l50,157r8,-13l67,132,77,120,87,109,97,97,108,87,119,77,131,67r13,-8l156,51r13,-8l183,36r14,-7l212,24r14,-5l241,15r15,-4l272,8,288,7,303,6,320,5r17,1l352,7r16,1l383,11r16,4l414,19r14,5l443,29r14,7l470,43r14,8l496,59r12,8l521,77r11,10l543,97r10,12l563,120r10,12l582,144r8,13l598,170r6,14l611,198r6,15l621,227r4,15l629,257r3,16l633,289r3,16l636,321xe" fillcolor="#fefefe" stroked="f">
              <v:path arrowok="t"/>
              <o:lock v:ext="edit" verticies="t"/>
            </v:shape>
            <v:shape id="_x0000_s4438" style="position:absolute;left:11042;top:9512;width:106;height:106" coordsize="636,636" path="m636,318r,-17l635,286r-3,-16l629,254r-3,-15l621,223r-4,-15l611,194r-6,-15l598,166r-8,-13l581,140r-9,-12l563,116,553,103,543,92,532,82,520,72,509,63,495,54,483,45,470,37,456,31,442,24,427,18,413,14,397,10,381,6,366,3,350,1,335,,318,,301,,286,1,270,3,254,6r-15,4l223,14r-14,4l194,24r-14,7l166,37r-13,8l141,54r-14,9l116,72,104,82,93,92,83,103,72,116r-8,12l55,140r-9,13l38,166r-7,13l25,194r-6,14l14,223r-4,16l7,254,3,270,1,286,,301r,17l,335r1,15l3,367r4,16l10,397r4,16l19,428r6,14l31,457r7,13l46,483r9,14l64,509r8,11l83,533r10,11l104,554r12,10l127,574r14,9l153,591r13,7l180,605r14,7l209,617r14,5l239,626r15,4l270,633r16,2l301,636r17,l335,636r15,-1l366,633r15,-3l397,626r16,-4l427,617r15,-5l456,605r14,-7l483,591r12,-8l509,574r11,-10l532,554r11,-10l553,533r10,-13l572,509r9,-12l590,483r8,-13l605,457r6,-15l617,428r4,-15l626,397r3,-14l632,367r3,-17l636,335r,-17xm631,318r-1,17l629,350r-2,16l625,382r-4,14l617,412r-5,14l607,440r-7,14l593,468r-7,13l578,493r-9,13l560,518r-10,11l539,539r-10,11l516,560r-11,9l493,578r-13,8l467,594r-13,7l439,607r-14,6l410,617r-14,5l381,625r-15,3l350,630r-17,1l318,632r-16,-1l286,630r-16,-2l254,625r-14,-3l225,617r-14,-4l196,607r-14,-6l168,594r-13,-8l143,578r-13,-9l119,560,107,550,97,539,86,529,76,518,67,506,58,493,50,481,42,468,36,454,30,440,23,426,19,412,14,396,11,382,9,366,7,350,6,335,4,318,6,302,7,286,9,270r2,-15l14,240r5,-15l23,211r7,-15l36,182r6,-14l50,156r8,-13l67,130r9,-11l86,107,97,97,107,86r12,-9l130,67r13,-9l155,50r13,-8l182,35r14,-5l211,24r14,-6l240,14r14,-3l270,8,286,6,302,5,318,4r15,1l350,6r16,2l381,11r15,3l410,18r15,6l439,30r15,5l467,42r13,8l493,58r12,9l516,77r13,9l539,97r11,10l560,119r9,11l578,143r8,13l593,168r7,14l607,196r5,15l617,225r4,15l625,255r2,15l629,286r1,16l631,318xe" fillcolor="#fefefe" stroked="f">
              <v:path arrowok="t"/>
              <o:lock v:ext="edit" verticies="t"/>
            </v:shape>
            <v:shape id="_x0000_s4439" style="position:absolute;left:11042;top:9513;width:106;height:105" coordsize="632,632" path="m632,316r,-16l629,284r-1,-16l625,252r-4,-15l617,222r-4,-14l607,193r-7,-14l594,165r-8,-13l578,139r-9,-12l559,115,549,104,539,92,528,82,517,72,504,62,492,54,480,46,466,38,453,31,439,24,424,19,410,14,395,10,379,6,364,3,348,2,333,1,316,,299,1,284,2,268,3,252,6r-15,4l222,14r-14,5l193,24r-14,7l165,38r-13,8l140,54r-13,8l115,72,104,82,93,92,83,104,73,115,63,127r-9,12l46,152r-8,13l31,179r-6,14l19,208r-4,14l10,237,7,252,4,268,2,284,1,300,,316r1,17l2,348r2,16l7,380r3,15l15,410r4,14l25,439r6,14l38,467r8,13l54,493r9,12l73,517r10,11l93,539r11,12l115,560r12,10l140,579r12,7l165,594r14,7l193,608r15,5l222,618r15,4l252,626r16,3l284,630r15,2l316,632r17,l348,630r16,-1l379,626r16,-4l410,618r14,-5l439,608r14,-7l466,594r14,-8l492,579r12,-9l517,560r11,-9l539,539r10,-11l559,517r10,-12l578,493r8,-13l594,467r6,-14l607,439r6,-15l617,410r4,-15l625,380r3,-16l629,348r3,-15l632,316xm626,316r,16l625,348r-2,15l620,379r-3,15l613,409r-6,14l601,437r-5,14l589,465r-8,12l574,490r-9,13l556,514r-10,11l536,536r-12,10l513,556r-12,9l490,574r-14,8l464,590r-13,6l436,603r-13,6l408,613r-14,5l378,621r-15,2l347,626r-16,1l316,627r-16,l285,626r-16,-3l253,621r-15,-3l223,613r-14,-4l195,603r-14,-7l168,590r-13,-8l142,574r-11,-9l118,556,107,546,96,536,86,525,76,514,67,503,58,490,50,477,43,465,36,451,30,437,25,423,19,409,15,394,11,379,9,363,7,348,6,332r,-16l6,300,7,285,9,269r2,-16l15,239r4,-16l25,209r5,-14l36,181r7,-14l50,155r8,-12l67,130r9,-12l86,107,96,96,107,86,118,76r13,-9l142,58r13,-8l168,42r13,-7l195,30r14,-6l223,19r15,-4l253,11,269,9,285,6,300,5r16,l331,5r16,1l363,9r15,2l394,15r14,4l423,24r13,6l451,35r13,7l476,50r14,8l501,67r12,9l524,86r12,10l546,107r10,11l565,130r9,13l581,155r8,12l596,181r5,14l607,209r6,14l617,239r3,14l623,269r2,16l626,300r,16xe" fillcolor="#fefefe" stroked="f">
              <v:path arrowok="t"/>
              <o:lock v:ext="edit" verticies="t"/>
            </v:shape>
            <v:shape id="_x0000_s4440" style="position:absolute;left:11043;top:9513;width:104;height:105" coordsize="627,628" path="m627,314r-1,-16l625,282r-2,-16l621,251r-4,-15l613,221r-5,-14l603,192r-7,-14l589,164r-7,-12l574,139r-9,-13l556,115,546,103,535,93,525,82,512,73,501,63,489,54,476,46,463,38,450,31,435,26,421,20,406,14,392,10,377,7,362,4,346,2,329,1,314,,298,1,282,2,266,4,250,7r-14,3l221,14r-14,6l192,26r-14,5l164,38r-13,8l139,54r-13,9l115,73r-12,9l93,93,82,103,72,115r-9,11l54,139r-8,13l38,164r-6,14l26,192r-7,15l15,221r-5,15l7,251,5,266,3,282,2,298,,314r2,17l3,346r2,16l7,378r3,14l15,408r4,14l26,436r6,14l38,464r8,13l54,489r9,13l72,514r10,11l93,535r10,11l115,556r11,9l139,574r12,8l164,590r14,7l192,603r15,6l221,613r15,5l250,621r16,3l282,626r16,1l314,628r15,-1l346,626r16,-2l377,621r15,-3l406,613r15,-4l435,603r15,-6l463,590r13,-8l489,574r12,-9l512,556r13,-10l535,535r11,-10l556,514r9,-12l574,489r8,-12l589,464r7,-14l603,436r5,-14l613,408r4,-16l621,378r2,-16l625,346r1,-15l627,314xm622,314r,16l621,345r-3,16l615,377r-3,14l608,406r-5,14l597,435r-5,13l585,461r-8,13l569,486r-9,12l551,511r-10,11l531,532r-10,10l510,552r-12,9l486,570r-13,8l461,586r-13,6l433,598r-13,5l405,609r-14,3l376,617r-15,2l345,621r-16,1l314,622r-16,l283,621r-16,-2l251,617r-14,-5l222,609r-14,-6l195,598r-15,-6l167,586r-13,-8l142,570r-12,-9l118,552,106,542,96,532,86,522,76,511,67,498,58,486,51,474,43,461,36,448,31,435,25,420,19,406,16,391,13,377,9,361,7,345,6,330r,-16l6,298,7,283,9,267r4,-16l16,237r3,-15l25,208r6,-14l36,180r7,-12l51,154r7,-12l67,130r9,-12l86,107,96,96,106,86,118,76r12,-9l142,58r12,-8l167,42r13,-6l195,30r13,-5l222,19r15,-3l251,12,267,9,283,7,298,6r16,l329,6r16,1l361,9r15,3l391,16r14,3l420,25r13,5l448,36r13,6l473,50r13,8l498,67r12,9l521,86r10,10l541,107r10,11l560,130r9,12l577,154r8,14l592,180r5,14l603,208r5,14l612,237r3,14l618,267r3,16l622,298r,16xe" fillcolor="#fefefe" stroked="f">
              <v:path arrowok="t"/>
              <o:lock v:ext="edit" verticies="t"/>
            </v:shape>
            <v:shape id="_x0000_s4441" style="position:absolute;left:11043;top:9514;width:104;height:103" coordsize="620,622" path="m620,311r,-16l619,280r-2,-16l614,248r-3,-14l607,218r-6,-14l595,190r-5,-14l583,162r-8,-12l568,138r-9,-13l550,113,540,102,530,91,518,81,507,71,495,62,484,53,470,45,458,37,445,30,430,25,417,19,402,14,388,10,372,6,357,4,341,1,325,,310,,294,,279,1,263,4,247,6r-15,4l217,14r-14,5l189,25r-14,5l162,37r-13,8l136,53r-11,9l112,71,101,81,90,91,80,102,70,113r-9,12l52,138r-8,12l37,162r-7,14l24,190r-5,14l13,218,9,234,5,248,3,264,1,280,,295r,16l,327r1,16l3,358r2,16l9,389r4,15l19,418r5,14l30,446r7,14l44,472r8,13l61,498r9,11l80,520r10,11l101,541r11,10l125,560r11,9l149,577r13,8l175,591r14,7l203,604r14,4l232,613r15,3l263,618r16,3l294,622r16,l325,622r16,-1l357,618r15,-2l388,613r14,-5l417,604r13,-6l445,591r13,-6l470,577r14,-8l495,560r12,-9l518,541r12,-10l540,520r10,-11l559,498r9,-13l575,472r8,-12l590,446r5,-14l601,418r6,-14l611,389r3,-15l617,358r2,-15l620,327r,-16xm615,311r-1,16l613,342r-1,16l609,372r-4,16l601,403r-4,13l591,431r-6,13l579,457r-8,13l563,482r-9,12l545,505r-9,12l526,528r-11,10l504,547r-11,9l481,565r-13,7l455,580r-12,7l429,593r-14,5l400,604r-14,3l371,610r-14,4l341,615r-16,1l310,617r-16,-1l279,615r-16,-1l249,610r-15,-3l220,604r-15,-6l191,593r-14,-6l165,580r-14,-8l139,565r-12,-9l116,547r-11,-9l93,528,83,517,75,505,66,494,57,482,49,470,41,457,34,444,29,431,23,416,19,403,14,388,11,372,8,358,6,342,5,327,4,311,5,295,6,280,8,264r3,-14l14,235r5,-15l23,206r6,-13l34,178r7,-12l49,152r8,-12l66,128r9,-11l83,105,93,95,105,84r11,-9l127,66r12,-9l151,49r14,-7l177,35r14,-6l205,24r15,-5l234,15r15,-4l263,8,279,7,294,6,310,5r15,1l341,7r16,1l371,11r15,4l400,19r15,5l429,29r14,6l455,42r13,7l481,57r12,9l504,75r11,9l526,95r10,10l545,117r9,11l563,140r8,12l579,166r6,12l591,193r6,13l601,220r4,15l609,250r3,14l613,280r1,15l615,311xe" fillcolor="#fefefe" stroked="f">
              <v:path arrowok="t"/>
              <o:lock v:ext="edit" verticies="t"/>
            </v:shape>
            <v:shape id="_x0000_s4442" style="position:absolute;left:11044;top:9514;width:102;height:103" coordsize="616,616" path="m616,308r,-16l615,277r-3,-16l609,245r-3,-14l602,216r-5,-14l591,188r-5,-14l579,162r-8,-14l563,136r-9,-12l545,112,535,101,525,90,515,80,504,70,492,61,480,52,467,44,455,36,442,30,427,24,414,19,399,13,385,10,370,6,355,3,339,1,323,,308,,292,,277,1,261,3,245,6r-14,4l216,13r-14,6l189,24r-15,6l161,36r-13,8l136,52r-12,9l112,70,100,80,90,90,80,101,70,112r-9,12l52,136r-7,12l37,162r-7,12l25,188r-6,14l13,216r-3,15l7,245,3,261,1,277,,292r,16l,324r1,15l3,355r4,16l10,385r3,15l19,414r6,15l30,442r7,13l45,468r7,12l61,492r9,13l80,516r10,10l100,536r12,10l124,555r12,9l148,572r13,8l174,586r15,6l202,597r14,6l231,606r14,5l261,613r16,2l292,616r16,l323,616r16,-1l355,613r15,-2l385,606r14,-3l414,597r13,-5l442,586r13,-6l467,572r13,-8l492,555r12,-9l515,536r10,-10l535,516r10,-11l554,492r9,-12l571,468r8,-13l586,442r5,-13l597,414r5,-14l606,385r3,-14l612,355r3,-16l616,324r,-16xm611,308r-1,16l609,339r-2,15l605,369r-4,15l597,399r-5,13l587,426r-6,14l574,452r-7,14l559,478r-8,12l541,501r-9,11l522,523r-10,10l501,543r-12,9l477,559r-12,8l452,575r-13,7l426,587r-14,6l398,597r-14,5l369,605r-15,2l339,610r-16,1l308,612r-16,-1l277,610r-15,-3l247,605r-15,-3l218,597r-14,-4l190,587r-14,-5l164,575r-13,-8l138,559r-11,-7l115,543,104,533,94,523,84,512,75,501,65,490,57,478,49,466,41,452,35,440,29,426,23,412,19,399,15,384,11,369,9,354,7,339,6,324r,-16l6,292,7,277,9,262r2,-15l15,232r4,-15l23,204r6,-14l35,176r6,-12l49,150r8,-12l65,127,75,115r9,-10l94,93,104,83r11,-9l127,65r11,-8l151,49r13,-8l176,34r14,-5l204,23r14,-4l232,14r15,-3l262,8,277,6,292,5r16,l323,5r16,1l354,8r15,3l384,14r14,5l412,23r14,6l439,34r13,7l465,49r12,8l489,65r12,9l512,83r10,10l532,105r9,10l551,127r8,11l567,150r7,14l581,176r6,14l592,204r5,13l601,232r4,15l607,262r2,15l610,292r1,16xe" fillcolor="#fefefe" stroked="f">
              <v:path arrowok="t"/>
              <o:lock v:ext="edit" verticies="t"/>
            </v:shape>
            <v:shape id="_x0000_s4443" style="position:absolute;left:11044;top:9514;width:102;height:102" coordsize="611,612" path="m611,306r-1,-16l609,275r-1,-16l605,245r-4,-15l597,215r-4,-14l587,188r-6,-15l575,161r-8,-14l559,135r-9,-12l541,112r-9,-12l522,90,511,79,500,70,489,61,477,52,464,44,451,37,439,30,425,24,411,19,396,14,382,10,367,6,353,3,337,2,321,1,306,,290,1,275,2,259,3,245,6r-15,4l216,14r-15,5l187,24r-14,6l161,37r-14,7l135,52r-12,9l112,70r-11,9l89,90,79,100r-8,12l62,123r-9,12l45,147r-8,14l30,173r-5,15l19,201r-4,14l10,230,7,245,4,259,2,275,1,290,,306r1,16l2,337r2,16l7,367r3,16l15,398r4,13l25,426r5,13l37,452r8,13l53,477r9,12l71,500r8,12l89,523r12,10l112,542r11,9l135,560r12,7l161,575r12,7l187,588r14,5l216,599r14,3l245,605r14,4l275,610r15,1l306,612r15,-1l337,610r16,-1l367,605r15,-3l396,599r15,-6l425,588r14,-6l451,575r13,-8l477,560r12,-9l500,542r11,-9l522,523r10,-11l541,500r9,-11l559,477r8,-12l575,452r6,-13l587,426r6,-15l597,398r4,-15l605,367r3,-14l609,337r1,-15l611,306xm606,306r,16l605,337r-2,15l600,366r-3,15l593,395r-5,15l582,423r-5,14l570,449r-8,13l555,475r-8,11l538,497r-10,11l518,518r-10,10l497,538r-12,9l473,555r-11,8l449,571r-13,7l423,583r-13,6l395,593r-14,5l366,601r-14,2l337,605r-16,2l306,607r-16,l275,605r-15,-2l246,601r-15,-3l217,593r-15,-4l189,583r-14,-5l163,571r-13,-8l139,555r-13,-8l115,538,104,528,94,518,84,508,74,497,65,486,57,475,49,462,42,449,35,437,29,423,24,410,19,395,15,381,11,366,9,352,7,337,6,322r,-16l6,290,7,276,9,260r2,-14l15,231r4,-14l24,203r5,-14l35,175r7,-12l49,151r8,-13l65,126r9,-11l84,104,94,94,104,84,115,74r11,-9l139,57r11,-8l163,41r12,-7l189,29r13,-6l217,19r14,-5l246,11,260,9,275,6,290,5r16,l321,5r16,1l352,9r14,2l381,14r14,5l410,23r13,6l436,34r13,7l462,49r11,8l485,65r12,9l508,84r10,10l528,104r10,11l547,126r8,12l562,151r8,12l577,175r5,14l588,203r5,14l597,231r3,15l603,260r2,16l606,290r,16xe" fillcolor="#fefefe" stroked="f">
              <v:path arrowok="t"/>
              <o:lock v:ext="edit" verticies="t"/>
            </v:shape>
            <v:shape id="_x0000_s4444" style="position:absolute;left:11045;top:9515;width:101;height:101" coordsize="605,607" path="m605,303r-1,-16l603,272r-2,-15l599,242r-4,-15l591,212r-5,-13l581,185r-6,-14l568,159r-7,-14l553,133r-8,-11l535,110r-9,-10l516,88,506,78,495,69,483,60,471,52,459,44,446,36,433,29,420,24,406,18,392,14,378,9,363,6,348,3,333,1,317,,302,,286,,271,1,256,3,241,6,226,9r-14,5l198,18r-14,6l170,29r-12,7l145,44r-13,8l121,60r-12,9l98,78,88,88,78,100r-9,10l59,122r-8,11l43,145r-8,14l29,171r-6,14l17,199r-4,13l9,227,5,242,3,257,1,272,,287r,16l,319r1,15l3,349r2,15l9,379r4,15l17,407r6,14l29,435r6,12l43,461r8,12l59,485r10,11l78,507r10,11l98,528r11,10l121,547r11,7l145,562r13,8l170,577r14,5l198,588r14,4l226,597r15,3l256,602r15,3l286,606r16,1l317,606r16,-1l348,602r15,-2l378,597r14,-5l406,588r14,-6l433,577r13,-7l459,562r12,-8l483,547r12,-9l506,528r10,-10l526,507r9,-11l545,485r8,-12l561,461r7,-14l575,435r6,-14l586,407r5,-13l595,379r4,-15l601,349r2,-15l604,319r1,-16xm600,303r,16l599,333r-3,16l594,363r-4,15l586,391r-4,15l576,419r-5,14l564,445r-8,13l548,469r-7,13l532,493r-9,11l513,514r-11,10l491,533r-11,9l468,550r-12,8l444,566r-13,6l418,578r-14,5l390,588r-13,4l362,596r-14,2l332,600r-15,1l302,601r-16,l272,600r-16,-2l242,596r-15,-4l214,588r-15,-5l186,578r-14,-6l160,566r-12,-8l136,550r-13,-8l112,533r-10,-9l91,514,81,504,72,493,63,482,55,469,48,458,40,445,33,433,27,419,22,406,17,391,14,378,11,363,7,349,6,333,4,319r,-16l4,287,6,273,7,257r4,-14l14,228r3,-13l22,200r5,-13l33,173r7,-12l48,149r7,-13l63,124r9,-11l81,103,91,92r11,-9l112,73r11,-9l136,56r12,-8l160,40r12,-5l186,28r13,-6l214,18r13,-3l242,11,256,8,272,7,286,5r16,l317,5r15,2l348,8r14,3l377,15r13,3l404,22r14,6l431,35r13,5l456,48r12,8l480,64r11,9l502,83r11,9l523,103r9,10l541,124r7,12l556,149r8,12l571,173r5,14l582,200r4,15l590,228r4,15l596,257r3,16l600,287r,16xe" fillcolor="#fefefe" stroked="f">
              <v:path arrowok="t"/>
              <o:lock v:ext="edit" verticies="t"/>
            </v:shape>
            <v:shape id="_x0000_s4445" style="position:absolute;left:11045;top:9515;width:100;height:100" coordsize="600,602" path="m600,301r,-16l599,271r-2,-16l594,241r-3,-15l587,212r-5,-14l576,184r-5,-14l564,158r-8,-12l549,133r-8,-12l532,110,522,99,512,89,502,79,491,69,479,60,467,52,456,44,443,36,430,29,417,24,404,18,389,14,375,9,360,6,346,4,331,1,315,,300,,284,,269,1,254,4,240,6,225,9r-14,5l196,18r-13,6l169,29r-12,7l144,44r-11,8l120,60r-11,9l98,79,88,89,78,99,68,110r-9,11l51,133r-8,13l36,158r-7,12l23,184r-5,14l13,212,9,226,5,241,3,255,1,271,,285r,16l,317r1,15l3,347r2,14l9,376r4,14l18,405r5,13l29,432r7,12l43,457r8,13l59,481r9,11l78,503r10,10l98,523r11,10l120,542r13,8l144,558r13,8l169,573r14,5l196,584r15,4l225,593r15,3l254,598r15,2l284,602r16,l315,602r16,-2l346,598r14,-2l375,593r14,-5l404,584r13,-6l430,573r13,-7l456,558r11,-8l479,542r12,-9l502,523r10,-10l522,503r10,-11l541,481r8,-11l556,457r8,-13l571,432r5,-14l582,405r5,-15l591,376r3,-15l597,347r2,-15l600,317r,-16xm595,301r-1,16l593,331r-1,15l589,360r-4,15l582,389r-4,14l572,416r-6,14l560,442r-8,12l544,466r-8,12l527,489r-9,11l508,510r-10,10l487,529r-11,9l465,547r-12,7l440,561r-12,7l415,574r-14,5l388,584r-15,3l359,590r-15,4l330,595r-15,1l300,597r-16,-1l270,595r-15,-1l241,590r-15,-3l212,584r-14,-5l185,574r-13,-6l159,561r-12,-7l135,547r-11,-9l112,529r-11,-9l91,510,81,500,72,489,63,478,56,466,48,454,40,442,33,430,28,416,22,403,18,389,14,375,11,360,8,346,7,331,5,317,4,301,5,285,7,271,8,256r3,-14l14,227r4,-14l22,199r6,-13l33,172r7,-12l48,148r8,-12l63,124r9,-11l81,102,91,92,101,82r11,-9l124,64r11,-8l147,48r12,-7l172,35r13,-7l198,24r14,-6l226,15r15,-3l255,9,270,7,284,6,300,5r15,1l330,7r14,2l359,12r14,3l388,18r13,6l415,28r13,7l440,41r13,7l465,56r11,8l487,73r11,9l508,92r10,10l527,113r9,11l544,136r8,12l560,160r6,12l572,186r6,13l582,213r3,14l589,242r3,14l593,271r1,14l595,301xe" fillcolor="#fefefe" stroked="f">
              <v:path arrowok="t"/>
              <o:lock v:ext="edit" verticies="t"/>
            </v:shape>
            <v:shape id="_x0000_s4446" style="position:absolute;left:11045;top:9516;width:100;height:99" coordsize="596,596" path="m596,298r,-16l595,268r-3,-16l590,238r-4,-15l582,210r-4,-15l572,182r-5,-14l560,156r-8,-12l544,131r-7,-12l528,108,519,98,509,87,498,78,487,68,476,59,464,51,452,43,440,35,427,30,414,23,400,17,386,13,373,10,358,6,344,3,328,2,313,,298,,282,,268,2,252,3,238,6r-15,4l210,13r-15,4l182,23r-14,7l156,35r-12,8l132,51r-13,8l108,68,98,78,87,87,77,98r-9,10l59,119r-8,12l44,144r-8,12l29,168r-6,14l18,195r-5,15l10,223,7,238,3,252,2,268,,282r,16l,314r2,14l3,344r4,14l10,373r3,13l18,401r5,13l29,428r7,12l44,453r7,11l59,477r9,11l77,499r10,10l98,519r10,9l119,537r13,8l144,553r12,8l168,567r14,6l195,578r15,5l223,587r15,4l252,593r16,2l282,596r16,l313,596r15,-1l344,593r14,-2l373,587r13,-4l400,578r14,-5l427,567r13,-6l452,553r12,-8l476,537r11,-9l498,519r11,-10l519,499r9,-11l537,477r7,-13l552,453r8,-13l567,428r5,-14l578,401r4,-15l586,373r4,-15l592,344r3,-16l596,314r,-16xm590,298r,16l589,328r-2,15l585,357r-4,15l578,385r-6,14l568,412r-7,13l556,438r-8,12l541,462r-9,11l523,485r-9,10l505,506r-11,9l484,525r-11,8l462,542r-12,6l437,556r-12,7l412,568r-14,6l385,578r-14,4l357,585r-15,2l328,590r-15,1l298,591r-15,l268,590r-15,-3l239,585r-15,-3l211,578r-14,-4l184,568r-13,-5l158,556r-12,-8l134,542r-11,-9l112,525,102,515,92,506,81,495,73,485,64,473,56,462,48,450,40,438,35,425,28,412,23,399,18,385,15,372,11,357,9,343,7,328,6,314r,-16l6,283,7,268,9,253r2,-14l15,225r3,-14l23,197r5,-13l35,171r5,-13l48,146r8,-12l64,123r9,-12l81,101,92,91,102,81r10,-9l123,63r11,-8l146,48r12,-8l171,34r13,-6l197,23r14,-4l224,14r15,-3l253,9,268,6,283,5r15,l313,5r15,1l342,9r15,2l371,14r14,5l398,23r14,5l425,34r12,6l450,48r12,7l473,63r11,9l494,81r11,10l514,101r9,10l532,123r9,11l548,146r8,12l561,171r7,13l572,197r6,14l581,225r4,14l587,253r2,15l590,283r,15xe" fillcolor="#fefefe" stroked="f">
              <v:path arrowok="t"/>
              <o:lock v:ext="edit" verticies="t"/>
            </v:shape>
            <v:shape id="_x0000_s4447" style="position:absolute;left:11046;top:9516;width:98;height:99" coordsize="591,592" path="m591,296r-1,-16l589,266r-1,-15l585,237r-4,-15l578,208r-4,-14l568,181r-6,-14l556,155r-8,-12l540,131r-8,-12l523,108,514,97,504,87,494,77,483,68,472,59,461,51,449,43,436,36,424,30,411,23,397,19,384,13,369,10,355,7,340,4,326,2,311,1,296,,280,1,266,2,251,4,237,7r-15,3l208,13r-14,6l181,23r-13,7l155,36r-12,7l131,51r-11,8l108,68,97,77,87,87,77,97r-9,11l59,119r-7,12l44,143r-8,12l29,167r-5,14l18,194r-4,14l10,222,7,237,4,251,3,266,1,280,,296r1,16l3,326r1,15l7,355r3,15l14,384r4,14l24,411r5,14l36,437r8,12l52,461r7,12l68,484r9,11l87,505r10,10l108,524r12,9l131,542r12,7l155,556r13,7l181,569r13,5l208,579r14,3l237,585r14,4l266,590r14,1l296,592r15,-1l326,590r14,-1l355,585r14,-3l384,579r13,-5l411,569r13,-6l436,556r13,-7l461,542r11,-9l483,524r11,-9l504,505r10,-10l523,484r9,-11l540,461r8,-12l556,437r6,-12l568,411r6,-13l578,384r3,-14l585,355r3,-14l589,326r1,-14l591,296xm586,296r,15l585,326r-2,15l580,354r-3,15l572,382r-4,15l564,409r-7,13l551,435r-8,12l537,458r-9,12l520,481r-9,11l501,502r-10,10l480,521r-10,7l458,537r-12,8l434,552r-12,7l409,564r-14,5l382,573r-14,5l354,581r-14,2l326,585r-16,2l296,587r-15,l266,585r-15,-2l238,581r-15,-3l210,573r-13,-4l183,564r-13,-5l158,552r-13,-7l134,537r-12,-9l112,521r-11,-9l91,502,82,492,72,481,64,470,55,458,48,447,40,435,35,422,28,409,24,397,19,382,15,369,11,354,9,341,7,326,6,311r,-15l6,281,7,266,9,251r2,-13l15,223r4,-13l24,197r4,-14l35,170r5,-13l48,145r7,-11l64,123r8,-11l82,100,91,90r10,-9l112,71r10,-7l134,55r11,-7l158,40r12,-6l183,28r14,-5l210,19r13,-5l238,11,251,9,266,7,281,5r15,l310,5r16,2l340,9r14,2l368,14r14,5l395,23r14,5l422,34r12,6l446,48r12,7l470,64r10,7l491,81r10,9l511,100r9,12l528,123r9,11l543,145r8,12l557,170r7,13l568,197r4,13l577,223r3,15l583,251r2,15l586,281r,15xe" fillcolor="#fefefe" stroked="f">
              <v:path arrowok="t"/>
              <o:lock v:ext="edit" verticies="t"/>
            </v:shape>
            <v:shape id="_x0000_s4448" style="position:absolute;left:11046;top:9517;width:98;height:97" coordsize="584,586" path="m584,293r,-15l583,263r-2,-15l579,234r-4,-14l572,206r-6,-14l562,179r-7,-13l550,153r-8,-12l535,129r-9,-11l517,106,508,96,499,86,488,76,478,67,467,58,456,50,444,43,431,35,419,29,406,23,392,18,379,14,365,9,351,6,336,4,322,1,307,,292,,277,,262,1,247,4,233,6,218,9r-13,5l191,18r-13,5l165,29r-13,6l140,43r-12,7l117,58r-11,9l96,76,86,86,75,96r-8,10l58,118r-8,11l42,141r-8,12l29,166r-7,13l17,192r-5,14l9,220,5,234,3,248,1,263,,278r,15l,309r1,14l3,338r2,14l9,367r3,13l17,394r5,13l29,420r5,13l42,445r8,12l58,468r9,12l75,490r11,11l96,510r10,10l117,528r11,9l140,543r12,8l165,558r13,5l191,569r14,4l218,577r15,3l247,582r15,3l277,586r15,l307,586r15,-1l336,582r15,-2l365,577r14,-4l392,569r14,-6l419,558r12,-7l444,543r12,-6l467,528r11,-8l488,510r11,-9l508,490r9,-10l526,468r9,-11l542,445r8,-12l555,420r7,-13l566,394r6,-14l575,367r4,-15l581,338r2,-15l584,309r,-16xm580,293r-1,15l577,322r-1,15l574,351r-3,15l566,379r-4,13l557,405r-6,13l545,430r-8,13l531,454r-8,11l514,476r-9,10l495,496r-10,10l475,515r-11,9l452,532r-11,8l429,547r-12,5l403,559r-12,4l378,568r-15,4l350,576r-15,2l321,580r-15,1l292,581r-15,l263,580r-15,-2l234,576r-14,-4l206,568r-13,-5l180,559r-13,-7l155,547r-13,-7l131,532r-11,-8l109,515,99,506,89,496,79,486,70,476,61,465,53,454,46,443,39,430,33,418,28,405,22,392,17,379,13,366,11,351,7,337,6,322,5,308,4,293,5,278,6,264,7,249r4,-14l13,221r4,-14l22,195r6,-14l33,168r6,-12l46,143r7,-11l61,121r9,-11l79,100,89,90,99,80r10,-9l120,63r11,-9l142,47r13,-8l167,34r13,-6l193,23r13,-5l220,14r14,-3l248,8,263,7,277,6,292,5r14,1l321,7r14,1l350,11r13,3l378,18r13,5l403,28r14,6l429,39r12,8l452,54r12,9l475,71r10,9l495,90r10,10l514,110r9,11l531,132r6,11l545,156r6,12l557,181r5,14l566,207r5,14l574,235r2,14l577,264r2,14l580,293xe" fillcolor="#fefefe" stroked="f">
              <v:path arrowok="t"/>
              <o:lock v:ext="edit" verticies="t"/>
            </v:shape>
            <v:shape id="_x0000_s4449" style="position:absolute;left:11047;top:9517;width:96;height:97" coordsize="580,582" path="m580,291r,-15l579,261r-2,-15l574,233r-3,-15l566,205r-4,-13l558,178r-7,-13l545,152r-8,-12l531,129r-9,-11l514,107,505,95,495,85,485,76,474,66,464,59,452,50,440,43,428,35,416,29,403,23,389,18,376,14,362,9,348,6,334,4,320,2,304,,290,,275,,260,2,245,4,232,6,217,9r-13,5l191,18r-14,5l164,29r-12,6l139,43r-11,7l116,59r-10,7l95,76,85,85,76,95,66,107r-8,11l49,129r-7,11l34,152r-5,13l22,178r-4,14l13,205,9,218,5,233,3,246,1,261,,276r,15l,306r1,15l3,336r2,13l9,364r4,13l18,392r4,12l29,417r5,13l42,442r7,11l58,465r8,11l76,487r9,10l95,507r11,9l116,523r12,9l139,540r13,7l164,554r13,5l191,564r13,4l217,573r15,3l245,578r15,2l275,582r15,l304,582r16,-2l334,578r14,-2l362,573r14,-5l389,564r14,-5l416,554r12,-7l440,540r12,-8l464,523r10,-7l485,507r10,-10l505,487r9,-11l522,465r9,-12l537,442r8,-12l551,417r7,-13l562,392r4,-15l571,364r3,-15l577,336r2,-15l580,306r,-15xm575,291r-1,15l573,320r-1,15l569,349r-4,14l562,376r-4,13l552,403r-6,12l541,427r-8,13l526,451r-7,11l510,473r-9,10l492,493r-10,9l471,511r-10,9l449,528r-12,8l426,542r-12,6l400,554r-12,5l375,564r-14,4l348,570r-15,4l319,575r-15,1l290,577r-15,-1l261,575r-15,-1l233,570r-15,-2l205,564r-13,-5l179,554r-13,-6l154,542r-12,-6l130,528r-11,-8l109,511,98,502,88,493,79,483,70,473,61,462,53,451,46,440,39,427,33,415,28,403,22,389,18,376,14,363,11,349,8,335,7,320,5,306r,-15l5,276,7,262,8,247r3,-13l14,219r4,-13l22,193r6,-13l33,167r6,-12l46,143r7,-12l61,120r9,-10l79,99,88,89,98,80r11,-9l119,62r11,-8l142,47r12,-7l166,34r13,-6l192,23r13,-5l218,15r15,-3l246,9,261,7,275,6r15,l304,6r15,1l333,9r15,3l361,15r14,3l388,23r12,5l414,34r12,6l437,47r12,7l461,62r10,9l482,80r10,9l501,99r9,11l519,120r7,11l533,143r8,12l546,167r6,13l558,193r4,13l565,219r4,15l572,247r1,15l574,276r1,15xe" fillcolor="#fefefe" stroked="f">
              <v:path arrowok="t"/>
              <o:lock v:ext="edit" verticies="t"/>
            </v:shape>
            <v:shape id="_x0000_s4450" style="position:absolute;left:11047;top:9517;width:96;height:96" coordsize="576,576" path="m576,288r-1,-15l573,259r-1,-15l570,230r-3,-14l562,202r-4,-12l553,176r-6,-13l541,151r-8,-13l527,127r-8,-11l510,105,501,95,491,85,481,75,471,66,460,58,448,49,437,42,425,34,413,29,399,23,387,18,374,13,359,9,346,6,331,3,317,2,302,1,288,,273,1,259,2,244,3,230,6,216,9r-14,4l189,18r-13,5l163,29r-12,5l138,42r-11,7l116,58r-11,8l95,75,85,85,75,95r-9,10l57,116r-8,11l42,138r-7,13l29,163r-5,13l18,190r-5,12l9,216,7,230,3,244,2,259,1,273,,288r1,15l2,317r1,15l7,346r2,15l13,374r5,13l24,400r5,13l35,425r7,13l49,449r8,11l66,471r9,10l85,491r10,10l105,510r11,9l127,527r11,8l151,542r12,5l176,554r13,4l202,563r14,4l230,571r14,2l259,575r14,1l288,576r14,l317,575r14,-2l346,571r13,-4l374,563r13,-5l399,554r14,-7l425,542r12,-7l448,527r12,-8l471,510r10,-9l491,491r10,-10l510,471r9,-11l527,449r6,-11l541,425r6,-12l553,400r5,-13l562,374r5,-13l570,346r2,-14l573,317r2,-14l576,288xm570,288r,15l569,317r-2,15l564,345r-3,13l558,372r-5,13l548,399r-6,12l537,423r-7,11l522,447r-8,11l505,468r-9,10l488,488r-11,10l467,507r-11,8l446,523r-12,7l423,537r-12,6l398,548r-13,6l372,558r-14,4l345,565r-14,2l317,570r-15,1l288,571r-15,l259,570r-15,-3l231,565r-13,-3l204,558r-13,-4l177,548r-12,-5l153,537r-11,-7l129,523r-10,-8l108,507,98,498,88,488,79,478,70,468,61,458,54,447,46,434,39,423,34,411,28,399,22,385,18,372,15,358,11,345,9,332,7,317,6,303r,-15l6,273,7,259,9,246r2,-15l15,218r3,-14l22,191r6,-13l34,165r5,-12l46,142r8,-12l61,119r9,-11l79,98,88,88,98,79r10,-9l119,61r10,-8l142,47r11,-8l165,33r12,-5l191,22r13,-4l218,14r13,-3l244,9,259,6,273,5r15,l302,5r15,1l331,9r14,2l358,14r14,4l385,22r13,6l411,33r12,6l434,47r12,6l456,61r11,9l477,79r11,9l496,98r9,10l514,119r8,11l530,142r7,11l542,165r6,13l553,191r5,13l561,218r3,13l567,246r2,13l570,273r,15xe" fillcolor="#fefefe" stroked="f">
              <v:path arrowok="t"/>
              <o:lock v:ext="edit" verticies="t"/>
            </v:shape>
            <v:shape id="_x0000_s4451" style="position:absolute;left:11048;top:9518;width:95;height:95" coordsize="570,571" path="m570,285r-1,-15l568,256r-1,-15l564,228r-4,-15l557,200r-4,-13l547,174r-6,-13l536,149r-8,-12l521,125r-7,-11l505,104,496,93,487,83,477,74,466,65,456,56,444,48,432,41,421,34,409,28,395,22,383,17,370,12,356,9,343,6,328,3,314,1,299,,285,,270,,256,1,241,3,228,6,213,9r-13,3l187,17r-13,5l161,28r-12,6l137,41r-12,7l114,56r-10,9l93,74,83,83,74,93r-9,11l56,114r-8,11l41,137r-7,12l28,161r-5,13l17,187r-4,13l9,213,6,228,3,241,2,256,,270r,15l,300r2,14l3,329r3,14l9,357r4,13l17,383r6,14l28,409r6,12l41,434r7,11l56,456r9,11l74,477r9,10l93,496r11,9l114,514r11,8l137,530r12,6l161,542r13,6l187,553r13,5l213,562r15,2l241,568r15,1l270,570r15,1l299,570r15,-1l328,568r15,-4l356,562r14,-4l383,553r12,-5l409,542r12,-6l432,530r12,-8l456,514r10,-9l477,496r10,-9l496,477r9,-10l514,456r7,-11l528,434r8,-13l541,409r6,-12l553,383r4,-13l560,357r4,-14l567,329r1,-15l569,300r1,-15xm565,285r,15l564,314r-3,13l559,342r-3,13l553,369r-5,12l543,395r-6,12l531,419r-6,11l517,441r-8,12l501,464r-9,10l482,483r-9,10l463,502r-11,8l441,517r-11,8l419,532r-13,6l394,543r-13,6l369,553r-14,4l342,560r-15,2l314,564r-15,1l285,565r-15,l256,564r-14,-2l228,560r-13,-3l201,553r-12,-4l176,543r-13,-5l151,532r-11,-7l129,517r-11,-7l106,502,96,493,87,483,77,474,68,464,61,453,53,441,45,430,38,419,33,407,27,395,22,381,17,369,14,355,10,342,8,327,6,314,5,300r,-15l5,270,6,256,8,243r2,-14l14,215r3,-14l22,189r5,-14l33,163r5,-11l45,140r8,-11l61,117r7,-11l77,96,87,87,96,77r10,-9l118,60r11,-7l140,46r11,-8l163,32r13,-5l189,21r12,-4l215,13r13,-3l242,8,256,6,270,4r15,l299,4r15,2l327,8r15,2l355,13r14,4l381,21r13,6l406,32r13,6l430,46r11,7l452,60r11,8l473,77r9,10l492,96r9,10l509,117r8,12l525,140r6,12l537,163r6,12l548,189r5,12l556,215r3,14l561,243r3,13l565,270r,15xe" fillcolor="#fefefe" stroked="f">
              <v:path arrowok="t"/>
              <o:lock v:ext="edit" verticies="t"/>
            </v:shape>
            <v:shape id="_x0000_s4452" style="position:absolute;left:11048;top:9518;width:94;height:94" coordsize="564,566" path="m564,283r,-15l563,254r-2,-13l558,226r-3,-13l552,199r-5,-13l542,173r-6,-13l531,148r-7,-11l516,125r-8,-11l499,103,490,93,482,83,471,74,461,65,450,56,440,48,428,42,417,34,405,28,392,23,379,17,366,13,352,9,339,6,325,4,311,1,296,,282,,267,,253,1,238,4,225,6,212,9r-14,4l185,17r-14,6l159,28r-12,6l136,42r-13,6l113,56r-11,9l92,74,82,83,73,93r-9,10l55,114r-7,11l40,137r-7,11l28,160r-6,13l16,186r-4,13l9,213,5,226,3,241,1,254,,268r,15l,298r1,14l3,327r2,13l9,353r3,14l16,380r6,14l28,406r5,12l40,429r8,13l55,453r9,10l73,473r9,10l92,493r10,9l113,510r10,8l136,525r11,7l159,538r12,5l185,549r13,4l212,557r13,3l238,562r15,3l267,566r15,l296,566r15,-1l325,562r14,-2l352,557r14,-4l379,549r13,-6l405,538r12,-6l428,525r12,-7l450,510r11,-8l471,493r11,-10l490,473r9,-10l508,453r8,-11l524,429r7,-11l536,406r6,-12l547,380r5,-13l555,353r3,-13l561,327r2,-15l564,298r,-15xm560,283r-2,15l557,312r-1,13l554,339r-3,13l546,366r-3,13l537,391r-5,13l526,416r-7,11l512,438r-8,11l496,460r-9,10l478,480r-10,9l458,498r-10,7l437,513r-11,8l413,528r-11,5l390,539r-13,5l364,549r-13,3l338,556r-14,2l310,559r-14,1l282,561r-15,-1l254,559r-15,-1l226,556r-13,-4l199,549r-12,-5l174,539r-13,-6l149,528r-11,-7l127,513r-11,-8l106,498,96,489,86,480,77,470,68,460,60,449,52,438,44,427,38,416,32,404,26,391,21,379,18,366,13,352,10,339,7,325,6,312,5,298,4,283,5,268,6,255,7,241r3,-14l13,214r5,-14l21,188r5,-13l32,162r6,-11l44,139r8,-11l60,116r8,-10l77,96,86,86,96,77r10,-9l116,61r11,-8l138,45r11,-7l161,33r13,-6l187,23r12,-5l213,14r13,-4l239,8,254,7,267,6,282,5r14,1l310,7r14,1l338,10r13,4l364,18r13,5l390,27r12,6l413,38r13,7l437,53r11,8l458,68r10,9l478,86r9,10l496,106r8,10l512,128r7,11l526,151r6,11l537,175r6,13l546,200r5,14l554,227r2,14l557,255r1,13l560,283xe" fillcolor="#fefefe" stroked="f">
              <v:path arrowok="t"/>
              <o:lock v:ext="edit" verticies="t"/>
            </v:shape>
            <v:shape id="_x0000_s4453" style="position:absolute;left:11048;top:9519;width:94;height:93" coordsize="560,561" path="m560,281r,-15l559,252r-3,-13l554,225r-3,-14l548,197r-5,-12l538,171r-6,-12l526,148r-6,-12l512,125r-8,-12l496,102,487,92,477,83,468,73,458,64,447,56,436,49,425,42,414,34,401,28,389,23,376,17,364,13,350,9,337,6,322,4,309,2,294,,280,,265,,251,2,237,4,223,6,210,9r-14,4l184,17r-13,6l158,28r-12,6l135,42r-11,7l113,56r-12,8l91,73,82,83,72,92r-9,10l56,113r-8,12l40,136r-7,12l28,159r-6,12l17,185r-5,12l9,211,5,225,3,239,1,252,,266r,15l,296r1,14l3,323r2,15l9,351r3,14l17,377r5,14l28,403r5,12l40,426r8,11l56,449r7,11l72,470r10,9l91,489r10,9l113,506r11,7l135,521r11,7l158,534r13,5l184,545r12,4l210,553r13,3l237,558r14,2l265,561r15,l294,561r15,-1l322,558r15,-2l350,553r14,-4l376,545r13,-6l401,534r13,-6l425,521r11,-8l447,506r11,-8l468,489r9,-10l487,470r9,-10l504,449r8,-12l520,426r6,-11l532,403r6,-12l543,377r5,-12l551,351r3,-13l556,323r3,-13l560,296r,-15xm554,281r,15l553,309r-1,14l549,337r-3,13l542,363r-4,13l533,388r-6,13l522,413r-7,11l507,435r-7,10l492,456r-9,10l474,475r-9,9l455,493r-11,9l434,509r-11,8l410,523r-11,6l387,535r-12,5l361,544r-12,4l336,550r-14,4l308,555r-14,1l280,556r-15,l252,555r-13,-1l224,550r-13,-2l198,544r-13,-4l173,535r-12,-6l149,523r-12,-6l126,509r-10,-7l105,493,95,484r-9,-9l77,466,68,456,60,445,52,435,45,424,38,413,32,401,27,388,22,376,18,363,13,350,11,337,8,323,7,309,5,296r,-15l5,266,7,253,8,240r3,-15l13,213r5,-14l22,186r5,-12l32,161r6,-11l45,138r7,-11l60,117r8,-11l77,95r9,-8l95,78r10,-9l116,61r10,-8l137,45r12,-7l161,33r12,-6l185,23r13,-5l211,14r13,-2l239,9,252,7,265,6r15,l294,6r14,1l322,9r14,3l349,14r12,4l375,23r12,4l399,33r11,5l423,45r11,8l444,61r11,8l465,78r9,9l483,95r9,11l500,117r7,10l515,138r7,12l527,161r6,13l538,186r4,13l546,213r3,12l552,240r1,13l554,266r,15xe" fillcolor="#fefefe" stroked="f">
              <v:path arrowok="t"/>
              <o:lock v:ext="edit" verticies="t"/>
            </v:shape>
            <v:shape id="_x0000_s4454" style="position:absolute;left:11049;top:9519;width:92;height:93" coordsize="556,556" path="m556,278r-2,-15l553,250r-1,-14l550,222r-3,-13l542,195r-3,-12l533,170r-5,-13l522,146r-7,-12l508,123r-8,-12l492,101,483,91,474,81,464,72,454,63,444,56,433,48,422,40,409,33,398,28,386,22,373,18,360,13,347,9,334,5,320,3,306,2,292,1,278,,263,1,250,2,235,3,222,5,209,9r-14,4l183,18r-13,4l157,28r-12,5l134,40r-11,8l112,56r-10,7l92,72,82,81,73,91r-9,10l56,111r-8,12l40,134r-6,12l28,157r-6,13l17,183r-3,12l9,209,6,222,3,236,2,250,1,263,,278r1,15l2,307r1,13l6,334r3,13l14,361r3,13l22,386r6,13l34,411r6,11l48,433r8,11l64,455r9,10l82,475r10,9l102,493r10,7l123,508r11,8l145,523r12,5l170,534r13,5l195,544r14,3l222,551r13,2l250,554r13,1l278,556r14,-1l306,554r14,-1l334,551r13,-4l360,544r13,-5l386,534r12,-6l409,523r13,-7l433,508r11,-8l454,493r10,-9l474,475r9,-10l492,455r8,-11l508,433r7,-11l522,411r6,-12l533,386r6,-12l542,361r5,-14l550,334r2,-14l553,307r1,-14l556,278xm550,278r,15l549,306r-2,13l544,333r-3,13l538,360r-5,12l529,384r-6,12l518,408r-7,12l503,431r-7,10l488,451r-8,10l471,471r-10,9l451,488r-10,9l430,504r-10,8l407,518r-11,6l384,529r-12,5l359,538r-13,4l333,545r-14,2l306,550r-14,1l278,551r-15,l250,550r-13,-3l223,545r-13,-3l196,538r-12,-4l172,529r-12,-5l148,518r-12,-6l126,504r-11,-7l105,488,95,480,85,471,76,461,68,451,59,441,53,431,45,420,38,408,32,396,27,384,22,372,18,360,15,346,11,333,9,319,7,306,6,293r,-15l6,265,7,250,9,237r2,-14l15,210r3,-12l22,184r5,-12l32,160r6,-12l45,137r8,-11l59,115r9,-10l76,95,85,85,95,76r10,-8l115,60r11,-8l136,44r12,-6l160,32r12,-5l184,22r12,-4l210,14r13,-3l237,9,250,6,263,5r15,l292,5r14,1l319,9r14,2l346,14r13,4l372,22r12,5l396,32r11,6l420,44r10,8l441,60r10,8l461,76r10,9l480,95r8,10l496,115r7,11l511,137r7,11l523,160r6,12l533,184r5,14l541,210r3,13l547,237r2,13l550,265r,13xe" fillcolor="#fefefe" stroked="f">
              <v:path arrowok="t"/>
              <o:lock v:ext="edit" verticies="t"/>
            </v:shape>
            <v:shape id="_x0000_s4455" style="position:absolute;left:11049;top:9520;width:92;height:91" coordsize="549,550" path="m549,275r,-15l548,247r-1,-13l544,219r-3,-12l537,193r-4,-13l528,168r-6,-13l517,144r-7,-12l502,121r-7,-10l487,100,478,89r-9,-8l460,72,450,63,439,55,429,47,418,39,405,32,394,27,382,21,370,17,356,12,344,8,331,6,317,3,303,1,289,,275,,260,,247,1,234,3,219,6,206,8r-13,4l180,17r-12,4l156,27r-12,5l132,39r-11,8l111,55r-11,8l90,72r-9,9l72,89r-9,11l55,111r-8,10l40,132r-7,12l27,155r-5,13l17,180r-4,13l8,207,6,219,3,234,2,247,,260r,15l,290r2,13l3,317r3,14l8,344r5,13l17,370r5,12l27,395r6,12l40,418r7,11l55,439r8,11l72,460r9,9l90,478r10,9l111,496r10,7l132,511r12,6l156,523r12,6l180,534r13,4l206,542r13,2l234,548r13,1l260,550r15,l289,550r14,-1l317,548r14,-4l344,542r12,-4l370,534r12,-5l394,523r11,-6l418,511r11,-8l439,496r11,-9l460,478r9,-9l478,460r9,-10l495,439r7,-10l510,418r7,-11l522,395r6,-13l533,370r4,-13l541,344r3,-13l547,317r1,-14l549,290r,-15xm545,275r,15l544,303r-3,13l539,330r-3,13l533,355r-5,13l524,380r-6,12l512,404r-6,12l499,426r-8,11l483,447r-8,10l466,466r-9,9l447,484r-10,8l425,500r-11,6l403,513r-11,6l380,524r-13,5l355,533r-13,3l330,540r-14,2l303,544r-15,1l275,545r-14,l247,544r-13,-2l220,540r-12,-4l195,533r-13,-4l170,524r-12,-5l147,513r-12,-7l124,500r-11,-8l103,484,93,475r-9,-9l75,457,66,447,58,437,52,426,44,416,37,404,32,392,26,380,22,368,17,355,14,343,11,330,8,316,6,303r,-13l5,275,6,262r,-15l8,234r3,-14l14,208r3,-13l22,182r4,-12l32,158r5,-12l44,135r8,-11l58,113r8,-10l75,94,84,84r9,-9l103,67r10,-9l124,51r11,-7l147,37r11,-6l170,26r12,-5l195,17r13,-4l220,10,234,8,247,7,261,6,275,5r13,1l303,7r13,1l330,10r12,3l355,17r12,4l380,26r12,5l403,37r11,7l425,51r12,7l447,67r10,8l466,84r9,10l483,103r8,10l499,124r7,11l512,146r6,12l524,170r4,12l533,195r3,13l539,220r2,14l544,247r1,15l545,275xe" fillcolor="#fefefe" stroked="f">
              <v:path arrowok="t"/>
              <o:lock v:ext="edit" verticies="t"/>
            </v:shape>
            <v:shape id="_x0000_s4456" style="position:absolute;left:11050;top:9520;width:90;height:91" coordsize="544,546" path="m544,273r,-13l543,245r-2,-13l538,218r-3,-13l532,193r-5,-14l523,167r-6,-12l512,143r-7,-11l497,121r-7,-11l482,100,474,90,465,80,455,71,445,63,435,55,424,47,414,39,401,33,390,27,378,22,366,17,353,13,340,9,327,6,313,4,300,1,286,,272,,257,,244,1,231,4,217,6,204,9r-14,4l178,17r-12,5l154,27r-12,6l130,39r-10,8l109,55,99,63,89,71,79,80,70,90r-8,10l53,110r-6,11l39,132r-7,11l26,155r-5,12l16,179r-4,14l9,205,5,218,3,232,1,245,,260r,13l,288r1,13l3,314r2,14l9,341r3,14l16,367r5,12l26,391r6,12l39,415r8,11l53,436r9,10l70,456r9,10l89,475r10,8l109,492r11,7l130,507r12,6l154,519r12,5l178,529r12,4l204,537r13,3l231,542r13,3l257,546r15,l286,546r14,-1l313,542r14,-2l340,537r13,-4l366,529r12,-5l390,519r11,-6l414,507r10,-8l435,492r10,-9l455,475r10,-9l474,456r8,-10l490,436r7,-10l505,415r7,-12l517,391r6,-12l527,367r5,-12l535,341r3,-13l541,314r2,-13l544,288r,-15xm540,273r-2,13l537,301r-1,13l534,327r-3,13l527,352r-4,13l518,377r-5,12l507,400r-6,12l494,423r-8,10l478,443r-9,10l460,462r-9,9l441,480r-10,8l421,495r-11,7l399,509r-11,5l376,520r-13,4l351,529r-12,3l325,536r-13,2l299,539r-14,1l272,541r-14,-1l245,539r-13,-1l218,536r-13,-4l193,529r-13,-5l168,520r-12,-6l145,509r-11,-7l122,495r-10,-7l102,480,92,471r-9,-9l74,453,66,443,58,433,50,423,43,412,37,400,31,389,25,377,21,365,16,352,13,340,10,327,8,314,6,301,5,286r,-13l5,260,6,246,8,233r2,-14l13,206r3,-12l21,181r4,-12l31,157r6,-11l43,134r7,-11l58,113r8,-10l74,93r9,-9l92,75r10,-9l112,58r10,-7l134,44r11,-7l156,32r12,-6l180,22r13,-5l205,14r13,-4l232,8,245,7,258,6r14,l285,6r14,1l312,8r13,2l339,14r12,3l363,22r13,4l388,32r11,5l410,44r11,7l431,58r10,8l451,75r9,9l469,93r9,10l486,113r8,10l501,134r6,12l513,157r5,12l523,181r4,13l531,206r3,13l536,233r1,13l538,260r2,13xe" fillcolor="#fefefe" stroked="f">
              <v:path arrowok="t"/>
              <o:lock v:ext="edit" verticies="t"/>
            </v:shape>
            <v:shape id="_x0000_s4457" style="position:absolute;left:11050;top:9520;width:90;height:90" coordsize="540,540" path="m540,270r,-13l539,242r-3,-13l534,215r-3,-12l528,190r-5,-13l519,165r-6,-12l507,141r-6,-11l494,119r-8,-11l478,98r-8,-9l461,79r-9,-9l442,62,432,53,420,46,409,39,398,32,387,26,375,21,362,16,350,12,337,8,325,5,311,3,298,2,283,1,270,,256,1,242,2,229,3,215,5,203,8r-13,4l177,16r-12,5l153,26r-11,6l130,39r-11,7l108,53,98,62,88,70r-9,9l70,89r-9,9l53,108r-6,11l39,130r-7,11l27,153r-6,12l17,177r-5,13l9,203,6,215,3,229,1,242r,15l,270r1,15l1,298r2,13l6,325r3,13l12,350r5,13l21,375r6,12l32,399r7,12l47,421r6,11l61,442r9,10l79,461r9,9l98,479r10,8l119,495r11,6l142,508r11,6l165,519r12,5l190,528r13,3l215,535r14,2l242,539r14,1l270,540r13,l298,539r13,-2l325,535r12,-4l350,528r12,-4l375,519r12,-5l398,508r11,-7l420,495r12,-8l442,479r10,-9l461,461r9,-9l478,442r8,-10l494,421r7,-10l507,399r6,-12l519,375r4,-12l528,350r3,-12l534,325r2,-14l539,298r1,-13l540,270xm534,270r,13l533,297r-2,13l529,324r-3,12l523,349r-4,13l514,373r-5,12l503,396r-7,11l490,419r-8,10l474,439r-8,10l457,458r-10,9l438,474r-10,8l418,490r-11,7l396,504r-11,5l372,515r-11,4l349,524r-13,3l323,529r-13,4l297,534r-14,1l270,535r-14,l243,534r-13,-1l216,529r-12,-2l191,524r-13,-5l167,515r-12,-6l144,504r-11,-7l122,490r-11,-8l101,474r-8,-7l82,458r-8,-9l66,439,58,429,50,419,43,407,37,396,31,385,26,373,21,362,17,349,13,336,11,324,9,310,7,297,6,283r,-13l6,257,7,243,9,230r2,-14l13,204r4,-12l21,179r5,-12l31,155r6,-11l43,133r7,-12l58,111r8,-10l74,92,82,82,93,73r8,-8l111,58r11,-8l133,43r11,-7l155,31r12,-6l178,21r13,-4l204,13r12,-2l230,8,243,6,256,5r14,l283,5r14,1l310,8r13,3l336,13r13,4l361,21r11,4l385,31r11,5l407,43r11,7l428,58r10,7l447,73r10,9l466,92r8,9l482,111r8,10l496,133r7,11l509,155r5,12l519,179r4,13l526,204r3,12l531,230r2,13l534,257r,13xe" fillcolor="#fefefe" stroked="f">
              <v:path arrowok="t"/>
              <o:lock v:ext="edit" verticies="t"/>
            </v:shape>
            <v:shape id="_x0000_s4458" style="position:absolute;left:11051;top:9521;width:89;height:89" coordsize="535,535" path="m535,267r-2,-13l532,240r-1,-13l529,213r-3,-13l522,188r-4,-13l513,163r-5,-12l502,140r-6,-12l489,117r-8,-10l473,97,464,87r-9,-9l446,69,436,60,426,52,416,45,405,38,394,31,383,26,371,20,358,16,346,11,334,8,320,4,307,2,294,1,280,,267,,253,,240,1,227,2,213,4,200,8r-12,3l175,16r-12,4l151,26r-11,5l129,38r-12,7l107,52,97,60,87,69r-9,9l69,87,61,97r-8,10l45,117r-7,11l32,140r-6,11l20,163r-4,12l11,188,8,200,5,213,3,227,1,240,,254r,13l,280r1,15l3,308r2,13l8,334r3,12l16,359r4,12l26,383r6,11l38,406r7,11l53,427r8,10l69,447r9,9l87,465r10,9l107,482r10,7l129,496r11,7l151,508r12,6l175,518r13,5l200,526r13,4l227,532r13,1l253,534r14,1l280,534r14,-1l307,532r13,-2l334,526r12,-3l358,518r13,-4l383,508r11,-5l405,496r11,-7l426,482r10,-8l446,465r9,-9l464,447r9,-10l481,427r8,-10l496,406r6,-12l508,383r5,-12l518,359r4,-13l526,334r3,-13l531,308r1,-13l533,280r2,-13xm529,267r,13l528,294r-2,13l523,320r-2,13l517,345r-4,13l509,369r-6,12l498,392r-7,11l484,413r-7,12l469,435r-8,9l452,452r-9,9l433,469r-9,8l413,485r-10,7l392,498r-11,6l368,509r-11,5l345,517r-12,5l319,524r-12,2l294,528r-14,2l267,530r-14,l240,528r-13,-2l214,524r-13,-2l189,517r-12,-3l165,509r-12,-5l142,498r-11,-6l121,485r-11,-8l101,469,91,461r-9,-9l73,444r-8,-9l57,425,49,413,43,403,36,392,30,381,26,369,20,358,17,345,13,333,10,320,8,307,6,294,5,280r,-13l5,254,6,240,8,227r2,-13l13,201r4,-12l20,176r6,-11l30,153r6,-11l43,131r6,-10l57,111r8,-11l73,90r9,-9l91,73r10,-8l110,57r11,-8l131,42r11,-6l153,30r12,-4l177,20r12,-3l201,13r13,-3l227,8,240,5,253,4r14,l280,4r14,1l307,8r12,2l333,13r12,4l357,20r11,6l381,30r11,6l403,42r10,7l424,57r9,8l443,73r9,8l461,90r8,10l477,111r7,10l491,131r7,11l503,153r6,12l513,176r4,13l521,201r2,13l526,227r2,13l529,254r,13xe" fillcolor="#fefefe" stroked="f">
              <v:path arrowok="t"/>
              <o:lock v:ext="edit" verticies="t"/>
            </v:shape>
            <v:shape id="_x0000_s4459" style="position:absolute;left:11051;top:9521;width:88;height:88" coordsize="528,530" path="m528,265r,-13l527,238r-2,-13l523,211r-3,-12l517,187r-4,-13l508,162r-5,-12l497,139r-7,-11l484,116r-8,-10l468,96r-8,-9l451,77,441,68r-9,-8l422,53,412,45,401,38,390,31,379,26,366,20,355,16,343,12,330,8,317,6,304,3,291,1,277,,264,,250,,237,1,224,3,210,6,198,8r-13,4l172,16r-11,4l149,26r-11,5l127,38r-11,7l105,53,95,60r-8,8l76,77,68,87r-8,9l52,106r-8,10l37,128r-6,11l25,150r-5,12l15,174r-4,13l7,199,5,211,3,225,1,238,,252r,13l,278r1,14l3,305r2,14l7,331r4,13l15,357r5,11l25,380r6,11l37,402r7,12l52,424r8,10l68,444r8,9l87,462r8,7l105,477r11,8l127,492r11,7l149,504r12,6l172,514r13,5l198,522r12,2l224,528r13,1l250,530r14,l277,530r14,-1l304,528r13,-4l330,522r13,-3l355,514r11,-4l379,504r11,-5l401,492r11,-7l422,477r10,-8l441,462r10,-9l460,444r8,-10l476,424r8,-10l490,402r7,-11l503,380r5,-12l513,357r4,-13l520,331r3,-12l525,305r2,-13l528,278r,-13xm524,265r-1,13l522,292r-2,13l518,318r-3,12l511,342r-3,12l503,367r-5,11l493,389r-7,11l479,410r-8,10l465,430r-9,10l448,449r-10,8l429,466r-10,8l409,481r-10,6l388,494r-11,6l365,504r-12,6l341,513r-12,3l316,520r-13,2l291,524r-14,l264,525r-14,-1l237,524r-12,-2l211,520r-12,-4l187,513r-12,-3l162,504r-11,-4l140,494r-11,-7l119,481r-10,-7l99,466r-9,-9l81,449r-9,-9l64,430,56,420,49,410,42,400,35,389,30,378,25,367,20,354,16,342,13,330,10,318,7,305,6,292,5,278,4,265,5,252,6,238,7,226r3,-14l13,200r3,-12l20,176r5,-13l30,152r5,-11l42,130r7,-10l56,110r8,-10l72,91r9,-9l90,73r9,-8l109,57r10,-8l129,43r11,-6l151,30r11,-4l175,21r12,-4l199,14r12,-4l225,8,237,7,250,6,264,5r13,1l291,7r12,1l316,10r13,4l341,17r12,4l365,26r12,4l388,37r11,6l409,49r10,8l429,65r9,8l448,82r8,9l465,100r6,10l479,120r7,10l493,141r5,11l503,163r5,13l511,188r4,12l518,212r2,14l522,238r1,14l524,265xe" fillcolor="#fefefe" stroked="f">
              <v:path arrowok="t"/>
              <o:lock v:ext="edit" verticies="t"/>
            </v:shape>
            <v:shape id="_x0000_s4460" style="position:absolute;left:11051;top:9522;width:88;height:87" coordsize="524,526" path="m524,263r,-13l523,236r-2,-13l518,210r-2,-13l512,185r-4,-13l504,161r-6,-12l493,138r-7,-11l479,117r-7,-10l464,96,456,86r-9,-9l438,69,428,61r-9,-8l408,45,398,38,387,32,376,26,363,22,352,16,340,13,328,9,314,6,302,4,289,1,275,,262,,248,,235,1,222,4,209,6,196,9r-12,4l172,16r-12,6l148,26r-11,6l126,38r-10,7l105,53r-9,8l86,69r-9,8l68,86,60,96r-8,11l44,117r-6,10l31,138r-6,11l21,161r-6,11l12,185,8,197,5,210,3,223,1,236,,250r,13l,276r1,14l3,303r2,13l8,329r4,12l15,354r6,11l25,377r6,11l38,399r6,10l52,421r8,10l68,440r9,8l86,457r10,8l105,473r11,8l126,488r11,6l148,500r12,5l172,510r12,3l196,518r13,2l222,522r13,2l248,526r14,l275,526r14,-2l302,522r12,-2l328,518r12,-5l352,510r11,-5l376,500r11,-6l398,488r10,-7l419,473r9,-8l438,457r9,-9l456,440r8,-9l472,421r7,-12l486,399r7,-11l498,377r6,-12l508,354r4,-13l516,329r2,-13l521,303r2,-13l524,276r,-13xm518,263r,13l517,290r-1,12l514,314r-3,14l507,340r-4,11l498,364r-4,11l488,386r-6,11l475,407r-7,10l460,427r-7,9l444,445r-9,9l426,462r-10,8l406,476r-11,7l385,490r-12,5l362,500r-12,5l339,509r-12,3l313,516r-12,2l289,519r-14,1l262,520r-14,l235,519r-12,-1l211,516r-14,-4l185,509r-11,-4l161,500r-11,-5l139,490r-10,-7l118,476r-10,-6l98,462r-9,-8l80,445r-9,-9l63,427,56,417,49,407,42,397,35,386,30,375,25,364,21,351,16,340,13,328,10,314,8,302,6,290,5,276r,-13l5,250,6,237,8,224r2,-12l13,199r3,-12l21,175r4,-13l30,151r5,-11l42,130r7,-11l56,109r7,-9l71,90r9,-9l89,73r9,-9l108,56r10,-6l129,43r10,-6l150,31r11,-5l174,22r11,-5l197,14r14,-4l223,8,235,7,248,6r14,l275,6r14,1l301,8r12,2l327,14r12,3l350,22r12,4l373,31r12,6l395,43r11,7l416,56r10,8l435,73r9,8l453,90r7,10l468,109r7,10l482,130r6,10l494,151r4,11l503,175r4,12l511,199r3,13l516,224r1,13l518,250r,13xe" fillcolor="#fefefe" stroked="f">
              <v:path arrowok="t"/>
              <o:lock v:ext="edit" verticies="t"/>
            </v:shape>
            <v:shape id="_x0000_s4461" style="position:absolute;left:11052;top:9522;width:86;height:87" coordsize="520,520" path="m520,260r-1,-13l518,233r-2,-12l514,207r-3,-12l507,183r-3,-12l499,158r-5,-11l489,136r-7,-11l475,115r-8,-10l461,95r-9,-9l444,77,434,68r-9,-8l415,52,405,44,395,38,384,32,373,25,361,21,349,16,337,12,325,9,312,5,299,3,287,2,273,1,260,,246,1,233,2,221,3,207,5,195,9r-12,3l171,16r-13,5l147,25r-11,7l125,38r-10,6l105,52,95,60r-9,8l77,77r-9,9l60,95r-8,10l45,115r-7,10l31,136r-5,11l21,158r-5,13l12,183,9,195,6,207,3,221,2,233,1,247,,260r1,13l2,287r1,13l6,313r3,12l12,337r4,12l21,362r5,11l31,384r7,11l45,405r7,10l60,425r8,10l77,444r9,8l95,461r10,8l115,476r10,6l136,489r11,6l158,499r13,6l183,508r12,3l207,515r14,2l233,519r13,l260,520r13,-1l287,519r12,-2l312,515r13,-4l337,508r12,-3l361,499r12,-4l384,489r11,-7l405,476r10,-7l425,461r9,-9l444,444r8,-9l461,425r6,-10l475,405r7,-10l489,384r5,-11l499,362r5,-13l507,337r4,-12l514,313r2,-13l518,287r1,-14l520,260xm514,260r,13l513,286r-2,13l510,311r-4,13l503,336r-4,12l494,359r-4,12l484,382r-7,10l471,403r-7,10l456,422r-8,9l439,440r-8,9l422,457r-10,7l403,471r-12,7l381,485r-11,5l359,495r-12,4l336,504r-13,3l311,510r-12,3l286,514r-13,1l260,515r-14,l234,514r-13,-1l209,510r-13,-3l184,504r-11,-5l161,495r-12,-5l138,485r-10,-7l118,471r-11,-7l98,457r-9,-8l80,440r-9,-9l64,422r-8,-9l49,403,42,392,36,382,30,371,26,359,21,348,17,336,13,324,11,311,9,299,7,286,6,273r,-13l6,247,7,234,9,221r2,-12l13,196r4,-12l21,173r5,-12l30,149r6,-11l42,128r7,-10l56,108,64,98r7,-9l80,80r9,-9l98,63r9,-8l118,49r10,-7l138,36r11,-6l161,25r12,-4l184,16r12,-3l209,11,221,9,234,6,246,5r14,l273,5r13,1l299,9r12,2l323,13r13,3l347,21r12,4l370,30r11,6l391,42r12,7l422,63r17,17l456,98r15,20l477,128r7,10l490,149r4,12l499,173r4,11l506,196r4,13l511,221r2,13l514,247r,13xe" fillcolor="#fefefe" stroked="f">
              <v:path arrowok="t"/>
              <o:lock v:ext="edit" verticies="t"/>
            </v:shape>
            <v:shape id="_x0000_s4462" style="position:absolute;left:11052;top:9522;width:86;height:86" coordsize="513,514" path="m513,257r,-13l512,231r-1,-13l509,206r-3,-13l502,181r-4,-12l493,156r-4,-11l483,134r-6,-10l470,113r-7,-10l455,94,448,84r-9,-9l430,67r-9,-9l411,50,401,44,390,37,380,31,368,25,357,20,345,16,334,11,322,8,308,4,296,2,284,1,270,,257,,243,,230,1,218,2,206,4,192,8r-12,3l169,16r-13,4l145,25r-11,6l124,37r-11,7l103,50,93,58r-9,9l75,75r-9,9l58,94r-7,9l44,113r-7,11l30,134r-5,11l20,156r-4,13l11,181,8,193,5,206,3,218,1,231,,244r,13l,270r1,14l3,296r2,12l8,322r3,12l16,345r4,13l25,369r5,11l37,391r7,10l51,411r7,10l66,430r9,9l84,448r9,8l103,464r10,6l124,477r10,7l145,489r11,5l169,499r11,4l192,506r14,4l218,512r12,1l243,514r14,l270,514r14,-1l296,512r12,-2l322,506r12,-3l345,499r12,-5l368,489r12,-5l390,477r11,-7l411,464r10,-8l430,448r9,-9l448,430r7,-9l463,411r7,-10l477,391r6,-11l489,369r4,-11l498,345r4,-11l506,322r3,-14l511,296r1,-12l513,270r,-13xm509,257r,13l508,283r-2,13l503,308r-2,13l498,332r-5,12l489,355r-5,12l479,378r-7,10l465,398r-6,10l451,418r-8,9l435,436r-9,8l417,451r-10,8l397,466r-10,7l377,479r-11,6l355,489r-11,5l332,498r-13,4l308,504r-13,2l283,508r-13,2l257,510r-14,l231,508r-12,-2l206,504r-12,-2l182,498r-12,-4l159,489r-11,-4l136,479r-10,-6l116,466r-10,-7l96,451r-9,-7l78,436r-7,-9l63,418,55,408,48,398,42,388,35,378,29,367,25,355,20,344,16,332,13,321,10,308,8,296,6,283,5,270r,-13l5,244,6,231,8,219r2,-12l13,194r3,-12l20,170r5,-11l29,147r6,-11l42,126r6,-10l55,106,63,96r8,-9l78,78r9,-8l96,63r10,-8l116,48r10,-7l136,35r12,-6l159,25r11,-5l182,16r12,-4l206,10,219,8,231,6,243,4r14,l270,4r13,2l295,8r13,2l319,12r13,4l344,20r11,5l366,29r11,6l387,41r10,7l407,55r10,8l426,70r9,8l443,87r8,9l459,106r6,10l472,126r7,10l484,147r5,12l493,170r5,12l501,194r2,13l506,219r2,12l509,244r,13xe" fillcolor="#fefefe" stroked="f">
              <v:path arrowok="t"/>
              <o:lock v:ext="edit" verticies="t"/>
            </v:shape>
            <v:shape id="_x0000_s4463" style="position:absolute;left:11053;top:9523;width:84;height:85" coordsize="508,510" path="m508,255r,-13l507,229r-1,-13l504,204r-4,-13l497,179r-4,-11l488,156r-4,-12l478,133r-7,-10l465,113,450,93,433,75,416,58,397,44,385,37,375,30,364,25,353,20,341,16,330,11,317,8,305,6,293,4,280,1,267,,254,,240,,228,1,215,4,203,6,190,8r-12,3l167,16r-12,4l143,25r-11,5l122,37r-11,7l101,50r-9,8l83,66r-9,9l65,84r-7,9l50,103r-7,10l36,123r-6,10l24,144r-4,12l15,168r-4,11l7,191,5,204,3,216,1,229,,242r,13l,268r1,13l3,294r2,12l7,319r4,12l15,343r5,11l24,366r6,11l36,387r7,11l50,408r8,9l65,427r9,8l83,444r9,8l101,459r10,7l122,473r10,7l143,485r12,5l167,494r11,5l190,502r13,3l215,508r13,1l240,510r14,l267,510r13,-1l293,508r12,-3l317,502r13,-3l341,494r12,-4l364,485r11,-5l385,473r12,-7l406,459r10,-7l425,444r8,-9l442,427r8,-10l458,408r7,-10l471,387r7,-10l484,366r4,-12l493,343r4,-12l500,319r4,-13l506,294r1,-13l508,268r,-13xm504,255r-1,13l501,281r-1,12l498,305r-2,13l493,330r-5,11l484,352r-5,11l474,375r-7,10l460,395r-6,10l447,414r-9,9l430,432r-9,8l412,448r-9,7l393,462r-10,6l373,475r-11,6l351,485r-11,5l327,494r-11,3l304,500r-12,2l280,503r-13,1l254,505r-12,-1l228,503r-12,-1l204,500r-13,-3l180,494r-12,-4l157,485r-11,-4l135,475r-11,-7l114,462r-10,-7l95,448r-8,-8l78,432r-8,-9l61,414r-7,-9l48,395,41,385,34,375,29,363,24,352,20,341,16,330,12,318,10,305,7,293,6,281,5,268,4,255,5,243,6,229,7,217r3,-12l12,192r4,-11l20,169r4,-11l29,147r5,-10l41,125r7,-10l54,105r7,-9l70,87r8,-9l87,71r8,-8l104,55r10,-7l124,42r11,-7l146,30r11,-5l168,20r12,-3l191,14r13,-4l216,8,228,7,242,6,254,5r13,1l280,7r12,1l304,10r12,4l327,17r13,3l351,25r11,5l373,35r10,7l393,48r19,15l430,78r17,18l460,115r7,10l474,137r5,10l484,158r4,11l493,181r3,11l498,205r2,12l501,229r2,14l504,255xe" fillcolor="#fefefe" stroked="f">
              <v:path arrowok="t"/>
              <o:lock v:ext="edit" verticies="t"/>
            </v:shape>
            <v:shape id="_x0000_s4464" style="position:absolute;left:11053;top:9523;width:84;height:84" coordsize="504,506" path="m504,253r,-13l503,227r-2,-12l498,203r-2,-13l493,178r-5,-12l484,155r-5,-12l474,132r-7,-10l460,112r-6,-10l446,92r-8,-9l430,74r-9,-8l412,59,402,51,392,44,382,37,372,31,361,26,350,21,339,16,327,12,314,8,303,6,290,4,278,2r-13,l252,,238,2r-12,l214,4,202,6,189,8r-12,4l165,16r-11,5l143,26r-12,5l121,37r-10,7l101,51,91,59r-9,7l73,74r-7,9l58,92r-8,10l43,112r-6,10l30,132r-6,11l20,155r-5,11l11,178,8,190,5,203,3,215,1,227,,240r,13l,266r1,13l3,292r2,12l8,317r3,11l15,340r5,11l24,363r6,11l37,384r6,10l50,404r8,10l66,423r7,9l82,440r9,7l101,455r10,7l121,469r10,6l143,481r11,4l165,490r12,4l189,498r13,2l214,502r12,2l238,506r14,l265,506r13,-2l290,502r13,-2l314,498r13,-4l339,490r11,-5l361,481r11,-6l382,469r10,-7l402,455r10,-8l421,440r9,-8l438,423r8,-9l454,404r6,-10l467,384r7,-10l479,363r5,-12l488,340r5,-12l496,317r2,-13l501,292r2,-13l504,266r,-13xm498,253r,12l497,279r-1,12l494,303r-3,11l487,327r-3,11l479,349r-5,11l469,371r-6,11l456,392r-7,10l443,411r-8,8l426,428r-17,16l390,459r-10,5l369,471r-10,5l348,481r-11,4l325,489r-12,3l302,495r-12,3l278,499r-14,1l252,500r-12,l226,499r-12,-1l202,495r-11,-3l178,489r-11,-4l156,481r-11,-5l135,471r-11,-7l114,459r-9,-8l95,444r-9,-8l78,428r-9,-9l61,411r-7,-9l48,392,41,382,34,371,30,360,24,349,20,338,17,327,13,314,10,303,8,291,6,279,5,265r,-12l5,241,6,227,8,215r2,-12l13,192r4,-13l20,168r4,-11l30,146r4,-10l41,124r7,-10l61,95,78,79r8,-9l95,62r10,-7l114,48r10,-6l135,36r10,-5l156,25r11,-4l178,17r13,-3l202,10,214,8,226,7,240,6r12,l264,6r14,1l290,8r12,2l313,14r12,3l337,21r11,4l359,31r10,5l380,42r10,6l409,62r17,17l443,95r13,19l463,124r6,12l474,146r5,11l484,168r3,11l491,192r3,11l496,215r1,12l498,241r,12xe" fillcolor="#fefefe" stroked="f">
              <v:path arrowok="t"/>
              <o:lock v:ext="edit" verticies="t"/>
            </v:shape>
            <v:shape id="_x0000_s4465" style="position:absolute;left:11053;top:9524;width:84;height:83" coordsize="500,500" path="m500,250r-1,-12l497,224r-1,-12l494,200r-2,-13l489,176r-5,-12l480,153r-5,-11l470,132r-7,-12l456,110,443,91,426,73,408,58,389,43,379,37,369,30,358,25,347,20,336,15,323,12,312,9,300,5,288,3,276,2,263,1,250,,238,1,224,2,212,3,200,5,187,9r-11,3l164,15r-11,5l142,25r-11,5l120,37r-10,6l100,50r-9,8l83,66r-9,7l66,82r-9,9l50,100r-6,10l37,120r-7,12l25,142r-5,11l16,164r-4,12l8,187,6,200,3,212,2,224,1,238,,250r1,13l2,276r1,12l6,300r2,13l12,325r4,11l20,347r5,11l30,370r7,10l44,390r6,10l57,409r9,9l74,427r9,8l91,443r9,7l110,457r10,6l131,470r11,6l153,480r11,5l176,489r11,3l200,495r12,2l224,498r14,1l250,500r13,-1l276,498r12,-1l300,495r12,-3l323,489r13,-4l347,480r11,-4l369,470r10,-7l389,457r10,-7l408,443r9,-8l426,427r8,-9l443,409r7,-9l456,390r7,-10l470,370r5,-12l480,347r4,-11l489,325r3,-12l494,300r2,-12l497,276r2,-13l500,250xm494,250r,12l493,275r-1,12l490,299r-4,12l483,323r-3,11l475,345r-5,11l465,366r-7,11l453,387r-15,18l423,423r-9,8l405,439r-9,8l386,453r-9,6l366,466r-10,5l345,476r-11,4l322,484r-11,3l299,490r-12,2l274,494r-12,1l250,495r-12,l225,494r-12,-2l201,490r-12,-3l177,484r-11,-4l155,476r-11,-5l134,466r-11,-7l114,453r-10,-6l95,439r-9,-8l77,423r-8,-9l61,405r-7,-9l47,387,41,377,35,366,30,356,25,345,20,334,17,323,13,311,10,299,9,287,7,275,6,262r,-12l6,238,7,225,9,213r1,-12l13,189r4,-12l20,166r5,-11l30,144r5,-10l41,124r6,-10l54,104r7,-9l69,86r8,-9l95,61,114,47r9,-6l134,35r10,-5l155,24r11,-4l177,16r12,-3l201,10,213,9,225,6,238,5r12,l262,5r12,1l287,9r12,1l311,13r11,3l334,20r11,4l366,35r20,12l405,61r18,16l438,95r15,19l465,134r10,21l480,166r3,11l486,189r4,12l492,213r1,12l494,238r,12xe" fillcolor="#fefefe" stroked="f">
              <v:path arrowok="t"/>
              <o:lock v:ext="edit" verticies="t"/>
            </v:shape>
            <v:shape id="_x0000_s4466" style="position:absolute;left:11054;top:9524;width:82;height:82" coordsize="493,494" path="m493,247r,-12l492,221r-1,-12l489,197r-3,-11l482,173r-3,-11l474,151r-5,-11l464,130r-6,-12l451,108,438,89,421,73,404,56,385,42,375,36,364,30,354,25,343,19,332,15,320,11,308,8,297,4,285,2,273,1,259,,247,,235,,221,1,209,2,197,4,186,8r-13,3l162,15r-11,4l140,25r-10,5l119,36r-10,6l100,49,90,56r-9,8l73,73,56,89,43,108r-7,10l29,130r-4,10l19,151r-4,11l12,173,8,186,5,197,3,209,1,221,,235r,12l,259r1,14l3,285r2,12l8,308r4,13l15,332r4,11l25,354r4,11l36,376r7,10l49,396r7,9l64,413r9,9l81,430r9,8l100,445r9,8l119,458r11,7l140,470r11,5l162,479r11,4l186,486r11,3l209,492r12,1l235,494r12,l259,494r14,-1l285,492r12,-3l308,486r12,-3l332,479r11,-4l354,470r10,-5l375,458r10,-5l404,438r17,-16l430,413r8,-8l444,396r7,-10l458,376r6,-11l469,354r5,-11l479,332r3,-11l486,308r3,-11l491,285r1,-12l493,259r,-12xm489,247r-1,12l488,272r-2,12l483,296r-2,11l478,320r-4,11l470,341r-10,21l448,382r-15,19l418,418r-17,16l382,448r-10,6l362,460r-10,5l341,470r-10,5l318,478r-11,4l296,484r-12,2l271,488r-12,l247,489r-12,-1l222,488r-12,-2l198,484r-11,-2l175,478r-12,-3l153,470r-11,-5l132,460r-10,-6l112,448r-10,-7l93,434r-9,-7l76,418r-8,-8l61,401r-8,-9l46,382,41,372,34,362,29,352,24,341,19,331,16,320,13,307,10,296,8,284,6,272r,-13l5,247,6,235r,-13l8,210r2,-12l13,187r3,-12l19,164r5,-11l29,142r5,-10l41,122r5,-10l61,93,76,76,93,60,112,46,132,35,153,23r10,-3l175,16r12,-4l198,10,210,8,222,6r13,l247,4r12,2l271,6r13,2l296,10r11,2l318,16r13,4l341,23r21,12l382,46r19,14l418,76r15,17l448,112r12,20l470,153r4,11l478,175r3,12l483,198r3,12l488,222r,13l489,247xe" fillcolor="#fefefe" stroked="f">
              <v:path arrowok="t"/>
              <o:lock v:ext="edit" verticies="t"/>
            </v:shape>
            <v:shape id="_x0000_s4467" style="position:absolute;left:11054;top:9525;width:82;height:81" coordsize="488,490" path="m488,245r,-12l487,220r-1,-12l484,196r-4,-12l477,172r-3,-11l469,150,459,129,447,109,432,90,417,72,399,56,380,42,360,30,339,19,328,15,316,11,305,8,293,5,281,4,268,1,256,,244,,232,,219,1,207,4,195,5,183,8r-12,3l160,15r-11,4l138,25r-10,5l117,36r-9,6l89,56,71,72r-8,9l55,90r-7,9l41,109r-6,10l29,129r-5,10l19,150r-5,11l11,172,7,184,4,196,3,208,1,220,,233r,12l,257r1,13l3,282r1,12l7,306r4,12l14,329r5,11l24,351r5,10l35,372r6,10l48,391r7,9l63,409r8,9l80,426r9,8l98,442r10,6l117,454r11,7l138,466r11,5l160,475r11,4l183,482r12,3l207,487r12,2l232,490r12,l256,490r12,-1l281,487r12,-2l305,482r11,-3l328,475r11,-4l350,466r10,-5l371,454r9,-6l390,442r9,-8l408,426r9,-8l432,400r15,-18l452,372r7,-11l464,351r5,-11l474,329r3,-11l480,306r4,-12l486,282r1,-12l488,257r,-12xm484,245r-1,12l481,270r-1,12l478,293r-2,12l473,317r-5,11l465,339r-10,20l442,379r-14,18l413,415r-17,15l378,444r-20,12l338,466r-12,5l315,474r-11,3l292,480r-11,2l268,483r-12,1l244,484r-12,l219,483r-12,-1l196,480r-12,-3l172,474r-11,-3l151,466r-11,-5l130,456r-10,-5l110,444,92,430,74,415,60,397,45,379,40,369,33,359,29,349,23,339,20,328,15,317,12,305,10,293,7,282,6,270,5,257r,-12l5,233,6,220,7,208r3,-11l12,186r3,-13l20,162r3,-10l33,131,45,111,60,93,74,75,92,61,110,46,130,35,151,24r10,-4l172,16r12,-3l196,10,207,8,219,7,232,6r12,l256,6r12,1l281,8r11,2l315,16r23,8l358,35r20,11l396,61r17,14l428,93r14,18l455,131r10,21l473,173r5,24l480,208r1,12l483,233r1,12xe" fillcolor="#fefefe" stroked="f">
              <v:path arrowok="t"/>
              <o:lock v:ext="edit" verticies="t"/>
            </v:shape>
            <v:shape id="_x0000_s4468" style="position:absolute;left:11055;top:9525;width:80;height:81" coordsize="484,485" path="m484,243r-1,-12l483,218r-2,-12l478,194r-2,-11l473,171r-4,-11l465,149,455,128,443,108,428,89,413,72,396,56,377,42,357,31,336,19,326,16,313,12,302,8,291,6,279,4,266,2r-12,l242,,230,2r-13,l205,4,193,6,182,8r-12,4l158,16r-10,3l127,31,107,42,88,56,71,72,56,89,41,108r-5,10l29,128r-5,10l19,149r-5,11l11,171,8,183,5,194,3,206,1,218r,13l,243r1,12l1,268r2,12l5,292r3,11l11,316r3,11l19,337r5,11l29,358r7,10l41,378r7,10l56,397r7,9l71,414r8,9l88,430r9,7l107,444r10,6l127,456r10,5l148,466r10,5l170,474r12,4l193,480r12,2l217,484r13,l242,485r12,-1l266,484r13,-2l291,480r11,-2l313,474r13,-3l336,466r11,-5l357,456r10,-6l377,444r19,-14l413,414r15,-17l443,378r12,-20l465,337r4,-10l473,316r3,-13l478,292r3,-12l483,268r,-13l484,243xm478,243r,12l477,268r-1,11l474,291r-6,22l460,336r-10,20l438,376r-13,18l409,411r-17,15l375,440r-20,12l334,462r-11,3l312,470r-11,3l290,475r-12,3l266,479r-12,1l242,480r-12,l217,479r-11,-1l194,475r-11,-2l172,470r-12,-5l149,462r-10,-6l129,452r-10,-6l109,440r-9,-7l91,426r-9,-8l75,411r-8,-8l59,394r-7,-9l46,376,40,366,33,356,29,346,24,336,20,325,15,313,13,302,10,291,8,279,7,268,5,255r,-12l5,231,7,218,8,207r2,-12l13,184r2,-11l20,161r4,-11l33,130,46,110,59,92,75,75,91,60,109,46,129,35,149,25r23,-9l194,11,206,8,217,7,230,6r12,l254,6r12,1l278,8r12,3l312,16r22,9l355,35r20,11l392,60r17,15l425,92r13,18l450,130r10,20l468,173r6,22l476,207r1,11l478,231r,12xe" fillcolor="#fefefe" stroked="f">
              <v:path arrowok="t"/>
              <o:lock v:ext="edit" verticies="t"/>
            </v:shape>
            <v:shape id="_x0000_s4469" style="position:absolute;left:11055;top:9525;width:80;height:80" coordsize="479,478" path="m479,239r-1,-12l476,214r-1,-12l473,191r-5,-24l460,146,450,125,437,105,423,87,408,69,391,55,373,40,353,29,333,18,310,10,287,4,276,2,263,1,251,,239,,227,,214,1,202,2,191,4,179,7r-12,3l156,14r-10,4l125,29,105,40,87,55,69,69,55,87,40,105,28,125,18,146r-3,10l10,167,7,180,5,191,2,202,1,214,,227r,12l,251r1,13l2,276r3,11l7,299r3,12l15,322r3,11l24,343r4,10l35,363r5,10l55,391r14,18l87,424r18,14l115,445r10,5l135,455r11,5l156,465r11,3l179,471r12,3l202,476r12,1l227,478r12,l251,478r12,-1l276,476r11,-2l299,471r11,-3l321,465r12,-5l353,450r20,-12l391,424r17,-15l423,391r14,-18l450,353r10,-20l463,322r5,-11l471,299r2,-12l475,276r1,-12l478,251r1,-12xm473,239r,12l472,264r-2,11l469,286r-4,12l462,309r-3,10l454,331r-9,20l433,370r-13,19l404,404r-17,16l369,433r-19,13l330,455r-11,4l308,464r-11,2l286,469r-11,2l262,473r-11,1l239,474r-12,l215,473r-12,-2l192,469r-11,-3l170,464r-11,-5l147,455r-10,-5l127,446r-10,-6l108,433,91,420,74,404,58,389,45,370r-6,-9l33,351,28,341,24,331,19,319,16,309,12,298,9,286,8,275,6,264,5,251r,-12l5,227,6,216,8,203,9,192r3,-11l16,170r3,-11l24,147r9,-20l45,108,58,90,74,74,91,58,108,45,127,33,147,23r12,-4l170,15r11,-3l192,9,203,8,215,5,227,4r12,l251,4r11,1l275,8r11,1l308,15r22,8l350,33r19,12l387,58r17,16l420,90r13,18l445,127r9,20l462,170r7,22l470,203r2,13l473,227r,12xe" fillcolor="#fefefe" stroked="f">
              <v:path arrowok="t"/>
              <o:lock v:ext="edit" verticies="t"/>
            </v:shape>
            <v:shape id="_x0000_s4470" style="position:absolute;left:11056;top:9526;width:78;height:79" coordsize="473,474" path="m473,237r,-12l472,212r-1,-11l469,189r-6,-22l455,144,445,124,433,104,420,86,404,69,387,54,370,40,350,29,329,19,307,10,285,5,273,2,261,1,249,,237,,225,,212,1,201,2,189,5r-22,5l144,19,124,29,104,40,86,54,70,69,54,86,41,104,28,124r-9,20l15,155r-5,12l8,178,5,189,3,201,2,212,,225r,12l,249r2,13l3,273r2,12l8,296r2,11l15,319r4,11l24,340r4,10l35,360r6,10l47,379r7,9l62,397r8,8l77,412r9,8l95,427r9,7l114,440r10,6l134,450r10,6l155,459r12,5l178,467r11,2l201,472r11,1l225,474r12,l249,474r12,-1l273,472r12,-3l296,467r11,-3l318,459r11,-3l350,446r20,-12l387,420r17,-15l420,388r13,-18l445,350r10,-20l463,307r6,-22l471,273r1,-11l473,249r,-12xm469,237r-1,12l468,260r-2,13l463,284r-5,22l450,328r-9,20l429,367r-14,17l401,401r-17,15l366,429r-19,12l327,450r-11,5l306,458r-11,4l284,464r-11,2l260,468r-11,l237,469r-12,-1l213,468r-12,-2l190,464r-11,-2l168,458r-10,-3l147,450r-21,-9l107,429,90,416,73,401,58,384,45,367,33,348,24,328,19,316,16,306,13,295,10,284,8,273,6,260r,-11l5,237,6,225r,-11l8,201r2,-11l13,179r3,-11l19,158r5,-12l33,126,45,107,58,89,73,73,90,58,107,45,126,34,147,24r21,-8l190,10,201,8,213,7,225,6,237,5r12,1l260,7r13,1l284,10r22,6l327,24r20,10l366,45r18,13l401,73r14,16l429,107r12,19l450,146r8,22l463,190r3,11l468,214r,11l469,237xe" fillcolor="#fefefe" stroked="f">
              <v:path arrowok="t"/>
              <o:lock v:ext="edit" verticies="t"/>
            </v:shape>
            <v:shape id="_x0000_s4471" style="position:absolute;left:11056;top:9526;width:78;height:78" coordsize="468,470" path="m468,235r,-12l467,212r-2,-13l464,188r-7,-22l449,143r-9,-20l428,104,415,86,399,70,382,54,364,41,345,29,325,19,303,11,281,5,270,4,257,1,246,,234,,222,,210,1,198,4,187,5,176,8r-11,3l154,15r-12,4l122,29,103,41,86,54,69,70,53,86,40,104,28,123r-9,20l14,155r-3,11l7,177,4,188,3,199,1,212,,223r,12l,247r1,13l3,271r1,11l7,294r4,11l14,315r5,12l23,337r5,10l34,357r6,9l53,385r16,15l86,416r17,13l112,436r10,6l132,446r10,5l154,455r11,5l176,462r11,3l198,467r12,2l222,470r12,l246,470r11,-1l270,467r11,-2l292,462r11,-2l314,455r11,-4l345,442r19,-13l382,416r17,-16l415,385r13,-19l440,347r9,-20l454,315r3,-10l460,294r4,-12l465,271r2,-11l468,247r,-12xm463,235r,12l461,258r-1,12l458,281r-6,22l445,324r-9,21l423,364r-13,17l396,397r-16,16l362,425r-19,12l323,446r-10,5l302,454r-11,3l280,460r-12,2l257,463r-11,1l234,464r-12,l210,463r-11,-1l188,460r-11,-3l166,454r-11,-3l145,446r-20,-9l106,425,88,413,72,397,58,381,44,364,32,345,23,324,19,314,15,303,12,292,10,281,7,270,6,258,5,247r,-12l5,224,6,212,7,200r3,-11l12,178r3,-11l19,157r4,-11l32,125,44,106,58,90,72,73,88,58,106,45,125,34,145,24r21,-8l188,10,199,8,210,7,222,6r12,l246,6r11,1l268,8r12,2l302,16r21,8l343,34r19,11l380,58r16,15l410,90r13,16l436,125r9,21l452,167r6,22l460,200r1,12l463,224r,11xe" fillcolor="#fefefe" stroked="f">
              <v:path arrowok="t"/>
              <o:lock v:ext="edit" verticies="t"/>
            </v:shape>
            <v:shape id="_x0000_s4472" style="position:absolute;left:11056;top:9527;width:78;height:77" coordsize="464,464" path="m464,232r-1,-12l463,209r-2,-13l458,185r-5,-22l445,141r-9,-20l424,102,410,84,396,68,379,53,361,40,342,29,322,19,301,11,279,5,268,3,255,2,244,1,232,,220,1,208,2,196,3,185,5r-22,6l142,19,121,29,102,40,85,53,68,68,53,84,40,102,28,121r-9,20l14,153r-3,10l8,174,5,185,3,196,1,209r,11l,232r1,12l1,255r2,13l5,279r3,11l11,301r3,10l19,323r9,20l40,362r13,17l68,396r17,15l102,424r19,12l142,445r11,5l163,453r11,4l185,459r11,2l208,463r12,l232,464r12,-1l255,463r13,-2l279,459r11,-2l301,453r10,-3l322,445r20,-9l361,424r18,-13l396,396r14,-17l424,362r12,-19l445,323r8,-22l458,279r3,-11l463,255r,-11l464,232xm458,232r,12l457,255r-1,12l454,278r-6,21l440,320r-8,20l419,359r-12,17l392,393r-16,14l359,420r-19,12l320,441r-21,8l278,454r-12,3l255,458r-12,1l232,459r-11,l208,458r-11,-1l186,454r-11,-2l165,449r-11,-4l144,441r-20,-9l105,420,88,407,71,393,57,376,44,359,32,340,23,320,19,310,15,299,12,289,10,278,8,267,7,255,5,244r,-12l5,221,7,209,8,197r2,-11l15,165r8,-21l32,124,44,106,57,88,71,71,88,57,105,44,124,33,144,23r21,-8l186,10,197,7,208,6,221,5r11,l243,5r12,1l266,7r12,3l299,15r21,8l340,33r19,11l376,57r16,14l407,88r12,18l432,124r8,20l448,165r6,21l456,197r1,12l458,221r,11xe" fillcolor="#fefefe" stroked="f">
              <v:path arrowok="t"/>
              <o:lock v:ext="edit" verticies="t"/>
            </v:shape>
            <v:shape id="_x0000_s4473" style="position:absolute;left:11057;top:9527;width:76;height:77" coordsize="458,458" path="m458,229r,-11l456,206r-1,-12l453,183r-6,-22l440,140r-9,-21l418,100,405,84,391,67,375,52,357,39,338,28,318,18,297,10,275,4,263,2,252,1,241,,229,,217,,205,1,194,2,183,4r-22,6l140,18,120,28,101,39,83,52,67,67,53,84,39,100,27,119r-9,21l14,151r-4,10l7,172,5,183,2,194,1,206,,218r,11l,241r1,11l2,264r3,11l7,286r3,11l14,308r4,10l27,339r12,19l53,375r14,16l83,407r18,12l120,431r20,9l150,445r11,3l172,451r11,3l194,456r11,1l217,458r12,l241,458r11,-1l263,456r12,-2l286,451r11,-3l308,445r10,-5l338,431r19,-12l375,407r16,-16l405,375r13,-17l431,339r9,-21l447,297r6,-22l455,264r1,-12l458,241r,-12xm453,229r,11l452,252r-2,12l449,275r-6,21l435,316r-9,20l414,354r-12,18l387,388r-15,14l354,416r-18,11l316,436r-20,8l273,449r-10,2l252,452r-12,2l229,454r-11,l205,452r-11,-1l184,449r-11,-2l162,444r-10,-4l142,436r-20,-9l104,416,86,402,70,388,56,372,44,354,31,336,23,316,18,306,15,296,12,285,9,275,8,264,6,252r,-12l5,229,6,218r,-11l8,195,9,184r6,-22l23,142r8,-20l44,104,56,86,70,70,86,56,104,43,122,32,142,22r20,-8l184,9,194,8,205,5r13,l229,4r11,1l252,5r11,3l273,9r23,5l316,22r20,10l354,43r18,13l387,70r15,16l414,104r12,18l435,142r8,20l449,184r1,11l452,207r1,11l453,229xe" fillcolor="#fefefe" stroked="f">
              <v:path arrowok="t"/>
              <o:lock v:ext="edit" verticies="t"/>
            </v:shape>
            <v:shape id="_x0000_s4474" style="position:absolute;left:11057;top:9528;width:76;height:75" coordsize="453,454" path="m453,227r,-11l452,204r-1,-12l449,181r-6,-21l435,139r-8,-20l414,101,402,83,387,66,371,52,354,39,335,28,315,18,294,10,273,5,261,2,250,1,238,,227,,216,,203,1,192,2,181,5r-21,5l139,18,119,28,100,39,83,52,66,66,52,83,39,101,27,119r-9,20l10,160,5,181,3,192,2,204,,216r,11l,239r2,11l3,262r2,11l7,284r3,10l14,305r4,10l27,335r12,19l52,371r14,17l83,402r17,13l119,427r20,9l149,440r11,4l170,447r11,2l192,452r11,1l216,454r11,l238,454r12,-1l261,452r12,-3l294,444r21,-8l335,427r19,-12l371,402r16,-14l402,371r12,-17l427,335r8,-20l443,294r6,-21l451,262r1,-12l453,239r,-12xm449,227r-2,22l443,272r-4,21l431,313r-10,20l411,351r-13,17l383,383r-16,15l351,411r-18,12l313,431r-20,8l271,445r-11,1l249,448r-11,l227,449r-11,-1l205,448r-12,-2l182,445r-21,-6l141,431r-20,-8l103,411,86,398,71,383,56,368,43,351,33,333,23,313,15,293,10,272,8,261,7,249,6,238r,-11l6,216,7,205,8,193r2,-11l15,161r8,-20l33,122,43,103,56,86,71,71,86,56,103,44,121,33,141,22r20,-6l182,10,205,7,227,6r22,1l271,10r22,6l313,22r20,11l351,44r16,12l383,71r15,15l411,103r10,19l431,141r8,20l443,182r4,23l449,227xe" fillcolor="#fefefe" stroked="f">
              <v:path arrowok="t"/>
              <o:lock v:ext="edit" verticies="t"/>
            </v:shape>
            <v:shape id="_x0000_s4475" style="position:absolute;left:11058;top:9528;width:74;height:75" coordsize="448,450" path="m448,225r,-11l447,203r-2,-12l444,180r-6,-22l430,138r-9,-20l409,100,397,82,382,66,367,52,349,39,331,28,311,18,291,10,268,5,258,4,247,1r-12,l224,,213,1r-13,l189,4,179,5r-22,5l137,18,117,28,99,39,81,52,65,66,51,82,39,100,26,118r-8,20l10,158,4,180,3,191,1,203r,11l,225r1,11l1,248r2,12l4,271r3,10l10,292r3,10l18,312r8,20l39,350r12,18l65,384r16,14l99,412r18,11l137,432r10,4l157,440r11,3l179,445r10,2l200,448r13,2l224,450r11,l247,448r11,-1l268,445r23,-5l311,432r20,-9l349,412r18,-14l382,384r15,-16l409,350r12,-18l430,312r8,-20l444,271r1,-11l447,248r1,-12l448,225xm442,225r-1,22l438,270r-6,20l426,310r-9,20l406,348r-14,17l379,380r-16,14l347,407r-19,11l309,427r-20,7l268,440r-11,2l246,443r-11,1l224,444r-11,l202,443r-12,-1l179,440r-20,-6l139,427r-20,-9l101,407,84,394,69,380,55,365,42,348,32,330,22,310,15,290,10,270,7,259,6,247,5,236r,-11l5,214,6,203,7,191r3,-10l15,160r7,-20l32,121,42,102,55,85,69,70,84,56,101,43,119,33,139,23r20,-7l179,10,202,7,224,6r22,1l268,10r21,6l309,23r19,10l347,43r16,13l379,70r13,15l406,102r11,19l426,140r6,20l438,181r3,22l442,225xe" fillcolor="#fefefe" stroked="f">
              <v:path arrowok="t"/>
              <o:lock v:ext="edit" verticies="t"/>
            </v:shape>
            <v:shape id="_x0000_s4476" style="position:absolute;left:11058;top:9528;width:74;height:74" coordsize="443,443" path="m443,221r-2,-22l437,176r-4,-21l425,135,415,116,405,97,392,80,377,65,361,50,345,38,327,27,307,16,287,10,265,4,243,1,221,,199,1,176,4r-21,6l135,16,115,27,97,38,80,50,65,65,50,80,37,97,27,116,17,135,9,155,4,176,2,187,1,199,,210r,11l,232r1,11l2,255r2,11l9,287r8,20l27,327r10,18l50,362r15,15l80,392r17,13l115,417r20,8l155,433r21,6l187,440r12,2l210,442r11,1l232,442r11,l254,440r11,-1l287,433r20,-8l327,417r18,-12l361,392r16,-15l392,362r13,-17l415,327r10,-20l433,287r4,-21l441,243r2,-22xm437,221r-1,22l433,265r-6,21l421,306r-9,19l400,342r-12,16l374,374r-16,15l341,401r-18,11l305,421r-19,7l264,433r-10,3l243,437r-11,1l221,438r-11,l199,437r-12,-1l177,433r-21,-5l137,421r-19,-9l100,401,84,389,68,374,54,358,41,342,30,325,21,306,15,286,9,265,7,255,6,243,4,232r,-11l4,210,6,199,7,189,9,177r6,-21l21,137r9,-19l41,100,54,84,68,68,84,53,100,41,118,31,137,21r19,-7l177,9,199,5,221,4r22,1l264,9r22,5l305,21r18,10l341,41r17,12l374,68r14,16l400,100r12,18l421,137r6,19l433,177r3,22l437,221xe" fillcolor="#fefefe" stroked="f">
              <v:path arrowok="t"/>
              <o:lock v:ext="edit" verticies="t"/>
            </v:shape>
            <v:shape id="_x0000_s4477" style="position:absolute;left:11059;top:9529;width:72;height:73" coordsize="437,438" path="m437,219r-1,-22l433,175r-6,-21l421,134r-9,-19l401,96,387,79,374,64,358,50,342,37,323,27,304,17,284,10,263,4,241,1,219,,197,1,174,4r-20,6l134,17,114,27,96,37,79,50,64,64,50,79,37,96,27,115,17,134r-7,20l5,175,2,185,1,197,,208r,11l,230r1,11l2,253r3,11l10,284r7,20l27,324r10,18l50,359r14,15l79,388r17,13l114,412r20,9l154,428r20,6l185,436r12,1l208,438r11,l230,438r11,-1l252,436r11,-2l284,428r20,-7l323,412r19,-11l358,388r16,-14l387,359r14,-17l412,324r9,-20l427,284r6,-20l436,241r1,-22xm433,219r-1,22l429,263r-6,20l416,303r-10,18l396,339r-12,16l371,371r-16,13l338,397r-18,11l303,417r-21,6l262,429r-21,3l219,434r-22,-2l175,429r-20,-6l135,417r-18,-9l100,397,83,384,68,371,54,355,42,339,30,321,21,303,15,283,9,263,6,241,5,219,6,198,9,175r6,-20l21,135r9,-18l42,99,54,83,68,68,83,54,100,41,117,31,135,21r20,-7l175,9,197,6,219,4r22,2l262,9r20,5l303,21r17,10l338,41r17,13l371,68r13,15l396,99r10,18l416,135r7,20l429,175r3,23l433,219xe" fillcolor="#fefefe" stroked="f">
              <v:path arrowok="t"/>
              <o:lock v:ext="edit" verticies="t"/>
            </v:shape>
            <v:shape id="_x0000_s4478" style="position:absolute;left:11059;top:9529;width:72;height:72" coordsize="433,434" path="m433,217r-1,-22l429,173r-6,-21l417,133r-9,-19l396,96,384,80,370,64,354,49,337,37,319,27,301,17,282,10,260,5,239,1,217,,195,1,173,5r-21,5l133,17,114,27,96,37,80,49,64,64,50,80,37,96,26,114r-9,19l11,152,5,173,3,185,2,195,,206r,11l,228r2,11l3,251r2,10l11,282r6,20l26,321r11,17l50,354r14,16l80,385r16,12l114,408r19,9l152,424r21,5l183,432r12,1l206,434r11,l228,434r11,-1l250,432r10,-3l282,424r19,-7l319,408r18,-11l354,385r16,-15l384,354r12,-16l408,321r9,-19l423,282r6,-21l432,239r1,-22xm428,217r-1,21l424,259r-5,21l411,300r-9,18l392,335r-12,17l366,367r-15,13l335,392r-18,12l299,413r-20,6l259,425r-21,2l217,428r-21,-1l174,425r-20,-6l134,413r-18,-9l99,392,83,380,67,367,54,352,42,335,32,318,23,300,15,280,11,259,7,238,6,217,7,196r4,-21l15,154r8,-20l32,116,42,99,54,83,67,67,83,54,99,42,116,31r18,-8l154,15r20,-5l196,7,217,6r21,1l259,10r20,5l299,23r18,8l335,42r16,12l366,67r14,16l392,99r10,17l411,134r8,20l424,175r3,21l428,217xe" fillcolor="#fefefe" stroked="f">
              <v:path arrowok="t"/>
              <o:lock v:ext="edit" verticies="t"/>
            </v:shape>
            <v:shape id="_x0000_s4479" style="position:absolute;left:11059;top:9530;width:72;height:71" coordsize="428,430" path="m428,215r-1,-21l424,171r-6,-20l411,131,401,113,391,95,379,79,366,64,350,50,333,37,315,27,298,17,277,10,257,5,236,2,214,,192,2,170,5r-20,5l130,17,112,27,95,37,78,50,63,64,49,79,37,95,25,113r-9,18l10,151,4,171,1,194,,215r1,22l4,259r6,20l16,299r9,18l37,335r12,16l63,367r15,13l95,393r17,11l130,413r20,6l170,425r22,3l214,430r22,-2l257,425r20,-6l298,413r17,-9l333,393r17,-13l366,367r13,-16l391,335r10,-18l411,299r7,-20l424,259r3,-22l428,215xm422,215r-1,21l418,257r-4,21l406,297r-9,17l387,332r-13,16l361,362r-14,14l331,388r-18,11l295,407r-19,8l256,419r-21,4l214,424r-21,-1l171,419r-20,-4l132,407r-17,-8l97,388,81,376,67,362,53,348,41,332,31,314,22,297,14,278,10,257,6,236,5,215,6,194r4,-21l14,154r8,-21l31,116,41,99,53,82,67,67,81,54,97,42,115,32r17,-9l151,15r20,-5l193,7,214,6r21,1l256,10r20,5l295,23r18,9l331,42r16,12l361,67r13,15l387,99r10,17l406,133r8,21l418,173r3,21l422,215xe" fillcolor="#fefefe" stroked="f">
              <v:path arrowok="t"/>
              <o:lock v:ext="edit" verticies="t"/>
            </v:shape>
            <v:shape id="_x0000_s4480" style="position:absolute;left:11060;top:9530;width:70;height:71" coordsize="422,422" path="m422,211r-1,-21l418,169r-5,-21l405,128r-9,-18l386,93,374,77,360,61,345,48,329,36,311,25,293,17,273,9,253,4,232,1,211,,190,1,168,4,148,9r-20,8l110,25,93,36,77,48,61,61,48,77,36,93,26,110r-9,18l9,148,5,169,1,190,,211r1,21l5,253r4,21l17,294r9,18l36,329r12,17l61,361r16,13l93,386r17,12l128,407r20,6l168,419r22,2l211,422r21,-1l253,419r20,-6l293,407r18,-9l329,386r16,-12l360,361r14,-15l386,329r10,-17l405,294r8,-20l418,253r3,-21l422,211xm417,211r-1,21l413,252r-5,20l400,291r-8,18l382,326r-12,17l357,357r-15,14l326,382r-17,11l291,401r-19,8l252,413r-20,4l211,418r-21,-1l170,413r-20,-4l131,401r-18,-8l96,382,79,371,65,357,51,343,40,326,30,309,21,291,15,272,9,252,6,232,5,211,6,190,9,170r6,-20l21,131r9,-18l40,96,51,80,65,65,79,52,96,40,113,30r18,-9l150,14,170,9,190,5,211,4r21,1l252,9r20,5l291,21r18,9l326,40r16,12l357,65r13,15l382,96r10,17l400,131r8,19l413,170r3,20l417,211xe" fillcolor="#fefefe" stroked="f">
              <v:path arrowok="t"/>
              <o:lock v:ext="edit" verticies="t"/>
            </v:shape>
            <v:shape id="_x0000_s4481" style="position:absolute;left:11060;top:9531;width:70;height:69" coordsize="417,418" path="m417,209r-1,-21l413,167r-4,-19l401,127r-9,-17l382,93,369,76,356,61,342,48,326,36,308,26,290,17,271,9,251,4,230,1,209,,188,1,166,4,146,9r-19,8l110,26,92,36,76,48,62,61,48,76,36,93,26,110r-9,17l9,148,5,167,1,188,,209r1,21l5,251r4,21l17,291r9,17l36,326r12,16l62,356r14,14l92,382r18,11l127,401r19,8l166,413r22,4l209,418r21,-1l251,413r20,-4l290,401r18,-8l326,382r16,-12l356,356r13,-14l382,326r10,-18l401,291r8,-19l413,251r3,-21l417,209xm413,209r-1,21l409,250r-6,19l396,288r-9,18l377,323r-11,16l353,353r-15,14l323,378r-17,11l288,397r-19,6l250,409r-20,3l209,413r-21,-1l168,409r-19,-6l130,397r-18,-8l95,378,79,367,65,353,52,339,40,323,30,306,21,288,15,269,9,250,6,230r,-21l6,188,9,168r6,-19l21,130r9,-18l40,95,52,79,65,65,79,51,95,40,112,30r18,-9l149,15,168,9,188,7,209,6r21,1l250,9r19,6l288,21r18,9l323,40r15,11l353,65r13,14l377,95r10,17l396,130r7,19l409,168r3,20l413,209xe" fillcolor="#fefefe" stroked="f">
              <v:path arrowok="t"/>
              <o:lock v:ext="edit" verticies="t"/>
            </v:shape>
            <v:shape id="_x0000_s4482" style="position:absolute;left:11061;top:9531;width:68;height:69" coordsize="412,414" path="m412,207r-1,-21l408,166r-5,-20l395,127r-8,-18l377,92,365,76,352,61,337,48,321,36,304,26,286,17,267,10,247,5,227,1,206,,185,1,165,5r-20,5l126,17r-18,9l91,36,74,48,60,61,46,76,35,92,25,109r-9,18l10,146,4,166,1,186,,207r1,21l4,248r6,20l16,287r9,18l35,322r11,17l60,353r14,14l91,378r17,11l126,397r19,8l165,409r20,4l206,414r21,-1l247,409r20,-4l286,397r18,-8l321,378r16,-11l352,353r13,-14l377,322r10,-17l395,287r8,-19l408,248r3,-20l412,207xm407,207r-1,21l403,247r-5,20l391,285r-9,18l372,320r-11,16l348,349r-14,13l319,375r-17,10l284,392r-18,7l246,405r-20,2l206,408r-20,-1l166,405r-20,-6l128,392r-18,-7l93,375,78,362,64,349,51,336,40,320,30,303,21,285,14,267,8,247,6,228,5,207,6,187,8,167r6,-19l21,129r9,-18l40,94,51,78,64,65,78,52,93,40,110,30r18,-9l146,15,166,9,186,7,206,6r20,1l246,9r20,6l284,21r18,9l319,40r15,12l348,65r13,13l372,94r10,17l391,129r7,19l403,167r3,20l407,207xe" fillcolor="#fefefe" stroked="f">
              <v:path arrowok="t"/>
              <o:lock v:ext="edit" verticies="t"/>
            </v:shape>
            <v:shape id="_x0000_s4483" style="position:absolute;left:11061;top:9531;width:68;height:68" coordsize="407,407" path="m407,203r-1,-21l403,162r-6,-19l390,124r-9,-18l371,89,360,73,347,59,332,45,317,34,300,24,282,15,263,9,244,3,224,1,203,,182,1,162,3,143,9r-19,6l106,24,89,34,73,45,59,59,46,73,34,89,24,106r-9,18l9,143,3,162,,182r,21l,224r3,20l9,263r6,19l24,300r10,17l46,333r13,14l73,361r16,11l106,383r18,8l143,397r19,6l182,406r21,1l224,406r20,-3l263,397r19,-6l300,383r17,-11l332,361r15,-14l360,333r11,-16l381,300r9,-18l397,263r6,-19l406,224r1,-21xm401,203r-1,20l397,243r-5,19l386,280r-9,18l368,315r-12,14l343,344r-14,12l314,368r-16,10l280,386r-18,7l243,397r-20,4l203,402r-20,-1l163,397r-19,-4l126,386r-18,-8l92,368,77,356,62,344,50,329,38,315,29,298,20,280,13,262,9,243,5,223,4,203,5,183,9,163r4,-19l20,126r9,-18l38,92,50,77,62,62,77,50,92,39,108,29r18,-9l144,13,163,9,183,5,203,4r20,1l243,9r19,4l280,20r18,9l314,39r15,11l343,62r13,15l368,92r9,16l386,126r6,18l397,163r3,20l401,203xe" fillcolor="#fefefe" stroked="f">
              <v:path arrowok="t"/>
              <o:lock v:ext="edit" verticies="t"/>
            </v:shape>
            <v:shape id="_x0000_s4484" style="position:absolute;left:11062;top:9532;width:66;height:67" coordsize="402,402" path="m402,201r-1,-20l398,161r-5,-19l386,123r-9,-18l367,88,356,72,343,59,329,46,314,34,297,24,279,15,261,9,241,3,221,1,201,,181,1,161,3,141,9r-18,6l105,24,88,34,73,46,59,59,46,72,35,88,25,105r-9,18l9,142,3,161,1,181,,201r1,21l3,241r6,20l16,279r9,18l35,314r11,16l59,343r14,13l88,369r17,10l123,386r18,7l161,399r20,2l201,402r20,-1l241,399r20,-6l279,386r18,-7l314,369r15,-13l343,343r13,-13l367,314r10,-17l386,279r7,-18l398,241r3,-19l402,201xm397,201r-1,20l393,240r-5,19l382,277r-9,18l364,311r-11,15l339,340r-13,13l310,364r-15,10l277,382r-18,7l240,393r-19,4l201,398r-20,-1l162,393r-19,-4l125,382r-18,-8l92,364,76,353,63,340,49,326,38,311,29,295,20,277,13,259,9,240,6,221,5,201,6,181,9,162r4,-19l20,125r9,-18l38,91,49,76,63,62,76,50,92,38r15,-9l125,20r18,-7l162,9,181,5,201,4r20,1l240,9r19,4l277,20r18,9l310,38r16,12l339,62r14,14l364,91r9,16l382,125r6,18l393,162r3,19l397,201xe" fillcolor="#fefefe" stroked="f">
              <v:path arrowok="t"/>
              <o:lock v:ext="edit" verticies="t"/>
            </v:shape>
            <v:shape id="_x0000_s4485" style="position:absolute;left:11062;top:9532;width:66;height:66" coordsize="397,398" path="m397,199r-1,-20l393,159r-5,-19l382,122r-9,-18l364,88,352,73,339,58,325,46,310,35,294,25,276,16,258,9,239,5,219,1,199,,179,1,159,5,140,9r-18,7l104,25,88,35,73,46,58,58,46,73,34,88r-9,16l16,122,9,140,5,159,1,179,,199r1,20l5,239r4,19l16,276r9,18l34,311r12,14l58,340r15,12l88,364r16,10l122,382r18,7l159,393r20,4l199,398r20,-1l239,393r19,-4l276,382r18,-8l310,364r15,-12l339,340r13,-15l364,311r9,-17l382,276r6,-18l393,239r3,-20l397,199xm392,199r,20l388,238r-4,19l377,275r-9,17l359,307r-11,15l336,336r-14,13l307,360r-16,10l275,378r-18,6l238,389r-19,3l199,392r-20,l160,389r-19,-5l124,378r-18,-8l91,360,76,349,62,336,49,322,38,307,29,292,20,275,14,257,9,238,7,219,6,199,7,179,9,160r5,-18l20,124r9,-18l38,91,49,76,62,62,76,49,91,38r15,-9l124,20r17,-5l160,9,179,7,199,6r20,1l238,9r19,6l275,20r16,9l307,38r15,11l336,62r12,14l359,91r9,15l377,124r7,18l388,160r4,19l392,199xe" fillcolor="#fefefe" stroked="f">
              <v:path arrowok="t"/>
              <o:lock v:ext="edit" verticies="t"/>
            </v:shape>
            <v:shape id="_x0000_s4486" style="position:absolute;left:11062;top:9533;width:66;height:65" coordsize="392,394" path="m392,197r-1,-20l388,158r-5,-19l377,121r-9,-18l359,87,348,72,334,58,321,46,305,34,290,25,272,16,254,9,235,5,216,1,196,,176,1,157,5,138,9r-18,7l102,25,87,34,71,46,58,58,44,72,33,87r-9,16l15,121,8,139,4,158,1,177,,197r1,20l4,236r4,19l15,273r9,18l33,307r11,15l58,336r13,13l87,360r15,10l120,378r18,7l157,389r19,4l196,394r20,-1l235,389r19,-4l272,378r18,-8l305,360r16,-11l334,336r14,-14l359,307r9,-16l377,273r6,-18l388,236r3,-19l392,197xm387,197r-2,20l383,236r-5,18l372,272r-9,17l354,304r-11,15l331,332r-14,12l303,356r-16,10l271,374r-18,6l234,385r-18,2l196,388r-19,-1l158,385r-19,-5l121,374r-17,-8l89,356,74,344,61,332,49,319,37,304,29,289,20,272,14,254,8,236,6,217,5,197,6,178,8,159r6,-19l20,122r9,-16l37,90,49,75,61,62,74,49,89,38r15,-9l121,20r18,-5l158,9,177,7,196,6r20,1l234,9r19,6l271,20r16,9l303,38r14,11l331,62r12,13l354,90r9,16l372,122r6,18l383,159r2,19l387,197xe" fillcolor="#fefefe" stroked="f">
              <v:path arrowok="t"/>
              <o:lock v:ext="edit" verticies="t"/>
            </v:shape>
            <v:shape id="_x0000_s4487" style="position:absolute;left:11063;top:9533;width:64;height:65" coordsize="386,386" path="m386,193r,-20l382,154r-4,-18l371,118r-9,-18l353,85,342,70,330,56,316,43,301,32,285,23,269,14,251,9,232,3,213,1,193,,173,1,154,3,135,9r-17,5l100,23,85,32,70,43,56,56,43,70,32,85r-9,15l14,118,8,136,3,154,1,173,,193r1,20l3,232r5,19l14,269r9,17l32,301r11,15l56,330r14,13l85,354r15,10l118,372r17,6l154,383r19,3l193,386r20,l232,383r19,-5l269,372r16,-8l301,354r15,-11l330,330r12,-14l353,301r9,-15l371,269r7,-18l382,232r4,-19l386,193xm381,193r-1,19l377,231r-5,18l367,267r-9,17l349,298r-11,15l326,326r-14,12l298,349r-16,10l266,367r-17,6l231,377r-19,4l193,382r-19,-1l155,377r-18,-4l119,367r-15,-8l88,349,74,338,60,326,48,313,37,298,28,284,19,267,13,249,9,231,5,212,4,193,5,174,9,155r4,-18l19,119r9,-15l37,88,48,73,60,60,74,48,88,37r16,-9l119,20r18,-7l155,9,174,5,193,4r19,1l231,9r18,4l266,20r16,8l298,37r14,11l326,60r12,13l349,88r9,16l367,119r5,18l377,155r3,19l381,193xe" fillcolor="#fefefe" stroked="f">
              <v:path arrowok="t"/>
              <o:lock v:ext="edit" verticies="t"/>
            </v:shape>
            <v:shape id="_x0000_s4488" style="position:absolute;left:11063;top:9533;width:64;height:64" coordsize="382,382" path="m382,191r-2,-19l378,153r-5,-19l367,116r-9,-16l349,84,338,69,326,56,312,43,298,32,282,23,266,14,248,9,229,3,211,1,191,,172,1,153,3,134,9r-18,5l99,23,84,32,69,43,56,56,44,69,32,84r-8,16l15,116,9,134,3,153,1,172,,191r1,20l3,230r6,18l15,266r9,17l32,298r12,15l56,326r13,12l84,350r15,10l116,368r18,6l153,379r19,2l191,382r20,-1l229,379r19,-5l266,368r16,-8l298,350r14,-12l326,326r12,-13l349,298r9,-15l367,266r6,-18l378,230r2,-19l382,191xm377,191r-1,19l373,229r-5,18l362,264r-8,15l345,295r-10,14l322,323r-13,12l295,345r-16,10l263,362r-16,7l229,373r-19,3l191,378r-19,-2l153,373r-17,-4l118,362r-15,-7l87,345,73,335,59,323,48,309,37,295,28,279,20,264,14,247,9,229,6,210r,-19l6,172,9,154r5,-18l20,118r8,-15l37,87,48,73,59,59,73,48,87,37r16,-9l118,20r18,-7l153,9,172,5,191,4r19,1l229,9r18,4l263,20r16,8l295,37r14,11l322,59r13,14l345,87r9,16l362,118r6,18l373,154r3,18l377,191xe" fillcolor="#fefefe" stroked="f">
              <v:path arrowok="t"/>
              <o:lock v:ext="edit" verticies="t"/>
            </v:shape>
            <v:shape id="_x0000_s4489" style="position:absolute;left:11064;top:9534;width:62;height:63" coordsize="377,378" path="m377,189r-1,-19l373,151r-5,-18l363,115r-9,-15l345,84,334,69,322,56,308,44,294,33,278,24,262,16,245,9,227,5,208,1,189,,170,1,151,5,133,9r-18,7l100,24,84,33,70,44,56,56,44,69,33,84r-9,16l15,115,9,133,5,151,1,170,,189r1,19l5,227r4,18l15,263r9,17l33,294r11,15l56,322r14,12l84,345r16,10l115,363r18,6l151,373r19,4l189,378r19,-1l227,373r18,-4l262,363r16,-8l294,345r14,-11l322,322r12,-13l345,294r9,-14l363,263r5,-18l373,227r3,-19l377,189xm372,189r-1,19l368,226r-4,18l357,261r-8,15l341,292r-10,14l318,319r-13,12l291,341r-15,10l260,358r-16,6l226,369r-18,2l189,372r-19,-1l152,369r-18,-5l117,358r-15,-7l86,341,73,331,59,319,47,306,37,292,28,276,20,261,14,244,9,226,7,208,6,189,7,170,9,152r5,-18l20,117r8,-15l37,86,47,73,59,59,73,47,86,37r16,-9l117,20r17,-6l152,9,170,7,189,6r19,1l226,9r18,5l260,20r16,8l291,37r14,10l318,59r13,14l341,86r8,16l357,117r7,17l368,152r3,18l372,189xe" fillcolor="#fefefe" stroked="f">
              <v:path arrowok="t"/>
              <o:lock v:ext="edit" verticies="t"/>
            </v:shape>
            <v:shape id="_x0000_s4490" style="position:absolute;left:11064;top:9534;width:62;height:62" coordsize="371,374" path="m371,187r-1,-19l367,150r-5,-18l356,114,348,99,339,83,329,69,316,55,303,44,289,33,273,24,257,16,241,9,223,5,204,1,185,,166,1,147,5,130,9r-18,7l97,24,81,33,67,44,53,55,42,69,31,83,22,99r-8,15l8,132,3,150,,168r,19l,206r3,19l8,243r6,17l22,275r9,16l42,305r11,14l67,331r14,10l97,351r15,7l130,365r17,4l166,372r19,2l204,372r19,-3l241,365r16,-7l273,351r16,-10l303,331r13,-12l329,305r10,-14l348,275r8,-15l362,243r5,-18l370,206r1,-19xm366,187r-2,19l362,224r-4,17l351,257r-8,16l334,289r-10,13l313,316r-13,11l286,337r-15,10l255,353r-17,7l222,365r-18,2l185,368r-19,-1l148,365r-17,-5l115,353,99,347,83,337,70,327,58,316,45,302,35,289,26,273,19,257,12,241,8,224,5,206,4,187,5,169,8,150r4,-17l19,117r7,-16l35,86,45,72,58,60,70,47,83,37,99,28r16,-8l131,14,148,9,166,7,185,6r19,1l222,9r16,5l255,20r16,8l286,37r14,10l313,60r11,12l334,86r9,15l351,117r7,16l362,150r2,19l366,187xe" fillcolor="#fefefe" stroked="f">
              <v:path arrowok="t"/>
              <o:lock v:ext="edit" verticies="t"/>
            </v:shape>
            <v:shape id="_x0000_s4491" style="position:absolute;left:11064;top:9535;width:61;height:61" coordsize="366,366" path="m366,183r-1,-19l362,146r-4,-18l351,111,343,96,335,80,325,67,312,53,299,41,285,31,270,22,254,14,238,8,220,3,202,1,183,,164,1,146,3,128,8r-17,6l96,22,80,31,67,41,53,53,41,67,31,80,22,96r-8,15l8,128,3,146,1,164,,183r1,19l3,220r5,18l14,255r8,15l31,286r10,14l53,313r14,12l80,335r16,10l111,352r17,6l146,363r18,2l183,366r19,-1l220,363r18,-5l254,352r16,-7l285,335r14,-10l312,313r13,-13l335,286r8,-16l351,255r7,-17l362,220r3,-18l366,183xm361,183r-1,18l357,219r-3,18l347,252r-8,16l330,282r-10,15l309,309r-12,11l282,332r-14,9l252,347r-17,7l219,358r-18,3l183,362r-18,-1l147,358r-17,-4l114,347,98,341,84,332,69,320,57,309,46,297,36,282,27,268,19,252,12,237,9,219,6,201,4,183,6,165,9,147r3,-17l19,114,27,98,36,84,46,70,57,57,69,46,84,35,98,27r16,-8l130,13,147,9,165,5,183,4r18,1l219,9r16,4l252,19r16,8l282,35r15,11l309,57r11,13l330,84r9,14l347,114r7,16l357,147r3,18l361,183xe" fillcolor="#fefefe" stroked="f">
              <v:path arrowok="t"/>
              <o:lock v:ext="edit" verticies="t"/>
            </v:shape>
            <v:shape id="_x0000_s4492" style="position:absolute;left:11065;top:9535;width:60;height:61" coordsize="362,362" path="m362,181r-2,-18l358,144r-4,-17l347,111,339,95,330,80,320,66,309,54,296,41,282,31,267,22,251,14,234,8,218,3,200,1,181,,162,1,144,3,127,8r-16,6l95,22,79,31,66,41,54,54,41,66,31,80,22,95r-7,16l8,127,4,144,1,163,,181r1,19l4,218r4,17l15,251r7,16l31,283r10,13l54,310r12,11l79,331r16,10l111,347r16,7l144,359r18,2l181,362r19,-1l218,359r16,-5l251,347r16,-6l282,331r14,-10l309,310r11,-14l330,283r9,-16l347,251r7,-16l358,218r2,-18l362,181xm356,181r,18l353,217r-5,17l343,249r-8,16l327,279r-11,14l305,305r-13,12l279,327r-14,8l249,343r-16,6l217,353r-18,3l181,356r-18,l145,353r-17,-4l113,343,97,335,83,327,69,317,57,305,46,293,36,279,27,265,19,249,14,234,9,217,6,199r,-18l6,163,9,145r5,-17l19,113,27,97,36,83,46,69,57,57,69,46,83,36,97,27r16,-8l128,13,145,9,163,6r18,l199,6r18,3l233,13r16,6l265,27r14,9l292,46r13,11l316,69r11,14l335,97r8,16l348,128r5,17l356,163r,18xe" fillcolor="#fefefe" stroked="f">
              <v:path arrowok="t"/>
              <o:lock v:ext="edit" verticies="t"/>
            </v:shape>
            <v:shape id="_x0000_s4493" style="position:absolute;left:11065;top:9536;width:60;height:59" coordsize="357,358" path="m357,179r-1,-18l353,143r-3,-17l343,110,335,94,326,80,316,66,305,53,293,42,278,31,264,23,248,15,231,9,215,5,197,1,179,,161,1,143,5,126,9r-16,6l94,23,80,31,65,42,53,53,42,66,32,80,23,94r-8,16l8,126,5,143,2,161,,179r2,18l5,215r3,18l15,248r8,16l32,278r10,15l53,305r12,11l80,328r14,9l110,343r16,7l143,354r18,3l179,358r18,-1l215,354r16,-4l248,343r16,-6l278,328r15,-12l305,305r11,-12l326,278r9,-14l343,248r7,-15l353,215r3,-18l357,179xm352,179r-1,18l348,214r-4,16l338,246r-7,16l323,276r-10,14l302,302r-13,11l276,323r-15,8l246,339r-16,5l213,349r-16,2l179,352r-18,-1l144,349r-16,-5l112,339,96,331,82,323,68,313,56,302,45,290,35,276,27,262,19,246,14,230,9,214,7,197,6,179,7,161,9,144r5,-16l19,112,27,96,35,82,45,68,56,56,68,45,82,35,96,27r16,-8l128,14,144,9,161,7,179,6r18,1l213,9r17,5l246,19r15,8l276,35r13,10l302,56r11,12l323,82r8,14l338,112r6,16l348,144r3,17l352,179xe" fillcolor="#fefefe" stroked="f">
              <v:path arrowok="t"/>
              <o:lock v:ext="edit" verticies="t"/>
            </v:shape>
            <v:shape id="_x0000_s4494" style="position:absolute;left:11066;top:9536;width:58;height:59" coordsize="350,350" path="m350,175r,-18l347,139r-5,-17l337,107,329,91,321,77,310,63,299,51,286,40,273,30,259,21,243,13,227,7,211,3,193,,175,,157,,139,3,122,7r-15,6l91,21,77,30,63,40,51,51,40,63,30,77,21,91r-8,16l8,122,3,139,,157r,18l,193r3,18l8,228r5,15l21,259r9,14l40,287r11,12l63,311r14,10l91,329r16,8l122,343r17,4l157,350r18,l193,350r18,-3l227,343r16,-6l259,329r14,-8l286,311r13,-12l310,287r11,-14l329,259r8,-16l342,228r5,-17l350,193r,-18xm346,175r-2,18l342,210r-4,16l332,242r-8,15l317,271r-11,12l295,296r-12,11l270,317r-14,9l242,333r-17,5l209,343r-16,2l175,346r-18,-1l140,343r-15,-5l109,333,93,326,80,317,67,307,54,296,43,283,33,271,25,257,18,242,12,226,8,210,5,193,4,175,5,157,8,140r4,-15l18,109,25,93,33,80,43,67,54,54,67,43,80,33,93,25r16,-8l125,12,140,7,157,5,175,4r18,1l209,7r16,5l242,17r14,8l270,33r13,10l295,54r11,13l317,80r7,13l332,109r6,16l342,140r2,17l346,175xe" fillcolor="#fefefe" stroked="f">
              <v:path arrowok="t"/>
              <o:lock v:ext="edit" verticies="t"/>
            </v:shape>
            <v:shape id="_x0000_s4495" style="position:absolute;left:11066;top:9536;width:58;height:58" coordsize="346,346" path="m346,173r-1,-18l342,138r-4,-16l332,106,325,90,317,76,307,62,296,50,283,39,270,29,255,21,240,13,224,8,207,3,191,1,173,,155,1,138,3,122,8r-16,5l90,21,76,29,62,39,50,50,39,62,29,76,21,90r-8,16l8,122,3,138,1,155,,173r1,18l3,208r5,16l13,240r8,16l29,270r10,14l50,296r12,11l76,317r14,8l106,333r16,5l138,343r17,2l173,346r18,-1l207,343r17,-5l240,333r15,-8l270,317r13,-10l296,296r11,-12l317,270r8,-14l332,240r6,-16l342,208r3,-17l346,173xm341,173r-1,17l338,207r-5,16l328,239r-8,14l312,267r-10,13l292,293r-12,10l267,313r-14,9l239,328r-16,6l206,338r-16,3l173,342r-17,-1l139,338r-16,-4l107,328,93,322,79,313,66,303,55,293,43,280,33,267,26,253,18,239,12,223,9,207,6,190r,-17l6,156,9,139r3,-16l18,107,26,93,33,79,43,66,55,55,66,43,79,33,93,25r14,-7l123,12,139,9,156,5,173,4r17,1l206,9r17,3l239,18r14,7l267,33r13,10l292,55r10,11l312,79r8,14l328,107r5,16l338,139r2,17l341,173xe" fillcolor="#fefefe" stroked="f">
              <v:path arrowok="t"/>
              <o:lock v:ext="edit" verticies="t"/>
            </v:shape>
            <v:shape id="_x0000_s4496" style="position:absolute;left:11067;top:9537;width:56;height:57" coordsize="342,342" path="m342,171r-2,-18l338,136r-4,-15l328,105,320,89,313,76,302,63,291,50,279,39,266,29,252,21,238,13,221,8,205,3,189,1,171,,153,1,136,3,121,8r-16,5l89,21,76,29,63,39,50,50,39,63,29,76,21,89r-7,16l8,121,4,136,1,153,,171r1,18l4,206r4,16l14,238r7,15l29,267r10,12l50,292r13,11l76,313r13,9l105,329r16,5l136,339r17,2l171,342r18,-1l205,339r16,-5l238,329r14,-7l266,313r13,-10l291,292r11,-13l313,267r7,-14l328,238r6,-16l338,206r2,-17l342,171xm336,171r,17l333,205r-4,15l324,236r-8,14l308,264r-10,12l288,288r-12,12l263,308r-13,8l236,324r-16,6l204,333r-16,3l171,336r-17,l137,333r-15,-3l106,324,92,316,78,308,66,300,54,288,44,276,34,264,26,250,18,236,12,220,9,205,7,188,6,171,7,154,9,137r3,-15l18,106,26,92,34,78,44,66,54,54,66,44,78,34,92,26r14,-8l122,12,137,9,154,7,171,6r17,1l204,9r16,3l236,18r14,8l263,34r13,10l288,54r10,12l308,78r8,14l324,106r5,16l333,137r3,17l336,171xe" fillcolor="#fefefe" stroked="f">
              <v:path arrowok="t"/>
              <o:lock v:ext="edit" verticies="t"/>
            </v:shape>
            <v:shape id="_x0000_s4497" style="position:absolute;left:11067;top:9537;width:56;height:56" coordsize="335,338" path="m335,169r-1,-17l332,135r-5,-16l322,103,314,89,306,75,296,62,286,51,274,39,261,29,247,21,233,14,217,8,200,5,184,1,167,,150,1,133,5,117,8r-16,6l87,21,73,29,60,39,49,51,37,62,27,75,20,89r-8,14l6,119,3,135,,152r,17l,186r3,17l6,219r6,16l20,249r7,14l37,276r12,13l60,299r13,10l87,318r14,6l117,330r16,4l150,337r17,1l184,337r16,-3l217,330r16,-6l247,318r14,-9l274,299r12,-10l296,276r10,-13l314,249r8,-14l327,219r5,-16l334,186r1,-17xm330,169r-1,17l326,203r-4,15l317,233r-7,14l302,261r-9,12l282,284r-11,11l258,304r-13,8l230,320r-15,5l199,329r-15,2l167,332r-17,-1l135,329r-16,-4l103,320,89,312,75,304,63,295,52,284,41,273,32,261,24,247,17,233,12,218,7,203,5,186,4,169,5,152,7,137r5,-16l17,105,24,92,32,77,41,65,52,54,63,43,75,34,89,26r14,-7l119,14,135,9,150,7,167,6r17,1l199,9r16,5l230,19r15,7l258,34r13,9l282,54r11,11l302,77r8,15l317,105r5,16l326,137r3,15l330,169xe" fillcolor="#fefefe" stroked="f">
              <v:path arrowok="t"/>
              <o:lock v:ext="edit" verticies="t"/>
            </v:shape>
            <v:shape id="_x0000_s4498" style="position:absolute;left:11067;top:9538;width:55;height:55" coordsize="330,330" path="m330,165r,-17l327,131r-4,-15l318,100,310,86,302,72,292,60,282,48,270,38,257,28,244,20,230,12,214,6,198,3,182,1,165,,148,1,131,3,116,6r-16,6l86,20,72,28,60,38,48,48,38,60,28,72,20,86r-8,14l6,116,3,131,1,148,,165r1,17l3,199r3,15l12,230r8,14l28,258r10,12l48,282r12,12l72,302r14,8l100,318r16,6l131,327r17,3l165,330r17,l198,327r16,-3l230,318r14,-8l257,302r13,-8l282,282r10,-12l302,258r8,-14l318,230r5,-16l327,199r3,-17l330,165xm325,165r-1,17l322,197r-4,16l312,228r-7,14l298,254r-9,13l279,279r-13,10l254,298r-13,8l227,312r-14,6l197,323r-15,2l165,326r-17,-1l133,323r-16,-5l102,312,89,306,76,298,63,289,51,279,41,267,32,254,24,242,18,228,12,213,8,197,5,182,4,165,5,148,8,133r4,-16l18,102,24,89,32,76,41,63,51,51,63,41,76,32,89,24r13,-7l117,12,133,7,148,5,165,4r17,1l197,7r16,5l227,17r14,7l254,32r12,9l279,51r10,12l298,76r7,13l312,102r6,15l322,133r2,15l325,165xe" fillcolor="#fefefe" stroked="f">
              <v:path arrowok="t"/>
              <o:lock v:ext="edit" verticies="t"/>
            </v:shape>
            <v:shape id="_x0000_s4499" style="position:absolute;left:11068;top:9538;width:54;height:55" coordsize="326,326" path="m326,163r-1,-17l322,131r-4,-16l313,99,306,86,298,71,289,59,278,48,267,37,254,28,241,20,226,13,211,8,195,3,180,1,163,,146,1,131,3,115,8,99,13,85,20,71,28,59,37,48,48,37,59,28,71,20,86,13,99,8,115,3,131,1,146,,163r1,17l3,197r5,15l13,227r7,14l28,255r9,12l48,278r11,11l71,298r14,8l99,314r16,5l131,323r15,2l163,326r17,-1l195,323r16,-4l226,314r15,-8l254,298r13,-9l278,278r11,-11l298,255r8,-14l313,227r5,-15l322,197r3,-17l326,163xm320,163r,17l318,195r-5,15l308,224r-7,14l293,251r-9,13l274,275r-11,10l251,294r-13,8l224,308r-14,6l195,318r-17,3l163,321r-16,l132,318r-16,-4l102,308,88,302,75,294,62,285,51,275,41,264,32,251,25,238,18,224,12,210,8,195,6,180r,-17l6,147,8,132r4,-16l18,102,25,88,32,75,41,62,51,51,62,41,75,32,88,24r14,-6l116,12,132,9,147,5r16,l178,5r17,4l210,12r14,6l238,24r13,8l263,41r11,10l284,62r9,13l301,88r7,14l313,116r5,16l320,147r,16xe" fillcolor="#fefefe" stroked="f">
              <v:path arrowok="t"/>
              <o:lock v:ext="edit" verticies="t"/>
            </v:shape>
            <v:shape id="_x0000_s4500" style="position:absolute;left:11068;top:9539;width:54;height:53" coordsize="321,322" path="m321,161r-1,-17l318,129r-4,-16l308,98,301,85,294,72,285,59,275,47,262,37,250,28,237,20,223,13,209,8,193,3,178,1,161,,144,1,129,3,113,8,98,13,85,20,72,28,59,37,47,47,37,59,28,72,20,85,14,98,8,113,4,129,1,144,,161r1,17l4,193r4,16l14,224r6,14l28,250r9,13l47,275r12,10l72,294r13,8l98,308r15,6l129,319r15,2l161,322r17,-1l193,319r16,-5l223,308r14,-6l250,294r12,-9l275,275r10,-12l294,250r7,-12l308,224r6,-15l318,193r2,-15l321,161xm316,161r-1,16l313,192r-4,15l304,221r-7,14l289,248r-9,12l270,271r-11,10l248,290r-14,7l221,304r-14,6l192,313r-16,2l161,316r-16,-1l130,313r-15,-3l101,304,87,297,74,290,63,281,52,271,42,260,33,248,25,235,18,221,13,207,9,192,7,177,6,161,7,145,9,130r4,-15l18,101,25,87,33,74,42,63,52,51,63,41,74,32,87,25r14,-7l115,12,130,9,145,7,161,6r15,1l192,9r15,3l221,18r13,7l248,32r11,9l270,51r10,12l289,74r8,13l304,101r5,14l313,130r2,15l316,161xe" fillcolor="#fefefe" stroked="f">
              <v:path arrowok="t"/>
              <o:lock v:ext="edit" verticies="t"/>
            </v:shape>
            <v:shape id="_x0000_s4501" style="position:absolute;left:11069;top:9539;width:52;height:53" coordsize="314,316" path="m314,158r,-16l312,127r-5,-16l302,97,295,83,287,70,278,57,268,46,257,36,245,27,232,19,218,13,204,7,189,4,172,,157,,141,,126,4,110,7,96,13,82,19,69,27,56,36,45,46,35,57,26,70,19,83,12,97,6,111,2,127,,142r,16l,175r2,15l6,205r6,14l19,233r7,13l35,259r10,11l56,280r13,9l82,297r14,6l110,309r16,4l141,316r16,l172,316r17,-3l204,309r14,-6l232,297r13,-8l257,280r11,-10l278,259r9,-13l295,233r7,-14l307,205r5,-15l314,175r,-17xm310,158r-1,16l306,189r-3,15l297,217r-6,14l284,244r-9,11l265,266r-11,10l243,285r-14,7l216,299r-13,5l188,308r-16,2l157,311r-16,-1l126,308r-15,-4l98,299,84,292,71,285,60,276,49,266,39,255,31,244,23,231,16,217,11,204,7,189,5,174,4,158,5,142,7,128r4,-16l16,99,23,85,31,73,39,61,49,50,60,40,71,32,84,24,98,17r13,-5l126,8,141,6,157,5r15,1l188,8r15,4l216,17r13,7l243,32r11,8l265,50r10,11l284,73r7,12l297,99r6,13l306,128r3,14l310,158xe" fillcolor="#fefefe" stroked="f">
              <v:path arrowok="t"/>
              <o:lock v:ext="edit" verticies="t"/>
            </v:shape>
            <v:shape id="_x0000_s4502" style="position:absolute;left:11069;top:9539;width:52;height:52" coordsize="310,310" path="m310,155r-1,-16l307,124r-4,-15l298,95,291,81,283,68,274,57,264,45,253,35,242,26,228,19,215,12,201,6,186,3,170,1,155,,139,1,124,3,109,6,95,12,81,19,68,26,57,35,46,45,36,57,27,68,19,81,12,95,7,109,3,124,1,139,,155r1,16l3,186r4,15l12,215r7,14l27,242r9,12l46,265r11,10l68,284r13,7l95,298r14,6l124,307r15,2l155,310r15,-1l186,307r15,-3l215,298r13,-7l242,284r11,-9l264,265r10,-11l283,242r8,-13l298,215r5,-14l307,186r2,-15l310,155xm305,155r-1,16l302,185r-3,15l293,213r-7,14l280,239r-9,12l261,261r-10,10l239,280r-13,7l213,294r-14,5l185,302r-15,3l155,306r-16,-1l125,302r-15,-3l97,294,83,287,71,280,59,271,49,261,39,251,30,239,23,227,17,213,11,200,8,185,5,171,4,155,5,139,8,125r3,-15l17,97,23,83,30,71,39,59,49,49,59,39,71,30,83,23,97,16r13,-4l125,7,139,5,155,4r15,1l185,7r14,5l213,16r13,7l239,30r12,9l261,49r10,10l280,71r6,12l293,97r6,13l302,125r2,14l305,155xe" fillcolor="#fefefe" stroked="f">
              <v:path arrowok="t"/>
              <o:lock v:ext="edit" verticies="t"/>
            </v:shape>
            <v:shape id="_x0000_s4503" style="position:absolute;left:11070;top:9540;width:50;height:51" coordsize="306,306" path="m306,153r-1,-16l302,123r-3,-16l293,94,287,80,280,68,271,56,261,45,250,35,239,27,225,19,212,12,199,7,184,3,168,1,153,,137,1,122,3,107,7,94,12,80,19,67,27,56,35,45,45,35,56,27,68,19,80,12,94,7,107,3,123,1,137,,153r1,16l3,184r4,15l12,212r7,14l27,239r8,11l45,261r11,10l67,280r13,7l94,294r13,5l122,303r15,2l153,306r15,-1l184,303r15,-4l212,294r13,-7l239,280r11,-9l261,261r10,-11l280,239r7,-13l293,212r6,-13l302,184r3,-15l306,153xm300,153r,16l298,183r-5,14l289,211r-7,12l276,236r-9,11l258,258r-11,9l235,276r-12,7l211,289r-15,5l183,298r-15,2l153,300r-16,l123,298r-14,-4l96,289,83,283,70,276,59,267,49,258,39,247,30,236,23,223,17,211,12,197,8,183,6,169r,-16l6,138,8,123r4,-14l17,96,23,83,30,70,39,59,49,49,59,39,70,30,83,23,96,17r13,-5l123,8,137,5r16,l168,5r15,3l196,12r15,5l223,23r12,7l247,39r11,10l267,59r9,11l282,83r7,13l293,109r5,14l300,138r,15xe" fillcolor="#fefefe" stroked="f">
              <v:path arrowok="t"/>
              <o:lock v:ext="edit" verticies="t"/>
            </v:shape>
            <v:shape id="_x0000_s4504" style="position:absolute;left:11070;top:9540;width:50;height:50" coordsize="301,302" path="m301,151r-1,-16l298,121r-3,-15l289,93,282,79,276,67,267,55,257,45,247,35,235,26,222,19,209,12,195,8,181,3,166,1,151,,135,1,121,3,106,8,93,12,79,19,67,26,55,35,45,45,35,55,26,67,19,79,13,93,7,106,4,121,1,135,,151r1,16l4,181r3,15l13,209r6,14l26,235r9,12l45,257r10,10l67,276r12,7l93,290r13,5l121,298r14,3l151,302r15,-1l181,298r14,-3l209,290r13,-7l235,276r12,-9l257,257r10,-10l276,235r6,-12l289,209r6,-13l298,181r2,-14l301,151xm296,151r-1,15l293,180r-4,15l285,208r-7,12l271,233r-9,11l253,254r-10,9l232,272r-12,6l208,285r-14,5l180,293r-15,2l151,296r-15,-1l122,293r-15,-3l94,285,82,278,69,272,58,263,48,254,39,244,30,233,24,220,17,208,13,195,9,180,7,166,6,151,7,136,9,122r4,-15l17,94,24,82,30,69,39,58,48,48,58,39,69,30,82,24,94,17r13,-5l122,9,136,7,151,6r14,1l180,9r14,3l208,17r12,7l232,30r11,9l253,48r9,10l271,69r7,13l285,94r4,13l293,122r2,14l296,151xe" fillcolor="#fefefe" stroked="f">
              <v:path arrowok="t"/>
              <o:lock v:ext="edit" verticies="t"/>
            </v:shape>
            <v:shape id="_x0000_s4505" style="position:absolute;left:11070;top:9541;width:50;height:49" coordsize="294,295" path="m294,148r,-15l292,118r-5,-14l283,91,276,78,270,65,261,54,252,44,241,34,229,25,217,18,205,12,190,7,177,3,162,,147,,131,,117,3,103,7,90,12,77,18,64,25,53,34,43,44,33,54,24,65,17,78,11,91,6,104,2,118,,133r,15l,164r2,14l6,192r5,14l17,218r7,13l33,242r10,11l53,262r11,9l77,278r13,6l103,289r14,4l131,295r16,l162,295r15,-2l190,289r15,-5l217,278r12,-7l241,262r11,-9l261,242r9,-11l276,218r7,-12l287,192r5,-14l294,164r,-16xm290,148r-1,15l286,177r-3,13l278,204r-6,12l265,227r-8,12l247,249r-10,10l226,266r-11,7l203,280r-14,4l176,288r-15,2l147,291r-15,-1l118,288r-14,-4l91,280,79,273,68,266,57,259,46,249,36,239,29,227,22,216,15,204,11,190,7,177,5,163,4,148,5,133,7,119r4,-13l15,92,22,80,29,69,36,57,46,47,57,38,68,30,79,23,91,16r13,-4l118,8,132,6,147,5r14,1l176,8r13,4l203,16r12,7l226,30r11,8l247,47r10,10l265,69r7,11l278,92r5,14l286,119r3,14l290,148xe" fillcolor="#fefefe" stroked="f">
              <v:path arrowok="t"/>
              <o:lock v:ext="edit" verticies="t"/>
            </v:shape>
            <v:shape id="_x0000_s4506" style="position:absolute;left:11071;top:9541;width:48;height:49" coordsize="290,290" path="m290,145r-1,-15l287,116r-4,-15l279,88,272,76,265,63,256,52,247,42,237,33,226,24,214,18,202,11,188,6,174,3,159,1,145,,130,1,116,3,101,6,88,11,76,18,63,24,52,33,42,42,33,52,24,63,18,76,11,88,7,101,3,116,1,130,,145r1,15l3,174r4,15l11,202r7,12l24,227r9,11l42,248r10,9l63,266r13,6l88,279r13,5l116,287r14,2l145,290r14,-1l174,287r14,-3l202,279r12,-7l226,266r11,-9l247,248r9,-10l265,227r7,-13l279,202r4,-13l287,174r2,-14l290,145xm285,145r-1,15l282,173r-3,13l274,200r-6,12l261,223r-8,11l244,244r-10,9l223,261r-11,7l200,275r-14,4l173,282r-14,3l145,286r-15,-1l117,282r-13,-3l90,275,78,268,67,261,56,253,46,244,37,234,29,223,22,212,15,200,11,186,8,173,5,160r,-15l5,130,8,117r3,-13l15,90,22,78,29,67,37,56,46,46,56,37,67,29,78,22,90,15r14,-4l117,8,130,5r15,l159,5r14,3l186,11r14,4l212,22r11,7l234,37r10,9l253,56r8,11l268,78r6,12l279,104r3,13l284,130r1,15xe" fillcolor="#fefefe" stroked="f">
              <v:path arrowok="t"/>
              <o:lock v:ext="edit" verticies="t"/>
            </v:shape>
            <v:shape id="_x0000_s4507" style="position:absolute;left:11071;top:9541;width:48;height:48" coordsize="286,286" path="m286,143r-1,-15l282,114r-3,-13l274,87,268,75,261,64,253,52,243,42,233,33,222,25,211,18,199,11,185,7,172,3,157,1,143,,128,1,114,3,100,7,87,11,75,18,64,25,53,33,42,42,32,52,25,64,18,75,11,87,7,101,3,114,1,128,,143r1,15l3,172r4,13l11,199r7,12l25,222r7,12l42,244r11,10l64,261r11,7l87,275r13,4l114,283r14,2l143,286r14,-1l172,283r13,-4l199,275r12,-7l222,261r11,-7l243,244r10,-10l261,222r7,-11l274,199r5,-14l282,172r3,-14l286,143xm280,143r,15l278,171r-4,13l270,197r-7,12l257,220r-8,10l240,240r-10,9l220,257r-11,7l196,270r-12,5l171,278r-14,2l143,280r-15,l115,278r-13,-3l89,270,77,264,66,257,56,249,46,240,37,230,29,220,22,209,17,197,11,184,8,171,6,158r,-15l6,128,8,115r3,-13l17,89,22,77,29,66,37,56,46,46,56,37,66,29,77,22,89,17r13,-6l115,8,128,7,143,6r14,1l171,8r13,3l196,17r13,5l220,29r10,8l240,46r9,10l257,66r6,11l270,89r4,13l278,115r2,13l280,143xe" fillcolor="#fefefe" stroked="f">
              <v:path arrowok="t"/>
              <o:lock v:ext="edit" verticies="t"/>
            </v:shape>
            <v:shape id="_x0000_s4508" style="position:absolute;left:11072;top:9542;width:46;height:47" coordsize="280,281" path="m280,140r-1,-15l277,112,274,99,269,85,263,73,256,62,248,51,239,41,229,32,218,24,207,17,195,10,181,6,168,3,154,,140,,125,,112,3,99,6,85,10,73,17,62,24,51,32,41,41,32,51,24,62,17,73,10,85,6,99,3,112,,125r,15l,155r3,13l6,181r4,14l17,207r7,11l32,229r9,10l51,248r11,8l73,263r12,7l99,274r13,3l125,280r15,1l154,280r14,-3l181,274r14,-4l207,263r11,-7l229,248r10,-9l248,229r8,-11l263,207r6,-12l274,181r3,-13l279,155r1,-15xm275,140r-1,13l271,167r-3,13l264,193r-6,12l251,216r-7,10l236,236r-10,8l216,252r-11,6l192,264r-12,6l167,273r-14,1l140,275r-14,-1l113,273r-13,-3l87,264,75,258,64,252,54,244r-9,-8l36,226,28,216,22,205,16,193,12,180,8,167,6,153,5,140,6,127,8,113r4,-13l16,87,22,75,28,64,36,54r9,-9l54,36,64,28,75,22,87,16r13,-5l113,8,126,6,140,5r13,1l167,8r13,3l192,16r13,6l216,28r10,8l236,45r8,9l251,64r7,11l264,87r4,13l271,113r3,14l275,140xe" fillcolor="#fefefe" stroked="f">
              <v:path arrowok="t"/>
              <o:lock v:ext="edit" verticies="t"/>
            </v:shape>
            <v:shape id="_x0000_s4509" style="position:absolute;left:11072;top:9542;width:46;height:46" coordsize="274,274" path="m274,137r,-15l272,109,268,96,264,83,257,71,251,60,243,50,234,40,224,31,214,23,203,16,190,11,178,5,165,2,151,1,137,,122,1,109,2,96,5,83,11,71,16,60,23,50,31,40,40,31,50,23,60,16,71,11,83,5,96,2,109,,122r,15l,152r2,13l5,178r6,13l16,203r7,11l31,224r9,10l50,243r10,8l71,258r12,6l96,269r13,3l122,274r15,l151,274r14,-2l178,269r12,-5l203,258r11,-7l224,243r10,-9l243,224r8,-10l257,203r7,-12l268,178r4,-13l274,152r,-15xm270,137r-2,13l266,164r-3,12l258,188r-5,13l246,211r-7,11l231,231r-10,9l210,247r-10,6l188,259r-12,4l164,267r-14,2l137,270r-14,-1l110,267,98,263,86,259,73,253,63,247,53,240,43,231r-9,-9l28,211,21,201,15,188,11,176,7,164,5,150,4,137,5,124,7,110,11,98,15,86,21,74,28,63,34,53,43,43,53,35,63,27,73,21,86,15,98,11,110,7,123,5,137,4r13,1l164,7r12,4l188,15r12,6l210,27r11,8l231,43r8,10l246,63r7,11l258,86r5,12l266,110r2,14l270,137xe" fillcolor="#fefefe" stroked="f">
              <v:path arrowok="t"/>
              <o:lock v:ext="edit" verticies="t"/>
            </v:shape>
            <v:shape id="_x0000_s4510" style="position:absolute;left:11072;top:9543;width:45;height:45" coordsize="270,270" path="m270,135r-1,-13l266,108,263,95,259,82,253,70,246,59,239,49r-8,-9l221,31,211,23,200,17,187,11,175,6,162,3,148,1,135,,121,1,108,3,95,6,82,11,70,17,59,23,49,31r-9,9l31,49,23,59,17,70,11,82,7,95,3,108,1,122,,135r1,13l3,162r4,13l11,188r6,12l23,211r8,10l40,231r9,8l59,247r11,6l82,259r13,6l108,268r13,1l135,270r13,-1l162,268r13,-3l187,259r13,-6l211,247r10,-8l231,231r8,-10l246,211r7,-11l259,188r4,-13l266,162r3,-14l270,135xm264,135r,13l262,161r-3,13l254,185r-5,13l242,208r-7,10l226,227r-9,9l207,243r-11,6l185,255r-11,4l161,262r-13,3l135,265r-14,l109,262,96,259,85,255,74,249,62,243,52,236r-9,-9l34,218,28,208,21,198,16,185,11,174,8,161,5,148r,-13l5,122,8,109,11,97,16,85,21,74,28,62,34,52r9,-9l52,34,62,28,74,21,85,15,96,11,109,8,121,5r14,l148,5r13,3l174,11r11,4l196,21r11,7l217,34r9,9l235,52r7,10l249,74r5,11l259,97r3,12l264,122r,13xe" fillcolor="#fefefe" stroked="f">
              <v:path arrowok="t"/>
              <o:lock v:ext="edit" verticies="t"/>
            </v:shape>
            <v:shape id="_x0000_s4511" style="position:absolute;left:11073;top:9543;width:44;height:44" coordsize="266,266" path="m266,133r-2,-13l262,106,259,94,254,82,249,70,242,59,235,49,227,39,217,31,206,23,196,17,184,11,172,7,160,3,146,1,133,,119,1,106,3,94,7,82,11,69,17,59,23,49,31,39,39,30,49,24,59,17,70,11,82,7,94,3,106,1,120,,133r1,13l3,160r4,12l11,184r6,13l24,207r6,11l39,227r10,9l59,243r10,6l82,255r12,4l106,263r13,2l133,266r13,-1l160,263r12,-4l184,255r12,-6l206,243r11,-7l227,227r8,-9l242,207r7,-10l254,184r5,-12l262,160r2,-14l266,133xm260,133r,13l258,159r-4,12l250,182r-6,11l239,205r-8,10l223,224r-9,7l204,239r-11,6l182,250r-11,5l159,258r-13,2l133,260r-14,l107,258,95,255,84,250,73,245,61,239,51,231r-8,-7l35,215,27,205,21,193,16,182,11,171,8,159,7,146,6,133,7,120,8,107,11,95,16,84,21,73,27,61r8,-8l43,42r8,-7l61,28,73,21,84,16,95,11,107,8,119,7,133,6r13,1l159,8r12,3l182,16r11,5l204,28r10,7l223,42r8,11l239,61r5,12l250,84r4,11l258,107r2,13l260,133xe" fillcolor="#fefefe" stroked="f">
              <v:path arrowok="t"/>
              <o:lock v:ext="edit" verticies="t"/>
            </v:shape>
            <v:shape id="_x0000_s4512" style="position:absolute;left:11073;top:9544;width:44;height:43" coordsize="259,260" path="m259,130r,-13l257,104,254,92,249,80,244,69,237,57,230,47r-9,-9l212,29,202,23,191,16,180,10,169,6,156,3,143,,130,,116,,104,3,91,6,80,10,69,16,57,23,47,29r-9,9l29,47,23,57,16,69,11,80,6,92,3,104,,117r,13l,143r3,13l6,169r5,11l16,193r7,10l29,213r9,9l47,231r10,7l69,244r11,6l91,254r13,3l116,260r14,l143,260r13,-3l169,254r11,-4l191,244r11,-6l212,231r9,-9l230,213r7,-10l244,193r5,-13l254,169r3,-13l259,143r,-13xm255,130r-1,13l253,156r-4,11l245,179r-6,10l234,200r-8,9l218,218r-9,8l199,234r-10,6l179,245r-12,5l156,253r-14,1l130,255r-12,-1l105,253,93,250,82,245,71,240,61,234,51,226r-9,-8l34,209r-8,-9l21,189,15,179,11,167,8,156,6,143,5,130,6,118,8,105,11,93,15,82,21,71,26,61,34,51r8,-9l51,34,61,26,71,20,82,15,93,10,105,8,118,6,130,5r12,1l156,8r11,2l179,15r10,5l199,26r10,8l218,42r8,9l234,61r5,10l245,82r4,11l253,105r1,13l255,130xe" fillcolor="#fefefe" stroked="f">
              <v:path arrowok="t"/>
              <o:lock v:ext="edit" verticies="t"/>
            </v:shape>
            <v:shape id="_x0000_s4513" style="position:absolute;left:11074;top:9544;width:42;height:43" coordsize="254,254" path="m254,127r,-13l252,101,248,89,244,78,238,67,233,55r-8,-8l217,36r-9,-7l198,22,187,15,176,10,165,5,153,2,140,1,127,,113,1,101,2,89,5,78,10,67,15,55,22,45,29r-8,7l29,47r-8,8l15,67,10,78,5,89,2,101,1,114,,127r1,13l2,153r3,12l10,176r5,11l21,199r8,10l37,218r8,7l55,233r12,6l78,244r11,5l101,252r12,2l127,254r13,l153,252r12,-3l176,244r11,-5l198,233r10,-8l217,218r8,-9l233,199r5,-12l244,176r4,-11l252,153r2,-13l254,127xm250,127r-2,12l246,152r-2,12l240,175r-6,10l228,195r-7,10l213,213r-8,9l195,229r-10,5l175,240r-11,4l151,247r-12,2l127,250r-12,-1l102,247,90,244,79,240,69,234,59,229,49,222r-8,-9l33,205,25,195,20,185,14,175,10,164,8,152,5,139r,-12l5,115,8,102,10,91,14,79,20,69,25,59,33,49r8,-8l49,33,59,25,69,20,79,14,90,11,102,7,115,5r12,l139,5r12,2l164,11r11,3l185,20r10,5l205,33r8,8l221,49r7,10l234,69r6,10l244,91r2,11l248,115r2,12xe" fillcolor="#fefefe" stroked="f">
              <v:path arrowok="t"/>
              <o:lock v:ext="edit" verticies="t"/>
            </v:shape>
            <v:shape id="_x0000_s4514" style="position:absolute;left:11074;top:9544;width:42;height:42" coordsize="250,250" path="m250,125r-1,-12l248,100,244,88,240,77,234,66,229,56,221,46r-8,-9l204,29,194,21,184,15,174,10,162,5,151,3,137,1,125,,113,1,100,3,88,5,77,10,66,15,56,21,46,29r-9,8l29,46,21,56,16,66,10,77,6,88,3,100,1,113,,125r1,13l3,151r3,11l10,174r6,10l21,195r8,9l37,213r9,8l56,229r10,6l77,240r11,5l100,248r13,1l125,250r12,-1l151,248r11,-3l174,240r10,-5l194,229r10,-8l213,213r8,-9l229,195r5,-11l240,174r4,-12l248,151r1,-13l250,125xm244,125r,12l242,150r-3,11l235,172r-5,10l224,192r-7,9l210,210r-9,8l192,224r-10,6l172,236r-11,3l149,242r-12,3l125,245r-12,l100,242,89,239,78,236,68,230,58,224r-9,-6l40,210r-8,-9l26,192,20,182,14,172,11,161,8,150,6,137r,-12l6,113,8,100,11,89,14,78,20,68,26,58r6,-9l40,40r9,-8l58,26,68,20,78,14,89,11,100,8,113,5r12,l137,5r12,3l161,11r11,3l182,20r10,6l201,32r9,8l217,49r7,9l230,68r5,10l239,89r3,11l244,113r,12xe" fillcolor="#fefefe" stroked="f">
              <v:path arrowok="t"/>
              <o:lock v:ext="edit" verticies="t"/>
            </v:shape>
            <v:shape id="_x0000_s4515" style="position:absolute;left:11075;top:9545;width:40;height:41" coordsize="245,245" path="m245,122r-2,-12l241,97,239,86,235,74,229,64,223,54,216,44r-8,-8l200,28,190,20,180,15,170,9,159,6,146,2,134,,122,,110,,97,2,85,6,74,9,64,15,54,20,44,28r-8,8l28,44,20,54,15,64,9,74,5,86,3,97,,110r,12l,134r3,13l5,159r4,11l15,180r5,10l28,200r8,8l44,217r10,7l64,229r10,6l85,239r12,3l110,244r12,1l134,244r12,-2l159,239r11,-4l180,229r10,-5l200,217r8,-9l216,200r7,-10l229,180r6,-10l239,159r2,-12l243,134r2,-12xm239,122r-1,12l237,145r-4,12l230,168r-6,10l219,188r-7,9l204,205r-7,8l188,219r-10,6l168,230r-12,4l145,237r-11,1l122,239r-12,-1l98,237,87,234,76,230,66,225,56,219r-9,-6l39,205r-7,-8l25,188,19,178,14,168,10,157,7,145,6,134,5,122,6,110,7,99,10,87,14,76,19,66,25,56r7,-9l39,39r8,-8l56,25,66,19,76,14,87,10,98,7,110,6,122,5r12,1l145,7r11,3l168,14r10,5l188,25r9,6l204,39r8,8l219,56r5,10l230,76r3,11l237,99r1,11l239,122xe" fillcolor="#fefefe" stroked="f">
              <v:path arrowok="t"/>
              <o:lock v:ext="edit" verticies="t"/>
            </v:shape>
            <v:shape id="_x0000_s4516" style="position:absolute;left:11075;top:9545;width:40;height:40" coordsize="238,240" path="m238,120r,-12l236,95,233,84,229,73,224,63,218,53r-7,-9l204,35r-9,-8l186,21,176,15,166,9,155,6,143,3,131,,119,,107,,94,3,83,6,72,9,62,15,52,21r-9,6l34,35r-8,9l20,53,14,63,8,73,5,84,2,95,,108r,12l,132r2,13l5,156r3,11l14,177r6,10l26,196r8,9l43,213r9,6l62,225r10,6l83,234r11,3l107,240r12,l131,240r12,-3l155,234r11,-3l176,225r10,-6l195,213r9,-8l211,196r7,-9l224,177r5,-10l233,156r3,-11l238,132r,-12xm234,120r-1,12l232,143r-4,12l225,165r-6,10l214,184r-7,9l200,202r-9,6l182,215r-8,6l163,226r-11,4l142,233r-12,1l119,235r-11,-1l95,233,84,230,74,226,64,221r-9,-6l46,208r-9,-6l31,193r-7,-9l18,175,13,165,10,155,6,143,5,132,4,120,5,109,6,97,10,86,13,75,18,65r6,-9l31,47r6,-9l46,32r9,-7l64,19,74,14,84,10,95,8,108,6,119,5r11,1l142,8r10,2l163,14r11,5l182,25r9,7l200,38r7,9l214,56r5,9l225,75r3,11l232,97r1,12l234,120xe" fillcolor="#fefefe" stroked="f">
              <v:path arrowok="t"/>
              <o:lock v:ext="edit" verticies="t"/>
            </v:shape>
            <v:shape id="_x0000_s4517" style="position:absolute;left:11075;top:9546;width:39;height:39" coordsize="234,234" path="m234,117r-1,-12l232,94,228,82,225,71,219,61,214,51r-7,-9l199,34r-7,-8l183,20,173,14,163,9,151,5,140,2,129,1,117,,105,1,93,2,82,5,71,9,61,14,51,20r-9,6l34,34r-7,8l20,51,14,61,9,71,5,82,2,94,1,105,,117r1,12l2,140r3,12l9,163r5,10l20,183r7,9l34,200r8,8l51,214r10,6l71,225r11,4l93,232r12,1l117,234r12,-1l140,232r11,-3l163,225r10,-5l183,214r9,-6l199,200r8,-8l214,183r5,-10l225,163r3,-11l232,140r1,-11l234,117xm228,117r,11l226,139r-2,12l221,161r-6,10l209,180r-6,9l196,196r-8,8l179,210r-9,5l160,221r-10,3l139,227r-11,2l117,229r-11,l95,227,83,224,73,221,63,215r-9,-5l45,204r-7,-8l31,189r-7,-9l19,171,14,161,10,151,8,139,5,128r,-11l5,106,8,95,10,83,14,73,19,63r5,-9l31,45r7,-7l45,31r9,-7l63,19,73,14,83,10,95,7,106,5r11,l128,5r11,2l150,10r10,4l170,19r9,5l188,31r8,7l203,45r6,9l215,63r6,10l224,83r2,12l228,106r,11xe" fillcolor="#fefefe" stroked="f">
              <v:path arrowok="t"/>
              <o:lock v:ext="edit" verticies="t"/>
            </v:shape>
            <v:shape id="_x0000_s4518" style="position:absolute;left:11076;top:9546;width:38;height:39" coordsize="230,230" path="m230,115r-1,-11l228,92,224,81,221,70,215,60r-5,-9l203,42r-7,-9l187,27r-9,-7l170,14,159,9,148,5,138,3,126,1,115,,104,1,91,3,80,5,70,9,60,14r-9,6l42,27r-9,6l27,42r-7,9l14,60,9,70,6,81,2,92,1,104,,115r1,12l2,138r4,12l9,160r5,10l20,179r7,9l33,197r9,6l51,210r9,6l70,221r10,4l91,228r13,1l115,230r11,-1l138,228r10,-3l159,221r11,-5l178,210r9,-7l196,197r7,-9l210,179r5,-9l221,160r3,-10l228,138r1,-11l230,115xm224,115r,11l222,137r-2,10l215,157r-4,11l205,176r-5,8l192,192r-8,8l176,206r-9,5l157,216r-10,4l137,222r-11,3l115,225r-11,l93,222,83,220,72,216,62,211r-8,-5l46,200r-8,-8l30,184r-5,-8l19,168,14,157,10,147,8,137,6,126r,-11l6,104,8,93,10,83,14,73,19,62r6,-8l30,46r8,-8l46,30r8,-6l62,19,72,14,83,10,93,8,104,5r11,l126,5r11,3l147,10r10,4l167,19r9,5l184,30r8,8l200,46r5,8l211,62r4,11l220,83r2,10l224,104r,11xe" fillcolor="#fefefe" stroked="f">
              <v:path arrowok="t"/>
              <o:lock v:ext="edit" verticies="t"/>
            </v:shape>
            <v:shape id="_x0000_s4519" style="position:absolute;left:11076;top:9547;width:38;height:37" coordsize="223,224" path="m223,112r,-11l221,90,219,78,216,68,210,58r-6,-9l198,40r-7,-7l183,26r-9,-7l165,14,155,9,145,5,134,2,123,,112,,101,,90,2,78,5,68,9,58,14r-9,5l40,26r-7,7l26,40r-7,9l14,58,9,68,5,78,3,90,,101r,11l,123r3,11l5,146r4,10l14,166r5,9l26,184r7,7l40,199r9,6l58,210r10,6l78,219r12,3l101,224r11,l123,224r11,-2l145,219r10,-3l165,210r9,-5l183,199r8,-8l198,184r6,-9l210,166r6,-10l219,146r2,-12l223,123r,-11xm219,112r-1,11l217,133r-3,11l210,153r-4,10l200,172r-6,8l188,188r-8,7l172,201r-9,5l153,210r-10,5l133,217r-10,1l112,219r-11,-1l91,217,80,215r-9,-5l61,206r-9,-5l44,195r-8,-7l29,180r-5,-8l18,163,14,153r-4,-9l7,133,6,123,5,112,6,101,7,91,10,81,14,71,18,61r6,-8l29,44r7,-8l44,29r8,-5l61,18,71,14r9,-4l91,7,101,6,112,5r11,1l133,7r10,3l153,14r10,4l172,24r8,5l188,36r6,8l200,53r6,8l210,71r4,10l217,91r1,10l219,112xe" fillcolor="#fefefe" stroked="f">
              <v:path arrowok="t"/>
              <o:lock v:ext="edit" verticies="t"/>
            </v:shape>
            <v:shape id="_x0000_s4520" style="position:absolute;left:11077;top:9547;width:36;height:37" coordsize="218,220" path="m218,110r,-11l216,88,214,78,209,68,205,57r-6,-8l194,41r-8,-8l178,25r-8,-6l161,14,151,9,141,5,131,3,120,,109,,98,,87,3,77,5,66,9,56,14r-8,5l40,25r-8,8l24,41r-5,8l13,57,8,68,4,78,2,88,,99r,11l,121r2,11l4,142r4,10l13,163r6,8l24,179r8,8l40,195r8,6l56,206r10,5l77,215r10,2l98,220r11,l120,220r11,-3l141,215r10,-4l161,206r9,-5l178,195r8,-8l194,179r5,-8l205,163r4,-11l214,142r2,-10l218,121r,-11xm214,110r-1,11l211,131r-3,10l205,150r-5,10l196,168r-7,9l182,184r-7,6l167,197r-8,5l149,206r-9,3l130,213r-10,1l109,215,98,214,88,213,78,209r-9,-3l59,202r-8,-5l43,190r-8,-6l29,177r-7,-9l17,160,13,150r-3,-9l6,131,5,121r,-11l5,100,6,89,10,79r3,-9l17,61r5,-9l29,44r6,-8l43,30r8,-6l59,18,69,14r9,-3l88,7,98,6r11,l120,6r10,1l140,11r9,3l159,18r8,6l175,30r7,6l189,44r7,8l200,61r5,9l208,79r3,10l213,100r1,10xe" fillcolor="#fefefe" stroked="f">
              <v:path arrowok="t"/>
              <o:lock v:ext="edit" verticies="t"/>
            </v:shape>
            <v:shape id="_x0000_s4521" style="position:absolute;left:11077;top:9547;width:36;height:36" coordsize="214,214" path="m214,107l213,96,212,86,209,76,205,66,201,56r-6,-8l189,39r-6,-8l175,24r-8,-5l158,13,148,9,138,5,128,2,118,1,107,,96,1,86,2,75,5,66,9,56,13r-9,6l39,24r-8,7l24,39r-5,9l13,56,9,66,5,76,2,86,1,96,,107r1,11l2,128r3,11l9,148r4,10l19,167r5,8l31,183r8,7l47,196r9,5l66,205r9,5l86,212r10,1l107,214r11,-1l128,212r10,-2l148,205r10,-4l167,196r8,-6l183,183r6,-8l195,167r6,-9l205,148r4,-9l212,128r1,-10l214,107xm208,107r,10l206,127r-2,10l201,147r-5,9l192,164r-7,8l179,180r-7,5l164,192r-9,4l147,201r-10,3l127,206r-10,3l107,209r-10,l87,206,77,204r-9,-3l58,196r-8,-4l42,185r-7,-5l29,172r-7,-8l18,156r-5,-9l10,137,8,127,5,117r,-10l5,97,8,87,10,77r3,-9l18,59r4,-9l29,42r6,-7l42,29r8,-7l58,18,68,13r9,-3l87,8,97,5r10,l117,5r10,3l137,10r10,3l155,18r9,4l172,29r7,6l185,42r7,8l196,59r5,9l204,77r2,10l208,97r,10xe" fillcolor="#fefefe" stroked="f">
              <v:path arrowok="t"/>
              <o:lock v:ext="edit" verticies="t"/>
            </v:shape>
            <v:shape id="_x0000_s4522" style="position:absolute;left:11078;top:9548;width:34;height:35" coordsize="209,209" path="m209,104l208,94,206,83,203,73r-3,-9l195,55r-4,-9l184,38r-7,-8l170,24r-8,-6l154,12,144,8,135,5,125,1,115,,104,,93,,83,1,73,5,64,8,54,12r-8,6l38,24r-8,6l24,38r-7,8l12,55,8,64,5,73,1,83,,94r,10l,115r1,10l5,135r3,9l12,154r5,8l24,171r6,7l38,184r8,7l54,196r10,4l73,203r10,4l93,208r11,1l115,208r10,-1l135,203r9,-3l154,196r8,-5l170,184r7,-6l184,171r7,-9l195,154r5,-10l203,135r3,-10l208,115r1,-11xm203,104r,10l201,124r-2,10l195,143r-4,8l186,160r-5,8l174,174r-7,7l160,187r-9,4l143,196r-10,3l124,201r-10,2l104,203r-10,l84,201r-9,-2l65,196r-8,-5l48,187r-8,-6l34,174r-7,-6l21,160r-4,-9l12,143,9,134,7,124,6,114,5,104,6,94,7,84,9,75,12,65r5,-8l21,48r6,-7l34,34r6,-7l48,21r9,-4l65,12,75,9,84,7,94,6,104,5r10,1l124,7r9,2l143,12r8,5l160,21r7,6l174,34r7,7l186,48r5,9l195,65r4,10l201,84r2,10l203,104xe" fillcolor="#fefefe" stroked="f">
              <v:path arrowok="t"/>
              <o:lock v:ext="edit" verticies="t"/>
            </v:shape>
            <v:shape id="_x0000_s4523" style="position:absolute;left:11078;top:9548;width:34;height:34" coordsize="203,204" path="m203,102r,-10l201,82,199,72r-3,-9l191,54r-4,-9l180,37r-6,-7l167,24r-8,-7l150,13,142,8,132,5,122,3,112,,102,,92,,82,3,72,5,63,8,53,13r-8,4l37,24r-7,6l24,37r-7,8l13,54,8,63,5,72,3,82,,92r,10l,112r3,10l5,132r3,10l13,151r4,8l24,167r6,8l37,180r8,7l53,191r10,5l72,199r10,2l92,204r10,l112,204r10,-3l132,199r10,-3l150,191r9,-4l167,180r7,-5l180,167r7,-8l191,151r5,-9l199,132r2,-10l203,112r,-10xm199,102r-1,10l197,122r-3,9l191,140r-4,8l182,157r-5,6l170,170r-7,7l155,182r-7,5l140,191r-9,4l121,197r-9,1l102,199,92,198r-9,-1l73,195r-9,-4l56,187r-8,-5l41,177r-7,-7l27,163r-5,-6l17,148r-4,-8l9,131,7,122,6,112,5,102,6,92,7,83,9,73r4,-9l17,56r5,-8l27,41r7,-7l41,27r7,-5l56,17r8,-4l73,9,83,7,92,6,102,5r10,1l121,7r10,2l140,13r8,4l155,22r8,5l170,34r7,7l182,48r5,8l191,64r3,9l197,83r1,9l199,102xe" fillcolor="#fefefe" stroked="f">
              <v:path arrowok="t"/>
              <o:lock v:ext="edit" verticies="t"/>
            </v:shape>
            <v:shape id="_x0000_s4524" style="position:absolute;left:11078;top:9549;width:34;height:33" coordsize="198,198" path="m198,99r,-10l196,79r-2,-9l190,60r-4,-8l181,43r-5,-7l169,29r-7,-7l155,16r-9,-4l138,7,128,4,119,2,109,1,99,,89,1,79,2,70,4,60,7r-8,5l43,16r-8,6l29,29r-7,7l16,43r-4,9l7,60,4,70,2,79,1,89,,99r1,10l2,119r2,10l7,138r5,8l16,155r6,8l29,169r6,7l43,182r9,4l60,191r10,3l79,196r10,2l99,198r10,l119,196r9,-2l138,191r8,-5l155,182r7,-6l169,169r7,-6l181,155r5,-9l190,138r4,-9l196,119r2,-10l198,99xm193,99r,10l191,118r-2,9l186,136r-5,8l177,152r-6,7l166,166r-7,6l151,177r-8,5l136,186r-9,4l118,192r-9,1l99,193r-10,l80,192r-9,-2l62,186r-8,-4l46,177r-7,-5l32,166r-6,-7l21,152r-5,-8l12,136,9,127,6,118,5,109,5,99,5,89,6,80,9,71r3,-9l16,54r5,-8l26,39r6,-7l39,26r7,-5l54,16r8,-4l71,8,80,6,89,5r10,l109,5r9,1l127,8r9,4l143,16r8,5l159,26r7,6l171,39r6,7l181,54r5,8l189,71r2,9l193,89r,10xe" fillcolor="#fefefe" stroked="f">
              <v:path arrowok="t"/>
              <o:lock v:ext="edit" verticies="t"/>
            </v:shape>
            <v:shape id="_x0000_s4525" style="position:absolute;left:11079;top:9549;width:32;height:33" coordsize="194,194" path="m194,97l193,87r-1,-9l189,68r-3,-9l182,51r-5,-8l172,36r-7,-7l158,22r-8,-5l143,12,135,8,126,4,116,2,107,1,97,,87,1,78,2,68,4,59,8r-8,4l43,17r-7,5l29,29r-7,7l17,43r-5,8l8,59,4,68,2,78,1,87,,97r1,10l2,117r2,9l8,135r4,8l17,152r5,6l29,165r7,7l43,177r8,5l59,186r9,4l78,192r9,1l97,194r10,-1l116,192r10,-2l135,186r8,-4l150,177r8,-5l165,165r7,-7l177,152r5,-9l186,135r3,-9l192,117r1,-10l194,97xm188,97r,9l186,116r-2,9l182,133r-5,8l173,148r-6,7l162,162r-7,5l148,173r-8,4l133,182r-9,2l116,188r-10,1l97,189r-9,l78,188r-8,-4l61,182r-8,-5l46,173r-7,-6l32,162r-5,-7l21,148r-4,-7l12,133r-2,-8l8,116,5,106r,-9l5,88,8,79r2,-9l12,61r5,-8l21,46r6,-7l32,32r7,-5l46,21r7,-4l61,12r9,-2l78,8,88,5r9,l106,5r10,3l124,10r9,2l140,17r8,4l155,27r7,5l167,39r6,7l177,53r5,8l184,70r2,9l188,88r,9xe" fillcolor="#fefefe" stroked="f">
              <v:path arrowok="t"/>
              <o:lock v:ext="edit" verticies="t"/>
            </v:shape>
            <v:shape id="_x0000_s4526" style="position:absolute;left:11079;top:9550;width:32;height:31" coordsize="188,188" path="m188,94r,-10l186,75r-2,-9l181,57r-5,-8l172,41r-6,-7l161,27r-7,-6l146,16r-8,-5l131,7,122,3,113,1,104,,94,,84,,75,1,66,3,57,7r-8,4l41,16r-7,5l27,27r-6,7l16,41r-5,8l7,57,4,66,1,75,,84,,94r,10l1,113r3,9l7,131r4,8l16,147r5,7l27,161r7,6l41,172r8,5l57,181r9,4l75,187r9,1l94,188r10,l113,187r9,-2l131,181r7,-4l146,172r8,-5l161,161r5,-7l172,147r4,-8l181,131r3,-9l186,113r2,-9l188,94xm183,94r-1,9l181,112r-2,9l176,129r-4,7l167,144r-4,7l156,158r-5,5l144,168r-8,4l128,177r-7,2l112,181r-9,1l94,183r-9,-1l76,181r-9,-2l59,177r-8,-5l44,168r-7,-5l31,158r-6,-7l20,144r-4,-8l11,129,9,121,7,112,6,103,5,94,6,85,7,76,9,67r2,-8l16,52r4,-8l25,37r6,-6l37,25r7,-5l51,16r8,-4l67,9,76,7,85,6,94,5r9,1l112,7r9,2l128,12r8,4l144,20r7,5l156,31r7,6l167,44r5,8l176,59r3,8l181,76r1,9l183,94xe" fillcolor="#fefefe" stroked="f">
              <v:path arrowok="t"/>
              <o:lock v:ext="edit" verticies="t"/>
            </v:shape>
            <v:shape id="_x0000_s4527" style="position:absolute;left:11080;top:9550;width:30;height:31" coordsize="183,184" path="m183,92r,-9l181,74r-2,-9l177,56r-5,-8l168,41r-6,-7l157,27r-7,-5l143,16r-8,-4l128,7,119,5,111,3,101,,92,,83,,73,3,65,5,56,7r-8,5l41,16r-7,6l27,27r-5,7l16,41r-4,7l7,56,5,65,3,74,,83r,9l,101r3,10l5,120r2,8l12,136r4,7l22,150r5,7l34,162r7,6l48,172r8,5l65,179r8,4l83,184r9,l101,184r10,-1l119,179r9,-2l135,172r8,-4l150,162r7,-5l162,150r6,-7l172,136r5,-8l179,120r2,-9l183,101r,-9xm179,92r-1,9l177,110r-3,8l171,126r-3,7l163,140r-4,7l153,153r-6,6l140,164r-7,4l125,172r-7,3l110,177r-9,1l92,179r-9,-1l74,177r-8,-2l58,172r-7,-4l44,164r-7,-5l31,153r-6,-6l20,140r-4,-7l13,126,9,118,7,110,6,101r,-9l6,83,7,74,9,66r4,-8l16,51r4,-7l25,37r6,-6l37,25r7,-5l51,16r7,-3l66,9,74,7,83,6,92,5r9,1l110,7r8,2l125,13r8,3l140,20r7,5l153,31r6,6l163,44r5,7l171,58r3,8l177,74r1,9l179,92xe" fillcolor="#fefefe" stroked="f">
              <v:path arrowok="t"/>
              <o:lock v:ext="edit" verticies="t"/>
            </v:shape>
            <v:shape id="_x0000_s4528" style="position:absolute;left:11080;top:9550;width:30;height:30" coordsize="178,178" path="m178,89r-1,-9l176,71r-2,-9l171,54r-4,-7l162,39r-4,-7l151,26r-5,-6l139,15r-8,-4l123,7,116,4,107,2,98,1,89,,80,1,71,2,62,4,54,7r-8,4l39,15r-7,5l26,26r-6,6l15,39r-4,8l6,54,4,62,2,71,1,80,,89r1,9l2,107r2,9l6,124r5,7l15,139r5,7l26,153r6,5l39,163r7,4l54,172r8,2l71,176r9,1l89,178r9,-1l107,176r9,-2l123,172r8,-5l139,163r7,-5l151,153r7,-7l162,139r5,-8l171,124r3,-8l176,107r1,-9l178,89xm173,89r,9l171,106r-2,8l166,121r-4,8l158,136r-4,7l148,148r-6,6l136,158r-7,5l121,166r-8,3l106,172r-8,1l89,173r-9,l72,172r-8,-3l57,166r-8,-3l42,158r-7,-4l30,148r-6,-5l20,136r-5,-7l12,121,9,114,6,106,5,98r,-9l5,80,6,72,9,64r3,-7l15,49r5,-7l24,35r6,-5l35,24r7,-4l49,15r8,-3l64,9,72,6,80,5r9,l98,5r8,1l113,9r8,3l129,15r7,5l142,24r6,6l154,35r4,7l162,49r4,8l169,64r2,8l173,80r,9xe" fillcolor="#fefefe" stroked="f">
              <v:path arrowok="t"/>
              <o:lock v:ext="edit" verticies="t"/>
            </v:shape>
            <v:shape id="_x0000_s4529" style="position:absolute;left:11081;top:9551;width:28;height:29" coordsize="173,174" path="m173,87r-1,-9l171,69r-3,-8l165,53r-3,-7l157,39r-4,-7l147,26r-6,-6l134,15r-7,-4l119,8,112,4,104,2,95,1,86,,77,1,68,2,60,4,52,8r-7,3l38,15r-7,5l25,26r-6,6l14,39r-4,7l7,53,3,61,1,69,,78r,9l,96r1,9l3,113r4,8l10,128r4,7l19,142r6,6l31,154r7,5l45,163r7,4l60,170r8,2l77,173r9,1l95,173r9,-1l112,170r7,-3l127,163r7,-4l141,154r6,-6l153,142r4,-7l162,128r3,-7l168,113r3,-8l172,96r1,-9xm167,87r,9l166,104r-2,8l161,118r-4,8l154,133r-6,7l144,145r-7,5l132,155r-7,4l117,162r-7,3l103,167r-9,2l86,169r-8,l69,167r-8,-2l55,162r-8,-3l40,155r-5,-5l28,145r-5,-5l18,133r-4,-7l11,118,8,112,7,104,4,96r,-9l4,79,7,70,8,62r3,-6l14,48r4,-7l23,36r5,-7l35,24r5,-4l47,15r8,-3l61,9,69,8,78,5r8,l94,5r9,3l110,9r7,3l125,15r7,5l137,24r7,5l148,36r6,5l157,48r4,8l164,62r2,8l167,79r,8xe" fillcolor="#fefefe" stroked="f">
              <v:path arrowok="t"/>
              <o:lock v:ext="edit" verticies="t"/>
            </v:shape>
            <v:shape id="_x0000_s4530" style="position:absolute;left:11081;top:9551;width:28;height:28" coordsize="168,168" path="m168,84r,-9l166,67r-2,-8l161,52r-4,-8l153,37r-4,-7l143,25r-6,-6l131,15r-7,-5l116,7,108,4,101,1,93,,84,,75,,67,1,59,4,52,7r-8,3l37,15r-7,4l25,25r-6,5l15,37r-5,7l7,52,4,59,1,67,,75r,9l,93r1,8l4,109r3,7l10,124r5,7l19,138r6,5l30,149r7,4l44,158r8,3l59,164r8,3l75,168r9,l93,168r8,-1l108,164r8,-3l124,158r7,-5l137,149r6,-6l149,138r4,-7l157,124r4,-8l164,109r2,-8l168,93r,-9xm163,84r-1,8l161,100r-1,7l156,115r-3,7l150,129r-5,5l140,140r-6,5l128,150r-6,3l115,157r-8,3l99,161r-7,1l84,163r-8,-1l68,161r-8,-1l53,157r-7,-4l39,150r-5,-5l28,140r-5,-6l18,129r-3,-7l11,115,8,107,7,100,6,92,5,84,6,76,7,68,8,61r3,-7l15,46r3,-6l23,34r5,-6l34,24r5,-6l46,15r7,-4l60,9,68,7,76,6,84,5r8,1l99,7r8,2l115,11r7,4l128,18r6,6l140,28r5,6l150,40r3,6l156,54r4,7l161,68r1,8l163,84xe" fillcolor="#fefefe" stroked="f">
              <v:path arrowok="t"/>
              <o:lock v:ext="edit" verticies="t"/>
            </v:shape>
            <v:shape id="_x0000_s4531" style="position:absolute;left:11081;top:9552;width:28;height:27" coordsize="163,164" path="m163,82r,-8l162,65r-2,-8l157,51r-4,-8l150,36r-6,-5l140,24r-7,-5l128,15r-7,-5l113,7,106,4,99,3,90,,82,,74,,65,3,57,4,51,7r-8,3l36,15r-5,4l24,24r-5,7l14,36r-4,7l7,51,4,57,3,65,,74r,8l,91r3,8l4,107r3,6l10,121r4,7l19,135r5,5l31,145r5,5l43,154r8,3l57,160r8,2l74,164r8,l90,164r9,-2l106,160r7,-3l121,154r7,-4l133,145r7,-5l144,135r6,-7l153,121r4,-8l160,107r2,-8l163,91r,-9xm158,82r,8l157,98r-3,6l152,112r-3,7l145,124r-4,7l135,136r-4,5l124,146r-5,3l112,152r-8,3l97,157r-7,1l82,158r-8,l66,157r-6,-2l52,152r-7,-3l39,146r-6,-5l28,136r-5,-5l18,124r-3,-5l12,112,9,104,7,98,6,90r,-8l6,74,7,66,9,60r3,-8l15,46r3,-6l23,34r5,-6l33,23r6,-5l45,15r7,-3l60,9,66,7,74,6r8,l90,6r7,1l104,9r8,3l119,15r5,3l131,23r4,5l141,34r4,6l149,46r3,6l154,60r3,6l158,74r,8xe" fillcolor="#fefefe" stroked="f">
              <v:path arrowok="t"/>
              <o:lock v:ext="edit" verticies="t"/>
            </v:shape>
            <v:shape id="_x0000_s4532" style="position:absolute;left:11082;top:9552;width:26;height:27" coordsize="158,158" path="m158,79r-1,-8l156,63r-1,-7l151,49r-3,-8l145,35r-5,-6l135,23r-6,-4l123,13r-6,-3l110,6,102,4,94,2,87,1,79,,71,1,63,2,55,4,48,6r-7,4l34,13r-5,6l23,23r-5,6l13,35r-3,6l6,49,3,56,2,63,1,71,,79r1,8l2,95r1,7l6,110r4,7l13,124r5,5l23,135r6,5l34,145r7,3l48,152r7,3l63,156r8,1l79,158r8,-1l94,156r8,-1l110,152r7,-4l123,145r6,-5l135,135r5,-6l145,124r3,-7l151,110r4,-8l156,95r1,-8l158,79xm152,79r,8l151,94r-2,7l147,108r-3,7l140,120r-4,6l131,132r-5,4l120,140r-5,4l108,147r-7,2l93,152r-6,1l79,153r-8,l64,152r-7,-3l50,147r-7,-3l38,140r-6,-4l26,132r-4,-6l18,120r-4,-5l11,108,9,101,6,94,5,87r,-8l5,71,6,64,9,57r2,-7l14,44r4,-6l22,32r4,-6l32,22r6,-4l43,14r7,-3l57,9,64,6,71,5r8,l87,5r6,1l101,9r7,2l115,14r5,4l126,22r5,4l136,32r4,6l144,44r3,6l149,57r2,7l152,71r,8xe" fillcolor="#fefefe" stroked="f">
              <v:path arrowok="t"/>
              <o:lock v:ext="edit" verticies="t"/>
            </v:shape>
            <v:shape id="_x0000_s4533" style="position:absolute;left:11082;top:9553;width:26;height:25" coordsize="152,152" path="m152,76r,-8l151,60r-3,-6l146,46r-3,-6l139,34r-4,-6l129,22r-4,-5l118,12,113,9,106,6,98,3,91,1,84,,76,,68,,60,1,54,3,46,6,39,9r-6,3l27,17r-5,5l17,28r-5,6l9,40,6,46,3,54,1,60,,68r,8l,84r1,8l3,98r3,8l9,113r3,5l17,125r5,5l27,135r6,5l39,143r7,3l54,149r6,2l68,152r8,l84,152r7,-1l98,149r8,-3l113,143r5,-3l125,135r4,-5l135,125r4,-7l143,113r3,-7l148,98r3,-6l152,84r,-8xm147,76r,8l146,91r-2,6l142,104r-4,7l135,116r-4,6l126,126r-4,5l116,135r-7,4l104,142r-7,2l90,146r-6,2l76,148r-8,l61,146r-6,-2l48,142r-6,-3l36,135r-6,-4l26,126r-5,-4l17,116r-4,-5l10,104,8,97,6,91r,-7l4,76,6,69r,-8l8,55r2,-7l13,42r4,-6l21,30r5,-4l30,21r6,-4l42,13r6,-3l55,8,61,7,68,6,76,4r8,2l90,7r7,1l104,10r5,3l116,17r6,4l126,26r5,4l135,36r3,6l142,48r2,7l146,61r1,8l147,76xe" fillcolor="#fefefe" stroked="f">
              <v:path arrowok="t"/>
              <o:lock v:ext="edit" verticies="t"/>
            </v:shape>
            <v:shape id="_x0000_s4534" style="position:absolute;left:11083;top:9553;width:24;height:25" coordsize="147,148" path="m147,74r,-8l146,59r-2,-7l142,45r-3,-6l135,33r-4,-6l126,21r-5,-4l115,13,110,9,103,6,96,4,88,1,82,,74,,66,,59,1,52,4,45,6,38,9r-5,4l27,17r-6,4l17,27r-4,6l9,39,6,45,4,52,1,59,,66r,8l,82r1,7l4,96r2,7l9,110r4,5l17,121r4,6l27,131r6,4l38,139r7,3l52,144r7,3l66,148r8,l82,148r6,-1l96,144r7,-2l110,139r5,-4l121,131r5,-4l131,121r4,-6l139,110r3,-7l144,96r2,-7l147,82r,-8xm143,74r-1,7l141,87r-1,7l137,101r-3,5l131,113r-5,5l123,123r-6,5l112,131r-6,3l101,138r-7,2l87,141r-6,1l74,143r-7,-1l60,141r-6,-1l47,138r-5,-4l36,131r-6,-3l25,123r-5,-5l17,113r-3,-7l10,101,8,94,7,87,6,81,5,74,6,67,7,61,8,54r2,-7l14,42r3,-6l20,30r5,-4l30,21r6,-4l42,14r5,-4l54,8,60,7,67,6,74,5r7,1l87,7r7,1l101,10r5,4l112,17r5,4l123,26r3,4l131,36r3,6l137,47r3,7l141,61r1,6l143,74xe" fillcolor="#fefefe" stroked="f">
              <v:path arrowok="t"/>
              <o:lock v:ext="edit" verticies="t"/>
            </v:shape>
            <v:shape id="_x0000_s4535" style="position:absolute;left:11083;top:9553;width:24;height:24" coordsize="143,144" path="m143,72r,-7l142,57r-2,-6l138,44r-4,-6l131,32r-4,-6l122,22r-4,-5l112,13,105,9,100,6,93,4,86,3,80,2,72,,64,2,57,3,51,4,44,6,38,9r-6,4l26,17r-4,5l17,26r-4,6l9,38,6,44,4,51,2,57r,8l,72r2,8l2,87r2,6l6,100r3,7l13,112r4,6l22,122r4,5l32,131r6,4l44,138r7,2l57,142r7,2l72,144r8,l86,142r7,-2l100,138r5,-3l112,131r6,-4l122,122r5,-4l131,112r3,-5l138,100r2,-7l142,87r1,-7l143,72xm138,72r,7l137,85r-2,7l133,98r-3,5l127,109r-4,5l119,119r-5,4l109,127r-6,3l98,133r-6,3l85,137r-6,1l72,138r-7,l58,137r-6,-1l46,133r-5,-3l35,127r-6,-4l25,119r-4,-5l17,109r-3,-6l11,98,8,92,7,85,6,79r,-7l6,65,7,59,8,52r3,-6l14,41r3,-6l21,30r4,-5l29,21r6,-4l41,14r5,-3l52,8,58,7,65,6r7,l79,6r6,1l92,8r6,3l103,14r6,3l114,21r5,4l123,30r4,5l130,41r3,5l135,52r2,7l138,65r,7xe" fillcolor="#fefefe" stroked="f">
              <v:path arrowok="t"/>
              <o:lock v:ext="edit" verticies="t"/>
            </v:shape>
            <v:shape id="_x0000_s4536" style="position:absolute;left:11083;top:9554;width:24;height:23" coordsize="138,138" path="m138,69r-1,-7l136,56r-1,-7l132,42r-3,-5l126,31r-5,-6l118,21r-6,-5l107,12,101,9,96,5,89,3,82,2,76,1,69,,62,1,55,2,49,3,42,5,37,9r-6,3l25,16r-5,5l15,25r-3,6l9,37,5,42,3,49,2,56,1,62,,69r1,7l2,82r1,7l5,96r4,5l12,108r3,5l20,118r5,5l31,126r6,3l42,133r7,2l55,136r7,1l69,138r7,-1l82,136r7,-1l96,133r5,-4l107,126r5,-3l118,118r3,-5l126,108r3,-7l132,96r3,-7l136,82r1,-6l138,69xm132,69r,7l131,82r-2,6l128,94r-3,5l121,105r-3,4l113,114r-4,4l105,122r-6,3l93,128r-5,2l81,132r-5,1l69,133r-7,l57,132r-7,-2l44,128r-5,-3l33,122r-4,-4l24,114r-4,-5l16,105,13,99,11,94,9,88,6,82,5,76r,-7l5,62,6,57,9,50r2,-6l13,39r3,-6l20,29r4,-5l29,20r4,-4l39,13r5,-2l50,9,57,6,62,5r7,l76,5r5,1l88,9r5,2l99,13r6,3l109,20r4,4l118,29r3,4l125,39r3,5l129,50r2,7l132,62r,7xe" fillcolor="#fefefe" stroked="f">
              <v:path arrowok="t"/>
              <o:lock v:ext="edit" verticies="t"/>
            </v:shape>
            <v:shape id="_x0000_s4537" style="position:absolute;left:11084;top:9554;width:22;height:22" coordsize="132,132" path="m132,66r,-7l131,53r-2,-7l127,40r-3,-5l121,29r-4,-5l113,19r-5,-4l103,11,97,8,92,5,86,2,79,1,73,,66,,59,,52,1,46,2,40,5,35,8r-6,3l23,15r-4,4l15,24r-4,5l8,35,5,40,2,46,1,53,,59r,7l,73r1,6l2,86r3,6l8,97r3,6l15,108r4,5l23,117r6,4l35,124r5,3l46,130r6,1l59,132r7,l73,132r6,-1l86,130r6,-3l97,124r6,-3l108,117r5,-4l117,108r4,-5l124,97r3,-5l129,86r2,-7l132,73r,-7xm127,66r-1,7l126,78r-2,6l122,89r-6,12l109,110r-4,3l100,116r-5,4l89,123r-5,1l78,126r-5,l66,127r-7,-1l54,126r-6,-2l42,123r-5,-3l31,116r-4,-3l22,110r-3,-5l16,101,12,95,10,89,8,84,6,78r,-5l5,66,6,59r,-5l8,48r2,-5l12,37r4,-6l19,27r3,-5l31,16,42,10,48,8,54,6r5,l66,5r7,1l78,6r6,2l89,10r11,6l109,22r7,9l122,43r2,5l126,54r,5l127,66xe" fillcolor="#fefefe" stroked="f">
              <v:path arrowok="t"/>
              <o:lock v:ext="edit" verticies="t"/>
            </v:shape>
            <v:shape id="_x0000_s4538" style="position:absolute;left:11084;top:9555;width:22;height:21" coordsize="127,128" path="m127,64r,-7l126,52r-2,-7l123,39r-3,-5l116,28r-3,-4l108,19r-4,-4l100,11,94,8,88,6,83,4,76,1,71,,64,,57,,52,1,45,4,39,6,34,8r-6,3l24,15r-5,4l15,24r-4,4l8,34,6,39,4,45,1,52,,57r,7l,71r1,6l4,83r2,6l8,94r3,6l15,104r4,5l24,113r4,4l34,120r5,3l45,125r7,2l57,128r7,l71,128r5,-1l83,125r5,-2l94,120r6,-3l104,113r4,-4l113,104r3,-4l120,94r3,-5l124,83r2,-6l127,71r,-7xm123,64r-1,6l121,76r-1,6l117,86r-4,10l105,105r-9,8l86,118r-4,2l76,121r-7,1l64,122r-6,l52,121r-6,-1l42,118r-6,-3l32,113r-5,-3l23,105r-4,-4l16,96,13,92,10,86,8,82,7,76,6,70r,-6l6,58,7,52,8,46r2,-4l16,32r7,-9l32,16,42,10,46,8,52,7,58,6r6,l69,6r7,1l82,8r4,2l96,16r9,7l113,32r4,10l120,46r1,6l122,58r1,6xe" fillcolor="#fefefe" stroked="f">
              <v:path arrowok="t"/>
              <o:lock v:ext="edit" verticies="t"/>
            </v:shape>
            <v:shape id="_x0000_s4539" style="position:absolute;left:11085;top:9555;width:20;height:21" coordsize="122,122" path="m122,61r-1,-7l121,49r-2,-6l117,38,111,26r-7,-9l95,11,84,5,79,3,73,1r-5,l61,,54,1r-5,l43,3,37,5,26,11r-9,6l14,22r-3,4l7,32,5,38,3,43,1,49r,5l,61r1,7l1,73r2,6l5,84r2,6l11,96r3,4l17,105r5,3l26,111r6,4l37,118r6,1l49,121r5,l61,122r7,-1l73,121r6,-2l84,118r6,-3l95,111r5,-3l104,105r7,-9l117,84r2,-5l121,73r,-5l122,61xm117,61r-1,11l112,83r-4,9l101,101r-9,7l83,112r-11,4l61,117r-6,l50,116r-6,-1l40,112,30,108r-8,-7l14,92,10,83,7,78,6,72,5,67r,-6l6,50,10,40,14,30r8,-8l30,15,40,10,50,6,61,5,72,6r11,4l92,15r9,7l108,30r4,10l116,50r1,11xe" fillcolor="#fefefe" stroked="f">
              <v:path arrowok="t"/>
              <o:lock v:ext="edit" verticies="t"/>
            </v:shape>
            <v:shape id="_x0000_s4540" style="position:absolute;left:11085;top:9556;width:20;height:19" coordsize="117,116" path="m117,58r-1,-6l115,46r-1,-6l111,36,107,26,99,17,90,10,80,4,76,2,70,1,63,,58,,52,,46,1,40,2,36,4,26,10r-9,7l10,26,4,36,2,40,1,46,,52r,6l,64r1,6l2,76r2,4l7,86r3,4l13,95r4,4l21,104r5,3l30,109r6,3l40,114r6,1l52,116r6,l63,116r7,-1l76,114r4,-2l90,107r9,-8l107,90r4,-10l114,76r1,-6l116,64r1,-6xm111,58r-1,11l107,79r-5,9l96,96r-8,7l79,107r-10,4l58,112,47,111,37,107r-9,-4l20,96,13,88,9,79,5,69,4,58,5,47,9,37r4,-9l20,20r8,-7l37,9,47,5,58,4,69,5,79,9r9,4l96,20r6,8l107,37r3,10l111,58xe" fillcolor="#fefefe" stroked="f">
              <v:path arrowok="t"/>
              <o:lock v:ext="edit" verticies="t"/>
            </v:shape>
            <v:shape id="_x0000_s4541" style="position:absolute;left:11086;top:9556;width:18;height:19" coordsize="112,112" path="m112,56l111,45,107,35,103,25,96,17,87,10,78,5,67,1,56,,45,1,35,5,25,10r-8,7l9,25,5,35,1,45,,56r,6l1,67r1,6l5,78r4,9l17,96r8,7l35,107r4,3l45,111r5,1l56,112r11,-1l78,107r9,-4l96,96r7,-9l107,78r4,-11l112,56xm107,56r-1,10l103,76r-5,9l92,92r-8,6l76,103r-10,3l56,107,46,106,36,103,28,98,20,92,13,85,9,76,6,66,5,56,6,46,9,36r4,-8l20,20r8,-6l36,9,46,6,56,5,66,6,76,9r8,5l92,20r6,8l103,36r3,10l107,56xe" fillcolor="#fefefe" stroked="f">
              <v:path arrowok="t"/>
              <o:lock v:ext="edit" verticies="t"/>
            </v:shape>
            <v:shape id="_x0000_s4542" style="position:absolute;left:11086;top:9556;width:18;height:18" coordsize="107,108" path="m107,54l106,43,103,33,98,24,92,16,84,9,75,5,65,1,54,,43,1,33,5,24,9r-8,7l9,24,5,33,1,43,,54,1,65,5,75r4,9l16,92r8,7l33,103r10,4l54,108r11,-1l75,103r9,-4l92,92r6,-8l103,75r3,-10l107,54xm102,54r-1,10l98,73r-4,8l88,89r-7,5l73,99r-9,3l54,102r-10,l35,99,27,94,19,89,14,81,9,73,7,64,6,54,7,44,9,35r5,-8l19,19r8,-5l35,9,44,7,54,6,64,7r9,2l81,14r7,5l94,27r4,8l101,44r1,10xe" fillcolor="#fefefe" stroked="f">
              <v:path arrowok="t"/>
              <o:lock v:ext="edit" verticies="t"/>
            </v:shape>
            <v:shape id="_x0000_s4543" style="position:absolute;left:11086;top:9557;width:18;height:17" coordsize="102,102" path="m102,51l101,41,98,31,93,23,87,15,79,9,71,4,61,1,51,,41,1,31,4,23,9r-8,6l8,23,4,31,1,41,,51,1,61,4,71r4,9l15,87r8,6l31,98r10,3l51,102r10,-1l71,98r8,-5l87,87r6,-7l98,71r3,-10l102,51xm97,51r-2,9l93,69r-4,8l83,83r-6,6l69,93r-9,3l51,97,42,96,33,93,25,89,19,83,13,77,8,69,6,60,5,51,6,42,8,33r5,-8l19,19r6,-6l33,9,42,6,51,5r9,1l69,9r8,4l83,19r6,6l93,33r2,9l97,51xe" fillcolor="#fefefe" stroked="f">
              <v:path arrowok="t"/>
              <o:lock v:ext="edit" verticies="t"/>
            </v:shape>
            <v:shape id="_x0000_s4544" style="position:absolute;left:11087;top:9557;width:16;height:16" coordsize="96,96" path="m96,48l95,38,92,29,88,21,82,13,75,8,67,3,58,1,48,,38,1,29,3,21,8r-8,5l8,21,3,29,1,38,,48,1,58r2,9l8,75r5,8l21,88r8,5l38,96r10,l58,96r9,-3l75,88r7,-5l88,75r4,-8l95,58,96,48xm91,48r-1,9l88,65r-4,8l78,78r-6,6l65,88r-8,2l48,92,39,90,31,88,23,84,18,78,12,73,8,65,5,57,4,48,5,39,8,31r4,-8l18,18r5,-6l31,8,39,6,48,4r9,2l65,8r7,4l78,18r6,5l88,31r2,8l91,48xe" fillcolor="#fefefe" stroked="f">
              <v:path arrowok="t"/>
              <o:lock v:ext="edit" verticies="t"/>
            </v:shape>
            <v:shape id="_x0000_s4545" style="position:absolute;left:11087;top:9558;width:16;height:15" coordsize="92,92" path="m92,46l90,37,88,28,84,20,78,14,72,8,64,4,55,1,46,,37,1,28,4,20,8r-6,6l8,20,3,28,1,37,,46r1,9l3,64r5,8l14,78r6,6l28,88r9,3l46,92r9,-1l64,88r8,-4l78,78r6,-6l88,64r2,-9l92,46xm87,46r-1,8l84,62r-5,6l75,75r-7,5l61,84r-7,2l46,87,38,86,30,84,24,80,17,75,12,68,8,62,6,54r,-8l6,38,8,30r4,-6l17,17r7,-5l30,8,38,6r8,l54,6r7,2l68,12r7,5l79,24r5,6l86,38r1,8xe" fillcolor="#fefefe" stroked="f">
              <v:path arrowok="t"/>
              <o:lock v:ext="edit" verticies="t"/>
            </v:shape>
            <v:shape id="_x0000_s4546" style="position:absolute;left:11088;top:9558;width:14;height:15" coordsize="87,88" path="m87,44l86,35,84,27,80,19,74,14,68,8,61,4,53,2,44,,35,2,27,4,19,8r-5,6l8,19,4,27,1,35,,44r1,9l4,61r4,8l14,74r5,6l27,84r8,2l44,88r9,-2l61,84r7,-4l74,74r6,-5l84,61r2,-8l87,44xm82,44r,8l80,59r-5,6l71,71r-6,4l58,80r-6,2l44,82r-8,l29,80,23,75,17,71,13,65,9,59,7,52,6,44,7,36,9,29r4,-6l17,17r6,-4l29,9,36,7,44,6r8,1l58,9r7,4l71,17r4,6l80,29r2,7l82,44xe" fillcolor="#fefefe" stroked="f">
              <v:path arrowok="t"/>
              <o:lock v:ext="edit" verticies="t"/>
            </v:shape>
            <v:shape id="_x0000_s4547" style="position:absolute;left:11088;top:9559;width:14;height:13" coordsize="81,81" path="m81,40l80,32,78,24,73,18,69,11,62,6,55,2,48,,40,,32,,24,2,18,6r-7,5l6,18,2,24,,32r,8l,48r2,8l6,62r5,7l18,74r6,4l32,80r8,1l48,80r7,-2l62,74r7,-5l73,62r5,-6l80,48r1,-8xm76,40r-2,7l72,53r-3,7l66,66r-6,4l53,72r-6,3l40,76,33,75,26,72,20,70,14,66,11,60,8,53,5,47,4,40,5,33,8,27r3,-7l14,14r6,-3l26,8,33,5,40,4r7,1l53,8r7,3l66,14r3,6l72,27r2,6l76,40xe" fillcolor="#fefefe" stroked="f">
              <v:path arrowok="t"/>
              <o:lock v:ext="edit" verticies="t"/>
            </v:shape>
            <v:shape id="_x0000_s4548" style="position:absolute;left:11089;top:9559;width:12;height:13" coordsize="76,76" path="m76,38r,-8l74,23,69,17,65,11,59,7,52,3,46,1,38,,30,1,23,3,17,7r-6,4l7,17,3,23,1,30,,38r1,8l3,53r4,6l11,65r6,4l23,74r7,2l38,76r8,l52,74r7,-5l65,65r4,-6l74,53r2,-7l76,38xm71,38r-1,7l68,51r-2,6l61,61r-4,5l51,68r-6,2l38,72,31,70,26,68,19,66,14,61,10,57,8,51,6,45,4,38,6,31,8,26r2,-6l14,15r5,-4l26,8,31,6,38,4r7,2l51,8r6,3l61,15r5,5l68,26r2,5l71,38xe" fillcolor="#fefefe" stroked="f">
              <v:path arrowok="t"/>
              <o:lock v:ext="edit" verticies="t"/>
            </v:shape>
            <v:shape id="_x0000_s4549" style="position:absolute;left:11089;top:9559;width:12;height:12" coordsize="72,72" path="m72,36l70,29,68,23,65,16,62,10,56,7,49,4,43,1,36,,29,1,22,4,16,7r-6,3l7,16,4,23,1,29,,36r1,7l4,49r3,7l10,62r6,4l22,68r7,3l36,72r7,-1l49,68r7,-2l62,62r3,-6l68,49r2,-6l72,36xm66,36r,7l64,48r-2,5l57,57r-4,5l48,64r-5,2l36,66r-6,l24,64,19,62,15,57,10,53,8,48,6,43r,-7l6,30,8,24r2,-5l15,15r4,-5l24,8,30,6r6,l43,6r5,2l53,10r4,5l62,19r2,5l66,30r,6xe" fillcolor="#fefefe" stroked="f">
              <v:path arrowok="t"/>
              <o:lock v:ext="edit" verticies="t"/>
            </v:shape>
            <v:shape id="_x0000_s4550" style="position:absolute;left:11089;top:9560;width:12;height:11" coordsize="67,68" path="m67,34l66,27,64,22,62,16,57,11,53,7,47,4,41,2,34,,27,2,22,4,15,7r-5,4l6,16,4,22,2,27,,34r2,7l4,47r2,6l10,57r5,5l22,64r5,2l34,68r7,-2l47,64r6,-2l57,57r5,-4l64,47r2,-6l67,34xm62,34r,6l60,45r-3,5l54,54r-5,3l45,60r-6,2l34,62r-6,l23,60,18,57,14,54,10,50,8,45,6,40r,-6l6,28,8,23r2,-5l14,14r4,-3l23,8,28,7,34,6r5,1l45,8r4,3l54,14r3,4l60,23r2,5l62,34xe" fillcolor="#fefefe" stroked="f">
              <v:path arrowok="t"/>
              <o:lock v:ext="edit" verticies="t"/>
            </v:shape>
            <v:shape id="_x0000_s4551" style="position:absolute;left:11090;top:9560;width:10;height:10" coordsize="60,60" path="m60,30r,-6l58,18,56,13,51,9,47,4,42,2,37,,30,,24,,18,2,13,4,9,9,4,13,2,18,,24r,6l,37r2,5l4,47r5,4l13,56r5,2l24,60r6,l37,60r5,-2l47,56r4,-5l56,47r2,-5l60,37r,-7xm56,30r-2,6l53,40r-2,5l48,48r-4,3l40,53r-5,2l30,56,24,55,20,53,15,51,12,48,9,45,6,40,5,36,4,30,5,26,6,20,9,15r3,-3l15,9,20,7,24,5,30,4r5,1l40,7r4,2l48,12r3,3l53,20r1,6l56,30xe" fillcolor="#fefefe" stroked="f">
              <v:path arrowok="t"/>
              <o:lock v:ext="edit" verticies="t"/>
            </v:shape>
            <v:shape id="_x0000_s4552" style="position:absolute;left:11090;top:9561;width:10;height:9" coordsize="56,56" path="m56,28r,-6l54,17,51,12,48,8,43,5,39,2,33,1,28,,22,1,17,2,12,5,8,8,4,12,2,17,,22r,6l,34r2,5l4,44r4,4l12,51r5,3l22,56r6,l33,56r6,-2l43,51r5,-3l51,44r3,-5l56,34r,-6xm51,28r-1,4l49,37r-2,4l45,45r-5,2l37,49r-5,1l28,51,23,50,19,49,16,47,12,45,9,41,7,37,6,32r,-4l6,24,7,19,9,16r3,-4l16,9,19,7,23,6r5,l32,6r5,1l40,9r5,3l47,16r2,3l50,24r1,4xe" fillcolor="#fefefe" stroked="f">
              <v:path arrowok="t"/>
              <o:lock v:ext="edit" verticies="t"/>
            </v:shape>
            <v:shape id="_x0000_s4553" style="position:absolute;left:11091;top:9561;width:8;height:9" coordsize="52,52" path="m52,26l50,22,49,16,47,11,44,8,40,5,36,3,31,1,26,,20,1,16,3,11,5,8,8,5,11,2,16,1,22,,26r1,6l2,36r3,5l8,44r3,3l16,49r4,2l26,52r5,-1l36,49r4,-2l44,44r3,-3l49,36r1,-4l52,26xm46,26r,4l45,34r-2,3l40,41r-3,2l34,45r-4,1l26,46r-5,l18,45,15,43,11,41,9,37,7,34,6,30r,-4l6,22,7,18,9,15r2,-4l15,9,18,7,21,6r5,l30,6r4,1l37,9r3,2l43,15r2,3l46,22r,4xe" fillcolor="#fefefe" stroked="f">
              <v:path arrowok="t"/>
              <o:lock v:ext="edit" verticies="t"/>
            </v:shape>
            <v:shape id="_x0000_s4554" style="position:absolute;left:11091;top:9562;width:8;height:7" coordsize="45,45" path="m45,22l44,18,43,13,41,10,39,6,34,3,31,1,26,,22,,17,,13,1,10,3,6,6,3,10,1,13,,18r,4l,26r1,5l3,35r3,4l10,41r3,2l17,44r5,1l26,44r5,-1l34,41r5,-2l41,35r2,-4l44,26r1,-4xm40,22r,3l39,29r-3,3l34,34r-2,3l29,39r-4,1l22,40r-3,l15,39,12,37,10,34,7,32,5,29,4,25r,-3l4,19,5,15,7,12r3,-2l12,7,15,5,19,4r3,l25,4r4,1l32,7r2,3l36,12r3,3l40,19r,3xe" fillcolor="#fefefe" stroked="f">
              <v:path arrowok="t"/>
              <o:lock v:ext="edit" verticies="t"/>
            </v:shape>
            <v:shape id="_x0000_s4555" style="position:absolute;left:11092;top:9562;width:6;height:7" coordsize="40,40" path="m40,20r,-4l39,12,37,9,34,5,31,3,28,1,24,,20,,15,,12,1,9,3,5,5,3,9,1,12,,16r,4l,24r1,4l3,31r2,4l9,37r3,2l15,40r5,l24,40r4,-1l31,37r3,-2l37,31r2,-3l40,24r,-4xm35,20r-1,3l34,26r-2,3l31,31r-2,1l25,35r-2,l20,36,17,35r-3,l11,32,9,31,8,29,5,26r,-3l4,20,5,17r,-3l8,11,9,9,11,8,14,5r3,l20,4r3,1l25,5r4,3l31,9r1,2l34,14r,3l35,20xe" fillcolor="#fefefe" stroked="f">
              <v:path arrowok="t"/>
              <o:lock v:ext="edit" verticies="t"/>
            </v:shape>
            <v:shape id="_x0000_s4556" style="position:absolute;left:11092;top:9562;width:6;height:6" coordsize="36,36" path="m36,18r,-3l35,11,32,8,30,6,28,3,25,1,21,,18,,15,,11,1,8,3,6,6,3,8,1,11,,15r,3l,21r1,4l3,28r3,2l8,33r3,2l15,36r3,l21,36r4,-1l28,33r2,-3l32,28r3,-3l36,21r,-3xm30,18r,4l27,27r-5,3l18,30r-5,l9,27,7,22,6,18,7,14,9,9,13,7,18,6r4,1l27,9r3,5l30,18xe" fillcolor="#fefefe" stroked="f">
              <v:path arrowok="t"/>
              <o:lock v:ext="edit" verticies="t"/>
            </v:shape>
            <v:shape id="_x0000_s4557" style="position:absolute;left:11092;top:9563;width:6;height:5" coordsize="31,32" path="m31,16l30,13r,-3l28,7,27,5,25,4,21,1r-2,l16,,13,1r-3,l7,4,5,5,4,7,1,10r,3l,16r1,3l1,22r3,3l5,27r2,1l10,31r3,l16,32r3,-1l21,31r4,-3l27,27r1,-2l30,22r,-3l31,16xm26,16r-1,4l23,23r-3,2l16,26,11,25,9,23,7,20,6,16,7,13,9,9,11,7,16,6r4,1l23,9r2,4l26,16xe" fillcolor="#fefefe" stroked="f">
              <v:path arrowok="t"/>
              <o:lock v:ext="edit" verticies="t"/>
            </v:shape>
            <v:shape id="_x0000_s4558" style="position:absolute;left:11093;top:9563;width:4;height:4" coordsize="24,24" path="m24,12r,-4l21,3,16,1,12,,7,1,3,3,1,8,,12r1,4l3,21r4,3l12,24r4,l21,21r3,-5l24,12xm20,12r-1,3l17,18r-2,1l12,20,9,19,6,18,5,15,4,12,5,9,6,6,9,5,12,4r3,1l17,6r2,3l20,12xe" fillcolor="#fefefe" stroked="f">
              <v:path arrowok="t"/>
              <o:lock v:ext="edit" verticies="t"/>
            </v:shape>
            <v:shape id="_x0000_s4559" style="position:absolute;left:11093;top:9564;width:4;height:3" coordsize="20,20" path="m20,10l19,7,17,3,14,1,10,,5,1,3,3,1,7,,10r1,4l3,17r2,2l10,20r4,-1l17,17r2,-3l20,10xm15,10r-1,2l13,13r-1,1l10,16,8,14,7,13,5,12r,-2l5,8,7,7,8,6r2,l12,6r1,1l14,8r1,2xe" fillcolor="#fefefe" stroked="f">
              <v:path arrowok="t"/>
              <o:lock v:ext="edit" verticies="t"/>
            </v:shape>
            <v:shape id="_x0000_s4560" style="position:absolute;left:11094;top:9564;width:2;height:3" coordsize="16,16" path="m16,8l15,5,13,2,11,1,8,,5,1,2,2,1,5,,8r1,3l2,14r3,1l8,16r3,-1l13,14r2,-3l16,8xe" fillcolor="#fefefe" stroked="f">
              <v:path arrowok="t"/>
            </v:shape>
            <v:shape id="_x0000_s4561" style="position:absolute;left:11094;top:9565;width:2;height:1" coordsize="10,10" path="m10,4l9,2,8,1,7,,5,,3,,2,1,,2,,4,,6,2,7,3,8r2,2l7,8,8,7,9,6,10,4xe" fillcolor="#fefefe" stroked="f">
              <v:path arrowok="t"/>
            </v:shape>
            <v:shape id="_x0000_s4562" style="position:absolute;left:11095;top:9565;width:1;height:1" coordsize="4,4" path="m4,2l4,,2,,,,,2,,4r2,l4,4,4,2xe" stroked="f">
              <v:path arrowok="t"/>
            </v:shape>
            <v:shape id="_x0000_s4563" style="position:absolute;left:11056;top:9563;width:286;height:273" coordsize="1713,1639" path="m480,1639l,717,1366,r347,730l1337,1206,878,1511,480,1639xe" stroked="f">
              <v:path arrowok="t"/>
            </v:shape>
            <v:shape id="_x0000_s4564" style="position:absolute;left:10851;top:9496;width:168;height:269" coordsize="1011,1614" path="m711,1015r-420,3l291,947r,-34l293,881r2,-29l298,824r3,-25l307,777r7,-21l320,738r9,-16l339,707r13,-15l365,678r15,-13l396,653r19,-10l435,633r76,-35l532,588r18,-11l557,570r8,-5l571,558r6,-7l581,545r5,-8l589,530r4,-8l595,514r2,-8l598,498r,-9l597,479r-1,-9l594,460r-4,-9l587,443r-6,-8l576,427r-7,-8l562,413r-7,-6l546,403r-8,-4l529,396r-9,-2l510,393r-10,l487,393r-13,2l462,398r-10,5l442,407r-9,7l424,422r-7,10l411,442r-6,11l401,465r-4,15l394,494r-2,17l391,528r,19l,550,1,525r,-25l4,475,6,452,9,428r4,-22l17,384r6,-22l29,342r7,-20l44,302r8,-19l61,265,71,247,82,229,93,213r18,-24l130,167r21,-21l173,126r22,-18l220,90,247,74,274,59,301,45,329,34,358,24r29,-9l416,9,445,5,474,2,504,r27,l557,3r24,2l607,8r24,5l655,19r22,7l701,34r22,9l744,54r21,11l787,78r20,13l826,105r19,16l864,139r17,17l898,175r15,19l927,213r14,20l953,253r11,21l974,295r8,23l990,340r6,22l1002,387r3,24l1009,435r2,26l1011,487r,31l1009,548r-5,29l1000,605r-8,27l983,657r-10,25l961,706r-14,22l932,748r-17,20l897,787r-20,17l855,821r-24,14l807,849r-17,9l776,865r-13,8l752,881r-9,8l735,896r-6,6l724,909r-3,7l719,925r-4,11l714,948r-2,13l711,978r,18l711,1015xm509,1077r13,l536,1078r13,1l562,1081r13,3l588,1088r12,3l612,1096r12,5l635,1107r12,6l658,1120r10,8l680,1137r10,9l700,1156r10,10l719,1176r9,10l735,1197r7,11l749,1220r5,12l760,1243r5,12l769,1268r3,12l776,1292r2,14l780,1319r1,13l781,1346r,13l780,1374r-1,12l777,1400r-4,12l771,1425r-4,13l762,1449r-5,12l751,1472r-7,11l738,1494r-8,11l722,1515r-9,11l704,1535r-10,10l683,1554r-10,8l662,1569r-10,7l641,1583r-13,5l617,1594r-12,4l593,1603r-13,3l567,1610r-13,2l541,1613r-14,1l513,1614r-14,l484,1613r-13,-1l458,1610r-14,-3l432,1604r-13,-3l407,1596r-12,-4l384,1586r-11,-7l362,1573r-11,-7l340,1558r-10,-9l322,1540r-11,-9l304,1521r-9,-10l288,1501r-7,-11l275,1479r-6,-11l264,1455r-5,-12l256,1431r-4,-12l249,1405r-1,-13l246,1378r-1,-14l245,1349r,-13l246,1321r1,-13l249,1294r2,-12l255,1269r4,-13l264,1244r4,-11l274,1221r6,-11l287,1198r8,-10l303,1177r8,-10l320,1157r10,-10l340,1138r11,-8l362,1122r11,-7l384,1109r11,-7l406,1097r13,-5l431,1089r12,-5l455,1082r14,-2l482,1078r14,-1l509,1077xe" fillcolor="#1f1a17" stroked="f">
              <v:path arrowok="t"/>
              <o:lock v:ext="edit" verticies="t"/>
            </v:shape>
            <v:shape id="_x0000_s4565" style="position:absolute;left:10910;top:9320;width:460;height:215" coordsize="2760,1294" path="m2415,393r-317,l1720,203,1463,45,1117,,920,91,505,235,151,568,14,871,,999r45,60l158,1112r61,182l664,1278r369,-14l1373,1242r347,-38l1939,1120r242,-45l2760,1067,2671,701,2530,438,2415,393xe" stroked="f">
              <v:path arrowok="t"/>
            </v:shape>
            <v:shape id="_x0000_s4566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m867,909r-5,2l846,914r-21,2l804,917r-12,-1l783,914r-4,-1l776,911r-3,-3l771,905r-2,-3l768,898r,-4l768,889r2,-5l772,878r4,-7l781,864r11,-15l805,835r13,-15l833,807r14,-13l862,782r14,-10l891,762r26,-18l939,732r15,-8l959,721r3,-3l971,713r7,-4l984,706r9,-2l1003,702r10,-2l1026,702r12,2l1051,708r15,6l1080,724r16,12l1111,751r,4l1110,765r-4,15l1100,799r-5,10l1090,820r-6,11l1076,841r-9,11l1056,864r-13,10l1030,884r-40,25l928,909r-61,xm628,909r12,-14l670,858r20,-22l712,812r11,-11l735,791r13,-10l760,772r12,-9l781,755r8,-8l796,741r4,-7l804,727r3,-5l808,716r1,-9l808,700r-1,-3l806,695r-4,1l792,699r-16,7l752,718r-13,9l722,738r-17,13l685,766r-20,18l643,804r-25,23l593,854r-32,51l561,935r26,5l628,909xe" fillcolor="#1f1a17" stroked="f">
              <v:path arrowok="t"/>
              <o:lock v:ext="edit" verticies="t"/>
            </v:shape>
            <v:shape id="_x0000_s4567" style="position:absolute;left:10899;top:9307;width:469;height:247" coordsize="2810,1482" path="m164,1236r-7,-1l136,1228r-13,-5l109,1216r-16,-9l77,1196r-7,-7l61,1182r-7,-8l46,1165r-7,-9l33,1146r-7,-10l20,1124r-5,-12l10,1099,7,1085,4,1070,2,1055,,1038r,-18l2,1001,230,573r5,-9l246,542r9,-17l266,507r12,-19l294,467r17,-22l329,422r22,-21l374,379r13,-10l400,358r14,-10l428,340r14,-9l458,322r15,-8l490,307,1081,31r8,-2l1110,21r15,-3l1142,13r20,-4l1183,4r23,-2l1231,r25,l1283,2r14,1l1310,5r14,3l1338,11r13,4l1365,20r14,5l1392,31r662,343l2057,375r7,6l2077,389r19,7l2109,401r13,4l2136,409r17,3l2171,415r21,3l2213,419r25,1l2258,420r24,l2308,420r29,l2367,420r33,l2433,420r35,l2531,532r-344,l2180,532r-19,-1l2148,529r-17,-2l2112,524r-21,-5l2068,514r-24,-7l2017,498r-28,-11l1960,474r-31,-16l1898,440r-33,-20l1832,398r-36,-23l1758,354r-39,-21l1641,294r-74,-36l1500,228r-54,-23l1410,190r-13,-6l1391,181r-16,-9l1362,166r-14,-5l1332,155r-19,-5l1294,145r-21,-3l1251,139r-24,l1215,141r-12,1l1191,144r-13,2l1166,150r-13,4l1140,158r-13,6l633,379r-7,2l607,388r-14,6l577,402r-19,10l538,424r-23,16l491,458r-25,21l440,504r-28,28l384,563r-14,18l356,599r-14,20l327,639r-27,41l275,718r-22,36l232,788r-33,58l173,894r-19,38l142,959r-7,16l134,981r-2,4l126,998r-5,16l116,1035r-2,11l114,1056r,10l116,1076r3,4l120,1085r3,3l125,1093r5,3l133,1098r6,4l144,1104r11,3l165,1111r12,2l187,1115r10,l208,1114r10,-2l230,1107r12,-6l255,1093r13,-11l284,1068r15,-17l317,1031r20,-23l358,981r44,-57l448,870r22,-27l493,818r23,-25l539,769r24,-23l586,724r23,-20l632,684r23,-18l679,648r23,-16l724,619r42,-25l800,573r16,-9l830,556r16,-5l860,545r16,-3l892,538r18,-1l928,537r22,3l974,542r27,4l1030,552r9,3l1063,565r16,8l1097,582r19,12l1136,607r19,15l1174,640r10,9l1193,659r8,11l1208,681r8,13l1223,706r6,12l1234,732r3,14l1241,761r2,15l1244,792r-3,9l1231,824r-9,17l1212,859r-12,19l1184,897r-9,10l1166,917r-10,10l1146,936r-12,9l1123,954r-14,9l1096,971r-15,8l1067,985r-16,6l1034,995r-17,5l999,1003r-20,3l959,1007r-76,2l817,1011r-55,2l715,1017r-39,3l644,1022r-26,3l597,1027r-11,2l573,1031r-17,5l537,1041r-20,7l495,1056r-23,9l450,1076r-23,11l404,1099r-21,15l362,1128r-18,17l327,1162r-8,10l313,1181r-6,10l302,1200r-5,10l294,1220r-2,10l289,1239r-1,9l287,1257r,8l288,1274r1,8l290,1289r3,7l296,1304r7,13l311,1328r10,12l332,1349r11,7l355,1362r12,4l380,1369r12,1l404,1369r28,-7l472,1351r49,-15l579,1321r30,-8l643,1304r33,-7l711,1290r36,-6l783,1278r37,-3l857,1271r86,-2l1046,1268r113,1l1275,1270r114,3l1491,1275r86,1l1637,1277r22,-1l1680,1274r23,-4l1723,1266r21,-6l1765,1254r21,-8l1809,1237r46,-20l1908,1193r58,-25l2034,1140r26,-10l2084,1122r26,-8l2136,1108r26,-5l2187,1097r25,-3l2237,1090r47,-5l2328,1083r39,-3l2402,1080r367,3l2810,1225r-412,-5l2365,1220r-38,1l2286,1223r-45,4l2219,1230r-22,5l2173,1240r-22,6l2129,1252r-23,9l2085,1271r-20,12l2035,1298r-30,16l1975,1327r-29,13l1916,1351r-29,10l1858,1370r-29,8l1801,1384r-27,6l1747,1394r-25,5l1698,1401r-23,2l1652,1404r-21,l1577,1404r-80,-1l1404,1401r-97,-1l1213,1398r-78,-2l1081,1394r-20,l1051,1393r-25,-2l988,1389r-48,-2l913,1387r-27,l858,1388r-27,2l804,1393r-26,5l753,1403r-23,7l613,1446r,8l525,1482r-97,-36l261,1375r-81,-97l180,1261r-16,-25xe" filled="f" strokecolor="#1f1a17" strokeweight="1e-4mm">
              <v:path arrowok="t"/>
            </v:shape>
            <v:shape id="_x0000_s4568" style="position:absolute;left:11027;top:9423;width:58;height:37" coordsize="343,217" path="m99,209r-5,2l78,214r-21,2l36,217,24,216r-9,-2l11,213,8,211,5,208,3,205,1,202,,198r,-4l,189r2,-5l4,178r4,-7l13,164,24,149,37,135,50,120,65,107,79,94,94,82,108,72,123,62,149,44,171,32r15,-8l191,21r3,-3l203,13r7,-4l216,6r9,-2l235,2,245,r13,2l270,4r13,4l298,14r14,10l328,36r15,15l343,55r-1,10l338,80r-6,19l327,109r-5,11l316,131r-8,10l299,152r-11,12l275,174r-13,10l222,209r-62,l99,209e" filled="f" strokecolor="#1f1a17" strokeweight="1e-4mm">
              <v:path arrowok="t"/>
            </v:shape>
            <v:shape id="_x0000_s4569" style="position:absolute;left:10993;top:9422;width:41;height:41" coordsize="248,245" path="m67,214l79,200r30,-37l129,141r22,-24l162,106,174,96,187,86r12,-9l211,68r9,-8l228,52r7,-6l239,39r4,-7l246,27r1,-6l248,12,247,5,246,2,245,r-4,1l231,4r-16,7l191,23r-13,9l161,43,144,56,124,71,104,89,82,109,57,132,32,159,,210r,30l26,245,67,214xe" filled="f" strokecolor="#1f1a17" strokeweight="1e-4mm">
              <v:path arrowok="t"/>
            </v:shape>
            <v:shape id="_x0000_s4570" style="position:absolute;left:11056;top:9563;width:285;height:273" coordsize="1713,1638" path="m481,1638l,716,1366,r347,729l1338,1205,877,1510,481,1638xe" stroked="f">
              <v:path arrowok="t"/>
            </v:shape>
            <v:shape id="_x0000_s4571" style="position:absolute;left:11060;top:9538;width:290;height:147" coordsize="1737,878" path="m1341,l,733r52,93l1308,141r352,737l1737,730,1399,106,1341,xe" fillcolor="#1f1a17" stroked="f">
              <v:path arrowok="t"/>
            </v:shape>
            <v:shape id="_x0000_s4572" style="position:absolute;left:11040;top:9549;width:307;height:289" coordsize="1844,1735" path="m1739,788l1369,109,1474,52r370,679l1739,788xm1394,29l1446,r28,52l1422,80,1394,29xm1451,133l110,867,53,762,1394,29r57,104xm29,842l,790,53,762r29,52l29,842xm134,785r487,893l516,1735,29,842,134,785xe" fillcolor="#1f1a17" stroked="f">
              <v:path arrowok="t"/>
              <o:lock v:ext="edit" verticies="t"/>
            </v:shape>
            <v:shape id="_x0000_s4573" style="position:absolute;left:11106;top:9611;width:154;height:90" coordsize="923,541" path="m13,541l923,23,910,,,517r13,24xe" fillcolor="#1f1a17" stroked="f">
              <v:path arrowok="t"/>
            </v:shape>
            <v:shape id="_x0000_s4574" style="position:absolute;left:11139;top:9668;width:154;height:90" coordsize="923,541" path="m14,541l923,23,911,,,518r14,23xe" fillcolor="#1f1a17" stroked="f">
              <v:path arrowok="t"/>
            </v:shape>
            <v:shape id="_x0000_s4575" style="position:absolute;left:11156;top:9697;width:154;height:90" coordsize="922,541" path="m13,541l922,23,910,,,517r13,24xe" fillcolor="#1f1a17" stroked="f">
              <v:path arrowok="t"/>
            </v:shape>
            <v:shape id="_x0000_s4576" style="position:absolute;left:11173;top:9743;width:120;height:72" coordsize="719,433" path="m14,433l655,67,672,50,687,35,703,18,719,,,409r14,24xe" fillcolor="#1f1a17" stroked="f">
              <v:path arrowok="t"/>
            </v:shape>
            <v:shape id="_x0000_s4577" style="position:absolute;left:11123;top:9640;width:154;height:90" coordsize="924,540" path="m13,540l924,22,910,,,517r13,23xe" fillcolor="#1f1a17" stroked="f">
              <v:path arrowok="t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4578" type="#_x0000_t202" style="position:absolute;left:10821;top:10483;width:243;height:2423" filled="f" stroked="f">
            <v:textbox style="layout-flow:vertical;mso-layout-flow-alt:bottom-to-top;mso-next-textbox:#_x0000_s4578" inset="0,0,0,0">
              <w:txbxContent>
                <w:p w:rsidR="007561AF" w:rsidRDefault="007561AF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eÅemvq msMVb 2q cò </w:t>
                  </w:r>
                </w:p>
              </w:txbxContent>
            </v:textbox>
          </v:shape>
        </v:group>
      </w:pict>
    </w:r>
    <w:r>
      <w:rPr>
        <w:noProof/>
      </w:rPr>
      <w:pict>
        <v:rect id="_x0000_s4579" style="position:absolute;margin-left:477pt;margin-top:38.05pt;width:13.6pt;height:98pt;z-index:251659264" filled="f" stroked="f"/>
      </w:pict>
    </w:r>
    <w:r>
      <w:rPr>
        <w:noProof/>
      </w:rPr>
      <w:pict>
        <v:rect id="_x0000_s4580" style="position:absolute;margin-left:463.2pt;margin-top:38.4pt;width:18.15pt;height:512.15pt;z-index:251658240" filled="f" stroked="f"/>
      </w:pict>
    </w:r>
    <w:r>
      <w:rPr>
        <w:rFonts w:ascii="Panjeree" w:hAnsi="Panjeree" w:cs="Panjeree"/>
        <w:sz w:val="22"/>
        <w:szCs w:val="22"/>
      </w:rPr>
      <w:t xml:space="preserve">eÅemvq msMVb I eÅeÕ©vcbv: w«¼Zxq cò </w:t>
    </w:r>
    <w:r>
      <w:rPr>
        <w:rFonts w:ascii="Panjeree" w:hAnsi="Panjeree" w:cs="Panjeree"/>
        <w:color w:val="999999"/>
        <w:sz w:val="18"/>
        <w:szCs w:val="18"/>
      </w:rPr>
      <w:sym w:font="Monotype Sorts" w:char="F06E"/>
    </w:r>
    <w:r>
      <w:rPr>
        <w:rFonts w:ascii="Panjeree" w:hAnsi="Panjeree" w:cs="Panjeree"/>
        <w:sz w:val="22"/>
        <w:szCs w:val="22"/>
      </w:rPr>
      <w:t xml:space="preserve"> AviI AbykxjGbi RbÅ wbeÆvPwb cixÞvi cÉk²cò-2017: m†Rbkxj eüwbeÆvPwb</w:t>
    </w:r>
    <w:r>
      <w:rPr>
        <w:rFonts w:ascii="Panjeree" w:hAnsi="Panjeree" w:cs="Panjeree"/>
        <w:sz w:val="22"/>
        <w:szCs w:val="22"/>
      </w:rPr>
      <w:tab/>
    </w:r>
    <w:r>
      <w:rPr>
        <w:rFonts w:ascii="Panjeree" w:hAnsi="Panjeree" w:cs="Panjeree"/>
        <w:sz w:val="22"/>
        <w:szCs w:val="22"/>
      </w:rPr>
      <w:fldChar w:fldCharType="begin"/>
    </w:r>
    <w:r>
      <w:rPr>
        <w:rFonts w:ascii="Panjeree" w:hAnsi="Panjeree" w:cs="Panjeree"/>
        <w:sz w:val="22"/>
        <w:szCs w:val="22"/>
      </w:rPr>
      <w:instrText xml:space="preserve"> PAGE </w:instrText>
    </w:r>
    <w:r>
      <w:rPr>
        <w:rFonts w:ascii="Panjeree" w:hAnsi="Panjeree" w:cs="Panjeree"/>
        <w:sz w:val="22"/>
        <w:szCs w:val="22"/>
      </w:rPr>
      <w:fldChar w:fldCharType="separate"/>
    </w:r>
    <w:r>
      <w:rPr>
        <w:rFonts w:ascii="Panjeree" w:hAnsi="Panjeree" w:cs="Panjeree"/>
        <w:noProof/>
        <w:sz w:val="22"/>
        <w:szCs w:val="22"/>
      </w:rPr>
      <w:t>273</w:t>
    </w:r>
    <w:r>
      <w:rPr>
        <w:rFonts w:ascii="Panjeree" w:hAnsi="Panjeree" w:cs="Panjeree"/>
        <w:sz w:val="22"/>
        <w:szCs w:val="22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defaultTabStop w:val="720"/>
  <w:doNotHyphenateCaps/>
  <w:evenAndOddHeaders/>
  <w:characterSpacingControl w:val="doNotCompress"/>
  <w:doNotValidateAgainstSchema/>
  <w:doNotDemarcateInvalidXml/>
  <w:hdrShapeDefaults>
    <o:shapedefaults v:ext="edit" spidmax="5391"/>
    <o:shapelayout v:ext="edit">
      <o:idmap v:ext="edit" data="2,4"/>
    </o:shapelayout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61AF"/>
    <w:rsid w:val="0075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91"/>
    <o:shapelayout v:ext="edit">
      <o:idmap v:ext="edit" data="1,3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7</Pages>
  <Words>3681</Words>
  <Characters>20985</Characters>
  <Application>Microsoft Office Outlook</Application>
  <DocSecurity>0</DocSecurity>
  <Lines>0</Lines>
  <Paragraphs>0</Paragraphs>
  <ScaleCrop>false</ScaleCrop>
  <Company>ppl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Biplob.Mia</cp:lastModifiedBy>
  <cp:revision>68</cp:revision>
  <dcterms:created xsi:type="dcterms:W3CDTF">2017-12-17T05:39:00Z</dcterms:created>
  <dcterms:modified xsi:type="dcterms:W3CDTF">2018-02-04T09:49:00Z</dcterms:modified>
</cp:coreProperties>
</file>