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AA5" w:rsidRDefault="00E14AA5">
      <w:pPr>
        <w:rPr>
          <w:rFonts w:cs="Vrinda"/>
          <w:sz w:val="16"/>
          <w:szCs w:val="16"/>
        </w:rPr>
      </w:pPr>
      <w:r>
        <w:rPr>
          <w:noProof/>
        </w:rPr>
        <w:pict>
          <v:group id="_x0000_s3558" style="position:absolute;margin-left:359.25pt;margin-top:-20.35pt;width:109.35pt;height:64.55pt;z-index:251661824" coordorigin="8452,1206" coordsize="2187,1291">
            <v:group id="_x0000_s3559" style="position:absolute;left:8452;top:1206;width:1290;height:1291" coordorigin="1304,1285" coordsize="1290,1291" o:regroupid="1">
              <v:shape id="_x0000_s3560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3561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3562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3563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3564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3565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3566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3567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3568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3569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3570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3571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3572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3573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3574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3575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3576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3577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3578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3579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3580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3581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3582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3583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3584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3585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3586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3587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3588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3589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3590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3591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3592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3593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3594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3595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3596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3597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3598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3599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3600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3601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3602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3603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3604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3605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3606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3607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3608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3609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3610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3611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3612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3613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3614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3615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3616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3617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3618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3619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3620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3621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3622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3623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3624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3625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3626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3627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3628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3629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3630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3631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3632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3633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3634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3635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3636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3637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3638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3639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3640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3641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3642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3643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3644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3645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3646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3647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3648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3649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3650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3651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3652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3653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3654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3655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3656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3657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3658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3659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3660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3661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3662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3663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3664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3665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3666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3667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3668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3669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3670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3671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3672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3673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3674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3675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3676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3677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3678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3679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3680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3681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3682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3683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3684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3685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3686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3687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3688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3689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3690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3691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3692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3693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3694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3695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3696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3697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3698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3699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3700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3701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3702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3703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3704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3705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3706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3707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3708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3709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3710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3711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3712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3713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3714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3715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3716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3717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3718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3719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3720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3721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3722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3723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3724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3725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3726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3727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3728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3729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3730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3731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3732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3733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3734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3735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3736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3737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3738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3739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3740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3741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3742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3743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3744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3745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3746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3747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3748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3749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3750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3751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3752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3753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3754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3755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3756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3757" style="position:absolute;left:1304;top:1285;width:1290;height:1291" coordorigin="1304,1285" coordsize="1290,1291">
                <v:group id="_x0000_s3758" style="position:absolute;left:1516;top:1503;width:915;height:915" coordorigin="1516,1503" coordsize="915,915">
                  <v:shape id="_x0000_s3759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3760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3761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3762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3763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3764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3765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3766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3767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3768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3769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3770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3771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3772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3773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3774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3775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3776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3777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3778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3779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3780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3781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3782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3783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3784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3785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3786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3787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3788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3789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3790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3791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3792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3793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3794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3795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3796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3797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3798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3799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3800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3801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3802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3803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3804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3805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3806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3807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3808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3809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3810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3811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3812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3813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3814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3815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3816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3817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3818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3819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3820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3821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3822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3823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3824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3825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3826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3827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3828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3829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3830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3831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3832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3833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3834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3835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3836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3837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3838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3839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3840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3841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3842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3843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3844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3845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3846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3847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3848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3849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3850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3851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3852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3853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3854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3855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3856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3857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3858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3859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3860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3861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3862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3863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3864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3865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3866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3867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3868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3869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3870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3871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3872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3873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3874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3875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3876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3877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3878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3879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3880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3881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3882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3883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3884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3885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3886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3887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3888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3889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3890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3891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3892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3893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3894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3895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3896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3897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3898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3899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3900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3901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3902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3903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3904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3905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3906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3907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3908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3909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3910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3911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3912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3913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3914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3915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3916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3917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3918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3919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3920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3921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3922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3923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3924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3925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3926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3927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3928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3929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3930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3931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3932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3933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3934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3935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3936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3937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3938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3939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3940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3941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3942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3943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3944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3945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3946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3947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3948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3949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3950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3951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3952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3953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3954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3955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3956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3957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3958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3959" style="position:absolute;left:1689;top:1677;width:568;height:567" coordorigin="1689,1677" coordsize="568,567">
                  <v:shape id="_x0000_s3960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3961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3962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3963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3964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3965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3966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3967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3968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3969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3970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3971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3972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3973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3974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3975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3976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3977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3978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3979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3980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3981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3982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3983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3984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3985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3986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3987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3988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3989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3990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3991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3992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3993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3994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3995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3996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3997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3998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3999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4000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4001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4002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4003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4004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4005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4006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4007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4008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4009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4010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4011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4012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4013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4014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4015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4016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4017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4018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4019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4020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4021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4022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4023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4024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4025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4026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4027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4028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4029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4030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4031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4032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4033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4034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4035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4036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4037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4038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4039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4040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4041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4042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4043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4044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4045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4046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4047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4048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4049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4050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4051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4052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4053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4054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4055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4056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4057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4058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4059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4060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4061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4062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4063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4064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4065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4066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4067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4068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4069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4070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4071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4072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4073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4074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4075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4076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4077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4078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4079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4080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4081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4082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4083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4084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4085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4086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4087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4088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4089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4090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4091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4092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4093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4094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4095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5120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5121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5122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5123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5124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5125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5126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5127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5128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5129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5130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5131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5132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5133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5134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5135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5136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5137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5138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5139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5140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5141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5142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5143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5144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5145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5146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5147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5148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5149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5150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5151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5152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5153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5154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5155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5156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5157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5158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5159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5160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5161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5162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5163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5164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5165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5166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5167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5168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5169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5170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5171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5172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5173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5174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5175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5176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5177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5178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5179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5180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5181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5182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5183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5184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5185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5186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5187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5188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5189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5190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5191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5192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5193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5194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5195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5196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5197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5198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5199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5200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5201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5202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5203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5204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5205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5206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5207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5208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5209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5210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5211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5212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5213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5214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5215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5216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5217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5218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5219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5220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5221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5222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5223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5224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5225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5226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5227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5228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5229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5230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5231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5232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5233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5234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5235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5236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5237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5238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5239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5240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5241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5242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5243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5244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5245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5246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5247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5248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5249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5250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5251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5252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5253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5254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5255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5256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5257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5258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5259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5260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5261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5262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5263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5264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5265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5266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5267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5268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5269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5270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5271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5272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5273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5274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5275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5276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5277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5278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5279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5280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5281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5282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5283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5284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5285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5286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5287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5288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5289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5290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5291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5292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5293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5294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5295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5296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5297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5298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5299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5300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5301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5302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5303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5304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5305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5306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5307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5308" style="position:absolute;left:1972;top:1958;width:3;height:4" coordsize="6,7" path="m6,4l5,1,3,,1,1,,4,1,6,3,7,5,6,6,4xe" fillcolor="#fefefe" stroked="f">
                  <v:path arrowok="t"/>
                </v:shape>
                <v:shape id="_x0000_s5309" style="position:absolute;left:1972;top:1960;width:2;height:1" coordsize="4,3" path="m4,2l3,1,2,,1,1,,2,1,3r1,l3,3,4,2xe" stroked="f">
                  <v:path arrowok="t"/>
                </v:shape>
                <v:shape id="_x0000_s5310" style="position:absolute;left:1894;top:1955;width:585;height:559" coordsize="1171,1118" path="m329,1118l,489,934,r237,498l914,823,600,1031r-271,87xe" stroked="f">
                  <v:path arrowok="t"/>
                </v:shape>
                <v:shape id="_x0000_s5311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5312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5313" style="position:absolute;left:1996;top:2054;width:315;height:185" coordsize="630,370" path="m9,370l630,16,622,,,354r9,16xe" fillcolor="#1f1a17" stroked="f">
                  <v:path arrowok="t"/>
                </v:shape>
                <v:shape id="_x0000_s5314" style="position:absolute;left:2065;top:2171;width:315;height:184" coordsize="631,369" path="m9,369l631,17,622,,,354r9,15xe" fillcolor="#1f1a17" stroked="f">
                  <v:path arrowok="t"/>
                </v:shape>
                <v:shape id="_x0000_s5315" style="position:absolute;left:2099;top:2229;width:315;height:185" coordsize="630,369" path="m9,369l630,15,622,,,354r9,15xe" fillcolor="#1f1a17" stroked="f">
                  <v:path arrowok="t"/>
                </v:shape>
                <v:shape id="_x0000_s5316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5317" style="position:absolute;left:2030;top:2113;width:316;height:184" coordsize="632,369" path="m9,369l632,16,622,,,353r9,16xe" fillcolor="#1f1a17" stroked="f">
                  <v:path arrowok="t"/>
                </v:shape>
                <v:shape id="_x0000_s5318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5319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5320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5321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5322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5323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5324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5325" style="position:absolute;left:9360;top:1206;width:1279;height:1291" coordorigin="2235,1282" coordsize="1279,1291" o:regroupid="1">
              <v:shape id="_x0000_s5326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5327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5328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5329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5330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5331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5332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5333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5334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5335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5336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5337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5338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5339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5340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5341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5342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5343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5344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  <w:r>
        <w:rPr>
          <w:noProof/>
        </w:rPr>
        <w:pict>
          <v:rect id="_x0000_s5345" style="position:absolute;margin-left:3.35pt;margin-top:-32.5pt;width:438.8pt;height:27.75pt;z-index:-251662848" strok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346" type="#_x0000_t202" style="position:absolute;margin-left:-1.7pt;margin-top:-21.2pt;width:370.45pt;height:61.5pt;z-index:251654656" stroked="f">
            <v:textbox style="mso-next-textbox:#_x0000_s5346" inset="0,0,0,0">
              <w:txbxContent>
                <w:p w:rsidR="00E14AA5" w:rsidRDefault="00E14AA5">
                  <w:pPr>
                    <w:spacing w:line="228" w:lineRule="auto"/>
                    <w:ind w:left="43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SutonnyMJ" w:hAnsi="SutonnyMJ" w:cs="SutonnyMJ"/>
                      <w:sz w:val="56"/>
                      <w:szCs w:val="56"/>
                    </w:rPr>
                    <w:t xml:space="preserve">†miv K‡j‡Ri 2017 mv‡ji wbe©vPwb </w:t>
                  </w:r>
                  <w:r>
                    <w:rPr>
                      <w:rFonts w:ascii="SutonnyMJ" w:hAnsi="SutonnyMJ" w:cs="SutonnyMJ"/>
                      <w:spacing w:val="-2"/>
                      <w:sz w:val="56"/>
                      <w:szCs w:val="56"/>
                    </w:rPr>
                    <w:t>cix¶vi cÖkœcÎ: m„Rbkxj eûwbe©vPwb</w:t>
                  </w:r>
                </w:p>
                <w:p w:rsidR="00E14AA5" w:rsidRDefault="00E14AA5">
                  <w:pPr>
                    <w:ind w:left="72"/>
                    <w:rPr>
                      <w:rFonts w:ascii="SutonnyMJ" w:hAnsi="SutonnyMJ" w:cs="SutonnyMJ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E14AA5" w:rsidRDefault="00E14AA5">
      <w:pPr>
        <w:rPr>
          <w:rFonts w:cs="Vrinda"/>
          <w:sz w:val="16"/>
          <w:szCs w:val="16"/>
        </w:rPr>
      </w:pPr>
    </w:p>
    <w:p w:rsidR="00E14AA5" w:rsidRDefault="00E14AA5">
      <w:pPr>
        <w:tabs>
          <w:tab w:val="left" w:pos="360"/>
          <w:tab w:val="right" w:pos="8640"/>
        </w:tabs>
        <w:spacing w:line="202" w:lineRule="auto"/>
        <w:jc w:val="center"/>
        <w:rPr>
          <w:rFonts w:ascii="SutonnyMJ" w:hAnsi="SutonnyMJ" w:cs="SutonnyMJ"/>
          <w:b/>
          <w:bCs/>
          <w:sz w:val="40"/>
          <w:szCs w:val="40"/>
        </w:rPr>
      </w:pPr>
      <w:r>
        <w:rPr>
          <w:noProof/>
        </w:rPr>
        <w:pict>
          <v:shape id="_x0000_s5347" style="position:absolute;left:0;text-align:left;margin-left:-280.35pt;margin-top:8.95pt;width:21.2pt;height:17.45pt;z-index:251652608" coordsize="848,699" path="m848,62r-338,l510,110r14,-2l538,109r16,2l570,116r16,7l603,132r18,11l638,155r18,14l667,180r10,9l687,200r8,11l704,222r7,12l717,246r7,12l729,270r5,13l737,296r4,14l743,323r2,14l746,352r,14l746,377r-1,11l742,398r-3,11l735,419r-5,9l724,437r-6,9l711,455r-8,6l694,467r-8,6l676,477r-11,2l656,481r-12,2l635,481r-8,-1l619,478r-9,-4l602,469r-9,-6l585,456r-7,-8l564,426r-3,-20l562,392r4,-12l570,370r9,-11l584,354r14,-13l635,335r8,l649,336r6,1l661,340r12,6l685,354r10,12l700,355r-1,-15l697,325r-4,-13l687,298r-6,-13l673,272,662,260,651,248,635,235,619,223,603,213r-16,-7l572,200r-15,-3l542,194r-16,l509,195r,504l486,676,467,621r-2,-9l460,603r-6,-10l448,582,431,559,411,534,389,510,369,490,349,474,333,462r-14,-8l300,443r-11,-6l277,432r-13,-5l250,422r-16,-4l217,414r-17,-4l181,408,95,301r28,-23l152,258r30,-21l211,219r29,-18l269,186r29,-16l327,157r25,-11l382,135r32,-12l450,111r,-49l65,62,,,786,r62,62xm448,527r,-330l424,205r-21,8l385,221r-14,8l303,266r-81,57l240,331r17,7l272,347r14,8l318,377r28,23l359,412r12,12l383,434r11,12l406,463r13,20l433,503r15,24xe" stroked="f">
            <v:path arrowok="t"/>
            <o:lock v:ext="edit" verticies="t"/>
          </v:shape>
        </w:pict>
      </w:r>
    </w:p>
    <w:p w:rsidR="00E14AA5" w:rsidRDefault="00E14AA5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  <w:r>
        <w:rPr>
          <w:noProof/>
        </w:rPr>
        <w:pict>
          <v:shape id="_x0000_s5348" style="position:absolute;left:0;text-align:left;margin-left:36.75pt;margin-top:14.95pt;width:22.3pt;height:21.5pt;z-index:251651584" coordsize="3020,2918" path="m1746,365r65,2l1875,372r64,8l2001,391r63,14l2124,422r59,20l2241,465r56,26l2352,519r53,32l2457,584r49,35l2555,657r47,40l2646,739r42,44l2728,830r38,49l2801,928r33,52l2865,1033r28,56l2919,1145r23,58l2962,1262r17,61l2993,1385r11,62l3013,1511r5,65l3020,1641r-2,66l3013,1771r-9,65l2993,1898r-14,62l2962,2020r-20,59l2919,2138r-26,56l2865,2249r-31,53l2801,2354r-35,50l2728,2452r-40,47l2646,2543r-44,42l2555,2626r-49,38l2457,2699r-52,33l2352,2763r-55,28l2241,2817r-58,23l2124,2861r-60,17l2001,2892r-62,11l1875,2911r-64,5l1746,2918r-66,-2l1616,2911r-64,-8l1489,2892r-62,-14l1367,2861r-59,-21l1251,2817r-57,-26l1139,2763r-53,-31l1035,2699r-51,-35l936,2626r-46,-41l845,2543r-42,-44l763,2452r-38,-48l690,2354r-33,-52l626,2249r-28,-55l573,2138r-23,-59l530,2020r-18,-60l497,1898r-11,-62l478,1771r-5,-64l471,1641r2,-65l478,1511r8,-64l497,1385r15,-62l530,1262r20,-59l573,1145r25,-56l626,1033r31,-53l690,928r35,-49l763,830r40,-47l845,739r45,-42l936,657r48,-38l1035,584r51,-33l1139,519r55,-28l1251,465r57,-23l1367,422r60,-17l1489,391r63,-11l1616,372r64,-5l1746,365xm204,872l,653,9,634,33,582,53,547,77,505,90,483r16,-23l122,435r18,-24l159,385r20,-26l201,333r24,-27l249,279r27,-28l303,224r30,-27l363,170r33,-26l430,118,465,93,503,69,543,45,583,23,626,,895,291r-8,19l863,361r-18,35l822,437r-14,22l793,481r-16,24l760,529r-19,26l720,580r-21,26l675,632r-24,26l624,684r-27,26l567,735r-31,26l502,785r-34,25l432,834r-38,22l354,878r-41,20l270,917,234,907,204,872xm1592,2221r4,-1l1610,2217r21,-6l1659,2202r17,-6l1693,2190r19,-8l1732,2173r21,-10l1774,2152r22,-12l1819,2126r353,298l2287,2457,1873,2089r22,-18l1917,2052r22,-20l1960,2011r21,-23l2002,1964r21,-26l2042,1910r19,-29l2079,1850r17,-33l2111,1782r15,-36l2139,1708r11,-40l2161,1626r269,707l2432,2341r6,17l2441,2371r3,13l2446,2399r2,15l2448,2429r,15l2447,2451r-2,7l2443,2465r-3,6l2437,2477r-4,5l2429,2487r-6,4l2417,2495r-7,3l2403,2500r-9,1l1592,2221xm336,1019l1428,2110r6,-1l1450,2106r24,-6l1507,2091r20,-7l1548,2076r22,-9l1593,2057r24,-11l1643,2033r26,-14l1695,2003,611,869r-33,23l543,916r-36,24l468,963r-51,15l361,999r-25,20xm1754,1962r22,-17l1798,1926r22,-19l1842,1886r22,-23l1886,1839r21,-26l1928,1785r21,-28l1969,1727r19,-32l2007,1661r19,-35l2043,1589r16,-40l2074,1508,996,347r-2,11l987,387r-7,22l971,434r-12,28l944,494r-9,17l925,529r-11,19l902,567r-13,19l875,606r-15,21l844,648r-18,21l807,691r-20,22l765,735r-23,23l718,781r-26,24l664,828,1754,1962xm541,335r-5,7l523,359r-22,27l474,418r-15,18l442,454r-18,19l404,491r-20,18l364,526r-22,17l320,558r-20,13l281,580r-16,7l251,591r-6,1l239,592r-5,l230,592r-4,-1l222,589r-3,-2l216,585r-2,-3l212,578r-2,-3l209,571r-1,-9l208,551r2,-11l213,527r4,-12l222,502r6,-14l236,474r10,-16l257,443r13,-16l284,410r15,-16l316,377r17,-16l352,345r19,-15l391,315r21,-14l433,288r22,-13l477,264r4,-1l490,260r13,-2l519,256r7,l533,258r7,2l545,263r2,3l549,268r2,3l552,275r1,9l553,294r-5,20l541,335xe" fillcolor="#605e5d" stroked="f">
            <v:path arrowok="t"/>
            <o:lock v:ext="edit" aspectratio="t" verticies="t"/>
          </v:shape>
        </w:pict>
      </w:r>
    </w:p>
    <w:p w:rsidR="00E14AA5" w:rsidRDefault="00E14AA5">
      <w:pPr>
        <w:tabs>
          <w:tab w:val="left" w:pos="1260"/>
        </w:tabs>
        <w:spacing w:after="40" w:line="216" w:lineRule="auto"/>
        <w:jc w:val="both"/>
        <w:rPr>
          <w:rFonts w:ascii="SutonnyMJ" w:hAnsi="SutonnyMJ" w:cs="SutonnyMJ"/>
          <w:b/>
          <w:bCs/>
          <w:sz w:val="2"/>
          <w:szCs w:val="2"/>
        </w:rPr>
      </w:pPr>
      <w:r>
        <w:rPr>
          <w:rFonts w:ascii="SutonnyMJ" w:hAnsi="SutonnyMJ" w:cs="SutonnyMJ"/>
          <w:sz w:val="30"/>
          <w:szCs w:val="30"/>
        </w:rPr>
        <w:tab/>
        <w:t>mKj †ev‡W©i kxl©¯’vbxq K‡j‡Ri 2017 mv‡ji wbe©vPwb cix¶vi cÖkœcÎ</w:t>
      </w: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58. </w:t>
            </w:r>
            <w:r>
              <w:rPr>
                <w:rFonts w:ascii="SutonnyMJ" w:hAnsi="SutonnyMJ" w:cs="SutonnyMJ"/>
                <w:sz w:val="26"/>
                <w:szCs w:val="26"/>
              </w:rPr>
              <w:t>ivRDK DËiv g‡Wj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right" w:pos="4581"/>
        </w:tabs>
        <w:spacing w:line="221" w:lineRule="auto"/>
        <w:ind w:left="270" w:hanging="270"/>
        <w:jc w:val="both"/>
        <w:rPr>
          <w:rFonts w:ascii="SutonnyMJ" w:hAnsi="SutonnyMJ" w:cs="SutonnyMJ"/>
        </w:rPr>
        <w:sectPr w:rsidR="00E14AA5">
          <w:headerReference w:type="even" r:id="rId6"/>
          <w:headerReference w:type="default" r:id="rId7"/>
          <w:pgSz w:w="11909" w:h="16834" w:code="9"/>
          <w:pgMar w:top="1613" w:right="1267" w:bottom="1613" w:left="1267" w:header="1210" w:footer="720" w:gutter="0"/>
          <w:pgNumType w:start="227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AvaywbK Kg©x e¨e¯’vcbvi wel‡q me‡P‡q MÖnY‡hvM¨ Z_¨ cÖ`vb K‡ib †K?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†nbwi †dqj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Gd. Wwe­D †Uji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Aveªvnvg gvm‡jv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ie©vU I‡qb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cÖwZôv‡bi Kg©x‡`i KvR mivmwi Z`viwK K‡i e¨e¯’vcbvi †Kvb ¯—i?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wbæ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D”P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 I wbæ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gŠwjK cwiKíbv wn‡m‡e M„nxZ nq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j¶¨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mnvqK cwiKíbv cÖYqb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weKí w¯’iKiY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m‡e©vËg weKí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8"/>
          <w:sz w:val="18"/>
          <w:szCs w:val="18"/>
        </w:rPr>
        <w:t>Rbve Avjg Zvi cÉwZÓ¤vGbi KvRàGjvGK wefvRb KGi|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 xml:space="preserve">cÖwZUv Kv‡Ri Rb¨ `vwqZ¡ I ¶gZv wbw`©óKiY K‡ib Ges †m Abyhvqx DcKiY msnZ K‡i Zv‡`i g‡a¨ m¤úK© wbw`©ó K‡ib| Rbve Avj‡gi </w:t>
      </w:r>
      <w:r>
        <w:rPr>
          <w:rFonts w:ascii="SutonnyMJ" w:hAnsi="SutonnyMJ" w:cs="SutonnyMJ"/>
          <w:b/>
          <w:bCs/>
          <w:spacing w:val="-4"/>
          <w:sz w:val="18"/>
          <w:szCs w:val="18"/>
        </w:rPr>
        <w:t>KvR¸‡jv e¨e¯’vcbvi †Kvb Kv‡Ri mv‡_ m¤úK©hy³?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wm×vš—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 msMV‡bi †¶‡Î kÖg wefvR‡bi myweav cvIqv hvq?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†gwUª·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pacing w:val="-8"/>
          <w:sz w:val="18"/>
          <w:szCs w:val="18"/>
        </w:rPr>
        <w:t>mji‰iwLK I Dc‡`óv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6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mvbmvBb †U·UvBj wj.-Gi wbe©vnx cwiPvjK cÖwZôv‡bi j¶¨ wba©viY K‡i †`b| wKš‘ Kg©x‡`i wbKU †_‡K KvR ey‡S †bIqvi †¶‡Î D`vmxb _v‡Kb|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ewY©Z mvbmvBb †U·UvBj wj. G †Kvb ai‡bi †bZ…Z¡ we`¨gvb?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MYZvwš¿K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Kg©x‡Kw›`ªK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jvMvgnxb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ˆ¯^iZvwš¿K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†KvbwU ¯’vqx cwiKíbv?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ev‡RU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†KŠkj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cÖKí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j¶¨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nvR©ev‡M©i wØ-Dcv`vb ZË¡ Abyhvqx †cÖlYv`vbKvix Dcv`vb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†eZb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PvKwii wbivcËv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Kv‡Ri cwi‡ek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¯^xK…wZ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8"/>
          <w:sz w:val="18"/>
          <w:szCs w:val="18"/>
        </w:rPr>
        <w:t>wbGPi ˆKvbwU KvGRi gvaÅGg cÉwkÞY c«¬wZi ewnf„ÆZ?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wk¶vbwek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cÖ‡ekbv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c` cwieZ©b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†mwgbvi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10 I 11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AvRv` Zvi cÖwZôv‡bi `vwqZ¡ I KZ…©Z¡ GKRb we‡kl‡Ái Ici Ac©Y K‡i‡Qb| Gfv‡e cÖ‡qvRbxq KZ…©Z¡ I ¶gZv Ac©Y K‡i †mLv‡b Drcv`b Kvh© cwiPvjbv Kiv n‡”Q|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Rbve AvRv‡`i cÖwZôv‡b †Kvb ai‡bi msMVb KvVv‡gv we`¨gvb?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I c`¯’ Kg©x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†gwUª·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Rbve AvRv‡`i cÖwZôv‡bi g‡Zv mvsMVwbK KvVv‡gvi gva¨‡g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4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ascii="SutonnyMJ" w:hAnsi="SutonnyMJ" w:cs="SutonnyMJ"/>
          <w:sz w:val="18"/>
          <w:szCs w:val="18"/>
          <w:lang w:val="it-IT"/>
        </w:rPr>
        <w:tab/>
        <w:t>†¯^”QvPwiZv n«vm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4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ascii="SutonnyMJ" w:hAnsi="SutonnyMJ" w:cs="SutonnyMJ"/>
          <w:sz w:val="18"/>
          <w:szCs w:val="18"/>
          <w:lang w:val="it-IT"/>
        </w:rPr>
        <w:tab/>
        <w:t>ˆØZ Av‡`‡ki Ø›Ø †`Lv †`q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4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bgbxqZv e„w× cvq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msKUgq c‡_ †Kvb ai‡bi KvR wPwýZ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†hme KvR µgvMZ P‡j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†hme KvR axiMwZ‡Z P‡j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†hme KvR AwaK SzuwKc~Y©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†hme KvR wbqwgZ P‡j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mgš^‡qi mv‡_ m¤ú„³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0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k„•Ljv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HK¨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0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ascii="SutonnyMJ" w:hAnsi="SutonnyMJ" w:cs="SutonnyMJ"/>
          <w:sz w:val="18"/>
          <w:szCs w:val="18"/>
          <w:lang w:val="it-IT"/>
        </w:rPr>
        <w:tab/>
        <w:t>†hŠ_ cÖ‡Póv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nbwi †dqj wkí cÖwZôv‡bi Kvh©vewj‡K KZ fv‡M fvM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Qq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h ai‡bi msMVb KvVv‡gv‡Z ˆØZ AaxbZvi m„wó nq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0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Kvh©wfwËK msMVb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0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mij‰iwLK msMVb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0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ascii="SutonnyMJ" w:hAnsi="SutonnyMJ" w:cs="SutonnyMJ"/>
          <w:sz w:val="18"/>
          <w:szCs w:val="18"/>
          <w:lang w:val="it-IT"/>
        </w:rPr>
        <w:tab/>
        <w:t>†gwUª·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hvMv‡hvM cÖwµqvi P‚ovš— ch©vq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msev`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msev` cÖvwß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djveZ©b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MÖnY‡hvM¨ K‡i mvRv‡bv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PERT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Gi c~Y©iƒc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Project Evaluation &amp; Review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Product Evaluation &amp; Review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Program Evaluation &amp; Review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pacing w:val="-4"/>
          <w:sz w:val="14"/>
          <w:szCs w:val="14"/>
        </w:rPr>
        <w:tab/>
      </w:r>
      <w:r>
        <w:rPr>
          <w:rFonts w:cs="Vrinda"/>
          <w:spacing w:val="-4"/>
          <w:sz w:val="14"/>
          <w:szCs w:val="14"/>
        </w:rPr>
        <w:t>Performance Evaluation &amp; Review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ingvb MÖ“c Ae †Kv¤úvwbR G‡·j wek¦we`¨vj‡qi wewfbœ Abyl` n‡Z Rxebe„Ëvš— †`qvi Rb¨ †bvwUk †ev‡W© weÁwß w`j| KvRwU gvbem¤ú` wefv‡Mi wb‡æv³ †KvbwUi Aš—M©Z?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wb‡qvM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wbe©vPb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msMÖn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cÖwk¶Y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cÖlYv `v‡bi †KŠk‡j wfbœZvi KviY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0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Kg©xi †hvM¨Zvi wfbœZv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0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c‡`i wfbœZv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0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`„wófw½i wfbœZv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20 I 21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>wgwjwbqvg †W‡fjcvim wj. 2012 mvj †_‡K 2016 mvj ch©š— mg‡qi g‡a¨ wZb nvRvi d¬¨vU weµ‡qi j‡¶¨ GKwU cwiKíbv ˆZwi K‡i| wKš‘ A_©‰bwZK g›`vi Kvi‡Y 2016 mv‡ji ïi“‡Z wZb nvRvi d¬¨vU weµ‡qi j¶¨gvÎv †_‡K m‡i G‡m `yB nvRvi d¬¨vU j¶¨gvÎv cybtwba©viY K‡i| cieZ©x‡Z 2016 mv‡ji wW‡m¤^i gv‡mi g‡a¨ cÖwZôvbwU `yB nvRvi d¬¨vU weµq Ki‡Z mg_© nq|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ewY©Z cÖwZôvb KZ©„K wZb nvRvi d¬¨vU weµ‡qi cwiKíbvwU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ga¨‡gqvw`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`xN©‡gqvw`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0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¯^í‡gqvw`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¯’vqx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cwiKíbvi †Kvb ˆewk‡ó¨i Kvi‡Y DÏxc‡Ki 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ewYÆZ cÉwZÓ¤vbwUi jÞÅgvòv msGkvab mÁ¿e nGqGQ?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MÖnY‡hvM¨Zv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wbiew”QbœZv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wgZe¨wqZv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bgbxqZv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Rvnvb †dweªKm wj. b‡f¤^i gv‡m cY¨ evRviRvZKi‡Y 50 j¶ UvKv e¨q Kivi wm×vš— 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 xml:space="preserve">wbGqGQ| ‰wU 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wbq¯¨GYi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 xml:space="preserve"> ˆKvb c`GÞGci A¯¦MÆZ?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Kvh©µg cwigvc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wePz¨wZ wbY©q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Av`k©gvb cÖwZôv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ms‡kvabg~jK e¨e¯’v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†Kvb ai‡bi msMVb </w:t>
      </w:r>
      <w:r>
        <w:rPr>
          <w:rFonts w:cs="Vrinda"/>
          <w:b/>
          <w:bCs/>
          <w:sz w:val="14"/>
          <w:szCs w:val="14"/>
        </w:rPr>
        <w:t>'Chain of command'</w:t>
      </w:r>
      <w:r>
        <w:rPr>
          <w:rFonts w:ascii="SutonnyMJ" w:hAnsi="SutonnyMJ" w:cs="SutonnyMJ"/>
          <w:b/>
          <w:bCs/>
          <w:sz w:val="18"/>
          <w:szCs w:val="18"/>
        </w:rPr>
        <w:t xml:space="preserve"> AbymiY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I c`¯’ Kg©x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KwgwU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_gvm gyi KZ…©K cÖwYZ MÖ‡š’i bvg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BD‡Uvwcqv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gvwmnvZ Avj g~jK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I‡qj_ Ae †bkb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BD‡bwkqv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25 I 26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nvwme RbZv Mv‡g©›Um bv‡g GKwU Drcv`bKvix cÖwZôv‡bi wbe©vnx cwiPvjK| Zvi cÖwZôv‡b wewfbœ wWRvBb I gv‡bi cY¨ Drcv`b Kiv nq| wZwb cÖwZôv‡bi KvR, †jv‡Ki Kv‡Ri aib Abyhvqx wewfbœ fv‡M wef³ K‡ib Ges cÖ‡Z¨K wefv‡Mi Rb¨ gyL¨ Kg©KZ©v wb‡qvM K‡ib| Aí w`‡bi g‡a¨B cÖwZôvbwU mdjZv AR©b K‡i|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Rbve nvwm‡ei KvRwU‡Z e¨e¯’vcbvi †Kvb bxwZ cÖwZdwjZ n‡q‡Q?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k„•Ljv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Av‡`‡ki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KZ…©Z¡ I `vwqZ¡ mgZv i¶v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Kvh©wefvRb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DóxcGK ewYÆZ Rbve nvwmGei M†nxZ c`GÞGci dGj</w:t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1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Kg©xiv wbw`©ó Kv‡R `¶ n‡e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1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ZË¡veavb I Revew`wnZv mnRZi nq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1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cÖwZôv‡b wb‡qvwRZ m¤ú‡`i Kvg¨ e¨envi wbwðZ nq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ai‡bi †bZ…‡Z¡ Aaxb¯’iv Aeva ¯^vaxbZv †fvM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MYZvwš¿K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wcZ…myjf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AbvbyôvwbK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Rbve AvwKe Avn‡g` cÖwZ‡hvMx cÖwZôv‡bi c‡Y¨i gvb †`‡L Zvi c‡Y¨i gvb wba©viY K‡ib| Zvi G †KŠkj‡K Kx ejv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 ch©‡e¶Y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M¨v›U PvU©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Zzjbvg~jK we‡k­lY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†eÂgvwK©s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>wbGPi ˆKvbwU wm«¬v¯¦ MÉnGY wbG`ÆwkKvi KvR KGi?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†KŠkj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wewa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c×wZ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Drcv`b wefv‡Mi cÖav‡bi mv‡_ weµq wefv‡Mi Kg©xi †hvMv‡hvM †Kvb ai‡bi †hvMv‡hvM?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wbæMvgx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EaŸ©Mvgx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†KŠwYK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mgvš—ivj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4"/>
          <w:szCs w:val="4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59. </w:t>
            </w:r>
            <w:r>
              <w:rPr>
                <w:rFonts w:ascii="SutonnyMJ" w:hAnsi="SutonnyMJ" w:cs="SutonnyMJ"/>
                <w:sz w:val="26"/>
                <w:szCs w:val="26"/>
              </w:rPr>
              <w:t>wfKvi“bwbmv b~b ¯‹zj GÛ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cÖKí †Kvb ai‡bi cwiKíbv?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j¶¨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¯’vqx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GKv_©K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we‡kl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Rvov-gB-wkKj bxwZ wb‡Pi †Kvb wel‡qi mv‡_ m¤ú„³?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wbqgvbyewZ©Zv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KZ…©Z¡ cÖevn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fvimvg¨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mvg¨Zv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cÖwZôv‡bi mgš^‡qi †¶‡Î we`¨gvb _vK‡Z n‡e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bgbxqZv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avivevwnKZv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wbf©ikxjZv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 xml:space="preserve">‰KvwaK cYÅ Drcv`bKvix ‰KwU e†n`vqZb cÉwZÓ¤vGbi 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RbÅ ˆKvb aiGbi msMVb KvVvGgv DcGhvMx?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mij‰iwLK I Dc‡`óvKg©x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5 I 6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Avjx Ô†iW wPwjÕ †Kv¤úvwbi mnKvix gnve¨e¯’vcK| mviv evsjv‡`ke¨vwc cÖwZôvbwUi weµq `ª“Z e„w× cv‡”Q| eZ©gv‡b cÖwZôvbwUi msMVb KvVv‡gv wbæiƒc: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noProof/>
        </w:rPr>
        <w:pict>
          <v:group id="_x0000_s5349" style="position:absolute;left:0;text-align:left;margin-left:19.8pt;margin-top:2.8pt;width:106.55pt;height:104pt;z-index:251662848" coordorigin="1663,6913" coordsize="2131,2080">
            <v:shape id="_x0000_s5350" type="#_x0000_t202" style="position:absolute;left:1893;top:6913;width:1590;height:245" o:regroupid="1">
              <v:textbox style="mso-next-textbox:#_x0000_s5350" inset=".72pt,.72pt,.72pt,.72pt">
                <w:txbxContent>
                  <w:p w:rsidR="00E14AA5" w:rsidRDefault="00E14AA5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gnve¨e¯’vcK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5351" type="#_x0000_t32" style="position:absolute;left:2690;top:7158;width:2;height:156" o:connectortype="straight" o:regroupid="1">
              <v:stroke endarrow="classic" endarrowwidth="narrow" endarrowlength="short"/>
            </v:shape>
            <v:shape id="_x0000_s5352" type="#_x0000_t202" style="position:absolute;left:1893;top:8176;width:1590;height:246" o:regroupid="2">
              <v:textbox style="mso-next-textbox:#_x0000_s5352" inset=".72pt,.72pt,.72pt,.72pt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e¨e¯’vcK</w:t>
                    </w:r>
                  </w:p>
                </w:txbxContent>
              </v:textbox>
            </v:shape>
            <v:line id="_x0000_s5353" style="position:absolute;mso-wrap-edited:f" from="2105,8589" to="3329,8589" wrapcoords="0 0 21600 0 21600 0 0 0 0 0" o:regroupid="2"/>
            <v:roundrect id="_x0000_s5354" style="position:absolute;left:1663;top:8758;width:933;height:228;mso-wrap-edited:f" arcsize="0" o:regroupid="2" filled="f">
              <v:textbox style="mso-next-textbox:#_x0000_s5354" inset="0,0,0,0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†dvig¨vb</w:t>
                    </w:r>
                  </w:p>
                </w:txbxContent>
              </v:textbox>
            </v:roundrect>
            <v:shape id="_x0000_s5355" type="#_x0000_t32" style="position:absolute;left:2690;top:8422;width:2;height:156" o:connectortype="straight" o:regroupid="2">
              <v:stroke endarrow="classic" endarrowwidth="narrow" endarrowlength="short"/>
            </v:shape>
            <v:shape id="_x0000_s5356" type="#_x0000_t32" style="position:absolute;left:2103;top:8589;width:2;height:156" o:connectortype="straight" o:regroupid="2">
              <v:stroke endarrow="classic" endarrowwidth="narrow" endarrowlength="short"/>
            </v:shape>
            <v:shape id="_x0000_s5357" type="#_x0000_t32" style="position:absolute;left:3327;top:8589;width:2;height:156" o:connectortype="straight" o:regroupid="2">
              <v:stroke endarrow="classic" endarrowwidth="narrow" endarrowlength="short"/>
            </v:shape>
            <v:shape id="_x0000_s5358" type="#_x0000_t202" style="position:absolute;left:1893;top:7754;width:1590;height:245" o:regroupid="2">
              <v:textbox style="mso-next-textbox:#_x0000_s5358" inset=".72pt,.72pt,.72pt,.72pt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mnKvix gnve¨e¯’vcK</w:t>
                    </w:r>
                  </w:p>
                </w:txbxContent>
              </v:textbox>
            </v:shape>
            <v:shape id="_x0000_s5359" type="#_x0000_t32" style="position:absolute;left:2690;top:7999;width:2;height:157" o:connectortype="straight" o:regroupid="2">
              <v:stroke endarrow="classic" endarrowwidth="narrow" endarrowlength="short"/>
            </v:shape>
            <v:shape id="_x0000_s5360" type="#_x0000_t202" style="position:absolute;left:1893;top:7338;width:1590;height:245" o:regroupid="2">
              <v:textbox style="mso-next-textbox:#_x0000_s5360" inset=".72pt,.72pt,.72pt,.72pt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Dcgnve¨e¯’vcK</w:t>
                    </w:r>
                  </w:p>
                </w:txbxContent>
              </v:textbox>
            </v:shape>
            <v:shape id="_x0000_s5361" type="#_x0000_t32" style="position:absolute;left:2690;top:7583;width:2;height:157" o:connectortype="straight" o:regroupid="2">
              <v:stroke endarrow="classic" endarrowwidth="narrow" endarrowlength="short"/>
            </v:shape>
            <v:roundrect id="_x0000_s5362" style="position:absolute;left:2861;top:8765;width:933;height:228;mso-wrap-edited:f" arcsize="0" o:regroupid="2" filled="f">
              <v:textbox style="mso-next-textbox:#_x0000_s5362" inset="0,0,0,0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mycvifvBRvi</w:t>
                    </w:r>
                  </w:p>
                </w:txbxContent>
              </v:textbox>
            </v:roundrect>
          </v:group>
        </w:pic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iWwPwj †Kv¤úvwbi msMVb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mij‰iwLK I c`¯’ Kg©x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†gwUª·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wg. Avjx ˆKvb ˆKvb aiGbi Amyweavi mÁÃyLxb nGœQb?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we‡klvq‡Yi Afve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Kvh©fvi jvNe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Kvh©fvi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†KvbwU Avw_©K †cÖlYvi Dcv`vb?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Kvh©cwi‡ek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†evbvm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wbivcËv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mybvg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Aveªvnvg gvm‡jvi cÖ`Ë Pvwn`v †mvcvbZË¡ Abymv‡i mvgvwRK Pvwn`vi cieZ©x Pvwn`v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ˆRweK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AvÍcÖwZôv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wbivcËv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AvÍZ…wß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hvMv‡hvM cÖwµqvi me©‡kl ch©vq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msev` †cÖiY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msev`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djveZ©b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gva¨g wbe©vPb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10 I 11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Rwni GKwU cÖwZôv‡bi e¨e¯’vcK| wZwb cÖwZôv‡bi cwiKíbv ev¯—evq‡bi Rb¨ Kg©x‡`i mv‡_ wewfbœ welq wb‡q Avjvc Av‡jvPbv K‡ib| cÖwZôv‡bi j¶¨ AR©‡bi Rb¨ my‡KŠk‡j Zv ev¯—evq‡bi Rb¨ bZzb bZzb Dcvq D™¢veb K‡ib|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ewY©Z Rbve Rwn‡ii e¨e¯’vcK wn‡m‡e †Kvb ¸YwU cwijw¶Z n‡q‡Q?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wk¶v I cÖwk¶Y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my`~icÖmvix Kíbv kw³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mn‡hvwMZvi g‡bvfve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K‚U‰bwZK Ávb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Rbve Rwni Av`k© e¨e¯’vcK wn‡m‡e †h f‚wgKv cvjb K‡i‡Qb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Z_¨wfwËK f‚wgKv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Avš—te¨w³K f‚wgKv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wm×vš—g~jK f‚wgKv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wbqš¿‡Yi g~j D‡Ïk¨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AcPq n«vm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¸YMZgvb wbwðZ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`¶Zv cwigvc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Revew`wnZv wbwðZ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PERT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k‡ãi c~Y©iƒc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pacing w:val="-4"/>
          <w:sz w:val="14"/>
          <w:szCs w:val="14"/>
        </w:rPr>
        <w:t>Program Evaluation and Review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pacing w:val="-2"/>
          <w:sz w:val="14"/>
          <w:szCs w:val="14"/>
        </w:rPr>
        <w:t>Program Evaluation and Research Techique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Program Evaluation and Review Term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Program Evaluation and Rapid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14 I 15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cÙv bvgK e¨vs‡K 20 Rb bewbe©vwPZ cÖ‡ekbvwi Awdmvi †hvM`vb K‡i‡Qb| Zv‡`i‡K e¨vswKs wewfbœ Kv‡R `¶ K‡i †Zvjvi Rb¨ KZ…©c¶ AviI cÖwk¶‡Yi wPš—v fvebv Ki‡Qb|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ewY©Z e¨vs‡K Awdmvi‡`i wb‡qvMwU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¯’vqx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Pzw³wfwËK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A¯’vqx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mvgwqK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bewbe©vwPZ Awdmvi‡`i †Kvb ai‡bi cÖwk¶Y cÖ`vb Kiv DwPZ?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cÖ‡ekbvwi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c` AveZ©b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ch©‡e¶Y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KZ…©‡Z¡i mv‡_ †KvbwU wbweofv‡e RwoZ?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wbqgvbyewZ©Zv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`vwqZ¡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Revew`wnZv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Kvh©wefvRb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cwiKíbv Kx‡mi gva¨‡g SzuwK I AwbðqZv `~i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A_©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w`Kwb‡`©kbv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kÖg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c~e©vbygvb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18 I 19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AvRgj GKwU eûRvwZK †Kv¤úvwbi e¨e¯’vcK| wZwb KvR Av`v‡qi e¨vcv‡i e¨e¯’vcbvi bxwZmg~n AbymiY K‡ib| cÖ‡Z¨‡Ki `vq-`vwqZ¡ ¯úó| Zvi myôz e¨e¯’vcbvi d‡j †Kv¤úvwbi me Kg©KZ©v I Kg©Pvixe„›` wbR wbR Kv‡Ri e¨vcv‡i m‡PZb _v‡Kb|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DÏxc‡Ki Rbve AvRgj Kg©KZ©v I Kg©Pvix‡`i </w:t>
      </w:r>
      <w:r>
        <w:rPr>
          <w:rFonts w:ascii="Panjeree Bold" w:hAnsi="Panjeree Bold" w:cs="Panjeree Bold"/>
          <w:b/>
          <w:bCs/>
          <w:spacing w:val="-8"/>
          <w:sz w:val="18"/>
          <w:szCs w:val="18"/>
        </w:rPr>
        <w:t>gGaÅ eÅeÕ©vcbvi ˆKvb bxwZwU cÉwZÓ¤v KiGZ ˆcGiGQb?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b¨vh¨ cvwikÖwgK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PvKwii ¯’vwqZ¡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KZ…©Z¡ I `vwqZ¡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†K›`ªxKiY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Rbve AvRg‡ji M„nxZ c`‡¶‡ci d‡j cÖwZôv‡bi c‡¶ hv AR©b Kiv m¤¢e n‡e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Av‡`‡ki HK¨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M‡elYv I Dbœqb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cÖwZôv‡bi j¶¨ AR©b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cwiKíbvi ev¯—evqb Kx‡mi Ici wbf©ikxj?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mgš^‡qi Ici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†hvMv‡hv‡Mi Ici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wb‡`©kbvi Ici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cwi‡e‡ki Ici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bZvi mvdj¨ jv‡f e¨vcK mnvqZv K‡i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Kg©ZrciZv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¯^vaxb‡PZv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D‡`¨vMx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D‡`¨vg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KvbwU cÖwZôv‡bi wewfbœ wefvM I Dcwefv‡Mi g‡a¨ msnwZ Avbqb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mgš^qmvab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23 I 24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>iƒcmv gv‡K©‡Um-Gi gvwjK Rbve Kexi mv‡ne Zuvi cÖwZôv‡bi Drcv`b Kvh©vewj m¤ú‡K© †ek g‡bv‡hvMx| Zvi Ab¨vb¨ KvR _vKv m‡Ë¡I cÖwZw`bB wZwb Zuvi cÖwZôvbwU cwi`k©‡b Av‡mb Ges fvicÖvß e¨e¯’vc‡Ki wbKU †_‡K Kv‡h©i weeiYx m¤ú‡K© aviYv †bb|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DÏxc‡Ki Kexi mv‡n‡ei G KvR‡K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wbqš¿Y cÖwµqv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wbqš¿‡Yi †KŠkj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wbqš¿‡Yi ch©‡e¶Y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wbqš¿‡Yi ˆewkó¨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wZwb Zvi Kv‡Ri ga¨ w`‡q †h welq m¤ú‡K© AeMZ nb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3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Drcv`‡bi cwigvY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Kg©x‡`i Kv‡Ri gvb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3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Kgx©‡`i Kv‡Ri MwZ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cÖlYvi g~j welqe¯‘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Kg©x‡`i g‡bv‡hvM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Kg©x‡`i B”Qvkw³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Dchy³ gRywi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gvby‡li cÖ‡qvRb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Z‡_¨i Aeva cÖevn wbwðZ Kiv hvq Kxfv‡e?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wb‡`©kbvi gva¨‡g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mgš^‡qi gva¨‡g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†hvMv‡hv‡Mi gva¨‡g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B›Uvi‡bU e¨env‡ii gva¨‡g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27 I 28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mywbw`©ó D‡Ïk¨ AR©‡bi wbwg‡Ë †Kv‡bv e¨w³ ev `‡ji AvPiY, g‡bvfve I Kg©Kv‡Êi Ici cÖfve we¯—v‡ii cÖwµqvwU n‡”Q †bZ…Z¡| e¨emvq cÖwZôv‡bi mdjZvi Rb¨ e¨e¯’vcbvq †bZ…Z¡`v‡bi f‚wgKv Acwimxg|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†bZ…Z¡ n‡”Q Aa¯—b‡`i cwiPvwjZ Kivi Ggb GKwU †KŠkj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t>hvi gva¨‡g</w:t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`jxq D‡Ïk¨ AR©b mnR nq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mvsMVwbK D‡Ïk¨ AwR©Z nq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mvaviY RbM‡Yi B”Qv c~iY Kiv nq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cwieZ©bkxj mgv‡R wU‡K _vKvi Rb¨ Kg©x‡`i †KvbwU cwieZ©b Kiv cÖ‡qvRb?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Drmvn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kvixwiK Ae¯’v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`„wófw½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cÖZ¨vkv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evm¯’vb myweavi d‡j Kg©x‡`i Kv‡R DrmvwnZ nIqvi KviY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wbivcËv‡eva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my¯^v¯’¨ eRvq _v‡K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gh©v`v e„w×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PvKwii ¯’vwqZ¡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cwiKíbv cÖYqb I wm×vš— MÖn‡Yi g‡Zv cÖ_‡gB †Kvb c`‡¶cwU MÖnY Ki‡Z n‡e?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e¨e¯’vcbvi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mgš^qmva‡bi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†cÖlYvi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†bZ…‡Z¡i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60. </w:t>
            </w:r>
            <w:r>
              <w:rPr>
                <w:rFonts w:ascii="SutonnyMJ" w:hAnsi="SutonnyMJ" w:cs="SutonnyMJ"/>
                <w:sz w:val="26"/>
                <w:szCs w:val="26"/>
              </w:rPr>
              <w:t>AvBwWqvj ¯‹zj A¨vÛ K‡jR, gwZwSj,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 P‡µi †Kvb KvRwU Ab¨ me Kv‡Ri wfwË wn‡m‡e we‡ewPZ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 ai‡bi †bZ…‡Z¡ Kg©xMY †¯^”QvPvix n‡q I‡V?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jvMvgnxb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wcZ…myjf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civgk©g~jK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GKv_©K cwiKíbvi Aš—fz©³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6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Kg©m~wP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6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cÖKí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6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wbqš¿‡Yi AvaywbK †KŠkj?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mg‡”Q` we›`y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ev‡RwUs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cvU©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 wbix¶v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DÏxcKwU c‡ov Ges 5 I 6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noProof/>
        </w:rPr>
        <w:pict>
          <v:group id="_x0000_s5363" style="position:absolute;left:0;text-align:left;margin-left:.25pt;margin-top:1.5pt;width:147.95pt;height:67.35pt;z-index:251655680" coordorigin="1272,6789" coordsize="2959,1347">
            <v:shape id="_x0000_s5364" type="#_x0000_t202" style="position:absolute;left:1272;top:7871;width:1015;height:259">
              <v:textbox style="mso-next-textbox:#_x0000_s5364" inset=".72pt,.72pt,.72pt,.72pt">
                <w:txbxContent>
                  <w:p w:rsidR="00E14AA5" w:rsidRDefault="00E14AA5">
                    <w:pPr>
                      <w:spacing w:before="20" w:line="216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mnKvix eÅeÕ©vcK</w:t>
                    </w:r>
                  </w:p>
                </w:txbxContent>
              </v:textbox>
            </v:shape>
            <v:shape id="_x0000_s5365" type="#_x0000_t32" style="position:absolute;left:1839;top:7691;width:1;height:182" o:connectortype="straight">
              <v:stroke endarrow="classic" endarrowwidth="narrow" endarrowlength="short"/>
            </v:shape>
            <v:shape id="_x0000_s5366" type="#_x0000_t202" style="position:absolute;left:2326;top:7877;width:952;height:259">
              <v:textbox style="mso-next-textbox:#_x0000_s5366" inset=".72pt,.72pt,.72pt,.72pt">
                <w:txbxContent>
                  <w:p w:rsidR="00E14AA5" w:rsidRDefault="00E14AA5">
                    <w:pPr>
                      <w:spacing w:before="20" w:line="216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mnKvix eÅeÕ©vcK</w:t>
                    </w:r>
                  </w:p>
                  <w:p w:rsidR="00E14AA5" w:rsidRDefault="00E14AA5">
                    <w:pPr>
                      <w:rPr>
                        <w:rFonts w:cs="Vrinda"/>
                      </w:rPr>
                    </w:pPr>
                  </w:p>
                </w:txbxContent>
              </v:textbox>
            </v:shape>
            <v:shape id="_x0000_s5367" type="#_x0000_t32" style="position:absolute;left:2837;top:7693;width:1;height:182" o:connectortype="straight">
              <v:stroke endarrow="classic" endarrowwidth="narrow" endarrowlength="short"/>
            </v:shape>
            <v:shape id="_x0000_s5368" type="#_x0000_t202" style="position:absolute;left:3326;top:7877;width:905;height:259">
              <v:textbox style="mso-next-textbox:#_x0000_s5368" inset=".72pt,.72pt,.72pt,.72pt">
                <w:txbxContent>
                  <w:p w:rsidR="00E14AA5" w:rsidRDefault="00E14AA5">
                    <w:pPr>
                      <w:spacing w:before="20" w:line="216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mnKvix eÅeÕ©vcK</w:t>
                    </w:r>
                  </w:p>
                  <w:p w:rsidR="00E14AA5" w:rsidRDefault="00E14AA5">
                    <w:pPr>
                      <w:rPr>
                        <w:rFonts w:cs="Vrinda"/>
                      </w:rPr>
                    </w:pPr>
                  </w:p>
                </w:txbxContent>
              </v:textbox>
            </v:shape>
            <v:shape id="_x0000_s5369" type="#_x0000_t32" style="position:absolute;left:3812;top:7691;width:1;height:182" o:connectortype="straight">
              <v:stroke endarrow="classic" endarrowwidth="narrow" endarrowlength="short"/>
            </v:shape>
            <v:shape id="_x0000_s5370" type="#_x0000_t32" style="position:absolute;left:1840;top:7239;width:1973;height:0" o:connectortype="straight"/>
            <v:shape id="_x0000_s5371" type="#_x0000_t202" style="position:absolute;left:2061;top:6789;width:1464;height:259">
              <v:textbox style="mso-next-textbox:#_x0000_s5371" inset=".72pt,.72pt,.72pt,.72pt">
                <w:txbxContent>
                  <w:p w:rsidR="00E14AA5" w:rsidRDefault="00E14AA5">
                    <w:pPr>
                      <w:spacing w:before="20" w:line="216" w:lineRule="auto"/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e¨e¯’vcbv cwiPvjK</w:t>
                    </w:r>
                  </w:p>
                </w:txbxContent>
              </v:textbox>
            </v:shape>
            <v:shape id="_x0000_s5372" type="#_x0000_t202" style="position:absolute;left:1272;top:7425;width:1095;height:259">
              <v:textbox style="mso-next-textbox:#_x0000_s5372" inset=".72pt,.72pt,.72pt,.72pt">
                <w:txbxContent>
                  <w:p w:rsidR="00E14AA5" w:rsidRDefault="00E14AA5">
                    <w:pPr>
                      <w:spacing w:before="20" w:line="216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eÅeÕ©vcK Drcv`b</w:t>
                    </w:r>
                  </w:p>
                </w:txbxContent>
              </v:textbox>
            </v:shape>
            <v:shape id="_x0000_s5373" type="#_x0000_t202" style="position:absolute;left:2472;top:7432;width:855;height:259">
              <v:textbox style="mso-next-textbox:#_x0000_s5373" inset=".72pt,.72pt,.72pt,.72pt">
                <w:txbxContent>
                  <w:p w:rsidR="00E14AA5" w:rsidRDefault="00E14AA5">
                    <w:pPr>
                      <w:spacing w:before="20" w:line="216" w:lineRule="auto"/>
                      <w:jc w:val="center"/>
                      <w:rPr>
                        <w:rFonts w:cs="Vrinda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eÅeÕ©vcK A^Æ</w:t>
                    </w:r>
                  </w:p>
                </w:txbxContent>
              </v:textbox>
            </v:shape>
            <v:shape id="_x0000_s5374" type="#_x0000_t202" style="position:absolute;left:3398;top:7432;width:833;height:259">
              <v:textbox style="mso-next-textbox:#_x0000_s5374" inset=".72pt,.72pt,.72pt,.72pt">
                <w:txbxContent>
                  <w:p w:rsidR="00E14AA5" w:rsidRDefault="00E14AA5">
                    <w:pPr>
                      <w:spacing w:before="20" w:line="216" w:lineRule="auto"/>
                      <w:jc w:val="center"/>
                      <w:rPr>
                        <w:rFonts w:ascii="PanjereeC" w:hAnsi="PanjereeC" w:cs="PanjereeC"/>
                        <w:sz w:val="18"/>
                        <w:szCs w:val="18"/>
                      </w:rPr>
                    </w:pPr>
                    <w:r>
                      <w:rPr>
                        <w:rFonts w:ascii="PanjereeC" w:hAnsi="PanjereeC" w:cs="PanjereeC"/>
                        <w:sz w:val="18"/>
                        <w:szCs w:val="18"/>
                      </w:rPr>
                      <w:t>eÅeÕ©vcK KÌq</w:t>
                    </w:r>
                  </w:p>
                </w:txbxContent>
              </v:textbox>
            </v:shape>
            <v:shape id="_x0000_s5375" type="#_x0000_t32" style="position:absolute;left:2791;top:7049;width:1;height:182" o:connectortype="straight">
              <v:stroke endarrow="classic" endarrowwidth="narrow" endarrowlength="short"/>
            </v:shape>
            <v:shape id="_x0000_s5376" type="#_x0000_t32" style="position:absolute;left:1839;top:7239;width:1;height:182" o:connectortype="straight">
              <v:stroke endarrow="classic" endarrowwidth="narrow" endarrowlength="short"/>
            </v:shape>
            <v:shape id="_x0000_s5377" type="#_x0000_t32" style="position:absolute;left:2878;top:7239;width:1;height:182" o:connectortype="straight">
              <v:stroke endarrow="classic" endarrowwidth="narrow" endarrowlength="short"/>
            </v:shape>
            <v:shape id="_x0000_s5378" type="#_x0000_t32" style="position:absolute;left:3812;top:7239;width:1;height:182" o:connectortype="straight">
              <v:stroke endarrow="classic" endarrowwidth="narrow" endarrowlength="short"/>
            </v:shape>
          </v:group>
        </w:pic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cÖwZôv‡bi wefvM¸‡jv wewfbœ ¯’v‡b Aew¯’Z| ZvB mgš^‡qi †¶‡Î e¨e¯’vcbv cwiPvj‡Ki wKQy mgm¨v n‡”Q|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'X'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wj.-Gi µq wefv‡Mi e¨e¯’vc‡Ki mv‡_ Drcv`b wefv‡Mi e¨e¯’vc‡Ki †hvMv‡hvM c×wZwU Kx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EaŸ©Mvgx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mgvš—ivj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†KŠwYK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wbæMvgx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mgm¨v mgvav‡bi Rb¨ </w:t>
      </w:r>
      <w:r>
        <w:rPr>
          <w:rFonts w:cs="Vrinda"/>
          <w:b/>
          <w:bCs/>
          <w:sz w:val="16"/>
          <w:szCs w:val="16"/>
        </w:rPr>
        <w:t>'X'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wj.-Gi e¨e¯’vcbv cwiPvj‡Ki KiYxq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6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ascii="SutonnyMJ" w:hAnsi="SutonnyMJ" w:cs="SutonnyMJ"/>
          <w:sz w:val="20"/>
          <w:szCs w:val="20"/>
          <w:lang w:val="it-IT"/>
        </w:rPr>
        <w:tab/>
        <w:t>†gvevB‡ji e¨envi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6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ascii="SutonnyMJ" w:hAnsi="SutonnyMJ" w:cs="SutonnyMJ"/>
          <w:sz w:val="20"/>
          <w:szCs w:val="20"/>
          <w:lang w:val="it-IT"/>
        </w:rPr>
        <w:tab/>
        <w:t>†Uwj Kbdv‡i‡Ýi e¨e¯’v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6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B-†gB‡ji e¨envi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 wbe©vP‡bi †¶‡Î Kg©xi †SuvK cÖeYZv †Kvb cix¶vi gva¨‡g hvPvB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Intelligence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Aptitude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Efficiency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Personality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†Kvb KvRwU wØ-gyLx †hvMv‡hvM m„wó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†bZ…Z¡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†cÖlYv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hvMv‡hvM cÖwµqvi me©‡kl Dcv`vb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Gb‡KvwWs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wW‡KvwWs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djveZ©b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10 I 11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wg. wmdvZ MZ eQi XvKv‡Z GKUv Mv‡g©›Um wkí M‡o †Z‡jb| †ewk gybvdvi Avkvq G eQi wZwb 20% Drcv`b e„w×i cwiKíbv †bb| wKš‘ c~e© AwfÁZv †Zgb bv _vKvq cwiKíbv ev¯—evq‡b mgm¨v n‡”Q|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DÏxc‡Ki 20% Drcv`b e„w× †Kvb ai‡bi cwiKíbv?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j¶¨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GKv_©K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¯^í‡gqvw`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DÏxc‡Ki cÖwZôv‡b cwiKíbv cÖYq‡b †h Î“wU _vKvq ev¯—evq‡b mgm¨v n‡”Q Zv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mwVK cUf‚wg wba©vi‡Y mgm¨v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fwel¨r m¤ú‡K© AwZwi³ Avkvev`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Abygvb I Av‡e‡Mi e‡k cwiKíbv ˆZwi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hvM¨ e¨w³‡K †hvM¨ ¯’v‡b Ges mwVK e¯‘‡K mwVK ¯’v‡b ¯’vc‡bi bxwZ‡K †Kvb bxwZ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wbqgvbyewZ©Zv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k„•Ljvi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fvimv‡g¨i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mv‡g¨i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cÙv †mZz wbg©vY †Kvb ai‡bi cwiKíbv?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GKv_©K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AvÂwjK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mvgwMÖK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PERT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wbqš¿‡Yi ˆewkó¨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wbqš¿‡Yi c`‡¶c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wbqš¿‡Yi †KŠkj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wbqš¿‡Yi KvR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SMS</w:t>
      </w:r>
      <w:r>
        <w:rPr>
          <w:rFonts w:ascii="SutonnyMJ" w:hAnsi="SutonnyMJ" w:cs="SutonnyMJ"/>
          <w:sz w:val="20"/>
          <w:szCs w:val="20"/>
        </w:rPr>
        <w:t>-</w:t>
      </w:r>
      <w:r>
        <w:rPr>
          <w:rFonts w:ascii="SutonnyMJ" w:hAnsi="SutonnyMJ" w:cs="SutonnyMJ"/>
          <w:b/>
          <w:bCs/>
          <w:sz w:val="20"/>
          <w:szCs w:val="20"/>
        </w:rPr>
        <w:t>Gi c~Y©iƒc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Short Mail Service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Short Message Service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Silent Message Service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Swift Message Service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mg‡”Q` we›`y ej‡Z Kx †evSvq?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Avq &gt; e¨q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Avq &lt; e¨q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Avq = e¨q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Avq </w:t>
      </w:r>
      <w:r>
        <w:rPr>
          <w:rFonts w:cs="Vrinda"/>
          <w:sz w:val="16"/>
          <w:szCs w:val="16"/>
        </w:rPr>
        <w:t>≤</w:t>
      </w:r>
      <w:r>
        <w:rPr>
          <w:rFonts w:ascii="SutonnyMJ" w:hAnsi="SutonnyMJ" w:cs="SutonnyMJ"/>
          <w:sz w:val="20"/>
          <w:szCs w:val="20"/>
        </w:rPr>
        <w:t xml:space="preserve"> e¨q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†gwUª· msMV‡bi ˆewkó¨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cY¨wfwËK wefvMxqKiY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AÂjwfwËK wefvMxqKiY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Kvh©wfwËK wefvMxqKiY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Panjeree Bold" w:hAnsi="Panjeree Bold" w:cs="Panjeree Bold"/>
          <w:spacing w:val="-4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“wbG`Ækbv nGjv cÉkvmGbi n†rwc´£”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sym w:font="Symbol" w:char="F02D"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 xml:space="preserve"> ˆK eGjGQb?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†nbwi †dqj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Gd. Wwe­D. †Uji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gvk©vj B. wWgK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Aveªvnvg gvm‡jv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ga¨g ch©v‡qi e¨e¯’vcbvi m‡½ m¤ú„³?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†dvig¨vb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gnve¨e¯’vcK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wefvMxq e¨e¯’vcK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e¨e¯’vcbv cwiPvjK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20 I 21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8" w:lineRule="auto"/>
        <w:jc w:val="both"/>
        <w:rPr>
          <w:rFonts w:ascii="SutonnyMJ" w:hAnsi="SutonnyMJ" w:cs="SutonnyMJ"/>
          <w:spacing w:val="-2"/>
          <w:sz w:val="20"/>
          <w:szCs w:val="20"/>
          <w:lang w:val="it-IT"/>
        </w:rPr>
      </w:pPr>
      <w:r>
        <w:rPr>
          <w:rFonts w:ascii="SutonnyMJ" w:hAnsi="SutonnyMJ" w:cs="SutonnyMJ"/>
          <w:spacing w:val="-2"/>
          <w:sz w:val="20"/>
          <w:szCs w:val="20"/>
          <w:lang w:val="it-IT"/>
        </w:rPr>
        <w:t>Rbve kvgxg GKwU cÖwZôv‡bi cÖavb wbe©vnx| wZwb me ¶gZv wb‡Ri Kv‡Q Kzw¶MZ K‡i iv‡Lb Ges wb‡Ri B”Qvg‡Zv wm×vš— MÖnY K‡ib| d‡j Aa¯—bMY Kvh© m¤úv`‡b Drmvn‡eva K‡ib bv| G‡Z j¶¨ AR©‡b mgm¨v n‡”Q|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Rbve kvgx‡gi †bZ…Z¡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ˆ¯^iZvwš¿K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wcZ…myjf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 ai‡bi wb‡`©kbv †KŠkj DÏxc‡Ki mgm¨v mgvavb Ki‡Z cv‡i?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jvMvgnxb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ˆ¯^ivPvix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wcZ…myjf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civgk©g~jK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Abvw_©K †cÖlYv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Drme fvZv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†evbvm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we‡bv`b myweav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evm¯’vb fvZv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mgš^‡qi mv‡_ m¤ú„³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ascii="SutonnyMJ" w:hAnsi="SutonnyMJ" w:cs="SutonnyMJ"/>
          <w:sz w:val="20"/>
          <w:szCs w:val="20"/>
          <w:lang w:val="it-IT"/>
        </w:rPr>
        <w:tab/>
        <w:t>†hŠ_ cÖ‡Póv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HK¨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1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k„•Ljv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Kv‡Ri gva¨‡g cÖwk¶Y c×wZi ewnf‚©Z?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†mwgbvi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wk¶vbwek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c`cwieZ©b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cÖ‡ekbv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wØ-Dcv`vb ZË¡ Abyhvqx †KvbwU †cÖlYvg~jK Dcv`vb?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Kv‡Ri kZ©vewj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†eZb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¯^xK…wZ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wbivcËv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DÏxcKwU c‡ov Ges 26 I 27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Av‡jqv GKwU Mv‡g©›Um d¨v±wi‡Z †mjvB †gwkb Acv‡iUi wn‡m‡e KvR K‡i| GRb¨ wZwb gvwmK †eZb cvb, hv w`‡q Zvi Abœ e‡¯¿i ms¯’vb nq| GQvovI wZwb evwo fvov I hvZvqvZ fvZv cvb| wKš‘ Zvi PvKwi A¯’vqx nIqvq wZwb wPwš—Z|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DóxcGK ewYÆZ AvGjqv KZ‡ÆK cÉvµ¦ myweav gvmGjvi</w:t>
      </w:r>
      <w:r>
        <w:rPr>
          <w:rFonts w:ascii="SutonnyMJ" w:hAnsi="SutonnyMJ" w:cs="SutonnyMJ"/>
          <w:b/>
          <w:bCs/>
          <w:sz w:val="20"/>
          <w:szCs w:val="20"/>
        </w:rPr>
        <w:t xml:space="preserve"> Pvwn`v Z‡Ë¡i †Kvb Pvwn`v ¯—i c~iY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wbivcËv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AvÍZ…wß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ˆRweK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gvm‡jvi Pvwn`v Z‡Ë¡i cieZ©x ¯—‡i Av‡jqv‡K †cuŠQv‡Z Mv‡g©›Um KZ…©c‡¶i KiYxq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†eZb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hvZvqvZ fvZv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evwo fvov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PvKwii ¯’vwqZ¡KiY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wb‡Pi †KvbwU e¨e¯’vcbvi </w:t>
      </w:r>
      <w:r>
        <w:rPr>
          <w:rFonts w:cs="Vrinda"/>
          <w:b/>
          <w:bCs/>
          <w:sz w:val="16"/>
          <w:szCs w:val="16"/>
        </w:rPr>
        <w:t>6 M</w:t>
      </w:r>
      <w:r>
        <w:rPr>
          <w:rFonts w:ascii="SutonnyMJ" w:hAnsi="SutonnyMJ" w:cs="SutonnyMJ"/>
          <w:b/>
          <w:bCs/>
          <w:sz w:val="20"/>
          <w:szCs w:val="20"/>
        </w:rPr>
        <w:t xml:space="preserve"> ewnf‚©Z?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wm×vš— MÖnY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c×wZ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evRvi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†Kvb bxwZ Abymv‡i Kg©x‡`i wm×vš— MÖnY ¶gZv n«vm cvq?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†K›`ªxKiY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we‡K›`ªxKiY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¶gZv I `vwq‡Z¡i mgZv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mvg¨Zv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civgk©g~jK wb‡`©kbvi mv‡_ †Kvb ai‡bi †bZ…‡Z¡i wgj Av‡Q?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ˆ¯^iZvwš¿K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1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jvMvgnxb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wcZ…myjf</w:t>
      </w:r>
    </w:p>
    <w:p w:rsidR="00E14AA5" w:rsidRDefault="00E14AA5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61. </w:t>
            </w:r>
            <w:r>
              <w:rPr>
                <w:rFonts w:ascii="SutonnyMJ" w:hAnsi="SutonnyMJ" w:cs="SutonnyMJ"/>
                <w:sz w:val="26"/>
                <w:szCs w:val="26"/>
              </w:rPr>
              <w:t>nwj µm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e¨e¯’vcbvi Dbœq‡bi gva¨‡g AcPq †iva K‡i Drcv`bkxjZv e„w× m¤¢e 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  <w:r>
        <w:rPr>
          <w:rFonts w:ascii="SutonnyMJ" w:hAnsi="SutonnyMJ" w:cs="SutonnyMJ"/>
          <w:b/>
          <w:bCs/>
          <w:sz w:val="18"/>
          <w:szCs w:val="18"/>
        </w:rPr>
        <w:t>†K e‡j‡Qb?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GWvg w¯§_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ievU© I‡qb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_gvm gyi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†Rgm w÷DqvU©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†K mgš^q bxwZi †¶‡Î AwaK ¸i“Z¡c~Y© Ae`vb iv‡Lb?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F W Taylor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Mary Parker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Henri Fayol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Elton Mayo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e¨e¯’vcKxq web¨vm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e¨e¯’vcbv cÖwµqv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e¨e¯’vcbvi kvLv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e¨e¯’vcbvi †KŠkj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e¨e¯’vcbvi ¯—i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ˆeÁvwbK e¨e¯’vcbvi D™¢veb †Kvb ai‡bi wec­e wQj?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gvbwmK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A_©‰bwZK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5 I 6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wg‡mm Zvgvbœv GKwU d¨vkb nvD‡Ri gvwjK| wbZ¨ bZzb wWRvB‡bi †cvkvK Drcv`‡b Zvi Rywi †bB| Drcvw`Z cY¨ weµ‡q †`wk-we‡`wk †µZv‡`i Lyu‡R †ei Kivi cvkvcvwk Zv‡`i mv‡_ m¤úK© ¯’vc‡b Zvi mybvg i‡q‡Q|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wbZ¨ bZzb wWRvB‡bi †cvkvK Drcv`‡b e¨e¯’vcbvi †Kvb `¶Zv wg‡mm Zvgvbœv‡K mnqZv K‡i‡Q?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Avš—t e¨w³K `¶Zv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mvsMVwbK `¶Zv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mgm¨v Abyaveb `¶Zv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Kíbv msµvš— `¶Zv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cY¨ weµq e¨e¯’vcbvi †hB ai‡bi aviYv wg‡mm Zvgvbœv‡K weµq e„w×‡Z f‚wgKv †i‡L‡Q Zv n‡jvÑ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Avš—te¨w³K aviYv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KvwiMwi aviYv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Z_¨ mswk­ó aviYv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4"/>
          <w:szCs w:val="14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Kx‡mi gva¨‡g KZ…©‡Z¡i cÖevn I †hvMv‡hv‡Mi c_ wb‡`©wkZ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†Rvov gB wkKj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k„•Ljv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GKZvB ej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cÙv †mZz wbg©vY †Kvb ai‡bi cwiKíbv?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mvgwMÖK Kíbv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AvÂwjK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GKv_©K cwiKíbv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¯’vqx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cwiKíbvi †Kvb c`‡¶‡c </w:t>
      </w:r>
      <w:r>
        <w:rPr>
          <w:rFonts w:cs="Vrinda"/>
          <w:b/>
          <w:bCs/>
          <w:sz w:val="14"/>
          <w:szCs w:val="14"/>
        </w:rPr>
        <w:t>SWOT</w:t>
      </w:r>
      <w:r>
        <w:rPr>
          <w:rFonts w:ascii="SutonnyMJ" w:hAnsi="SutonnyMJ" w:cs="SutonnyMJ"/>
          <w:b/>
          <w:bCs/>
          <w:sz w:val="18"/>
          <w:szCs w:val="18"/>
        </w:rPr>
        <w:t xml:space="preserve"> g~j¨vqb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j¶¨ wbe©vPb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fwel¨r g~j¨vqb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weKí w¯’iKiY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mnvqK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†bUIqv‡K© msKUgq c_ wPwýZ Ki‡Z Kx e¨en„Z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PERT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BEP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IRR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CPM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wØ-Drcv`b Z‡Ë¡i i¶Yv‡e¶Yg~jK †Kvb Dcv`vbwU Kgx©‡`i Amyš—wó `~i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¯^xK…wZ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`vwqZ¡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†Kv¤úvwbi cwjwm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DbœwZi my‡hvM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gvm‡jvi Pvwn`v †mvcvb ZË¡wU KZ mv‡j cÖKvwkZ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1943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1843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1818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1976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13 I 14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ÔZv‡ni K¤^j Drcv`bKvix cÖwZôv‡bi Drcv`b e¨e¯’vcK| Zvi wefv‡Mi evwl©K Drcv`b Uv‡M©U 6 j¶ GKK| hvi g‡a¨ b‡f¤^i †_‡K †deª“qvwi ch©š— `yB-Z…Zxqvsk K¤^j Drcvw`Z nq| Ab¨ gvm¸‡jv‡Z Drcv`b mgvb _v‡K|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6 j¶ GKK Drcv`‡bi Uv‡M©U‡K wbqš¿Y cÖwµqvq Kx bv‡g AwfwnZ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ev‡RU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Av`k©gvb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†KvUv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j¶¨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DÏxcK we‡ePbv Rbve Zv‡n‡ii RyjvB gv‡m Drcv`b Uv‡M©U KZ?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15 nvRvi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 nvRvi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25 nvRvi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30 nvRvi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`vwq‡Z¡i mv‡_ Kvg¨ gvÎvq KZ…©Z¡ Ac©‡Y ¸i“Z¡ †`Iqv n‡q‡Q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fvimv‡g¨i bxwZ‡Z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KZ…©‡Z¡i bxwZ‡Z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e¨vcKZvi bxwZ‡Z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4"/>
          <w:szCs w:val="14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wØ-gyLx †hvMv‡hv‡Mi Rb¨ we‡klfv‡e Acwinvh©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cÖvcK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†cÖiK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gva¨g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djveZ©b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Kgx©‡`i Revew`wnZv wbwðZ Kivi gva¨‡g msMV‡b Kgx©iv cÖwZôv‡bi e¨envi K‡i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m„RbkxjZv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Kgx©‡`i mvg_©¨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wb‡R‡`i KZ…©Z¡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`~i`wk©Zv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Kvh©wfwËK msMVb cÖPjb K‡ib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m‡µwUm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WMjvm g¨vK‡MÖMi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Gd.Wwe­D †Uji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†nbwi †dij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19 I 20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wg. Zgvj XvKv †gwW‡Kj K‡jR †_‡K Gg we we Gm †Kvm© mgvß K‡i XvKv †gwW‡K‡ji GKRb Aa¨vc‡Ki Aax‡b cÖwk¶Y MÖnY K‡ib Ges cieZx©‡Z GKwU †P¤^vi Ly‡j †ivMxi †mev K‡i A_© DcvR©b K‡ib|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Zgvj †Kvb c×wZ‡Z cÖwk¶Y MÖnY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wk¶vbwek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cÖ‡ekbv c×wZ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ch©‡e¶Y c×wZ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Av‡jvPbv c×wZ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Zgv‡ji G cÖwk¶Y cÖ‡qvRbÑ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`¶Zv e„w×i Rb¨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ZvwË¡K Áv‡bi ev¯—e cÖ‡qv‡Mi Rb¨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†P¤^vi †Lvjvi Rb¨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4"/>
          <w:szCs w:val="14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†bZvi mvsMVwbK ¶gZv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¶gZv cÖ`k©b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 ¶gZv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we‡klvwqZ ¶gZv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AwR©Z ¶gZv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22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nvmvb GKRb mdj e¨e¯’vcK| GKvš— cÖ‡qvRb Qvov Kv‡iv mv‡_ civgk© K‡i wm×vš— †bb bv| Z‡e wZwb Aa¯—b‡`i cÖwZ mnvbyf‚wZkxj Ges Zv‡`i Kj¨vYKvgx| Zvi †bZ…‡Z¡ cÖwZôv‡bi mdjZv DË‡ivËi e„w× cv‡”Q|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DóxcGK wg. nvmvGbi ˆbZ‡GZ½ ˆKvb aiGbi ˆbZ‡Z½?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MYZvwš¿K †bZ…Z¡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ˆ¯^iZvwš¿K †bZ…Z¡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wcZ…myjf †bZ…Z¡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jvMvgnxb †bZ…Z¡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wbe©vnx‡`i g‡a¨ AnsKvi‡eva `~i Ki‡Z †Kvb ai‡bi cÖwk¶Y c×wZ e¨en„Z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†mwgbvi c×wZ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NUbv c×wZ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bvU¨vwfbq c×wZ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Abyf‚wZcÖeY c×wZ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wbe©vnxMY GKm‡½ GKvwaK mgm¨vi m¤§yLxb n‡Z 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cvGib| ‰GÞGò ZvG`iGK mgmÅv ˆ^GK DîiGYi</w:t>
      </w:r>
      <w:r>
        <w:rPr>
          <w:rFonts w:ascii="SutonnyMJ" w:hAnsi="SutonnyMJ" w:cs="SutonnyMJ"/>
          <w:b/>
          <w:bCs/>
          <w:sz w:val="18"/>
          <w:szCs w:val="18"/>
        </w:rPr>
        <w:t xml:space="preserve"> Rb¨ Kx Kiv DwPZ?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g~j¨vqb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AMÖvwaKvi wba©viY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e¨vwß wba©viY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weKímg~n D™¢veb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Avš—R©vwZK A½‡b wµ‡KU †Ljvq wR‡Z evsjv‡`k `j </w:t>
      </w:r>
      <w:r>
        <w:rPr>
          <w:rFonts w:cs="Vrinda"/>
          <w:b/>
          <w:bCs/>
          <w:sz w:val="14"/>
          <w:szCs w:val="14"/>
        </w:rPr>
        <w:t xml:space="preserve">"V" </w:t>
      </w:r>
      <w:r>
        <w:rPr>
          <w:rFonts w:ascii="SutonnyMJ" w:hAnsi="SutonnyMJ" w:cs="SutonnyMJ"/>
          <w:b/>
          <w:bCs/>
          <w:sz w:val="18"/>
          <w:szCs w:val="18"/>
        </w:rPr>
        <w:t>wPý †`wL‡q Qwe †Zv‡j| GwU †Kvb ai‡bi †hvMv‡hvM?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kãewnf‚©Z †hvMv‡hvM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MY‡hvMv‡hvM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†gŠwLK †hvMv‡hvM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wjwLZ †hvMv‡hvM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Kgx©‡`i Afve‡eva m„wó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Pvwn`v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mš‘wó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mvg_©¨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Zvobv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27 I 28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pacing w:val="-4"/>
          <w:sz w:val="18"/>
          <w:szCs w:val="18"/>
          <w:lang w:val="it-IT"/>
        </w:rPr>
        <w:t>mv‡qg GÛ †Kvs-Gi Drcv`b e¨e¯’vcK Zvi cÖwZôv‡bi</w:t>
      </w:r>
      <w:r>
        <w:rPr>
          <w:rFonts w:ascii="SutonnyMJ" w:hAnsi="SutonnyMJ" w:cs="SutonnyMJ"/>
          <w:sz w:val="18"/>
          <w:szCs w:val="18"/>
          <w:lang w:val="it-IT"/>
        </w:rPr>
        <w:t xml:space="preserve"> Rb¨ 50 j¶ UvKv e¨‡q †gwkb µq K‡ib| hw`I Zvi Kv‡Q Rvbv wQj GK gvm ci evRv‡i DbœZ cÖhyw³i †gwkb Avm‡e, †h¸‡jvi Drcv`b ¶gZv eZ©gvb †gwk‡bi †P‡q A‡bK †ewk wKš‘ g~j¨ GKB|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†bZ…‡Z¡i †Kvb mgm¨vi cÖKvk †c‡q‡Q?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†bZvi A`¶Zv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`vwqZ¡ Gov‡bvi cÖeYZv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A`~i`wk©Zv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†bZvi mxgve×Zv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D³ mgm¨vi d‡jÑ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†bZv Kgx©‡`i Av¯’v nvwi‡q †d‡j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Kgx©iv Kv‡R Ae‡njv K‡i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m¤¢ve¨ †¶‡Î mvdj¨ AR©b Am¤¢e nq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4"/>
          <w:szCs w:val="14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¶gZvi Drm m¤ú‡K© ZË¡ cÖ`vb K‡i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†Rgm w÷DqvU©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Pvj©m e¨v‡eR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GWvg w¯§_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†Rgm IqvU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g~jZ gvB‡µvI‡qf I m¨v‡UjvB‡Ui gva¨‡g Z_¨ wewbgq Kiv nq wb‡Pi †KvbwU e¨envi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†U‡j·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†iwWI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†UwjKbdv‡iwÝs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d¨v·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62. </w:t>
            </w:r>
            <w:r>
              <w:rPr>
                <w:rFonts w:ascii="SutonnyMJ" w:hAnsi="SutonnyMJ" w:cs="SutonnyMJ"/>
                <w:sz w:val="26"/>
                <w:szCs w:val="26"/>
              </w:rPr>
              <w:t>XvKv wmwU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†Kvb †bZ…‡Z¡ Kg© A‡c¶v Kg©x‡`i †ewk ¸i“Z¡ †`qv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AvbyôvwbK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AbvbyôvwbK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Kg©‡Kw›`ªK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 xml:space="preserve">Kg©x‡Kw›`ªK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†Kvb †bZ…‡Z¡ wm×vš— MÖnY wejw¤^Z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ˆ¯^iZvwš¿K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MYZvwš¿K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jvMvgnxb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AbvbyôvwbK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3 I 4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wbie Gwiqv weµq Kg©KZ©v| wZwb Kv‡R †hvM †`Iqvi ci weµ‡qi cwigvY wb‡q mgm¨vq c‡ob| GLb cÖwZ gv‡mi cÖ_‡g weµq mycvifvBRvi‡`i wb‡q mfvi e¨e¯’v K‡ib| †mLv‡b weµq Kg©x‡`i mv‡_ Avjvc-Av‡jvPbvi wfwË‡Z cÖ‡Z¨‡Ki weµq Uv‡M©U wVK K‡i †`b|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Rbve wbie †h wb‡`©kbv †KŠkj e¨envi K‡i‡Qb Zv‡K Kx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wk¶v`v‡bi gva¨‡g wb‡`©kbv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ZË¡veav‡bi gva¨‡g wb‡`©kbv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civgk©g~jK wb‡`©kbv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†cÖlYv`v‡bi gva¨‡g wb‡`©kbv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Rbve wbie Zvi M„nxZ e¨e¯’vq dj cv‡”Qb KviYÑ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weµq Kg©xiv Kv‡R Avš—wiK n‡q‡Q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weµq Av‡Mi †P‡q e„w× †c‡q‡Q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Rbve wbie wb‡RI AvÍcÖZ¨qx n‡q D‡V‡Qb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ÔPvKwii ¯’vwqZ¡Õ gvm‡jvi Pvwn`v †mvcvb Z‡Ë¡i †Kvb Pvwn`vi mv‡_ m¤úwK©Z?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ˆRweK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wbivcËv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AvÍgh©v`v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wØ-Dcv`vb Z‡Ë¡i †cÖilYvg~jK Dcv`v‡bi welqe¯‘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†eZb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¯^xK…wZ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c`gh©v`v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Kg©cwi‡ek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7 I 8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Zvwbg Zvi cÖwZôv‡bi Kg©x‡`i fv‡jv †eZb w`‡”Qb Ges cÖwZôv‡b myôz Kg© cwi‡ekI eRvq †i‡L‡Qb| Z‡e Kvh© m¤úv`‡b Kg©x‡`i gZvg‡Zi †Kv‡bv ¸i“Z¡ †`b bv| G‡Z Kg©xiv †ek Amš‘ó|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Zvwbg mv‡n‡ei m¤úvw`Z KvRwU‡K e¨e¯’vcbvi cwifvlvq Kx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†cÖlYv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mgš^q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mgm¨vi Kvi‡Y Zvwbg mv‡n‡ei cÖwZôv‡b †h mKj mgm¨v †`Lv w`‡Z cv‡i Zv n‡”QÑ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kÖg N~Y©vqgvbZv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Drcv`b n«vm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†jvKmvb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wØgyLx †hvMv‡hv‡M wb‡Pi †KvbwU f‚wgKv iv‡L?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gva¨g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msev`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djveZ©b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†cÖiK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†hvMv‡hvM cÖwµqvi cÖavb Dcvv`b¸‡jv Kx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†cÖiK, Z_¨ I cÖvcK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†cÖiK, gva¨g I cÖvcK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Z_¨, gva¨g I msev`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†cÖiK, gva¨g I msev`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Af¨š—ixY †hvMv‡hv‡Mi aib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MY‡hvMv‡hvM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mgvš—ivj †hvMv‡hvM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e¨w³MZ †hvMv‡hvM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mvsMVwbK †hvMv‡hvM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ivB`v †UªWvm© Zv‡`i bZzb g‡W‡ji Drcvw`Z Gj B wW wUwf cÖPv‡ii Rb¨ †Uwjwfk‡b weÁvcb †`q| GwU †Kvb ai‡bi †hvMv‡hvM?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Af¨š—ixY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mgvš—ivj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MY‡hvMv‡hvM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 bxwZi †¶‡Î AwaK ¸i“Z¡c~Y© Ae`vb iv‡Lb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F. W. Taylor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Elton Mayo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Mary Parker Follet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Henri Fayol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mgš^qmva‡bi bxwZi ewnf‚©Z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D‡Ï‡k¨i H‡K¨i bxwZ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fvimv‡g¨i bxwZ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wgZe¨wqZvi bxwZ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bgbxqZvi bxwZ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cwiKíbvi msL¨vÍK cÖKvk‡K Kx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ev‡RU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wi‡cvU©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cvU©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weBwc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e¨e¯’vcbvi †Kvb Kv‡Ri mv‡_ gb¯—vwË¡K welq Mfxifv‡e RwoZ?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msMVb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cwiKíbv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Kg©xms¯’vb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GKRb e‡mi Aax‡b KvR Kiv e¨e¯’vcbvi †Kvb bxwZi AvIZvfz³?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wb‡`©kbvi HK¨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Av‡`‡ki HK¨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k„•Ljv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GKZvB ej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 D”P ch©v‡qi g‡a¨ c‡o?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e¨e¯’vcbv cwiPvjK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Drcv`b e¨e¯’vcK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weµq e¨e¯’vcK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D”Pgvb mnKvix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 mve©Rbxb G K_v e‡j‡Qb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ievU© I‡qb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Gd. Wvwe­I. †UBji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m‡µwUm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†nbwi †dIj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 GKwU cÖwµqv, Gi KviY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GwU GK¸”Q Kv‡Ri mgwó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Gi KvR¸‡jv ci¯úi m¤úwK©Z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Gi KvR¸‡jv avivevwnKfv‡e m¤úbœ nq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†KvbwU †cÖlYv`v‡bi mv‡_ m¤úwK©Z?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j¶¨ wba©viY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 cwi‡ek Dbœqb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mwVK wbqš¿Y Av‡ivc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gybvdvR©b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Rbve wknve G we e¨vs‡Ki GgwW| wZwb j¶ Ki‡jb e¨vs‡Ki Kg©KZ©v Ges Kg©Pvixiv cÖwZwbqZ GKwU Kv‡R evi evi fzj K‡ib| G mgm¨v mgvav‡bi Rb¨ cÖYqb Ki‡ebÑ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wefvMxq cwiKíbv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 cwiKíbv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GKv_©K cwiKíbv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¯’vqx cwiKíbv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23 I 24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Avjg GKwU e¨emvq cÖwZôv‡bi gvwjK| wk¶vMZ †hvM¨Zv I AwfÁZv Kg _vKvq wZwb e¨emvq cÖwZôv‡bi Rb¨ 2 Rb we‡klÁ Kg©©x wb‡qvM w`‡jb| we‡klÁ Kg©x‡`i mnvqZvq Rbve Avjg myôzfv‡e cÖwZôvbwU cwiPvjbv Ki‡Z cvi‡Qb|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Avjg mv‡n‡ei cÖwZôv‡b †Kvb ai‡bi msMVb KvVv‡gv AbymiY Kiv n‡q‡Q?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KwgwU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I c`¯’ Kg©x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we‡klÁ Kg©xi KvR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e¨e¯’vcbvq AskMÖnY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e¨e¯’vcKxq civgk©`vb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wm×vš— MÖnY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wb‡`©kbv Kxfv‡e cÖevwnZ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D”P¯—i n‡Z wb‡æi w`‡K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 wefvM n‡Z Aci wefv‡Mi w`‡K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wbæ¯—i n‡Z D”P¯—‡ii w`‡K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mgc`gh©v`vi w`‡K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e¨e¯’vcK Avmv` Zuvi Aa¯—b‡`i DËg wb‡`©kbv cÖ`vb K‡ib| Zuvi wb‡`©kbvi ˆewkó¨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†hŠw³KZv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†¶Î we‡ePbv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msw¶ßZv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wbe©vnxi Kvh©fvi jvN‡ei Rb¨ †KvbwU Dchy³ msMVb n‡Z cv‡i?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Kvh©wfwËK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I c`¯’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nvBweªW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msMVb cÖwµqvi cÖ_g KvR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`vwqZ¡-KZ©e¨ eÈb</w:t>
      </w:r>
      <w:r>
        <w:rPr>
          <w:rFonts w:ascii="SulSym" w:hAnsi="SulSym" w:cs="SulSym"/>
          <w:sz w:val="14"/>
          <w:szCs w:val="14"/>
        </w:rPr>
        <w:tab/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`vwqZ¡-KZ©e¨ msÁvwqZKiY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cvi¯úwiK m¤úK© ¯’vcb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Kvh©vw` mbv³KiY I †kÖwYe×KiY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Kg©xmsMÖ‡ni Drm KqwU?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4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Kg©xms¯’v‡bi cÖv_wgK c`‡¶c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Av‡e`b msMÖn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wefvMxq wiKzBwRkb cÖvwß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Kg©x msMÖn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wbe©vPb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63. </w:t>
            </w:r>
            <w:r>
              <w:rPr>
                <w:rFonts w:ascii="SutonnyMJ" w:hAnsi="SutonnyMJ" w:cs="SutonnyMJ"/>
                <w:sz w:val="26"/>
                <w:szCs w:val="26"/>
              </w:rPr>
              <w:t>exi‡kÖô b~i †gvnv¤§` cvewjK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ˆØZ AaxbZv e¨e¯’vcbvi †Kvb bxwZi wecixZ?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Av‡`‡ki HK¨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wb‡`©kbvi HK¨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†Rvov-gB-wkKj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wbqgvbyewZ©Zv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B›Uvi‡bU e¨envi ïi“ nq wb‡Pi †Kvb `kK †_‡K?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lvU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mËi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Avwk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beŸB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†hvMv‡hv‡Mi mgv_©K cÖwµqv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†cÖlYv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mgš^q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wbqš¿Y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wb‡`©kbv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ˆeÁvwbK e¨e¯’vcbvi RbK †Kvb †`‡k Rš§MÖnY K‡ib?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gvwK©b hy³ivóª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d«vÝ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BZvwj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Rvg©vwb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wRwUwf wewcGj Õ17-Gi me KqwU g¨vP mivmwi m¤úÖPvi Ki‡e e‡j weÁvcb cÖPvi Ki‡Q- GUv †Kvb ai‡bi †hvMv‡hvM?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AvbyôvwbK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AbvbyôvwbK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kvwãK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General and industrial management</w:t>
      </w:r>
      <w:r>
        <w:rPr>
          <w:rFonts w:ascii="SutonnyMJ" w:hAnsi="SutonnyMJ" w:cs="SutonnyMJ"/>
          <w:b/>
          <w:bCs/>
          <w:sz w:val="20"/>
          <w:szCs w:val="20"/>
        </w:rPr>
        <w:t xml:space="preserve"> MÖš’wU †K cÖYqb K‡ib?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H. Fayol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A. H. Maslo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F. W. Tailor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Franklin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Ôe¨e¯’vcbv mve©RbxbÕ G gZev`wU †K w`‡q‡Qb?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†nbwi †dqj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†UBji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m‡µwUm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wbDg¨vb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Panjeree Bold" w:hAnsi="Panjeree Bold" w:cs="Panjeree Bold"/>
          <w:b/>
          <w:bCs/>
          <w:spacing w:val="-4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DóxcKwU cGov ‰es 8 I 9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Rbve †knRv` bvwej bvfvbv MÖ“‡ci weµq wefv‡Mi Dc-gnve¨e¯’vcK| wZwb MZ 1 eQ‡ii weµq e„w×‡Z we‡kl f‚wgKv cvjb Kivq Zv‡K cÖ‡gvkb w`‡q G wefv‡Mi e¨e¯’vcK Kiv nq| mv‡_ mv‡_ Zvi Kv‡Ri myweav‡_© GKwU Mvwo I e¨w³MZ Kv‡Ri Rb¨ GKRb Kg©Pvix wb‡qvM †`Iqv nq|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Rbve †knRv` Pvwn`v †mvcvb Z‡Ë¡i †Kvb ¯—‡i Ae¯’vb Ki‡Qb?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wbivcËvi Pvwn`v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 Pvwn`v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AvÍZ…wßi Pvwn`v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AvÍcÖwZôvi Pvwn`v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Rbve †knRv‡`i bZzb c‡` AwawôZ nIqvi †¶‡Î f‚wgKv †i‡L‡QÑ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†R¨ôZv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†hvM¨Zv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†Zvlv‡gvw`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†Kvb KvRwU cÖwZôv‡bi Kg©x‡`i gZv‰bK¨ `~i Ki‡Z mvnvh¨ K‡i?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mgš^qmvab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SMS</w:t>
      </w:r>
      <w:r>
        <w:rPr>
          <w:rFonts w:ascii="SutonnyMJ" w:hAnsi="SutonnyMJ" w:cs="SutonnyMJ"/>
          <w:b/>
          <w:bCs/>
          <w:sz w:val="20"/>
          <w:szCs w:val="20"/>
        </w:rPr>
        <w:t>-Gi c~Y©iƒc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Secret Message Service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Short Mail Service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Short Message Service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Short Message Status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†KvbwU wØ Dcv`vb Z‡Ë¡i †cÖlYvg~jK Dcv`vb?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c`gh©v`v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PvKwii wbivcËv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`vwqZ¡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 cwi‡ek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wbqš¿Y cÖwµqvi me©‡kl c`‡¶c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Av`k© gvb wba©viY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ms‡kvabg~jK e¨e¯’v MÖnY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Kvh©dj cwigvc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wePz¨wZi KviY wbY©q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wb‡`©kbv‡K cÖkvm‡bi Kx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gw¯—®‹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øvqy‡K›`ª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n„rwcÊ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†gi“`Ê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Pvwn`v ˆmvcvb Zî½ A¯¦fzÆÚ bq wbGPi ˆKvbwU?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K…wZZ¡vR©b Pvwn`v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wbivcËv Pvwn`v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mvgvwRK Pvwn`v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ˆRweK Pvwn`v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wf±i e¨vsK wj. G Kg©iZ me Kg©KZ©v I Kg©Pvix Zv‡`i we‡bv`‡bi Rb¨ QywUi w`‡b cÖxwZ wµ‡KU g¨v‡Pi Av‡qvRb K‡i| G‡¶‡Î †Kvb ai‡bi †hvMv‡hvM j¶ Kiv hvq?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AvbyôvwbK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AbvbyôvwbK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†KŠwYK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Dj¤^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†KvbwU Kg©xmsMÖn cÖwµqvi me©‡kl c`‡¶c?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weÁwß cÖ`vb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wevMxq wiKzBwRkb msMÖn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Drm wba©viY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Av‡e`bcÎ MÖnY I evQvB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†KvbwUi gva¨‡g Kg©x wb‡qvM cÖwµqvi mgvwß N‡U?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¯^v¯’¨ cix¶v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†hvM`vbcÎ MÖnY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P‚ovš— wbe©vPb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wb‡qvMcÎ cÖ`vb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  <w:t>cÖvPxb I mnR ai‡bi msMVb KvVv‡gv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KwgwU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Kvh©wfwËK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wbe©vnxi `vwq‡Z¡ we‡klÁ Kg©x _vK‡j Zv‡K †Kvb msMVb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I c`¯’Kg©x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Kvh©wfwËK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cÉwZÓ¤vGbi DœP Õ¦Gii eÅeÕ©vcbv msKÌv¯¦ ài‚Z½cƒYÆ</w:t>
      </w:r>
      <w:r>
        <w:rPr>
          <w:rFonts w:ascii="SutonnyMJ" w:hAnsi="SutonnyMJ" w:cs="SutonnyMJ"/>
          <w:b/>
          <w:bCs/>
          <w:sz w:val="20"/>
          <w:szCs w:val="20"/>
        </w:rPr>
        <w:t xml:space="preserve"> KvR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†bZ…Z¡`vb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 cÖYqb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wbqš¿Y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mgš^qmvab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wkí wec­‡ei m~ÎcvZ me©cÖ_g †Kv_vq N‡U?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gvwK©b hy³iv‡óª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d«v‡Ý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e„‡U‡b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Rvg©vwb‡Z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msMVb cÖwµqvi cÖ_g avc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`vwqZ¡ I KZ©„Z¡ msÁvwqZKiY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`vwqZ¡ I KZ©„Z¡ n¯—vš—i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Kvh©wefvRb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cvi¯úwiK m¤úK© ¯’vcb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  <w:t>GKwU cÖwZôv‡b Kg©x‡`i Kg©¯’j cwiZ¨v‡Mi nvi †e‡o‡Q| GRb¨ wbqš¿‡Yi DËg Dcvq Kx n‡Z cv‡i?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we‡kl cÖwZ‡e`b we‡k­lY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msL¨vÍK DcvË we‡k­lY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e¨w³K ch©‡e¶Y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Af¨š—ixY wbix¶v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†cÖlYvi wfwË wb‡Pi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Zvobv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AvKv•¶v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Afve‡eva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Amš‘wó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  <w:t>Af¨š—ixY †hvMv‡hv‡Mi wewfbœ gva¨g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mgvš—ivj †hvMv‡hvM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MY‡hvMv‡hvM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wbægyLx †hvMv‡hvM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  <w:t>mgš^qmva‡bi gyL¨ D‡Ïk¨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gybvdv e„w×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Kv‡Ri mgš^q Kiv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`jxq cÖ‡Póv msnZKiY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Revew`wnZv wbwðZ Kiv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cÖwk¶Y I g‡bve‡ji g‡a¨ m¤úK© †Kgb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mgvš—ivj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abvÍK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FYvÍK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†KŠwbK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wbæ ch©v‡qi e¨e¯’vcbv‡K AwfwnZ Kiv nqÑ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Kvg¨¯—i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ZË¡veavqb ¯—i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†hvMm~Î ¯’vcb ¯—i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>Kg©xiv †¯^”QvPvwi n‡q I‡V †Kvb †bZ…‡Z¡?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jvMvgnxb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cÖfzZ¡g~jK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wcZ…myjf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64. </w:t>
            </w:r>
            <w:r>
              <w:rPr>
                <w:rFonts w:ascii="SutonnyMJ" w:hAnsi="SutonnyMJ" w:cs="SutonnyMJ"/>
                <w:sz w:val="26"/>
                <w:szCs w:val="26"/>
              </w:rPr>
              <w:t>knx` exi DËg †j. Av‡bvqvi Mvj©m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c~e© wba©vwiZ D‡Ï‡k¨i mv‡_ m¤úvw`Z Kv‡h©i gv‡S Zzjbv Kiv nqÑ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wbqš¿Y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cwiKíbv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wb‡`©kbv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mgš^q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M¨v›U PvU© wb‡Pi †KvbwU mv‡_ m¤ú„³?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e¨q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KvR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cÖwµqv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PERT</w:t>
      </w:r>
      <w:r>
        <w:rPr>
          <w:rFonts w:ascii="SutonnyMJ" w:hAnsi="SutonnyMJ" w:cs="SutonnyMJ"/>
          <w:b/>
          <w:bCs/>
          <w:sz w:val="18"/>
          <w:szCs w:val="18"/>
        </w:rPr>
        <w:t xml:space="preserve"> Øviv †evSvqÑ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pacing w:val="-2"/>
          <w:sz w:val="14"/>
          <w:szCs w:val="14"/>
        </w:rPr>
        <w:t>Performance Evaluation and Right Technique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Program Evaluation and Right Technique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Program Evaluation and Review Technique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Profit Evaluation and Revemve Technique</w:t>
      </w:r>
      <w:r>
        <w:rPr>
          <w:rFonts w:ascii="SutonnyMJ" w:hAnsi="SutonnyMJ" w:cs="SutonnyMJ"/>
          <w:sz w:val="18"/>
          <w:szCs w:val="18"/>
        </w:rPr>
        <w:t xml:space="preserve"> 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4 I 5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kvnwiqvi GKwU †cvkvK cÖ¯‘ZKvix cÖwZôv‡bi gvwjK| MZ cuvP eQi cÖwZôvbwU GKB c×wZ‡Z Rbej wb‡qvM Ki‡Q|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cÖwZôvbwU‡Z cÖK…wZ wfwËK †Kvb ai‡bi cwiKíbvi K_v ejv n‡q‡Q?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 xml:space="preserve">¯’vqx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j¶¨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`xN©‡gqvw`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GKv_©K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Giƒc cwiKíbvi d‡j cÖwZôv‡biÑ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mg‡qi mØ¨envi n‡e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e¨q e„w× cv‡e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MwZkxjZv e„w× cv‡e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†h ¯—‡i msMV‡bi bxwZgvjv I cwiKíbv cÖYxZ nq Zv‡K Kx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cÖkvmb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cwiPvjbv cl©`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e¨e¯’vcbv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Kv‡Ri gva¨‡g cÖwk¶Y c×wZ?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†mwgbvi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Av‡jvPbv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e³…Zv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wk¶vbwek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ÔKvR gvby‡li wbKU †Ljvi g‡ZvB ¯^vfvweK welqÕ GwU †cÖlYvi †Kvb Z‡Ë¡i gg©K_v?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cÖZ¨vkv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wØ Dcv`vb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G· ZË¡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IqvB ZË¡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9 I 10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mvwgg GÛ †Kv¤úvwbi Kvh©µg mxwgZ _vKvq wefvMxq cÖavbMY wefvMxq me KvR GKvB †`‡L Avm‡jI KvR evovq Zv‡`i cÖ‡Z¨‡Ki Rb¨ GKRb mn‡hvMx wb‡qvM †`Iqv nq| cÖ_‡g myweav n‡jI c‡i wKQy wKQy mgm¨v j¶ Kiv hv‡”Q|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mvwgg GÛ †Kv¤úvwbi msMVb KvVv‡gv GLb †Kvb ai‡bi?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I c`¯’Kg©x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Kvh©wfwËK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bZzb msMVb KvVv‡gv‡Z †hme mgm¨v n‡”Q Zv n‡Z cv‡iÑ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Drcv`b n«vm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Ø›Ø m„wó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e¨q e„w×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†nbwi †dIj e¨e¯’vcKxq Kvh©vewj‡K KqwU fv‡M fvM K‡ib?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PviwU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cuvPwU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QqwU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mvZwU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12 I 13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wgm ggZv GKwU cÖvB‡fU e¨vs‡K Rywbqi Awdmvi wn‡m‡e †hvM`vb K‡ib| wZwb Avš—wiKZvi mv‡_ mKj KvR m¤úv`‡bi †Póv K‡ib| wKš‘ GKB mv‡_ e¨e¯’vcK I wmwbqi AwdmviMY wfbœ wfbœ Av‡`k cÖ`vb Ki‡j Amyweav‡eva K‡ib|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e¨e¯’vcK I wmwbqi Awdmvi †Kvb bxwZ D‡c¶v K‡i‡Qb?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Av‡`‡ki HK¨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wb‡`©kbvi HK¨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†Rvov gB wkKj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kÖg wefvRb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D³ bxwZ D‡c¶vi d‡j †h mgm¨v m„wó nq Zv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wek„•Ljv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wm×vš—nxbZv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Kvh© mš‘wó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AvaywbK Kg©x e¨e¯’vcbvi RbK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†nbwi †dIj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Gd. Wvwe­D †Uji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_gvm gyi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ievU© I‡qb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e¨e¯’vc‡Ki †gŠwjK Kv‡Ri Aš—fz©³Ñ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wb‡`©kbv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wm×vš— MÖnY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mgš^qmvab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me©vwaK cÖvPxb mf¨Zv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wgkixq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e¨vwejbxq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ˆPwbK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wMÖK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17 I 18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kwdK GKwU cÖwZôv‡bi cÖavb wbe©vnx| wZwb mKj ¶gZv wb‡Ri Kv‡Q Kzw¶MZ K‡i iv‡Lb Ges wb‡Ri B”Qvg‡Zv wm×vš— MÖnY K‡ib| d‡j Aa¯—bMY Kvh© m¤úv`‡b Drmvn †eva K‡ib bv| G‡Z j¶¨ AR©‡b mgm¨v n‡”Q|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Rbve kwd‡Ki †bZ…Z¡ †Kvb ai‡bi?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ˆ¯^iZvwš¿K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jvMvgnxb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wcZ… myjf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MYZvwš¿K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†Kvb ai‡bi wb‡`©kbv †KŠkj DÏxc‡Ki mgm¨v mgvavb Ki‡Z cv‡i?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jvMvgnxb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ˆ¯^iPvix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civgk©g~jK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wcZ…myjf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civgk©g~jK wb‡`©kbv mdj nqÑ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cÖwZôvb eo n‡j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Kg©xiv mš‘ó _vK‡j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†UªW BDwbqb kvwmZ n‡j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Aa¯—biv †hvM¨ n‡j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†h msMVb KvVv‡gv ¶Y¯’vqxÑ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KwgwU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mij‰iwLK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g¨vwUª·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21 I 22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miKvi LyeB Kó K‡i †jLvcov †k‡l PvKwi †c‡q‡Qb| †eZb-fvZv fv‡jv e‡j A‡bK w`b GKB cÖwZôv‡b PvKwi Ki‡Qb| cÖwZôv‡bi Awdmvm© mwgwZi wbe©vPb| Zv‡K A‡b‡KB wbe©vP‡b `uvov‡Z e‡j‡Qb| wKš‘ wZwb AviI A‡c¶v Ki‡Z Pv‡”Qb|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wg. miKv‡ii Pvwn`v gvm‡jvi Pvwn`v †mvcvb Z‡Ë¡i †Kvb ch©v‡q i‡q‡Q?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wbivcËvi Pvwn`v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Pvwn`v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AvÍZ…wßi Pvwn`v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 cÖwZôvi Pvwn`v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wg. miKvi AviI A‡c¶v Ki‡Z ejvi KviYÑ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wZwb Pvwn`vi H ch©v‡q GL‡bv †cuŠQvbwb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wZwb mevi mv‡_ m¤úK© evov‡Z Pvb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wbe©vPb Kivi g‡Zv UvKv cqmv Zvi †bB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nvR©evM© Gi †cÖlYv `v‡bi Dcv`vbÑ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¯^xK…wZ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c‡`vbœwZ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cvwikÖwgK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Kg©xi Revew`wnZv †Kvb ai‡bi †hvMv‡hvM?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EaŸ©Mvgx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wbæMvgx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†KŠwYK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mgvš—ivj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Rbve kvnxb ccyjvi d¨vkbm wj. Gi GKRb gvbem¤ú` e¨e¯’vcK| Aciw`‡K wg. Gbvg GKB cÖwZôv‡bi µq e¨e¯’vK| Zv‡`i g‡a¨ †Kvb ai‡bi †hvMv‡hvM m¤úvw`Z n‡e?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wbæMvgx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mgvš—ivj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†KŠwYK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EaŸ©Mvgx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†h we›`y‡Z weµq I †gvU e¨‡qi cwigvY mgvb nq Zv‡K Kx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cvU©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M¨v›Ub PvU©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ev‡RU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mg‡”Q` we›`y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27 I 28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 †gŠ †U·UvBj wj.-Gi KZ©„c¶ Zv‡`i e¨emvq m¤úÖmvi‡Yi Rb¨ bZzb GKwU cÖKí MÖnY K‡i| cÖKíwU ev¯—evq‡bi Rb¨ cÖwZôvbwUi KZ©„c¶ Ggb GKwU wbqš¿Y †KŠkj Aej¤^b K‡i †hLv‡b cÖwZwU Kv‡Ri ïi“ I †kl mgq D‡j­L _v‡K|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†gŠ †U·UvBj wj. Gi cÖKí ev¯—evq‡b wbqš¿‡Yi †Kvb †KŠkjwU Aej¤^b Kiv n‡q‡Q?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ev‡RU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Z_¨ we‡k­lY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 ch©‡e¶Y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cÖwZôv‡b kÖg N~Y©vqgvbZv Kxfv‡e n«vm Kiv hvq?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†cÖlYvi gva¨‡g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Kg©ms¯’vb e„w× K‡i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Avq e„w×i gva¨‡g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AbybœZ Kvh© cwi‡ek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ˆ`wbK Drcv`bwfwËK wbqš¿Y Kiv n‡j Zv‡K wbqš¿‡Yi †Kvb †KŠkj ejv hvq?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e¨w³MZ ch©‡e¶Y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msL¨vÍK DcvË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Af¨š—ixY wbix¶Y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ev‡RUxq 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Kg©m~wP †Kvb ai‡bi cwiKíbv?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j¶¨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GKv_©K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¯’vqx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mvgwMÖK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65. </w:t>
            </w:r>
            <w:r>
              <w:rPr>
                <w:rFonts w:ascii="SutonnyMJ" w:hAnsi="SutonnyMJ" w:cs="SutonnyMJ"/>
                <w:sz w:val="26"/>
                <w:szCs w:val="26"/>
              </w:rPr>
              <w:t>we G Gd kvnxb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POSDCORB</w:t>
      </w:r>
      <w:r>
        <w:rPr>
          <w:rFonts w:ascii="SutonnyMJ" w:hAnsi="SutonnyMJ" w:cs="SutonnyMJ"/>
          <w:b/>
          <w:bCs/>
          <w:sz w:val="20"/>
          <w:szCs w:val="20"/>
        </w:rPr>
        <w:t xml:space="preserve"> Gi Avwe®‹viK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†nbwi †dIj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Gj ¸wjK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jyBm G G‡ib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Pvj©m e¨v‡eR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†Kvb bxwZ Abymv‡i wm×vš—MÖn‡Y Kg©xi f‚wgKv n«vm cvq?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wb‡`©kbvi HK¨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k„•Ljv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D‡`¨vM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†K›`ªxKiY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Av`k©gvb cÖwZôv Kiv †h‡Z cv‡iÑ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Kvh©mg‡qi wfwË‡Z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Li‡Pi wfwË‡Z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c‡Y¨i ¸Yv¸‡Yi wfwË‡Z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wbqš¿‡Yi cÖ_g c`‡¶c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Av`k© gvb wba©viY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ms‡kvabx e¨e¯’v MÖnY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Kvh©dj cwigvc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wePz¨wZ wba©viY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BwZevPK †cÖlYvi d‡j e„w× cvqÑ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Drcv`bkxjZv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kÖg N~Y©vqgvbZv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g‡bvej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'X'</w:t>
      </w:r>
      <w:r>
        <w:rPr>
          <w:rFonts w:ascii="SutonnyMJ" w:hAnsi="SutonnyMJ" w:cs="SutonnyMJ"/>
          <w:b/>
          <w:bCs/>
          <w:sz w:val="20"/>
          <w:szCs w:val="20"/>
        </w:rPr>
        <w:t xml:space="preserve"> Z‡Ë¡ gvbyl‡K Kxfv‡e Dc¯’vcb Kiv n‡q‡Q?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BwZevPK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†bwZevPK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D`¨gx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mvnmx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†Kvb ai‡bi †bZ…‡Z¡ Kg©xivB Kv‡Ri wm×vš— MÖnY K‡i?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MYZvwš¿K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jvMvgnxb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wcZ…myjf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ˆ¯^iZvwš¿K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18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8 I 9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AvKvk d¨vkb-Gi Kg©xiv wb‡R‡`i g‡a¨ mivmwi †hvvM‡hvM ¯’vcb K‡i Kuv‡a Kuva wgwj‡q KvR K‡ib|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e¨e¯’vcbvi †Kvb KvRwUi cÖKvk N‡U‡Q?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msMV‡bi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mgš^‡qi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wbqš¿‡Yi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AvKvk d¨vkb nvD‡Ri myôz e¨e¯’vcbv m¤¢e n‡Z cv‡iÑ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mgš^‡qi cÖZ¨¶ bxwZi Abymi‡Y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MwZkxj mgš^‡qi gva¨‡g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e¨w³MZ ˆbcyY¨ cÖ`k©‡b DrmvwnZ K‡i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†Kvb KvR‡K cÖkvm‡bi n„rwcÊ ejv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Kg©x ms¯’vb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wb‡`©kbv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†cÖlYv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>†nbwi †dIj wQ‡jb GKRbÑ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Lwb cÖ‡KŠkjx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hš¿ cÖ‡KŠkjx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¯’vcZ¨ cÖ‡KŠkjx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bKkv cÖ‡KŠkjx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16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12 I 13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jc w:val="both"/>
        <w:rPr>
          <w:rFonts w:ascii="SutonnyMJ" w:hAnsi="SutonnyMJ" w:cs="SutonnyMJ"/>
          <w:spacing w:val="-2"/>
          <w:sz w:val="20"/>
          <w:szCs w:val="20"/>
        </w:rPr>
      </w:pPr>
      <w:r>
        <w:rPr>
          <w:rFonts w:ascii="SutonnyMJ" w:hAnsi="SutonnyMJ" w:cs="SutonnyMJ"/>
          <w:spacing w:val="-2"/>
          <w:sz w:val="20"/>
          <w:szCs w:val="20"/>
          <w:lang w:val="it-IT"/>
        </w:rPr>
        <w:t>Xvwj wj. Gi gvbem¤ú` wefvM 200 Rb Kg©x wb‡qv‡Mi wm×vš— †bq| G j‡¶¨ 500 Av‡e`bKvixi ga¨ †_‡K 100 Rb cÖv_©x‡K wb‡qvM cix¶vq AskMÖn‡Yi my‡hvM †`qv nq| cÖwµqv †k‡l †hvM¨ cÖv_©x‡`i cÖwZôv‡b wb‡qvM †`qv nq|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Xvwj †Kv¤úvwb Kg©x wb‡qv‡Mi wm×vš— †bq KLb?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cÖ‡qvRb n‡jB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wefvMxq wiKzB‡Rkb †c‡j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B‡”Q g‡Zv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g¨v‡bRv‡ii wm×v‡š—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Xvwj †Kv¤úvwb wj. Gi Kg©x wbe©vPb cÖwµqv †kl nq †KvbwUi gva¨‡g?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cÖwk¶Y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c`vqb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†gŠwLK cix¶v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e`wj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cÖwk¶Y-Gi gva¨‡g Kg©x‡`iÑ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`¶Zv e„w× cvq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AvMÖn e„w× cvq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kÖgN~Y©vqgvbZv e„w× cvq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>k~b¨ c‡`i m¤¢ve¨ Kg©x Luy‡R †ei Kiv‡K e‡jÑ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Kg©x ms¯’vb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Kg©x msMÖn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Kg©x wbe©vPb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wiKzBwRkb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 Rb AvaywbK hy‡Mi e¨e¯’vcbv wekvi`?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wcUvi WªvKvi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†nbwi †dqj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ievU© I‡qb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_gvm gyi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16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17 I 18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kv‡n` †Mvì-Gi Kg©x‡`i‡K webv ev‡K¨ wbe©vnxi Av‡`k cvjb Ki‡Z nq| Av‡`k cvj‡bi †¶‡Î †Kv‡bv MvwdjwZ mn¨ Kiv nq bv|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ewY©Z cÖwZôvbwUi mvsMVwbK KvVv‡gv †Kvb ai‡bi?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I c`¯’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mij‰iwLK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cÖwZôvbwUi mvsMVwbK KvVv‡gvi gva¨‡gÑ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bgbxqZv e„w× cvq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†¯^”QvPvwiZv n«vm cvq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ˆØZ Av‡`k cwinvi Kiv hvq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  <w:t>`vwqZ¡ I Revew`wnZv wba©viY‡K Kx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Kg©xms¯’vb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nvR©ev‡M©i †cÖlYv ZË¡ Abyhvqx wb‡Pi †KvbwU mwVK?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c‡`vbœwZ n‡”Q i¶Yv‡e¶YKvix Dcv`vb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pacing w:val="-6"/>
          <w:sz w:val="20"/>
          <w:szCs w:val="20"/>
        </w:rPr>
        <w:t>myôz Kvh© cwi‡ek Kg©x‡K †cÖwlZ Ki‡Z cv‡i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8"/>
          <w:sz w:val="20"/>
          <w:szCs w:val="20"/>
        </w:rPr>
        <w:t>Kvh© cwi‡ek n‡”Q cÖ‡Yv`bv `vbKvix Dcv`vb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pacing w:val="-8"/>
          <w:sz w:val="20"/>
          <w:szCs w:val="20"/>
        </w:rPr>
        <w:t>c‡`vbœwZi my‡hvM Kg©x‡K †cÖwlZ Ki‡Z cv‡i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23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21 I 22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wg. nvmvb GKwU d¨vkb nvDR M‡o Zz‡j‡Qb| †mLv‡b 20 Rb kÖwgK KvR K‡i| wKš‘ KvR wb‡q cÖvqkB kÖwgK‡`i g‡a¨ SMovSvwU nq| ZvB wZwb mevi KvR wbw`©ó K‡i `vwqZ¡ I KZ©e¨ eywS‡q w`‡jb|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  <w:t>wg. nvmvb †Kvb ¯—‡ii e¨e¯’vcK?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D”P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ga¨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wbæ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me©¯—i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wg. nvmvb-Gi Kiv KvRwU e¨e¯’vcbvi †Kvb Kv‡Ri mv‡_ m¤ú„³?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Kg©x ms¯’vb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 Rb ga¨hy‡Mi e¨e¯’vcbv wekvi`?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wbDg¨vb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_gvm gyi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wnbwi †dqj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A¨vWvg w¯§_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†KvbwU ¯’vqx cwiKíbv?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†KŠkj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cÖKí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Kg©m~wP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ev‡RU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msMVb KvVv‡gv cÖYq‡b we‡eP¨ welqÑ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bgbxqZv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†¯^”QvPvwiZv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mijZv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eÅeÕ©vcbvi ˆKvb Dcv`vbwU RwUj cÉK‡wZi?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gvbyl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 xml:space="preserve">A_©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†gwkb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23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27 I 28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Avmv` GKRb Mv‡g©›Um e¨emvqx| wZwb Rvcv‡bi gvBRy-Gi mv‡_ Zvi cY¨ weµ‡qi Rb¨ †hvMv‡hvM K‡ib| wKš‘ gvBRy Zvi G †hvMv‡hvM Gi †cÖw¶‡Z †Kv‡bv ai‡bi mvov cÖ`vb K‡iwb| d‡j wZwb eyS‡Z cvi‡Qb bv gvBRy Zvi cY¨ wKb‡Z AvMÖnx wK bv?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ewY©Z Rvcv‡bi e¨emvqx gvBRy-Gi Giƒc mvov cÖ`vb bv Kivq †hvMv‡hv‡M Kx‡mi Afve i‡q‡Q?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gva¨g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djveZ©b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evZ©v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Z_¨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8"/>
          <w:sz w:val="20"/>
          <w:szCs w:val="20"/>
        </w:rPr>
        <w:t>DóxcK Abyhvqx ˆhvMvGhvM KvhÆvewji ewnf„ÆZ@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AewnZ Kiv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cwiKíbv Kiv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cÖ‡ivwPZ Kiv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Pvwn`v †mvcvb Z‡Ë¡i cÖ_g Pvwn`v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ˆ`wnK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wbivcËv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mvgvwRK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AvÍgh©v`v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ˆnbwi ˆdIj cÉ`î eÅeÕ©vcbvi gƒjbxwZ KqwU?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`k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†Zi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†PŠÏ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66. </w:t>
            </w:r>
            <w:r>
              <w:rPr>
                <w:rFonts w:ascii="SutonnyMJ" w:hAnsi="SutonnyMJ" w:cs="SutonnyMJ"/>
                <w:sz w:val="26"/>
                <w:szCs w:val="26"/>
              </w:rPr>
              <w:t>XvKv Kgvm©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cÖkvmwbK e¨e¯’vcbv Z‡Ë¡i cÖe³v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m‡µwUm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†nbwi †dqj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Gd Wwe­D †Uji</w:t>
      </w:r>
      <w:r>
        <w:rPr>
          <w:rFonts w:ascii="SutonnyMJ" w:hAnsi="SutonnyMJ" w:cs="SutonnyMJ"/>
          <w:spacing w:val="-4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GjUb †g‡qv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cwiKíbv cÖYq‡bi †¶‡Î me©vwaK ¸i“Z¡c~Y©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k„•Ljve×Zv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bgbxqZvi my‡hvM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AZxZ AwfÁZv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Kvh©cwi‡ek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 cÖwµqvi me©‡kl avc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mgš^qmvab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wbqš¿Y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†bZ…Z¡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wg. gvnZve GKwU ißvwbgyLx cÖwZôv‡b Kg©iZ| wZwb wbqwgZ †µZv‡`i wbKU AbjvB‡b Drcvw`Z c‡Y¨i weeiY cvwV‡q _v‡Kb| wg. gvnZve e¨e¯’vcKxq †Kvb f‚wgKv cvjb K‡i‡Qb?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D‡`¨v³v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gyLcvÎ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†bZv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cÖPviKvix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e„n`vqZb Drcv`bgyLx cÖwZôv‡bi Rb¨ mvaviYZ †Kvb ai‡bi msMVb Dc‡hvMx?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mij‰iwLK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g¨vwUª·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KwgwU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Panjeree Bold" w:hAnsi="Panjeree Bold" w:cs="Panjeree Bold"/>
          <w:b/>
          <w:bCs/>
          <w:spacing w:val="-4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DóxcKwU cGov ‰es 6 I 7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ÔZvevm&amp;mygÕm d¨vkbÕ-Gi KY©avi wg‡mm Zvevm&amp;myg AvMvgx Ôeow`bÕ Drme‡K †K›`ª K‡i evRv‡i bZzb wWRvB‡bi †cvkvK cÖeZ©b Ki‡Z hv‡”Q|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>G‡¶‡Î e¨e¯’vcbvi †Kvb Kv‡h©i mv`„k¨ cvIqv hvq?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†hvMv‡hvM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†cÖlYv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G‡nb Kv‡Ri d‡jÑ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†µZv AvK…ó n‡e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weµq e„w× cv‡e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evRv‡i mybvg e„w× cv‡e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e¨e¯’vcbvq Gd Wwe­D. †UBji Gi Ae`vb wb‡æi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e¨e¯’vcbvi bxwZgvjv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ˆeÁvwbK e¨e¯’vcbv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n_Y© M‡elYv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me©Rbxb e¨e¯’vcbv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†KvbwU Kgx©msMÖ‡ni evwn¨K Drmewnf©~Z?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kÖwgK msN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Kg© wewb‡qvM †K›`ª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wk¶v cÖwZôvb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weÁvcb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pacing w:val="-2"/>
          <w:sz w:val="16"/>
          <w:szCs w:val="16"/>
        </w:rPr>
        <w:t>F.E. Fidler</w:t>
      </w:r>
      <w:r>
        <w:rPr>
          <w:rFonts w:ascii="SutonnyMJ" w:hAnsi="SutonnyMJ" w:cs="SutonnyMJ"/>
          <w:b/>
          <w:bCs/>
          <w:spacing w:val="-2"/>
          <w:sz w:val="20"/>
          <w:szCs w:val="20"/>
        </w:rPr>
        <w:t xml:space="preserve"> †Kvb ai‡bi †bZ…‡Z¡i D™¢veK?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wcZ…myjf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ˆ¯^iZvwš¿K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†gŠjwfwËK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jvMvgnxb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>†Kvb †cÖlYv Z‡Ë¡ Kg©x‡`i AvPi‡Yi cÖK…wZ e¨vL¨v Kiv n‡q‡Q?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wØ-Dcv`vb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Pvwn`v †mvcvb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Z</w:t>
      </w:r>
      <w:r>
        <w:rPr>
          <w:rFonts w:ascii="SutonnyMJ" w:hAnsi="SutonnyMJ" w:cs="SutonnyMJ"/>
          <w:sz w:val="20"/>
          <w:szCs w:val="20"/>
        </w:rPr>
        <w:t xml:space="preserve"> ZË¡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X</w:t>
      </w:r>
      <w:r>
        <w:rPr>
          <w:rFonts w:ascii="SutonnyMJ" w:hAnsi="SutonnyMJ" w:cs="SutonnyMJ"/>
          <w:sz w:val="20"/>
          <w:szCs w:val="20"/>
        </w:rPr>
        <w:t xml:space="preserve"> ZË¡</w:t>
      </w:r>
      <w:r>
        <w:rPr>
          <w:rFonts w:cs="Vrinda"/>
          <w:sz w:val="16"/>
          <w:szCs w:val="16"/>
        </w:rPr>
        <w:t xml:space="preserve"> Y </w:t>
      </w:r>
      <w:r>
        <w:rPr>
          <w:rFonts w:ascii="SutonnyMJ" w:hAnsi="SutonnyMJ" w:cs="SutonnyMJ"/>
          <w:sz w:val="20"/>
          <w:szCs w:val="20"/>
        </w:rPr>
        <w:t>ZË¡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Kvh©Ki mgš^‡qi c~e©kZ©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Kvh©wefvRb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m¤ú` AvniY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gvb wbqš¿Y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GKgyLx †hvMv‡hvM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Rbve mv‡`K Drcv`b Kvh©µg cwiPvjbvi ïi“‡Z Kg©x‡`i GKevi wb‡`©kbv cÖ`vb K‡ib| cieZ©x‡Z cÖwZeviB H ai‡bi Kvh© m¤úv`v‡bi Rb¨ c~‡e©i cÖ`Ë wb‡`©kbv Abyhvqx Kg©xMY KvR K‡i _v‡Kb| Rbve mv‡`K †Kvb ai‡bi wb‡`©kbv cÖ`vb K‡ib?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civgk©g~jK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Av`k© c×wZ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ˆ¯^iZvwš¿K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Av¯’vfvRb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 Kvh©mg~n‡K Ôe¨e¯’vcbv PµÕ ejvi KviY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e¨e¯’vcbv weÁvb I Kjv DfqB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Kvh©mg~n ch©vqµwgK I †cŠbtcywbK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e¨e¯’vcbvi mve©Rbxb I mvgÄm¨c~Y©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Kvh©mg~n j¶¨vwfgyLx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†Kvb KvR‡K wbqš¿‡Yi wfwË ejv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†hvMv‡hvM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†cÖlYv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16 I 17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MÖvgxY †dvb I eª¨vK wk¶v_©x‡`i B›Uvi‡bU e¨envi wel‡q m‡PZbZv m„wói Rb¨ GKwU cÖPviYvg~jK Kvh© cwiPvjbv Ki‡Z hv‡”Q| Gi gva¨‡g g~jZ Ôwbivc` B›Uvi‡bU e¨envi Ges mwVK mvBevi eÜy wbe©vPb wel‡q 2 w`be¨vcx GKwU Kg©kvjv Av‡qvRb Kiv n‡”Q|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Dwj­wLZ Kvh©µgwU cÖK…wZwfwËK †Kvb cwiKíbvi Aš—fz©³?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j¶¨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GKv_©K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wgkb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G‡nb Kvh©µ‡gi d‡j †`‡kÑ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mvBevi Aciva n«vm cv‡e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B›Uvi‡bU e¨enviKvixi msL¨v e„w× cv‡e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RbRxe‡b RwUjZvi m„wó n‡e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Ôwb‡`©kbvi HK¨Õ bxwZi g~jK_v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Kv‡Ri avivevwnKZv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ˆØZ AaxbZv i¶v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mwVKfv‡e Kvh©m¤úv`b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wbw`©ó Av‡`k`vZv‡K AbymiY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SMS</w:t>
      </w:r>
      <w:r>
        <w:rPr>
          <w:rFonts w:ascii="SutonnyMJ" w:hAnsi="SutonnyMJ" w:cs="SutonnyMJ"/>
          <w:b/>
          <w:bCs/>
          <w:sz w:val="20"/>
          <w:szCs w:val="20"/>
        </w:rPr>
        <w:t>-Gi c~Y©iƒc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Short Mail Service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Short Massage Service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Secret Mail Service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Short Message Status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†Kvb msMVb KvVv‡gv‡Z EaŸ©Zb KZ©„c¶ me©gq ¶gZvi AwaKvix?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mij‰iwLK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Kvh©wfwËK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AbvbyôvwbK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DœPÕ¦Gii eÅeÕ©vcbvi KvR cÉavbZ ˆKvbwU?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DËg ZË¡veavb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myôz †hvMv‡hvM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bxwZ cÖYqb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wm×vš— ev¯—evqb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SutonnyMJ" w:hAnsi="SutonnyMJ" w:cs="SutonnyMJ"/>
          <w:b/>
          <w:bCs/>
          <w:spacing w:val="-2"/>
          <w:sz w:val="20"/>
          <w:szCs w:val="20"/>
        </w:rPr>
        <w:t xml:space="preserve">wg. gvmy` </w:t>
      </w:r>
      <w:r>
        <w:rPr>
          <w:rFonts w:cs="Vrinda"/>
          <w:b/>
          <w:bCs/>
          <w:spacing w:val="-2"/>
          <w:sz w:val="16"/>
          <w:szCs w:val="16"/>
        </w:rPr>
        <w:t>FBL</w:t>
      </w:r>
      <w:r>
        <w:rPr>
          <w:rFonts w:ascii="SutonnyMJ" w:hAnsi="SutonnyMJ" w:cs="SutonnyMJ"/>
          <w:b/>
          <w:bCs/>
          <w:spacing w:val="-2"/>
          <w:sz w:val="20"/>
          <w:szCs w:val="20"/>
        </w:rPr>
        <w:t xml:space="preserve"> B›Uvib¨vkbvj-G g¨v‡bR‡g›</w:t>
      </w:r>
      <w:r>
        <w:rPr>
          <w:rFonts w:ascii="SutonnyMJ" w:hAnsi="SutonnyMJ" w:cs="SutonnyMJ"/>
          <w:b/>
          <w:bCs/>
          <w:sz w:val="20"/>
          <w:szCs w:val="20"/>
        </w:rPr>
        <w:t>Ÿ †UªBwb c‡` m`¨ wb‡qvM cvb| Zv‡K GLbI c`vqb Kiv nqwb| eZ©gv‡b wg. gvmy` Gi Rb¨ ‡Kvb ai‡bi cÖwk¶Y AwaK Kvh©Ki?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wk¶vbwek c×wZ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†mwgbvi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ch©‡e¶Y c×wZ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bvU¨wfbq c×wZ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wjwLZ †hvMv‡hv‡Mi Dcvq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KvD‡Ýwjs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n¨vÛeyK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mvBb‡evW©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8"/>
          <w:sz w:val="20"/>
          <w:szCs w:val="20"/>
        </w:rPr>
        <w:t>eÅeÕ©vcbvGK ‘Õ¼Z¯¨ cÉwKÌqv’ AvLÅv w`GqGQb ˆK?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†nbwi †dqj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jy_vi ¸wjK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RR© Avi †Uwi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n¨viì KzÄ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25 I 26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spacing w:val="-6"/>
          <w:sz w:val="20"/>
          <w:szCs w:val="20"/>
        </w:rPr>
      </w:pPr>
      <w:r>
        <w:rPr>
          <w:rFonts w:ascii="SutonnyMJ" w:hAnsi="SutonnyMJ" w:cs="SutonnyMJ"/>
          <w:spacing w:val="-6"/>
          <w:sz w:val="20"/>
          <w:szCs w:val="20"/>
          <w:lang w:val="it-IT"/>
        </w:rPr>
        <w:t>Rqv MÖ“c Ae BÛvw÷ª‡Ri gv‡K©wUs wefv‡M GKRb †WcywU e¨e¯’vcK wb‡qvM †`Iqv n‡e| GRb¨ eZ©gvb Kg©x‡`i ga¨ n‡Z Av‡e`bcÎ AvnŸvb Kiv n‡q‡Q|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Giƒc KvR‡K e¨e¯’vcbvi fvlvq Kx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Kg©xmsMÖn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Kg©xwbe©vPb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Kg©xg~j¨vqb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c`vqb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DÚ cÉwZÓ¤vGbi ‰i…c wm«¬vG¯¦i dGj KgÆxG`i@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g‡bvej e„w× cv‡e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D”P Kvh©mš‘wó m„wó n‡e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Avš—wiKZv e„w× cv‡e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  <w:t>fwel¨‡Zi w`K wb‡`©kbv cvIqv hvq e¨e¯’vcbvi †Kvb Kv‡R?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wb‡`©kbv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mgš^q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Kvh©wfwËK msMV‡bi cÖeZ©K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F.W Taylor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Luther Gullick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Henry Fayol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Elton mayo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e¨e¯’vcbvq wbqš¿Y †Kb cÖ‡qvRb?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Kg©x‡`i †cÖlYv 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D‡Ïk¨ Abyhvqx Kg©x wbe©vPb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DcKiYmg~‡ni Kvg¨ e¨envi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cwiKíbvi Kvh©KvwiZv hvPvB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>†KvbwU cÖwZôv‡b Kg©x wbe©vPb cÖwµqvi cÖ_g c`‡¶c e‡j we‡ewPZ?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Drm wba©viY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Z_¨ msMÖn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wbhyw³ cix¶v MÖnY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Av‡e`bcÎ MÖnY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67. </w:t>
            </w:r>
            <w:r>
              <w:rPr>
                <w:rFonts w:ascii="SutonnyMJ" w:hAnsi="SutonnyMJ" w:cs="SutonnyMJ"/>
                <w:sz w:val="26"/>
                <w:szCs w:val="26"/>
              </w:rPr>
              <w:t>†eMg e`i“‡bœmv miKvwi gwnjv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wbqš¿‡Yi †Kvb c`‡¶cwUi mv‡_ cwiKíbv mivmwi m¤úK©hy³?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Kvh©dj cwigvc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ms‡kvabg~jK e¨e¯’v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 xml:space="preserve">Av`k©gvb wba©viY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wePz¨wZi KviY wbY©q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†`‡ki wewfbœ ¯’v‡b Avkiv‡di cÖwZôv‡bi 35wU kvLv Av‡Q| wZwb eQ‡ii cÖvi‡¤¢ cÖ‡Z¨K kvLvi weµq Uv‡M©U wba©viY K‡i †`b| wZwb cÖwZ wZb gvm ci ci cÖ‡Z¨K kvLvi wnmv‡ei eB I Kg©x‡`i `vwqZ¡ ZvwjKv hvPvB K‡ib| wePz¨wZ †`Lv w`‡j ms‡kvabg~jK e¨e¯’v MÖnY K‡ib| d‡j wZwb mn‡R j¶¨gvÎv AR©b K‡ib|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Avkivd j¶¨ AR©‡b †Kvb ai‡bi wbqš¿Y †KŠkj MÖnY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mg‡”Q` we›`y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ev‡RU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Af¨š—ixY wbix¶v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we‡kl wi‡cvU© we‡k­lY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†KvbwU wbqš¿‡Yi mvaviY †KŠkj?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†eÂgvwK©s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e¨e¯’vcbvq wbix¶v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ev‡RU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M¨v›U PvU©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POSDCORB</w:t>
      </w:r>
      <w:r>
        <w:rPr>
          <w:rFonts w:ascii="SutonnyMJ" w:hAnsi="SutonnyMJ" w:cs="SutonnyMJ"/>
          <w:sz w:val="18"/>
          <w:szCs w:val="18"/>
        </w:rPr>
        <w:t xml:space="preserve"> Gi Avwe®‹viK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Pvj©m e¨v‡eR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jyBm. G Gjb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†nbwi †dqj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Gj. ¸wjK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e¨e¯’vcbv P‡µ wbqš¿‡Yi cieZ©x avc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 xml:space="preserve">cwiKíbv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Kg©xms¯’vb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6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gyweb GKwU ¯^bvgab¨ KviLvbvi mycvifvBRvi whwb 15 Rb kÖwg‡Ki Drcv`b Kvh©µg ZË¡veavb K‡i|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mycvifvBRvi gyweb KviLvbvi †Kvb ¯—‡ii e¨e¯’vcK?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D”P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ga¨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cÖkvmb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wbæ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mgš^qmva‡bi gyL¨ D‡Ïk¨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`¶ Rbkw³ ˆZwi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Kvh©‡¶‡Î Revew`wnZv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Drcv`b e„w×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`jxq cÖ‡Póv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8 I 9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†gvnv¤§` Avjx ÔAvj­vni `vbÕ bvgK †nv‡U‡ji gvwjK| iv‡Zi Lvevi cwi‡ek‡bi mgq †`Lv †Mj wKQy DcKiY ZLbI ivbœv nqwb| †gvnv¤§` Avjx Gi KviY Rvb‡Z PvB‡j eveywP© Rvbv‡jb ivbœvi KuvPvgvj wej‡¤^ Avmvq mgm¨vi m„wó n‡q‡Q| G‡Z †gvnv¤§` Avjx †nv‡U‡ji me Kg©Pvixi Ici ¶zä n‡jb|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Dwj­wLZ †nv‡U‡j mgš^‡qi †Kvb bxwZ jw•NZ n‡q‡Q?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`jxq mg‡SvZv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Kvh©mg~‡ni mgwš^ZKiY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cwieZ©bkxjZv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cÖvi‡¤¢ ïi“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gvnv¤§` Avjxi †nv‡U‡j cÖwZwU wefv‡Mi Kv‡R mgš^q wbwðZ Ki‡Z cÖ‡qvRb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Av‡`‡ki HK¨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wb‡`©kbvi HK¨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`jxq cÖ‡Póv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  <w:t>ˆ</w:t>
      </w:r>
      <w:r>
        <w:rPr>
          <w:rFonts w:ascii="SutonnyMJ" w:hAnsi="SutonnyMJ" w:cs="SutonnyMJ"/>
          <w:b/>
          <w:bCs/>
          <w:sz w:val="18"/>
          <w:szCs w:val="18"/>
        </w:rPr>
        <w:t>eÁvwbK e¨e¯’vcbvi gvbexq w`K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kÖwgK wb‡qvM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KviLvbv cwi‡ek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KuvPvgvj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11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>Awiqb MÖ“‡ci cÖ‡Z¨K wefv‡Mi mevB cÖwZôv‡bi myweav‡K eo K‡i †`‡L| e¨w³MZ myweav‡K Zviv AMÖvwaKvi †`q bv| d‡j cÖwZôvbwU evRv‡i kx‡l© Av‡Q|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e¨e¯’vcbvi †Kvb bxwZi D‡j­L Kiv n‡q‡Q?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 xml:space="preserve">k„•Ljvi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 xml:space="preserve">Kvh©wefv‡Mi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mvaviY ¯^v‡_© wbR ¯^v_© RjvÄwj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mv‡g¨i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†</w:t>
      </w:r>
      <w:r>
        <w:rPr>
          <w:rFonts w:ascii="SutonnyMJ" w:hAnsi="SutonnyMJ" w:cs="SutonnyMJ"/>
          <w:b/>
          <w:bCs/>
          <w:spacing w:val="-4"/>
          <w:sz w:val="18"/>
          <w:szCs w:val="18"/>
        </w:rPr>
        <w:t>nbwi †dqj cÖ`Ë e¨e¯’vcbvi cÖ_g bxwZ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wbqgvbyewZ©Zv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mvg¨Zv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Kvh©wefvRb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Av‡`‡ki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B-†gB‡j msev` †cÖiY Ki‡Z wbw`©ó †cvU©v‡ji wbw`©ó †cB‡R wM‡q cÖ_‡g †Kvb avc AbymiY Ki‡Z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Subject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Send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Message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To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14 I 15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mvfv‡ii dwKi Mv‡g©›U‡m Av¸b cÖwZ‡iv‡a Rbve gvbœvb Zvi Kg©x‡`i GKwU †bvwUk cÖ`vb K‡ib| †bvwU‡k wKQy Bs‡iwR Uvg© e¨envi Kivq Kg©xMY †bvwU‡ki A_© eyS‡Z cv‡iwb| d‡j Zviv Av¸b wbfv‡Z e¨_© nq| G‡Z KviLvbvi A‡bK ¶wZ nq|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Rbve gvbœvb †hvMv‡hv‡Mi †Kvb gva¨g e¨envi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†gŠwLK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wjwLZ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Af¨š—ixY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mvsMVwbK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Av¸b wbfv‡bvi e¨_©Zvq †Kvb ai‡bi evav `vqx e‡j Zzwg g‡b K‡iv?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†kvi‡Mvj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e¨w³MZ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Z_¨MZ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fvlvMZ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16 I 17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gCb GKwU cÖmvabx Drcv`bKvix KviLvbvi gvwjK| MZ 5 eQ‡i KviLvbvwU GKwU c×wZ‡Z Zvi cÖwZôv‡b Kg©x wb‡qvM Ki‡Q|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pacing w:val="-4"/>
          <w:sz w:val="18"/>
          <w:szCs w:val="18"/>
        </w:rPr>
        <w:tab/>
      </w:r>
      <w:r>
        <w:rPr>
          <w:rFonts w:ascii="SutonnyMJ" w:hAnsi="SutonnyMJ" w:cs="SutonnyMJ"/>
          <w:b/>
          <w:bCs/>
          <w:spacing w:val="-4"/>
          <w:sz w:val="18"/>
          <w:szCs w:val="18"/>
        </w:rPr>
        <w:t xml:space="preserve">DÏxc‡K †Kvb ai‡bi </w:t>
      </w:r>
      <w:r>
        <w:rPr>
          <w:rFonts w:ascii="SutonnyMJ" w:hAnsi="SutonnyMJ" w:cs="SutonnyMJ"/>
          <w:b/>
          <w:bCs/>
          <w:spacing w:val="-2"/>
          <w:sz w:val="18"/>
          <w:szCs w:val="18"/>
        </w:rPr>
        <w:t>cwiKí</w:t>
      </w:r>
      <w:r>
        <w:rPr>
          <w:rFonts w:ascii="SutonnyMJ" w:hAnsi="SutonnyMJ" w:cs="SutonnyMJ"/>
          <w:b/>
          <w:bCs/>
          <w:spacing w:val="-4"/>
          <w:sz w:val="18"/>
          <w:szCs w:val="18"/>
        </w:rPr>
        <w:t>bvi K_v ejv n‡q‡Q?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¯’vqx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j¶¨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¯^í‡gqvw`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GKv_©K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Giƒc cwiKíbvi d‡j cÖwZôv‡b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e¨q e„w× cv‡e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MwZkxjZv e„w× cv‡e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mg‡qi mØ¨envi n‡e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cÖKí †Kvb ai‡bi cwiKíbv?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we‡kl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GKv_©K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j¶¨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¯’vqx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wØ-Dcv`vb ZË¡ Abyhvqx †KvbwU †cÖlYvg~jK Dcv`vb?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wbivcËv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Kv‡Ri kZ©vewj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†eZb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¯^xK…wZ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gCb GKwU cÖwZôv‡b mnKvix e¨e¯’vcK wn‡m‡e `xN© 8 eQi a‡i Kg©iZ Av‡Qb| wb‡Pi †cÖlYvi †Kvb Dcv`vbwU wg. gC‡bi Rb¨ m‡e©v”P cÖ‡Yv`bv g~jK n‡Z cv‡i?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c‡`vbœwZ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evwl©K †eZb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†evbvm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cÖwk¶Y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cÖlYvi cÖZ¨vkv Z‡Ë¡i mgxKiY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M = P X 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M = I X 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M = M X I X 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M = E X I X 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22 I 23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cs="Vrinda"/>
          <w:spacing w:val="-2"/>
          <w:sz w:val="14"/>
          <w:szCs w:val="14"/>
          <w:lang w:val="it-IT"/>
        </w:rPr>
        <w:t>Pepsico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 xml:space="preserve"> GKwU †Kvgj cvbxq ˆZwii ¯^bvgab¨ cÖwZôvb| cÖwZôvbwUi Drcv`vb I weµq w`b w`b e„w× cv‡”Q| ZvB Kv‡Ri myweav‡_© cÖwZôvbwU Zv‡`i KvR¸‡jv‡K cÖK…wZ Abyhvqx fvM K‡i GKRb we‡klÁ Kg©xi ZË¡veav‡b `vwqZ¡ cÖ`vb K‡i| d‡j cÖwZôvbwU evRv‡i Zvi Ae¯’vb a‡i ivL‡Z cvi‡Q| wKš‘ wKQyw`‡bi g‡a¨ cÖwZôv‡bi e¨q e„w×mn KZK¸‡jv mgm¨v †`Lv w`‡”Q|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  <w:lang w:val="it-IT"/>
        </w:rPr>
        <w:t>Pepsico</w:t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t xml:space="preserve"> †Kvb ai‡bi mvsMVwbK KvVv‡gv AbymiY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8"/>
          <w:sz w:val="18"/>
          <w:szCs w:val="18"/>
        </w:rPr>
        <w:t>mij‰iwLK I Dc‡`óv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†gwUª·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  <w:lang w:val="it-IT"/>
        </w:rPr>
        <w:t>Pepsico</w:t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t xml:space="preserve"> Gi mgm¨vi KviYmg~n n‡jv</w:t>
      </w:r>
      <w:r>
        <w:rPr>
          <w:rFonts w:ascii="SutonnyMJ" w:hAnsi="SutonnyMJ" w:cs="SutonnyMJ"/>
          <w:b/>
          <w:bCs/>
          <w:sz w:val="18"/>
          <w:szCs w:val="18"/>
          <w:lang w:val="it-IT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wbf©ikxjZv e„w×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mgš^‡qi Afve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wbægv‡bi cY¨ Drcv`b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gwUª· msMV‡bi ˆewkó¨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cY¨wfwËK wefvMxqKiY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AÂjwfwËK wefvMxqKiY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Kvh©wfwËK wefvMxqKiY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c`gh©v`v n‡Z †h †bZ…‡Z¡i m„wó nq Zv‡K e‡j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AvbyôvwbK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AbvbyôvwbK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BwZevPK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†bwZevPK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26 I 27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pacing w:val="-6"/>
          <w:sz w:val="18"/>
          <w:szCs w:val="18"/>
          <w:lang w:val="it-IT"/>
        </w:rPr>
      </w:pPr>
      <w:r>
        <w:rPr>
          <w:rFonts w:ascii="SutonnyMJ" w:hAnsi="SutonnyMJ" w:cs="SutonnyMJ"/>
          <w:spacing w:val="-6"/>
          <w:sz w:val="18"/>
          <w:szCs w:val="18"/>
          <w:lang w:val="it-IT"/>
        </w:rPr>
        <w:t>mvqgv LvZzb GKwU cÖwZôv‡bi cÖavb wbe©vnx| wZwb me ¶gZv wb‡Ri Kv‡Q Kzw¶MZ K‡i iv‡Lb Ges wb‡Ri B”Qvg‡Zv wm×vš— MÖnY K‡ib| d‡j Aa¯—bMY Kvh© m¤úv`‡b Drmvn †eva K‡ib bv| G‡Z j¶¨ AR©‡b mgm¨v n‡”Q|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mvqgv LvZz‡bi †bZ…Z¡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MYZvwš¿K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ˆ¯^iZvwš¿K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jvMvgnxb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wcZ…myjf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ai‡bi wb‡`©kbv †KŠkj DÏxc‡Ki mgm¨v mgvavb Ki‡Z cv‡i?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ˆ¯^ivPvix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civgk©g~jK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jvMvgnxb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wcZ…m~jf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28 I 29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i“gwK I PzgwK `yB evÜex GgweG cvm K‡i GKwU †emiKvwi cÖwZôv‡b mnKvix e¨e¯’vcK wnmv‡e 2017 mv‡j h_vµ‡g Rvbyqvwi I gvP© gv‡m †hvM`vb K‡i| GKB eQ‡ii b‡f¤^i gv‡m D³ cÖwZôv‡b µq e¨e¯’vc‡Ki c` k~b¨ n‡j Kg©dj we‡ePbvq KZ…©c¶ PzgwK‡K c‡`vbœwZ cÖ`vb K‡i|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D‡j­wLZ c‡`vbœwZi wfwË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†hvM`vbKvj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†R¨ôZv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†R¨ôZv I †hvM¨Zv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†gav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Giƒc c‡`vbœwZi d‡j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`¶ Kg©xiv AbycÖvwYZ nq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eq¯‹ Kg©xiv AbycÖvwYZ nq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cÖwZôv‡bi Drcv`bkxjZv e„w× cvq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Kg©x msMÖn cÖwµqvi †kl KvR †KvbwU?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weÁwß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Kg©x cÖwk¶Y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Drm wba©viY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Kg©x wb‡qvM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68. </w:t>
            </w:r>
            <w:r>
              <w:rPr>
                <w:rFonts w:ascii="SutonnyMJ" w:hAnsi="SutonnyMJ" w:cs="SutonnyMJ"/>
                <w:sz w:val="26"/>
                <w:szCs w:val="26"/>
              </w:rPr>
              <w:t>†ecRv cvewjK ¯‹zj GÛ K‡jR, mvfvi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wbqš¿‡Yi wfwË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†cÖlYv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wbqš¿Y A_©Ñ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Av`k©gvb cÖwZôv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Kvh© Z`viwK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ms‡kvabg~jK e¨e¯’v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3 I 4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Aa¯—b‡`i Kv‡R Amš‘ó n‡q wg. Rvwgj 1 gvm weµq KvR Z`viwK Ki‡jb| G‡Z †`Lv †Mj weµq 20% e„w× †c‡q‡Q| cieZx©‡Z wZwb Kgx©‡`i Zvi †KŠkj AbymiY Ki‡Z ej‡jb|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 wg. Rvwgj wbqš¿‡Yi †Kvb †KŠkj e¨envi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ev‡RU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e¨w³MZ ch©‡e¶Y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`„óvš—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wZi¯‹vi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Dwj­wLZ c×wZi myweav wb‡Pi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cÖvwZôvwbK D‡Ïk¨ AR©b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mnKgx©‡`i mv‡_ cÖwZ‡hvwMZv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MÖvnK Av¯’v AR©b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cÖwZ‡hvMx‡`i †P‡q GwM‡q _vKv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†cÖlYv P‡µi cÖ_g avc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 xml:space="preserve">K 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Zvobv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Afve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DwØMœZv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j¶¨vR©b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Pvwn`v †mvcvb Z‡Ë¡i D™¢veK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Aveªvnvg gvm‡jv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nvR©evM©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g¨vK‡MÖMi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WªvKvi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7 I 8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wg. e¨vbvRx© GKwU Jla Drcv`bKvix cÖwZôv‡bi cÖavb wbe©vnx Kg©KZ©v| cÖwZôv‡bi mvgwMÖK Kvh© myôzfv‡e m¤úv`b Kivi Rb¨ cÖwZwU KvR‡K Kv‡Ri cÖK…wZ Abyhvqx fvM K‡i‡Qb| wefvMxq Kvh© mwVKfv‡e m¤úbœ Kivi Rb¨ Avjv`v Avjv`v cwiKíbv cÖYqb K‡i‡Qb|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wg. e¨vbvRx©i M„nxZ cwiKíbvi cÖK…wZ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AvÂwjK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GKv_©K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j¶¨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 ai‡bi cwiKíbv MÖn‡Yi d‡j Zvi cÖwZôv‡b †h cÖfve co‡Z cv‡i Zv n‡jvÑ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Drcv`bkxjZv e„w×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we‡klvqv‡Yi mydj jvf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kÖg N~Y©vqgvbZv n«vm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wkí wec­e N‡U †Kvb †`‡k?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Rvcv‡b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Px‡b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hy³iv‡óª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Bsj¨v‡Û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‘eÅeÕ©vcbv mveÆRbxb’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sym w:font="Symbol" w:char="F02D"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 xml:space="preserve"> ‰ gZvgZwU ˆK w`GqGQb?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†nbwi †dqj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†Uji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m‡µwUm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GWvg w¯§_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SMS</w:t>
      </w:r>
      <w:r>
        <w:rPr>
          <w:rFonts w:ascii="SutonnyMJ" w:hAnsi="SutonnyMJ" w:cs="SutonnyMJ"/>
          <w:b/>
          <w:bCs/>
          <w:sz w:val="20"/>
          <w:szCs w:val="20"/>
        </w:rPr>
        <w:t>-Gi c~Y©iƒc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Short Message Security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Short Message Service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Small Message Service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Security Management Service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me‡P‡q cÖvPxb msMVb KvVv‡gv?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I Dc‡`óv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mgš^q bxwZ n‡jvÑ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D‡Ï‡k¨i HK¨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fvimvg¨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Kvh©wefvM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B›Uvi‡bU e¨env‡ii Rb¨ cÖ‡qvRb nqÑ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Kw¤úDUvi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g‡Wg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†cbWªvBf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ˆKvÁ·vwb msMVb Š«¼Z AaxbZvi Õ¼xK‡wZ ˆ`q?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mij‰iwLK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c`¯’ Kgx©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16 I 17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wg. ivqnvb wcqvm GKwU †ewe dzW Drcv`bKvix cÖwZôv‡bi e¨e¯’vcK| wZwb cÖwZôv‡bi Drcv`b, wecYb, gvb wbqš¿‡Yi †¶‡Î mK‡ji mv‡_ Avjvc-Av‡jvPbv K‡i wm×vš— MÖnY Ki‡jb| G‡Z cÖwZôv‡bi j¶¨gvÎv mn‡R AwR©Z nq|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.</w:t>
      </w:r>
      <w:r>
        <w:rPr>
          <w:rFonts w:ascii="Panjeree Bold" w:hAnsi="Panjeree Bold" w:cs="Panjeree Bold"/>
          <w:spacing w:val="-2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wg. ivqnvb wcqvGmi wm«¬v¯¦ MÉnY eÅeÕ©vcbvi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 xml:space="preserve"> ˆKvb wbG`Ækbvi mvG^ mÁ·wKÆZ?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wcZ…Z¡ myjf 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civgk©g~jK 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gy³ 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 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‰ aiGbi wbG`Ækbv Kx m†wÓ¡ KiGZ mnGhvwMZv</w:t>
      </w:r>
      <w:r>
        <w:rPr>
          <w:rFonts w:ascii="SutonnyMJ" w:hAnsi="SutonnyMJ" w:cs="SutonnyMJ"/>
          <w:b/>
          <w:bCs/>
          <w:sz w:val="20"/>
          <w:szCs w:val="20"/>
        </w:rPr>
        <w:t xml:space="preserve"> K‡i?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 xml:space="preserve">MYZvwš¿K g‡bvfve 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EaŸ©Zb Kg©KZ©vi †¯^”QvPvwiZv n«vm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e¨w³ Dbœqb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Kgx© msMÖn †Kvb ai‡bi cÖwµqv?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mnR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RwUj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¯^í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`xN©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Chain of Command</w:t>
      </w:r>
      <w:r>
        <w:rPr>
          <w:rFonts w:ascii="SutonnyMJ" w:hAnsi="SutonnyMJ" w:cs="SutonnyMJ"/>
          <w:b/>
          <w:bCs/>
          <w:sz w:val="20"/>
          <w:szCs w:val="20"/>
        </w:rPr>
        <w:t xml:space="preserve"> K_vwUi mv‡_ e¨e¯’vcbvi †Kvb bxwZi wgj cvIqv hvq?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KZ…©Z¡ I `vwqZ¡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†Rvov gB wkKj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Av‡`‡ki HK¨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cÖwk¶‡Yi gva¨‡g wb‡Pi †KvbwU e„w× cvq?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`¶Zv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g‡bvej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mš‘wó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†gŠwLK †hvMv‡hv‡Mi gva¨g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Kg©Pvix ey‡jwUb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mv¶vrKvi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ey‡jwUb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†`qvj cwÎKv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Av‡`‡ki HK¨ ej‡Z wb‡Pi †KvbwU †evSvq?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wewfbœ EaŸ©Z‡bi Av‡`k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GKK EaŸ©Zb Av‡`k cvjb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ˆØZ Av‡`k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mevi Øviv Av‡`k cvjb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 xml:space="preserve">The Principle of Scientific Management </w:t>
      </w:r>
      <w:r>
        <w:rPr>
          <w:rFonts w:ascii="SutonnyMJ" w:hAnsi="SutonnyMJ" w:cs="SutonnyMJ"/>
          <w:b/>
          <w:bCs/>
          <w:sz w:val="20"/>
          <w:szCs w:val="20"/>
        </w:rPr>
        <w:t>MÖš’wUi †jLK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†nbwi †dqj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Gd.Wwe­D. †Uji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GjUb †g‡qv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Gj.G G‡jb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cÖwk¶‡Yi d‡jÑ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`¶Zv e„w×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kÖg N~Y©vqgvbZv n«vm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AcPq e„w× cvq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wb‡`©kbv‡K msMV‡bi Kx ejv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nvZ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gv_v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n„rwcÊ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Lead</w:t>
      </w:r>
      <w:r>
        <w:rPr>
          <w:rFonts w:ascii="SutonnyMJ" w:hAnsi="SutonnyMJ" w:cs="SutonnyMJ"/>
          <w:b/>
          <w:bCs/>
          <w:sz w:val="20"/>
          <w:szCs w:val="20"/>
        </w:rPr>
        <w:t xml:space="preserve"> k‡ãi A_© n‡jvÑ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To guide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To control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To care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To order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†Kv‡bv cÖwZôv‡b </w:t>
      </w:r>
      <w:r>
        <w:rPr>
          <w:rFonts w:cs="Vrinda"/>
          <w:b/>
          <w:bCs/>
          <w:sz w:val="16"/>
          <w:szCs w:val="16"/>
        </w:rPr>
        <w:t>ICT</w:t>
      </w:r>
      <w:r>
        <w:rPr>
          <w:rFonts w:ascii="SutonnyMJ" w:hAnsi="SutonnyMJ" w:cs="SutonnyMJ"/>
          <w:b/>
          <w:bCs/>
          <w:sz w:val="20"/>
          <w:szCs w:val="20"/>
        </w:rPr>
        <w:t xml:space="preserve"> e¨env‡i †h mgm¨v m„wó n‡Z cv‡i Zv n‡jvÑ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e¨q e„w×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fvBivm AvµgY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†Mvcb Z_¨ duvm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28 I 29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¯^bvgab¨ e¨emvqx iwdK mv‡n‡ei PÆMÖvg kn‡i `y‡Uv evwo Av‡Q| wZwb `vwg Mvwo‡Z Pjv‡div K‡ib| c‡ivcKv‡i Zvi h‡_ó myL¨vwZ Av‡Q| m¤úÖwZ iwdK mv‡ne GKwU eo ivR‰bwZK `j †_‡K Gg.wc wbe©vwPZ n‡q‡Qb|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iwdK mv‡ne gvm‡jvi Pvwn`v †mvcvb Z‡Ë¡i †Kvb av‡c Av‡Qb?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wbivcËv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AvÍZ…wß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AvÍcÖwZôvi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MYZvwš¿K †bZ…‡Z¡i Aax‡b wb‡`©kbv †KŠkj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ˆ¯^ivPvix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wcZ…m~jf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jvMvgnxb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civgk©g~jK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Y</w:t>
      </w:r>
      <w:r>
        <w:rPr>
          <w:rFonts w:ascii="SutonnyMJ" w:hAnsi="SutonnyMJ" w:cs="SutonnyMJ"/>
          <w:b/>
          <w:bCs/>
          <w:sz w:val="20"/>
          <w:szCs w:val="20"/>
        </w:rPr>
        <w:t xml:space="preserve"> ZË¡ Abyhvqx gvby‡li g‡bvfve me©`vÑ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†bwZevPK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BwZevPK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mvnmx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Drmvnx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69. </w:t>
            </w:r>
            <w:r>
              <w:rPr>
                <w:rFonts w:ascii="SutonnyMJ" w:hAnsi="SutonnyMJ" w:cs="SutonnyMJ"/>
                <w:sz w:val="26"/>
                <w:szCs w:val="26"/>
              </w:rPr>
              <w:t>MvRxcyi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wbqš¿‡Yi wfwË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wb‡`©kbv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mgš^q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†bZ…Z¡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Kg©xiv †¯^”QvPvix n‡q I‡V †Kvb †bZ…‡Z¡?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jvMvgnxb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MYZvwš¿K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cÖfzZ¡g~jK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wcZ…myjf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wkí wec­eKvj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1730-1760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1850-1950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1760-1860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†Kv‡bvwU bq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wb‡Pi †KvbwU </w:t>
      </w:r>
      <w:r>
        <w:rPr>
          <w:rFonts w:cs="Vrinda"/>
          <w:b/>
          <w:bCs/>
          <w:sz w:val="16"/>
          <w:szCs w:val="16"/>
        </w:rPr>
        <w:t>ERG</w:t>
      </w:r>
      <w:r>
        <w:rPr>
          <w:rFonts w:ascii="SutonnyMJ" w:hAnsi="SutonnyMJ" w:cs="SutonnyMJ"/>
          <w:b/>
          <w:bCs/>
          <w:sz w:val="20"/>
          <w:szCs w:val="20"/>
        </w:rPr>
        <w:t xml:space="preserve"> Z‡Ë¡i c~Y©iƒc?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Existenc Related Growth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Exclusive Related Growth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Extension Related Growth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Extra Related Growth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wewfbœ wefvM Ges e¨w³i Kvh©vewj‡K avivevwnK I GKxfzZ Kivi KvR‡K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msMwVZKiY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mgš^q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AvaywbK Kg©x e¨e¯’vcbvi cÖeZ©K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†Uji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G¨vWvg w¯§_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†nbwi †dqj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ievU© I‡qb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nbwi †dqj cÖ`Ë e¨e¯’vcbvi bxwZ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Av‡`‡ki HK¨ bxwZ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`¶Zv AR©‡bi bxwZ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wb‡`©kbv HK¨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8 I 9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pacing w:val="-4"/>
          <w:sz w:val="20"/>
          <w:szCs w:val="20"/>
          <w:lang w:val="it-IT"/>
        </w:rPr>
      </w:pPr>
      <w:r>
        <w:rPr>
          <w:rFonts w:ascii="SutonnyMJ" w:hAnsi="SutonnyMJ" w:cs="SutonnyMJ"/>
          <w:spacing w:val="-4"/>
          <w:sz w:val="20"/>
          <w:szCs w:val="20"/>
          <w:lang w:val="it-IT"/>
        </w:rPr>
        <w:t>kviwgb myjZvbv GKwU Drcv`bgyLx cÖwZôv‡bi Drcv`b e¨e¯’vcK| wZwb eQ‡ii ïi“‡Z Drcv`‡bi cwigvY 10% e„w×i j¶¨ wba©viY K‡ib| cwiKíbv Abyhvqx wZwb Aa¯—b‡`i KvR Kivi ZvwM` †`b eQ‡ii gvSvgvwS wZwb Kv‡Ri AMÖMwZ †`‡L wba©vwiZ j¶¨ AR©b wb‡q DwØMœ n‡q c‡ob|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kviwgb myjZvbvi mvgwMÖK Kv‡Ri cÖwµqv‡K Kx ejv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wb‡`©kbv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D³ cwiw¯’wZ‡Z kviwgb myjZvbvi KiYxq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wePz¨wZi KviY wba©viY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Aa¯—b‡`i Ici Pvc m„wó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ms‡kvabg~jK e¨e¯’v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'The wealth of Nations'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MÖš’wU †K iPbv K‡ib?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wMj‡eª_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Awjfvi †kjWb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G¨vWvg w¯§_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cvK©vi †d‡jU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Ô†nbwi †dqjÕ KZ mv‡j Rš§MÖnY K‡ib?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1839 mv‡j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1841 mv‡j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1847 mv‡j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1860 mv‡j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Kg©xms¯’v‡b †KvbwU FYvÍK cÖwµqv?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Kg©x wbe©vPb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Drm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Kg©x msMÖn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weÁwß cÖ`vb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mgš^‡qi bxwZ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D‡Ï‡k¨i HK¨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fvimvg¨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Kvh©wefvM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mg‡qi wfwË‡Z cwiKíbv KZ cÖKvi?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 cÖKvi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3 cÖKvi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4 cÖKvi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5 cÖKvi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15 I 16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G·cvU© Mv‡g©›Um wj. 2007 mvj n‡Z 2017 mvj ch©š— mg‡qi Rb¨ Drcv`b I wecYb cwiKíbv ˆZwi K‡i| wKš‘ evRv‡i cÖwZ‡hvwMZvq wU‡K _vKvi ¯^v‡_© ga¨eZ©x mg‡q D³ cwiKíbvwU‡Z †ek K‡qKevi cwieZ©b Avbv nq G‡Z cÖwZôvbwU AvkvZxZ mvdj¨ AR©b K‡i|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G·cvU© Mv‡g©›Um wj. Gi 2017 mv‡j cÖYxZ cwiKíbvwU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¯’vqx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¯^í‡gqvw`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ga¨‡gqvw`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`xN©‡gqvw`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G·cvU© Mv‡g©›Um wj. Gi mvd‡j¨i KviY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bgbxqZv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ev¯—egywLZv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wgZe¨wqZv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†hvMv‡hvM cÖwµqvi mwVK MwZcÖevn?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msev` MÖnxZv &gt; msev` †cÖiK &gt; msev`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msev` &gt; msev` †cÖiK &gt; msev` MÖnxZv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msev` †cÖiK &gt; msev` MÖnxZv &gt; msev`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msev` †cÖiK &gt; msev` &gt; msev` MÖnxZv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†Kvb KvR EaŸ©Zb Aa¯—b m¤úK© wbiƒcY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mgš^qmvab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MYZvwš¿K †bZ…‡Z¡ †bZv Aa¯—b‡`i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civgk© MÖnY K‡i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gZvgZ cÖ`v‡bi my‡hvM †`q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wb‡`©k cÖ`vb K‡i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cÖlYvi wØ-Dcv`vb Z‡Ë¡i RbK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Aveªvnvg gvm‡jv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g¨vK‡MÖMi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†d«WwiK nvR©evM©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DBwjqvg IwP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mvgwiK ai‡bi msMVb ejv nq †Kvb msMVb‡K?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†KvbwU‡K wgkÖ msMVb ejv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†gwUªK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mij‰iwLK I Dc‡`óv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MBO</w:t>
      </w:r>
      <w:r>
        <w:rPr>
          <w:rFonts w:ascii="SutonnyMJ" w:hAnsi="SutonnyMJ" w:cs="SutonnyMJ"/>
          <w:sz w:val="20"/>
          <w:szCs w:val="20"/>
        </w:rPr>
        <w:t>-</w:t>
      </w:r>
      <w:r>
        <w:rPr>
          <w:rFonts w:ascii="SutonnyMJ" w:hAnsi="SutonnyMJ" w:cs="SutonnyMJ"/>
          <w:b/>
          <w:bCs/>
          <w:sz w:val="20"/>
          <w:szCs w:val="20"/>
        </w:rPr>
        <w:t>Gi c~Y©iƒc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Management by Operations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Managing Business Operation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Managing Business Objectives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Management by Objectives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c‡`vbœwZi wfwË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ascii="SutonnyMJ" w:hAnsi="SutonnyMJ" w:cs="SutonnyMJ"/>
          <w:sz w:val="20"/>
          <w:szCs w:val="20"/>
          <w:lang w:val="it-IT"/>
        </w:rPr>
        <w:tab/>
        <w:t>†R¨ôZv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ascii="SutonnyMJ" w:hAnsi="SutonnyMJ" w:cs="SutonnyMJ"/>
          <w:sz w:val="20"/>
          <w:szCs w:val="20"/>
          <w:lang w:val="it-IT"/>
        </w:rPr>
        <w:tab/>
        <w:t>†hvM¨Zv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DfqB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E. F. Feilder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†Kvb ai‡bi †bZ…Z¡ D™¢veb K‡ib?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wcZ…Z¡g~jK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ˆ¯^iZvwš¿K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†gŠwjK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ev‡RU wb‡Pi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cwiKíbvi msL¨vÍK cÖKvk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Avq-e¨‡qi Avw_©K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Avq-e¨‡qi Avw_©K cÖKvk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Avq-e¨‡qi msL¨vÍK cÖKvk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wW‡KvwWs ej‡Z †KvbwU †evSvq?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cÖvcK KZ…©K msev`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msev` MÖnY‡hvM¨ K‡i mvRv‡bv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djveZ©b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msev` †cÖiY‡hvM¨ K‡i mvRv‡bv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†cÖlYvi Abvw_©K Dcvq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c‡`vbœwZ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cÖwk¶Y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¯^xK…wZ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Kg©xi Kv‡Ri cÖwZ AvMÖn hvPvB Kiv nq †Kvb cix¶vi gva¨‡g?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wjwLZ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†gŠwLK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gb¯—vwZ¡K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¯^v¯’¨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mgMÖ †hvM‡hvM cÖwµqv AveZ©b K‡i †KvbwU‡K wN‡i?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gva¨g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djveZ©b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msev`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cÖvcK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70. </w:t>
            </w:r>
            <w:r>
              <w:rPr>
                <w:rFonts w:ascii="SutonnyMJ" w:hAnsi="SutonnyMJ" w:cs="SutonnyMJ"/>
                <w:sz w:val="26"/>
                <w:szCs w:val="26"/>
              </w:rPr>
              <w:t>miKvwi niM½v K‡jR, gywÝMÄ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AvaywbK Kgx© e¨e¯’vcbvi RbK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†nbwi †dqj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ievU© I‡qb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GWvg w¯§_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Gd.Wwe­W. †Uji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`vwqZ¡ Ac©Y Kiv hvq bv| G aviYvwUi me©cÖ_g †Kvb mf¨Zv †_‡K cvIqv hvq?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wmÜy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ˆPwbK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wMÖK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e¨vwejbxq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mvbRy-Gi iPbv?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The Code of Hummuberi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The Art of War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BD‡Uvwcqv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I‡qj_ Ae †bkb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D”P ch©v‡qi e¨e¯’vcbvi g‡a¨ c‡oÑ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wefvMxq e¨e¯’vcK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e¨e¯’vcbv cwiPvjK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cwiPvjK cl©`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Esprit de Corps</w:t>
      </w:r>
      <w:r>
        <w:rPr>
          <w:rFonts w:ascii="SutonnyMJ" w:hAnsi="SutonnyMJ" w:cs="SutonnyMJ"/>
          <w:b/>
          <w:bCs/>
          <w:sz w:val="20"/>
          <w:szCs w:val="20"/>
        </w:rPr>
        <w:t xml:space="preserve"> GKwUÑ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j¨vwUb kã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wMÖK kã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†ivgvb kã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divwm kã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e¨e¯’vcbvi bxwZ bq?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wk¶vMZ †hvM¨Zv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wbqgvbyewZ©Zv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k„•Ljv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KvR wefvRb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7 I 8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Rvnv½xi †nv‡mb e¨e¯’vcbv wefv‡Mi GKRb wcqb| wefv‡Mi GKRb mnKvix Aa¨vcK Zv‡K GKwU wPwV †cv÷ Ki‡Z e‡jb| GKB mg‡q GK cÖfvlK wKQy KvMRcÎ d‡UvKwc Ki‡Z e‡jb| G‡Z Rvnv½xi †nv‡mb nZvk n‡q c‡o| †m welqwU wefvMxq cÖavb‡K AewnZ K‡i|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†Kvb bxwZ f‡½i Rb¨ Rvnv½xi †nv‡mb nZvkv cÖKvk K‡i‡Q?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wb‡`©kbvi H‡K¨i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Av‡`‡ki H‡K¨i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mgš^‡qi bxwZ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k„•Ljvi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G‡¶‡Î wefvMxq cÖav‡bi KiYxqÑ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GKwU Kv‡Ri ci Av‡iKwU Ki‡Z ej‡eb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20"/>
          <w:szCs w:val="20"/>
          <w:lang w:val="it-IT"/>
        </w:rPr>
        <w:t>GKB mv‡_ ˆØZ Av‡`k cwinvi Ki‡Z ej‡eb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`ywU KvRB GK mv‡_ Ki‡Z ej‡eb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bxwZ Abyhvqx wm×vš— MÖn‡Y Kgx©‡`i f‚wgKv n«vmKiY‡K ejv nqÑ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k„•Ljv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we‡µ›`ªxqKiY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†K›`ªxKiY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†nbwi †dqj cÖ`Ë e¨e¯’vcbvi g~jbxwZi msL¨v KqwU?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7wU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9wU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12wU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14wU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¯’vqx cwiKíbv?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ev‡RU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Kg©m~wP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cÖKí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cwjwm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cwiKíbvi msL¨vÍK cÖKvk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ev‡RU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cÖKí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cÖwµqv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cÙ †mZz wbg©v‡Yi cwiKíbv‡K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÷ªvwUwRK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GKv_©K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ga¨‡gqvw`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Kvh©wfwËK †dvig¨vbwkc bvgKi‡Yi D™¢veK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†nbwi †dqj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Gd. Wwe­D †Uji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wcUvi Gd Wªvdvi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Aa¨vcK wbDg¨vb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.... AwbðqZv `~i K‡i|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AebwZ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`ª“Z wm×vš— MÖn‡Yi †¶‡Î †Kvb ai‡bi msMVb Dc‡hvMx?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KwgwU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6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17 I 18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pacing w:val="-2"/>
          <w:sz w:val="20"/>
          <w:szCs w:val="20"/>
          <w:lang w:val="it-IT"/>
        </w:rPr>
        <w:t>bRi“j Bmjv‡gi Mv‡g©›Um cÖwZôv‡b kÖg wefv‡Mi gva¨‡g</w:t>
      </w:r>
      <w:r>
        <w:rPr>
          <w:rFonts w:ascii="SutonnyMJ" w:hAnsi="SutonnyMJ" w:cs="SutonnyMJ"/>
          <w:sz w:val="20"/>
          <w:szCs w:val="20"/>
          <w:lang w:val="it-IT"/>
        </w:rPr>
        <w:t xml:space="preserve"> we‡klÁ‡`i Ici ¶gZv Ac©Y Kiv n‡q‡Q| Gfv‡e KZ…©Z¡ I ¶gZv Ac©Y K‡i Drcv`b Kvh© cwiPvjbv Kiv n‡”Q|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bRi‚j BmjvGgi MvGgÆ´ŸGm ˆKvb aiGbi mvsMVwbK</w:t>
      </w:r>
      <w:r>
        <w:rPr>
          <w:rFonts w:ascii="SutonnyMJ" w:hAnsi="SutonnyMJ" w:cs="SutonnyMJ"/>
          <w:b/>
          <w:bCs/>
          <w:sz w:val="20"/>
          <w:szCs w:val="20"/>
        </w:rPr>
        <w:t xml:space="preserve"> KvVv‡gv we`¨gvb?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c`¯’Kgx©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bRi“j Bmjv‡gi Mv‡g©›Um cÖwZôv‡bi g‡Zv mvsMVwbK KvVv‡gvi gva¨‡gÑ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bgbxqZv e„w×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†¯^”QvPvwiZv n«vm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64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ˆØZ Av‡`‡ki Ø›Ø †`Lv hvq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4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4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4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Kgx© wbe©vP‡b Kgx©i †SuvK cÖeYZv †Kvb cix¶vi gva¨‡g hvPvB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Efficiency test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Intelligence test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Aptitude test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Personality test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Kgx© msMÖ‡ni evwn¨K Drm bq?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c‡`vbœwZ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e„wËg~jK cÖwk¶Y †K›`ª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 wewb‡qvM †K›`ª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wk¶v cÖwZôvb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†gŠj wfwËK †bZ…‡Z¡i D™¢veK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†KBd †Wwfm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g¨vK‡MÖMi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Gd.B wdW&amp;jvi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jyKv c¨vwmIwj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†cÖlYvi </w:t>
      </w:r>
      <w:r>
        <w:rPr>
          <w:rFonts w:cs="Vrinda"/>
          <w:b/>
          <w:bCs/>
          <w:sz w:val="16"/>
          <w:szCs w:val="16"/>
        </w:rPr>
        <w:t>x</w:t>
      </w:r>
      <w:r>
        <w:rPr>
          <w:rFonts w:ascii="SutonnyMJ" w:hAnsi="SutonnyMJ" w:cs="SutonnyMJ"/>
          <w:b/>
          <w:bCs/>
          <w:sz w:val="20"/>
          <w:szCs w:val="20"/>
        </w:rPr>
        <w:t xml:space="preserve"> ZË¡ Ges</w:t>
      </w:r>
      <w:r>
        <w:rPr>
          <w:rFonts w:cs="Vrinda"/>
          <w:b/>
          <w:bCs/>
          <w:sz w:val="16"/>
          <w:szCs w:val="16"/>
        </w:rPr>
        <w:t xml:space="preserve"> y</w:t>
      </w:r>
      <w:r>
        <w:rPr>
          <w:rFonts w:ascii="SutonnyMJ" w:hAnsi="SutonnyMJ" w:cs="SutonnyMJ"/>
          <w:b/>
          <w:bCs/>
          <w:sz w:val="20"/>
          <w:szCs w:val="20"/>
        </w:rPr>
        <w:t xml:space="preserve"> ZË¡ cÖeZ©b K‡ibÑ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gvm‡jv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g¨vK‡MÖMi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nvR©evM©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åg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gvmGj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 xml:space="preserve">vi Pvwn`v ˆhvMvb 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ZGî½i mGeÆvœP avcwU nGjv@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AvÍZ…wß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AvÍcÖwZôv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AvÍm¤§vb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AvÍwek¦vm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MY‡hvMv‡hv‡Mi gva¨g n‡jvÑ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†iwWI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wPwVcÎ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†Uwj‡dvb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†mwgbvi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DÏxcKwU c‡ov Ges 25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noProof/>
        </w:rPr>
        <w:pict>
          <v:group id="_x0000_s5379" style="position:absolute;left:0;text-align:left;margin-left:6.5pt;margin-top:2.9pt;width:111.1pt;height:14.15pt;z-index:251656704" coordorigin="1397,12868" coordsize="2222,283">
            <v:roundrect id="_x0000_s5380" style="position:absolute;left:1397;top:12868;width:580;height:283" arcsize="0">
              <v:textbox style="mso-next-textbox:#_x0000_s5380" inset="1.44pt,0,1.44pt,1.44pt">
                <w:txbxContent>
                  <w:p w:rsidR="00E14AA5" w:rsidRDefault="00E14AA5">
                    <w:pPr>
                      <w:rPr>
                        <w:rFonts w:cs="Vrinda"/>
                        <w:sz w:val="12"/>
                        <w:szCs w:val="12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 xml:space="preserve"> †cÖiK </w:t>
                    </w:r>
                  </w:p>
                </w:txbxContent>
              </v:textbox>
            </v:roundrect>
            <v:roundrect id="_x0000_s5381" style="position:absolute;left:2235;top:12868;width:567;height:283" arcsize="0">
              <v:textbox style="mso-next-textbox:#_x0000_s5381" inset="1.44pt,0,1.44pt,1.44pt">
                <w:txbxContent>
                  <w:p w:rsidR="00E14AA5" w:rsidRDefault="00E14AA5">
                    <w:pPr>
                      <w:jc w:val="center"/>
                      <w:rPr>
                        <w:rFonts w:cs="Vrinda"/>
                        <w:sz w:val="12"/>
                        <w:szCs w:val="12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gva¨g</w:t>
                    </w:r>
                  </w:p>
                </w:txbxContent>
              </v:textbox>
            </v:roundrect>
            <v:roundrect id="_x0000_s5382" style="position:absolute;left:3039;top:12868;width:580;height:283" arcsize="0">
              <v:textbox style="mso-next-textbox:#_x0000_s5382" inset="1.44pt,0,1.44pt,1.44pt">
                <w:txbxContent>
                  <w:p w:rsidR="00E14AA5" w:rsidRDefault="00E14AA5">
                    <w:pPr>
                      <w:jc w:val="center"/>
                      <w:rPr>
                        <w:rFonts w:cs="Vrinda"/>
                        <w:sz w:val="12"/>
                        <w:szCs w:val="12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roundrect>
            <v:shape id="_x0000_s5383" type="#_x0000_t32" style="position:absolute;left:2052;top:12974;width:183;height:0;flip:x" o:connectortype="straight"/>
            <v:shape id="_x0000_s5384" type="#_x0000_t32" style="position:absolute;left:2851;top:12974;width:183;height:0;flip:x" o:connectortype="straight"/>
          </v:group>
        </w:pic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 †hvMv‡hvM cÖwµqvi †Kvb Dc`vbwU em‡e?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Z_¨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Mš—e¨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msev`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mgš^qmva‡bi gyL¨ D‡Ïk¨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gybvdv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`jxq cÖ‡Póv msnZKiY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Kg©‡¶‡Î Revew`wnZv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mgwš^Z my‡hvM-myweav AR©b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mgš^‡qi KvR g~jZ †K K‡ib?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cwiPvjK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EaŸ©Zb wbe©vnx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e¨e¯’vcK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mycvifvBRvi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e¨e¯’vcbvq wbqš¿‡Yi me©‡kl avc n‡jvÑ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gvb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Kvh©dj g~j¨vqb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Kvh©dj ZzjbvKiY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ms‡kvabxg~jK e¨e¯’v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†KvbwU AvaywbK wbqš¿Y c×wZ?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e¨w³MZ ch©‡e¶Y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Z_¨ DcvË we‡k­lY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SWOT</w:t>
      </w:r>
      <w:r>
        <w:rPr>
          <w:rFonts w:ascii="SutonnyMJ" w:hAnsi="SutonnyMJ" w:cs="SutonnyMJ"/>
          <w:sz w:val="20"/>
          <w:szCs w:val="20"/>
        </w:rPr>
        <w:t xml:space="preserve"> we‡k­lY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cÖwZ‡e`b we‡k­lY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 xml:space="preserve">PERT </w:t>
      </w:r>
      <w:r>
        <w:rPr>
          <w:rFonts w:ascii="SutonnyMJ" w:hAnsi="SutonnyMJ" w:cs="SutonnyMJ"/>
          <w:b/>
          <w:bCs/>
          <w:sz w:val="20"/>
          <w:szCs w:val="20"/>
        </w:rPr>
        <w:t>Øviv †evSvq?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pacing w:val="-8"/>
          <w:sz w:val="16"/>
          <w:szCs w:val="16"/>
        </w:rPr>
      </w:pPr>
      <w:r>
        <w:rPr>
          <w:rFonts w:ascii="SulSym" w:hAnsi="SulSym" w:cs="SulSym"/>
          <w:spacing w:val="-8"/>
          <w:sz w:val="16"/>
          <w:szCs w:val="16"/>
        </w:rPr>
        <w:tab/>
        <w:t>K</w:t>
      </w:r>
      <w:r>
        <w:rPr>
          <w:rFonts w:ascii="SulSym" w:hAnsi="SulSym" w:cs="SulSym"/>
          <w:spacing w:val="-8"/>
          <w:sz w:val="16"/>
          <w:szCs w:val="16"/>
        </w:rPr>
        <w:tab/>
      </w:r>
      <w:r>
        <w:rPr>
          <w:rFonts w:cs="Vrinda"/>
          <w:spacing w:val="-12"/>
          <w:sz w:val="16"/>
          <w:szCs w:val="16"/>
        </w:rPr>
        <w:t>Performance Evaluation and Right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pacing w:val="-8"/>
          <w:sz w:val="18"/>
          <w:szCs w:val="18"/>
        </w:rPr>
      </w:pPr>
      <w:r>
        <w:rPr>
          <w:rFonts w:ascii="SulSym" w:hAnsi="SulSym" w:cs="SulSym"/>
          <w:spacing w:val="-8"/>
          <w:sz w:val="16"/>
          <w:szCs w:val="16"/>
        </w:rPr>
        <w:tab/>
        <w:t>L</w:t>
      </w:r>
      <w:r>
        <w:rPr>
          <w:rFonts w:ascii="SulSym" w:hAnsi="SulSym" w:cs="SulSym"/>
          <w:spacing w:val="-8"/>
          <w:sz w:val="16"/>
          <w:szCs w:val="16"/>
        </w:rPr>
        <w:tab/>
      </w:r>
      <w:r>
        <w:rPr>
          <w:rFonts w:cs="Vrinda"/>
          <w:spacing w:val="-8"/>
          <w:sz w:val="16"/>
          <w:szCs w:val="16"/>
        </w:rPr>
        <w:t>Project Evaluation and Review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ascii="SutonnyMJ" w:hAnsi="SutonnyMJ" w:cs="SutonnyMJ"/>
          <w:spacing w:val="-8"/>
          <w:sz w:val="20"/>
          <w:szCs w:val="20"/>
        </w:rPr>
      </w:pPr>
      <w:r>
        <w:rPr>
          <w:rFonts w:ascii="SulSym" w:hAnsi="SulSym" w:cs="SulSym"/>
          <w:spacing w:val="-8"/>
          <w:sz w:val="16"/>
          <w:szCs w:val="16"/>
        </w:rPr>
        <w:tab/>
        <w:t>M</w:t>
      </w:r>
      <w:r>
        <w:rPr>
          <w:rFonts w:ascii="SulSym" w:hAnsi="SulSym" w:cs="SulSym"/>
          <w:spacing w:val="-8"/>
          <w:sz w:val="16"/>
          <w:szCs w:val="16"/>
        </w:rPr>
        <w:tab/>
      </w:r>
      <w:r>
        <w:rPr>
          <w:rFonts w:cs="Vrinda"/>
          <w:spacing w:val="-10"/>
          <w:sz w:val="16"/>
          <w:szCs w:val="16"/>
        </w:rPr>
        <w:t>Program Evaluation and Review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7" w:lineRule="auto"/>
        <w:ind w:left="270" w:right="7" w:hanging="270"/>
        <w:jc w:val="both"/>
        <w:rPr>
          <w:rFonts w:cs="Vrinda"/>
          <w:spacing w:val="-8"/>
          <w:sz w:val="18"/>
          <w:szCs w:val="18"/>
        </w:rPr>
      </w:pPr>
      <w:r>
        <w:rPr>
          <w:rFonts w:ascii="SulSym" w:hAnsi="SulSym" w:cs="SulSym"/>
          <w:spacing w:val="-8"/>
          <w:sz w:val="16"/>
          <w:szCs w:val="16"/>
        </w:rPr>
        <w:tab/>
        <w:t>N</w:t>
      </w:r>
      <w:r>
        <w:rPr>
          <w:rFonts w:ascii="SulSym" w:hAnsi="SulSym" w:cs="SulSym"/>
          <w:spacing w:val="-8"/>
          <w:sz w:val="16"/>
          <w:szCs w:val="16"/>
        </w:rPr>
        <w:tab/>
      </w:r>
      <w:r>
        <w:rPr>
          <w:rFonts w:cs="Vrinda"/>
          <w:spacing w:val="-8"/>
          <w:sz w:val="16"/>
          <w:szCs w:val="16"/>
        </w:rPr>
        <w:t>Profit Evaluation and Revenue Technique</w:t>
      </w:r>
    </w:p>
    <w:p w:rsidR="00E14AA5" w:rsidRDefault="00E14AA5">
      <w:pPr>
        <w:rPr>
          <w:rFonts w:cs="Vrinda"/>
          <w:sz w:val="4"/>
          <w:szCs w:val="4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71. </w:t>
            </w:r>
            <w:r>
              <w:rPr>
                <w:rFonts w:ascii="SutonnyMJ" w:hAnsi="SutonnyMJ" w:cs="SutonnyMJ"/>
                <w:sz w:val="26"/>
                <w:szCs w:val="26"/>
              </w:rPr>
              <w:t>bUi †Wg K‡jR, gqgbwmsn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†Kv¤úvwbi mwPe †Kvb ¯—‡ii e¨e¯’vcKxq Kvh©vewj m¤úv`b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D”P ¯—i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ga¨g ¯—i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wbæ ¯—i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 ¯—i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ˆmKZ 15,000 UvKv †eZ‡b A¯’vqx wfwË‡Z GKwU PvKwi cvb| G‡Z Zvi cwiev‡ii fiY-†cvl‡Yi e¨e¯’v nq| Pvwn`v †mvcvb ZË¡ Abyhvqx wg. ˆmK‡Zi cieZ©x Afve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ˆRweK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wbivcËv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AvÍZ…wß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wbqš¿‡Yi d‡j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Kg©`¶Zv e„w×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Revew`wnZv wbwðZ nq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Kg©x‡`i my-m¤úK© m„wó nq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cÖwZôv‡b †hvM¨ e¨w³‡K †hvM¨ ¯’v‡b Ges mwVK e¯‘‡K mwVK ¯’v‡b ¯’vc‡bi bxwZwU‡K e‡j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Kvh©wefvRb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wbqgvbyewZ©Zv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k„•Ljv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bUi †Wg K‡jR, gqgbwmsn weR‡bm K¬v‡e wk¶vmdi m¤úbœ Ki‡Z PviwU mve-KwgwU Kiv n‡q‡Q| G‡¶‡Î D‡Ïk¨ AR©‡b wb‡Pi †Kvb KvRwU AwaK ¸i“Z¡c~Y©?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mgš^q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cwiKíbv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Management is Universal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welqwU me©cÖ_g †K Zz‡j a‡iwQ‡jb?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†nbwi †dqj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ievU© I‡qb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Gd Wwe­D †Uji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m‡µwUm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†gwUª· msMVb GK‡Î KvR K‡i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Kvwh©K e¨e¯’vcK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mgš^q e¨e¯’vcK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cÖ‡R± e¨e¯’vcK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8 I 9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ivqnvb GKwU e¨vs‡Ki kvLv e¨e¯’vcK| wZwb Zvi Aa¯—b Kg©KZ©v I Kg©Pvix‡`i Awd‡m AvMgb, Kvh© m¤úv`b I cÖ¯’vb mivmwi Z`viwK K‡ib| wbqš¿‡Yi G c×wZwU cyivZb n‡jI cÖvwZôvwbK ch©v‡q GL‡bv Pvjy i‡q‡Q|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Rbve ivqnvb wb‡Pi wbqš¿‡Yi †Kvb †KŠkj e¨envi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PERT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BEP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 ch©‡e¶Y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Af¨š—ixY wbix¶v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Rbve ivqnv‡bi wbqš¿Y †KŠkjwU cÖvwZôvwbK ch©v‡q Pvjy nevi Ab¨Zg KviY n‡jv 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mivmwi fzj-Î“wU wbY©q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`ª“Z ms‡kvabg~jK e¨e¯’v MÖnY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AvaywbK Kjv‡KŠkj e¨envi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wm×vš— MÖnY cÖwµqvi cÖ_g avc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Av`k©gvb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Z_¨ msMÖn I we‡k­lY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mgm¨v wPwýZKiY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weKí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GKv_©K cwiKíbvi Aš—fz©³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Kg©m~wP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cÖKí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cÙv eûgyLx †mZz wbg©vY †Kvb ai‡bi cwiKíbvi Aš—fz©³?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¯^í‡gqvw`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GKv_©K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¯’vqx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j¶¨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nvR©ev‡M©i wØ-Dcv`vb ZË¡ Abyhvqx †cÖlYv`vbKvix Dcv`vb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†eZb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PvKwii wbivcËv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Kv‡Ri cwi‡ek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¯^xK…wZ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e¨e¯’vcbvi †Kvb bxwZ Abymi‡Yi d‡j wm×vš— MÖn‡Y Kg©xi f‚wgKv n«vm cvq?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k„•Ljv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 wefvRb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†K›`ªxKiY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†KvbwU †cÖlYv`v‡bi Abvw_©K Dcvq?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Drme fvZv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evm¯’vb myweav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PvKwii wbivcËv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c‡`vbœwZ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mgš^‡qi c~e©kZ©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MYZvwš¿K †bZ…Z¡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Kvh©wefvRb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4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AskMÖnY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cÖkvm‡bi n„rwcÊ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Kg©xms¯’vb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†bZ…Z¡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wbqš¿Y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ai‡bi †bZ…‡Z¡ Aa¯—biv wm×vš— MÖn‡Y Aeva ¯^vaxbZv †fvM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ˆ¯^iZvwš¿K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jvMvgnxb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Kg©x‡Kw›`ªK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Rbve gvmy` GKwU Mv‡g©›Um d¨v±wii gvwjK| wZwb cÖwZôv‡bi KvR¸‡jv‡K wewfbœ wefv‡M wef³ K‡i `vwqZ¡ cwiPvjbv K‡ib| GwU †Kvb ai‡bi msMVb?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Dc‡`óv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20 I 21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mwRe I mvwKe cÖvq GKB ch©v‡qi †hvM¨Zvm¤úbœ e¨w³| Zviv GKB c‡` Ges GKB cÖwZôv‡bi h_vµ‡g 10/04/2016 Ges 10/06/2016 Zvwi‡L †hvM`vb K‡ib| D³ cÖwZôv‡b GKwU c` k~b¨ nIqvq mwRe‡K c‡`vbœwZ †`Iqv nq Ges mvwKe‡K cÖwk¶‡Yi Rb¨ GKRb EaŸ©Zb Kg©KZ©vi ZË¡veav‡b b¨¯— Kiv nq|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mvwK‡ei `¶Zv e„w×i Rb¨ Kx ai‡bi cÖwk¶Y †`Iqv n‡”Q?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Awa‡ekb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ch©‡e¶Y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NUbv c×wZ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c`veZ©b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mwRe‡K †h c×wZ‡Z c‡`vbœwZ †`Iqv n‡q‡Q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6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ascii="SutonnyMJ" w:hAnsi="SutonnyMJ" w:cs="SutonnyMJ"/>
          <w:sz w:val="18"/>
          <w:szCs w:val="18"/>
          <w:lang w:val="it-IT"/>
        </w:rPr>
        <w:tab/>
        <w:t>†R¨ôZ¡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6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ascii="SutonnyMJ" w:hAnsi="SutonnyMJ" w:cs="SutonnyMJ"/>
          <w:sz w:val="18"/>
          <w:szCs w:val="18"/>
          <w:lang w:val="it-IT"/>
        </w:rPr>
        <w:tab/>
        <w:t>†hvM¨Zv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6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mycvwik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ai‡bi msMVb KvVv‡gv Abyhvqx we‡klÁ Kg©x wbe©vnxi `vwqZ¡ cvjb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wcZ…myjf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ÔcvÎ PvBÕ G g‡g© cwÎKvq weÁwß †`Iqv n‡q‡Q| GwU †Kvb ai‡bi †hvMv‡hvM?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MY‡hvMv‡hvM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mvsMVwbK †hvMv‡hvM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AvbyôvwbK †hvMv‡hvM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AbvbyôvwbK †hvMv‡hvM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AvaywbK kÖwgK Kg©x e¨e¯’vcbvi RbK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Gd Wwe­D †Uji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ievU© I‡qb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†nbwi †dqj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GWvg w¯§_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†KvbwU †nbwi †dq‡ji e¨e¯’vcbvi bxwZgvjvi ewnf‚©Z?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`¶Zvi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wbqgvbyewZ©Zvi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k„•Ljvi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Kvh©wefvRb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Kvb cÉwkÞY c«¬wZi gvaÅGg ˆKvGbv eÅwÚ wewf®²</w:t>
      </w:r>
      <w:r>
        <w:rPr>
          <w:rFonts w:ascii="SutonnyMJ" w:hAnsi="SutonnyMJ" w:cs="SutonnyMJ"/>
          <w:b/>
          <w:bCs/>
          <w:sz w:val="18"/>
          <w:szCs w:val="18"/>
        </w:rPr>
        <w:t xml:space="preserve"> ai‡bi KvR Kivi `¶Zv AR©b Ki‡Z cv‡i?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cÖ‡ekb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wk¶vbwek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c` AveZ©b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†KvwPs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†KvbwU †gŠwLK †hvMv‡hv‡Mi ewnf‚©Z?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B›Uvi‡bU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gy‡Vv‡dvb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†iwWI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Kbdv‡iÝ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bUi †Wg K‡jR, gqgbwms‡n e¨emvq wk¶v kvLvi wewfbœ wk¶‡Ki g‡a¨ †h cvi¯úwiK Z_¨ 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Av`vb cÉ`vb Kiv nq Zv ˆKvb aiGbi ˆhvMvGhvGMi</w:t>
      </w:r>
      <w:r>
        <w:rPr>
          <w:rFonts w:ascii="SutonnyMJ" w:hAnsi="SutonnyMJ" w:cs="SutonnyMJ"/>
          <w:b/>
          <w:bCs/>
          <w:sz w:val="18"/>
          <w:szCs w:val="18"/>
        </w:rPr>
        <w:t xml:space="preserve"> Aš—fz©³?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wjwLZ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EaŸ©Mvgx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wbæMvgx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mgvš—ivj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wewfbœ e¨w³, wefvM I Dc-wefv‡Mi KvR¸‡jv‡K GKm~‡Î MÖw_Z Kivi KvR‡K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wb‡`©k`vb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wefvMxqKiY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mgš^qmvab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we‡K›`ªxKiY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AvaywbK e¨e¯’vcbvq †Kvb ai‡bi †bZ…Z¡ wbi“rmvwnZ Kiv n‡q‡Q?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we‡klÁ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cÖfzZ¡g~jK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6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MYZvwš¿K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wcZ…myjf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461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72. </w:t>
            </w:r>
            <w:r>
              <w:rPr>
                <w:rFonts w:ascii="SutonnyMJ" w:hAnsi="SutonnyMJ" w:cs="SutonnyMJ"/>
                <w:sz w:val="26"/>
                <w:szCs w:val="26"/>
              </w:rPr>
              <w:t>¸i“`qvj miKvwi K‡jR, wK‡kviMÄ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`ªe¨ I Kvh©wfwËK msMV‡bi wgkÖ iƒc n‡”Q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KwgwU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†gwUª·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e¨e¯’vcbvi †Kvb KvRwU‡Z Av`k©gvb wba©viY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†cÖlYv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3 I 4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Kgj Zvi cÖwZôv‡bi Kg©x‡`i g‡a¨ †hb fzj †evSveywS bv nq †m e¨vcv‡i LyeB mZK©| wZwb KvR wefvRb K‡i wefvMxq cÖavb wb‡qvM w`‡jb| wZwb cÖ‡Z¨‡Ki KiYxq my¯úófv‡e wba©viY Ki‡jb|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Kg‡ji cÖwZôvb‡K †Kvb msMVb ejv hvq?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KwgwU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DÏxc‡Ki c`‡¶cwUi d‡j †KvbwU NU‡e?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 xml:space="preserve">Kg©xiv wØavwš^Z n‡e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GKvwaK Av‡`k cvjb Ki‡eb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cÖwZôv‡bi k„•Ljv eRvq _vK‡e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KZ…©Z¡ cÖYq‡bi mgm¨v n‡e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dvig¨vb †Kvb ¯—‡ii e¨e¯’vcK?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D”P¯—i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ga¨g¯—i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wbæ¯—i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D”P-ga¨g ¯—i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6 I 7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wg. ingvb cÖwZôv‡bi KvR¸‡jv wVKg‡Zv n‡”Q wKbv Zv Z`viwK Ki‡Z wM‡q j¶ Ki‡jb wefvM¸‡jv 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cwiKíbvg‡Zv Kvh©m¤úv`b Ki‡Q bv| wZwb e¨e¯’vcbvi</w:t>
      </w:r>
      <w:r>
        <w:rPr>
          <w:rFonts w:ascii="SutonnyMJ" w:hAnsi="SutonnyMJ" w:cs="SutonnyMJ"/>
          <w:sz w:val="18"/>
          <w:szCs w:val="18"/>
          <w:lang w:val="it-IT"/>
        </w:rPr>
        <w:t xml:space="preserve"> GB KvRwU m¤úv`b Kivi Rb¨ wKQy Dcv‡qi K_v fve‡Qb|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wg. ingvb e¨e¯’vcbvi †Kvb KvRwU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mgš^q mvab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Dwj­wLZ KvRwU myôzfv‡e Kivi Rb¨ KiYxq n‡”Q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my¯úó cwiKíbv cÖYqb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†hvMv‡hv‡Mi gva¨g Dbœqb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e¨w³MZ civgk© cÖ`vb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wbqš¿Y cÖwµqvi cÖ_g avc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ms‡kvabg~jK e¨e¯’v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Kvh©dj cwigvc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Av`k©gvb cÖwZôv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fzjÎ“wU ms‡kvab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KvbwU Kg©x msMÖ‡ni evwn¨K Drm?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c‡`vbœwZ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kÖwgK msN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eZ©gvb Kg©x‡`i mycvwik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Kg©x wb‡qvM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cwjwm n‡”Q GKai‡bi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¯’vqx 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GKv_©K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j¶¨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¯^í‡gqvw`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Kg©x‡`i Dbœq‡bi Rb¨ cÖ‡qvRb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cÖwk¶Y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c‡`vbœwZi e¨e¯’v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ZË¡veavqK msL¨v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MY †hvMv‡hv‡Mi gva¨g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†iwWI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wPwVcÎ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†Uwj‡dvb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†mwgbvi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cÖlYv cÖwµqvi cÖ_g ¯—i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DwØMœZv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Afve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Zvobv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j¶¨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14 I 15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Gwewm †Kv¤úvwb‡Z kÖg N~Y©vqgvbZvi nvi †ewk nIqvq mnKvix weµq e¨e¯’vc‡Ki GKwU c` k~b¨ n‡q‡Q| †Kv¤úvwb D³ c‡` †jvK wb‡qvM Ki‡Z Pvq|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ewY©Z k~b¨c‡` wb‡qv‡M †Kvb evwn¨K Drm e¨envi Kiv hv‡e?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†UªW BDwbqb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Kg©x‡`i mycvwik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weÁvcb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e`wj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kÖg N~Y©vqgvbZv n«v‡m †Kvb Drm †_‡K Kg©x msMÖn AwaKZi Kvh©Ki e‡j we‡ewPZ n‡e?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wjwRs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c‡`vbœwZ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B›Uvi‡bU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c`vebwZ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B-†gB‡j msev` †cÖiY Ki‡Z wbw`©ó †cvU©v‡ji wbw`©ó †cB‡R wM‡q cÖ_‡g †Kvb avc AbymiY Ki‡Z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Subject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Message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Send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To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SMS -</w:t>
      </w:r>
      <w:r>
        <w:rPr>
          <w:rFonts w:ascii="SutonnyMJ" w:hAnsi="SutonnyMJ" w:cs="SutonnyMJ"/>
          <w:b/>
          <w:bCs/>
          <w:sz w:val="18"/>
          <w:szCs w:val="18"/>
        </w:rPr>
        <w:t>Gi c~Y©iƒc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Short Message Secutity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Short Message Service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Small Message Service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Security Manangement Service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Kw¤úDUvi h‡š¿i Avwe®‹viK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ievU© I‡qb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wej †MUm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†Rgm IqvU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Pvjm© e¨v‡eR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19 I 20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†Rwc‡K K‡j‡Ri GKv`k e¨emvq wk¶v kvLvi wk¶v_©x‡`i cÖ`Ë K¬vm i“wU‡b RxeweÁvb wel‡qi GKwU K¬vm Aš—fz©³ i‡q‡Q, hv weÁvb kvLvi wm‡jevmfz³|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†Rwc‡K K‡j‡Ri cwiKíbvwU †gqv‡`i wfwË‡Z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¯^í‡gqvw`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ga¨‡gqvw`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`xN©‡gqvw`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†gqv`wenxb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Dwj­wLZ cwiKíbvq DËg cwiKíbvi †Kvb ˆewk‡ó¨ Afve i‡q‡Q?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D‡Ïk¨gywLZv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fwel¨ZgywLZv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Z_¨ wbf©iZv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wb‡`©kbv‡K cÖkvm‡bi Kx ejv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i³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Rxeb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†`n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n„rwcÊ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e¨e¯’vcbv P‡µ wbqš¿‡Yi cieZ©x avc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wb‡`©kbv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Kg©x ms¯’vcb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msMVb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23 I 24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Gg ingvb GKwU mdUIq¨vi dv‡g©i e¨e¯’vcbv cwiPvjK| wZwb cÖvwZôvwbK wm×vš— MÖn‡Yi c~‡e© mswk­ó Aa¯—b, hviv H wm×vš— ev¯—evqb Ki‡eb Zv‡`i mv‡_ Avjvc-Av‡jvPbv K‡i mK‡ji gZvg‡Zi wfwË‡Z wb‡Ri g‡Zv K‡i wm×vš— MÖnY I wb‡`©kbv cÖ`vb K‡ib|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Rbve Gg ingvb †Kvb ai‡bi wb‡`©kbv cÖ`vb K‡ib?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AskMÖnYg~jK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civgk©g~jK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wcZ…myjf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Av‡jvPbvg~jK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KvbwU DÏxc‡K ewY©Z wb‡`©kbvi mxgve×Zv?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†¯^”QvPvwiZv e„w×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wbe©vnxi mgq bó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wbe©vnxi KZ…©Z¡ Le©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ZË¡veav‡b RwUjZv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cÙv †mZz cÖK‡í wKQy msL¨K wbivcËv Kg©x `iKvi| G Rb¨ Kg©x msMÖ‡ni †Kvb DrmwU DËg?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PvKwi mÜvbx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Kg© wewb‡qvM †K›`ª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AvDU †mvwm©s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cÖwk¶Y †K›`ª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26 I 27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wZZvm wjwg‡UW GKwU eûRvwZK †Kv¤úvwb| wZZv‡mi Kg©xMY ¯^-D‡`¨v‡M ¯^Ztù‚Z©fv‡e `vwqZ¡ wb‡q KvR K‡i| wbe©vnx Kg©KZ©vMY ch©vß †eZb I Avw_©K myweav †c‡q _v‡Kb| ZvB Zv‡`i A‡_©i cÖwZ AvMÖn Kg|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ewY©Z Kg©x‡`i †¶‡Î †cÖlYvi †Kvb ZË¡wU cÖ‡hvR¨?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X</w:t>
      </w:r>
      <w:r>
        <w:rPr>
          <w:rFonts w:ascii="SutonnyMJ" w:hAnsi="SutonnyMJ" w:cs="SutonnyMJ"/>
          <w:sz w:val="18"/>
          <w:szCs w:val="18"/>
        </w:rPr>
        <w:t xml:space="preserve"> ZË¡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Y</w:t>
      </w:r>
      <w:r>
        <w:rPr>
          <w:rFonts w:ascii="SutonnyMJ" w:hAnsi="SutonnyMJ" w:cs="SutonnyMJ"/>
          <w:sz w:val="18"/>
          <w:szCs w:val="18"/>
        </w:rPr>
        <w:t xml:space="preserve"> ZË¡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Z</w:t>
      </w:r>
      <w:r>
        <w:rPr>
          <w:rFonts w:ascii="SutonnyMJ" w:hAnsi="SutonnyMJ" w:cs="SutonnyMJ"/>
          <w:sz w:val="18"/>
          <w:szCs w:val="18"/>
        </w:rPr>
        <w:t xml:space="preserve"> ZË¡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mvgvwRK wk¶Y ZË¡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wZZvm †Kv¤úvwbi wbe©vnx‡`i †cÖwlZ Kivi DËg Dcvq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wbivcËv cÖ`vb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Avw_©K wbivcËv cÖ`vb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gybvdvi Ask cÖ`vb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†evbvm cÖ`vb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28 I 29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myifx wj. †dvig¨vb‡`i Rb¨ cÖwk¶Y e¨e¯’v K‡i| cÖwk¶‡Yi c×wZ wn‡m‡e †dvig¨vb‡`i †QvU †QvU `‡j wef³ K‡i mswk­ó wel‡q Av‡jvPbv K‡i wb‡R‡`i KiYxq wba©viY Ki‡Z ejv nq| cÖwk¶K cÖ‡qvR‡b Zv‡`i‡K mn‡hvwMZv cÖ`vb K‡ib|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cÖwk¶YwU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Av‡jvPbv c×wZ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Awa‡ekb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NUbv c×wZ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IqvK©kc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mifx wj. cÖwk¶Y †k‡l cÖwk¶Yv_©x‡`i wbKU †_‡K hv cÖZ¨vkv Ki‡Z cv‡i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c‡`vbœwZ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Kvh©`¶Zv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Kvh© mš‘wó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nvR©ev‡M©i ZË¡ Abyhvqx †KvbwU i¶Yv‡e¶Yg~jK Dcv`vb?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`vwqZ¡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¯^xK…wZ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AR©b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ZË¡veavb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73. </w:t>
            </w:r>
            <w:r>
              <w:rPr>
                <w:rFonts w:ascii="SutonnyMJ" w:hAnsi="SutonnyMJ" w:cs="SutonnyMJ"/>
                <w:sz w:val="26"/>
                <w:szCs w:val="26"/>
              </w:rPr>
              <w:t>†bÎ‡KvYv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e¨e¯’vcbvi †Kvb bxwZ AbymiY K‡i Kg©x‡`i Kv‡R AvMÖnx K‡i †Zvjv hvq?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†Rvov-gB-wkKj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wb‡`©kbvi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we‡µ›`ªxKiY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†K›`ªxqKiY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KvbwU e¨e¯’vcbv cÖwµqvewnf‚©Z?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M‡elYv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ai‡bi msMV‡b m‡e©v”P k„•Ljv cÖwZôv Kiv hvq?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KwgwU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g¨vwUª·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4 I 5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mvwe` G¨vwj‡M›U d¨vkb bv‡g GKwU Drcv`bKvix cÖwZôv‡bi e¨e¯’vcbv cwiPvjK| Zvi cÖwZôv‡b wewfbœ wWRvBb I gv‡bi cY¨ Drcv`b Kiv nq| wZwb cÖwZôv‡bi KvR¸‡jv‡K Kv‡Ri aib Abyhvqx wewfbœ fv‡M wef³ K‡ib Ges cÖ‡Z¨K wefv‡Mi Rb¨ GKRb K‡i cÖavb Kg©KZ©v wb‡qvM K‡ib| Aí w`‡bi g‡a¨B wZwb mdjZv AR©b K‡ib|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Rbve mvwe‡`i KvRwU‡Z e¨e¯’vcbvi †Kvb bxwZ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cÖwZdwjZ n‡q‡Q?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Av‡`‡ki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Kvh© wefvRb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KZ…©Z¡ I `vwq‡Z¡ mgZv i¶v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mvg¨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Rbve mvwe‡`i M„nxZ c`‡¶‡ci d‡j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cÖwZôv‡bi wb‡qvwRZ m¤ú‡`i mØ¨envi wbwðZ nq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Kg©xiv wbw`©ó Kv‡R `¶Zv jvf K‡i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ZË¡veavb I Revew`wnZv mnRZi nq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cÖwZôv‡bi wb‡`©kbv e¨e¯’vcbvi †Kvb ¯—i †_‡K cÖevwnZ nq?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D”P¯—‡i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ga¨g¯—‡i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wbæ¯—‡i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nbwi †dqj e¨e¯’vcbvi KqwU bxwZ cÖ`vb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7wU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10wU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14wU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16wU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Ôe¨e¯’vcbv mve©RbxbÕ-G gZev`wU †K w`‡q‡Qb?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GW¨vg w¯’g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†Rgm ÷zqvU©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m‡µwUm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†nbwi †dqj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†KvbwU‡K e¨e¯’vcbvi `c©Y wn‡m‡e we‡ePbv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msMVb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wbqš¿Y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Kg©xms¯’vb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  <w:t>ˆ</w:t>
      </w:r>
      <w:r>
        <w:rPr>
          <w:rFonts w:ascii="SutonnyMJ" w:hAnsi="SutonnyMJ" w:cs="SutonnyMJ"/>
          <w:b/>
          <w:bCs/>
          <w:sz w:val="18"/>
          <w:szCs w:val="18"/>
        </w:rPr>
        <w:t>eÁvwbK e¨e¯’vcbv D™¢veb Kx ai‡bi wec­e wQj?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gvbwmK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mgvwRK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A_©‰bwZK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ivR‰bwZK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11 I 12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iweb bv‡gi GKRb Kg©x Gwewm d¨vkb wj. G GKRb mn‡hvwMZv g‡bvfvevcbœ I eÜymyjf wbe©vnxi Aax‡b KvR Ki‡Z Pvq|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gvm&amp;‡jvi Pvwn`v †mvcvb ZË¡ Abyhvqx Rbve iweb †Kvb ai‡bi Pvwn`v Abyfe Ki‡Qb?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AvÍZ…wß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mvgvwRK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ˆRweK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wbivcËv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cÖlYv cÖwµqv †Kvb ¯—i †_‡K ïi“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Zvobv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DwØMœZv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Afve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j¶¨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evsjv‡`‡ki RvZxq ev‡RU †Kvb ai‡bi cwiKíbvi Aš—M©Z?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GKv_©K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¯’vqx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mvgwMÖK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ai‡bi †bZ…‡Z¡ Aa¯—biv wm×vš— MÖn‡Y Aeva ¯^vaxbZv †fvM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MYZvwš¿K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Kg©x‡Kw›`ªK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jvMvgnxb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ˆ¯^iZvwš¿K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cÖwZôvb k~b¨c` c~i‡Yi c`‡¶c‡K e‡j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Kg©x msMÖn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Kg©x wbe©vPb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Kg©x cÖwk¶Y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Kg©x wb‡qvM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cÖwk¶Y cÖ`v‡bi d‡j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`¶Zv e„w×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kÖg N~Y©vqgvbZv n«vm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AePq e„w× cvq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†KvbwU kãewnf‚©Z †hvMv‡hv‡Mi Aš—M©Z?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fvefw½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bxieZv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cÖZxK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pacing w:val="-4"/>
          <w:sz w:val="18"/>
          <w:szCs w:val="18"/>
        </w:rPr>
        <w:t>Kg©xms¯’vb cÖwµqvi cÖ_‡g †Kvb KvRwU Ki‡Z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cÖwk¶Y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Kg©x msMÖn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c‡`vbœwZ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Kg©x wbe©vPb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19 I 20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wiqvb †PŠayix GKwU Avš—R©vwZK gv‡bi dvBf ÷vi †nv‡U‡ji wbe©vnx cwiPvjK| evsjv‡`‡k wewfbœ wefvMxq kn‡i †nv‡UjwUi kvLv i‡q‡Q| e¨¯—Zvi Kvi‡Y wZwb †`k-we‡`‡ki kvLv¸‡jv‡Z mivmwi cwi`k©b Ki‡Z cv‡ib bv| wZwb XvKvi Awd‡m e‡mB wewfbœ ¯’v‡bi kvLv Kg©KZ©v‡`i mv‡_ mfv Abyôvb K‡ib Ges Zv‡`i mv‡_ wewfbœ wel‡q gZwewbgq K‡ib|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wg. wiqvb †PŠayix †hvMv‡hv‡Mi †Kvb gva¨gwU e¨envi K‡ib?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`~ivjvcbx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f‡qm †gBj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†Uwj-Kbdv‡iwÝs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B-†gBj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wiqvb †PŠayixi Dwj­wLZ †hvMv‡hvM c×wZ e¨env‡ii myweav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`ª“Z †hvMv‡hvM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A_© I mgq euvPvq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Zvr¶wYK djveZ©b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wewfbœ e¨w³, wefvM I Dc-wefv‡Mi KvR¸‡jv‡K GKm~‡Î MÖw_Z Kivi KvR‡K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wb‡`©kbv`vb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wefvMxqKiY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we‡K›`ªxqKiY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mgš^qmvab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msMVb KvVv‡gv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wP‡Îi mvnv‡h¨ Dc¯’vcb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wewfbœ wefvM, DcwifvM wef³KiY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`vwqZ¡-KZ…©Z¡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23 I 24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wgbnvR Zvi cÖwZôv‡bi Kg©x‡`i fqfxwZ cÖ`k©‡bi gva¨‡g GKK wm×vš— ev¯—evqb K‡ib| wKš‘ Zv‡`i e¨w³MZ †LuvRLei iv‡Lb Ges fv‡jvevmv †`b|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Rbve wgbnv‡Ri cÖwZôv‡b †Kvb ai‡bi †bZ…Z¡ cÖPwjZ?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ˆ¯^ivPvix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MYZvwš¿K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wcZ…myjf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gy³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D‡j­wLZ †bZ…Z¡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ascii="SutonnyMJ" w:hAnsi="SutonnyMJ" w:cs="SutonnyMJ"/>
          <w:sz w:val="18"/>
          <w:szCs w:val="18"/>
          <w:lang w:val="it-IT"/>
        </w:rPr>
        <w:tab/>
        <w:t>†bZ…‡Z¡i AvaywbK c×wZ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ascii="SutonnyMJ" w:hAnsi="SutonnyMJ" w:cs="SutonnyMJ"/>
          <w:sz w:val="18"/>
          <w:szCs w:val="18"/>
          <w:lang w:val="it-IT"/>
        </w:rPr>
        <w:tab/>
        <w:t>ˆ¯^iPvwi †bZ…‡Z¡i DbœZ ms¯‹iY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kÖwgK Av‡›`vjb wbim‡b dj`vqK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bUIqv‡K© msKUgq c_ wPwýZ Ki‡Z Kx e¨en„Z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CPM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BEP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PERT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IRR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msMVb KvVv‡gvi ¯’vwqZ¡ me‡P‡q Kg?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mij‰iwLK I Dc‡`óv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Kg©x‡`i civgk© wb‡q †h †bZ…Z¡ M‡o I‡V, Zv‡K †Kvb ai‡bi †bZ…Z¡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wcZ…myjf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MYZvwš¿K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ˆ¯^iZvwš¿K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†Kvb †bZ…‡Z¡ †bZv ¶gZv cÖ‡qvM K‡i 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ˆ¯^iZvwš¿K †bZ…‡Z¡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jvMvgnxb †bZ…‡Z¡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we‡klÁ †bZ…‡Z¡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wcZ…myjf †bZ…‡Z¡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e¨e¯’vcbvi ¯—i KqwU?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3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4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6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7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M¨v›U PvU©, wmwcGg, cvU© BZ¨vw` †KŠkj Kx wba©vi‡Y e¨en„Z nq?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gybvdv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e¨q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fzj-Î“wU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74. </w:t>
            </w:r>
            <w:r>
              <w:rPr>
                <w:rFonts w:ascii="SutonnyMJ" w:hAnsi="SutonnyMJ" w:cs="SutonnyMJ"/>
                <w:sz w:val="26"/>
                <w:szCs w:val="26"/>
              </w:rPr>
              <w:t>NvUvBj K¨v›Ub‡g›U cvewjK ¯‹zj I K‡jR, Uv½vBj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e¨e¯’vcbvi bxwZ cÖeZ©b K‡i‡Qb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†UBji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wbDg¨vb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†dIj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KzÄ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cÖkvmwbK e¨e¯’vcbvi Z‡Ë¡i RbK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†nbwi †dqj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Gj G G‡jb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wbDg¨vb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RR© Avi †Uwi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3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Aaxi kvn wm‡g›U BÛvw÷ªR G weµq wefv‡M †hvM †`b| myôzfv‡e Kvh© m¤úv`‡bi Rb¨ wZwb cÖwZôvwbK j¶¨vbyhvqx weµq Kg©x‡`i cwiPvjbv K‡ib|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wg. Aaxi D³ cÖwZôv‡b †Kvb c‡` †hvM †`b?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wnmvei¶K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Dc‡`óv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†dvig¨vb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e¨e¯’vcK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nvR©ev‡M©i Ô†cÖlYv i¶Yv‡e¶Y Z‡Ë¡iÕ Aci bvg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nvBwRb ZË¡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wØ-Dcv`vb ZË¡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ZzwóKviK ZË¡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mvwe©K ZË¡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mgš^‡qi KvR e¨e¯’vcbvi †Kvb ¯—‡i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D”P¯—i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ga¨g ¯—i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wbæ¯—i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†kl ¯—‡i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6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widvZ GKwU cÖwZôv‡bi Kg©KZ©v| wZwb Zvi mnKg©x I Ab¨vb¨ cÖwZôv‡bi mv‡_ B‡jKUªwb· wWfvBm e¨envi K‡i wjwLZ I †gŠwLK †hvMv‡hvM Ae¨vnZ iv‡Lb| wZwb ïay Awd‡m e‡mB bq me RvqMv‡ZB GB Kvh©µg Pvwj‡q hvb|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wg. widvZ †hvMv‡hv‡Mi †Kvb gva¨gwU e¨envi K‡ib?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†gvevBj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†Uwj‡dvb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d¨v·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j¨vcUc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cwiKíbvi msL¨vÍK cÖKvk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ev‡RU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j¶¨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bxwZ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cÖKí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8 I 9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nvmvb GKUv †Kv¤úvwbi weµq e¨e¯’vcK| wZwb j¶ K‡i‡Qb, cwiKíbv mwVKfv‡e †bIqv n‡jI cÖwZeQi †k‡l weµ‡q eo ai‡bi NvUwZ i‡q‡Q| ¯’vbxq ch©v‡qi Kg©KZ©v‡`i MvwdjwZi Kvi‡YB GUv NU‡Q wZwb eyS‡Z cvi‡Qb| ZvB wZwb mKj ch©v‡q ZË¡veavq‡bi wb‡`©k w`‡jb|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wg. nvmvb cÖwZôv‡bi cwiKíbv ev¯—evq‡b †Kvb Kv‡Ri A`¶Zv‡K `vqx K‡i‡Qb?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msMVb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†cÖlYv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ZË¡veav‡bi gvb ej‡Z †evSvqÑ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wb‡`©k cvwjZ n‡”Q wKbv †`Lv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†KD fzj Ki‡j Zv ïa‡i †`Iqv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`vwqZ¡ cvj‡b Ae‡njvi Rb¨ eiLv¯— Kiv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wbqš¿Y cÖwµqvi cÖ_g KvR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wePz¨wZ wbY©q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wePz¨wZi KviY g~j¨vqb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Av`k©gvb cÖwZôv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ms‡kvabg~jK e¨e¯’v MÖnY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hvi gva¨‡g Z_¨ †cÖiY Kiv nq Zv‡K Kx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†cÖiK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d¨v·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P¨v‡bj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djveZ©b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†cÖlYvP‡µi cÖ_g avc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j¶¨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Afve‡eva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AvPiY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Zvobv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 xml:space="preserve">X </w:t>
      </w:r>
      <w:r>
        <w:rPr>
          <w:rFonts w:ascii="SutonnyMJ" w:hAnsi="SutonnyMJ" w:cs="SutonnyMJ"/>
          <w:b/>
          <w:bCs/>
          <w:sz w:val="18"/>
          <w:szCs w:val="18"/>
        </w:rPr>
        <w:t xml:space="preserve">I </w:t>
      </w:r>
      <w:r>
        <w:rPr>
          <w:rFonts w:cs="Vrinda"/>
          <w:b/>
          <w:bCs/>
          <w:sz w:val="14"/>
          <w:szCs w:val="14"/>
        </w:rPr>
        <w:t>Y</w:t>
      </w:r>
      <w:r>
        <w:rPr>
          <w:rFonts w:ascii="SutonnyMJ" w:hAnsi="SutonnyMJ" w:cs="SutonnyMJ"/>
          <w:b/>
          <w:bCs/>
          <w:sz w:val="18"/>
          <w:szCs w:val="18"/>
        </w:rPr>
        <w:t xml:space="preserve"> Z‡Ë¡i RbK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nvR©evM©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†UBji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g¨vK‡MÖMi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AvjWvidvi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j¶¨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g~j D‡Ïk¨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cÖZ¨vwkZ dj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AvMvg cwiKíbv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D‡Ïk¨ wba©viY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Kv‡Ri gva¨‡g cÖwk¶Y c×wZ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ch©‡e¶Y c×wZ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e³…Zv c×wZ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†mwgbvi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IqvK©kc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cÖwZôv‡bi `xN©Kvjxb D‡Ïk¨ AR©‡b †Kvb ai‡bi `¶Zv _vKv Avek¨K?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we‡k­lYg~jK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KvwiMwi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aviYvMZ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†hvMv‡hvM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17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dwi` ˆZwi †cvkvK KviLvbvi e¨e¯’vcK| wZwb cY¨ ißvwb K‡i _v‡Kb| ZvB mgqg‡Zv cY¨ mieiv‡ni Rb¨ cY¨ gRy` ivL‡Z nq| Z‡e †ewk gRy` ivL‡j cÖwZôv‡bi e¨q †e‡o hvq| ZvB wZwb †KŠkj e¨env‡ii K_v fve‡Qb|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wg. dwi` wbqš¿‡Yi Rb¨ †Kvb †KŠkj e¨envi Ki‡eb?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mg‡”Q` we›`y we‡k­lY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AbycvZ we‡k­lY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Af¨š—ixY wbix¶v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wgZe¨qx gRy` cwigvY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bÅvqcivqYZv ˆbZvi ˆKvb aiGbi àYvewji A¯¦fzÆÚ?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gvbwmK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e¨w³K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ˆbwZK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19 I 20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AvKvk GKRb ˆZwi †cvkvK e¨emvqx| Drcv`b e„w×i j‡¶¨ wZwb KviLvbvq AvaywbK hš¿cvwZ ¯’vcb K‡iI kÖg Am‡š—v‡li Kvi‡Y Drcv`b e¨vnZ|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wg. AvKvGki Kvw›ÞZ mdjZv bv cvIqvi KviY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`¶Zvi Afve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cÖwk¶‡Yi Afve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†bZ…‡Z¡i Afve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g~ja‡bi Afve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wg. AvKv‡ki mvdj¨ jv‡fi Dcvq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cwiKíbvi Dbœqb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cÖwk¶‡Yi e¨e¯’v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Kvh©Ki ZË¡veavb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POSDCORB</w:t>
      </w:r>
      <w:r>
        <w:rPr>
          <w:rFonts w:ascii="SutonnyMJ" w:hAnsi="SutonnyMJ" w:cs="SutonnyMJ"/>
          <w:b/>
          <w:bCs/>
          <w:sz w:val="18"/>
          <w:szCs w:val="18"/>
        </w:rPr>
        <w:t>-Gi Avwe®‹viK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†nbwi †dqj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Gj ¸wjK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jyBm G G‡jb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Pvj©m e¨v‡eR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Kg©xi `¶Zv, AvÍwek¦vm I Kg© AvMÖn e„w×i Rb¨ cÖ‡qvRbÑ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cÖwk¶Y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c‡`vbœwZ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wbqš¿Y cÖwµqvi ms‡kvabg~jK e¨e¯’v MÖn‡Yi c~e© avc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Kvh©dj g~j¨vqb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Kvh©dj Zzjbv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Av`k©gvb Zzjbv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wePz¨wZ wbY©q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wewfbœ wefv‡Mi g‡a¨ cÖZ¨¶ m¤úK© ¯’vwcZ nqÑ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 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I c`¯’ 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Kvh©wfwËK 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KwgwU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25 I 26 bs cÖ‡kœi DËi `vI|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wg. gvkivwd †Wëv †Kvs-Gi mnKvix e¨e¯’vcK| mviv evsjv‡`k e¨vcx cÖwZôvbwUi weµq `ª“Z e„w× cv‡”Q| eZ©gv‡b cÖwZôvbwUi msMVb KvVv‡gv wbæiƒc: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>
          <v:group id="_x0000_s5385" style="position:absolute;left:0;text-align:left;margin-left:21.8pt;margin-top:3.85pt;width:106.55pt;height:122.8pt;z-index:251657728" coordorigin="4876,7136" coordsize="2131,2456">
            <v:shape id="_x0000_s5386" type="#_x0000_t202" style="position:absolute;left:5106;top:8587;width:1590;height:284">
              <v:textbox style="mso-next-textbox:#_x0000_s5386" inset=".72pt,.72pt,.72pt,.72pt">
                <w:txbxContent>
                  <w:p w:rsidR="00E14AA5" w:rsidRDefault="00E14AA5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e¨e¯’vcK</w:t>
                    </w:r>
                  </w:p>
                </w:txbxContent>
              </v:textbox>
            </v:shape>
            <v:line id="_x0000_s5387" style="position:absolute;mso-wrap-edited:f" from="5318,9064" to="6542,9064" wrapcoords="0 0 21600 0 21600 0 0 0 0 0"/>
            <v:roundrect id="_x0000_s5388" style="position:absolute;left:4876;top:9260;width:933;height:324;mso-wrap-edited:f" arcsize="0" filled="f">
              <v:textbox style="mso-next-textbox:#_x0000_s5388" inset="0,0,0,0">
                <w:txbxContent>
                  <w:p w:rsidR="00E14AA5" w:rsidRDefault="00E14AA5">
                    <w:pPr>
                      <w:spacing w:before="40" w:line="230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†dvig¨vb</w:t>
                    </w:r>
                  </w:p>
                </w:txbxContent>
              </v:textbox>
            </v:roundrect>
            <v:shape id="_x0000_s5389" type="#_x0000_t32" style="position:absolute;left:5903;top:8871;width:2;height:181" o:connectortype="straight">
              <v:stroke endarrow="classic" endarrowwidth="narrow" endarrowlength="short"/>
            </v:shape>
            <v:shape id="_x0000_s5390" type="#_x0000_t32" style="position:absolute;left:5316;top:9064;width:2;height:181" o:connectortype="straight">
              <v:stroke endarrow="classic" endarrowwidth="narrow" endarrowlength="short"/>
            </v:shape>
            <v:shape id="_x0000_s5391" type="#_x0000_t32" style="position:absolute;left:6540;top:9064;width:2;height:181" o:connectortype="straight">
              <v:stroke endarrow="classic" endarrowwidth="narrow" endarrowlength="short"/>
            </v:shape>
            <v:shape id="_x0000_s5392" type="#_x0000_t202" style="position:absolute;left:5106;top:8098;width:1590;height:284">
              <v:textbox style="mso-next-textbox:#_x0000_s5392" inset=".72pt,.72pt,.72pt,.72pt">
                <w:txbxContent>
                  <w:p w:rsidR="00E14AA5" w:rsidRDefault="00E14AA5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mnKvix e¨e¯’vcK</w:t>
                    </w:r>
                  </w:p>
                </w:txbxContent>
              </v:textbox>
            </v:shape>
            <v:shape id="_x0000_s5393" type="#_x0000_t32" style="position:absolute;left:5903;top:8381;width:2;height:181" o:connectortype="straight">
              <v:stroke endarrow="classic" endarrowwidth="narrow" endarrowlength="short"/>
            </v:shape>
            <v:shape id="_x0000_s5394" type="#_x0000_t202" style="position:absolute;left:5106;top:7617;width:1590;height:284">
              <v:textbox style="mso-next-textbox:#_x0000_s5394" inset=".72pt,.72pt,.72pt,.72pt">
                <w:txbxContent>
                  <w:p w:rsidR="00E14AA5" w:rsidRDefault="00E14AA5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Dcgnve¨e¯’vcK</w:t>
                    </w:r>
                  </w:p>
                </w:txbxContent>
              </v:textbox>
            </v:shape>
            <v:shape id="_x0000_s5395" type="#_x0000_t32" style="position:absolute;left:5903;top:7901;width:2;height:181" o:connectortype="straight">
              <v:stroke endarrow="classic" endarrowwidth="narrow" endarrowlength="short"/>
            </v:shape>
            <v:roundrect id="_x0000_s5396" style="position:absolute;left:6074;top:9268;width:933;height:324;mso-wrap-edited:f" arcsize="0" filled="f">
              <v:textbox style="mso-next-textbox:#_x0000_s5396" inset="0,0,0,0">
                <w:txbxContent>
                  <w:p w:rsidR="00E14AA5" w:rsidRDefault="00E14AA5">
                    <w:pPr>
                      <w:spacing w:before="40" w:line="230" w:lineRule="auto"/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mycvifvBRvi</w:t>
                    </w:r>
                  </w:p>
                </w:txbxContent>
              </v:textbox>
            </v:roundrect>
            <v:shape id="_x0000_s5397" type="#_x0000_t202" style="position:absolute;left:5106;top:7136;width:1590;height:284">
              <v:textbox style="mso-next-textbox:#_x0000_s5397" inset=".72pt,.72pt,.72pt,.72pt">
                <w:txbxContent>
                  <w:p w:rsidR="00E14AA5" w:rsidRDefault="00E14AA5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gnve¨e¯’vcK</w:t>
                    </w:r>
                  </w:p>
                </w:txbxContent>
              </v:textbox>
            </v:shape>
            <v:shape id="_x0000_s5398" type="#_x0000_t32" style="position:absolute;left:5903;top:7420;width:2;height:181" o:connectortype="straight">
              <v:stroke endarrow="classic" endarrowwidth="narrow" endarrowlength="short"/>
            </v:shape>
          </v:group>
        </w:pic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32"/>
          <w:szCs w:val="32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2"/>
          <w:szCs w:val="12"/>
        </w:rPr>
      </w:pP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†Wëv †Kvs-Gi msMVb †Kvb ai‡bi?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 I c`¯’ Kg©x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KwgwU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Panjeree Bold" w:hAnsi="Panjeree Bold" w:cs="Panjeree Bold"/>
          <w:b/>
          <w:bCs/>
          <w:spacing w:val="-4"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wg. gvkivwd ˆKvb aiGbi Amyweavi mÁÃyLxb nGœQ@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we‡klvq‡Yi Afve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Kvh©fvi jvNe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Kvh©fvi e„w×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Gw·g MÖ“c µq e¨e¯’vcK I Drcv`K e¨e¯’vc‡Ki g‡a¨ mgš^qmvab Ki‡Z Pvq| G mgš^qwU‡K Kx ejv hv‡e?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Dj­¤^ mgš^q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evwn¨K mgš^q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mgvš—ivj mgš^q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Af¨š—ixY mgš^q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Kv‡Ri evB‡i cÖwk¶Y c×wZ?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Awa‡ekb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ch©‡e¶Y c×wZ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cÖ‡ekbv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†KvwPs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29 I 30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wgZvjx d¨vk‡bi weµqKg©x wg. mRj| wZwb †µZv‡`i m¤ú‡K© Rwic Pvwj‡q Zv weµq e¨e¯’vcK‡K AewnZ Ki‡jb| weµq e¨e¯’vcK Zv e¨e¯’vcbv cwiPvjK‡K Rvbv‡jb|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wgZvjx d¨vk‡b †Kvb ai‡bi †hvMv‡hvM cÖwZwôZ n‡q‡Q?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wbæMvgx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mgvš—ivj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†KŠwYK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EaŸ©Mvgx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D³ †hvMv‡hvM cÖwµqvq KZ©„c¶ Rvb‡Z cv‡iÑ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cÖwZôvb wbqš¿‡Yi Dcvq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Kg©x‡`i Awf‡hvM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Kg©x‡`i gZvgZ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75. </w:t>
            </w:r>
            <w:r>
              <w:rPr>
                <w:rFonts w:ascii="SutonnyMJ" w:hAnsi="SutonnyMJ" w:cs="SutonnyMJ"/>
                <w:sz w:val="26"/>
                <w:szCs w:val="26"/>
              </w:rPr>
              <w:t>wbD Mf. wWMÖx K‡jR, ivRkvnx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e¨e¯’vcbv †Kvb ai‡bi cÖwµqv?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avivevwnK cÖwµqv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AwbqwgZ cÖwµqv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Af¨š—ixY cÖwµqv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evwn¨K cÖwµqv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Ôe¨e¯’vcbv GKwU mve©Rbxb welqÕ G K_vwU †K e‡j‡Qb?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†nbwi †dqj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m‡µwUm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Gd. Wwe­D †Uji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ievU© I‡qb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"Industrial and General Administration"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MÖš’wU iPbv K‡ib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Gd. Wwe­D †UBji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†nbwi †dqj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 xml:space="preserve">û¸ gvb÷vi evM©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jyKv c¨vwmIwj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Av‡`‡ki HK¨ ej‡Z Kx †evSvq?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ˆØZ Av‡`k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GKvwaK e‡mi Av‡`k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mvgÄm¨c~Y© Av‡`k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GKK e‡mi Av‡`k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e¨e¯’vcbvi Ab¨vb¨ Kv‡Ri wfwË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msMVb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†cÖlYv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6 I 7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cs="Vrinda"/>
          <w:sz w:val="14"/>
          <w:szCs w:val="14"/>
          <w:lang w:val="it-IT"/>
        </w:rPr>
        <w:t>'Y'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 Zv‡`i e¨emvwqK Kvh©µg‡K Drcv`b, wecYb I wnmve wefv‡M web¨¯— K‡i cÖ‡Z¨K wefv‡Mi Rb¨ GKRb K‡i we‡klÁ wbe©vnx wb‡qvM w`j| cÖwZôvbwU wKQyw`b fv‡jv Pj‡jI cieZ©x‡Z wewfbœ mgm¨vi m„wó n‡jv|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ewY©Z</w:t>
      </w:r>
      <w:r>
        <w:rPr>
          <w:rFonts w:cs="Vrinda"/>
          <w:sz w:val="14"/>
          <w:szCs w:val="14"/>
          <w:lang w:val="it-IT"/>
        </w:rPr>
        <w:t xml:space="preserve"> </w:t>
      </w:r>
      <w:r>
        <w:rPr>
          <w:rFonts w:cs="Vrinda"/>
          <w:b/>
          <w:bCs/>
          <w:sz w:val="14"/>
          <w:szCs w:val="14"/>
          <w:lang w:val="it-IT"/>
        </w:rPr>
        <w:t>Y</w:t>
      </w:r>
      <w:r>
        <w:rPr>
          <w:rFonts w:ascii="SutonnyMJ" w:hAnsi="SutonnyMJ" w:cs="SutonnyMJ"/>
          <w:b/>
          <w:bCs/>
          <w:sz w:val="18"/>
          <w:szCs w:val="18"/>
        </w:rPr>
        <w:t xml:space="preserve"> †Kv¤úvwbi msMVb KvVv‡gv †Kvb cÖK…wZi?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mij‰iwLK I c`¯’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DÏxc‡K ewY©Z </w:t>
      </w:r>
      <w:r>
        <w:rPr>
          <w:rFonts w:cs="Vrinda"/>
          <w:b/>
          <w:bCs/>
          <w:sz w:val="14"/>
          <w:szCs w:val="14"/>
          <w:lang w:val="it-IT"/>
        </w:rPr>
        <w:t>Y</w:t>
      </w:r>
      <w:r>
        <w:rPr>
          <w:rFonts w:ascii="SutonnyMJ" w:hAnsi="SutonnyMJ" w:cs="SutonnyMJ"/>
          <w:b/>
          <w:bCs/>
          <w:sz w:val="18"/>
          <w:szCs w:val="18"/>
        </w:rPr>
        <w:t xml:space="preserve"> †Kv¤úvwb‡Z mgm¨v m„wói KviY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wbe©vnx I Dc‡`óvi g‡a¨ Ø›Ø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wm×vš— MÖn‡Yi `xN©m~wÎZv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msMVb KvVv‡gv‡Z Î“wU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†KvbwU GKv_©K cwiKíbv?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j¶¨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D‡Ïk¨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ev‡RU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cÖ‡R±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c‡`vbœwZi wfwË KqwU?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3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4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5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10 I 11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Kbfq Uz¨im GÛ Uªv‡fj‡mi Kg©xiv Zv‡`i B‡”Qg‡Zv KvR K‡i _v‡Kb| KvR m¤úwK©Z hveZxq wm×vš—I ZvivB wb‡q _v‡Kb| G‡¶‡Î cÖwZôvbwUi GgwW ïay j¶¨ wba©viY K‡i w`‡q wb‡R †Ubkbgy³ _v‡Kb|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Kbfq Uz¨im GÛ Uªv‡fj‡m †Kvb ai‡bi †bZ…Z¡ we`¨gvb?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ˆ¯^iZvwš¿K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Kg©‡Kw›`ªK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Kg©x‡Kw›`ªK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D³ †bZ…‡Z¡i d‡j Kbfq Uz¨im GÛ Uªv‡fj‡m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Kg©x‡`i †¯^”QvPvwiZv evo‡e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wek„•Ljv e„w× cv‡e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j¶¨vR©b mnR n‡e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B-†gB‡ji Rb¨ Avek¨Kxq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Kw¤úDUvi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B›Uvi‡bU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†cÖiK I cÖvc‡Ki wVKvbv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wewfbœ e¨w³ I wefv‡Mi KvR‡K GKm~‡Î MÖw_Z Kivi KvR‡K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wb‡`©kbv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†bZ…Z¡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mgš^q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M¨v›U PvU© e¨e¯’vcbvi †Kvb Kv‡Ri mv‡_ RwoZ?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 xml:space="preserve">msMVb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†cÖlYv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PERT</w:t>
      </w:r>
      <w:r>
        <w:rPr>
          <w:rFonts w:ascii="SutonnyMJ" w:hAnsi="SutonnyMJ" w:cs="SutonnyMJ"/>
          <w:b/>
          <w:bCs/>
          <w:sz w:val="18"/>
          <w:szCs w:val="18"/>
        </w:rPr>
        <w:t>-Gi c~Y©iƒc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Pricy evaluation and review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Programme event and review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Plan evaluation and review technnology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Program evaluation and review technique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mvgwiK evwnbx‡Z mvaviYZ †Kvb msMVb e¨en„Z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mij‰iwLK I Dc‡`óv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†Kvb msMV‡b wbe©vnx‡`i cvkvcvwk we‡klÁ Kg©x KvR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mij‰iwLK I c`¯’Kg©x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e¨e¯’vcbv‡K Áv‡bi c„_K kvLv wn‡m‡e †K Zz‡j a‡i‡Qb?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ievU© I‡qb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†nbwi †dqj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GjUb †g‡qv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g¨v· I‡qevi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ˆØZ AaxbZv cwinvi Kiv DwPZ †Kvb bxwZi Av‡j‡K?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Kvh© wefvRb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wbqgvbyewZ©Zv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Av‡`‡ki HK¨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wb‡`©kbvi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kwid ÔKÕ wjwg‡U‡Wi GKRb †dvig¨vb wn‡m‡e Kg©iZ| Zv‡K ejv hvq cÖwZôvbwUi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wbæ-ga¨ ch©v‡qi e¨e¯’vcK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D”P ch©v‡qi e¨e¯’vcK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wbæ ch©v‡qi e¨e¯’vcK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ga¨g ch©v‡qi e¨e¯’vcK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Kvh©wfwËK msMVb‡K ÔKvh©wfwËK †dvig¨vbwkcÕ bvg †`b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wbDg¨vb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Avi. wm. †Wwfm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Gd. Wwe­D †Uji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†nbwi †dqj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¯‹qvi wjwg‡U‡Wi weµq e¨e¯’vcK Rbve AwgZ nvmvb| wZwb memgq Kg©x‡`i gvbwmKZv, †hvM¨Zv, i“wP I `¶Zv m¤ú‡K© mRvM _v‡Kb| GwU †bZvi †Kvb ¸‡Yi AvIZvfz³?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cwi‡ek m¤ú‡K© Ávb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m‡¤§vnwb kw³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Abymvix‡`i m¤ú‡K© Ávb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mgqvbyewZ©Zv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AvaywbK kÖwgK-Kg©x e¨e¯’vcbvi RbK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G¨vWg w¯§_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†Rgm ÷zqvU©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†nbwi †dqj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ievU© I‡qb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Ôwegv e¨e¯’vÕ †Kvb †cÖlYvi Aš—fz©³?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Avw_©K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Abvw_©K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Kj¨vYg~jK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SzuwKg~jK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25 I 26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cs="Vrinda"/>
          <w:sz w:val="14"/>
          <w:szCs w:val="14"/>
          <w:lang w:val="it-IT"/>
        </w:rPr>
        <w:t>XYZ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†Kv¤úvwbi gnve¨e¯’vcK wg. Ave`yj AvwRR| wZwb eo A‡¼i †eZb QvovI †Kv¤úvwb cÖ`Ë `vwg gvwm©wWm Mvwo Ges Wz‡c­· evwo cvb| cÖvqB †Kv¤úvwbi wbR Li‡P wZwb BD‡ivc Av‡gwiKv ågY K‡ib|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AvwRR gvm‡jvi †cÖlYv Z‡Ë¡i †Kvb ¯—‡i Ae¯’vb Ki‡Qb?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3q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4_©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5g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cÖvß my‡hvM-myweavi Kvi‡Y wg. AvwR‡Ri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g‡bvej e„w×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Drcv`bkxjZv e„w×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Kvh©mš‘wó e„w× cvq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GKB wefv‡Mi wewfbœ ¯—‡ii I wfbœ wfbœ c`vwaKvix e¨e¯’vcKM‡Yi g‡a¨ †h †hvMv‡hvM nq Zv‡K †Kvb †hvMv‡hvM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Downword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Upword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Vertical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Horizontal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†hvMv‡hv‡Mi mgv_©K cÖwµqv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†cÖlYv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wbqš¿Y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mgš^qmvab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29 I 30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mywg G›UvicÖvB‡Ri mvßvwnK Drcv`‡bi j¶¨gvÎv 10,000 GKK| wKš‘ mßvnv‡š— cÖK…Z Drcv`‡bi cwigvY n‡jv 8,500 GKK| d‡j cÖwZôvbwU Zvi digv‡qk Abyhvqx mgqg‡Zv cY¨ mieivn Ki‡Z e¨_© n‡”Q|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mywg G›UvicÖvB‡Ri wePz¨wZi cwigvY wba©viY Kivi Rb¨ e¨e¯’vcbvi †Kvb KvR Ki‡Z n‡e?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mgš^qmvab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ewY©Z mywg G›UvicÖvB‡Ri Kvw•¶Z j¶¨gvÎv AR©‡b KiYxq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mwVK j¶¨gvÎv wba©viY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Kg©x‡`i cÖwk¶‡Yi e¨e¯’vKiY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Z`viwK e¨e¯’v †Rvi`viKiY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76. </w:t>
            </w:r>
            <w:r>
              <w:rPr>
                <w:rFonts w:ascii="SutonnyMJ" w:hAnsi="SutonnyMJ" w:cs="SutonnyMJ"/>
                <w:sz w:val="26"/>
                <w:szCs w:val="26"/>
              </w:rPr>
              <w:t>weqvg g‡Wj ¯‹zj GÛ K‡jR, e¸ov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 me mgq †Kvb ai‡bi?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j¶¨‡Kw›`ªK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Kg©‡Kw›`ªK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e¨vwß †Kw›`ªK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e¨emvq †Kw›`ªK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Code of Hummurabi</w:t>
      </w:r>
      <w:r>
        <w:rPr>
          <w:rFonts w:ascii="SutonnyMJ" w:hAnsi="SutonnyMJ" w:cs="SutonnyMJ"/>
          <w:b/>
          <w:bCs/>
          <w:sz w:val="18"/>
          <w:szCs w:val="18"/>
        </w:rPr>
        <w:t xml:space="preserve"> iwPZ n‡qwQj †Kvb mf¨ZvKv‡j?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wgkixq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e¨wejbxq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wMÖK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†ivgvb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e¨evmvq e¨e¯’vcbvi `yBwU gyL¨ D‡Ïk¨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gybvdv AR©b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c‡Y¨i Pvwn`v e„w×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Aw¯—Z¡ i¶v I Dbœqb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4 I 5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e¨e¯’vcbvi KvR¸‡jv avivevwnKfv‡e m¤úvw`Z nq Ges n‡ZB _v‡K| cÖwZôvb hZw`b P‡j ZZw`b G cÖwµqv Pj‡Z _v‡K, hv GKUv P‡µi cÖZxK| e¨e¯’vcbv Qvov †Kvb cÖwZôvb evwji Ici wbwg©Z M„‡ni g‡Zv hv †h‡Kv‡bv D‡Ïk¨ AR©‡b e¨_© n‡Z cv‡i|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`¶ e¨e¯’vcbv Qvov †Kv‡bv cÖwZôvb‡K evwji Ici wbwg©Z M„‡ni mv‡_ Zzjbv K‡i‡Qb| Gi KviY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DcKiYvw`i Kvh©Ki e¨envi Kiv nq 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AcPq e„w× cvq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cÖwZôv‡bi Kv‡R wek„•Ljv m„wó nq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†KvbwUB bq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cÖwµqvi K_v ejv n‡q‡Q| cÖwµqv ej‡Z Kx †evSvq?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KwZcq Kv‡Ri mgwó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KvR¸‡jv ci¯úi wbf©ikxj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KvR¸‡jv avivevwnKfv‡e m¤úvw`Z nq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wm×vš— MÖn‡Yi ¶gZv cÖwZôv‡bi D”P ch©v‡q Ac©Y Kiv‡K Kx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†K›`ªxKiY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we‡K›`ªxKiY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Kvh©wefvRb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`vwqZ¡ AR©b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wbÁ² I gaÅg chÆvGqi eÅeÕ©vcGKi ˆewk cÉGqvRb@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gvbwmK kÖg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kvixwiK kÖg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gvbexq `¶Zv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cÙv †mZz ˆZwi †Kvb ai‡bi cwiKíbvi g‡a¨ c‡o?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÷ª¨v‡UwR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Kvh©MZ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Kg©‡Kw›`ªK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GKv_©K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j‡¶¨i Aš—fz©³ welq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wgkb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mxgv‡iLv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ev‡RU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GKv_©K ciKíbv‡K wb‡Pi †Kvb `yBwU fv‡M fvM Kiv hvq?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Kg©m~wP I †KŠkj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cÖKí I †KŠkj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Kg©m~wP I c×wZ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Kg©m~wP I cÖKí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AvbyôvwbK msMVb KZ cÖKvi?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4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msMVb cÖwµqvi cÖ_g c`‡¶c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cvi¯úvwiK m¤úK© ¯’vcb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`vwqZ¡ I KZ©„Z¡ AR©b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`vwqZ¡ I KZ©„Z¡ msÁvwqZKiY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Kvh©vw` kbv³KiY I †kÖwYe×KiY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†Kv‡bv we‡kl Kvh©m¤úv`‡bi j‡¶¨ KwZcq we‡klÁ e¨w³i mgš^‡q †h `j MVb Kiv nq Zv‡K Kx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c`¯’Kg©x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wbe©vnx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msMVb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GKwU msMVb PvU© †_‡K Rvbv hvqÑ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wewfbœ wefv‡Mi msL¨v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KZ©„Z¡ cÖevn wPÎ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cÖwZUv Kg©xi `vwqZ¡ I KZ©„Z¡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Ôwek¦¯— m~‡Î Kg©x msMÖnÕ †Kvb Dr‡mi g‡a¨ c‡o?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evwn¨K Drm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Af¨š—ixY Drm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we‡`wk Drm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kÖwgK msN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ÔAvwKR MÖ“cÕ Zv‡`i K‡c©v‡iU Awd‡m Kg©x‡`i cÖwk¶Y w`‡Z Pvq| †Kvb ai‡bi c×wZ Zv‡`i Rb¨ AwaK Kvh©Ki n‡e?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cÖ‡ekbv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Av‡jvPbv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ch©‡e¶Y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NUbv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17 I 18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ivwRe I mwRe GKB ch©v‡qi †hvM¨Zvm¤úbœ e¨w³| Zviv GKB c‡` Ges GKB cÖwZôv‡b h_vµ‡g 10/04/2013 Ges 10-06-2013 Zvwi‡L †hvM`vb K‡ib| D³ cÖwZôv‡b GKwU c` k~b¨ nIqvq ivwRe‡K c‡`vbœwZ †`Iqv nq Ges cÖwk¶‡Yi Rb¨ GKRb DaŸ©Zb Kg©KZ©vi ZË¡veav‡b b¨¯— Kiv nq|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ivwR‡ei `¶Zv e„w×i Rb¨ Kx ai‡bi cÖwk¶Y †`qv n‡”Q?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Awa‡ekb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ch©‡e¶Y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NUbv c×wZ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c`veZ©b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ivwRe‡K c‡`vbœwZ †`qv n‡q‡Q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†R¨ô‡Z¡i wfwË‡Z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†hvM¨Zvi wfwË‡Z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mycvwi‡ki wfwË‡Z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¶gZv cÖ‡qv‡Mi wfwË‡Z †bZ…‡Z¡i aib wb‡Pi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BwZevPK †bZ…‡Z¡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†bwZevPK †bZ…‡Z¡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ˆ¯^iZvwš¿K †bZ…‡Z¡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 †bZ…‡Z¡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DËg wb‡`©kbvi ˆewkó¨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†hŠw³KZv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¯úóZv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bgbxqZv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†cÖlYvi wfwË?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gvby‡li Afve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 m¤ú`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gvby‡li gb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gvby‡li AvPiY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mvsMVwbK wbqgbxwZ AbymiY K‡i †h †hvMv‡hvM msNwUZ nq Zv‡K †Kvb †hvMv‡hvM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Af¨š—ixY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evwn¨K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AvbyôvwbK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wbæMvgx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¶z‡` evZ©v †mevi Rb¨ wb‡Pi †Kvb c×wZ e¨en„Z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d¨v·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†U‡j·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Kw¤úDUvi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†gvevBj †dvb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mgš^qmva‡bi cÖavb D‡Ïk¨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HK¨ ¯’vcb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e¨q n«vm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mgq wbqš¿Y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bxwZ ev¯—evqb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mgš^‡qi d‡j †KvbwU e„w× cvq?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mvdj¨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µ‡gvbœwZ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Kvh©mš‘wó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c‡`vbœwZ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wewfbœ mieivnKvix miKvi I G‡RwÝi mv‡_ mgš^q Kiv‡K †Kvb ai‡bi mgš^q e‡j?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Af¨š—ixY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EaŸ©Mvgx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evwn¨K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wbæMvgx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†Kvb wbqš¿Y c×wZ‡Z cÖv°wjZ ev‡R‡Ui mv‡_ ev¯—e e¨‡qi Zzjbv Kiv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ch©‡e¶Y c×wZ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gRy`gvj 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ev‡RUvwi 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Kg©`¶Zv g~j¨vqb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wbqš¿‡Yi c`‡¶c bq?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j¶¨ wba©viY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wegvKiY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ev¯—e Kv‡Ri cwigvY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ms‡kvabxg~jK e¨e¯’v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42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29 I 30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AY©e GKwU †Kv¤úvwbi e¨e¯’vcbv cwiPvjK| wZwb Zvi cÖwZôv‡bi Rb¨ Ggb GKwU wbqš¿Y †KŠkj Aej¤^b K‡ib, hvi gva¨‡g Kvh©m¤úv`‡bi cÖK…Z djvd‡ji mv‡_ ev‡R‡Ui Zzjbvg~jK we‡k­lY, e¨eavb wbY©qKiY Ges cÖ‡qvRbxq ms‡kvabg~jK e¨e¯’v MÖnY Ki‡Z cv‡ib|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AYÆe wbq¯¨GYi ˆÞGò ˆKvb ˆKŒkj AejÁ¼b KGib?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e¨w³MZ ch©‡e¶Y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ev‡RUxq 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Af¨š—ixY wbix¶v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cvU© c×wZ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AY©e Zvi Abym„Z wbqš¿Y †KŠkj †_‡K †hme myweav †fvM K‡ib Zv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mgm¨v m¤ú‡K© c~‡e©B m‡PZb n‡Z cv‡ib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AcPq n«vm Ki‡Z cv‡ib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wewb‡qv‡Mi Ici cÖvwß wbwðZ nq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77. </w:t>
            </w:r>
            <w:r>
              <w:rPr>
                <w:rFonts w:ascii="SutonnyMJ" w:hAnsi="SutonnyMJ" w:cs="SutonnyMJ"/>
                <w:sz w:val="26"/>
                <w:szCs w:val="26"/>
              </w:rPr>
              <w:t>w`bvRcyi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†gŠwjK KvR KqwU?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2wU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3wU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4wU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5wU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wbæ¯—‡ii e¨e¯’vc‡Ki g‡a¨ c‡o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mvaviY e¨e¯’vcK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wefvMxq e¨e¯’vcK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†dvig¨vb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pacing w:val="-2"/>
          <w:sz w:val="16"/>
          <w:szCs w:val="16"/>
        </w:rPr>
        <w:t>Shop Management</w:t>
      </w:r>
      <w:r>
        <w:rPr>
          <w:rFonts w:ascii="SutonnyMJ" w:hAnsi="SutonnyMJ" w:cs="SutonnyMJ"/>
          <w:spacing w:val="-2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pacing w:val="-2"/>
          <w:sz w:val="20"/>
          <w:szCs w:val="20"/>
        </w:rPr>
        <w:t>MÖš’wU †K iPbv K‡ib?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Gd. Wwe­D †Uji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G¨vWvg w¯§_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ievU© I‡qb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Pvj©R e¨v‡eR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mnKg©xi cÖwZ mywePvi Kiv †nbwi †dq‡ji †Kvb bxwZi Aš—fz©³?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GKZvB ej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mvg¨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wbqgvbyewZ©Zv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k„•Ljv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Dual subordination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welqwU e¨e¯’vcbvi †Kvb bxwZi cwicš’x?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k„•Ljv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`vwqZ¡ I KZ…©Z¡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Av‡`‡ki HK¨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wb‡`©kbvi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wgkb †Kvb cwiKíbvi Aš—fz©³?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j¶¨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GKv_©K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Kvh©wfwËK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¯’vqx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e„n`vqZb cÖwZôvb eZ©gvbKv‡j Zv‡`i ¸i“Z¡c~Y© wm×vš— MÖn‡Y wb‡Pi †KvbwU K‡i _v‡Kb?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 xml:space="preserve">SWOT </w:t>
      </w:r>
      <w:r>
        <w:rPr>
          <w:rFonts w:ascii="SutonnyMJ" w:hAnsi="SutonnyMJ" w:cs="SutonnyMJ"/>
          <w:sz w:val="20"/>
          <w:szCs w:val="20"/>
        </w:rPr>
        <w:t>we‡k­lY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M¨v›U PvU© ˆZwi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PERT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we‡kl cÖwZ‡e`b we‡k­lY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8 I 9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Rbve AvjZvd †nv‡mb GKwU evwo wbg©vY Kivi D‡Ï‡k¨ GKRb BwÄwbqv‡ii kiYvcbœ nb| BwÄwbqv‡ii bKkv cQ›` bv nIqvq wb‡RB Zvi evwoi GKwU bKkv ˆZwi K‡ib Ges bKkvq cwieZ©‡bi my‡hvM iv‡Lb|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Rbve AvjZv‡di evwoi bKkv cÖYqb wb‡æi †Kvb cwiKíbvi Aš—fz©³?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j¶¨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GKv_©K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¯’vqx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mvgwMÖK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Rbve AvjZvd †Kvb ¸Y Øviv cwiKíbvq cwieZ©b Avb‡Z cv‡ib?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Z_¨wbf©iZv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cÖhyw³ e¨envi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bgbxqZv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Avw½bv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wb‡`©kbv‡K msMV‡bi Kx ejv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nvZ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gv_v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n„rwcÊ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 msMVb KvVv‡gvwUi ¯’vwqZ¡ me‡P‡q Kg?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mij‰iwLK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mij‰iwLK I c`¯’ Kg©x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†gwUª· msMV‡bi ˆewkó¨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e„n`vqZb e¨emv‡qi e¨envi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me©vaywbK msMVb KvVv‡gv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`yÕai‡bi wbe©vnxi Dcw¯’wZ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Kg©xms¯’v‡bi cÖ_g avc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Kg©x wbe©vPb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Kg©x msMÖn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Kg©x cÖwk¶Y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Kg©x wb‡qvM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 wbe©vP‡b Kg©xi †SuvK cÖeYZv †h cix¶vi gva¨‡g Kiv nq Zv‡K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Aptitued test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Efficiency test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Intelligency test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Personality test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15 I 16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Kwig I k¨vgj `yB eÜy Gg.weG cvm K‡i GKwU ˆZwi †cvkvK KviLvbvq mnKvix e¨e¯’vcK wn‡m‡e 2009 mv‡j h_vµ‡g Rvbyqvwi I †deª“qvwi gv‡m †hvM`vb K‡ib| 2012 mv‡j µq e¨e¯’vc‡Ki c` k~b¨ n‡j Kvh©dj we‡ePbvq wg. k¨vgj‡K KZ…©c¶ c‡`vbœwZ cÖ`vb K‡i|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 c‡`vbœwZi wfwËwU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†R¨ôZv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†hvM¨Zv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6"/>
          <w:sz w:val="20"/>
          <w:szCs w:val="20"/>
        </w:rPr>
        <w:t>†R¨ôZv I †hvM¨Zv</w:t>
      </w:r>
      <w:r>
        <w:rPr>
          <w:rFonts w:ascii="SulSym" w:hAnsi="SulSym" w:cs="SulSym"/>
          <w:spacing w:val="-6"/>
          <w:sz w:val="16"/>
          <w:szCs w:val="16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†R¨ôZv I †gav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Giƒc c‡`vbœwZi d‡j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`¶ Kg©xiv AbycÖvwYZ nq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eq¯‹ Kg©xiv AbycÖvwYZ nq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cÖwZôv‡bi Drcv`bkxjZv e„w× cvq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Kg©xiv †¯^”QvPvix n‡q I‡V †Kvb †bZ…‡Z¡?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jvMvgnxb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MYZvwš¿K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cÖfzZ¡g~jK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wcZ…myjf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civgk©g~jK wb‡`©kbvi mv‡_ †Kvb ai‡bi †bZ…‡Z¡i wgj Av‡Q?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ˆ¯^iZvwš¿K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MYZvwš¿K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wcZ…myjf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DËg wb‡`©kbvi ¸Yvewj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c~Y©v½Zv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msw¶ßZv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mgqvbyewZ©Zv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†cÖlYvi me Kvh©µg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Nature oriented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Work oriented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Goal oriented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Business oriented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  <w:t>Ô</w:t>
      </w:r>
      <w:r>
        <w:rPr>
          <w:rFonts w:cs="Vrinda"/>
          <w:sz w:val="16"/>
          <w:szCs w:val="16"/>
        </w:rPr>
        <w:t xml:space="preserve">Z’ </w:t>
      </w:r>
      <w:r>
        <w:rPr>
          <w:rFonts w:ascii="SutonnyMJ" w:hAnsi="SutonnyMJ" w:cs="SutonnyMJ"/>
          <w:b/>
          <w:bCs/>
          <w:sz w:val="20"/>
          <w:szCs w:val="20"/>
        </w:rPr>
        <w:t>Z‡Ë¡i cÖe³v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Douglas McGregor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Chester 47. Barnard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William Ouchi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Weihrien Koont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†cÖlYvi djvdj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D”P Kvh© mš‘wó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D”P g‡bvej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e¨q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cÖvß msev‡`i cÖZz¨Ëi cÖ`vb‡K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Z_¨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ms‡KZvqb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 xml:space="preserve">djveZ©b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fvlY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B›Uvi‡bU e¨env‡ii Rb¨ cÖ‡qvRb nq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Kw¤úDUvi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g‡Wg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†cbWªvBf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†Kvb Kv‡Ri Afv‡e cÖwZôv‡bi wewfbœ wefv‡Mi g‡a¨ Q›`cZb N‡U?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wb‡`©kbv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mgš^q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mgš^‡qi mv‡_ m¤ú„³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†hŠ_ cÖ‡Póv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HK¨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k„•Ljv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mgš^‡qi KvR KLb Ki‡Z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Kg©x‡`i DrmvwnZ Kivi ci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cwiKíbvi ev¯—evqbKvj †k‡l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cwiKíbv Abyhvqx Kv‡Ri ïi“‡Z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cwiKíbv MÖnY I ev¯—evq‡bi mKj ch©vq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wbqš¿Y cÖwµqvi cÖ_g KvR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wePz¨wZ wbY©q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wePz¨wZi KviY g~j¨vqb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Av`k©gvb cÖwZôv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ms‡kvabg~jK e¨e¯’v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29 I 30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ev‡RU Qvov †Kv‡bv cÖwZôvb cwiPvjbv Kiv hvq bv| cwievi †_‡K ïi“ K‡i e¨emvq cÖwZôv‡bi †h‡Kv‡bv †¶‡Î ev‡RU cÖ‡qvRb| ev‡RU g~jZ wbqš¿Y cÖwµqvi GKwU †KŠkj|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ev‡RU †KvbwUi gva¨‡g cÖKvk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Z‡_¨i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gv‡bi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Áv‡bi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msL¨vi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evGRUvwi wbq¯¨Y ài‚Z½cƒYÆ nIqvi KviY nGjv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ev‡RU Kv‡Ri gvb e„w× K‡i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Gi gva¨‡g wePz¨wZ wbiƒcY m¤¢e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wbqš¿‡Yi Kvh©Ki wfwË cÖ`vb K‡i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78. </w:t>
            </w:r>
            <w:r>
              <w:rPr>
                <w:rFonts w:ascii="SutonnyMJ" w:hAnsi="SutonnyMJ" w:cs="SutonnyMJ"/>
                <w:sz w:val="26"/>
                <w:szCs w:val="26"/>
              </w:rPr>
              <w:t>Avn¤§`&amp; DwÏb kvn&amp; wkï wb‡KZb ¯‹zj I K‡jR, MvBevÜv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AvaywbK msMVb KvVv‡gv?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I c`¯’ Kgx©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Av‡`k `v‡bi †¶‡Î avivevwnKZv i¶v Kiv e¨e¯’vcbvi †Kvb g~jbxwZi mnvqK?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Av‡`‡ki HK¨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†Rvov gB wkKj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†K›`ªxKiY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wm×vš— MÖn‡Yi wb‡`©wkKvi KvR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c×wZ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wewa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†KŠkj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Kvh©wfwËK msMV‡bi myweav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Kg©KZ©v‡`i cÖfve n«vm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`vwqZ¡ Gov‡bvi my‡hvM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bgbxqZv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Kgx©‡`i Kg©fvi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me Kgx©i cÖwZ mywePvi Kiv †dqj-Gi †Kvb bxwZi Aš—fz©³?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mvg¨Zv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wbqgvbyewZ©Zv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GKZvB ej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KZ…©Z¡ I `vwq‡Z¡i mgZv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6 I 7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kvš—v GKwU cÖwZôv‡bi gvV ch©v‡qi weµqKgx©| Zvi mycvifvBRvi Zv‡K GKfv‡e KvR Ki‡Z e‡j Ab¨w`‡K Dci¯’ weµq Kg©KZ©v Zv‡K Ab¨fv‡e KvR Ki‡Z wb‡`©k †`q| G‡Z Zvi Kv‡R weiƒc cÖfve co‡Q| welqwU †m EaŸ©Zb Kg©KZ©v‡`i Rvwb‡q‡Q|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†Kvb bxwZ f‡½i Kvi‡Y kvš—v nZvk n‡”Q?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wb‡`©kbvi HK¨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Av‡`‡ki HK¨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wbqgvbyewZ©Zvi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k„•Ljvi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G‡¶‡Î EaŸ©Zb KZ…©c¶ weµq Kg©KZ©v‡K †h wb‡`©kbv w`‡Z cv‡ib Zv n‡jvÑ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pacing w:val="-6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pacing w:val="-6"/>
          <w:sz w:val="18"/>
          <w:szCs w:val="18"/>
          <w:lang w:val="it-IT"/>
        </w:rPr>
        <w:tab/>
      </w:r>
      <w:r>
        <w:rPr>
          <w:rFonts w:cs="Vrinda"/>
          <w:spacing w:val="-6"/>
          <w:sz w:val="16"/>
          <w:szCs w:val="16"/>
          <w:lang w:val="it-IT"/>
        </w:rPr>
        <w:t>i.</w:t>
      </w:r>
      <w:r>
        <w:rPr>
          <w:rFonts w:cs="Vrinda"/>
          <w:spacing w:val="-6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Avcwb ïay mycvifvBRvi‡K wb‡`©k †`‡eb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pacing w:val="-6"/>
          <w:sz w:val="20"/>
          <w:szCs w:val="20"/>
          <w:lang w:val="it-IT"/>
        </w:rPr>
      </w:pPr>
      <w:r>
        <w:rPr>
          <w:rFonts w:ascii="SutonnyMJ" w:hAnsi="SutonnyMJ" w:cs="SutonnyMJ"/>
          <w:spacing w:val="-6"/>
          <w:sz w:val="18"/>
          <w:szCs w:val="18"/>
          <w:lang w:val="it-IT"/>
        </w:rPr>
        <w:tab/>
      </w:r>
      <w:r>
        <w:rPr>
          <w:rFonts w:cs="Vrinda"/>
          <w:spacing w:val="-6"/>
          <w:sz w:val="16"/>
          <w:szCs w:val="16"/>
          <w:lang w:val="it-IT"/>
        </w:rPr>
        <w:t>ii.</w:t>
      </w:r>
      <w:r>
        <w:rPr>
          <w:rFonts w:cs="Vrinda"/>
          <w:spacing w:val="-6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Kgx© mycvifvBRv‡ii wbKU Revew`wn Ki‡e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pacing w:val="-6"/>
          <w:sz w:val="20"/>
          <w:szCs w:val="20"/>
          <w:lang w:val="it-IT"/>
        </w:rPr>
      </w:pPr>
      <w:r>
        <w:rPr>
          <w:rFonts w:ascii="SutonnyMJ" w:hAnsi="SutonnyMJ" w:cs="SutonnyMJ"/>
          <w:spacing w:val="-6"/>
          <w:sz w:val="18"/>
          <w:szCs w:val="18"/>
          <w:lang w:val="it-IT"/>
        </w:rPr>
        <w:tab/>
      </w:r>
      <w:r>
        <w:rPr>
          <w:rFonts w:cs="Vrinda"/>
          <w:spacing w:val="-6"/>
          <w:sz w:val="16"/>
          <w:szCs w:val="16"/>
          <w:lang w:val="it-IT"/>
        </w:rPr>
        <w:t>iii.</w:t>
      </w:r>
      <w:r>
        <w:rPr>
          <w:rFonts w:cs="Vrinda"/>
          <w:spacing w:val="-6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6"/>
          <w:sz w:val="20"/>
          <w:szCs w:val="20"/>
          <w:lang w:val="it-IT"/>
        </w:rPr>
        <w:t>Kgx©‡K fzj KvR Ki‡Z †`L‡j kvw¯— †`‡eb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wbqš¿‡Yi †KŠkj?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Av`k©gvb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ms‡kvabg~jK e¨e¯’v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wePz¨wZ DrNvUb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msL¨vÍK DcvË we‡k­lY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†hvMv‡hvM cÖwµqvi me©‡kl Dcv`vb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Gb‡KvwWs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wW‡KvwWs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djveZ©b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GKUv msMVb PvU© †_‡K Rvbv hvqÑ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wewfbœ wefvM Dc-wefv‡Mi msL¨v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KZ…©Z¡ cÖevn wPÎ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cÖwZUv Kgx©i `vwqZ¡ I KZ…©Z¡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Kgx© msMÖ‡ni cÖ_g KvR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Drm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wefvMxq wiKzB‡Rkb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weÁwß cÖ`vb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Av‡e`bcÎ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mgš^qmva‡bi bxwZ wn‡m‡e we‡ewPZ?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avivevwnKZv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g‡bvej Dbœqb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Kvh©wefvRb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we‡K›`ªxKiY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Af¨š—ixY mgš^qmva‡bi Aš—fz©³ n‡”QÑ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wbæMvgx mgš^qmvab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EaŸ©Mvgx mgš^qmvab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mgvš—ivj mgš^qmvab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†Kvb KvRwU cÖwZôv‡bi Kgx©‡`i gZv‰bK¨ `~i Ki‡Z mvnvh¨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wb‡`k©bv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mgš^qmvab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Kv‡Ri gva¨‡g cÖwk¶Y c×wZ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c` AveZ©b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†mwgbvi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IqvK©kc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Awa‡ekb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Kgx©iv GKB fzj evi evi Ki‡j wbqš¿‡Yi †Kvb †KŠkj Dchy³?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ev‡RU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Avq-e¨q wnmve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`„óvš— ¯’vcb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M¨v›U PvU©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  <w:t>Ô</w:t>
      </w:r>
      <w:r>
        <w:rPr>
          <w:rFonts w:ascii="SutonnyMJ" w:hAnsi="SutonnyMJ" w:cs="SutonnyMJ"/>
          <w:b/>
          <w:bCs/>
          <w:sz w:val="20"/>
          <w:szCs w:val="20"/>
        </w:rPr>
        <w:t>K‡j‡Ri fwZ© weÁwß cwÎKvq cÖKvwkZ n‡jvÕÑ GUv †Kvb ai‡bi †hvMv‡hvM?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AvbyôvwbK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AbvbyôvwbK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mvsMVwbK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KZ mv‡j Gm.Gg.Gm aviYv cÖ`vb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1992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1983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1984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1985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†cÖlYv P‡µi cÖ_g avc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j¶¨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AvPiY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Zvobv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Afve‡eva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bM‡` weµ‡qi bxwZ †Kvb ai‡bi cwiKíbvi g‡a¨ c‡o?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j¶¨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pacing w:val="-6"/>
          <w:sz w:val="18"/>
          <w:szCs w:val="18"/>
        </w:rPr>
      </w:pPr>
      <w:r>
        <w:rPr>
          <w:rFonts w:ascii="SulSym" w:hAnsi="SulSym" w:cs="SulSym"/>
          <w:spacing w:val="-6"/>
          <w:sz w:val="16"/>
          <w:szCs w:val="16"/>
        </w:rPr>
        <w:tab/>
        <w:t>M</w:t>
      </w:r>
      <w:r>
        <w:rPr>
          <w:rFonts w:ascii="SulSym" w:hAnsi="SulSym" w:cs="SulSym"/>
          <w:spacing w:val="-6"/>
          <w:sz w:val="16"/>
          <w:szCs w:val="16"/>
        </w:rPr>
        <w:tab/>
      </w:r>
      <w:r>
        <w:rPr>
          <w:rFonts w:ascii="SutonnyMJ" w:hAnsi="SutonnyMJ" w:cs="SutonnyMJ"/>
          <w:spacing w:val="-6"/>
          <w:sz w:val="20"/>
          <w:szCs w:val="20"/>
        </w:rPr>
        <w:t>GKv_©K cwiKíbv</w:t>
      </w:r>
      <w:r>
        <w:rPr>
          <w:rFonts w:ascii="SulSym" w:hAnsi="SulSym" w:cs="SulSym"/>
          <w:spacing w:val="-6"/>
          <w:sz w:val="16"/>
          <w:szCs w:val="16"/>
        </w:rPr>
        <w:tab/>
        <w:t>N</w:t>
      </w:r>
      <w:r>
        <w:rPr>
          <w:rFonts w:ascii="SulSym" w:hAnsi="SulSym" w:cs="SulSym"/>
          <w:spacing w:val="-6"/>
          <w:sz w:val="16"/>
          <w:szCs w:val="16"/>
        </w:rPr>
        <w:tab/>
      </w:r>
      <w:r>
        <w:rPr>
          <w:rFonts w:ascii="SutonnyMJ" w:hAnsi="SutonnyMJ" w:cs="SutonnyMJ"/>
          <w:spacing w:val="-6"/>
          <w:sz w:val="20"/>
          <w:szCs w:val="20"/>
        </w:rPr>
        <w:t>¯^í‡gqvw`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cÖwZôv‡bi Kgx©‡`i †cÖlYv `v‡bi †bwZevPK Avw_©K Dcvq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c`vebwZ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wZi¯‹vi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¶gZv n«vm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kvw¯—g~jK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B´ŸviGbU eÅenvi ÷i‚ nq wbGPi ˆKvb `kK ˆ^GK?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cÂv‡ki `kK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lv‡Ui `kK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mË‡ii `kK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Avwki `kK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†gwUª· msMVb KvVv‡gv KLb djcÖm~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cÖwZôv‡bi KvR wbw`©ó n‡j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cÖwZôv‡bi mybvg _vK‡j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cÖwZôv‡bi D‡Ïk¨ mywbw`©ó _vK‡j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cÖwZôv‡bi we‡klvwqZ n‡j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†cÖlYvi mvaviY mgxKiY wb‡æi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 = A (M + K)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 = K(M + A)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 = M (A + K)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M = P(A + K)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Panjeree Bold" w:hAnsi="Panjeree Bold" w:cs="Panjeree Bold"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25.</w:t>
      </w:r>
      <w:r>
        <w:rPr>
          <w:rFonts w:ascii="Panjeree Bold" w:hAnsi="Panjeree Bold" w:cs="Panjeree Bold"/>
          <w:spacing w:val="-6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wg. ARq miKvwi KgÆKZÆv| Zvi e®¬y ˆemiKvwi AwdGm AGbK ˆewk ˆeZb ˆcGjI wg. ARq Zvi PvKwiGZB m¯§Ó¡| Zvi KvhÆ m¯§wÓ¡i KviY@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 xml:space="preserve">PvKwii wbivcËv 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 xml:space="preserve">fwel¨r wbivcËv 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`ª“Z c‡`vbœwZi my‡hvM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26 I 27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K‡j­vj MÖ“‡ci gnve¨e¯’vcK wg. AvwKe| wZwb eo A‡¼i †eZb QvovI †Kv¤úvwb cÖ`Ë evwo, Mvwo cvb| cÖvqB †Kv¤úvwbi wbR Li‡P wZwb wewfbœ †`‡k åg‡Yi my‡hvM cvb|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wg. AvwKe gvm‡jvi †cÖlYv Z‡Ë¡i †Kvb ¯—‡i Ae¯’vb Ki‡Qb?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5g ¯—‡i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4_© ¯—‡i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2q ¯—‡i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3q ¯—‡i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cÖvß my‡hvM myweavi Kvi‡Y wg. AvwK‡eiÑ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g‡bvej e„w×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Drcv`bkxjZv e„w×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Kvh© mš‘wó e„w× cvq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MÅv´Ÿ PvGUÆ mgv¯¦ivj ˆiLv «¼viv Kx wbG`Æk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cÖwZôv‡bi Avq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wefvMxq KvR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kÖwg‡Ki msL¨v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MYms‡hvM Kg©KZ©vi e¨e¯’vc‡Ki †Kvb ai‡bi `¶Zvi †ewk cÖ‡qvRb?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KvwiMwi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Avš—te¨w³K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†ckvMZ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mgm¨v Abyaveb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12"/>
          <w:sz w:val="20"/>
          <w:szCs w:val="20"/>
        </w:rPr>
        <w:t>cÉkvmbGK gvbyGli ˆKvb AGãi mvG^ Zzjbv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nvZ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†PvL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n„rwcÊ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gw¯—®‹</w:t>
      </w:r>
    </w:p>
    <w:p w:rsidR="00E14AA5" w:rsidRDefault="00E14AA5">
      <w:pPr>
        <w:rPr>
          <w:rFonts w:cs="Vrinda"/>
          <w:sz w:val="4"/>
          <w:szCs w:val="4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79. </w:t>
            </w:r>
            <w:r>
              <w:rPr>
                <w:rFonts w:ascii="SutonnyMJ" w:hAnsi="SutonnyMJ" w:cs="SutonnyMJ"/>
                <w:sz w:val="26"/>
                <w:szCs w:val="26"/>
              </w:rPr>
              <w:t>Kzwgj­v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†gŠwjK bxwZgvjv KqwU?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11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12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13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14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 cÖwµqvq wbqš¿‡Yi ci hv ïi“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†cÖlYv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wb‡`©kbv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e¨e¯’vcbvq †Kvb bxwZ Abymv‡i †h †h Kv‡R AwfÁ †m KvR K‡ibÑ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†K›`ªxKiY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we‡K›`ªxKiY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mg¨Zv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Kvh©wefvRb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Panjeree Bold" w:hAnsi="Panjeree Bold" w:cs="Panjeree Bold"/>
          <w:b/>
          <w:bCs/>
          <w:spacing w:val="-4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DóxcKwU cGov ‰es 4 I 5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Rvgvj mvMi wj. bvgK cÖwZôv‡bi wcqb| cÖwZôv‡bi `yBRb Kg©KZ©v Zv‡K GKB mg‡q GKvwaK Kv‡Ri wb‡`©k cÖ`vb K‡ib| G‡Z Zvi c‡¶ `vwqZ¡ cvjb Am¤¢e n‡q covq cÖvqB mgm¨vi m„wó nq| G m¤ú‡K© EaŸ©Zb KZ©„c¶‡K AewnZ Kiv n‡q‡Q|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mvMi wj. cÖwZôvb e¨e¯’vcbvi †Kvb bxwZwU j•Nb K‡i‡Qb?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Av‡`‡ki HK¨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wb‡`©kbvi HK¨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kÖgwefvM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wbqgvbyewZ©Zv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D³ mgm¨v DËi‡Yi Dcvq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1g e¨w³i Av‡`k cvjb Kiv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AviI Av‡`k cvjb Kiv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e¨e¯’vcbvi wbqg bxwZ †g‡b Pjv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†KvbwU cwiKíbvi ˆewkó¨?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bgbxqZv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K‡VviZv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`ª“Z cwieZ©bkxjZv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Ae¯’v Abymv‡i Pjv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GKwU bZzb cÖwZôv‡bi Rb¨ Kg©x msMÖ‡ni Drm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c‡`vbœwZ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kÖwgK ms‡Ni mycvwik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mgm¨v wPwýZKiY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weKí wba©viY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ˆeÁvwbK e¨e¯’vcbvi RbK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†nbix †dqj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†eÄvwgb †Kvj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†nbix gvm‡jv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F. W. Taylor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cwiKíbvi msL¨vÍK cÖKvk‡K e‡jÑ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PvU©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ev‡RU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cÖwZ‡e`b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ZvwjKv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Z</w:t>
      </w:r>
      <w:r>
        <w:rPr>
          <w:rFonts w:ascii="SutonnyMJ" w:hAnsi="SutonnyMJ" w:cs="SutonnyMJ"/>
          <w:b/>
          <w:bCs/>
          <w:sz w:val="20"/>
          <w:szCs w:val="20"/>
        </w:rPr>
        <w:t xml:space="preserve"> Z‡Ë¡i cÖe³v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Douglas MacGragor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Chester Barnarad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William Ouchi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W. Koont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11 I 12 bs cÉGk²i Dîi `vI|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noProof/>
        </w:rPr>
        <w:pict>
          <v:group id="_x0000_s5399" style="position:absolute;left:0;text-align:left;margin-left:3.35pt;margin-top:1.05pt;width:144.75pt;height:71.45pt;z-index:251658752" coordorigin="4579,2208" coordsize="2895,1429">
            <v:shape id="_x0000_s5400" type="#_x0000_t202" style="position:absolute;left:4579;top:2893;width:729;height:284">
              <v:textbox style="mso-next-textbox:#_x0000_s5400" inset=".72pt,.72pt,.72pt,.72pt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Drcv`b</w:t>
                    </w:r>
                  </w:p>
                </w:txbxContent>
              </v:textbox>
            </v:shape>
            <v:shape id="_x0000_s5401" type="#_x0000_t32" style="position:absolute;left:6056;top:2501;width:2;height:181" o:connectortype="straight">
              <v:stroke endarrow="classic" endarrowwidth="narrow" endarrowlength="short"/>
            </v:shape>
            <v:shape id="_x0000_s5402" type="#_x0000_t202" style="position:absolute;left:6859;top:2894;width:615;height:284">
              <v:textbox style="mso-next-textbox:#_x0000_s5402" inset=".72pt,.72pt,.72pt,.72pt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weµq</w:t>
                    </w:r>
                  </w:p>
                  <w:p w:rsidR="00E14AA5" w:rsidRDefault="00E14AA5">
                    <w:pPr>
                      <w:rPr>
                        <w:rFonts w:cs="Vrinda"/>
                      </w:rPr>
                    </w:pPr>
                  </w:p>
                </w:txbxContent>
              </v:textbox>
            </v:shape>
            <v:shape id="_x0000_s5403" type="#_x0000_t202" style="position:absolute;left:5681;top:3353;width:717;height:284">
              <v:textbox style="mso-next-textbox:#_x0000_s5403" inset=".72pt,.72pt,.72pt,.72pt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Kg©x</w:t>
                    </w:r>
                  </w:p>
                </w:txbxContent>
              </v:textbox>
            </v:shape>
            <v:shape id="_x0000_s5404" type="#_x0000_t32" style="position:absolute;left:4960;top:2698;width:2213;height:0" o:connectortype="straight"/>
            <v:shape id="_x0000_s5405" type="#_x0000_t32" style="position:absolute;left:7173;top:2698;width:2;height:181" o:connectortype="straight">
              <v:stroke endarrow="classic" endarrowwidth="narrow" endarrowlength="short"/>
            </v:shape>
            <v:shape id="_x0000_s5406" type="#_x0000_t32" style="position:absolute;left:4958;top:2698;width:2;height:181" o:connectortype="straight">
              <v:stroke endarrow="classic" endarrowwidth="narrow" endarrowlength="short"/>
            </v:shape>
            <v:shape id="_x0000_s5407" type="#_x0000_t202" style="position:absolute;left:5713;top:2894;width:672;height:284">
              <v:textbox style="mso-next-textbox:#_x0000_s5407" inset=".72pt,.72pt,.72pt,.72pt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µq</w:t>
                    </w:r>
                  </w:p>
                  <w:p w:rsidR="00E14AA5" w:rsidRDefault="00E14AA5">
                    <w:pPr>
                      <w:rPr>
                        <w:rFonts w:cs="Vrinda"/>
                      </w:rPr>
                    </w:pPr>
                  </w:p>
                </w:txbxContent>
              </v:textbox>
            </v:shape>
            <v:shape id="_x0000_s5408" type="#_x0000_t32" style="position:absolute;left:6043;top:2698;width:2;height:181" o:connectortype="straight">
              <v:stroke endarrow="classic" endarrowwidth="narrow" endarrowlength="short"/>
            </v:shape>
            <v:shape id="_x0000_s5409" type="#_x0000_t202" style="position:absolute;left:5597;top:2208;width:912;height:284">
              <v:textbox style="mso-next-textbox:#_x0000_s5409" inset=".72pt,.72pt,.72pt,.72pt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  <w:lang w:val="it-IT"/>
                      </w:rPr>
                      <w:t>gnve¨e¯’vcK</w:t>
                    </w:r>
                  </w:p>
                </w:txbxContent>
              </v:textbox>
            </v:shape>
            <v:shape id="_x0000_s5410" type="#_x0000_t32" style="position:absolute;left:6422;top:3178;width:756;height:319;flip:x" o:connectortype="straight">
              <v:stroke endarrow="classic" endarrowwidth="narrow" endarrowlength="short"/>
            </v:shape>
            <v:shape id="_x0000_s5411" type="#_x0000_t32" style="position:absolute;left:4958;top:3178;width:705;height:362" o:connectortype="straight">
              <v:stroke endarrow="classic" endarrowwidth="narrow" endarrowlength="short"/>
            </v:shape>
          </v:group>
        </w:pic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20"/>
          <w:szCs w:val="20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20"/>
          <w:szCs w:val="20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20"/>
          <w:szCs w:val="20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20"/>
          <w:szCs w:val="20"/>
        </w:rPr>
      </w:pP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28"/>
          <w:szCs w:val="28"/>
        </w:rPr>
      </w:pP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>wP‡Î cÖ`wk©Z KvVv‡gvwU †Kvb ai‡bi?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mij‰iwLK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g¨vwUª·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D³ KvVv‡gvwU †h ai‡bi cÖwZôv‡bi †¶‡Î cÖ‡hvR¨ Zv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¶z`ªvqZb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gvSvwi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e„n`vqZb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†cÖlYv P‡µi 1g avc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Zvobv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Afve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DwØMœZv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D‡ØM n«vm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civgk©g~jK wb‡`©kbvi mv‡_ †Kvb wb‡`©kbvi wgj Av‡Q?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ˆ¯^iZvwš¿K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wcZ…Zvwš¿K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jvMvgnxb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>†h‡Kv‡bv †`‡ki cÖwZi¶v evwnbx †Kvb ai‡bi msMVb?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 ˆiwLK I we‡klÁ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KwgwU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16 I 17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evsjv‡`‡ki †gNbv weªR ˆZwii g~j cwiKíbv Kiv nq Ges †mB Abycv‡Z KvR Pj‡Q| GKRb e¨w³ ejj weªR Gi bKkvwU †i‡L w`‡j fwel¨‡Z Avevi †Kvb weªR ˆZwi‡Z e¨envi Kiv hv‡e|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16.</w:t>
      </w: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†gNbv weª‡Ri bKkv †Kvb cwiKíbvi Aš—fz©³?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¯’vqx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GKv_©K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¯^í‡gqvw`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`xN©‡gqvw`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GB bKkv Avi e¨envi Kiv hv‡e bv KviY GUvÑ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GKv_©K cwiKíbv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GUv me b`xi Rb¨ Dc‡hvMx bq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GUv e¨qeûj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Panjeree Bold" w:hAnsi="Panjeree Bold" w:cs="Panjeree Bold"/>
          <w:b/>
          <w:bCs/>
          <w:spacing w:val="-2"/>
          <w:sz w:val="16"/>
          <w:szCs w:val="16"/>
        </w:rPr>
      </w:pP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18.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ab/>
        <w:t>wg. iwng mvGnGei MvGgÆ´Ÿm ‰i à`vGg Avàb jvMj| wZwb ‰KwU cÉ`î wUg MVb KiGjb ‰es 7 w`Gbi gGaÅ wiGcvUÆ w`GZ ejGjb| Z`¯¦ wUg ˆKvb aiGbi msMVb|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AvbyôvwbK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AbvbyôvwbK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we‡klÁ `j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  <w:t>gvm‡jv Z‡Ë¡i ¯—i KqwU?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nvR©ev‡M©i wØ Dcv`vb ZË¡wU Kq fv‡M wef³?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wbqš¿Y cÖwµqvi avc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†cÖlYvi Abvw_©K Dcvq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†evbvm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evm¯’vb myweav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wegv myweav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myôz Kg© cwi‡ek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Panjeree Bold" w:hAnsi="Panjeree Bold" w:cs="Panjeree Bold"/>
          <w:b/>
          <w:bCs/>
          <w:spacing w:val="-8"/>
          <w:sz w:val="20"/>
          <w:szCs w:val="20"/>
        </w:rPr>
        <w:tab/>
        <w:t>`ËeÅ I KvhÆwfwîK wefvMxq KiGYi wgkÉY nGœQ@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I Dc‡`óv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Kvh©wfwËK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 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e¨e¯’vcbv‡K †ckv wnmv‡e MÖnY Kivi cÖavb KviY¸‡jv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my-msNe× Áv‡bi e¨vcK cÖmvi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we‡klÁ Áv‡bi e¨vcK cÖmvi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e¨e¯’vcKxq civgk©K‡`i AwaKvi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25 I 26 bs cÉGk²i Dîi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Aa¯—b‡`i Kv‡R Amš‘ó n‡q wg. Rvwgj GK gvm weµq KvR Z`viwK Ki‡jb| G‡Z †`Lv †Mj weµq 20% e„w× †c‡q‡Q| cieZ©x mg‡q wZwb Kg©x‡`i Zvi †KŠkj AbymiY Ki‡Z ej‡jb|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wg. Rvwgj wbqš¿‡Yi †Kvb †KŠkj e¨vL¨v K‡i‡Qb?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ev‡RU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e¨w³MZ ch©‡e¶Y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`„óvš—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wZi¯‹vi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  <w:t>Dwj­wLZ c×wZi myweav wb‡Pi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cÖvwZôvwbK D‡Ïk¨ AR©b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mnKg©x‡`i mv‡_ cÖwZ‡hvwMZv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MÖvnK Av¯’v AR©b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cÖwZ‡hvMx‡`i Zzjbvq GwM‡q _vKv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Dbœq‡b BwZnv‡m me‡P‡q cÖvPxb mf¨Zv †KvbwU?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 xml:space="preserve">wgkixq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e¨wejbxq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wMÖK mfZv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†ivg mf¨Zv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c‡`vbœwZi wfwË KqwU?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cv_©K¨g~jK gRywi Pvjy K‡ibÑ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Taylor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Earnest Dala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gvm‡jv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nvR©evM©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>wb‡`©kbv‡K n„rwc‡Êi mv‡_ Zzjbv K‡i‡Qb?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 wW‡gvK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wbDg¨vb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eª“Ä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†dqj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80. </w:t>
            </w:r>
            <w:r>
              <w:rPr>
                <w:rFonts w:ascii="SutonnyMJ" w:hAnsi="SutonnyMJ" w:cs="SutonnyMJ"/>
                <w:sz w:val="26"/>
                <w:szCs w:val="26"/>
              </w:rPr>
              <w:t>Puv`cyi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cÖwZôv‡bi D”P ch©v‡qi wm×vš— MÖn‡Yi ¶gZv Kzw¶MZ K‡i ivLv‡K e‡jÑ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Av‡`‡ki HK¨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we‡K›`ªxKiY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†K›`ªxKiY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GKRb Av`k© e¨e¯’vc‡Ki Kx ai‡bi `¶Zv _vKv DwPZ?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gvbexq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K‚U‰bwZK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AvKl©Yxq e¨w³Z¡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mZZv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cÖwZôv‡bi k„•Ljv cÖwZôv Ki‡Z Kgx©‡`i Kg© eÈb Kiv DwPZ?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†hvM¨Zvi wfwË‡Z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`¶Zvi wfwË‡Z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MwZkxjZvi wfwË‡Z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 xml:space="preserve">wbGPi ˆKvbwUi </w:t>
      </w:r>
      <w:r>
        <w:rPr>
          <w:rFonts w:ascii="Panjeree Bold" w:hAnsi="Panjeree Bold" w:cs="Panjeree Bold"/>
          <w:spacing w:val="-2"/>
          <w:sz w:val="20"/>
          <w:szCs w:val="20"/>
        </w:rPr>
        <w:t>gvaÅGg cwiKÍ¸bv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 xml:space="preserve"> msGkvab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†cÖlYv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 cÖwk¶Y c×wZ‡Z †Kv‡bv cÖwk¶K _v‡K 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Awa‡ekb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cÖ`k©b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Abyf‚wZcÖeY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NUbv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†bZv Zvi ¸Yvewj Øviv Abymvix‡`i we‡gvwnZ K‡ib d‡j Abymvixiv Zvi cÖwZ _v‡KÑ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wek¦¯—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Av¯’vfvRb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m‡¤§vwnZ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7 I 8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wgm i“wg GKwU Drcv`bKvix cÖwZôv‡bi e¨e¯’vcbv cwiPvjK| wZwb Zvi cÖwZôv‡bi wewfbœ wefv‡Mi cÖavb‡`i wb‡q cÖvqB mfv K‡ib| wZwb Zv‡`i Afve-Awf‡hvM ï‡b cÖ‡Z¨‡Ki `vq-`vwqZ¡ wbw`©ó K‡i Kvh© m¤úv`‡b c~Y©¶gZv cÖ`vb K‡ib|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DÏxc‡Ki cÖwZôvbwU‡Z †Kvb ai‡bi †bZ…Z¡ we`¨vgvb?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Kg©‡Kw›`ªK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Kgx©‡Kw›`ªK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ˆ¯^iZvwš¿K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wg‡mm i“wgi wm×v‡š— †nbwi †dqj cÖ`Ë e¨e¯’vcbvi †Kvb bxwZi cÖwZdjb N‡U‡Q?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†K›`ªxKiY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we‡K›`ªxKiY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k„•Ljv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†Rvov gB wkKj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Kgx© msMÖn †Kvb ai‡bi cÖwµqv?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BwZevPK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RwUj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†bwZevPK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`xN©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ˆKvbwUi mvnvGhÅ ‰KBfvGe `†wÓ¡MÉvnÅ I kÉeYGhvMÅ</w:t>
      </w:r>
      <w:r>
        <w:rPr>
          <w:rFonts w:ascii="SutonnyMJ" w:hAnsi="SutonnyMJ" w:cs="SutonnyMJ"/>
          <w:b/>
          <w:bCs/>
          <w:sz w:val="20"/>
          <w:szCs w:val="20"/>
        </w:rPr>
        <w:t xml:space="preserve"> †hvMv‡hvM msNwUZ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AwWI Kbdv‡iÝ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wfwWI Kbdv‡iÝ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B-†gBj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d¨v·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mgš^q †Kb cÖ‡qvRb?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b~¨bZg †eZb cÖ`vb Ki‡Z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mKj Kv‡Ri ms‡hvM ¯’vc‡b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AcPq n«vm Ki‡Z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†bUIqv‡K©i msKUgq c_ wPwýZ Ki‡Z Kx e¨en„Z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CPM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BEP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PERT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IRR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e¨e¯’vcK Kxfv‡e cÖwZôv‡bi Kv‡Ri AMÖMwZ cwigvc K‡ib?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Av`k©gvb cÖwZôv K‡i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Av`k©gv‡bi mv‡_ Zzjbv K‡i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wePz¨wZ wbY©q K‡i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ms‡kvabg~jK e¨e¯’v MÖnY K‡i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cÖwZôv‡bi wewfbœ Kv‡Ri g‡a¨ mvgÄm¨ I fvimvg¨ m„wói Rb¨ cÖ‡qvRbÑ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msMVb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†cÖlYv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mgš^qmvab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c`gh©v`v n‡Z †h †bZ…Z¡ m„wó nqÑ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AvbyôvwbK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AbvbyôvwbK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BwZevPK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†bwZevPK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wbqš¿‡Yi g~j D‡Ïk¨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AcPq n«vm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Kvh©dj cwigvc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Revew`wnZv wbwðZ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¸YMZgvb wbwðZ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wØ Dcv`vb Z‡Ë¡i cÖe³v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Aveªvnvg gvR‡jv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WMjvm g¨vK‡MÖMi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†niwb †dqj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†dWwiK nvR©evM©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c‡`vbœwZi †Kvb wfwË‡Z RwUjZv †ewk?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†R¨ôZv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†gav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†hvM¨Zv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†R¨ôZv I †gav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A‡b¨i wbKU Kvh©Kifv‡e wb‡Ri e³e¨ Zz‡j aiv‡K ejv nqÑ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e³‡e¨i `¶Zv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†hvMv‡hvM `¶Zv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cÖÁv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Zx¶è eyw×gËv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20 I 21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noProof/>
        </w:rPr>
        <w:pict>
          <v:group id="_x0000_s5412" style="position:absolute;left:0;text-align:left;margin-left:14.7pt;margin-top:2.15pt;width:106.9pt;height:14.15pt;z-index:251659776" coordorigin="4463,5857" coordsize="2138,283">
            <v:roundrect id="_x0000_s5413" style="position:absolute;left:4463;top:5857;width:580;height:283" arcsize="0">
              <v:textbox style="mso-next-textbox:#_x0000_s5413" inset="1.44pt,0,1.44pt,1.44pt">
                <w:txbxContent>
                  <w:p w:rsidR="00E14AA5" w:rsidRDefault="00E14AA5">
                    <w:pPr>
                      <w:rPr>
                        <w:rFonts w:cs="Vrinda"/>
                        <w:sz w:val="12"/>
                        <w:szCs w:val="12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 xml:space="preserve"> †cÖiK </w:t>
                    </w:r>
                  </w:p>
                </w:txbxContent>
              </v:textbox>
            </v:roundrect>
            <v:roundrect id="_x0000_s5414" style="position:absolute;left:5301;top:5857;width:411;height:283" arcsize="0">
              <v:textbox style="mso-next-textbox:#_x0000_s5414" inset="1.44pt,0,1.44pt,1.44pt">
                <w:txbxContent>
                  <w:p w:rsidR="00E14AA5" w:rsidRDefault="00E14AA5">
                    <w:pPr>
                      <w:jc w:val="center"/>
                      <w:rPr>
                        <w:rFonts w:cs="Vrinda"/>
                        <w:sz w:val="12"/>
                        <w:szCs w:val="12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?</w:t>
                    </w:r>
                  </w:p>
                </w:txbxContent>
              </v:textbox>
            </v:roundrect>
            <v:roundrect id="_x0000_s5415" style="position:absolute;left:6021;top:5857;width:580;height:283" arcsize="0">
              <v:textbox style="mso-next-textbox:#_x0000_s5415" inset="1.44pt,0,1.44pt,1.44pt">
                <w:txbxContent>
                  <w:p w:rsidR="00E14AA5" w:rsidRDefault="00E14AA5">
                    <w:pPr>
                      <w:jc w:val="center"/>
                      <w:rPr>
                        <w:rFonts w:cs="Vrinda"/>
                        <w:sz w:val="12"/>
                        <w:szCs w:val="12"/>
                      </w:rPr>
                    </w:pPr>
                    <w:r>
                      <w:rPr>
                        <w:rFonts w:ascii="SutonnyMJ" w:hAnsi="SutonnyMJ" w:cs="SutonnyMJ"/>
                        <w:sz w:val="20"/>
                        <w:szCs w:val="20"/>
                      </w:rPr>
                      <w:t>cÖvcK</w:t>
                    </w:r>
                  </w:p>
                </w:txbxContent>
              </v:textbox>
            </v:roundrect>
            <v:shape id="_x0000_s5416" type="#_x0000_t32" style="position:absolute;left:5118;top:5963;width:183;height:0;flip:x" o:connectortype="straight"/>
            <v:shape id="_x0000_s5417" type="#_x0000_t32" style="position:absolute;left:5833;top:5963;width:183;height:0;flip:x" o:connectortype="straight"/>
          </v:group>
        </w:pic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14"/>
          <w:szCs w:val="14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DóxcGK ˆhvMvGhvM cÉwKÌqvi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 xml:space="preserve"> ˆKvb Dcv`vbwU emGe?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Z_¨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msev`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wW‡KvwWs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P¨v‡bj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DwÍÏwLZ gGWjwU ˆhvMvGhvM cÉwKÌqvq Kx e†w«¬ KGi@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 xml:space="preserve">Kvh©KvwiZv 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djcÖm~Zv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avivevwnKZv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ev‡RU †Kvb ai‡bi cwiKíbv?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GKv_©K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mvgwMÖK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j¶¨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cÖwk¶Y cÖ`v‡bi d‡jÑ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`¶Zv e„w×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kÖg N~Y©vqgvbZv n«vm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AcPq e„w× cvq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wb‡Pi †Kvb msMVb KvVv‡gvwUi ¯’vwqZ¡ Kg?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KwgwU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I c`¯’ Kgx©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wb‡Pi †KvbwU e¨e¯’vcbvi `c©Y wn‡m‡e we‡ePbv Kiv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Kgx©ms¯’vb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wba©vwiZ j¶¨ AR©‡bi Rb¨ gvbyl‡K cÖfvweZ Kivi cÖwµqv‡K Kx ejv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†cÖlYv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†bZ…Z¡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wbqš¿Y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 mvab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evsjvG`Gki RvZxq evGRU ˆKvb aiGbi cwiKÍ¸bvi</w:t>
      </w:r>
      <w:r>
        <w:rPr>
          <w:rFonts w:ascii="SutonnyMJ" w:hAnsi="SutonnyMJ" w:cs="SutonnyMJ"/>
          <w:b/>
          <w:bCs/>
          <w:sz w:val="20"/>
          <w:szCs w:val="20"/>
        </w:rPr>
        <w:t xml:space="preserve"> Aš—fz©³?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GKv_©K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mvgwMÖK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†Kvb ai‡bi †bZ…Z¡ Aa¯—‡biv wm×vš— MÖn‡Y Aeva ¯^vaxbZv †fvM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Kgx©‡Kw›`ªK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jvMvgnxb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ˆ¯^iZvwš¿K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†gŠwLK †hvMv‡hv‡Mi gva¨‡g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†UwjKbdv‡iÝ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ey‡jwUb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wi‡cvU©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weÁwß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Drcv`‡bi DcKiY ewnf‚Z©?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f‚wg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kÖg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g~jab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hš¿cvw</w:t>
      </w:r>
      <w:r>
        <w:rPr>
          <w:rFonts w:ascii="SutonnyMJ" w:hAnsi="SutonnyMJ" w:cs="SutonnyMJ"/>
          <w:sz w:val="18"/>
          <w:szCs w:val="18"/>
        </w:rPr>
        <w:t>Z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81. </w:t>
            </w:r>
            <w:r>
              <w:rPr>
                <w:rFonts w:ascii="SutonnyMJ" w:hAnsi="SutonnyMJ" w:cs="SutonnyMJ"/>
                <w:sz w:val="26"/>
                <w:szCs w:val="26"/>
              </w:rPr>
              <w:t>miKvwi wmwU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  <w:t>Ô</w:t>
      </w:r>
      <w:r>
        <w:rPr>
          <w:rFonts w:ascii="SutonnyMJ" w:hAnsi="SutonnyMJ" w:cs="SutonnyMJ"/>
          <w:b/>
          <w:bCs/>
          <w:sz w:val="20"/>
          <w:szCs w:val="20"/>
        </w:rPr>
        <w:t>e¨e¯’vcbv mve©RbxbÕ †K e‡j‡Qb?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†nbwi †dqj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G¨vWvg w¯§_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m‡µwUm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GjUb †g‡qv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†</w:t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 xml:space="preserve">hvM¨ 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eÅwÚGK ˆhvMÅ Õ©vGb</w:t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 xml:space="preserve"> Ges mwVK e¯‘‡K mwVK</w:t>
      </w:r>
      <w:r>
        <w:rPr>
          <w:rFonts w:ascii="SutonnyMJ" w:hAnsi="SutonnyMJ" w:cs="SutonnyMJ"/>
          <w:b/>
          <w:bCs/>
          <w:sz w:val="20"/>
          <w:szCs w:val="20"/>
        </w:rPr>
        <w:t xml:space="preserve"> ¯’v‡b ¯’vcb e¨e¯’vbvq †Kvb bxwZi Aš—M©Z?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k„•Ljv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wbqgvbyewZ©Zv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 wefvRb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cÖlYv `v‡bi †KŠkj wfbœZvi KviY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Kg©xi †hvM¨Zv wfbœZv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c‡`i wfbœZv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`„wófw½i wfbœZv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wm×vš— MÖnY cÖwµqvi me©cÖ_g c`‡¶c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Av`k©gvb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mgm¨v wPwýZKiY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Z_¨ I DcvË msMÖn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fwel¨r g~j¨vqb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we‡klÁ Kg©x‡`i mivmwi wbe©vnx wn‡m‡e wb‡qvM †`Iqv nq †Kvb ai‡bi msMV‡b?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I Dc‡`óv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wb‡Pi †Kvb ai‡bi msMVb KvVv‡gv‡Z ˆØZ AaxbZv cwijw¶Z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I Dc‡`óv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7 I 8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AvCkv wek¦we`¨vj‡q Zvi weweG wWwMÖi w_Dwi †Kvm© m¤úbœ K‡i me©‡kl †mwg÷viwU GKwU e¨vs‡K D”P </w:t>
      </w:r>
      <w:r>
        <w:rPr>
          <w:rFonts w:ascii="SutonnyMJ" w:hAnsi="SutonnyMJ" w:cs="SutonnyMJ"/>
          <w:spacing w:val="-2"/>
          <w:sz w:val="20"/>
          <w:szCs w:val="20"/>
          <w:lang w:val="it-IT"/>
        </w:rPr>
        <w:t>ch©v‡qi wbe©vnxi Aaxb †_‡K nv‡Z Kj‡g cÖwk¶Y †bq|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AvCkvi G ai‡bi cÖwk¶Y †bIqvi c×wZ‡K ejv nq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cÖ‡ekbv c×wZ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pacing w:val="-4"/>
          <w:sz w:val="16"/>
          <w:szCs w:val="16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wk¶vbwek cÖwk¶Y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IqvK©kc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ch©‡e¶Y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AvCkvi cÖwk¶b cÖ‡qvRb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ZvwË¡K Áv‡bi ev¯—e cÖ‡qv‡Mi Rb¨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 xml:space="preserve">nv‡Z-Kj‡g KvR †kLvi Rb¨ 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`¶Zv e„w×i Rb¨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Y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Z‡Ë¡ gvbyl m¤ú‡K© †Kvb ai‡bi g‡bvfv‡ei ewntcÖKvk N‡U‡Q?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BwZevPK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†bwZevPK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mvnmx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Drmvnx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 ai‡bi cwiKíbvq bgbxqZvi Afve j¶ Kiv hvq?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GKv_©K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`xN©‡gqvw`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wefvMxq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msMVb KvVv‡gv †`‡L wb‡Pi †KvbwU m¤ú‡K© Rvbv hvq?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†bZ…‡Z¡i cÖK…wZ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wb‡`©kbvi aib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cÖwZôv‡bi mvg_©¨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KZ…©Z¡ cÖevn †iLv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nbwi †dqj e¨e¯’vcbvq KvR‡K Kxfv‡e fvM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cwiKíbv-msMVb-wb‡`©kbv-†cÖlYv-wbqš¿Y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pacing w:val="-4"/>
          <w:sz w:val="16"/>
          <w:szCs w:val="16"/>
        </w:rPr>
        <w:tab/>
      </w:r>
      <w:r>
        <w:rPr>
          <w:rFonts w:ascii="PanjereeC" w:hAnsi="PanjereeC" w:cs="PanjereeC"/>
          <w:sz w:val="20"/>
          <w:szCs w:val="20"/>
        </w:rPr>
        <w:t>cwiKÍ¸bv-wbG`Ækbv-ˆcÉlYv-mg®¼qmvab-wbq¯¨Y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pacing w:val="-4"/>
          <w:sz w:val="16"/>
          <w:szCs w:val="16"/>
        </w:rPr>
        <w:tab/>
      </w:r>
      <w:r>
        <w:rPr>
          <w:rFonts w:ascii="PanjereeC" w:hAnsi="PanjereeC" w:cs="PanjereeC"/>
          <w:sz w:val="20"/>
          <w:szCs w:val="20"/>
        </w:rPr>
        <w:t>cwiKÍ¸bv-msMVb-wbG`Ækbv-mg®¼qmvab-wbq¯¨Y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pacing w:val="-8"/>
          <w:sz w:val="16"/>
          <w:szCs w:val="16"/>
        </w:rPr>
        <w:tab/>
      </w:r>
      <w:r>
        <w:rPr>
          <w:rFonts w:ascii="PanjereeC" w:hAnsi="PanjereeC" w:cs="PanjereeC"/>
          <w:sz w:val="20"/>
          <w:szCs w:val="20"/>
        </w:rPr>
        <w:t>cwiKÍ¸bv-msMVb-KgÆxmsÕ©vb-mg®¼qmvab-wbq¯¨Y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Panjeree Bold" w:hAnsi="Panjeree Bold" w:cs="Panjeree Bold"/>
          <w:spacing w:val="-2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Revew`wnZv wbwøZ Kiv hvq ˆKvb KvGRi gvaÅGg?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mgš^qmvab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†bZ…Z¡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14 I 15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†mvbvi evsjv wj. GKwU e„n`vKvi e¨emvq cÖwZôvb| GKwU ¸i“Z¡c~Y© wm×v‡š— e¨e¯’vcK Kg©x‡`i AskMÖn‡Yi my‡hvM K‡i †`q hv‡Z Zviv Zv‡`i gZvgZ e¨³ Ki‡Z cv‡i|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DóxcGK ˆcÉlYv `vGbi ˆKvb c«¬wZ eÅen†Z nGqGQ?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Avw_©K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Abvw_©K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BwZevPK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†bwZevPK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8"/>
          <w:sz w:val="20"/>
          <w:szCs w:val="20"/>
        </w:rPr>
        <w:t>KgÆxG`i AskMÉnGYi gvaÅGg Zviv ˆh myweav cvq</w:t>
      </w:r>
      <w:r>
        <w:rPr>
          <w:rFonts w:ascii="Panjeree Bold" w:hAnsi="Panjeree Bold" w:cs="Panjeree Bold"/>
          <w:b/>
          <w:bCs/>
          <w:spacing w:val="-8"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AvÍgh©v`v e„w×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AvÍwek¦vm e„w× cvq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m„RbkxjZvi weKvk N‡U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D”P ¯—‡ii KvR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bxwZ wba©viY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cwiKíbv ev¯—evqb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j¶¨ I †KŠkj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wbqš¿‡Yi AvaywbK c×wZ wb‡Pi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cvU©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ev‡RU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Kvh©wbix¶Y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e¨w³MZ ch©‡e¶Y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Kg©xmsMÖ‡ni cÖ_g KvR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weÁvcb cÖ`vb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wefvMxq wiKzBwRkb msMÖn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Drm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Av‡e`bcÎ msMÖn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DÏxcKwU c‡ov Ges 19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pacing w:val="-2"/>
          <w:sz w:val="20"/>
          <w:szCs w:val="20"/>
          <w:lang w:val="it-IT"/>
        </w:rPr>
      </w:pPr>
      <w:r>
        <w:rPr>
          <w:rFonts w:ascii="SutonnyMJ" w:hAnsi="SutonnyMJ" w:cs="SutonnyMJ"/>
          <w:spacing w:val="-2"/>
          <w:sz w:val="20"/>
          <w:szCs w:val="20"/>
          <w:lang w:val="it-IT"/>
        </w:rPr>
        <w:t>wg‡mm Lvbg GKwU Mv‡g©›U‡mi gvwjK| wZwb Zvi cÖwZôv‡b wb‡RB wm×vš— MÖnY K‡ib| wb‡`©k cÖ`vb Ges ev¯—evqb Z`viwK K‡ib| Kg©xiv memgq fxZ _v‡K|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wg‡mm Lvb‡gi cÖwZôv‡b †Kvb ai‡bi †bZ…Z¡ we`¨gvb?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ˆ¯^iZvwš¿K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wcZ…myjf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jvMvgnxb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 ai‡bi msMV‡bi m`m¨MY Avjvc-Av‡jvPbvi gva¨‡g wm×vš— MÖnY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GKv_©K cwiKíbv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Kg©m~wP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cÖKí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j¶¨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wbqš¿Y cÖwµqvi cÖv_g avc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Kvh©dj cwigvc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Av`k©gvb cÖwZôv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ms‡kvabg~jK e¨e¯’v MÖnY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Î“wU wPwýZKiY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cwiKíbvi msL¨vÍK cÖKvk‡K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j¶¨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ev‡RU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wgkb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Kg©xms¯’vb cÖwµqvi Aš—fz©³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Kg©x msMÖn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Kg©x wbe©vPb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Kg©x cÖwk¶Y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cwiKíbv wK‡mi gva¨‡g SzuwK I AwbðqZv `~i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w`K 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kÖg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c~e©vbygvb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wØ-Dcv`vb Z‡Ë¡i i¶Yv‡e¶Y Dcv`v‡bi Aš—fz©³?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†eZb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¯^xK…wZ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`vwqZ¡‡eva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†Kv¤úvwb cwjwm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mij‰iwLK msMVb KvVv‡gvi wPÎ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e¨e¯’vcK</w:t>
      </w:r>
      <w:r>
        <w:rPr>
          <w:rFonts w:ascii="SutonnyMJ" w:hAnsi="SutonnyMJ" w:cs="SutonnyMJ"/>
          <w:sz w:val="20"/>
          <w:szCs w:val="20"/>
        </w:rPr>
        <w:sym w:font="Symbol" w:char="F0AE"/>
      </w:r>
      <w:r>
        <w:rPr>
          <w:rFonts w:ascii="SutonnyMJ" w:hAnsi="SutonnyMJ" w:cs="SutonnyMJ"/>
          <w:sz w:val="20"/>
          <w:szCs w:val="20"/>
        </w:rPr>
        <w:t xml:space="preserve"> gvwjK</w:t>
      </w:r>
      <w:r>
        <w:rPr>
          <w:rFonts w:ascii="SutonnyMJ" w:hAnsi="SutonnyMJ" w:cs="SutonnyMJ"/>
          <w:sz w:val="20"/>
          <w:szCs w:val="20"/>
        </w:rPr>
        <w:sym w:font="Symbol" w:char="F0AE"/>
      </w:r>
      <w:r>
        <w:rPr>
          <w:rFonts w:ascii="SutonnyMJ" w:hAnsi="SutonnyMJ" w:cs="SutonnyMJ"/>
          <w:sz w:val="20"/>
          <w:szCs w:val="20"/>
        </w:rPr>
        <w:t xml:space="preserve"> †fv³v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e¨e¯’vcK</w:t>
      </w:r>
      <w:r>
        <w:rPr>
          <w:rFonts w:ascii="SutonnyMJ" w:hAnsi="SutonnyMJ" w:cs="SutonnyMJ"/>
          <w:sz w:val="20"/>
          <w:szCs w:val="20"/>
        </w:rPr>
        <w:sym w:font="Symbol" w:char="F0AE"/>
      </w:r>
      <w:r>
        <w:rPr>
          <w:rFonts w:ascii="SutonnyMJ" w:hAnsi="SutonnyMJ" w:cs="SutonnyMJ"/>
          <w:sz w:val="20"/>
          <w:szCs w:val="20"/>
        </w:rPr>
        <w:t xml:space="preserve"> †fv³v</w:t>
      </w:r>
      <w:r>
        <w:rPr>
          <w:rFonts w:ascii="SutonnyMJ" w:hAnsi="SutonnyMJ" w:cs="SutonnyMJ"/>
          <w:sz w:val="20"/>
          <w:szCs w:val="20"/>
        </w:rPr>
        <w:sym w:font="Symbol" w:char="F0AE"/>
      </w:r>
      <w:r>
        <w:rPr>
          <w:rFonts w:ascii="SutonnyMJ" w:hAnsi="SutonnyMJ" w:cs="SutonnyMJ"/>
          <w:sz w:val="20"/>
          <w:szCs w:val="20"/>
        </w:rPr>
        <w:t xml:space="preserve"> gvwjK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PanjereeC" w:hAnsi="PanjereeC" w:cs="PanjereeC"/>
          <w:spacing w:val="-8"/>
          <w:sz w:val="20"/>
          <w:szCs w:val="20"/>
        </w:rPr>
        <w:t>cwiPvjbv clÆ`</w:t>
      </w:r>
      <w:r>
        <w:rPr>
          <w:rFonts w:ascii="PanjereeC" w:hAnsi="PanjereeC" w:cs="PanjereeC"/>
          <w:spacing w:val="-8"/>
          <w:sz w:val="20"/>
          <w:szCs w:val="20"/>
        </w:rPr>
        <w:sym w:font="Symbol" w:char="F0AE"/>
      </w:r>
      <w:r>
        <w:rPr>
          <w:rFonts w:ascii="PanjereeC" w:hAnsi="PanjereeC" w:cs="PanjereeC"/>
          <w:spacing w:val="-8"/>
          <w:sz w:val="20"/>
          <w:szCs w:val="20"/>
        </w:rPr>
        <w:t xml:space="preserve"> eÅeÕ©vcbv cwiPvjK</w:t>
      </w:r>
      <w:r>
        <w:rPr>
          <w:rFonts w:ascii="PanjereeC" w:hAnsi="PanjereeC" w:cs="PanjereeC"/>
          <w:spacing w:val="-8"/>
          <w:sz w:val="20"/>
          <w:szCs w:val="20"/>
        </w:rPr>
        <w:sym w:font="Symbol" w:char="F0AE"/>
      </w:r>
      <w:r>
        <w:rPr>
          <w:rFonts w:ascii="PanjereeC" w:hAnsi="PanjereeC" w:cs="PanjereeC"/>
          <w:spacing w:val="-8"/>
          <w:sz w:val="20"/>
          <w:szCs w:val="20"/>
        </w:rPr>
        <w:t xml:space="preserve"> eÅeÕ©vcK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e¨e¯’vcK</w:t>
      </w:r>
      <w:r>
        <w:rPr>
          <w:rFonts w:ascii="SutonnyMJ" w:hAnsi="SutonnyMJ" w:cs="SutonnyMJ"/>
          <w:sz w:val="20"/>
          <w:szCs w:val="20"/>
        </w:rPr>
        <w:sym w:font="Symbol" w:char="F0AE"/>
      </w:r>
      <w:r>
        <w:rPr>
          <w:rFonts w:ascii="SutonnyMJ" w:hAnsi="SutonnyMJ" w:cs="SutonnyMJ"/>
          <w:sz w:val="20"/>
          <w:szCs w:val="20"/>
        </w:rPr>
        <w:t xml:space="preserve"> cwiPvjbv cl©`</w:t>
      </w:r>
      <w:r>
        <w:rPr>
          <w:rFonts w:ascii="SutonnyMJ" w:hAnsi="SutonnyMJ" w:cs="SutonnyMJ"/>
          <w:sz w:val="20"/>
          <w:szCs w:val="20"/>
        </w:rPr>
        <w:sym w:font="Symbol" w:char="F0AE"/>
      </w:r>
      <w:r>
        <w:rPr>
          <w:rFonts w:ascii="SutonnyMJ" w:hAnsi="SutonnyMJ" w:cs="SutonnyMJ"/>
          <w:sz w:val="20"/>
          <w:szCs w:val="20"/>
        </w:rPr>
        <w:t xml:space="preserve"> Kg©x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Kvh©Ki †hvMv‡h‡Mi mvsMVwbK cÖwZeÜKZv wb‡Pi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e¨w³‡Z¡i cv_©K¨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cÖZ¨¶‡Y wfbœZv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¯—‡ii AvwaK¨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Ag‡bv‡hvM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mgš^qmva‡bi gyL¨ D‡Ïk¨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Drcv`b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`jxq cÖ‡Póvi k„•Ljv cÖwZôv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`¶ Rbkw³ 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Kg©‡¶‡Î Revew`wnZv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AvbyôvwbKZvi wfwË‡Z †bZ…Z¡ KZ cÖKvi?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82. </w:t>
            </w:r>
            <w:r>
              <w:rPr>
                <w:rFonts w:ascii="SutonnyMJ" w:hAnsi="SutonnyMJ" w:cs="SutonnyMJ"/>
                <w:sz w:val="26"/>
                <w:szCs w:val="26"/>
              </w:rPr>
              <w:t>evsjv‡`k †bŠevwnbx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spacing w:val="-2"/>
          <w:sz w:val="18"/>
          <w:szCs w:val="18"/>
        </w:rPr>
        <w:t>†</w:t>
      </w:r>
      <w:r>
        <w:rPr>
          <w:rFonts w:ascii="SutonnyMJ" w:hAnsi="SutonnyMJ" w:cs="SutonnyMJ"/>
          <w:b/>
          <w:bCs/>
          <w:spacing w:val="-2"/>
          <w:sz w:val="18"/>
          <w:szCs w:val="18"/>
        </w:rPr>
        <w:t>Kvb cwiKíbv e¨e¯’vc‡Ki Kg©fvi jvNe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`xN©‡gqvw`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ga¨g‡gqvw`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¯’vqx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GKv_©K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GKvwaK Kg©cš’v †_‡K m‡e©vËg weKíwU †e‡Q †bIqv‡K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GKv_©K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c~e©vbygvb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cwiKíbv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wm×vš—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ai‡bi msMVb KvVv‡gv‡Z ˆØZ AaxbZvi m„wó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I c`¯’ Kg©x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†KvbwU aŸwbwfwËK †hvMv‡hvM gva¨g?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†gŠbZv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B-†gBj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A½fw½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K‡_vcK_b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cÖlYv P‡µi cÖ_g avc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DÏxcK cÖ‡qvM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DÏxcK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mvg_©¨ we‡ePbv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Kg©xi Afve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6 I 7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Awg‡Zi GKwU wbR¯^ c­vw÷K KviLvbv Av‡Q| wZwb Zvi cÖwZôv‡bi me Kg©xi cÖwZ mgvb AvPiY cÖ`k©b K‡ib| Kg©xiv Zvi cÖwZ LyeB kÖ×vkxj| ch©‡e¶Y K‡i AwgZ eyS‡jb Zvi cÖwZôv‡b evwl©K j¶¨gvÎv AR©b Ki‡Z n‡j cÖwZ mßv‡n †h cwigvY cY¨ Drcv`b nIqvi K_v †m cwigvY n‡”Q bv Ges wewµi cwigvYI Kg| wZwb wePz¨wZi KviY DrNvUb K‡i ms‡kvab †`qvi wPš—v Ki‡jb|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mevi cÖwZ mgvb AvPiY cÖ`k©b †Kvb bxwZi mv‡_ m¤úK©hy³?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GKZvi bxwZ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D‡`¨vM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mv‡g¨i bxwZ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 wefvM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AwgZ ms‡kvabg~jK e¨e¯’v †bIqvi Rb¨ cÖ_‡g †Kvb KvRwU Ki‡eb?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wePz¨wZi KviY D`&amp;NvUb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Av`k©gvb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wePz¨wZ wbY©q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Kvh©dj cwigvc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†Rvov gB wkKj bxwZ wb‡æv³ †Kvb wel‡qi mv‡_ m¤ú„³?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KZ…©Z¡ cÖevn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wbqgvbyewZ©Zv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fvimvg¨ i¶v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KZ…©Z¡ Ac©Y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F. W. Taylor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†Kvb hy‡Mi e¨e¯’vcbv wekvi`?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ga¨hyM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wkí wec­e cieZ©x hyM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cÖvPxb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AvaywbK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GKRb Av`k© †bZvi ¸Yvewji Aš—fz©³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mvnm I `„p g‡bvej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AvÍ‡Kw›`ªK gvbwmKZv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Aci‡K cÖfvweZ Kivi ¶gZv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Kg© m¤úv`‡bi KwZcq avivevwnK c`‡¶c‡K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bxwZ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cÖwµqv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ixwZ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†ckv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wbGPi ˆKvbwU KgÆx msMÉGni AfÅ¯¦ixY Drm ewnf„ÆZ?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weÁvcb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c‡`vbœwZ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wb‡qvwRZ Kg©xi mycvwik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kÖwgK ms‡Ni mycvwik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eÅeÕ©vcbvi ˆKvb KvGR w«¼gyLx ˆhvMvGhvM m†wÓ¡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mgš^q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†cÖlYv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Kg©xms¯’vb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e¨e¯’vcbvi †Kvb Kv‡R EaŸ©Zb Aa¯—b m¤úK© wb‡`©k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wbqš¿Y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mgš^q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15 I 16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mvwdi we‡`‡k GKwU cÖwZôv‡b cvi‡mvb¨vj Awdmvi wn‡m‡e Kg©iZ| H †`‡k Kg©xiv †eZb, †evbvm, Kg© cwi‡ek BZ¨vw` †c‡q Lywk nq bv eis Zviv m„wókxj I Avb›``vqK `vq-`vwqZ¡ †ewk †c‡j †ewk †cÖlYv jvf K‡i|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mvwdi wb‡Pi †Kvb †`‡k Kg©iZ?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†bcvj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fviZ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cvwK¯—vb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KvbvWv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mvwdi cÖwZôv‡bi †¶‡Î †cÖlYvi †Kvb ZË¡ Dc‡hvMx?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Pvwn`v ZË¡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wØ-Dcv`vb ZË¡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 xml:space="preserve">X </w:t>
      </w:r>
      <w:r>
        <w:rPr>
          <w:rFonts w:ascii="SutonnyMJ" w:hAnsi="SutonnyMJ" w:cs="SutonnyMJ"/>
          <w:sz w:val="18"/>
          <w:szCs w:val="18"/>
        </w:rPr>
        <w:t>I</w:t>
      </w:r>
      <w:r>
        <w:rPr>
          <w:rFonts w:cs="Vrinda"/>
          <w:sz w:val="14"/>
          <w:szCs w:val="14"/>
        </w:rPr>
        <w:t xml:space="preserve"> Y</w:t>
      </w:r>
      <w:r>
        <w:rPr>
          <w:rFonts w:ascii="SutonnyMJ" w:hAnsi="SutonnyMJ" w:cs="SutonnyMJ"/>
          <w:sz w:val="18"/>
          <w:szCs w:val="18"/>
        </w:rPr>
        <w:t xml:space="preserve"> ZË¡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cÖZ¨vkv ZË¡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Panjeree Bold" w:hAnsi="Panjeree Bold" w:cs="Panjeree Bold"/>
          <w:spacing w:val="-4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w«¼-Dcv`vb ZGî½i iÞYvGeÞYgƒjK Dcv`vb ˆKvbwU?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`vq-`vwqZ¡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†Kv¤úvwb cwjwm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mvdj¨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¯^xK…wZ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Rbve nvwme cwiKíbv MÖn‡Yi ci cÖwZôv‡bi `vq-`vwqZ¡ wbw`©ó K‡i e¯‘MZ DcKivYvw` †hvMvo K‡i‡Qb| GLb `ª“Z KvR ïi“ Ki‡Z n‡j cÖ_‡g †Kvb KvRwU Ki‡Z n‡e?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wbqš¿Y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wnmve msi¶Y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Kg©xms¯’vb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mgš^q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'Father of Modern management thoughts'-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Kv‡K ejv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†g‡qv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†nbwi †dqj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G¨vWvg w¯§_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†UBji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ev‡RU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cwiKíbvi Avw_©K cÖKvk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cwiKíbvi msL¨vÍK cÖKvk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Avq-e¨‡qi Avw_©K cÖKvk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noProof/>
        </w:rPr>
        <w:pict>
          <v:group id="_x0000_s5418" style="position:absolute;left:0;text-align:left;margin-left:32.15pt;margin-top:9.05pt;width:79.65pt;height:72.35pt;z-index:251660800" coordorigin="8304,4179" coordsize="1593,1545">
            <v:group id="_x0000_s5419" style="position:absolute;left:8304;top:4179;width:1542;height:1374" coordorigin="8304,4239" coordsize="1542,1374">
              <v:line id="_x0000_s5420" style="position:absolute" from="8726,4842" to="9385,4842"/>
              <v:line id="_x0000_s5421" style="position:absolute" from="8621,5039" to="9510,5039"/>
              <v:line id="_x0000_s5422" style="position:absolute" from="8518,5230" to="9617,5230"/>
              <v:line id="_x0000_s5423" style="position:absolute;flip:y" from="8409,5414" to="9729,5419"/>
              <v:line id="_x0000_s5424" style="position:absolute" from="8307,5613" to="9846,5613"/>
              <v:line id="_x0000_s5425" style="position:absolute;flip:y" from="8304,4239" to="9034,5612"/>
              <v:line id="_x0000_s5426" style="position:absolute;flip:x y" from="9034,4239" to="9846,5607"/>
              <v:shape id="_x0000_s5427" type="#_x0000_t202" style="position:absolute;left:8917;top:4550;width:232;height:167" filled="f" stroked="f">
                <v:textbox style="mso-next-textbox:#_x0000_s5427" inset=".72pt,.72pt,.72pt,.72pt">
                  <w:txbxContent>
                    <w:p w:rsidR="00E14AA5" w:rsidRDefault="00E14AA5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</v:shape>
              <v:shape id="_x0000_s5428" type="#_x0000_t202" style="position:absolute;left:8423;top:5412;width:340;height:188" filled="f" stroked="f">
                <v:textbox style="mso-next-textbox:#_x0000_s5428" inset=".72pt,.72pt,.72pt,.72pt">
                  <w:txbxContent>
                    <w:p w:rsidR="00E14AA5" w:rsidRDefault="00E14AA5">
                      <w:pPr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cs="Vrinda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  <v:shape id="_x0000_s5429" type="#_x0000_t202" style="position:absolute;left:8529;top:5052;width:239;height:153" filled="f" stroked="f">
                <v:textbox style="mso-next-textbox:#_x0000_s5429" inset=".72pt,.72pt,.72pt,.72pt">
                  <w:txbxContent>
                    <w:p w:rsidR="00E14AA5" w:rsidRDefault="00E14AA5">
                      <w:pPr>
                        <w:jc w:val="center"/>
                        <w:rPr>
                          <w:rFonts w:cs="Vrinda"/>
                          <w:sz w:val="12"/>
                          <w:szCs w:val="12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>c.</w:t>
                      </w:r>
                    </w:p>
                  </w:txbxContent>
                </v:textbox>
              </v:shape>
              <v:shape id="_x0000_s5430" type="#_x0000_t202" style="position:absolute;left:8678;top:4846;width:742;height:194" filled="f" stroked="f">
                <v:textbox style="mso-next-textbox:#_x0000_s5430" inset=".72pt,.72pt,.72pt,.72pt">
                  <w:txbxContent>
                    <w:p w:rsidR="00E14AA5" w:rsidRDefault="00E14AA5">
                      <w:pPr>
                        <w:jc w:val="both"/>
                        <w:rPr>
                          <w:rFonts w:ascii="PanjereeC" w:hAnsi="PanjereeC" w:cs="PanjereeC"/>
                          <w:sz w:val="14"/>
                          <w:szCs w:val="14"/>
                        </w:rPr>
                      </w:pPr>
                      <w:r>
                        <w:rPr>
                          <w:rFonts w:cs="Vrinda"/>
                          <w:sz w:val="12"/>
                          <w:szCs w:val="12"/>
                        </w:rPr>
                        <w:t xml:space="preserve">d. </w:t>
                      </w:r>
                      <w:r>
                        <w:rPr>
                          <w:rFonts w:ascii="PanjereeC" w:hAnsi="PanjereeC" w:cs="PanjereeC"/>
                          <w:sz w:val="14"/>
                          <w:szCs w:val="14"/>
                        </w:rPr>
                        <w:t>AvñZ‡wµ¦i Pvwn`v</w:t>
                      </w:r>
                    </w:p>
                  </w:txbxContent>
                </v:textbox>
              </v:shape>
            </v:group>
            <v:shape id="_x0000_s5431" type="#_x0000_t202" style="position:absolute;left:8510;top:5181;width:1050;height:194" filled="f" stroked="f">
              <v:textbox style="mso-next-textbox:#_x0000_s5431" inset=".72pt,.72pt,.72pt,.72pt">
                <w:txbxContent>
                  <w:p w:rsidR="00E14AA5" w:rsidRDefault="00E14AA5">
                    <w:pPr>
                      <w:jc w:val="both"/>
                      <w:rPr>
                        <w:rFonts w:ascii="PanjereeC" w:hAnsi="PanjereeC" w:cs="PanjereeC"/>
                        <w:sz w:val="14"/>
                        <w:szCs w:val="14"/>
                      </w:rPr>
                    </w:pPr>
                    <w:r>
                      <w:rPr>
                        <w:rFonts w:cs="Vrinda"/>
                        <w:sz w:val="12"/>
                        <w:szCs w:val="12"/>
                      </w:rPr>
                      <w:t xml:space="preserve">b.    </w:t>
                    </w:r>
                    <w:r>
                      <w:rPr>
                        <w:rFonts w:ascii="PanjereeC" w:hAnsi="PanjereeC" w:cs="PanjereeC"/>
                        <w:sz w:val="14"/>
                        <w:szCs w:val="14"/>
                      </w:rPr>
                      <w:t>wbivcîvi Pvwn`v</w:t>
                    </w:r>
                  </w:p>
                </w:txbxContent>
              </v:textbox>
            </v:shape>
            <v:shape id="_x0000_s5432" type="#_x0000_t202" style="position:absolute;left:8630;top:5536;width:1267;height:188" filled="f" stroked="f">
              <v:textbox style="mso-next-textbox:#_x0000_s5432" inset=".72pt,.72pt,.72pt,.72pt">
                <w:txbxContent>
                  <w:p w:rsidR="00E14AA5" w:rsidRDefault="00E14AA5">
                    <w:pPr>
                      <w:jc w:val="center"/>
                      <w:rPr>
                        <w:rFonts w:cs="Vrinda"/>
                        <w:sz w:val="12"/>
                        <w:szCs w:val="12"/>
                      </w:rPr>
                    </w:pPr>
                    <w:r>
                      <w:rPr>
                        <w:rFonts w:ascii="SutonnyMJ" w:hAnsi="SutonnyMJ" w:cs="SutonnyMJ"/>
                        <w:sz w:val="14"/>
                        <w:szCs w:val="14"/>
                      </w:rPr>
                      <w:t>gvm‡jvi Pvwn`v ZË¡</w:t>
                    </w:r>
                  </w:p>
                </w:txbxContent>
              </v:textbox>
            </v:shape>
            <v:shape id="_x0000_s5433" type="#_x0000_t32" style="position:absolute;left:8326;top:4782;width:335;height:577;flip:y" o:connectortype="straight">
              <v:stroke endarrow="classic" endarrowwidth="narrow" endarrowlength="short"/>
            </v:shape>
          </v:group>
        </w:pict>
      </w: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2"/>
          <w:szCs w:val="12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 xml:space="preserve">wP‡Î </w:t>
      </w:r>
      <w:r>
        <w:rPr>
          <w:rFonts w:cs="Vrinda"/>
          <w:b/>
          <w:bCs/>
          <w:sz w:val="14"/>
          <w:szCs w:val="14"/>
        </w:rPr>
        <w:t xml:space="preserve">'c' </w:t>
      </w:r>
      <w:r>
        <w:rPr>
          <w:rFonts w:ascii="SutonnyMJ" w:hAnsi="SutonnyMJ" w:cs="SutonnyMJ"/>
          <w:b/>
          <w:bCs/>
          <w:sz w:val="18"/>
          <w:szCs w:val="18"/>
        </w:rPr>
        <w:t>wPwýZ ¯’v‡b wb‡Pi †KvbwU em‡e?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Pvwn`v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wbivcËvi Pvwn`v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m„RbkxjZvi Pvwn`v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ˆRweK Pvwn`v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Kg©x‡`i‡K DrmvwnZ K‡i cÖwZôvb ch©š— wb‡q Avmv‡K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Dbœqb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wbe©vPb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wb‡qvM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msMÖn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AvÂwjK e¨e¯’vcK †Kvb ¯—‡ii e¨e¯’vcKÑ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D”P ¯—i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ga¨g ¯—i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wbæ ¯—i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e¨e¯’vc‡Ki †Kvb bxwZ Abymi‡Y Aa¯—b‡`i wm×vš— MÖnY ¶gZv e„w× cvq?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†K›`ªxKiY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we‡K›`ªxKiY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mvg¨Zv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wbi‡c¶Zv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25 I 26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gwZb mv‡ne 2013 mv‡j g‡b Ki‡jb Kg©x‡`i‡K me mgq ch©‡e¶‡Yi g‡a¨ bv †i‡L Zv‡`‡K B”Qvbyhvqx KvR Ki‡Z w`‡b fv‡jv dj cvIqv hv‡e| Gi c‡ii wZb eQ‡ii Drcv`b wPÎ wQj wbæiƒc: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noProof/>
        </w:rPr>
        <w:pict>
          <v:group id="_x0000_s5434" style="position:absolute;left:0;text-align:left;margin-left:21.75pt;margin-top:2.25pt;width:117.35pt;height:125.9pt;z-index:251663872" coordorigin="8048,5365" coordsize="2347,2518">
            <v:shape id="_x0000_s5435" style="position:absolute;left:8491;top:5365;width:1728;height:2043" coordsize="2639,2097" o:regroupid="3" path="m,l,2097r2639,e" filled="f">
              <v:path arrowok="t"/>
            </v:shape>
            <v:shape id="_x0000_s5436" style="position:absolute;left:8491;top:6976;width:1728;height:432;flip:x y" coordsize="2639,2097" o:regroupid="3" path="m,l,2097r2639,e" filled="f" strokeweight=".5pt">
              <v:stroke dashstyle="1 1" endcap="round"/>
              <v:path arrowok="t"/>
            </v:shape>
            <v:shape id="_x0000_s5437" style="position:absolute;left:8491;top:6544;width:1296;height:864;flip:x y" coordsize="2639,2097" o:regroupid="3" path="m,l,2097r2639,e" filled="f" strokeweight=".5pt">
              <v:stroke dashstyle="1 1" endcap="round"/>
              <v:path arrowok="t"/>
            </v:shape>
            <v:shape id="_x0000_s5438" style="position:absolute;left:8491;top:6112;width:864;height:1296;flip:x y" coordsize="2639,2097" o:regroupid="3" path="m,l,2097r2639,e" filled="f" strokeweight=".5pt">
              <v:stroke dashstyle="1 1" endcap="round"/>
              <v:path arrowok="t"/>
            </v:shape>
            <v:shape id="_x0000_s5439" style="position:absolute;left:8491;top:5680;width:432;height:1728;flip:x y" coordsize="2639,2097" o:regroupid="3" path="m,l,2097r2639,e" filled="f" strokeweight=".5pt">
              <v:stroke dashstyle="1 1" endcap="round"/>
              <v:path arrowok="t"/>
            </v:shape>
            <v:shape id="_x0000_s5440" type="#_x0000_t32" style="position:absolute;left:8923;top:5680;width:1296;height:1296" o:connectortype="straight" o:regroupid="3"/>
            <v:shape id="_x0000_s5441" type="#_x0000_t202" style="position:absolute;left:8727;top:7408;width:360;height:271" o:regroupid="3" filled="f" stroked="f">
              <v:textbox inset="0,0,0,0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2013</w:t>
                    </w:r>
                  </w:p>
                </w:txbxContent>
              </v:textbox>
            </v:shape>
            <v:shape id="_x0000_s5442" type="#_x0000_t202" style="position:absolute;left:9159;top:7408;width:360;height:271" o:regroupid="3" filled="f" stroked="f">
              <v:textbox inset="0,0,0,0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2014</w:t>
                    </w:r>
                  </w:p>
                </w:txbxContent>
              </v:textbox>
            </v:shape>
            <v:shape id="_x0000_s5443" type="#_x0000_t202" style="position:absolute;left:9601;top:7408;width:360;height:271" o:regroupid="3" filled="f" stroked="f">
              <v:textbox inset="0,0,0,0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2015</w:t>
                    </w:r>
                  </w:p>
                </w:txbxContent>
              </v:textbox>
            </v:shape>
            <v:shape id="_x0000_s5444" type="#_x0000_t202" style="position:absolute;left:10035;top:7408;width:360;height:271" o:regroupid="3" filled="f" stroked="f">
              <v:textbox inset="0,0,0,0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2016</w:t>
                    </w:r>
                  </w:p>
                </w:txbxContent>
              </v:textbox>
            </v:shape>
            <v:shape id="_x0000_s5445" type="#_x0000_t202" style="position:absolute;left:8281;top:5563;width:233;height:1974" o:regroupid="3" filled="f" stroked="f">
              <v:textbox inset="0,0,0,0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8</w:t>
                    </w:r>
                  </w:p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</w:p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7</w:t>
                    </w:r>
                  </w:p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6</w:t>
                    </w:r>
                  </w:p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5</w:t>
                    </w:r>
                  </w:p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4</w:t>
                    </w:r>
                  </w:p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3</w:t>
                    </w:r>
                  </w:p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2</w:t>
                    </w:r>
                  </w:p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_x0000_s5446" type="#_x0000_t202" style="position:absolute;left:8048;top:5563;width:233;height:1974" o:regroupid="3" filled="f" stroked="f">
              <v:textbox style="layout-flow:vertical;mso-layout-flow-alt:bottom-to-top" inset="0,0,0,0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</w:rPr>
                    </w:pPr>
                    <w:r>
                      <w:rPr>
                        <w:rFonts w:ascii="SutonnyMJ" w:hAnsi="SutonnyMJ" w:cs="SutonnyMJ"/>
                      </w:rPr>
                      <w:t>Drcv`b (j¶ GKK)</w:t>
                    </w:r>
                  </w:p>
                </w:txbxContent>
              </v:textbox>
            </v:shape>
            <v:shape id="_x0000_s5447" type="#_x0000_t202" style="position:absolute;left:8412;top:7612;width:1854;height:271" o:regroupid="3" filled="f" stroked="f">
              <v:textbox inset="0,0,0,0">
                <w:txbxContent>
                  <w:p w:rsidR="00E14AA5" w:rsidRDefault="00E14AA5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mvj</w:t>
                    </w:r>
                  </w:p>
                </w:txbxContent>
              </v:textbox>
            </v:shape>
          </v:group>
        </w:pict>
      </w: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2013 mv‡ji c‡ii †bZ…Z¡wU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MYZvwš¿K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wcZ…myjf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Kg©‡Kw›`ªK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Dc‡ii Ae¯’v DËi‡Yi Rb¨ gwZb mv‡n‡ei KiYxq n‡Z cv‡i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ascii="SutonnyMJ" w:hAnsi="SutonnyMJ" w:cs="SutonnyMJ"/>
          <w:sz w:val="18"/>
          <w:szCs w:val="18"/>
          <w:lang w:val="it-IT"/>
        </w:rPr>
        <w:tab/>
        <w:t>†bZ…‡Z¡i †KŠkj cwieZ©b Kiv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cyiv‡bv Kg©x‡`i ev` †`Iqv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wb‡R‡K Av‡iv mwµq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msMVb KvVv‡gv‡Z Kv‡Ri we‡klvq‡Yi my‡hvM _v‡K 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 wfwËK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wgZv †Kv¤úvwb Zv‡`i bZzb c‡Y¨i cÖPv‡ii Rb¨ †Uwjwfkb I msev`c‡Î weÁwß †`q| GwU Kx ai‡bi †hvMv‡hvM?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Af¨š—ixY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 †hvMv‡hvM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mgvš—ivj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wb‡`©kbv cÖwµqvi Aš—fz©³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Av‡`k `vb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ZË¡veavb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AbymiY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ai‡bi msMVb KvVv‡gv‡Z mggh©v`vi e¨w³eM© _v‡K?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†gwUª·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83. </w:t>
            </w:r>
            <w:r>
              <w:rPr>
                <w:rFonts w:ascii="SutonnyMJ" w:hAnsi="SutonnyMJ" w:cs="SutonnyMJ"/>
                <w:sz w:val="26"/>
                <w:szCs w:val="26"/>
              </w:rPr>
              <w:t>ivOvgvwU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ˆeÁvwbK e¨e¯’vcbvi RbK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Gd Wwe­D †Uji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ievU© I‡qb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_gvm gyi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Pvj©m e¨v‡eR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me©‡kl KvR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wbqš¿Y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mgš^qmvab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 Pµ ej‡Z †evSvq?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Kv‡h©i ch©vqµwgK AveZ©b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D‡Ï‡k¨i ch©vqµwgK AveZ©b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bxwZi ch©vqµwgK AveZ©b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DcKi‡Yi ch©vqµwgK AveZ©b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†Kvb bxwZi Av‡jv‡K cÖwZôv‡b Aa¯—b‡`i wm×vš— MÖn‡Yi †¶‡Î AwaK my‡hvM †`qv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Kvh© wefvM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Av‡`‡ki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we‡K›`ªxKiY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wb‡`©kbvi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nbwi †dqj cÖ`Ë e¨e¯’vcbvi g~jbxwZi msL¨v KqwU?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12wU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14wU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16wU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18wU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ascii="Panjeree Bold" w:hAnsi="Panjeree Bold" w:cs="Panjeree Bold"/>
          <w:spacing w:val="-4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6.</w:t>
      </w:r>
      <w:r>
        <w:rPr>
          <w:rFonts w:ascii="Panjeree Bold" w:hAnsi="Panjeree Bold" w:cs="Panjeree Bold"/>
          <w:spacing w:val="-4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Avwid cvnvwo dj-djvw` w`Gq ‰K aiGbi Rym ŠZwii cwiKÍ¸bv KiGjb| Zvi c`GÞc wnmvGe 500 ˆevZj Rym Drcv`b KGi ˆ`Gki wewf®² Õ©vGb mieivn KGi cwiKÍ¸bvi DchyÚZvi hvPvB KiGjb| AvwiGdi KvRwU cwiKÍ¸bvi ˆKvb c`GÞGci mwnZ mvgémÅcƒYÆ?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cwiKíbv½b ¯’vcb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cix¶vg~jK cÖ‡qvM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mnvqK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Kvh©KvwiZv g~j¨vqb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7 I 8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Rvgv‡ji cÖwZôv‡b cÖavbZ Drcv`b, weµq I AvBwmwU GB wZbwU kvLv Av‡Q| Drcv`b kvLv I weµq kvLv GKB mgq AvBwmwU kvLv‡K h_vµ‡g Drcv`b I weµq weeiYx ˆZwii K_v ej‡j AvBwmwU cÖavb kwn`yj­vn mgm¨vi m¤§yLxb nb|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Rvgv‡ji cÖwZôv‡bi kvLv¸‡jv †nbwi †dq‡ji †Kvb bxwZi mwnZ wgj Av‡Q?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Kvh© wefvRb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kÖg wefvM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k„•Ljv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mgZv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nbwi †dq‡ji bxwZ kwn`yj­vi mgm¨vi mgvav‡b mnvqK n‡Z cv‡i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wb‡`©kbvi HK¨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Av‡`‡ki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GKZvB ej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b¨vh¨ cvwikÖwgK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DËg cwiKíbvi ˆewkó¨ bq?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bgbxqZv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mnR‡eva¨Zv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wbiwew”QbœZv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mgqmv‡c¶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Kg©x‡`i `vwqZ¡ KZ©e¨ wba©vi‡Yi mv‡_ e¨e¯’vcbvi †Kvb KvRwU RwoZ?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 xml:space="preserve">cwiKíbv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†bZ…Z¡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h msMV‡b KZ…©Z¡ cÖevn Ici †_‡K wb‡Pi w`‡K cÖevwnZ nq Zv‡K ejv nq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mij‰iwLK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KwgwU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wk¶v cÖwZôv‡b µxov Abyôvb cwiPvjbvi Rb¨ †Kvb ai‡bi msMVb KvVv‡gv j¶ Kiv hvq?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mij‰iwLK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KwgwU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13 I 14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Rbve Gg Rvjvjx GKwU cÖwZôv‡bi gnve¨e¯’vcK| Zuvi Aaxb µq, weµq, Drcv`bmn wewfbœ wefv‡M we‡klÁ e¨w³iv e¨e¯’vcK wn‡m‡e Kg©iZ i‡q‡Qb| eQi †k‡l †`Lv †Mj, Drcv`b wefv‡M 1 j¶ BDwbU Drcv`b n‡jI weµq wefvM gvÎ 70 nvRvi BDwbU weµq Ki‡Z m¶g nq| d‡j cÖwZôvbwU eo ai‡bi †jvKmv‡bi m¤§yLxb nq|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Dc‡i ewY©Z cÖwZôv‡bi mvsMVwbK KvVv‡gvwU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mij‰iwLK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mij‰iwLK I c`¯’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msMV‡bi †Kvb bxwZ AbymiY Ki‡j D™¢‚Z mgm¨vwU Gov‡bv †hZ?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fvimvg¨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Av‡`‡ki HK¨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KZ…©Z¡ I `vwqZ¡ mgZvi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†RvovgB wkKj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 wbe©vPb cÖwµqvi 1g avc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Av‡e`bcÎ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weÁvcb †`Iqv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wefvMxq wiKzBwRkb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wb‡qvMcÎ cÖ`vb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cÖwk¶Y ej‡Z †evSvq?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wk¶vMZ †hvM¨Zvi Dbœqb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Kvh©`¶Zvi Dbœqb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AvPvi cwieZ©b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h_vh_ wk¶v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 cÖwZôv‡b GKRb we‡klÁ cÖ‡KŠkjx wb‡qvM w`‡Z PvB‡j wb‡æi †Kvb gva¨gwU h‡_vchy³ n‡e?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kÖwgK ms‡Ni mycvwik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cwÎKvq weÁvcb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Kg©KZ©v‡`i mycvwik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wk¶v cÖwZôvb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>†Kvb ai‡bi †bZ…‡Z¡ †bZv GK”QÎ ¶gZvi AwaKvix?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MYZvwš¿K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ˆ¯^iZvwš¿K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wcZ…myjf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 ai‡bi †bZ…‡Z¡ Kg©xiv wm×vš— MÖn‡Y ¯^vaxb?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ˆ¯^iZvwš¿K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MYZvwš¿K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wcZ…myjf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wg. †iv‡Rb Ôw` gvaeKzÛ wj.Õ-Gi GKRb weµq e¨e¯’vcK| Zvi Aax‡b GKRb mnKvix e¨e¯’vcK, GKRb ZË¡veavqK I 2 Rb †dvig¨vb Av‡Qb| wg. †iv‡Rb weµq e„w×i j‡¶¨ mevi mv‡_ Avjvc Av‡jvPbv K‡i KiYxq wVK K‡ib| †iv‡Rb wb‡`©kbvi †¶‡Î †Kvb †KŠkj Aej¤^b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cÖvwfgyLxKiY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ˆ¯^ivPvwi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civgk©g~jK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21 I 21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mvËvi Zvi cÖwZôv‡b GKRb mnKvix e¨e¯’vcK wb‡qv‡Mi wel‡q GKvB wm×vš— MÖnY K‡i cwÎKvq weÁvcb †`b| Zv †`‡L cÖwZôv‡bi Kg©xiv ¶zä nb|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mvËv‡ii †bZ…‡Z¡i aib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MYZvwš¿K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wcZ…Zvwš¿K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ˆ¯^iZvwš¿K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jvMvgnxb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Kg©x‡`i †¶vf cÖkg‡b mnvqK n‡Z cv‡i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e`wj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B›Uvi‡b‡Ui e¨envi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†eZb e„w×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c‡`vbœwZ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cÖlYvi Pvwn`v †mvcvb Z‡Ë¡i cÖeZ©K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Aveªvnvg gvm‡jv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†dWvwiK nvR©evM©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†nbwi †dqj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Gd Wwe­D †Uji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nvR©ev‡M©i g‡Z Kvh©‡¶‡Î i¶Yv‡e¶‡Yi Dcv`vb _vK‡j Kg©xi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ascii="SutonnyMJ" w:hAnsi="SutonnyMJ" w:cs="SutonnyMJ"/>
          <w:sz w:val="20"/>
          <w:szCs w:val="20"/>
          <w:lang w:val="it-IT"/>
        </w:rPr>
        <w:tab/>
        <w:t>†cÖwlZ nq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ascii="SutonnyMJ" w:hAnsi="SutonnyMJ" w:cs="SutonnyMJ"/>
          <w:sz w:val="20"/>
          <w:szCs w:val="20"/>
          <w:lang w:val="it-IT"/>
        </w:rPr>
        <w:tab/>
        <w:t>†cÖwlZ nq bv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Amš‘wó `~i nq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ˆRweK Pvwn`v?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Kv‡Ri ¯^xK…wZ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evm¯’vb myweav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PvKwii wbivcËv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c`gh©v`v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djveZ©b e¨e¯’vcbv †Kvb Kv‡Ri mv‡_ m¤ú„³?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mgš^q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†hvMv‡hvM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wb‡`©kbv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e¨e¯’vcK Zvi LvIqvi †Uwe‡j e‡m Kg©x‡`i †LuvR Lei wb‡jb| GKwU †Kvb ai‡bi †hvMv‡hvM?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AvbyôvwbK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AbvbyôvwbK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wjwLZ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EaŸ©Mvgx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28 I 29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jc w:val="both"/>
        <w:rPr>
          <w:rFonts w:ascii="SutonnyMJ" w:hAnsi="SutonnyMJ" w:cs="SutonnyMJ"/>
          <w:spacing w:val="-4"/>
          <w:sz w:val="20"/>
          <w:szCs w:val="20"/>
          <w:lang w:val="it-IT"/>
        </w:rPr>
      </w:pPr>
      <w:r>
        <w:rPr>
          <w:rFonts w:ascii="SutonnyMJ" w:hAnsi="SutonnyMJ" w:cs="SutonnyMJ"/>
          <w:spacing w:val="-4"/>
          <w:sz w:val="20"/>
          <w:szCs w:val="20"/>
          <w:lang w:val="it-IT"/>
        </w:rPr>
        <w:t>Avn¤§` Zvi cÖwZôv‡b Av‡e`b Ki‡Z DrmvwnZ Kivi Rb¨ K‡jR AwW‡Uvwiqv‡g QvÎ-QvÎx‡`i D‡Ï‡k¨ e³e¨ iv‡Lb| Zvi e³‡e¨i welq wZwb QvÎ-QvÎx‡`i wbKU †_‡K Zvr¶wYK cÖwZwµqv Avkv K‡iwQ‡jb| wKš‘ Zv bv †c‡q wZwb nZvk nb|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Avn¤§` k‡ãi wfwË‡Z †Kvb ai‡bi †hvMv‡hvM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wbæMvgx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EaŸ©Mvgx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†gŠwLK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mgvš—ivj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Zvi nZvkvi KviY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djveZ©b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AvbyôvwbKZv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†hvM¨Zv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AwfÁZv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e¨e¯’vcbvi †Kvb KvRwU‡Z Av`k©gvb wba©viY Kiv nq?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wb‡`©kbv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wbqš¿Y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84. </w:t>
            </w:r>
            <w:r>
              <w:rPr>
                <w:rFonts w:ascii="SutonnyMJ" w:hAnsi="SutonnyMJ" w:cs="SutonnyMJ"/>
                <w:sz w:val="26"/>
                <w:szCs w:val="26"/>
              </w:rPr>
              <w:t>Rvjvjvev` K¨v›Ub‡g›U cvewjK ¯‹zj GÛ K‡jR, wm‡jU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GKUv Drcv`b cÖwµqvi cÖwZUv c×wZi KvR wbiew”Qbœfv‡e Pvjv‡Z wb‡Pi †Kvb KvRwU AwaK ¸i“Z¡c~Y©?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†cÖlYv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gŠwLK †hvMv‡hv‡Mi gva¨g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ey‡jwUb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cwÎKv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mv¶vrKvi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weÁvcb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Rbve bRi“j Bmjvg Aaxb¯’ Avkivd‡K GKwU KvR Ki‡Z eva¨ Ki‡jb| GwU †Kvb ai‡bi †bZ…Z¡?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ˆ¯^iZvwš¿K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wcZ…myjf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Kj¨vYKvgx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cÖwZôv‡bi Kvh©vewj‡K cÖK…wZ Abyhvqx Avjv`vfv‡e fvM Kiv n‡j Zv‡K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 wefvRb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`vwqZ¡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†K›`ªxKiY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we‡Kw›`ªKiY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5 I 6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pacing w:val="-2"/>
          <w:sz w:val="20"/>
          <w:szCs w:val="20"/>
          <w:lang w:val="it-IT"/>
        </w:rPr>
      </w:pPr>
      <w:r>
        <w:rPr>
          <w:rFonts w:ascii="SutonnyMJ" w:hAnsi="SutonnyMJ" w:cs="SutonnyMJ"/>
          <w:spacing w:val="-2"/>
          <w:sz w:val="20"/>
          <w:szCs w:val="20"/>
          <w:lang w:val="it-IT"/>
        </w:rPr>
        <w:t xml:space="preserve">Rbve </w:t>
      </w:r>
      <w:r>
        <w:rPr>
          <w:rFonts w:cs="Vrinda"/>
          <w:spacing w:val="-2"/>
          <w:sz w:val="16"/>
          <w:szCs w:val="16"/>
          <w:lang w:val="it-IT"/>
        </w:rPr>
        <w:t>'X'</w:t>
      </w:r>
      <w:r>
        <w:rPr>
          <w:rFonts w:ascii="SutonnyMJ" w:hAnsi="SutonnyMJ" w:cs="SutonnyMJ"/>
          <w:spacing w:val="-2"/>
          <w:sz w:val="20"/>
          <w:szCs w:val="20"/>
          <w:lang w:val="it-IT"/>
        </w:rPr>
        <w:t xml:space="preserve"> Zvi cÖwZôv‡bi ¸i“Z¡c~Y© KvR¸‡jv‡K fvM K‡i GK GKRb we‡klÁ Kg©xi Aax‡b b¨¯— K‡i‡Qb| †Kv¤úvwbi GKRb wnmvei¶K wb‡qv‡Mi `vwqZ¡ `yRb e¨e¯’vcK‡K cÖ`vb K‡ib|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Rbve </w:t>
      </w:r>
      <w:r>
        <w:rPr>
          <w:rFonts w:cs="Vrinda"/>
          <w:b/>
          <w:bCs/>
          <w:sz w:val="16"/>
          <w:szCs w:val="16"/>
        </w:rPr>
        <w:t>‘X’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cÖ_g ch©v‡q †Kv¤úvwb‡Z †Kvb ai‡bi msMVb KvVv‡gv Pvjy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Dc‡`óv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wnmvei¶K wb‡qv‡M Rbve </w:t>
      </w:r>
      <w:r>
        <w:rPr>
          <w:rFonts w:cs="Vrinda"/>
          <w:b/>
          <w:bCs/>
          <w:sz w:val="16"/>
          <w:szCs w:val="16"/>
        </w:rPr>
        <w:t>‘X’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†Kvb cÖK…wZi msMVb‡K `vwqZ¡ w`‡Z cv‡ib?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Dc‡`óv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cÉwZÓ¤vGbi me wefvM I KvhÆGK A¯¦fzÆÚ KGi ˆh cwiKÍ¸bv M†nxZ nq ZvGK ˆKvb cwiKÍ¸bv eGj?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GKv_©K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mvgwMÖK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8 I 9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wg. gybx‡ii cÖwZôv‡b Drcv`b wefvM h‡_ó Drcv`b Ki‡jI weµq wefvM wcwQ‡q co‡Q| gRy` cY¨ R‡g hvIqvq A_© wefv‡M Avw_©K msKU †`Lv w`‡q‡Q| d‡j 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 xml:space="preserve">wg. gybxi </w:t>
      </w:r>
      <w:r>
        <w:rPr>
          <w:rFonts w:ascii="SutonnyMJ" w:hAnsi="SutonnyMJ" w:cs="SutonnyMJ"/>
          <w:spacing w:val="-2"/>
          <w:sz w:val="20"/>
          <w:szCs w:val="20"/>
          <w:lang w:val="it-IT"/>
        </w:rPr>
        <w:t>cÖ‡qvRbxq Kg©‡KŠkj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 xml:space="preserve"> wba©vi‡Yi †Póv Ki‡Qb|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wg. gybx‡ii cÖwZôv‡bi †Kvb e¨e¯’vcbv Kv‡h© A`¶Zvi Kvi‡Y mgm¨v n‡q‡Q?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 ch©v‡q wg. gybx‡ii Kg©‡KŠkj n‡Z cv‡i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wewfbœ wefv‡Mi Kv‡R msnwZ cÖwZôv Kiv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wefvMxq cwiKíbvq m½wZ ¯’vcb Kiv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pacing w:val="-4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Drcv`b eÜ K‡i weµq e„w×i †Póv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wb‡Pi †KvbwU cÖkvm‡bi KvR?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bxwZ wba©viY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cÖwZ‡e`b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cÖwk¶Y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 xml:space="preserve">X </w:t>
      </w:r>
      <w:r>
        <w:rPr>
          <w:rFonts w:ascii="SutonnyMJ" w:hAnsi="SutonnyMJ" w:cs="SutonnyMJ"/>
          <w:b/>
          <w:bCs/>
          <w:sz w:val="20"/>
          <w:szCs w:val="20"/>
        </w:rPr>
        <w:t>I</w:t>
      </w:r>
      <w:r>
        <w:rPr>
          <w:rFonts w:cs="Vrinda"/>
          <w:b/>
          <w:bCs/>
          <w:sz w:val="16"/>
          <w:szCs w:val="16"/>
        </w:rPr>
        <w:t xml:space="preserve"> Y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ZË¡ cÖeZ©b K‡ib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nvR©evM©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g¨vK‡MÖMi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gvm‡jv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wbDg¨vb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Av‡`‡ki HK¨ ej‡Z †evSvq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wewfbœ Kg©KZ©vi Av‡`k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GKK Kg©KZ©vi Av‡`k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wewfbœgyLx Av‡`k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ˆØZ Av‡`k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Z_¨‡K †cÖiY‡hvM¨ K‡i mvRv‡bvi cÖwµqv‡K ejv nq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wdWe¨vK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wgwWqv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Gb‡KvwWs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wW‡KvwWs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Dj¤^ †hvMv‡hvM cÖwµqv n‡Z cv‡i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wbæMvgx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EaŸ©Mvgx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ascii="SutonnyMJ" w:hAnsi="SutonnyMJ" w:cs="SutonnyMJ"/>
          <w:sz w:val="20"/>
          <w:szCs w:val="20"/>
          <w:lang w:val="it-IT"/>
        </w:rPr>
        <w:tab/>
        <w:t>†KŠwYK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Ôn¨v‡jv cÖfveÕ †hvMv‡hv‡Mi †Kvb †kÖwYi cÖwZeÜKZv?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e¨w³MZ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mvsMVwbK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fvlvMZ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Ab¨vb¨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evsjv‡`k 2010 n‡Z 20121 mvj ch©š— GKwU Dbœqb ev‡RU cÖYqb K‡i| GwU †Kvb ai‡bi cwiKíbv?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¯^í‡gqvw`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ga¨‡gqvw`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`xN©‡gqvw`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mvgwqK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'Y'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 xml:space="preserve">†Kv¤úvwb wj. cÖwZôv‡bi Kg©KZ©v‡`i GKwU 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‰Kw`Gbi cÉwkÞY KgÆmƒwPi AvGqvRb KiGZ Pvq| cÉwZÓ¤vbwU c«¬wZàGjv eÅenvi KiGZ cvGi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ascii="SutonnyMJ" w:hAnsi="SutonnyMJ" w:cs="SutonnyMJ"/>
          <w:sz w:val="20"/>
          <w:szCs w:val="20"/>
          <w:lang w:val="it-IT"/>
        </w:rPr>
        <w:tab/>
        <w:t>†mwgbvi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wk¶vbwek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ascii="SutonnyMJ" w:hAnsi="SutonnyMJ" w:cs="SutonnyMJ"/>
          <w:sz w:val="20"/>
          <w:szCs w:val="20"/>
          <w:lang w:val="it-IT"/>
        </w:rPr>
        <w:tab/>
        <w:t>†KvwPs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Kv‡Ri gva¨‡g cÖwk¶Y c×wZ?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e³…Zv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Av‡jvPbv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wk¶vbwek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†mwgbvi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ga¨¯—ixq e¨e¯’vcKMY n‡”Qb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weµq e¨e¯’vcK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 xml:space="preserve">mycvifvBRvi 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Drcv`b e¨e¯’vcK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wewfbœ e¨w³ I wefv‡Mi KvR‡K GKm~‡Î MÖw_Z Kivi KvR‡K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†bZ…Z¡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mgš^q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ÔmsKUgq c_Õ †Kvb †KŠk‡ji m‡½ m¤ú„³?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M¨v›U PvU©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cvU©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mg‡”Q` we›`y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Af¨š—ixY wbix¶v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B›Uvi‡b‡Ui gva¨‡g evZ©v †cÖi‡Y Acwinvh©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Kw¤úDUvi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g‡Wg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wcÖ›Uvi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mgš^‡qi Afv‡e cÖwZôv‡b cÖ_gZ †Kvb ai‡bi mgm¨v †`Lv †`q?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e¨q e„w× cvq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duvwKevwR ev‡o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pacing w:val="-6"/>
          <w:sz w:val="18"/>
          <w:szCs w:val="18"/>
        </w:rPr>
      </w:pPr>
      <w:r>
        <w:rPr>
          <w:rFonts w:ascii="SulSym" w:hAnsi="SulSym" w:cs="SulSym"/>
          <w:spacing w:val="-6"/>
          <w:sz w:val="16"/>
          <w:szCs w:val="16"/>
        </w:rPr>
        <w:tab/>
        <w:t>M</w:t>
      </w:r>
      <w:r>
        <w:rPr>
          <w:rFonts w:ascii="SulSym" w:hAnsi="SulSym" w:cs="SulSym"/>
          <w:spacing w:val="-6"/>
          <w:sz w:val="16"/>
          <w:szCs w:val="16"/>
        </w:rPr>
        <w:tab/>
      </w:r>
      <w:r>
        <w:rPr>
          <w:rFonts w:ascii="SutonnyMJ" w:hAnsi="SutonnyMJ" w:cs="SutonnyMJ"/>
          <w:spacing w:val="-6"/>
          <w:sz w:val="20"/>
          <w:szCs w:val="20"/>
        </w:rPr>
        <w:t>wek„•Ljvi m„wó nq</w:t>
      </w:r>
      <w:r>
        <w:rPr>
          <w:rFonts w:ascii="SulSym" w:hAnsi="SulSym" w:cs="SulSym"/>
          <w:spacing w:val="-6"/>
          <w:sz w:val="16"/>
          <w:szCs w:val="16"/>
        </w:rPr>
        <w:tab/>
        <w:t>N</w:t>
      </w:r>
      <w:r>
        <w:rPr>
          <w:rFonts w:ascii="SulSym" w:hAnsi="SulSym" w:cs="SulSym"/>
          <w:spacing w:val="-6"/>
          <w:sz w:val="16"/>
          <w:szCs w:val="16"/>
        </w:rPr>
        <w:tab/>
      </w:r>
      <w:r>
        <w:rPr>
          <w:rFonts w:ascii="SutonnyMJ" w:hAnsi="SutonnyMJ" w:cs="SutonnyMJ"/>
          <w:spacing w:val="-6"/>
          <w:sz w:val="20"/>
          <w:szCs w:val="20"/>
        </w:rPr>
        <w:t>Aeva¨Zvi m„wó nq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Abvw_©K †cÖlYvi D`vniY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†evbvm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†eZb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c‡`vbœwZ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cÖksmv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†</w:t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>bZ…Z¡ weKv‡k cÖwZeÜKZv wn‡m‡e KvR K‡i</w:t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Av‡eM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ascii="SutonnyMJ" w:hAnsi="SutonnyMJ" w:cs="SutonnyMJ"/>
          <w:sz w:val="20"/>
          <w:szCs w:val="20"/>
          <w:lang w:val="it-IT"/>
        </w:rPr>
        <w:tab/>
        <w:t>†hvM¨Zv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A`¶Zv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GKB gh©v`vq Kg©iZ Drcv`b e¨e¯’vcK I weµq e¨e¯’vc‡Ki ga¨Kvi †hvMv‡hvM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mgvš—ivj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wbæMvgx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EaŸ©Mvgx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†KŠwYK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hvMv‡hvM n‡jv GKvwaK c‡¶i g‡a¨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cvi¯úwiK K_v ejv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Z_¨ ev fv‡ei wewbgq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ci¯ú‡ii gZvgZ MÖnY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mgm¨v mgvav‡b Z_¨ wewbgq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cÖwZôv‡bi kxl© ch©v‡q wm×vš— MÖn‡Yi mKj ¶gZv wbqwš¿Z Kiv‡K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 wefvRb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`vwqZ¡ wba©viY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we‡Kw›`ªKiY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†Kw›`ªKiY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c‡`vbœwZi d‡j e„w× cvq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m”QjZv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gh©v`v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Drmvn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AwfÁZv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e¨w³ I wefv‡Mi Kv‡R mgš^q wbwðZ Ki‡Z cÖ‡qvRb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mK‡ji wPš—v I Kv‡R mgš^q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mK‡ji K_vq mgš^q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mKj `jxq cÖ‡Póvi mgš^q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85. </w:t>
            </w:r>
            <w:r>
              <w:rPr>
                <w:rFonts w:ascii="SutonnyMJ" w:hAnsi="SutonnyMJ" w:cs="SutonnyMJ"/>
                <w:sz w:val="26"/>
                <w:szCs w:val="26"/>
              </w:rPr>
              <w:t>g`b †gvnb K‡jR, wm‡jU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ÔI‡qj_ Ae †bkbÕ †K iPbv K‡ib?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†Rgm ÷zqvU©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A¨vWg w¯§_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ievU© I‡qb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Pvj©R e¨v‡eR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 Kjv bv weÁvb?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Kjv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weÁvb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DfqB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†KvbwUB bq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iwgR wgqv wbU MvGgÆ´Ÿm ‰i mycvifvBRvi| iwgR wgqvi KvRwU eÅeÕ©vcbvi ˆKvb Õ¦Gii chÆvhfzÚ?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D”P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ga¨g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wbæ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ga¨g I wbæ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†eªK B‡fb c×wZ wK‡m e¨en„Z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wb‡`©kbv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wbqš¿Y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5 I 6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Rvgvb †gNbv †U·UvBj wj.-Gi e¨e¯’vcbv cwiPvjK| wZwb me mgq `¶Zvi mv‡_ cÖwZôvb cwiPvjbvi †Póv K‡ib| wZwb cÖwZôv‡bi Drcv`b wefvM, µq wefvM, weµq wefv‡Mi Rb¨ Avjv`v e¨e¯’vcK wb‡qvM K‡i‡Qb| e¨e¯’vcbv Kg©x‡`i cÖ‡Z¨KwU Kvh© m¤úv`‡bi mgq wba©viY K‡i †`b Ges AvaywbK cÖhyw³ I Kjv‡KŠkj e¨env‡ii Dci ¸i“Z¡v‡ivc K‡ib|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ˆeÁvwbK e¨e¯’vcbvi bxwZ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wb‡`©kbvi HK¨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MwZ wbix¶v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mgq wbix¶v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kvixwiK cwikÖg †ewk cÖ‡qvRb †Kvb ch©v‡qi e¨e¯’vcbvq?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D”P ch©vq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ga¨g ch©vq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wbæ ch©vq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D”P I wbæ ch©vq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cwiKíbvi Dci wfwË K‡i e¨e¯’vcbvi †h KvR¸‡jv Ki‡Z nq Zv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wb‡`©kbv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†cÖlYv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mgš^q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wkí wec­e msNwUZ n‡qwQj?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wMÖm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Rvg©vb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d«vÝ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weª‡Ub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9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AvwRR Zvi cÖwZôv‡bi †cŠYtcywYK mgm¨vq myôz mgvav‡bi Rb¨ cwiKíbv MÖnY K‡ib|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Zvi G cwiKíbvwU †Kvb ai‡bi?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¯’vqx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GKv_©K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¯^í‡gqvw`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cwiKíbv n‡”QÑ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napToGrid w:val="0"/>
          <w:color w:val="000000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wbqš¿‡Yi wfwË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wPš—b I gbb cÖwµqv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GKwU Awf‡¶wcZ Kg©m~wP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cÖKí †Kvb ai‡bi msMVb?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mij‰iwLK I Dc‡`óv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†gwUª·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KwgwU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12 I 13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ZvRixb d¨vkb Zvi †cvkvK KviLvbvq wewfbœ wefv‡Mi `vwqZ¡ G‡KKRb we‡kl‡Ái Ici Ac©Y K‡i Drcv`b Kvh© cwiPvjbv K‡ib| G‡Z cÖwZôv‡bi mvdj¨ DË‡ivËi e„w× cvq|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ZvRixb d¨vkbÑG †Kvb ai‡bi msMVb KvVv‡gv we`¨gvb?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mij‰iwLK I Kvh©wfwËK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†gwUª·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ZvRixb d¨vkb-G †h msMVb KvVv‡gv e¨envi Kiv n‡q‡Q Zv †_‡K cÖvß myweav n‡”QÑ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c‡Y¨i ¸YMZ gvb e„w× cvq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c`gh©v`vMZ Ø›Ø `~i nq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EaŸ©Z‡bi Kg©fvi e„w× cvq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B›Uvi‡b‡U </w:t>
      </w:r>
      <w:r>
        <w:rPr>
          <w:rFonts w:cs="Vrinda"/>
          <w:b/>
          <w:bCs/>
          <w:sz w:val="14"/>
          <w:szCs w:val="14"/>
        </w:rPr>
        <w:t>www</w:t>
      </w:r>
      <w:r>
        <w:rPr>
          <w:rFonts w:ascii="SutonnyMJ" w:hAnsi="SutonnyMJ" w:cs="SutonnyMJ"/>
          <w:b/>
          <w:bCs/>
          <w:sz w:val="18"/>
          <w:szCs w:val="18"/>
        </w:rPr>
        <w:t xml:space="preserve"> ej‡Z Kx †evSvq?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Web World Wide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World Wide Web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World World Web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What When Who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Kvh©wfwËK msMVb KvVv‡gvi D™¢veK †K?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Gd Wwe­D †UBji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n¨veÛ KzÄy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†nbwi †dWj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wbDg¨vb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†h †Kvb cÖwZôv‡bB msMVb KvVv‡gv‡K wP‡Îi mvnvh¨ Dc¯’vcb Kiv nq| cÖwZôv‡bi GB KvRwU n‡jvÑ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msMV‡bi c¨vU©vb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 xml:space="preserve">msMVb PvU©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msMVb wPÎ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Kg©x wbe©vPb cÖwµqvi cÖ_g KvR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Kg©xi cÖ‡qvRb wbiƒcY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Drm wba©viY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weÁwß cÖ`vb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Av‡e`bcÎ msMÖn I evQvB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18 I 19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ingvb GKRb gvbem¤ú` e¨e¯’vcK| wZwb Zvi cÖwZôv‡bi Kg©x‡`i wbe©vPb, wb‡qvM, cÖwk¶Y I Dbœq‡bi e¨e¯’v K‡ib| wZwb g‡b K‡ib Zvi wb‡RiI wKQy wKQy †¶‡Î cÖwk¶Y †bIqv cÖ‡qvRb|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Rbve ingv‡bi KvR‡K e¨e¯’vcbvi †Kvb Kv‡Ri mv‡_ m¤ú„³ Kiv hvq?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msMVb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Kg©xms¯’vb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mgš^q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Rbve ingv‡bi wb‡Ri Rb¨ cÖwk¶‡Yi †Kvb c×wZwU Kvh©Ki n‡e?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wk¶vbwek cÖwk¶Y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ch©‡e¶Y c×wZ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mnKvix wnmv‡e wbhyw³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†mwgbvi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Kg©x msMÖn cÖwµqvi g‡a¨ c‡oÑ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napToGrid w:val="0"/>
          <w:color w:val="000000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weÁwß cÖ`vb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Drm wba©viY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wjwLZ cix¶v MÖnY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cÖwk¶‡Yi gva¨‡g Kg©xi Kx e„w× cvq?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`¶Zv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†gav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Ávb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AwfÁZv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wb‡`©kbvi A‡_©Ñ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napToGrid w:val="0"/>
          <w:color w:val="000000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Dc‡`k 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Av‡`k 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civgk© `vb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gvmGjvi Pvwn`v ˆmvcvb ZGî½i w«¼Zxq ˆmvcvbwU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mvgvwRK Pvwn`v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wbivcËvi Pvwn`v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AvÍZ…wßi Pvwn`v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ˆRweK Pvwn`v</w:t>
      </w:r>
    </w:p>
    <w:p w:rsidR="00E14AA5" w:rsidRDefault="00E14AA5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24 I 25 bs cÖ‡kœi DËi `vI|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AwbK eo d¨vkb nvD‡Ri gyL¨ wbe©vnx Kg©KZ©v| †`‡k-we‡`‡k wewfbœ ¯’v‡b Zv‡`i †kv-i“g Av‡Q| wZwb XvKvi Awd‡m e‡mB wewfbœ ¯’v‡bi †kv-i“g Kg©KZ©v‡`i mv‡_ mfv Abyôvb K‡ib|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wg. AwbK G‡¶‡Î †Kvb ai‡bi †hvMv‡hvM c×wZ AbymiY Ki‡Qb?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Av‡jvPbv mfv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†mwgbvi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†UwjKbdv‡iwÝs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Kbdv‡iÝ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Giƒc c×wZi e¨envi myweavRbK KviYÑ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mg‡qi mvkÖq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e¨q n«vm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Zvr¶wYK djveZ©b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Bs‡iwR </w:t>
      </w:r>
      <w:r>
        <w:rPr>
          <w:rFonts w:cs="Vrinda"/>
          <w:b/>
          <w:bCs/>
          <w:sz w:val="14"/>
          <w:szCs w:val="14"/>
        </w:rPr>
        <w:t>Feedback</w:t>
      </w:r>
      <w:r>
        <w:rPr>
          <w:rFonts w:ascii="SutonnyMJ" w:hAnsi="SutonnyMJ" w:cs="SutonnyMJ"/>
          <w:b/>
          <w:bCs/>
          <w:sz w:val="18"/>
          <w:szCs w:val="18"/>
        </w:rPr>
        <w:t xml:space="preserve"> k‡ãi evsjv cÖwZkã Kx?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Abyôvb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msev`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gva¨g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djveZ©b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GKwU cÖwZôv‡b wb‡qvwRZ Kg©KZ©v-Kg©Pvix‡`i Kvh©vejx Ges wewfbœ wefvM I Dcwefv‡Mi g‡a¨ †hvMv‡hvM ¯’vcb Kiv‡K ejv nqÑ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mgš^q mvab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ZË¡veavb cwim‡ii bxwZ cÖ‡qv‡Mi d‡jÑ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Kv‡R mn‡R Z`viwK Kiv hvq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Kv‡R mgš^qmvab mnR nq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Kv‡R avivevwnKZv eRvq ivLv m¤¢e nq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iƒcvjx †PŠayix Avkv †Kv. wj.-G weµq e¨e¯’vcK wn‡m‡e †hvM`vb K‡ib| GLv‡b wZwb †`‡Lb Ab¨vb¨ wefv‡Mi KvR wVKg‡Zv n‡jI weµq wefv‡Mi KvR wVKg‡Zv nq bv| wZwb weµq wefv‡Mi Kg©x‡`i mv‡_ Av‡jvPbv K‡i Uv‡M©U 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wVK KGi ˆ`b ‰es cÉGqvRGb wbGRI wewf®² ‰jvKvq hvb| ‰Lb wZwb ‰i mydj cvGœQb| i…cvjx ˆPŒayix Kxi…c wbG`Ækbv cÉwKÌqv AbymiY KGiGQb?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civgk©g~jK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wcZ…myjf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ˆ¯^ivPvix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jvMvgnxb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†Kvb wbqš¿Y c×wZ‡Z cÖv°wjZ e¨‡qi mv‡_ m¤úvw`Z Kv‡Ri Zzjbv Kiv nq?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ch©‡e¶Y c×wZ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gRyZ gvj wbqš¿Y</w:t>
      </w:r>
    </w:p>
    <w:p w:rsidR="00E14AA5" w:rsidRDefault="00E14AA5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ev‡RUvix wbqš¿Y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Kvh©`¶Zv g~j¨vqb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E14AA5" w:rsidRDefault="00E14AA5">
      <w:pPr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E14AA5" w:rsidRDefault="00E14AA5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86. </w:t>
            </w:r>
            <w:r>
              <w:rPr>
                <w:rFonts w:ascii="SutonnyMJ" w:hAnsi="SutonnyMJ" w:cs="SutonnyMJ"/>
                <w:sz w:val="26"/>
                <w:szCs w:val="26"/>
              </w:rPr>
              <w:t>miKvwi cvBIwbqvi gwnjv K‡jR, Lyjbv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AvaywbK e¨e¯’vcbvi RbK?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n¨viì KzÄ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†nbwi †dqj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wbDg¨vb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†Uji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cÖwZôv‡bi D”P¯—‡i Ae¯’vb K‡i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e¨e¯’vcbv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cwiPvjbv cl©`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 xml:space="preserve">cÖkvmb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KZ…©c¶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wb‡Pi †KvbwU ¯’vqx cwiKíbv ewnf‚©Z?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bxwZ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c×wZ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cÖwµqv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Kg©m~wP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Panjeree Bold" w:hAnsi="Panjeree Bold" w:cs="Panjeree Bold"/>
          <w:b/>
          <w:bCs/>
          <w:spacing w:val="-2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2"/>
          <w:sz w:val="20"/>
          <w:szCs w:val="20"/>
          <w:lang w:val="it-IT"/>
        </w:rPr>
        <w:t>DóxcKwU cGov ‰es 4 I 5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pacing w:val="-4"/>
          <w:sz w:val="20"/>
          <w:szCs w:val="20"/>
          <w:lang w:val="it-IT"/>
        </w:rPr>
      </w:pPr>
      <w:r>
        <w:rPr>
          <w:rFonts w:ascii="SutonnyMJ" w:hAnsi="SutonnyMJ" w:cs="SutonnyMJ"/>
          <w:spacing w:val="-4"/>
          <w:sz w:val="20"/>
          <w:szCs w:val="20"/>
          <w:lang w:val="it-IT"/>
        </w:rPr>
        <w:t>bvfvbv †Kv¤úvwb wj. `k eQ‡ii Rb¨ Zvi cÖwZôv‡bi Drcv`b I wecYb cwiKíbv ˆZwi K‡ib, wKš‘ evRv‡i cÖwZ‡hvwMZvq wU‡K _vKvi ¯^v‡_© ga¨eZ©x mg‡q D³ cwiKíbvwU‡Z e¨vcK cwieZ©b Av‡bb Ges G‡Z Zvi cÖwZôv‡bi †ek mvdj¨ Av‡m|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bvfvbv †Kv¤úvwbi cÖ_‡g M„nxZ cwiKíbvwU †Kvb ai‡bi?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¯’vqx 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¯^í‡gqvw`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ga¨‡gqvw`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`xN©‡gqvw`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bvfvbv †Kv¤úvwb Gi mvd‡j¨i KviY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bgbxqZv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ev¯—egywLZv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wgZe¨wqZv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me©vwaK cÖvPxb mf¨Zv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e¨wejbxq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wgkixq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ˆPwbK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wMÖK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e¨e¯’vc‡Ki †gŠwjK Kv‡Ri Aš—fz©³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wb‡`©kbv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wm×vš— MÖnY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mgš^qmvab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DÏxcKwU c‡ov Ges 8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wg. wicb GKwU †Kv¤úvwbi gvwjK| cÖwZôv‡bi wKQy wm×vš— wZwb wb‡R MÖnY K‡ib Ges Kv‡Ri Pvc Kgv‡bvi Rb¨ wZwb Zvi cÖwZôv‡bi weµq I wecYb welqK wm×vš— MÖn‡Yi wKQy ¶gZv mswk­ó wefv‡Mi Ici †Q‡o †`b|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wg. wicb e¨e¯’vcbvi †Kvb bxwZwUi Ici ¸i“Z¡ w`‡q‡Qb?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†K›`ªxKiY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Av‡`‡ki HK¨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wb‡`©kbvi HK¨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we‡K›`ªxKiY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Ôc‡`vbœwZ cÖ`vbÕ e¨e¯’vcbvi †Kvb Kv‡Ri g‡a¨ c‡o?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msMwVZKiY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wb‡`©kbv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Kg©xms¯’vb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bxwZ †Kvb ai‡bi cwiKíbv?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GKv_©K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¯’vqx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j¶¨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mvgwMÖK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wb‡`©kbvi HK¨ ej‡Z †evSvq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GKK wb‡`©k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GKK Av‡`k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GKK †bZ…Z¡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GKK e¨e¯’vcbv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br w:type="column"/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2"/>
          <w:sz w:val="20"/>
          <w:szCs w:val="20"/>
        </w:rPr>
        <w:t>†</w:t>
      </w:r>
      <w:r>
        <w:rPr>
          <w:rFonts w:ascii="SutonnyMJ" w:hAnsi="SutonnyMJ" w:cs="SutonnyMJ"/>
          <w:b/>
          <w:bCs/>
          <w:spacing w:val="-2"/>
          <w:sz w:val="20"/>
          <w:szCs w:val="20"/>
        </w:rPr>
        <w:t>mbvevwnbx‡Z †Kvb ai‡bi msMVb we`¨gvb</w:t>
      </w:r>
      <w:r>
        <w:rPr>
          <w:rFonts w:ascii="SutonnyMJ" w:hAnsi="SutonnyMJ" w:cs="SutonnyMJ"/>
          <w:b/>
          <w:bCs/>
          <w:spacing w:val="-2"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mij‰iwLK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Kvh©wfwËK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Dc‡`óv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KwgwU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 ms¯’v‡bi cÖ_g avc †KvbwU?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Kg©x wbe©vPb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Kg©x msMÖn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 xml:space="preserve">Kg©x wb‡qvM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cÖwk¶Y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14 I 15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wg. nvwgg GKwU eûRvwZK †Kv¤úvwb‡Z PvKzwi K‡ib| wKš‘ Z_¨ †hvMv‡hvM I cÖhyw³ m¤ú‡K© Zvi e¨vcK aviYv wQj bv| eZ©gv‡b D³ wel‡q mg¨K aviYv jvf K‡i‡Qb Ges wewfbœ †`‡ki e¨emvqx‡`i mv‡_ AvaywbK Z_¨ cÖhyw³i gva¨‡g †hvMv‡hvM K‡ib| d‡j G‡K-Ac‡ii mv‡_ `k©b Kvh©I m¤úv`b K‡ib|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wb‡Pi †KvbwU `„k¨gvb †hvMv‡hv‡Mi gva¨g?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†Uwj Kbdv‡iwÝs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d¨v·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8"/>
          <w:sz w:val="20"/>
          <w:szCs w:val="20"/>
        </w:rPr>
        <w:t>wfwWI Kbdv‡iwÝs</w:t>
      </w:r>
      <w:r>
        <w:rPr>
          <w:rFonts w:ascii="SulSym" w:hAnsi="SulSym" w:cs="SulSym"/>
          <w:spacing w:val="-8"/>
          <w:sz w:val="16"/>
          <w:szCs w:val="16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¶z‡` evZ©v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e¨emvq †hvMv‡hv‡M Z_¨ I cÖhyw³i e¨env‡ii d‡j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wek¦gq Kvh©µg cwiPvjbv Kiv hvq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Z‡_¨i mZ¨Zv hvPvB Kiv hvq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ascii="SutonnyMJ" w:hAnsi="SutonnyMJ" w:cs="SutonnyMJ"/>
          <w:sz w:val="20"/>
          <w:szCs w:val="20"/>
          <w:lang w:val="it-IT"/>
        </w:rPr>
        <w:tab/>
        <w:t>†MvcbxqZv i¶v Kiv hvq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Kv‡Ri Q›`-cZb †iva Ki‡Z cv‡i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mgš^qmvab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17 I 18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eykiv UªvÝ‡cv‡U©i e¨e¯’vcK cÖwZôvbwUi j¶¨ wba©viY K‡i hveZxq `vwqZ¡ Kg©x‡`i Ici †Q‡o †`b| Kg©xiv Zv‡`i B”Qvg‡Zv KvR K‡ib Ges hveZxq wm×vš— ZvivB wb‡q _v‡Kb| d‡j cÖwZôvbwUi Kvw•LZ j¶ AwR©Z nq|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eykiv UÇv´ÖGcvUÆ ˆKvb aiGbi ˆbZ‡Z½ weivRgvb?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ˆ¯^iZvwš¿K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wcZ…Z¡ myjf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jvMvgnxb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AvgjvZvwš¿K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D³ †bZ…‡Z¡i d‡j eykiv UªvÝ‡cvU©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Kg©x‡`i †¯^”QvPvwiZv evo‡e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Kg©xiv c~Y© ¯^vaxbZv †fvM K‡i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Kg©x mš‘wó AwR©Z n‡e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gwU· msMVb cÖewZ©Z nq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1950 mv‡j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1955 mv‡j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1960 mv‡j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1962 mv‡j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c‡`vbœwZi wfwË KqwU?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2wU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3wU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4wU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5wU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cÖwk¶‡Yi gva¨‡g Kg©x‡`i e„w× cvq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wk¶v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g‡bvej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`¶Zv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mš‘wó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br w:type="column"/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wb‡`©kbv‡K msMV‡bi Kx ejv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nvZ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gv_v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n„rwcÛ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cÖlYvi wØ-Dcv`vb Z‡Ë¡i cÖeZ©K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gvm‡jv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g¨vK-†MÖMi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GjUb †g‡qv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nvR©evM©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24 I 25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GKwU cÖwZwôZ GbwRI 50 Rb gvVKg©x wb‡qv‡Mi D‡Ï‡k¨ cwÎKvq weÁwß †`q| cÖPzi Av‡e`bKvixi g‡a¨ †_‡K wjwLZ cix¶vi gva¨‡g 100 Rb‡K evQvB K‡i Ges GKwU K¨v‡¤ú †i‡L bvbvb wel‡q wk¶v`v‡bi cvkvcvwk ch©‡e¶Y Kiv nq| Gici 50 Rb‡K wb‡qvMcÎ †`qv nq|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DóxcGK cÉv^ÆxG`i KÅvGÁ· ivLv KgÆxmsÕ©vGbi</w:t>
      </w:r>
      <w:r>
        <w:rPr>
          <w:rFonts w:ascii="SutonnyMJ" w:hAnsi="SutonnyMJ" w:cs="SutonnyMJ"/>
          <w:b/>
          <w:bCs/>
          <w:sz w:val="20"/>
          <w:szCs w:val="20"/>
        </w:rPr>
        <w:t xml:space="preserve"> †Kvb ch©v‡q c‡o?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Kg©x msMÖn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Kg©x wbe©vPb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cÖwk¶Y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Kg©x wb‡qvM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8"/>
          <w:sz w:val="20"/>
          <w:szCs w:val="20"/>
        </w:rPr>
        <w:t>KZ‡ÆcGÞi ‰fvGe KgÆx wbGqvGMi ˆhŒwÚKZv nGjv</w:t>
      </w:r>
      <w:r>
        <w:rPr>
          <w:rFonts w:ascii="Panjeree Bold" w:hAnsi="Panjeree Bold" w:cs="Panjeree Bold"/>
          <w:b/>
          <w:bCs/>
          <w:spacing w:val="-8"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ascii="SutonnyMJ" w:hAnsi="SutonnyMJ" w:cs="SutonnyMJ"/>
          <w:sz w:val="20"/>
          <w:szCs w:val="20"/>
          <w:lang w:val="it-IT"/>
        </w:rPr>
        <w:tab/>
        <w:t>†hvM¨ Kg©x wb‡qvM Kiv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 xml:space="preserve">cÖv_©x‡`i cÖwZôvb m¤ú‡K© aviYv †`Iqv 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cÖv_©x‡`i ˆbwZKZvi gvb DbœZ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gvmGjvi Pvwn`v ˆmvcvbZGî½ KqwU avc AvGQ?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wZbwU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PviwU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cuvPwU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QqwU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27 I 28 bs cÉGk²i Dîi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jc w:val="both"/>
        <w:rPr>
          <w:rFonts w:ascii="SutonnyMJ" w:hAnsi="SutonnyMJ" w:cs="SutonnyMJ"/>
          <w:spacing w:val="-4"/>
          <w:sz w:val="20"/>
          <w:szCs w:val="20"/>
          <w:lang w:val="it-IT"/>
        </w:rPr>
      </w:pPr>
      <w:r>
        <w:rPr>
          <w:rFonts w:ascii="SutonnyMJ" w:hAnsi="SutonnyMJ" w:cs="SutonnyMJ"/>
          <w:spacing w:val="-4"/>
          <w:sz w:val="20"/>
          <w:szCs w:val="20"/>
          <w:lang w:val="it-IT"/>
        </w:rPr>
        <w:t>Bb‡mÞv dvg©vwmDwUK¨vjm-Gi evRviRvZKiY e¨e¯’vcbv wefv‡Mi wZb Rb Kg©x c~‡e© c„_Kfv‡e KvR Ki‡Zv| wKš‘ eZ©gv‡b weµq e¨e¯’vcK Zv‡`i Rb¨ mgwš^Z j¶¨gvÎv wnmv‡e gvwmK cuvP j¶ UvKvi weµq j¶¨gvÎv wba©viY K‡i w`‡q‡Qb|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 weµq e¨e¯’vcK wK‡mi cÖwZ ¸i“Z¡ w`‡q‡Qb|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Drcv`bkxjZv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`jxq cÖ‡Póv †Rvi`viKiY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e¨e¯’vcKxq Kv‡R †hvMm~Î ¯’vcb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m¤ú‡`i m‡e©v”P e¨envi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D‡j­wLZ ˆewk‡ó¨i cÖwZ ¸i“Z¡ †`qvi KviY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Kvh© m¤úv`‡bi cwigvY e„w× Kiv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Kv‡Ri cÖwZ Kg©x‡`i AvMÖn e„w× Kiv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33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AbyK‚j Kvh© cwi‡ek m„wó Kiv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†cÖlYvi cÖfv‡e wb‡Pi †KvbwU mivmwi cÖfvevwš^Z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gvby‡li m¤úK©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gvby‡li AvPiY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gvby‡li g~j¨‡eva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gvby‡li cÖZ¨vkv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wb‡Pi †KvbwU Kv‡Ri gva¨‡g cÖwk¶Y?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e³…Zv c×wZ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Av‡jvPbv c×wZ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3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wk¶vbwek c×wZ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†evaMg¨Zv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E14AA5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4AA5" w:rsidRDefault="00E14AA5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87. </w:t>
            </w:r>
            <w:r>
              <w:rPr>
                <w:rFonts w:ascii="SutonnyMJ" w:hAnsi="SutonnyMJ" w:cs="SutonnyMJ"/>
                <w:sz w:val="26"/>
                <w:szCs w:val="26"/>
              </w:rPr>
              <w:t>ewikvj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E14AA5" w:rsidRDefault="00E14AA5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E14AA5" w:rsidRDefault="00E14AA5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BwZevPK †bZ…Z¡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MYZvwš¿K †bZ…Z¡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Kg©x‡Kw›`ªK †bZ…Z¡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Kg©‡Kw›`ªK †bZ…Z¡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Kg©x wb‡qvM KZfv‡e n‡Z cv‡i?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 fv‡e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 fv‡e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4 fv‡e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 fv‡e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Aš—`„©wó w`‡q †Kv‡bv wel‡q AvMvg wPš—v Ki‡Z cviv‡K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Ávb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cðvr`„wó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`~i`„wó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AwfÁZv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4 I 5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wg. Rvdi GKwU miKvwi K‡j‡Ri Aa¨¶ wbhy³ nb| wZwb cÖ_‡gB K‡j‡Ri KvR¸‡jv‡K wjwce× K‡i 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†m¸‡jv‡K ˆewk‡ó¨i Av‡jv‡K cÖkvmwbK I GKv‡WwgK</w:t>
      </w:r>
      <w:r>
        <w:rPr>
          <w:rFonts w:ascii="SutonnyMJ" w:hAnsi="SutonnyMJ" w:cs="SutonnyMJ"/>
          <w:sz w:val="18"/>
          <w:szCs w:val="18"/>
          <w:lang w:val="it-IT"/>
        </w:rPr>
        <w:t xml:space="preserve"> KvR wn‡m‡e wef³ K‡ib| Zvici Kv‡Ri `¶Zv I AwfÁZvi Av‡jv‡K cÖ‡Z¨K wk¶K Ges Awd‡mi Kg©x‡`i KvR eywS‡q †`b| KvR eywS‡q w`‡qB wZwb ¶vš— nbwb eis mve©¶wYK Kv‡Ri AMÖMwZi Z_¨ Ges Zv‡`i cÖwZwµqv Rvbvi †Póv K‡ib|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Rvdi †Kvb ai‡bi †bZv?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AbvbyôvwbK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AvbyôvwbK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ˆ¯^iZvwš¿K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Kg©‡Kw›`ªK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Rvd‡ii g‡a¨ GKRb Av`k© †bZvi †h ¸Y cwijw¶Z nq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mvsMVwbK Ávb I `¶Zv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Drmvn `v‡bi ¶gZv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ˆbcyY¨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gbxlxi g‡Z Pvwn`v, Afve ev AvKv•¶v †_‡KB gvbe g‡b †cÖlYvi m„wó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†d«WvwiK nvR©evM©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WMjvm g¨vK‡MÖMi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†WwfW wg. g¨vKwjj¨vÛ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Aveªvnvg gvm‡jv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w«¼-Dcv`vb ZGî½ iÞYvGeÞYgƒjK Dcv`vb nGjv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ascii="SutonnyMJ" w:hAnsi="SutonnyMJ" w:cs="SutonnyMJ"/>
          <w:sz w:val="18"/>
          <w:szCs w:val="18"/>
          <w:lang w:val="it-IT"/>
        </w:rPr>
        <w:tab/>
        <w:t>†eZb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c`gh©v`v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¯^xK…wZ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pacing w:val="-4"/>
          <w:sz w:val="18"/>
          <w:szCs w:val="18"/>
        </w:rPr>
        <w:t>†cÖlYv e¨e¯’vcbv cÖwµqvi †Kvb Kv‡Ri AvIZvaxb?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†bZ…Z¡`vb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Kg©xms¯’vb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wbqš¿Y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evsjv‡`‡k B›Uvi‡bU e¨envi ïi“ nq KZ mv‡j?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1969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1990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1996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1999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Ahvwš¿K †hvMv‡hvM c×wZ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`~ivjvcbx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Kbdv‡iÝ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`~i`k©b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KvbwUi mvnv‡h¨ GKB mv‡_ `„wóMÖvn¨ I kÖeY‡hvM¨ †hvMv‡hvM msNwUZ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AwWI Kbdv‡iÝ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wWwfI Kbdv‡iÝ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B-†gBj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d¨v·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12 I 13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ÔwcDi †cÖvWv±mÕ GKwU wWwRUvj BKzBc‡g›U weµqKvix cÖwZôvb| 2016 mv‡j cÖwZôvbwU 20% weµq e„w× j¶¨gvÎv wba©viY K‡i cÖ‡Z¨KwU wefvM‡K wb‡`©kbv †`Iqv n‡qwQj| wKš‘ weµq wefvM mvc­vB †PBb wefv‡Mi c~Y© mn‡hvwMZv bv cvIqvq weµ‡qi w`K †_‡K wcwQ‡q c‡o‡Q|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wcDi †cÖvWv±m-G †KvbwUi Afve i‡q‡Q?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cwiKíbvi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mgš^‡qi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†hvMv‡hv‡Mi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†bZ…‡Z¡i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cÖwZôvbwU‡Z fwel‡Z hv n‡Z cv‡i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wek„•Ljv m„wó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MÖvnK Amš‘wó e„w×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gybvdv e„w×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†KvbwU msKUgq c_ wb‡`©k K‡i?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Gantt Chart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PERT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Budget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BEP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KvbwU wbqš¿‡Yi ˆewkó¨?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wPš—b-gbb cÖwµqv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cÖfvweZKiY cÖwµqv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wfwË wbf©iZv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DcKiYmg~n mymsnZKiY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†Kv_vq me©cÖ_g e¨e¯’vcbvi †¶‡Î ˆeÁvwbK wPš—v-fvebvi cÖ‡qvM Kiv nq?</w:t>
      </w:r>
      <w:r>
        <w:rPr>
          <w:rFonts w:ascii="SutonnyMJ" w:hAnsi="SutonnyMJ" w:cs="SutonnyMJ"/>
          <w:sz w:val="16"/>
          <w:szCs w:val="16"/>
          <w:lang w:val="it-IT"/>
        </w:rPr>
        <w:tab/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†Rbv‡ij gUim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wgW‡fj w÷j †Kv¤úvwb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†mv‡nv BwÄwbqvwis dvDwÛª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nI_b© c­v›U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e¨e¯’vcbvi Kvh©wfwËK gZev‡`i RbK †K?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†nbwi †dqj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Gd. Wwe­D †Uji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jy_vi ¸wjK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GjUb †g‡qv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18 I 19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widvZ GKwU cÖwZôv‡bi wecYb e¨e¯’vcK| Zv‡K cÖwZwbqZ wewfbœ wel‡q KiYxq wba©viY Ki‡Z nq Ges †m¸‡jv ev¯—evq‡bi Rb¨ Aa¯—b Kg©x‡`i wb‡`©kbv w`‡Z nq| Ab¨w`‡K Zvi cÖwZôv‡bi kxl© KZ©viv mvgwMÖK e¨e¯’vcbvq gyL¨ KiYxq I bxwZ †KŠkj wba©viY K‡ib e‡j Zv‡`i‡K cÖkvmK ejv nq|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widvZ GKRb Av`k© e¨e¯’vc‡Ki †Kvb f‚wgKv cvjb K‡i‡Qb?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Avš—te¨w³K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Z_¨ mswk­ó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KvwiMwi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wm×vš—g~jK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cÖkvmb I e¨e¯’vcbvi g‡a¨ cv_©K¨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¯—ixq wfbœZv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¶gZvi wfbœZv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kÖ‡gi wfbœZv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ga¨ ch©v‡qi e¨e¯’vcK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wefvMxq e¨e¯’vcK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gnve¨e¯’vcK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mnKvix e¨e¯’vcK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 bxwZi †¶‡Î `jxq †PZbv e„w× cvq?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GKZvB ej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mv‡g¨i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D‡`¨v‡Mi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mvaviY ¯^v‡_© wbR¯^ ¯^v_© Z¨v‡Mi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Gd. Wwe­D †Uji KZ eQi eq‡m wgW‡fj †Kv¤úvwb‡Z cÖavb cÖ‡KŠkjx c‡` DbœxZ nb?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27 eQi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28 eQi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29 eQi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30 eQi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23 I 24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weÁvcbx ms¯’v ÔG‡·jÕ evRv‡i Avmv bZzb GKwU mvev‡bi Rb¨ weÁvcb ˆZwi K‡ib| Zv‡`i GB weÁvcbwU Av‡Mi ˆZwi Ab¨vb¨ mvev‡bi weÁvcb †_‡K m¤ú~Y© Avjv`v| ms¯’vwUi cÖavb wbe©vnx wgm. W‡iv_x e‡jb, Zviv GKwU weÁvc‡bi Rb¨ ¯^Zš¿ cwiKíbv K‡ib Ges cieZx©‡Z Ab¨ weÁvcb ˆZwii †¶‡Î c~‡e© e¨en„Z †m cwiKíbv e¨envi Kiv nq bv|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weÁvcbx ms¯’vwU †Kvb ai‡bi cwiKíbv ˆZwi K‡ib?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¯’vqx cwiKíbv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¯^í‡gqvw`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GKv_©K cwiKíbv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†KŠkjMZ cwiKíbv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 cÖwZôvbwUi cwiKíbv cÖYq‡b we‡eP¨ welq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  <w:r>
        <w:rPr>
          <w:rFonts w:ascii="SutonnyMJ" w:hAnsi="SutonnyMJ" w:cs="SutonnyMJ"/>
          <w:b/>
          <w:bCs/>
          <w:sz w:val="18"/>
          <w:szCs w:val="18"/>
        </w:rPr>
        <w:t xml:space="preserve"> 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1" w:lineRule="auto"/>
        <w:ind w:left="540" w:hanging="540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pacing w:val="-2"/>
          <w:sz w:val="14"/>
          <w:szCs w:val="14"/>
          <w:lang w:val="it-IT"/>
        </w:rPr>
        <w:t>i.</w:t>
      </w:r>
      <w:r>
        <w:rPr>
          <w:rFonts w:cs="Vrinda"/>
          <w:spacing w:val="-2"/>
          <w:sz w:val="16"/>
          <w:szCs w:val="16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cÖvwZôvwbK D‡Ïk¨</w:t>
      </w:r>
      <w:r>
        <w:rPr>
          <w:rFonts w:ascii="SutonnyMJ" w:hAnsi="SutonnyMJ" w:cs="SutonnyMJ"/>
          <w:spacing w:val="-2"/>
          <w:sz w:val="16"/>
          <w:szCs w:val="16"/>
          <w:lang w:val="it-IT"/>
        </w:rPr>
        <w:tab/>
      </w:r>
      <w:r>
        <w:rPr>
          <w:rFonts w:cs="Vrinda"/>
          <w:spacing w:val="-2"/>
          <w:sz w:val="14"/>
          <w:szCs w:val="14"/>
          <w:lang w:val="it-IT"/>
        </w:rPr>
        <w:t>ii.</w:t>
      </w:r>
      <w:r>
        <w:rPr>
          <w:rFonts w:cs="Vrinda"/>
          <w:spacing w:val="-2"/>
          <w:sz w:val="16"/>
          <w:szCs w:val="16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cÖwZ‡hvMx‡`i Ae¯’v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1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cÖwZôv‡bi gh©v`v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GKRb wbe©vnxi mivmwi ZË¡veav‡b Kvg¨ msL¨K Aa¯—b b¨¯— Kivi bxwZ‡K Kx e‡j?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Av‡`‡ki HK¨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Kvg¨ cwimi wbY©‡qi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`vwqZ¡ wbw`©óKi‡Yi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wb‡`©kbvi HK¨ bxwZ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wb‡Pi †Kvb msMVbwU GKvwaK cY¨ Drcv`bKvix </w:t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DœP cÉhywÚmÁ·®² e†n`vqZb cÉwZÓ¤vGbi RbÅ DcGhvMx?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†gwUª·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I c`¯’ Kg©x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msMV‡b AwaK k„•Ljv cÖwZôv Kiv hvq?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 msMVb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†gwUª·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I c`¯’ Kg©x msMVb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28 I 29 bs cÖ‡kœi DËi `vI|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`¶ Kg©x msK‡Ui Kvi‡Y gvbmx G‡·mwiR wjwg‡UW-Gi gvbem¤ú` wefvM cÖ‡Z¨K wefvM †_‡K wiKzBwRkb MÖnY K‡ib| cÖvß wiKzBwRkb †_‡K c‡`i aib we‡ePbvq wb‡qvwRZ Kg©x‡`i mycvwik †_‡K Gme Kg©x evQvB Kivi wm×vš— MÖnY Kiv nq| hw` Kvg¨ msL¨K Kg©x D³ Drm †_‡K bv cvIqv hvq Z‡e Zviv cwÎKvq weÁvcb cÖ`vb Ki‡eb|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gvbem¤ú` wefv‡Mi KvRwU‡K Kx ejv nq?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msMÖn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wbe©vPb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wb‡qvM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Dbœqb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gvbem¤ú` wefv‡Mi weÁvcb cÖ`v‡bi cieZ©x KvR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1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 msMÖn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 wbe©vPb</w:t>
      </w:r>
    </w:p>
    <w:p w:rsidR="00E14AA5" w:rsidRDefault="00E14AA5">
      <w:pPr>
        <w:tabs>
          <w:tab w:val="left" w:pos="270"/>
          <w:tab w:val="right" w:pos="1800"/>
          <w:tab w:val="left" w:pos="1890"/>
        </w:tabs>
        <w:spacing w:line="221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 wb‡qvM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HRM</w:t>
      </w:r>
      <w:r>
        <w:rPr>
          <w:rFonts w:ascii="SutonnyMJ" w:hAnsi="SutonnyMJ" w:cs="SutonnyMJ"/>
          <w:sz w:val="18"/>
          <w:szCs w:val="18"/>
        </w:rPr>
        <w:t>-</w:t>
      </w:r>
      <w:r>
        <w:rPr>
          <w:rFonts w:ascii="SutonnyMJ" w:hAnsi="SutonnyMJ" w:cs="SutonnyMJ"/>
          <w:b/>
          <w:bCs/>
          <w:sz w:val="18"/>
          <w:szCs w:val="18"/>
        </w:rPr>
        <w:t>Gi c~Y©iƒc Kx?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Human Resistance Management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Human Reflection Management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Human Resource Management</w:t>
      </w:r>
    </w:p>
    <w:p w:rsidR="00E14AA5" w:rsidRDefault="00E14AA5">
      <w:pPr>
        <w:tabs>
          <w:tab w:val="left" w:pos="540"/>
          <w:tab w:val="right" w:pos="1800"/>
          <w:tab w:val="left" w:pos="1890"/>
        </w:tabs>
        <w:spacing w:line="221" w:lineRule="auto"/>
        <w:ind w:left="270" w:right="7" w:hanging="270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Human Resource Manager</w:t>
      </w:r>
    </w:p>
    <w:p w:rsidR="00E14AA5" w:rsidRDefault="00E14AA5">
      <w:pPr>
        <w:rPr>
          <w:rFonts w:cs="Vrinda"/>
          <w:sz w:val="2"/>
          <w:szCs w:val="2"/>
        </w:rPr>
        <w:sectPr w:rsidR="00E14AA5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E14AA5" w:rsidRDefault="00E14AA5">
      <w:pPr>
        <w:rPr>
          <w:rFonts w:cs="Vrinda"/>
          <w:sz w:val="4"/>
          <w:szCs w:val="4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14AA5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14AA5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14AA5" w:rsidRDefault="00E14AA5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E14AA5" w:rsidRDefault="00E14AA5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E14AA5" w:rsidRDefault="00E14AA5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462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sectPr w:rsidR="00E14AA5" w:rsidSect="00E14AA5">
      <w:type w:val="continuous"/>
      <w:pgSz w:w="11909" w:h="16834" w:code="9"/>
      <w:pgMar w:top="1613" w:right="1267" w:bottom="1613" w:left="1267" w:header="121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AA5" w:rsidRDefault="00E14AA5">
      <w:r>
        <w:separator/>
      </w:r>
    </w:p>
  </w:endnote>
  <w:endnote w:type="continuationSeparator" w:id="1">
    <w:p w:rsidR="00E14AA5" w:rsidRDefault="00E14A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ulSy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Panjeree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rnaphuli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C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AA5" w:rsidRDefault="00E14AA5">
      <w:r>
        <w:separator/>
      </w:r>
    </w:p>
  </w:footnote>
  <w:footnote w:type="continuationSeparator" w:id="1">
    <w:p w:rsidR="00E14AA5" w:rsidRDefault="00E14A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AA5" w:rsidRDefault="00E14AA5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049" style="position:absolute;margin-left:-63.75pt;margin-top:226.6pt;width:59.65pt;height:192.3pt;z-index:251657216" coordorigin="-8,9164" coordsize="1193,3846">
          <v:roundrect id="_x0000_s2050" style="position:absolute;left:744;top:11134;width:432;height:1876" arcsize=".5" fillcolor="#aaa" stroked="f">
            <v:textbox inset="0,0,0,0"/>
          </v:roundrect>
          <v:group id="_x0000_s2051" style="position:absolute;left:-8;top:9164;width:1193;height:2980" coordorigin="-8,9164" coordsize="1193,2980">
            <v:group id="_x0000_s2052" style="position:absolute;left:-8;top:9164;width:1193;height:2980" coordorigin="-8,9164" coordsize="1193,2980">
              <v:shape id="_x0000_s2053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2054" style="position:absolute;left:865;top:10131;width:202;height:441" coordsize="1214,2642" path="m,2642l,603,596,r618,603l1214,2642,589,2036,,2642xe" stroked="f">
                <v:path arrowok="t"/>
              </v:shape>
              <v:shape id="_x0000_s2055" style="position:absolute;left:865;top:9778;width:202;height:409" coordsize="1214,2454" path="m,2454l,,1214,r,2454l589,1850,,2454xe" fillcolor="#1f1a17" stroked="f">
                <v:path arrowok="t"/>
              </v:shape>
              <v:shape id="_x0000_s2056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2057" style="position:absolute;left:765;top:9220;width:330;height:315" coordsize="1979,1888" path="m555,l,1062r1577,826l1979,1046,1545,499,1014,147,555,xe" stroked="f">
                <v:path arrowok="t"/>
              </v:shape>
              <v:shape id="_x0000_s2058" style="position:absolute;left:791;top:9229;width:305;height:292" coordsize="1834,1749" path="m516,l,985r1463,764l1834,969,1433,462,939,137,516,xe" stroked="f">
                <v:path arrowok="t"/>
              </v:shape>
              <v:shape id="_x0000_s2059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2060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2061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2062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2063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2064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2065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2066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2067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2068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2069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2070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2071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2072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2073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2074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2075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2076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2077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2078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2079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2080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2081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2082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2083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2084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2085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2086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2087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2088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2089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2090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2091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2092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2093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2094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2095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2096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2097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2098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2099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2100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2101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2102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2103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2104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2105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2106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2107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2108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2109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2110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2111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2112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2113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2114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2115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2116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2117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2118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2119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2120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2121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2122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2123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2124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2125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2126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2127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2128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2129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2130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2131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2132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2133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2134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2135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2136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2137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2138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2139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2140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2141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2142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2143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2144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2145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2146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2147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2148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2149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2150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2151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2152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2153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2154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2155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2156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2157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2158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2159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2160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2161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2162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2163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2164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2165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2166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2167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2168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2169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2170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2171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2172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2173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2174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2175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2176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2177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2178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2179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2180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2181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2182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2183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2184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2185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2186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2187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2188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2189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2190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2191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2192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2193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2194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2195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2196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2197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2198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2199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2200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2201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2202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2203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2204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2205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2206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2207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2208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2209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2210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2211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2212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2213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2214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2215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2216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2217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2218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2219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2220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2221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2222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2223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2224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2225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2226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2227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2228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2229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2230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2231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2232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2233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2234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2235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2236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2237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2238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2239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2240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2241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2242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2243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2244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2245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2246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2247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2248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2249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2250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2251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2252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2253" style="position:absolute;left:603;top:9327;width:451;height:451" coordorigin="603,9327" coordsize="451,451">
              <v:shape id="_x0000_s2254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2255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2256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2257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2258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2259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2260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2261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2262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2263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2264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2265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2266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2267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2268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2269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2270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2271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2272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2273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2274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2275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2276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2277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2278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2279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2280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2281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2282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2283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2284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2285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2286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2287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2288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2289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2290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2291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2292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2293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2294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2295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2296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2297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2298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2299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2300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2301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2302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2303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2304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2305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2306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2307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2308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2309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2310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2311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2312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2313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2314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2315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2316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2317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2318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2319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2320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2321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2322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2323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2324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2325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2326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2327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2328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2329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2330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2331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2332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2333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2334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2335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2336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2337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2338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2339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2340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2341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2342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2343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2344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2345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2346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2347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2348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2349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2350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2351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2352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2353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2354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2355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2356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2357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2358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2359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2360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2361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2362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2363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2364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2365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2366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2367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2368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2369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2370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2371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2372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2373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2374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2375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2376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2377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2378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2379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2380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2381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2382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2383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2384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2385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2386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2387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2388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2389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2390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2391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2392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2393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2394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2395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2396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2397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2398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2399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2400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2401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2402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2403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2404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2405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2406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2407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2408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2409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2410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2411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2412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2413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2414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2415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2416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2417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2418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2419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2420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2421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2422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2423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2424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2425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2426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2427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2428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2429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2430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2431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2432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2433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2434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2435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2436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2437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2438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2439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2440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2441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2442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2443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2444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2445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2446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2447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2448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2449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2450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2451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2452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2453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2454" style="position:absolute;left:688;top:9412;width:281;height:281" coordorigin="688,9412" coordsize="281,281">
              <v:shape id="_x0000_s2455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2456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2457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2458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2459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2460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2461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2462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2463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2464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2465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2466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2467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2468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2469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2470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2471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2472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2473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2474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2475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2476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2477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2478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2479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2480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2481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2482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2483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2484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2485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2486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2487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2488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2489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2490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2491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2492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2493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2494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2495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2496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2497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2498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2499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2500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2501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2502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2503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2504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2505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2506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2507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2508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2509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2510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2511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2512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2513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2514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2515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2516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2517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2518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2519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2520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2521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2522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2523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2524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2525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2526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2527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2528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2529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2530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2531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2532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2533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2534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2535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2536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2537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2538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2539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2540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2541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2542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2543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2544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2545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2546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2547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2548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2549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2550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2551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2552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2553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2554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2555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2556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2557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2558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2559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2560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2561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2562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2563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2564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2565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2566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2567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2568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2569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2570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2571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2572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2573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2574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2575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2576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2577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2578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2579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2580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2581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2582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2583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2584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2585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2586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2587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2588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2589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2590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2591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2592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2593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2594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2595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2596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2597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2598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2599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2600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2601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2602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2603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2604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2605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2606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2607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2608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2609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2610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2611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2612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2613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2614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2615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2616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2617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2618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2619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2620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2621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2622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2623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2624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2625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2626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2627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2628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2629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2630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2631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2632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2633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2634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2635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2636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2637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2638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2639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2640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2641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2642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2643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2644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2645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2646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2647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2648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2649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2650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2651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2652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2653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2654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2655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2656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2657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2658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2659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2660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2661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2662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2663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2664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2665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2666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2667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2668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2669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2670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2671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2672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2673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2674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2675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2676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2677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2678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2679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2680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2681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2682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2683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2684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2685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2686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2687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2688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2689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2690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2691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2692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2693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2694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2695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2696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2697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2698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2699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2700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2701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2702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2703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2704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2705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2706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2707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2708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2709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2710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2711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2712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2713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2714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2715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2716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2717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2718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2719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2720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2721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2722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2723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2724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2725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2726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2727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2728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2729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2730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2731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2732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2733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2734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2735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2736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2737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2738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2739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2740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2741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2742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2743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2744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2745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2746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2747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2748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2749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2750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2751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2752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2753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2754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2755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2756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2757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2758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2759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2760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2761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2762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2763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2764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2765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2766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2767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2768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2769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2770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2771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2772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2773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2774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2775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2776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2777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2778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2779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2780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2781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2782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2783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2784" style="position:absolute;left:828;top:9552;width:1;height:1" coordsize="5,4" path="m5,2l4,,3,,1,,,2,1,4r2,l4,4,5,2xe" stroked="f">
              <v:path arrowok="t"/>
            </v:shape>
            <v:shape id="_x0000_s2785" style="position:absolute;left:789;top:9550;width:287;height:273" coordsize="1718,1639" path="m483,1639l,717,1370,r348,730l1342,1206,880,1511,483,1639xe" stroked="f">
              <v:path arrowok="t"/>
            </v:shape>
            <v:shape id="_x0000_s2786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2787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2788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2789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2790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2791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2792" style="position:absolute;left:789;top:9550;width:287;height:273" coordsize="1718,1638" path="m482,1638l,716,1370,r348,729l1341,1205,880,1510,482,1638xe" stroked="f">
              <v:path arrowok="t"/>
            </v:shape>
            <v:shape id="_x0000_s2793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2794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2795" style="position:absolute;left:840;top:9598;width:154;height:90" coordsize="925,541" path="m14,541l925,23,911,,,517r14,24xe" fillcolor="#1f1a17" stroked="f">
              <v:path arrowok="t"/>
            </v:shape>
            <v:shape id="_x0000_s2796" style="position:absolute;left:873;top:9655;width:154;height:90" coordsize="925,541" path="m13,541l925,23,912,,,518r13,23xe" fillcolor="#1f1a17" stroked="f">
              <v:path arrowok="t"/>
            </v:shape>
            <v:shape id="_x0000_s2797" style="position:absolute;left:890;top:9684;width:154;height:90" coordsize="925,541" path="m12,541l925,23,911,,,517r12,24xe" fillcolor="#1f1a17" stroked="f">
              <v:path arrowok="t"/>
            </v:shape>
            <v:shape id="_x0000_s2798" style="position:absolute;left:906;top:9730;width:121;height:72" coordsize="721,433" path="m13,433l657,67,673,50,689,35,705,18,721,,,409r13,24xe" fillcolor="#1f1a17" stroked="f">
              <v:path arrowok="t"/>
            </v:shape>
            <v:shape id="_x0000_s2799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800" type="#_x0000_t202" style="position:absolute;left:842;top:10482;width:243;height:2423" filled="f" stroked="f">
            <v:textbox style="layout-flow:vertical;mso-layout-flow-alt:bottom-to-top;mso-next-textbox:#_x0000_s2800" inset="0,0,0,0">
              <w:txbxContent>
                <w:p w:rsidR="00E14AA5" w:rsidRDefault="00E14AA5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eÅemvq msMVb 2q cò </w:t>
                  </w:r>
                </w:p>
              </w:txbxContent>
            </v:textbox>
          </v:shape>
        </v:group>
      </w:pict>
    </w:r>
    <w:r>
      <w:rPr>
        <w:noProof/>
      </w:rPr>
      <w:pict>
        <v:line id="_x0000_s2801" style="position:absolute;z-index:251656192" from="-26.9pt,-5.6pt" to="-26.9pt,395.55pt" stroked="f"/>
      </w:pict>
    </w:r>
    <w:r>
      <w:rPr>
        <w:noProof/>
      </w:rPr>
      <w:pict>
        <v:rect id="_x0000_s2802" style="position:absolute;margin-left:-8.25pt;margin-top:51.55pt;width:20.65pt;height:499pt;z-index:251655168" filled="f" stroked="f"/>
      </w:pict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258</w:t>
    </w:r>
    <w:r>
      <w:rPr>
        <w:rFonts w:ascii="Panjeree" w:hAnsi="Panjeree" w:cs="Panjeree"/>
        <w:sz w:val="22"/>
        <w:szCs w:val="22"/>
      </w:rPr>
      <w:fldChar w:fldCharType="end"/>
    </w:r>
    <w:r>
      <w:rPr>
        <w:rFonts w:ascii="Panjeree" w:hAnsi="Panjeree" w:cs="Panjeree"/>
        <w:sz w:val="22"/>
        <w:szCs w:val="22"/>
      </w:rPr>
      <w:tab/>
      <w:t>eÅemvq msMVb I eÅeÕ©vcbv: w«¼Zxq cò</w:t>
    </w:r>
    <w:r>
      <w:rPr>
        <w:rFonts w:ascii="Panjeree" w:hAnsi="Panjeree" w:cs="Panjeree"/>
        <w:color w:val="999999"/>
        <w:sz w:val="18"/>
        <w:szCs w:val="18"/>
      </w:rPr>
      <w:t xml:space="preserve">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ˆmiv </w:t>
    </w:r>
    <w:r>
      <w:rPr>
        <w:rStyle w:val="PageNumber"/>
        <w:rFonts w:ascii="Panjeree" w:hAnsi="Panjeree" w:cs="Panjeree"/>
        <w:sz w:val="22"/>
        <w:szCs w:val="22"/>
      </w:rPr>
      <w:t xml:space="preserve">KGjGRi 2017 mvGji wbeÆvPwb cixÞvi cÉk²cò: m†Rbkxj </w:t>
    </w:r>
    <w:r>
      <w:rPr>
        <w:rFonts w:ascii="Panjeree" w:hAnsi="Panjeree" w:cs="Panjeree"/>
        <w:sz w:val="22"/>
        <w:szCs w:val="22"/>
      </w:rPr>
      <w:t>eüwbeÆvPwb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AA5" w:rsidRDefault="00E14AA5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803" style="position:absolute;margin-left:472.65pt;margin-top:226.75pt;width:59.5pt;height:191.7pt;z-index:251660288" coordorigin="10720,9177" coordsize="1190,3834">
          <v:roundrect id="_x0000_s2804" style="position:absolute;left:10723;top:11135;width:432;height:1876" arcsize=".5" fillcolor="#aaa" stroked="f">
            <v:textbox inset="0,0,0,0"/>
          </v:roundrect>
          <v:group id="_x0000_s2805" style="position:absolute;left:10720;top:9177;width:1190;height:2980" coordorigin="10720,9177" coordsize="1190,2980">
            <v:group id="_x0000_s2806" style="position:absolute;left:10720;top:9177;width:1190;height:2980" coordorigin="10720,9177" coordsize="1190,2980">
              <v:shape id="_x0000_s2807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2808" style="position:absolute;left:10837;top:10144;width:202;height:441" coordsize="1211,2642" path="m1211,2642r,-2039l617,,,603,,2642,623,2036r588,606xe" stroked="f">
                <v:path arrowok="t"/>
              </v:shape>
              <v:shape id="_x0000_s2809" style="position:absolute;left:10837;top:9791;width:202;height:409" coordsize="1211,2454" path="m1211,2454l1211,,,,,2454,623,1850r588,604xe" fillcolor="#1f1a17" stroked="f">
                <v:path arrowok="t"/>
              </v:shape>
              <v:shape id="_x0000_s2810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2811" style="position:absolute;left:10810;top:9233;width:329;height:315" coordsize="1974,1888" path="m1420,r554,1062l400,1888,,1046,433,499,963,147,1420,xe" stroked="f">
                <v:path arrowok="t"/>
              </v:shape>
              <v:shape id="_x0000_s2812" style="position:absolute;left:11058;top:9242;width:304;height:292" coordsize="1828,1749" path="m513,l,985r1458,764l1828,969,1427,462,937,137,513,xe" stroked="f">
                <v:path arrowok="t"/>
              </v:shape>
              <v:shape id="_x0000_s2813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2814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2815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2816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2817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2818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2819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2820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2821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2822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2823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2824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2825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2826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2827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2828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2829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2830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2831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2832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2833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2834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2835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2836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2837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2838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2839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2840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2841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2842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2843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2844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2845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2846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2847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2848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2849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2850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2851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2852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2853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2854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2855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2856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2857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2858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2859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2860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2861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2862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2863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2864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2865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2866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2867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2868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2869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2870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2871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2872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2873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2874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2875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2876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2877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2878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2879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2880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2881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2882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2883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2884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2885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2886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2887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2888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2889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2890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2891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2892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2893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2894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2895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2896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2897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2898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2899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2900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2901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2902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2903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2904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2905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2906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2907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2908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2909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2910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2911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2912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2913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2914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2915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2916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2917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2918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2919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2920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2921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2922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2923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2924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2925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2926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2927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2928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2929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2930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2931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2932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2933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2934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2935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2936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2937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2938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2939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2940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2941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2942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2943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2944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2945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2946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2947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2948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2949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2950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2951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2952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2953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2954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2955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2956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2957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2958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2959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2960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2961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2962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2963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2964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2965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2966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2967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2968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2969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2970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2971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2972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2973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2974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2975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2976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2977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2978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2979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2980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2981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2982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2983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2984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2985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2986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2987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2988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2989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2990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2991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2992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2993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2994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2995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2996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2997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2998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2999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3000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3001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3002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3003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3004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3005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3006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3007" style="position:absolute;left:10870;top:9340;width:450;height:451" coordorigin="10870,9340" coordsize="450,451">
              <v:shape id="_x0000_s3008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3009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3010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3011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3012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3013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3014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3015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3016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3017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3018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3019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3020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3021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3022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3023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3024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3025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3026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3027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3028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3029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3030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3031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3032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3033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3034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3035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3036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3037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3038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3039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3040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3041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3042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3043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3044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3045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3046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3047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3048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3049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3050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3051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3052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3053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3054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3055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3056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3057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3058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3059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3060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3061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3062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3063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3064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3065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3066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3067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3068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3069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3070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3071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4096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4097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4098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4099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4100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4101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4102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4103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4104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4105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4106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4107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4108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4109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4110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4111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4112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4113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4114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4115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4116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4117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4118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4119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4120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4121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4122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4123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4124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4125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4126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4127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4128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4129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4130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4131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4132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4133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4134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4135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4136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4137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4138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4139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4140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4141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4142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4143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4144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4145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4146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4147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4148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4149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4150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4151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4152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4153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4154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4155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4156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4157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4158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4159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4160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4161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4162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4163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4164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4165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4166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4167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4168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4169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4170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4171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4172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4173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4174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4175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4176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4177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4178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4179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4180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4181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4182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4183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4184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4185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4186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4187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4188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4189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4190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4191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4192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4193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4194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4195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4196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4197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4198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4199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4200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4201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4202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4203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4204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4205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4206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4207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4208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4209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4210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4211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4212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4213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4214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4215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4216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4217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4218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4219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4220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4221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4222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4223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4224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4225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4226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4227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4228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4229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4230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4231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4232" style="position:absolute;left:10955;top:9425;width:280;height:281" coordorigin="10955,9425" coordsize="280,281">
              <v:shape id="_x0000_s4233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4234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4235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4236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4237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4238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4239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4240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4241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4242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4243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4244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4245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4246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4247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4248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4249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4250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4251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4252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4253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4254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4255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4256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4257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4258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4259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4260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4261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4262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4263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4264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4265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4266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4267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4268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4269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4270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4271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4272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4273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4274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4275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4276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4277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4278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4279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4280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4281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4282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4283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4284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4285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4286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4287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4288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4289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4290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4291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4292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4293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4294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4295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4296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4297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4298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4299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4300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4301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4302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4303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4304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4305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4306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4307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4308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4309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4310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4311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4312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4313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4314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4315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4316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4317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4318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4319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4320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4321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4322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4323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4324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4325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4326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4327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4328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4329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4330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4331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4332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4333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4334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4335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4336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4337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4338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4339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4340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4341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4342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4343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4344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4345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4346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4347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4348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4349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4350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4351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4352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4353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4354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4355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4356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4357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4358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4359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4360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4361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4362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4363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4364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4365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4366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4367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4368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4369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4370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4371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4372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4373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4374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4375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4376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4377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4378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4379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4380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4381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4382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4383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4384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4385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4386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4387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4388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4389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4390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4391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4392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4393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4394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4395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4396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4397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4398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4399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4400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4401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4402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4403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4404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4405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4406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4407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4408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4409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4410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4411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4412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4413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4414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4415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4416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4417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4418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4419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4420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4421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4422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4423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4424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4425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4426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4427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4428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4429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4430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4431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4432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4433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4434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4435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4436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4437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4438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4439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4440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4441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4442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4443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4444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4445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4446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4447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4448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4449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4450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4451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4452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4453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4454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4455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4456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4457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4458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4459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4460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4461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4462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4463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4464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4465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4466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4467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4468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4469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4470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4471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4472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4473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4474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4475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4476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4477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4478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4479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4480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4481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4482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4483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4484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4485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4486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4487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4488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4489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4490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4491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4492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4493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4494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4495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4496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4497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4498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4499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4500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4501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4502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4503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4504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4505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4506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4507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4508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4509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4510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4511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4512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4513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4514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4515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4516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4517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4518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4519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4520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4521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4522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4523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4524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4525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4526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4527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4528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4529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4530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4531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4532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4533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4534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4535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4536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4537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4538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4539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4540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4541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4542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4543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4544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4545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4546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4547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4548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4549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4550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4551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4552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4553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4554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4555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4556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4557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4558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4559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4560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4561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4562" style="position:absolute;left:11095;top:9565;width:1;height:1" coordsize="4,4" path="m4,2l4,,2,,,,,2,,4r2,l4,4,4,2xe" stroked="f">
              <v:path arrowok="t"/>
            </v:shape>
            <v:shape id="_x0000_s4563" style="position:absolute;left:11056;top:9563;width:286;height:273" coordsize="1713,1639" path="m480,1639l,717,1366,r347,730l1337,1206,878,1511,480,1639xe" stroked="f">
              <v:path arrowok="t"/>
            </v:shape>
            <v:shape id="_x0000_s4564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4565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4566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4567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4568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4569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4570" style="position:absolute;left:11056;top:9563;width:285;height:273" coordsize="1713,1638" path="m481,1638l,716,1366,r347,729l1338,1205,877,1510,481,1638xe" stroked="f">
              <v:path arrowok="t"/>
            </v:shape>
            <v:shape id="_x0000_s4571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4572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4573" style="position:absolute;left:11106;top:9611;width:154;height:90" coordsize="923,541" path="m13,541l923,23,910,,,517r13,24xe" fillcolor="#1f1a17" stroked="f">
              <v:path arrowok="t"/>
            </v:shape>
            <v:shape id="_x0000_s4574" style="position:absolute;left:11139;top:9668;width:154;height:90" coordsize="923,541" path="m14,541l923,23,911,,,518r14,23xe" fillcolor="#1f1a17" stroked="f">
              <v:path arrowok="t"/>
            </v:shape>
            <v:shape id="_x0000_s4575" style="position:absolute;left:11156;top:9697;width:154;height:90" coordsize="922,541" path="m13,541l922,23,910,,,517r13,24xe" fillcolor="#1f1a17" stroked="f">
              <v:path arrowok="t"/>
            </v:shape>
            <v:shape id="_x0000_s4576" style="position:absolute;left:11173;top:9743;width:120;height:72" coordsize="719,433" path="m14,433l655,67,672,50,687,35,703,18,719,,,409r14,24xe" fillcolor="#1f1a17" stroked="f">
              <v:path arrowok="t"/>
            </v:shape>
            <v:shape id="_x0000_s4577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4578" type="#_x0000_t202" style="position:absolute;left:10821;top:10483;width:243;height:2423" filled="f" stroked="f">
            <v:textbox style="layout-flow:vertical;mso-layout-flow-alt:bottom-to-top;mso-next-textbox:#_x0000_s4578" inset="0,0,0,0">
              <w:txbxContent>
                <w:p w:rsidR="00E14AA5" w:rsidRDefault="00E14AA5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eÅemvq msMVb 2q cò </w:t>
                  </w:r>
                </w:p>
              </w:txbxContent>
            </v:textbox>
          </v:shape>
        </v:group>
      </w:pict>
    </w:r>
    <w:r>
      <w:rPr>
        <w:noProof/>
      </w:rPr>
      <w:pict>
        <v:rect id="_x0000_s4579" style="position:absolute;margin-left:477pt;margin-top:38.05pt;width:13.6pt;height:98pt;z-index:251659264" filled="f" stroked="f"/>
      </w:pict>
    </w:r>
    <w:r>
      <w:rPr>
        <w:noProof/>
      </w:rPr>
      <w:pict>
        <v:rect id="_x0000_s4580" style="position:absolute;margin-left:463.2pt;margin-top:38.4pt;width:18.15pt;height:512.15pt;z-index:251658240" filled="f" stroked="f"/>
      </w:pict>
    </w:r>
    <w:r>
      <w:rPr>
        <w:rFonts w:ascii="Panjeree" w:hAnsi="Panjeree" w:cs="Panjeree"/>
        <w:sz w:val="22"/>
        <w:szCs w:val="22"/>
      </w:rPr>
      <w:t xml:space="preserve">eÅemvq msMVb I eÅeÕ©vcbv: w«¼Zxq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ˆmiv </w:t>
    </w:r>
    <w:r>
      <w:rPr>
        <w:rStyle w:val="PageNumber"/>
        <w:rFonts w:ascii="Panjeree" w:hAnsi="Panjeree" w:cs="Panjeree"/>
        <w:sz w:val="22"/>
        <w:szCs w:val="22"/>
      </w:rPr>
      <w:t xml:space="preserve">KGjGRi 2017 mvGji wbeÆvPwb cixÞvi cÉk²cò: m†Rbkxj </w:t>
    </w:r>
    <w:r>
      <w:rPr>
        <w:rFonts w:ascii="Panjeree" w:hAnsi="Panjeree" w:cs="Panjeree"/>
        <w:sz w:val="22"/>
        <w:szCs w:val="22"/>
      </w:rPr>
      <w:t>eüwbeÆvPwb</w:t>
    </w:r>
    <w:r>
      <w:rPr>
        <w:rFonts w:ascii="Panjeree" w:hAnsi="Panjeree" w:cs="Panjeree"/>
        <w:sz w:val="22"/>
        <w:szCs w:val="22"/>
      </w:rPr>
      <w:tab/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257</w:t>
    </w:r>
    <w:r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defaultTabStop w:val="720"/>
  <w:doNotHyphenateCaps/>
  <w:evenAndOddHeaders/>
  <w:characterSpacingControl w:val="doNotCompress"/>
  <w:doNotValidateAgainstSchema/>
  <w:doNotDemarcateInvalidXml/>
  <w:hdrShapeDefaults>
    <o:shapedefaults v:ext="edit" spidmax="5448"/>
    <o:shapelayout v:ext="edit">
      <o:idmap v:ext="edit" data="2,4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4AA5"/>
    <w:rsid w:val="00E14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448"/>
    <o:shapelayout v:ext="edit">
      <o:idmap v:ext="edit" data="1,3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189</TotalTime>
  <Pages>32</Pages>
  <Words>21346</Words>
  <Characters>-32766</Characters>
  <Application>Microsoft Office Outlook</Application>
  <DocSecurity>0</DocSecurity>
  <Lines>0</Lines>
  <Paragraphs>0</Paragraphs>
  <ScaleCrop>false</ScaleCrop>
  <Company>ppl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Biplob.Mia</cp:lastModifiedBy>
  <cp:revision>96</cp:revision>
  <dcterms:created xsi:type="dcterms:W3CDTF">2017-12-17T05:53:00Z</dcterms:created>
  <dcterms:modified xsi:type="dcterms:W3CDTF">2018-02-04T09:47:00Z</dcterms:modified>
</cp:coreProperties>
</file>