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868" w:rsidRDefault="00FA3868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  <w:r>
        <w:rPr>
          <w:noProof/>
        </w:rPr>
        <w:pict>
          <v:rect id="_x0000_s3558" style="position:absolute;left:0;text-align:left;margin-left:443.95pt;margin-top:-7.15pt;width:35.9pt;height:12.5pt;z-index:251658752" stroked="f"/>
        </w:pict>
      </w:r>
      <w:r>
        <w:rPr>
          <w:noProof/>
        </w:rPr>
        <w:pict>
          <v:rect id="_x0000_s3559" style="position:absolute;left:0;text-align:left;margin-left:-18pt;margin-top:-45.5pt;width:467.25pt;height:45pt;z-index:251656704" stroked="f"/>
        </w:pict>
      </w:r>
    </w:p>
    <w:p w:rsidR="00FA3868" w:rsidRDefault="00FA3868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:rsidR="00FA3868" w:rsidRDefault="00FA3868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:rsidR="00FA3868" w:rsidRDefault="00FA3868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  <w:r>
        <w:rPr>
          <w:noProof/>
        </w:rPr>
        <w:pict>
          <v:rect id="_x0000_s3560" style="position:absolute;left:0;text-align:left;margin-left:465.6pt;margin-top:14pt;width:81pt;height:256.3pt;z-index:251655680" stroked="f"/>
        </w:pict>
      </w:r>
    </w:p>
    <w:p w:rsidR="00FA3868" w:rsidRDefault="00FA3868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:rsidR="00FA3868" w:rsidRDefault="00FA3868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  <w:r>
        <w:rPr>
          <w:noProof/>
        </w:rPr>
        <w:pict>
          <v:group id="_x0000_s3561" style="position:absolute;left:0;text-align:left;margin-left:101.7pt;margin-top:5.35pt;width:249.75pt;height:69pt;z-index:251657728" coordorigin="3301,4830" coordsize="4995,13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562" type="#_x0000_t202" style="position:absolute;left:3301;top:4970;width:2671;height:1240" stroked="f">
              <v:textbox style="mso-next-textbox:#_x0000_s3562" inset="0,0,0,0">
                <w:txbxContent>
                  <w:p w:rsidR="00FA3868" w:rsidRDefault="00FA3868">
                    <w:pPr>
                      <w:jc w:val="right"/>
                      <w:rPr>
                        <w:rFonts w:cs="Vrinda"/>
                        <w:sz w:val="100"/>
                        <w:szCs w:val="100"/>
                      </w:rPr>
                    </w:pPr>
                    <w:r>
                      <w:rPr>
                        <w:rFonts w:ascii="SutonnyMJ" w:hAnsi="SutonnyMJ" w:cs="SutonnyMJ"/>
                        <w:sz w:val="100"/>
                        <w:szCs w:val="100"/>
                      </w:rPr>
                      <w:t>cvU©-we</w:t>
                    </w:r>
                  </w:p>
                </w:txbxContent>
              </v:textbox>
            </v:shape>
            <v:group id="_x0000_s3563" style="position:absolute;left:7065;top:4830;width:1231;height:1239;rotation:180;flip:x" coordorigin="2114,1318" coordsize="1231,1239">
              <v:shape id="_x0000_s3564" style="position:absolute;left:2114;top:1318;width:1231;height:26" coordsize="9847,210" path="m3058,r692,1l4423,2r650,3l5696,8r593,5l6849,18r523,6l7855,31r438,7l8685,46r341,9l9312,64r122,5l9541,74r91,5l9708,83r61,6l9812,94r27,5l9847,105r-8,5l9812,115r-43,5l9708,126r-76,5l9541,136r-107,4l9312,146r-136,4l9026,155r-164,4l8685,164r-392,7l7855,178r-483,8l6849,192r-560,5l5696,202r-623,3l4423,208r-673,1l3058,210r-173,l2714,209r-170,l2375,209r-167,l2041,208r-166,l1711,208r-162,-1l1389,207r-160,-1l1071,205,914,204r-154,l606,203,455,202,400,175,344,150,287,126,231,101,173,78,115,55,58,33,,12,173,10,350,8,529,7,711,6,895,5,1082,4r188,l1462,3,1654,2r196,l2047,1r199,l2446,r202,l2852,r206,xe" fillcolor="#848282" stroked="f">
                <v:path arrowok="t"/>
              </v:shape>
              <v:shape id="_x0000_s3565" style="position:absolute;left:2248;top:1385;width:1097;height:27" coordsize="8778,210" path="m1989,r692,1l3354,2r650,3l4627,8r593,4l5780,18r523,6l6786,31r438,8l7616,46r341,9l8243,64r122,5l8472,74r91,5l8639,84r61,5l8743,95r27,5l8778,105r-8,6l8743,116r-43,5l8639,126r-76,5l8472,136r-107,5l8243,145r-136,6l7957,155r-164,4l7616,163r-392,9l6786,179r-483,7l5780,192r-560,5l4627,201r-623,4l3354,208r-673,1l1989,210r-110,l1770,210r-109,l1553,210r-108,l1337,209r-107,l1123,209r-106,l912,209,806,208r-103,l599,208,495,207r-102,l290,207,255,180,219,154,183,128,147,103,111,78,74,53,37,29,,5,118,4r120,l358,3r121,l601,3,724,2r123,l971,2,1095,1r126,l1347,1r127,l1602,1,1731,r129,l1989,xe" fillcolor="#848282" stroked="f">
                <v:path arrowok="t"/>
              </v:shape>
              <v:shape id="_x0000_s3566" style="position:absolute;left:2335;top:1453;width:1010;height:26" coordsize="8083,209" path="m1294,r692,l2659,2r650,3l3932,9r593,4l5085,18r523,7l6091,31r438,7l6921,47r341,8l7548,65r122,4l7777,74r91,4l7944,84r61,5l8048,94r27,6l8083,105r-8,5l8048,115r-43,6l7944,126r-76,5l7777,137r-107,4l7548,146r-136,4l7262,155r-164,5l6921,163r-392,8l6091,179r-483,7l5085,191r-560,6l3932,201r-623,4l2659,207r-673,2l1294,209r-69,l1156,209r-69,l1020,209r-69,l883,209r-68,l748,209r-67,l613,209r-67,l480,208r-67,l346,208r-66,l214,208,188,182,162,156,136,129,108,104,82,78,55,52,28,27,,2,80,1r78,l237,1r80,l397,1r80,l557,r82,l719,r82,l882,r82,l1046,r83,l1211,r83,xe" fillcolor="#848282" stroked="f">
                <v:path arrowok="t"/>
              </v:shape>
              <v:shape id="_x0000_s3567" style="position:absolute;left:2399;top:1520;width:946;height:26" coordsize="7569,210" path="m780,r692,1l2145,2r650,3l3418,8r593,5l4571,18r523,6l5577,31r438,7l6407,46r341,9l7034,64r122,5l7263,74r91,5l7430,84r61,5l7534,94r27,5l7569,105r-8,6l7534,116r-43,5l7430,126r-76,5l7263,136r-107,5l7034,146r-136,4l6748,155r-164,4l6407,164r-392,8l5577,179r-483,7l4571,192r-560,5l3418,202r-623,3l2145,208r-673,1l780,210r-79,l624,210r-77,l471,210r-78,l317,209r-77,l165,209,145,183,124,156,103,130,83,105,62,78,42,52,21,26,,1r47,l96,1r48,l192,1r49,l290,r48,l387,r49,l484,r49,l583,r49,l681,r49,l780,xe" fillcolor="#848282" stroked="f">
                <v:path arrowok="t"/>
              </v:shape>
              <v:shape id="_x0000_s3568" style="position:absolute;left:2448;top:1588;width:897;height:26" coordsize="7177,209" path="m388,r692,l1753,2r650,2l3026,7r593,5l4179,18r523,5l5185,30r438,8l6015,45r341,10l6642,63r122,5l6871,73r91,5l7038,83r61,5l7142,94r27,5l7177,104r-8,5l7142,115r-43,5l7038,125r-76,6l6871,135r-107,5l6642,144r-136,6l6356,154r-164,4l6015,162r-392,9l5185,178r-483,6l4179,191r-560,5l3026,200r-623,5l1753,207r-673,2l388,209r-33,l322,209r-33,l258,209r-33,l192,209r-33,l127,209,112,182,97,156,81,130,65,103,49,77,33,51,16,25,,,48,,97,r48,l193,r49,l290,r49,l388,xe" fillcolor="#848282" stroked="f">
                <v:path arrowok="t"/>
              </v:shape>
              <v:shape id="_x0000_s3569" style="position:absolute;left:2485;top:1655;width:860;height:26" coordsize="6876,209" path="m87,l779,r673,2l2102,4r623,5l3318,13r560,5l4401,25r483,6l5322,38r392,9l6055,55r286,10l6463,69r107,5l6661,79r76,5l6798,89r43,5l6868,100r8,5l6868,110r-27,5l6798,121r-61,5l6662,131r-92,6l6463,141r-122,5l6206,150r-150,4l5893,160r-177,4l5324,171r-437,8l4404,186r-521,5l3324,197r-593,5l2109,205r-649,2l788,209r-692,l85,183,73,157,61,131,49,105,37,78,25,52,13,27,,,22,,43,,65,,87,xe" fillcolor="#848282" stroked="f">
                <v:path arrowok="t"/>
              </v:shape>
              <v:shape id="_x0000_s3570" style="position:absolute;left:2514;top:1722;width:831;height:27" coordsize="6652,210" path="m,l681,1r661,2l1980,5r611,4l3172,14r549,5l4232,25r472,7l5134,39r382,8l5850,56r280,8l6249,70r105,5l6442,79r75,5l6576,90r42,5l6644,100r8,6l6644,111r-26,5l6576,120r-57,6l6446,131r-89,5l6254,140r-119,6l6004,150r-145,4l5701,158r-171,5l5152,171r-424,7l4260,185r-506,6l3211,196r-576,5l2031,205r-632,2l745,209,69,210,62,184,53,157,45,131,36,104,27,78,18,53,10,26,,xe" fillcolor="#848282" stroked="f">
                <v:path arrowok="t"/>
              </v:shape>
              <v:shape id="_x0000_s3571" style="position:absolute;left:2533;top:1790;width:812;height:26" coordsize="6493,209" path="m,l666,1r648,2l1937,5r597,4l3103,13r534,6l4137,25r460,6l5015,39r373,8l5713,56r272,8l6100,69r102,5l6290,79r72,5l6419,88r40,6l6485,99r8,5l6485,109r-25,6l6419,120r-56,4l6291,130r-86,5l6103,139r-114,4l5719,153r-322,8l5027,169r-415,7l4155,183r-496,7l3127,195r-563,4l1970,203r-620,3l707,208,45,209,39,182,34,156,29,130,23,104,17,78,12,51,5,25,,xe" fillcolor="#848282" stroked="f">
                <v:path arrowok="t"/>
              </v:shape>
              <v:shape id="_x0000_s3572" style="position:absolute;left:2546;top:1857;width:799;height:26" coordsize="6395,209" path="m,l658,1r638,2l1911,7r589,4l3060,15r527,5l4078,27r453,6l4943,40r366,9l5628,57r268,9l6010,71r99,4l6195,80r71,5l6322,90r40,5l6387,100r8,5l6387,110r-25,5l6322,121r-55,5l6196,130r-86,5l6011,140r-113,5l5631,153r-318,9l4948,170r-410,7l4087,184r-490,6l3071,196r-556,4l1927,204r-613,2l678,208,22,209,20,183,18,158,14,131,12,105,9,78,6,53,3,27,,xe" fillcolor="#848282" stroked="f">
                <v:path arrowok="t"/>
              </v:shape>
              <v:shape id="_x0000_s3573" style="position:absolute;left:2551;top:1924;width:794;height:27" coordsize="6354,209" path="m,l654,1r635,2l1900,6r585,3l3041,15r524,5l4054,25r450,8l4912,40r364,7l5593,56r266,9l5972,70r98,4l6156,79r70,5l6281,89r40,5l6346,99r8,5l6346,110r-25,5l6281,119r-55,6l6156,130r-86,4l5972,139r-113,5l5593,152r-317,8l4912,169r-408,7l4054,183r-488,6l3042,194r-556,4l1901,203r-612,3l655,208,1,209r,-20l1,170,2,151r,-20l2,98,1,65,1,33,,xe" fillcolor="#848282" stroked="f">
                <v:path arrowok="t"/>
              </v:shape>
              <v:shape id="_x0000_s3574" style="position:absolute;left:2546;top:1992;width:799;height:26" coordsize="6389,209" path="m21,l676,1r636,2l1924,6r588,3l3068,14r526,6l4083,26r452,6l4944,40r364,8l5626,57r267,8l6006,69r99,6l6190,79r71,5l6316,89r40,5l6381,99r8,5l6381,109r-25,6l6316,120r-56,4l6189,129r-85,6l6004,139r-114,4l5623,153r-318,8l4939,169r-412,7l4075,183r-491,6l3057,194r-559,5l1909,202r-614,3l657,208,,209,3,182,6,157,8,131r4,-27l14,79,17,52,19,26,21,xe" fillcolor="#848282" stroked="f">
                <v:path arrowok="t"/>
              </v:shape>
              <v:shape id="_x0000_s3575" style="position:absolute;left:2535;top:2059;width:810;height:26" coordsize="6481,210" path="m43,l705,1r642,2l1965,7r593,4l3121,15r531,5l4147,27r456,6l5018,40r370,9l5708,57r270,9l6093,71r100,4l6280,80r71,5l6407,90r41,5l6473,101r8,4l6473,110r-25,5l6407,121r-57,5l6278,131r-87,4l6089,141r-115,4l5845,149r-143,5l5546,159r-167,4l5007,170r-418,8l4130,184r-498,6l3097,196r-566,5l1934,204r-623,3l666,209,,210,6,184r5,-26l17,132r6,-26l28,79,34,53,38,27,43,xe" fillcolor="#848282" stroked="f">
                <v:path arrowok="t"/>
              </v:shape>
              <v:shape id="_x0000_s3576" style="position:absolute;left:2516;top:2127;width:829;height:26" coordsize="6633,209" path="m67,l740,1r653,1l2023,5r604,3l3201,14r541,5l4248,25r466,7l5137,39r377,7l5842,56r277,8l6236,70r103,4l6427,79r73,4l6558,89r41,5l6625,99r8,5l6625,110r-26,5l6557,120r-58,6l6424,130r-88,5l6231,140r-119,5l5980,149r-146,5l5674,158r-173,5l5120,170r-428,7l4222,185r-512,5l3164,195r-580,6l1975,204r-637,3l680,208,,209,10,183r8,-26l27,131r8,-27l43,78,51,53,59,26,67,xe" fillcolor="#848282" stroked="f">
                <v:path arrowok="t"/>
              </v:shape>
              <v:shape id="_x0000_s3577" style="position:absolute;left:2489;top:2194;width:856;height:26" coordsize="6851,209" path="m94,l784,1r670,1l2100,5r621,3l3311,12r557,5l4389,24r480,6l5306,38r389,8l6034,54r285,10l6440,68r106,5l6638,79r75,4l6773,88r43,5l6843,99r8,5l6843,109r-27,6l6773,120r-61,5l6636,130r-91,6l6438,140r-122,5l6180,149r-150,6l5866,159r-177,4l5297,171r-438,7l4376,185r-523,7l3293,197r-593,4l2077,204r-650,3l754,209r-692,l46,209r-15,l16,209,,209,13,183,25,157,36,132,48,105,60,79,71,52,83,26,94,xe" fillcolor="#848282" stroked="f">
                <v:path arrowok="t"/>
              </v:shape>
              <v:shape id="_x0000_s3578" style="position:absolute;left:2452;top:2261;width:893;height:27" coordsize="7143,210" path="m354,r692,1l1719,2r650,3l2992,9r593,4l4145,18r523,6l5151,31r438,8l5981,47r341,8l6608,65r122,5l6837,74r91,5l7004,85r61,5l7108,95r27,5l7143,106r-8,5l7108,116r-43,6l7004,127r-76,4l6837,136r-107,6l6608,146r-136,5l6322,155r-164,5l5981,164r-392,8l5151,180r-483,6l4145,192r-560,6l2992,202r-623,3l1719,208r-673,1l354,210r-45,l265,210r-45,l176,210r-43,l88,210r-43,l,210,16,184,32,159,48,132,63,106,79,79,93,54,108,27,124,r29,l181,r29,l238,r29,l296,r29,l354,xe" fillcolor="#848282" stroked="f">
                <v:path arrowok="t"/>
              </v:shape>
              <v:shape id="_x0000_s3579" style="position:absolute;left:2404;top:2329;width:941;height:26" coordsize="7525,209" path="m736,r692,l2101,2r650,2l3374,8r593,4l4527,18r523,6l5533,30r438,8l6363,46r341,9l6990,63r122,5l7219,74r91,4l7386,83r61,6l7490,94r27,5l7525,104r-8,6l7490,115r-43,5l7386,126r-76,5l7219,136r-107,4l6990,146r-136,4l6704,154r-164,5l6363,162r-392,9l5533,178r-483,8l4527,191r-560,5l3374,200r-623,5l2101,207r-673,2l736,209r-93,l549,209r-92,l365,209r-92,l182,209r-91,l,209,20,183,40,157,62,131,82,105,102,79,121,53,141,26,160,r72,l303,r72,l447,r72,l591,r72,l736,xe" fillcolor="#848282" stroked="f">
                <v:path arrowok="t"/>
              </v:shape>
              <v:shape id="_x0000_s3580" style="position:absolute;left:2342;top:2396;width:1003;height:26" coordsize="8024,211" path="m1235,r692,2l2600,3r650,3l3873,9r593,4l5026,18r523,7l6032,31r438,7l6862,47r341,8l7489,65r122,4l7718,74r91,6l7885,84r61,5l7989,94r27,6l8024,105r-8,6l7989,117r-43,5l7885,126r-76,5l7718,137r-107,5l7489,146r-136,4l7203,156r-164,4l6862,164r-392,9l6032,180r-483,6l5026,193r-560,5l3873,202r-623,3l2600,209r-673,1l1235,211r-80,l1077,211r-78,l920,211r-78,l765,210r-79,l609,210r-77,l456,210r-78,l302,210r-76,l151,209r-76,l,209,27,183,53,158,79,132r26,-26l132,81,157,54,183,28,209,2r63,l334,2r64,l461,2r64,l588,2r65,l716,r65,l845,r65,l974,r65,l1105,r64,l1235,xe" fillcolor="#848282" stroked="f">
                <v:path arrowok="t"/>
              </v:shape>
              <v:shape id="_x0000_s3581" style="position:absolute;left:2258;top:2463;width:1087;height:27" coordsize="8696,210" path="m1907,r692,1l3272,3r650,2l4545,9r593,5l5698,19r523,5l6704,32r438,7l7534,47r341,9l8161,65r122,5l8390,74r91,5l8557,85r61,5l8661,95r27,5l8696,106r-8,5l8661,116r-43,6l8557,127r-76,5l8390,136r-107,6l8161,146r-136,5l7875,155r-164,5l7534,164r-392,8l6704,180r-483,6l5698,192r-560,6l4545,202r-623,4l3272,208r-673,2l1907,210r-124,l1659,210r-123,l1415,210r-122,l1172,209r-120,l932,209r-119,l695,208r-118,l461,208,344,207r-115,l114,206,,206,36,182,71,157r36,-25l142,107,177,81,211,56,246,30,280,3r98,l477,3,576,2r100,l775,2r101,l977,1r102,l1181,1r102,l1386,1r104,l1593,1r104,l1802,1,1907,xe" fillcolor="#848282" stroked="f">
                <v:path arrowok="t"/>
              </v:shape>
              <v:shape id="_x0000_s3582" style="position:absolute;left:2132;top:2531;width:1213;height:26" coordsize="9706,209" path="m2917,r692,l4282,2r650,2l5555,8r593,4l6708,18r523,6l7714,30r438,8l8544,46r341,9l9171,64r122,4l9400,74r91,4l9567,83r61,5l9671,94r27,5l9706,104r-8,6l9671,115r-43,5l9567,125r-76,6l9400,136r-107,4l9171,146r-136,4l8885,155r-164,4l8544,163r-392,8l7714,178r-483,8l6708,191r-560,5l5555,201r-623,4l4282,207r-673,2l2917,209r-195,l2528,209r-192,l2145,209r-189,-1l1768,208r-185,-1l1399,207r-182,-1l1036,205r-178,l682,204,508,203,336,201,167,200,,199,55,177r54,-22l163,132r54,-24l269,83,322,58,375,33,427,7,573,6,720,5,869,4r150,l1170,3r153,l1477,2r155,l1788,1r158,l2106,1,2266,r161,l2590,r163,l2917,xe" fillcolor="#848282" stroked="f">
                <v:path arrowok="t"/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83" type="#_x0000_t75" style="position:absolute;left:6187;top:4833;width:1460;height:1230">
              <v:imagedata r:id="rId6" o:title=""/>
            </v:shape>
          </v:group>
        </w:pict>
      </w:r>
    </w:p>
    <w:p w:rsidR="00FA3868" w:rsidRDefault="00FA3868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:rsidR="00FA3868" w:rsidRDefault="00FA3868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</w:p>
    <w:p w:rsidR="00FA3868" w:rsidRDefault="00FA3868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</w:p>
    <w:p w:rsidR="00FA3868" w:rsidRDefault="00FA3868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b/>
          <w:bCs/>
          <w:color w:val="808080"/>
          <w:sz w:val="40"/>
          <w:szCs w:val="40"/>
        </w:rPr>
      </w:pPr>
      <w:r>
        <w:rPr>
          <w:rFonts w:ascii="SutonnyMJ" w:hAnsi="SutonnyMJ" w:cs="SutonnyMJ"/>
          <w:sz w:val="56"/>
          <w:szCs w:val="56"/>
        </w:rPr>
        <w:t>AviI Abykxj‡bi Rb¨</w:t>
      </w: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64"/>
          <w:szCs w:val="64"/>
        </w:rPr>
      </w:pPr>
      <w:r>
        <w:rPr>
          <w:rFonts w:ascii="SutonnyMJ" w:hAnsi="SutonnyMJ" w:cs="SutonnyMJ"/>
          <w:b/>
          <w:bCs/>
          <w:color w:val="808080"/>
          <w:sz w:val="38"/>
          <w:szCs w:val="38"/>
        </w:rPr>
        <w:sym w:font="Wingdings 2" w:char="F0A2"/>
      </w:r>
      <w:r>
        <w:rPr>
          <w:rFonts w:ascii="SutonnyMJ" w:hAnsi="SutonnyMJ" w:cs="SutonnyMJ"/>
          <w:b/>
          <w:bCs/>
          <w:color w:val="808080"/>
          <w:sz w:val="38"/>
          <w:szCs w:val="38"/>
        </w:rPr>
        <w:tab/>
      </w:r>
      <w:r>
        <w:rPr>
          <w:rFonts w:ascii="SutonnyMJ" w:hAnsi="SutonnyMJ" w:cs="SutonnyMJ"/>
          <w:sz w:val="44"/>
          <w:szCs w:val="44"/>
        </w:rPr>
        <w:t>wbe©vPwb cix¶vi cÖkœcÎ-2017: m„Rbkxj iPbvg~jK</w:t>
      </w: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  <w:r>
        <w:rPr>
          <w:rFonts w:ascii="SutonnyMJ" w:hAnsi="SutonnyMJ" w:cs="SutonnyMJ"/>
          <w:b/>
          <w:bCs/>
          <w:color w:val="808080"/>
          <w:sz w:val="38"/>
          <w:szCs w:val="38"/>
        </w:rPr>
        <w:sym w:font="Wingdings 2" w:char="F0A2"/>
      </w:r>
      <w:r>
        <w:rPr>
          <w:rFonts w:ascii="SutonnyMJ" w:hAnsi="SutonnyMJ" w:cs="SutonnyMJ"/>
          <w:b/>
          <w:bCs/>
          <w:color w:val="808080"/>
          <w:sz w:val="38"/>
          <w:szCs w:val="38"/>
        </w:rPr>
        <w:tab/>
      </w:r>
      <w:r>
        <w:rPr>
          <w:rFonts w:ascii="SutonnyMJ" w:hAnsi="SutonnyMJ" w:cs="SutonnyMJ"/>
          <w:sz w:val="44"/>
          <w:szCs w:val="44"/>
        </w:rPr>
        <w:t>wbe©vPwb cix¶vi cÖkœcÎ-2017: m„Rbkxj eûwbe©vPwb</w:t>
      </w: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FA3868" w:rsidRDefault="00FA3868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:rsidR="00FA3868" w:rsidRDefault="00FA3868">
      <w:pPr>
        <w:rPr>
          <w:rFonts w:cs="Vrinda"/>
          <w:sz w:val="16"/>
          <w:szCs w:val="16"/>
        </w:rPr>
      </w:pPr>
      <w:r>
        <w:rPr>
          <w:noProof/>
        </w:rPr>
        <w:pict>
          <v:rect id="_x0000_s3584" style="position:absolute;margin-left:31.6pt;margin-top:-35.15pt;width:438.8pt;height:27.75pt;z-index:-251661824" stroked="f"/>
        </w:pict>
      </w:r>
      <w:r>
        <w:rPr>
          <w:noProof/>
        </w:rPr>
        <w:pict>
          <v:group id="_x0000_s3585" style="position:absolute;margin-left:.05pt;margin-top:-20.35pt;width:109.1pt;height:64.55pt;z-index:251660800" coordorigin="372,1505" coordsize="2182,1291">
            <v:group id="_x0000_s3586" style="position:absolute;left:1264;top:1505;width:1290;height:1291" coordorigin="1304,1285" coordsize="1290,1291">
              <v:shape id="_x0000_s3587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3588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3589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3590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3591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3592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3593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3594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3595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3596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3597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3598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3599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3600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3601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3602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3603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3604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3605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3606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3607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3608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3609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3610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3611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3612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3613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3614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3615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3616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3617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3618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3619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3620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3621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3622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3623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3624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3625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3626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3627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3628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3629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3630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3631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3632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3633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3634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3635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3636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3637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3638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3639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3640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3641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3642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3643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3644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3645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3646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3647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3648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3649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3650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3651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3652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3653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3654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3655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3656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3657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3658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3659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3660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3661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3662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3663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3664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3665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3666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3667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3668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3669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3670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3671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3672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3673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3674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3675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3676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3677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3678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3679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3680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3681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3682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3683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3684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3685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3686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3687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3688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3689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3690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3691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3692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3693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3694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3695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3696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3697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3698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3699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3700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3701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3702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3703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3704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3705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3706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3707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3708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3709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3710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3711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3712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3713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3714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3715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3716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3717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3718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3719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3720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3721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3722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3723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3724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3725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3726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3727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3728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3729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3730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3731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3732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3733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3734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3735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3736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3737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3738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3739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3740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3741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3742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3743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3744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3745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3746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3747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3748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3749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3750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3751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3752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3753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3754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3755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3756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3757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3758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3759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3760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3761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3762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3763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3764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3765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3766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3767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3768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3769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3770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3771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3772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3773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3774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3775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3776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3777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3778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3779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3780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3781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3782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3783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3784" style="position:absolute;left:1304;top:1285;width:1290;height:1291" coordorigin="1304,1285" coordsize="1290,1291">
                <v:group id="_x0000_s3785" style="position:absolute;left:1516;top:1503;width:915;height:915" coordorigin="1516,1503" coordsize="915,915">
                  <v:shape id="_x0000_s3786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3787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3788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3789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3790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3791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3792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3793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3794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3795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3796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3797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3798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3799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3800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3801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3802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3803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3804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3805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3806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3807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3808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3809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3810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3811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3812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3813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3814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3815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3816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3817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3818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3819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3820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3821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3822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3823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3824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3825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3826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3827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3828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3829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3830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3831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3832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3833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3834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3835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3836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3837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3838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3839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3840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3841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3842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3843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3844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3845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3846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3847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3848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3849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3850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3851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3852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3853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3854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3855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3856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3857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3858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3859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3860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3861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3862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3863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3864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3865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3866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3867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3868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3869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3870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3871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3872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3873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3874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3875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3876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3877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3878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3879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3880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3881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3882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3883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3884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3885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3886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3887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3888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3889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3890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3891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3892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3893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3894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3895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3896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3897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3898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3899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3900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3901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3902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3903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3904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3905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3906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3907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3908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3909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3910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3911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3912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3913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3914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3915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3916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3917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3918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3919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3920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3921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3922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3923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3924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3925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3926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3927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3928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3929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3930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3931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3932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3933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3934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3935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3936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3937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3938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3939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3940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3941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3942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3943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3944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3945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3946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3947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3948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3949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3950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3951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3952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3953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3954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3955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3956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3957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3958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3959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3960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3961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3962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3963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3964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3965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3966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3967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3968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3969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3970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3971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3972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3973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3974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3975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3976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3977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3978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3979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3980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3981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3982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3983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3984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3985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3986" style="position:absolute;left:1689;top:1677;width:568;height:567" coordorigin="1689,1677" coordsize="568,567">
                  <v:shape id="_x0000_s3987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3988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3989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3990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3991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3992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3993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3994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3995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3996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3997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3998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3999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4000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4001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4002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4003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4004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4005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4006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4007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4008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4009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4010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4011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4012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4013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4014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4015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4016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4017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4018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4019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4020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4021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4022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4023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4024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4025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4026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4027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4028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4029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4030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4031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4032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4033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4034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4035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4036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4037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4038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4039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4040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4041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4042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4043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4044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4045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4046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4047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4048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4049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4050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4051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4052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4053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4054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4055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4056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4057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4058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4059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4060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4061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4062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4063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4064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4065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4066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4067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4068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4069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4070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4071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4072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4073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4074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4075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4076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4077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4078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4079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4080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4081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4082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4083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4084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4085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4086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4087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4088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4089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4090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4091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4092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4093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4094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4095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5120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5121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5122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5123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5124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5125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5126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5127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5128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5129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5130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5131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5132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5133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5134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5135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5136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5137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5138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5139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5140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5141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5142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5143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5144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5145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5146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5147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5148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5149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5150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5151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5152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5153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5154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5155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5156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5157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5158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5159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5160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5161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5162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5163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5164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5165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5166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5167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5168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5169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5170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5171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5172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5173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5174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5175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5176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5177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5178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5179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5180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5181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5182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5183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5184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5185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5186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5187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5188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5189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5190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5191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5192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5193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5194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5195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5196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5197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5198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5199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5200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5201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5202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5203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5204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5205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5206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5207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5208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5209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5210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5211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5212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5213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5214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5215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5216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5217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5218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5219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5220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5221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5222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5223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5224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5225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5226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5227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5228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5229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5230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5231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5232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5233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5234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5235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5236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5237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5238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5239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5240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5241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5242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5243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5244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5245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5246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5247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5248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5249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5250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5251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5252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5253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5254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5255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5256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5257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5258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5259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5260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5261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5262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5263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5264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5265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5266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5267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5268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5269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5270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5271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5272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5273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5274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5275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5276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5277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5278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5279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5280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5281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5282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5283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5284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5285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5286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5287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5288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5289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5290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5291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5292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5293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5294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5295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5296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5297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5298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5299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5300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5301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5302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5303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5304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5305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5306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5307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5308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5309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5310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5311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5312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5313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5314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5315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5316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5317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5318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5319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5320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5321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5322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5323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5324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5325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5326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5327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5328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5329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5330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5331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5332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5333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5334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5335" style="position:absolute;left:1972;top:1958;width:3;height:4" coordsize="6,7" path="m6,4l5,1,3,,1,1,,4,1,6,3,7,5,6,6,4xe" fillcolor="#fefefe" stroked="f">
                  <v:path arrowok="t"/>
                </v:shape>
                <v:shape id="_x0000_s5336" style="position:absolute;left:1972;top:1960;width:2;height:1" coordsize="4,3" path="m4,2l3,1,2,,1,1,,2,1,3r1,l3,3,4,2xe" stroked="f">
                  <v:path arrowok="t"/>
                </v:shape>
                <v:shape id="_x0000_s5337" style="position:absolute;left:1894;top:1955;width:585;height:559" coordsize="1171,1118" path="m329,1118l,489,934,r237,498l914,823,600,1031r-271,87xe" stroked="f">
                  <v:path arrowok="t"/>
                </v:shape>
                <v:shape id="_x0000_s5338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5339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5340" style="position:absolute;left:1996;top:2054;width:315;height:185" coordsize="630,370" path="m9,370l630,16,622,,,354r9,16xe" fillcolor="#1f1a17" stroked="f">
                  <v:path arrowok="t"/>
                </v:shape>
                <v:shape id="_x0000_s5341" style="position:absolute;left:2065;top:2171;width:315;height:184" coordsize="631,369" path="m9,369l631,17,622,,,354r9,15xe" fillcolor="#1f1a17" stroked="f">
                  <v:path arrowok="t"/>
                </v:shape>
                <v:shape id="_x0000_s5342" style="position:absolute;left:2099;top:2229;width:315;height:185" coordsize="630,369" path="m9,369l630,15,622,,,354r9,15xe" fillcolor="#1f1a17" stroked="f">
                  <v:path arrowok="t"/>
                </v:shape>
                <v:shape id="_x0000_s5343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5344" style="position:absolute;left:2030;top:2113;width:316;height:184" coordsize="632,369" path="m9,369l632,16,622,,,353r9,16xe" fillcolor="#1f1a17" stroked="f">
                  <v:path arrowok="t"/>
                </v:shape>
                <v:shape id="_x0000_s5345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5346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5347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5348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5349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5350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5351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5352" style="position:absolute;left:372;top:1505;width:1279;height:1291;flip:x" coordorigin="2235,1282" coordsize="1279,1291">
              <v:shape id="_x0000_s5353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5354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5355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5356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5357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5358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5359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5360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5361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5362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5363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5364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5365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5366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5367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5368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5369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5370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5371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  <w:r>
        <w:rPr>
          <w:noProof/>
        </w:rPr>
        <w:pict>
          <v:shape id="_x0000_s5372" type="#_x0000_t202" style="position:absolute;margin-left:98.1pt;margin-top:-21.2pt;width:370.45pt;height:61.5pt;z-index:251659776" stroked="f">
            <v:textbox style="mso-next-textbox:#_x0000_s5372" inset="0,0,0,0">
              <w:txbxContent>
                <w:p w:rsidR="00FA3868" w:rsidRDefault="00FA3868">
                  <w:pPr>
                    <w:jc w:val="right"/>
                    <w:rPr>
                      <w:rFonts w:cs="Vrinda"/>
                      <w:sz w:val="52"/>
                      <w:szCs w:val="52"/>
                    </w:rPr>
                  </w:pPr>
                  <w:r>
                    <w:rPr>
                      <w:rFonts w:ascii="SutonnyMJ" w:hAnsi="SutonnyMJ" w:cs="SutonnyMJ"/>
                      <w:sz w:val="52"/>
                      <w:szCs w:val="52"/>
                    </w:rPr>
                    <w:t>AviI Abykxj‡bi Rb¨ wbe©vPwb cix¶vi cÖkœcÎ-2017: m„Rbkxj iPbvg~jK</w:t>
                  </w:r>
                </w:p>
                <w:p w:rsidR="00FA3868" w:rsidRDefault="00FA3868">
                  <w:pPr>
                    <w:ind w:left="72"/>
                    <w:jc w:val="right"/>
                    <w:rPr>
                      <w:rFonts w:ascii="SutonnyMJ" w:hAnsi="SutonnyMJ" w:cs="SutonnyMJ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FA3868" w:rsidRDefault="00FA3868">
      <w:pPr>
        <w:rPr>
          <w:rFonts w:cs="Vrinda"/>
          <w:sz w:val="16"/>
          <w:szCs w:val="16"/>
        </w:rPr>
      </w:pPr>
    </w:p>
    <w:p w:rsidR="00FA3868" w:rsidRDefault="00FA3868">
      <w:pPr>
        <w:tabs>
          <w:tab w:val="left" w:pos="360"/>
          <w:tab w:val="right" w:pos="8640"/>
        </w:tabs>
        <w:spacing w:line="202" w:lineRule="auto"/>
        <w:jc w:val="center"/>
        <w:rPr>
          <w:rFonts w:ascii="SutonnyMJ" w:hAnsi="SutonnyMJ" w:cs="SutonnyMJ"/>
          <w:b/>
          <w:bCs/>
          <w:sz w:val="40"/>
          <w:szCs w:val="40"/>
        </w:rPr>
      </w:pPr>
      <w:r>
        <w:rPr>
          <w:noProof/>
        </w:rPr>
        <w:pict>
          <v:shape id="_x0000_s5373" style="position:absolute;left:0;text-align:left;margin-left:-280.35pt;margin-top:8.95pt;width:21.2pt;height:17.45pt;z-index:251653632" coordsize="848,699" path="m848,62r-338,l510,110r14,-2l538,109r16,2l570,116r16,7l603,132r18,11l638,155r18,14l667,180r10,9l687,200r8,11l704,222r7,12l717,246r7,12l729,270r5,13l737,296r4,14l743,323r2,14l746,352r,14l746,377r-1,11l742,398r-3,11l735,419r-5,9l724,437r-6,9l711,455r-8,6l694,467r-8,6l676,477r-11,2l656,481r-12,2l635,481r-8,-1l619,478r-9,-4l602,469r-9,-6l585,456r-7,-8l564,426r-3,-20l562,392r4,-12l570,370r9,-11l584,354r14,-13l635,335r8,l649,336r6,1l661,340r12,6l685,354r10,12l700,355r-1,-15l697,325r-4,-13l687,298r-6,-13l673,272,662,260,651,248,635,235,619,223,603,213r-16,-7l572,200r-15,-3l542,194r-16,l509,195r,504l486,676,467,621r-2,-9l460,603r-6,-10l448,582,431,559,411,534,389,510,369,490,349,474,333,462r-14,-8l300,443r-11,-6l277,432r-13,-5l250,422r-16,-4l217,414r-17,-4l181,408,95,301r28,-23l152,258r30,-21l211,219r29,-18l269,186r29,-16l327,157r25,-11l382,135r32,-12l450,111r,-49l65,62,,,786,r62,62xm448,527r,-330l424,205r-21,8l385,221r-14,8l303,266r-81,57l240,331r17,7l272,347r14,8l318,377r28,23l359,412r12,12l383,434r11,12l406,463r13,20l433,503r15,24xe" stroked="f">
            <v:path arrowok="t"/>
            <o:lock v:ext="edit" verticies="t"/>
          </v:shape>
        </w:pict>
      </w:r>
    </w:p>
    <w:p w:rsidR="00FA3868" w:rsidRDefault="00FA3868">
      <w:pPr>
        <w:tabs>
          <w:tab w:val="left" w:pos="1260"/>
        </w:tabs>
        <w:spacing w:after="40" w:line="216" w:lineRule="auto"/>
        <w:jc w:val="both"/>
        <w:rPr>
          <w:rFonts w:ascii="SutonnyMJ" w:hAnsi="SutonnyMJ" w:cs="SutonnyMJ"/>
          <w:b/>
          <w:bCs/>
          <w:sz w:val="20"/>
          <w:szCs w:val="20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FA386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3868" w:rsidRDefault="00FA386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88. </w:t>
            </w:r>
            <w:r>
              <w:rPr>
                <w:rFonts w:ascii="SutonnyMJ" w:hAnsi="SutonnyMJ" w:cs="SutonnyMJ"/>
                <w:sz w:val="26"/>
                <w:szCs w:val="26"/>
              </w:rPr>
              <w:t>XvKv †iwm‡Wbwmqvj g‡Wj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FA3868" w:rsidRDefault="00FA3868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>mgqÑ 2 NÈv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FA3868" w:rsidRDefault="00FA3868">
      <w:pPr>
        <w:tabs>
          <w:tab w:val="right" w:pos="4581"/>
        </w:tabs>
        <w:spacing w:line="221" w:lineRule="auto"/>
        <w:ind w:left="270" w:hanging="270"/>
        <w:jc w:val="both"/>
        <w:rPr>
          <w:rFonts w:ascii="SutonnyMJ" w:hAnsi="SutonnyMJ" w:cs="SutonnyMJ"/>
        </w:rPr>
        <w:sectPr w:rsidR="00FA3868">
          <w:headerReference w:type="even" r:id="rId7"/>
          <w:headerReference w:type="default" r:id="rId8"/>
          <w:footerReference w:type="even" r:id="rId9"/>
          <w:pgSz w:w="11909" w:h="16834" w:code="9"/>
          <w:pgMar w:top="1613" w:right="1267" w:bottom="1613" w:left="1267" w:header="1210" w:footer="720" w:gutter="0"/>
          <w:pgNumType w:start="123"/>
          <w:cols w:space="720"/>
          <w:docGrid w:linePitch="360"/>
        </w:sectPr>
      </w:pPr>
    </w:p>
    <w:p w:rsidR="00FA3868" w:rsidRDefault="00FA3868">
      <w:pPr>
        <w:spacing w:line="22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MwY wgqv GKR K…lK| wZwb Rwg Pvl Kivi Rb¨ GK †Rvov Mi“ µq Ki‡jb| Zvi ¯¿x evRvi †_‡K Kvco µq K‡i G‡b wb‡Ri mš—v‡bi Rb¨ Rvgv ˆZwi Ki‡jb Ges wKQy Rvgv evRv‡iI wewµ Ki‡jb|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mvgvwRK e¨emvq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Ôgybvdv n‡jv SuywK MÖn‡Yi cyi¯‹viÕ-e¨vL¨v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MwY wgqvi Mi“ µ‡qi KvRwU e¨emvq wKbv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MwY wgqvi ¯¿xi Kvh©µgwU e¨emvwqK `„wó‡Z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1" w:lineRule="auto"/>
        <w:jc w:val="both"/>
        <w:rPr>
          <w:rFonts w:ascii="Vrinda" w:hAnsi="Vrinda" w:cs="Vrinda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gvngy` Kvc‡oi e¨emvq K‡ib| XvKvi e¨¯—Zg GjvKv ¸wj¯—v‡b Zvi †`vKvb| C` mvg‡b †i‡L wZwb Zvi †`vKv‡bi Rb¨ biwms`x †_‡K cÖvq cuvP j¶ UvKvi Kvco µq K‡i Avbvi mgq c‡_ KwZcq `ye„Ë Zvi Kv‡Q †gvUv A‡¼i Puv`v `vwe K‡i| wZwb Puv`v w`‡Z AcviM n‡j `ye©„Ëiv Zvi Mvwo‡Z Av¸b awi‡q †`q| G‡Z Zvi e¨vcK ¶wZ nq|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e¨emvq cwi‡ek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e¨emv‡qi Ici cÖvK…wZK cwi‡e‡ki cÖfve Kxiƒc?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gvngy` e¨emv‡q †Kvb cwi‡e‡ki K_v wPš—v K‡i A‡bK UvKvi Kvco µq K‡ib?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†Kvb cwi‡e‡ki Afv‡e wZwb e¨vcK e¨emvwqK ¶wZi m¤§yLxb nb?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3.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iwb, Rwb I Zv‡`i AviI 5 eÜy wg‡j mg‡SvZvi wfwË‡Z GKwU Kw¤úDUvi e¨emvq ïi“ Ki‡jb| mywg Kw¤úDUvi welqK Áv‡b cvi`kx©| †m Kvi‡Y G e¨emv‡q Zv‡K Aš—fz©©³ Kiv nq| wKš‘ mywg †Kv‡bv g~jab mieivn K‡iwb| nVvr iwb cvMj n‡q †M‡j Zv‡`i e¨emvqwU RwUjZvi m¤§yLxb nq|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Nygš— Askx`vi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bvevjK wK Askx`vi n‡Z cv‡i?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mywg †Kvb ai‡bi Askx`vi?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iwb cvMj nIqvq e¨emvqwUi Kxiƒc we‡jvcmvab NU‡e? †Zvgvi gZvgZ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ivqnvb Zvi AviI 6 eÜy‡K wb‡q ÔeÜbÕ bv‡gi K…wÎg e¨w³ mËvwewkó cÖwZôvb M‡o †Zv‡jb| cÖwZôvj‡Mœ cÖwZôvbwU ¯§viKwjwc ˆZwi Ki‡jI †Kv¤úvwb AvB‡b ewY©Z Zdwmj-1 †K cwi‡gj wbqgvewj wn‡m‡e MÖnY K‡i| m¤úÖwZ cÖwZôvbwU GKwU bZzb cÖK‡í A_©vq‡bi Rb¨ †kqvi Qvovi K_v wPš—v Ki‡Qb, hv‡Z gvwjKvbv ¯^Z¡ A¶zYœ _v‡K|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†kqvi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FYcÎ ej‡Z Kx †evSvq?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†Kv¤úvwbwUi aib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cÖwZôvbwUi KiYxq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cvebvi wej­vjmn 50 Rb ZuvwZ wg‡j GKwU cÖwZôvb M‡o Zzj‡jb| wZb eQ‡i Zv‡`i g~jab `uvovq 20 j¶ UvKv| PZz_© eQ‡i gybvdv 1,00,000 UvKv n‡Z 35,000 UvKv Zv‡`i msiw¶Z Znwe‡j Ges 15,000 UvKv Dbœqb Znwe‡j Rgv K‡ib| Aewkó UvKv m`m¨iv wb‡R‡`i g‡a¨ mgvbfv‡e fvM K‡i wb‡jb|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mgev‡qi Dcwewa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mgevq mwgwZ‡Z GKZvB ej aviYwU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2"/>
          <w:sz w:val="20"/>
          <w:szCs w:val="20"/>
          <w:lang w:val="it-IT"/>
        </w:rPr>
        <w:t>DÏxc‡K ewY©Z cÖwZôvbwU †Kvb ai‡bi mgevq mwgwZ? e¨vL¨v K‡iv|</w:t>
      </w:r>
      <w:r>
        <w:rPr>
          <w:rFonts w:ascii="SutonnyMJ" w:hAnsi="SutonnyMJ" w:cs="SutonnyMJ"/>
          <w:spacing w:val="-2"/>
          <w:sz w:val="20"/>
          <w:szCs w:val="20"/>
          <w:lang w:val="it-IT"/>
        </w:rPr>
        <w:tab/>
        <w:t>3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DÏxcKwU ewY©Z wewfbœ Znwe‡j UvKv msi¶‡Yi cwigvY hvPvB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miKvi Pvq †`‡ki me©Î wkí I e¨emvq cÖwZôvb M‡o Zzj‡Z| miKvi mvkÖqx g~‡j¨ gvbyl I cY¨ cwien‡bi K_v wPš—v K‡i mviv‡`‡k MYcwienb cwiPvjbv K‡i Avm‡Q| †hvMv‡hvM gš¿Yvj‡qi Aaxb MYcwienb RbMY‡K †mev w`‡Z AvMÖnx n‡jI Zv‡`i  evm I Uªv‡Ki msL¨v cÖ‡qvR‡bi Zzjbvq GKev‡iB Kg e‡j Zv m¤¢e n‡”Q bv|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weAviwUwm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†Kvb e¨emv‡qi D‡Ïk¨ RbKj¨vY?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wkí Movi †¶‡Î miKv‡ii †Kvb D‡Ï‡k¨i cÖwZdjb N‡U‡Q?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MYcwienb RbMY‡K AviI DbœZ †mev w`‡Z cvi‡e wK? †Zvgvi gZvgZ e¨³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1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gwneyj­vn `xN©w`b M‡elYv K‡i GK ai‡bi bZzb avb exR D™¢veb K‡ib| G exR n‡Z AwZ Aí †m‡P Ges Aí mg‡q avb Drcbœ nq| wZwb we‡kl wPý wewkó c¨v‡K‡U K‡i D™¢vweZ avb exR evRv‡i wewµ K‡i _v‡Kb| Z_vwc GKwU Amvay exR Drcv`bKvix cÖwZôvb Zvi D™¢vweZ ex‡Ri Abyiƒc av‡bi exR bKj K‡i evRviRvZ Ki‡Q| wKš‘ h_vh_ cÖgv‡Yi Afv‡e gwneyj­vn D³ cÖwZôv‡bi wei“‡× †Kvb AvBbMZ e¨e¯’v MÖnY Ki‡Z cv‡ibwb|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†c‡U›U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KwcivBU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we‡kl wPýwU‡K mswk­ó AvB‡bi `„wó‡Z Kx ejv nq?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D™¢zZ cwiw¯’wZ‡Z Rbve gwneyj­vn KZ…©K AvBbMZ e¨e¯’v MÖn‡Yi e¨_©Zvi KviY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ivqnvb GKwU ißvwbgyLx Mv‡g©›Um wkí cÖwZôvb ¯’vcb K‡ib| G Rb¨ GKwU cÖwZôvb Zv‡K ˆZwi †cvkvK msµvš— me Z_¨ w`‡q mnvqZv K‡iwQj| eZ©gv‡b Zvi cÖwZôv‡b 500 Rb kÖwgK Kg©Pvix Drcv`b Kv‡R wb‡qvwRZ|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ewYK mfv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</w:rPr>
        <w:t>WTO</w:t>
      </w:r>
      <w:r>
        <w:rPr>
          <w:rFonts w:ascii="SutonnyMJ" w:hAnsi="SutonnyMJ" w:cs="SutonnyMJ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>Kx D‡Ïk¨ wb‡q MVb Kiv nq?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Rbve ivqnvb‡K mnvqZv`vbKvix cÖwZôv‡bi cÖK…wZ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Rbve ivqnv‡bi cÖwZôvbwUi gvb Dbœq‡b AviI Kx Kx Kiv hvq? G e¨vcv‡i †Zvgvi gZvgZ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ivwgb GKRb mdj D‡`¨v³v| cÖhyw³ †h GKw`b AvMvgx wek¦ wbqš¿Y Ki‡e, wZwb A‡bK Av‡MB Zv aviYv K‡i‡Qb| d‡j †Kvb eo As‡Ki wewb‡qv‡M wZwb GKwU </w:t>
      </w:r>
      <w:r>
        <w:rPr>
          <w:rFonts w:cs="Vrinda"/>
          <w:sz w:val="16"/>
          <w:szCs w:val="16"/>
        </w:rPr>
        <w:t>ICT</w:t>
      </w:r>
      <w:r>
        <w:rPr>
          <w:rFonts w:ascii="SutonnyMJ" w:hAnsi="SutonnyMJ" w:cs="SutonnyMJ"/>
          <w:sz w:val="16"/>
          <w:szCs w:val="16"/>
        </w:rPr>
        <w:t xml:space="preserve"> </w:t>
      </w:r>
      <w:r>
        <w:rPr>
          <w:rFonts w:ascii="SutonnyMJ" w:hAnsi="SutonnyMJ" w:cs="SutonnyMJ"/>
          <w:sz w:val="20"/>
          <w:szCs w:val="20"/>
        </w:rPr>
        <w:t>dvg© ¯’vcb K‡ib| eZ©gv‡b cÖPzi Zi“Y hyeK Zvi dv‡g© KvR Ki‡Q| mdUIq¨vi ißvwbi Rb¨ cÖwZôvbwU PjwZ eQi †kÖô ißvwbKvi‡Ki cyi¯‹vi cvq|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D‡`¨v³vi msÁv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AvÍKg©ms¯’vb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D‡`¨v³vi †Kvb we‡kl ¸YwU DÏxc‡K dz‡U D‡V‡Q?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Ô†`‡ki A_©bxwZ‡Z ivwg‡bi Ae`vb ¸i“Z¡c~Y©Õ</w:t>
      </w:r>
      <w:r>
        <w:rPr>
          <w:rFonts w:ascii="SutonnyMJ" w:hAnsi="SutonnyMJ" w:cs="SutonnyMJ"/>
          <w:sz w:val="20"/>
          <w:szCs w:val="20"/>
          <w:lang w:val="it-IT"/>
        </w:rPr>
        <w:sym w:font="Symbol" w:char="F02D"/>
      </w:r>
      <w:r>
        <w:rPr>
          <w:rFonts w:ascii="SutonnyMJ" w:hAnsi="SutonnyMJ" w:cs="SutonnyMJ"/>
          <w:sz w:val="20"/>
          <w:szCs w:val="20"/>
          <w:lang w:val="it-IT"/>
        </w:rPr>
        <w:t xml:space="preserve">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1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10.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wg‡mm mvnvbv GKRb e¨vsKvi| Zv‡K Awd‡m 5Uv ch©š— KvR Ki‡Z nq| AwaKš‘ wZwb iv¯—vi  UªvwdK R¨vg, j¤^v jvBb, G †`vKvb †m †`vKvb †Nvivi f‡q fxZ| ZvB wZwb Gev‡ii C‡` N‡i e‡mB B›Uvi‡b‡Ui gva¨‡g †cvkvK †KbvKvUvi KvR †m‡i wb‡jb|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B-e¨vswKs wK?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†gvevBj e¨vswKs ¸i“Z¡c~Y©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DÏxc‡K AbjvBb e¨emv‡qi †Kvb †¶ÎwUi eY©bv Av‡Q? e¨vL¨v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e¨emv‡q AvBwmwU e¨env‡ii cÖ‡qvRbxqZv DÏxc‡Ki Av‡jv‡K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1" w:lineRule="auto"/>
        <w:jc w:val="both"/>
        <w:rPr>
          <w:rFonts w:ascii="SutonnyMJ" w:hAnsi="SutonnyMJ" w:cs="SutonnyMJ"/>
          <w:spacing w:val="-2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pacing w:val="-2"/>
          <w:sz w:val="22"/>
          <w:szCs w:val="22"/>
          <w:lang w:val="it-IT"/>
        </w:rPr>
        <w:t>11.</w:t>
      </w:r>
      <w:r>
        <w:rPr>
          <w:rFonts w:ascii="SutonnyMJ" w:hAnsi="SutonnyMJ" w:cs="SutonnyMJ"/>
          <w:spacing w:val="-2"/>
          <w:sz w:val="20"/>
          <w:szCs w:val="20"/>
        </w:rPr>
        <w:sym w:font="Wingdings 3" w:char="F084"/>
      </w:r>
      <w:r>
        <w:rPr>
          <w:rFonts w:ascii="SutonnyMJ" w:hAnsi="SutonnyMJ" w:cs="SutonnyMJ"/>
          <w:spacing w:val="-2"/>
          <w:sz w:val="20"/>
          <w:szCs w:val="20"/>
        </w:rPr>
        <w:t xml:space="preserve"> BgwZqvR I ivRwb `yÕRb e¨emvqx| BgwZqvR mxwgZ gybvdv I gvbm¤§Z †mev G `yB bxwZi Av‡jv‡K e¨emvq K‡ib| Zvi e¨emv‡qi gybvdv Kg n‡jI wZwb Lywk| Ab¨w`‡K ivwRb nVvr K‡i abx nIqvi Avkvq †µZv‡K wg_¨v K_v e‡j A‡c¶vK…Z wbægv‡bi cY¨ mvwR‡q †`q| †µZviv Zvr¶wYKfv‡e Zv bv eyS‡jI cieZx©‡Z G wb‡q Zxeª cÖwZwµqv cÖ`k©b K‡i|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g~j¨‡eva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wkí KviLvbv Kxfv‡e cwi‡ek `~lY K‡i?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BgwZqvR Kvi cÖwZ mvgvwRK `vwqZ¡ cvjb K‡i?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ivwR‡bi e¨emvq Kvh©µgwU ˆbwZKZvi wePv‡i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6" w:lineRule="auto"/>
        <w:rPr>
          <w:rFonts w:cs="Vrinda"/>
          <w:sz w:val="4"/>
          <w:szCs w:val="4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FA3868" w:rsidRDefault="00FA3868">
      <w:pPr>
        <w:rPr>
          <w:rFonts w:cs="Vrinda"/>
          <w:sz w:val="2"/>
          <w:szCs w:val="2"/>
        </w:rPr>
      </w:pPr>
    </w:p>
    <w:p w:rsidR="00FA3868" w:rsidRDefault="00FA3868">
      <w:pPr>
        <w:rPr>
          <w:rFonts w:cs="Vrinda"/>
          <w:sz w:val="2"/>
          <w:szCs w:val="2"/>
        </w:rPr>
      </w:pPr>
    </w:p>
    <w:p w:rsidR="00FA3868" w:rsidRDefault="00FA3868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FA386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3868" w:rsidRDefault="00FA386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89. </w:t>
            </w:r>
            <w:r>
              <w:rPr>
                <w:rFonts w:ascii="SutonnyMJ" w:hAnsi="SutonnyMJ" w:cs="SutonnyMJ"/>
                <w:sz w:val="26"/>
                <w:szCs w:val="26"/>
              </w:rPr>
              <w:t>XvKv wmwU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FA3868" w:rsidRDefault="00FA386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>mgqÑ 2 NÈv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FA3868" w:rsidRDefault="00FA386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Gj Gj we Kivi ci Rbve Avwei ingvb KviI Aax‡b PvKwi bv K‡i Ôingvb wjM¨vj GBWÕ bv‡g GKwU dvg© MVb K‡i| cÖwZôvbwU bZzb nIqvq MÖvnK msL¨vi cwigvY LyeB Kg| Aíw`‡bB wewfbœ gvgjvq MÖvnK‡`i cÖZ¨vkv c~i‡Y m¶g n‡jI ¯’vbxq A‡b‡K‡B Zv AeMZ bb| Gi d‡j wZwb e¨emv‡qi Kvh©µg Pvjv‡Z wM‡q bvbvb mgm¨vi m¤§yLxb n‡”Qb| G Kvi‡Y wZwb dvg©wUi cwiwPwZ evov‡bvi wm×vš— wb‡jb 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wKfv‡e ¯’vbMZ Dc‡hvM m„wó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Òingvb wjM¨vj GBWÓ e¨emv‡qi †Kvb kvLvi Aš—fz©³?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Avwe‡ii wm×vš— ev¯—evq‡b KiYxq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dRj Zvi Rgv‡bv 2 j¶ UvKv Ges e¨vsK †_‡K 5 j¶ UvKv FY wb‡q GKwU gyw` †`vKvb w`‡jb| Zvi e¨emvq †¶‡Î me wm×vš— wZwb wb‡RB wb‡q _v‡Kb Ges e¨emvwqK Kvh©µg wb‡RB ZË¡veavb K‡i _v‡Kb| †µZv‡`i mv‡_ Zvi DËg m¤ú‡K©i Kvi‡Y Zvi e¨emvq †ek fv‡jv PjwQj| nVvr Av¸b †j‡M m¤ú~Y© †`vKvbwU aŸsmcÖvß nIqvq wZwb e¨vsK FY cwi‡kva Ki‡Z wM‡q wb‡Ri hveZxq m¤ú` wewµ Ki‡Z eva¨ n‡q‡Qb|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†UªW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wKfv‡e iƒcMZ Dc‡hvM m„wó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dR‡ji e¨emvq cÖwZôvbwU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dRj Zvi m¤úwË i¶vq e¨emvq mnvqK †h Kv‡Ri mvnvh¨ wb‡Z cvi‡Zv Zv DÏxc‡Ki Av‡jv‡K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ivqnvb, gvngy` I Kv‡`i cvi¯úwiK mg‡SvZvi wfwË‡Z 5 eQ‡ii Rb¨ GwU e¨emvq cÖwZôvb MVb K‡ib| wg. Kv‡`i e¨emvq hy³ n‡jI evwl©K wbw`©ó A‡_©i wewbg‡q Zvi mybvg e¨env‡ii AbygwZ †`b| 2 eQi AwZµvš— nIqvi ci e¨emvqwU e¨vcK ¶wZi m¤§yLxb nq I 5,00,000 UvKv †`bvi m„wó nq| ivqnvb I gvngy` GB `vq en‡b m¤§Z n‡jI Kv‡`i `vq en‡b A¯^xK…wZ Rvbvb|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Askx`vwi Pzw³cÎ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Askx`vi‡`i Amxg `vq ej‡Z wK eySvq?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eY©bv g‡Z e¨emvqwU †Kvb ai‡bi Askx`vwi e¨emvq?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wg. Kv‡`‡ii `vq en‡bi A¯^xK…wZ †hŠw³K? Askx`v‡ii aib D‡j­L c~e©K †Zvgvi g‡Zi ¯^c‡¶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Rwni ¯^íg~‡j¨ we`y¨r Drcv`‡bi GKwU hš¿ Avwe®‹vi K‡i‡Qb| wZwb Zvi Avwe®‹v‡ii Dci ¯^v_© msi¶‡Yi Rb¨ AvBbMZ myi¶v wb‡q‡Qb| AvBbMZ myi¶v _vKvq A‡b‡K Zvi D™¢vweZ c×wZ bKj Kivi †Póv K‡iI e¨_© n‡q‡Q| wg. Rwni Zvi Avwe®‹…Z hš¿wU e¨emvwqKfv‡e weµq Kivi wPš—v Ki‡jb| hš¿wU mn‡R cwiwPZ K‡i †Zvjvi j‡¶¨ GKwU we‡kl wPý e¨env‡ii wm×vš— wb‡jb|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KwcivBU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ISO</w:t>
      </w:r>
      <w:r>
        <w:rPr>
          <w:rFonts w:ascii="SutonnyMJ" w:hAnsi="SutonnyMJ" w:cs="SutonnyMJ"/>
          <w:sz w:val="18"/>
          <w:szCs w:val="18"/>
          <w:lang w:val="it-IT"/>
        </w:rPr>
        <w:t xml:space="preserve"> ej‡Z wK eySvq?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Rwni hš¿wU cwiwPZ K‡i †Zvjvi Rb¨ †h wm×vš— wb‡q‡Qb Zv‡K wK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wg.Rwni D™¢vweZ c×wZ  bKj bv nIqvi KviY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ivqnvb eywoM½v b`xi Zx‡i Aew¯’Z m~Pbv †KwgK¨vj †Kv¤úvwbi gvwjK| e¨emv‡qi cvkvcvwk wZwb mgvR †mevg~jK Kg©Kv‡Ê RwoZ| Zvi KviLvbvi eR©¨ mivmwi b`x‡Z bv †d‡j weï×Ki‡Yi e¨e¯’v K‡ib| Ab¨w`‡K b`xi Zx‡i Aew¯’Z Zgv U¨vbvwi eR©¨ mivmwi b`x‡Z I Av‡kcv‡ki Rwg‡Z †d‡j cwi‡ek `~lY Ki‡Q| GjvKvevmx †Rjv ewYK mwgwZ‡Z Zgv U¨vbvwii wei“‡× wjwLZ Awf‡hvM Rgv †`qvi wm×vš— †bq|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ˆbwZKZv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†kqvi jf¨vsk (÷K wWwf‡WÛ) cÖ`vb Kiv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2"/>
          <w:sz w:val="18"/>
          <w:szCs w:val="18"/>
          <w:lang w:val="it-IT"/>
        </w:rPr>
        <w:t>Zgv U¨vbvwi cÖvK…wZK cwi‡e‡ki †Kvb Dcv`vb‡K `~lY Ki‡Q? e¨vL¨v K‡iv|</w:t>
      </w:r>
      <w:r>
        <w:rPr>
          <w:rFonts w:ascii="SutonnyMJ" w:hAnsi="SutonnyMJ" w:cs="SutonnyMJ"/>
          <w:spacing w:val="-2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Zgv U¨vbvwii cwi‡ek `~lY †iv‡a †Rjv ewYK mwgwZi wK KiYxq e‡j Zzwg g‡b K‡iv? g‡Zi ¯^c‡¶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ei¸bv †Rjvi 25 Rb †R‡j Zv‡`i Av_©-mvgvwRK Kj¨v‡Yi Rb¨ GKwU mgevq mwgwZ MVb K‡i‡Q| Zv‡`i Drcvw`Z grm XvKvi wewfbœ evRv‡i weµq K‡ib| MZ 3 eQi cÖwZôvbwUi AwR©Z gybvdvi cwigvY wQj|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810"/>
        <w:gridCol w:w="1255"/>
        <w:gridCol w:w="1255"/>
        <w:gridCol w:w="1248"/>
      </w:tblGrid>
      <w:tr w:rsidR="00FA3868">
        <w:tc>
          <w:tcPr>
            <w:tcW w:w="810" w:type="dxa"/>
          </w:tcPr>
          <w:p w:rsidR="00FA3868" w:rsidRDefault="00FA3868">
            <w:pPr>
              <w:spacing w:line="22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eQi</w:t>
            </w:r>
          </w:p>
        </w:tc>
        <w:tc>
          <w:tcPr>
            <w:tcW w:w="1255" w:type="dxa"/>
          </w:tcPr>
          <w:p w:rsidR="00FA3868" w:rsidRDefault="00FA3868">
            <w:pPr>
              <w:spacing w:line="22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2013</w:t>
            </w:r>
          </w:p>
        </w:tc>
        <w:tc>
          <w:tcPr>
            <w:tcW w:w="1255" w:type="dxa"/>
          </w:tcPr>
          <w:p w:rsidR="00FA3868" w:rsidRDefault="00FA3868">
            <w:pPr>
              <w:spacing w:line="22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2014</w:t>
            </w:r>
          </w:p>
        </w:tc>
        <w:tc>
          <w:tcPr>
            <w:tcW w:w="1248" w:type="dxa"/>
          </w:tcPr>
          <w:p w:rsidR="00FA3868" w:rsidRDefault="00FA3868">
            <w:pPr>
              <w:spacing w:line="22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2015</w:t>
            </w:r>
          </w:p>
        </w:tc>
      </w:tr>
      <w:tr w:rsidR="00FA3868">
        <w:tc>
          <w:tcPr>
            <w:tcW w:w="810" w:type="dxa"/>
          </w:tcPr>
          <w:p w:rsidR="00FA3868" w:rsidRDefault="00FA3868">
            <w:pPr>
              <w:spacing w:line="22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gybvdv</w:t>
            </w:r>
          </w:p>
        </w:tc>
        <w:tc>
          <w:tcPr>
            <w:tcW w:w="1255" w:type="dxa"/>
          </w:tcPr>
          <w:p w:rsidR="00FA3868" w:rsidRDefault="00FA3868">
            <w:pPr>
              <w:spacing w:line="22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3,00,000 UvKv</w:t>
            </w:r>
          </w:p>
        </w:tc>
        <w:tc>
          <w:tcPr>
            <w:tcW w:w="1255" w:type="dxa"/>
          </w:tcPr>
          <w:p w:rsidR="00FA3868" w:rsidRDefault="00FA3868">
            <w:pPr>
              <w:spacing w:line="22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3,50,000 UvKv</w:t>
            </w:r>
          </w:p>
        </w:tc>
        <w:tc>
          <w:tcPr>
            <w:tcW w:w="1248" w:type="dxa"/>
          </w:tcPr>
          <w:p w:rsidR="00FA3868" w:rsidRDefault="00FA3868">
            <w:pPr>
              <w:spacing w:line="226" w:lineRule="auto"/>
              <w:jc w:val="center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>
              <w:rPr>
                <w:rFonts w:ascii="SutonnyMJ" w:hAnsi="SutonnyMJ" w:cs="SutonnyMJ"/>
                <w:sz w:val="18"/>
                <w:szCs w:val="18"/>
                <w:lang w:val="it-IT"/>
              </w:rPr>
              <w:t>4,25,000 UvKv</w:t>
            </w:r>
          </w:p>
        </w:tc>
      </w:tr>
    </w:tbl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Zviv AvB‡b ewY©Z nv‡i msiw¶Z Znwej msi¶Y K‡ib| G msMVbwU gvQ msi¶‡Yi Rb¨ 25,000 UvKv g~‡j¨i 5wU wWc wd«R µ‡qi wm×vš— wb‡q‡Qb Ges G †¶‡Î Zviv msiw¶Z Znwej Kv‡R jvMv‡Z Pv‡”Qb|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mgevq Dcwewa wK?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†fv³v mgevq mwgwZ MV‡bi KviY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mgevq msMVbwU m`m¨‡`i cÖK…wZ wePv‡i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Zzwg wK g‡b K‡iv DÏxc‡K Dwj­wLZ mgev‡qi m`m¨iv msiw¶Z Znwej †_‡K</w:t>
      </w:r>
      <w:r>
        <w:rPr>
          <w:rFonts w:ascii="SutonnyMJ" w:hAnsi="SutonnyMJ" w:cs="SutonnyMJ"/>
          <w:sz w:val="18"/>
          <w:szCs w:val="18"/>
          <w:lang w:val="it-IT"/>
        </w:rPr>
        <w:t xml:space="preserve"> wWc wd«R µ‡qi m¤ú~Y© A_© ms¯’vb Ki‡Z cvi‡e? hyw³mn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PvPvi mv‡_ bvivqYMÄ †eov‡Z wM‡q Kwei Av`gRx RyU wgjwU cwiZ¨³ Ae¯’vq †`L‡Z †cj| PvPv Kwei‡K ej‡jb, GB wgjwU GK mgq †`‡ki Ab¨Zg gybvdv AR©bKvix wgj wQj| miKvwi wbqš¿Y I cwiPvjbvq cÖwZwôZ G cÖwZôvbwUi g~j D‡Ï‡k¨B n‡jv-RbKj¨vY I †eKvi mgm¨vi mgvavb| wKš‘ cÖwZôvbwUi `vwq‡Z¡ hviv wQ‡jb Zviv myôz cwiKíbv †gvZv‡eK cÖwZôvb Pvjv‡Z e¨_© nb| djkÖ“wZ‡Z evsjv‡`‡ki wkí RM‡Zi cw_K…Z GB cÖwZôvbwU eZ©gv‡b g„Z|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ivóªxq 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K…wÎg e¨w³mËv ej‡Z wK eySvq?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wgjwU gvwjKvbvi wfwË‡Z †Kvb ai‡bi msMVb?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wgjwU eÜ nIqvi KviY wK? †Zvgvi g‡Zi ¯^c‡¶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wbjv I wkjv `yB evÜex| wbjv ÔmyigvÕ e¨vs‡K mÂqx wnmve Ly‡j‡Q| e¨vsK Zv‡K GKwU KvW© cÖ`vb K‡i‡Q| Ab¨w`‡K wkjv Ô†gNbvÕ e¨vsK †_‡K Ggb GKwU KvW© wb‡q‡Q hv wb‡Z Zvi †Kv‡bv wnmve †Lvjvi cÖ‡qvRb nqwb| DfqB KvW© ØvivB Zviv wbw`©ó cwigvY cY¨-mvgMÖx †KbvKvUv Ki‡Z cv‡i Ges cÖ‡qvR‡b GwUGg ey_ †_‡K UvKv D‡Ëvjb Ki‡Z cv‡i|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cÖv_wgK mgevq mwgwZi m`m¨ msL¨v KZ?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AbjvBb e¨emvq ej‡Z Kx eySvq?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wbjvi KvW©wU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we`¨gvb cwiw¯’wZ‡Z ÔmyigvÕ I Ô†gNbvÕ e¨vsK-Gi g‡a¨ †KvbwUi SzuwK †ewk?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Rvgvj mv‡n‡ei †Q‡j XvKv wek¦we`¨vj‡q c‡o| MÖvg †_‡K †Q‡ji Kv‡Q cÖwZ gv‡m UvKv cvVv‡Z A‡bK mgm¨v n‡Zv| eZ©gv‡b Zv‡`i MÖv‡g †gvevBj †dvb †bUIqvK© m¤úÖmvwiZ nIqvq wZwb †Q‡ji Kv‡Q AwZ`ª“Z Ges wbivc‡` UvKv cvVv‡Z cv‡ib| wKš‘ Rvgvj mv‡n‡ei ¯¿x UvKv cvVv‡bvi G c×wZ m¤ú‡K© mw›`nvb I kswKZ| wZwb WvK wefv‡Mi gva¨‡g †Q‡ji Kv‡Q A_© †cÖiY‡K AwaK cQ›` K‡ib|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Z_¨ cÖhyw³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B-weR‡bm ej‡Z wK eySvq?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Rvgvj mv‡ne †Kvb e¨vswKs myweav e¨envi K‡i †Q‡ji Kv‡Q UvKv cvVvb?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Rvgvj mv‡n‡ei ¯¿xi cQ‡›`i gva¨gwU DÏxc‡Ki Av‡jv‡K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ÔHwZn¨Õ cÖwZôv‡bi ¯^Ë¡vwaKvix Rbve Dj­vm evsjv‡`‡ki wewfbœ AÂ‡ji HwZn¨evnx bvbvb ai‡bi cY¨ †hgb- Kzwgj­vi Lvw`, XvKvi Rvg`vwb, Uv½vB‡ji kvwo, ivRkvnxi wmé cÖf…wZ mivmwi Drcv`bKvix‡`i KvQ †_‡K msMÖn K‡i weµq K‡i BwZg‡a¨ XvKvi evRv‡i e¨vcK mybvg AR©b K‡i‡Qb| wZwb cÖwZôv‡bi wbivcËvi K_v †f‡e AwMœ wbe©vcY e¨e¯’v †i‡L‡Qb| wKš‘ cvk¦eZx© GKwU e¨emvq cÖwZôvb wbqg _vKv m‡Ë¡I ch©vß cvwb, wbM©gb c_ I AwMœ wbe©vcY e¨e¯’v K‡iwb| nVvr GKw`b Av¸b †j‡M Kg©Pvixmn cy‡iv cÖwZôvbwU f¯§xf‚Z nq| G‡Z wZwb fxlY gg©vnZ nb|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e¨emvqx wK‡mi Avkvq SuywK MÖnY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cÖhyw³MZ cwi‡ek Kxfv‡e e¨emvq‡K cÖfvweZ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Dj­v‡mi cÖwZôvbwU e¨emv‡qi †Kvb cwi‡e‡ki Øviv cÖfvweZ?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†Kvb cwi‡e‡ki h_v_© cÖ‡qvM Ki‡j cvk¦eZx© cÖwZôvbwU‡Z `yN©Ubv NUZ bv e‡j Zzwg g‡b K‡iv?  g‡Zi ¯^c‡¶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gy³vw`i I Zvi 7 eÜy 10 †KvwU UvKv cwi‡kvwaZ g~jab wb‡q GKwU e¨emvq cÖwZôvb M‡o †Zv‡jb, hvi Aby‡gvw`Z g~jab 50 †KvwU UvKv| e¨emvq ïi“i 2 eQi c‡i Rbve gy³vw`‡ii eÜyi †kqvi mš—v‡bi bv‡g n¯—vš—i Ki‡Z †P‡qI cv‡ibwb| Ab¨w`‡K Av‡iKRb e¨emvqx Beªvwng 50 Rb D‡`¨v³v‡K wb‡q Av‡iKwU e¨emvq cÖwZôvb M‡o †Zv‡jb Ges g~jab e„w×i Rb¨ Zviv cieZx©‡Z evRv‡i †kqvi Qv‡ob| PZz_© eQ‡i e¨emvq m¤úÖmvi‡Yi Rb¨ cwi‡kvwaZ g~jab 100 †KvwU UvKv †_‡K 200 †KvwU UvKvq evov‡bvi cÖ‡qvRb n‡j evwl©K mvaviY mfv ch©š— Zv‡`i A‡c¶v Ki‡Z nq|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cwi‡gj wbqgvewj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†h `wjj cvIqvi ci †Kv¤úvwb msMV‡bi K…wÎg mË¡vi m„wó nq †m m¤ú‡K©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gy³vw`i‡`i e¨emvq cÖwZôvbwU †Kvb ai‡bi †Kv¤úvwb?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†`‡ki Kg©ms¯’vb m„wó‡Z DÏxc‡K Dwj­wLZ msMVb `ywUi g‡a¨ †KvbwUi f‚wgKv me©vwaK?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rPr>
          <w:rFonts w:cs="Vrinda"/>
          <w:sz w:val="2"/>
          <w:szCs w:val="2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FA3868" w:rsidRDefault="00FA3868">
      <w:pPr>
        <w:rPr>
          <w:rFonts w:cs="Vrinda"/>
          <w:sz w:val="2"/>
          <w:szCs w:val="2"/>
        </w:rPr>
      </w:pPr>
    </w:p>
    <w:p w:rsidR="00FA3868" w:rsidRDefault="00FA386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FA3868" w:rsidRDefault="00FA386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FA3868" w:rsidRDefault="00FA386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p w:rsidR="00FA3868" w:rsidRDefault="00FA386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FA386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3868" w:rsidRDefault="00FA386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90. </w:t>
            </w:r>
            <w:r>
              <w:rPr>
                <w:rFonts w:ascii="SutonnyMJ" w:hAnsi="SutonnyMJ" w:cs="SutonnyMJ"/>
                <w:sz w:val="26"/>
                <w:szCs w:val="26"/>
              </w:rPr>
              <w:t>†kicyi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FA3868" w:rsidRDefault="00FA386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>mgqÑ 2 NÈv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FA3868" w:rsidRDefault="00FA386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p w:rsidR="00FA3868" w:rsidRDefault="00FA386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FA3868" w:rsidRDefault="00FA3868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¯^cb I Zvnmxb `yB eÜy B›UviwgwW‡qU cvm K‡i Avi †jLvcov K‡iwb| `yÕRbB e¨emv Ki‡Q| ¯^cb Zvi evevi †QvU gyw`i †`vKv‡b e‡m| †m M‡Äi eo †`vKvb †_‡K GK‡Î gvj wK‡b †`vKv‡b wb‡q Av‡m| Avi Zv Aí Aí K‡i MÖvnK‡`i Kv‡Q weªKq K‡i| Ab¨w`‡K Zvnmxb wb‡R †QvÆ GKUv †eKvwi Ki‡Q| K‡qKRb kÖwgK wb‡q KvR ïi“ Ki‡jI evRv‡i Zvi †eªW I we¯‹zU RbwcÖqZv cvIqvq Zvi e¨emvq cÖmvwiZ n‡”Q|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mvgvwRK e¨emvq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cÖZ¨¶ †mev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pacing w:val="-4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¯^cb Af¨š—ixY evwY‡R¨i Aax‡b †Kvb ai‡bi e¨emvq Pvjv‡”Q?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aib we‡ePbvq Zvnmx‡bi e¨emv †`‡ki Av_©mvgvwRK Dbœq‡b AwaK f‚wgKv ivL‡Z mg_© n‡eÑ e³‡e¨i DÏxc‡Ki Av‡jv‡K h_v_©Zv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myKzgvi mvnv eÜy-evÜe I AvÍxq-¯^Rb †_‡K A_© msMÖn K‡i mvfv‡i ÔiRbxMÜvÕ Pvl ïi“ K‡ib| wKš‘ cÖwk¶Y I e¨emvq m¤ú‡K© aviYv bv _vKvq cÖ_‡g †jvKmv‡bi m¤§yLxb nb| wKš‘ ˆah© bv nvwi‡q GKwU e¨vs‡Ki mv‡_ †hvMv‡hvM K‡ib </w:t>
      </w:r>
      <w:r>
        <w:rPr>
          <w:rFonts w:ascii="SutonnyMJ" w:hAnsi="SutonnyMJ" w:cs="SutonnyMJ"/>
          <w:spacing w:val="-2"/>
          <w:sz w:val="18"/>
          <w:szCs w:val="18"/>
        </w:rPr>
        <w:t>Ges mn‡hvwMZv †c‡j e„n`vKv‡i dzj e¨emvq ïi“ Ki‡Z cvi‡eb e‡j Avkv Ki‡Qb|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A_©‰bwZK cwi‡ek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e¨emvq cÖwZôvq AbyK‚j mvgvwRK cwi‡e‡ki cÖ‡qvRb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†Kvb cwi‡e‡ki ¸i“Z¡c~Y© Dcv`v‡bi Afv‡e myKzgvi mvnv cÖ_‡g e¨emv‡q mdjZv cvbwb?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cwi‡ek myKzgvi mvnvi e¨emvq mvdj¨ AR©‡b ¸i“Z¡c~Y© f‚wgKv ivL‡Z cv‡i e‡j Zzwg g‡b K‡iv?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ivRv, myRv I mvweŸi wZbRb wg‡j GK‡Î †kqvi †Kbv-†ePvi Rb¨ mg‡SvZvi wfwË‡Z GKUv cÖwZôvb M‡o Zz‡j‡Q| wKš‘ †kqvi wK‡b a‡i †i‡L c‡i weµq K‡i| Avevi wKQy †kqvi wK‡b 1/2 w`‡bi g‡a¨B weµq K‡i †`q| †Kvb †kqvi KLb †eP‡e, Avi a‡i ivL‡e G wb‡q cÖvqkB SMov nq| ZvB Zviv hvi hvi g‡Zv e¨emvq Kivi wm×vš— wbj| GLb Ab¨‡K Avi wRÁvmv Kivi cÖ‡qvRb c‡o bv| hvi hvi `vq GLb Zvi Zvi|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µq-weµq e¨emv‡qi †Kvb ai‡bi evav `~i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GKgvwjKvbv e¨emv‡q gvwj‡Ki `vq Amxg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DÏxc‡Ki e¨w³eM© cÖ_‡g gvwjKvbvi wfwË‡Z †Kvb ai‡bi e¨emvq M‡o Zz‡jwQj?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c‡i Zviv †hB ai‡bi e¨emvq Kivi wm×vš— wb‡q‡Q Zvi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</w:t>
      </w:r>
      <w:r>
        <w:rPr>
          <w:rFonts w:cs="Vrinda"/>
          <w:sz w:val="14"/>
          <w:szCs w:val="14"/>
          <w:lang w:val="it-IT"/>
        </w:rPr>
        <w:t>ABC</w:t>
      </w:r>
      <w:r>
        <w:rPr>
          <w:rFonts w:ascii="SutonnyMJ" w:hAnsi="SutonnyMJ" w:cs="SutonnyMJ"/>
          <w:sz w:val="18"/>
          <w:szCs w:val="18"/>
        </w:rPr>
        <w:t>Õ GKwU mdUIq¨vi cÖ¯‘ZKvix †Kv¤úvwb msMVb| Zviv m¤úÖwZ 100wU mdUIq¨vi ˆZwii AW©vi cvq| Zv‡`i ch©vß msL¨K `¶ †jvKej bvB| ZvB Zviv wbw`©ó mg‡qi g‡a¨ Kvh©m¤úv`‡bi Rb¨ ÔgybÕ †Kv¤úvwb‡K Pzw³i wfwË‡Z 30wU mdUIq¨vi ˆZwii `vwqZ¡ †`q| `¶ †jvKe‡ji Afv‡e cieZx©‡Z Ô</w:t>
      </w:r>
      <w:r>
        <w:rPr>
          <w:rFonts w:cs="Vrinda"/>
          <w:sz w:val="14"/>
          <w:szCs w:val="14"/>
          <w:lang w:val="it-IT"/>
        </w:rPr>
        <w:t>ABC</w:t>
      </w:r>
      <w:r>
        <w:rPr>
          <w:rFonts w:ascii="SutonnyMJ" w:hAnsi="SutonnyMJ" w:cs="SutonnyMJ"/>
          <w:sz w:val="18"/>
          <w:szCs w:val="18"/>
        </w:rPr>
        <w:t>Õ †Kv¤úvwbi wbqwgZ Kvh©µg cwiPvjbvq APjve¯’v †`Lv †`q| ZvB Zviv weKí mgvavb bv †c‡q †Kv¤úvwb we‡jvcmva‡bi wm×vš— †bq|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†Kv¤úvwbi we‡jvcmvab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mnvqK †mev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Ô</w:t>
      </w:r>
      <w:r>
        <w:rPr>
          <w:rFonts w:cs="Vrinda"/>
          <w:sz w:val="14"/>
          <w:szCs w:val="14"/>
          <w:lang w:val="it-IT"/>
        </w:rPr>
        <w:t>ABC</w:t>
      </w:r>
      <w:r>
        <w:rPr>
          <w:rFonts w:ascii="SutonnyMJ" w:hAnsi="SutonnyMJ" w:cs="SutonnyMJ"/>
          <w:sz w:val="18"/>
          <w:szCs w:val="18"/>
        </w:rPr>
        <w:t>Õ</w:t>
      </w:r>
      <w:r>
        <w:rPr>
          <w:rFonts w:cs="Vrinda"/>
          <w:sz w:val="14"/>
          <w:szCs w:val="14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†Kv¤úvwb KZ©„K ÔgybÕ †Kv¤úvwb Øviv KvR Kwi‡q †bIqv †Kvb ai‡bi e¨emvq?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z w:val="18"/>
          <w:szCs w:val="18"/>
        </w:rPr>
        <w:t>Ô</w:t>
      </w:r>
      <w:r>
        <w:rPr>
          <w:rFonts w:cs="Vrinda"/>
          <w:sz w:val="14"/>
          <w:szCs w:val="14"/>
          <w:lang w:val="it-IT"/>
        </w:rPr>
        <w:t>ABC</w:t>
      </w:r>
      <w:r>
        <w:rPr>
          <w:rFonts w:ascii="SutonnyMJ" w:hAnsi="SutonnyMJ" w:cs="SutonnyMJ"/>
          <w:sz w:val="18"/>
          <w:szCs w:val="18"/>
        </w:rPr>
        <w:t>Õ †Kv¤úvwb we‡jvcmva‡bi c×wZ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MvRxcy‡i nvmvb Avjxmn 40 Rb wg‡j GKwU cÖwZôvb M‡o Zzj‡jb| wØZxq eQ‡i Zv‡`i g~jab `vovq 20 j¶ UvKv| Z…Zxq eQ‡i †gvU jv‡fi 2,20,000 UvKv n‡Z 33,000 UvKv Zv‡`i msiw¶Z Znwe‡j Ges 6,600 UvKv Dbœqb Znwe‡j Rgv K‡ib| Aewkó UvKv m`m¨iv cÖ‡Z¨‡K mgvbfv‡e fvM K‡i wb‡jb Ges wb‡R‡`i mn‡hvwMZvq AviI m‡Pó n‡jb| Zv‡`i wek¦vm Zv‡`i g‡a¨ `„p eÜb _vK‡j avivevwnK mvdj¨ Avm‡eB|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mgevq cwiPvjbvi `wjj‡K Kx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mgevq‡K ¯^í Av‡qi gvby‡li msMVb ejv nq †Kb?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nvmvb Avjx I Zvi mn‡hvMxMY †Kvb RvZxq cÖwZôvb M‡o Zz‡jwQ‡jb?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ÔcÖwZôvbwUi Kvh©Ki bxwZB `„p eÜb m„wó K‡iÕ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 xml:space="preserve"> G e¨vcv‡i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miKv‡ii `vwqZ¡ †`‡ki wbivcËv e¨e¯’v †Rvi`vi Kiv| G j‡¶¨ miKvi GKwU DbœZgv‡bi A¯¿ KviLvbv ¯’vc‡bi Rb¨ msm‡` wej DÌvcb K‡i, hv c‡i AvBb wn‡m‡e cvm nq| GK eQi ci †`Lv †Mj cÖwZôvbwU‡Z †hvM¨‡`i †P‡q ivR‰bwZK we‡ePbvq †jvKej wb‡qvM †`Iqv n‡q‡Q, hv cÖ‡qvRbxq †jvKe‡ji †P‡q cwigv‡Y †ewk| wb‡qvMK…Z †jvKej A`¶ nIqvq cÖwZôvbwUi AcPq †e‡o‡Q I †jvKmvb n‡”Q|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ivóªxq e¨emv‡qi gyL¨ D‡Ïk¨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cY¨ cwien‡b †ij †mevi f‚wgKv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ai‡bi msMV‡bi K_v ejv n‡q‡Q?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†Zvgvi g‡Z Kxfv‡e KviLvbvwU‡K jvfRbK cÖwZôv‡b cwiYZ Kiv hv‡e? Zv hyw³mn †jL|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kvnRvnvb †ek wKQyw`b a‡i k¦vmK‡ó fzM‡Qb| A‡bK cix¶v-wbix¶vi ci Wv³vi Rvbv‡jb XvKvi evqy‡Z cÖPzi wmmv _vKvq G †iv‡Mi cÖv`yf©ve †`Lv w`‡”Q| wPwKrmvq kvnRvnv‡bi k¦vmKó wKQyUv Kg‡jI cy‡ivcywi mv‡iwb| ZvB wZwb G wel‡q miKv‡ii g‡bv‡hvM AvKl©Y K‡i‡Qb|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KwcivBU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†Kb KwcivBU MÖnY Kiv nq?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†Kvb mgm¨vi Kvi‡Y kvnRvnv‡bi k¦vmKó †e‡o‡Q?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evqy `~lY †iv‡a kvnRvnvb KZ…©K miKv‡ii mn‡hvwMZv PvIqvi welqwU KZUzKz hyw³hy³ e‡j Zzwg g‡b K‡iv?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†g‡n`x øvZK cvm K‡i PvKwii wcQ‡b bv Qy‡U h‡kv‡ii `ovUvbv †gv‡o GKwU dz‡ji †`vKvb ¯’vc‡bi gva¨‡g e¨emvq D‡`¨vM wb‡Z m‡Pó nb| cieZx©‡Z e¨emv‡qi AvqZb evov‡bvi cÖ‡qvRbxqZv †`Lv w`‡j wZwb evsjv‡`k †W‡fjc‡g›U e¨vsK †_‡K FY wb‡q cyuwRi ms¯’vb K‡ib| ZvB e¨emvq D‡`¨vM Dbœq‡b G ai‡bi mnvqZv Lye †ewk cÖ‡qvRb e‡jB wZwb g‡b K‡ib|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cÖK…wZ Abyhvqx mnvqZv KZ cÖKvi?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wkí I ewYK mwgwZ Kxfv‡e e¨emvq D‡`¨v‡M mnvqZv K‡i?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†g‡`nxi FY MÖnY †Kvb ai‡bi mnvqZvi Aš—M©Z?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FY mnvqZv Qvov wK †g‡n`xi e¨emv‡qi D‡`¨vM Dbœqb m¤¢e?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Avjg e¨emvq D‡`¨vM welqwU c‡o D‡`¨v³v n‡e e‡j wVK K‡iwQj| wKš‘ Zv GLb m¤¢e wKbv G wb‡q fve‡Q| G Rb¨ †m Zvi GK eo fvB kwd‡Ki Kv‡Q †Mj| wg. kwdK ej‡jb, D‡`¨v³v bZzb wKQy wb‡q fv‡e| ZvB Zvi cuvPRb gvbyl ev e¨emvqx †_‡K Zv‡K GKUz wfbœ n‡Z nq| Zvi MVbg~jK I m„wóagx© gb _vKvi cÖ‡qvRb c‡o| Zv‡K wb‡RB AvÍwe‡k­lY K‡i mvdj¨ jv‡fi AvKv•¶v, SuywK MÖn‡Yi gvbwmKZv BZ¨vw` ¸Y Zvi Av‡Q wKbv †`L‡Z nq| Avi G ¸Ymg~n _vK‡j fv‡jv D‡`¨v³v nIqv hvq|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bvix D‡`¨v³v †K?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D‡`¨vM e¨emv‡qi Dbœq‡b ¸i“Z¡c~Y©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wg. kwdK GKRb e¨emvq D‡`¨v³vi †Kvb ¸Y  _vKvi K_v ej‡Qb?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Ômvdj¨vR©‡bi Pvwn`v †_‡KB D‡`¨v³vi m„wó nqÕ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 xml:space="preserve"> DÏxc‡Ki Av‡jv‡K Gi h_v_©Zv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Ôwgbv evRviÕ XvKv kn‡i A‡bK¸‡jv AvDU‡j‡Ui gva¨‡g wbZ¨ cÖ‡qvRbxq `ªe¨vw` weµq K‡i| cÖ_vMZfv‡e AmsL¨ mieivnKvixi KvQ †_‡K Gme cY¨ msMÖn K‡i cÖ‡Z¨KwU AvDU‡j‡Ui Pvwn`v Abyhvqx mieivn Ki‡Z wM‡q Ôwgbv evRviÕ KZ©„c¶ wngwkg Lv‡”Q| GgZve¯’vq cÖwZôvbwU mieivnKvix I AvDU‡j‡Ui mve©¶wYK †hvMv‡hvM i¶vq weKí e¨e¯’vi K_v fve‡Q|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B-Kgvm©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†WweU KvW© ej‡Z Kx †evS?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D‡j­wLZ cÖwZôvbwU e¨emv‡qi †Kvb kvLvi Aš—f‚©³?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D³ cÖwZôv‡bi Rb¨ m¤¢ve¨ weKí e¨e¯’vwU Kx n‡Z cv‡i?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Avjx Mwie n‡jI mgvR wn‰Zlx gvbyl| evRv‡i Zvi gyw`i †`vKvb| wZwb †`‡Lb †`‡k eo †Kv‡bv `y‡h©vM n‡j K‡c©v‡iU cÖwZôvb¸‡jv cÖavbgš¿xi ÎvY Znwe‡j A‡bK A_© Rgv †`q| MYgva¨‡g Zv djvI K‡i cÖPvi Kiv nq| Zviv ¯‹zj K‡jR ˆZwi K‡i| wg. Avjx fv‡eb wZwb MÖvnK‡`i VKvb bv, gv‡c Kg †`b bv, fv‡jv gvj w`‡Z m‡Pó _v‡Kb| Zvi mvg‡_©¨i g‡a¨ wZwb hv K‡i‡Qb G‡ZB wZwb mš‘ó|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K. 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ˆbwZKZv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L. </w:t>
      </w:r>
      <w:r>
        <w:rPr>
          <w:rFonts w:ascii="SutonnyMJ" w:hAnsi="SutonnyMJ" w:cs="SutonnyMJ"/>
          <w:sz w:val="18"/>
          <w:szCs w:val="18"/>
          <w:lang w:val="it-IT"/>
        </w:rPr>
        <w:tab/>
        <w:t>cwi‡e‡k evqy `~lY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M. </w:t>
      </w:r>
      <w:r>
        <w:rPr>
          <w:rFonts w:ascii="SutonnyMJ" w:hAnsi="SutonnyMJ" w:cs="SutonnyMJ"/>
          <w:sz w:val="18"/>
          <w:szCs w:val="18"/>
          <w:lang w:val="it-IT"/>
        </w:rPr>
        <w:tab/>
        <w:t>DÏxc‡K K‡c©v‡iU cÖwZôvb¸‡jv Kv‡`i cÖwZ mvgvwRK `vwqZ¡ cvjb Ki‡Q?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N. </w:t>
      </w:r>
      <w:r>
        <w:rPr>
          <w:rFonts w:ascii="SutonnyMJ" w:hAnsi="SutonnyMJ" w:cs="SutonnyMJ"/>
          <w:sz w:val="18"/>
          <w:szCs w:val="18"/>
          <w:lang w:val="it-IT"/>
        </w:rPr>
        <w:tab/>
        <w:t>wg. Avjx hv‡`i cÖwZ `vwqZ¡ cvjb Ki‡Qb Zvi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FA3868" w:rsidRDefault="00FA386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FA386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3868" w:rsidRDefault="00FA386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91. </w:t>
            </w:r>
            <w:r>
              <w:rPr>
                <w:rFonts w:ascii="SutonnyMJ" w:hAnsi="SutonnyMJ" w:cs="SutonnyMJ"/>
                <w:sz w:val="26"/>
                <w:szCs w:val="26"/>
              </w:rPr>
              <w:t>miKvwi knx` eyjeyj K‡jR, cvebv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FA3868" w:rsidRDefault="00FA386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>mgqÑ 2 NÈv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FA3868" w:rsidRDefault="00FA386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QÕgvm Av‡M Rbve kv‡n` nvmvb †`kxq GKwU †cvkvK ˆZwi KviLvbvq D”P †eZ‡b wnmvei¶K c‡` †hvM`vb K‡i‡Qb| †evbvm I Ab¨vb¨ wKQy Avw_©K myweavI cvb| ZviciI wZwb Ab¨Î PvKwi †LuvR‡Qb| KviY †h K‡¶ wZwb evm Ki‡b, Zv AwaKZi Mig| cv‡ki †Wªb †_‡K cÖvq `yM©Ü Av‡m| ZvQvov PvKwii wbivcËv Kg| †hvM`v‡bi ci wZwb Zvi mnKgx©‡`i †_‡K ï‡b‡Qb, G cÖwZôv‡b Lye axiMwZ‡Z c‡`vbœwZ nq| †h‡Kv‡bv mgq †h‡Kv‡bv Kg©K©Zvi PvKwi P‡j hvq| Kv‡Ri cÖwZ w`‡b w`‡b Zvi AvMÖn K‡g hv‡”Q| wKš‘ Zvi eÜy Aveyj †nv‡mb cv‡ki GKwU Awd‡m Zvi †P‡q Kg †eZb cvb| G ai‡bi mgm¨v †mLv‡b bv _vKvq †m Kv‡Ri cÖwZ LyeB AvMÖnx| KviY †m Rv‡b wZb eQi ciB Zvi c‡`vbœwZ n‡Z cv‡i|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†cÖlYvi msÁv `vI?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mvgvwRK Pvwn`v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kv‡n` nvmvb †cÖlYvi †Kvb ai‡Yi Dcv`v‡bi Afv‡e Ab¨Î PvKwi †LuvR‡Qb?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kv‡n` nvmvb I Aveyj †nv‡m‡bi cÖwZôv‡bi we`¨gvb †cÖlYvi Dcv`vb¸‡jvi Zzjbvg~jK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†gvZv‡je †nv‡mb GKwU e¨emvq cÖwZôv‡bi Awdm mnKvix| Kv‡R KL‡bv †m Ae‡njv K‡i bv| Awd‡m me mgq †m Drdzj­ _v‡K| wKš‘ B`vwbs Zvi D×©Zb Kg©KZ©v Ave`yj Lv‡jK j¶ Ki‡Qb Kv‡Ri cÖwZ †gvZv‡je †nv‡m‡bi †Kv‡bv AvMÖn †bB| Awd‡m me mgq †m welYœ _v‡K| Ave`yj Lv‡jK Zv‡K i“‡g †W‡K Rvb‡Z cvi‡jb Zvi GKgvÎ †g‡qwU `yiv‡ivM¨ e¨vwa‡Z Avµvš—| UvKvi Afv‡e wPwKrmv Kiv‡Z cvi‡Qb bv| Aveyj Lv‡jK Zv‡K ej‡jb, wPš—v Ki‡eb bv, Avcbvi †g‡qi wPwKrmvi me `vwqZ¡fvi G cÖwZôv‡bi| †gvZv‡j‡ei †Pv‡L-gy‡L nvwm dz‡U DV‡jv| †m c~Y© D`¨‡g KvR Ki‡Z jvM‡jv|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wØ-Dcv`vb ZË¡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cyi¯‹vi wK cÖ‡Yv`bv?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Ave`yj Lv‡j‡Ki Avk¦vm †Kvb ai‡bi †cÖlYv?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†cÖlYv Kgx©i g‡bvej evov‡Z cv‡i? Kxfv‡e?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Aveyj nv‡kg Avg`vwb-ißvwb e¨emvq K‡ib| Awd‡mi Kg©Pvix I Zvi MÖvnK‡`i B-†gB‡ji gva¨‡g †hvMv‡hvM K‡ib| B›Uvi‡bU †_‡K wZwb e¨emv‡qi Z_¨vw` msMÖn I mieivn K‡ib| d‡j `ª“ZB KvR m¤úbœ nq| cÖwZ eQi wZwb gybvdvi j¶¨gvÎv AR©b Ki‡Z cv‡ib| c¶vš—‡i ingvb mvw`K GKB ai‡bi e¨emvq K‡ib| wKš‘ e¨emvwqK †hvMv‡hvM ev Z_¨ Av`vb-cÖ`v‡bi Rb¨ GLbI wZwb wPwV I †dvb ev †gvevB‡ji Ici wbf©i K‡ib| G‡Z cÖvq KvRKg© e¨vnZ nq| d‡j kZfvM j¶¨ AR©b †Kv‡bv eQiB m¤¢e nq bv|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†hvMv‡hv‡Mi cÖavb wZbwU Dcv`vb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Aveyj nv‡k‡gi mdjZvi KviY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ingvb mvw`‡Ki j¶¨ AR©‡bi e¨_©Zvi KviY Kx?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Avn‡g` kwdK G· e¨vsK wjwg‡UW, cvebv kvLvi GKRb e¨e¯’vcK| wZwb cÖavb Kvh©vj‡qi me wb‡`©kbv wPwVi gva¨‡g Aa¯—b Kg©KZ©v-Kg©Pvix‡`i Rvwb‡q †`b Ges †bvwUk †ev‡W©I Uvwb‡q †`b| ZviciI cÖavb Kvh©vj‡qi wb‡`©kbv Abyhvqx Kvh©m¤úv`b n‡”Q bv e‡j m¤úÖwZ Zv‡K wZi¯‹vi Kiv n‡q‡Q| GLb wZwb wm×vš— wb‡q cÖavb Kvh©vj‡qi ¸i“Z¡c~Y© cwiKíbv I wb‡`©kbv wZwb mfv †W‡K Av‡jvPbv K‡i mevB‡K eywS‡q †`‡eb|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wb‡`©kbv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KwgwU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cÖ_‡g Rbve Avn‡g` kwdK †hvMv‡hv‡Mi †Kvb gva¨gwU e¨envi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Kvh©Ki †hvMv‡hv‡Mi Rb¨ †Kvb gva¨gwU DËg?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gÄyi Kv‡`i GKwU cÖwZôv‡bi cÖavb e¨e¯’vcK| cwiKíbv ˆZwii Rb¨ wZwb cÖwZôv‡bi †Kv‡bv wefvM I Dc-wefv‡Mi Kg©KZ©v‡`i †_‡K Z_¨ msMÖn K‡ib bv| Zv‡`i G wel‡q wKQy AewnZI K‡ib bv| G Kvi‡Y Zvi cÖwZôv‡b cÖvq wek„•Ljv m„wó nq Ges cwiKíbv e¨_©Zvq ch©ewmZ nq|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djveZ©b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fvimv‡g¨i bxwZwU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cÖ_‡g e¨e¯’vcbvi †Kvb KvRwU m¤úbœ bv nIqvq Rbve gÄyi Kv‡`‡ii cwiKíbv ev¯—evqb nZ bv?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j¶¨ AR©‡bi Rb¨ Rbve gÄyi Kv‡`‡ii Kx Kiv DwPZ?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B÷vb© Mv‡g©›Um-Gi e¨e¯’vcK Rbve AvmMi Avjx cÖwZwU  Kv‡Ri GKwU Av`k©gvb wba©vib K‡ib| 2016 mv‡ji 1 Rvbyqvwi wZwb wZb †KvwU UvKvi †cvkvK </w:t>
      </w:r>
      <w:r>
        <w:rPr>
          <w:rFonts w:ascii="SutonnyMJ" w:hAnsi="SutonnyMJ" w:cs="SutonnyMJ"/>
          <w:spacing w:val="-2"/>
          <w:sz w:val="18"/>
          <w:szCs w:val="18"/>
        </w:rPr>
        <w:t>ißvwbi cwiKíbv nv‡Z wb‡qwQ‡jb| 17 wW‡m¤^‡i wZwb †`L‡jb `yB †KvwU Avwk j¶ UvKvi †cvkvK ißvwb n‡q‡Q| wba©vwiZ mg‡q wek j¶ UvKvi †cvkvK ißvwb Kiv m¤¢e bq| KviY AbymÜvb K‡i wZwb †`L‡jb wZb †gwkb bó n‡q c‡o Av‡Q| ZvovZvwo wZwb K‡qKRb `¶ wgw¯¿ †W‡K †gwkbwU †givg‡Zi e¨e¯’v K‡i w`‡jb|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ev‡RUxq wbqš¿Y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mg‡”Q` we›`y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Rbve AvmMi Avjx e¨e¯’vcbvi †Kvb KvRwU m¤úbœ Ki‡Qb?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3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Av`k© gv‡bi mv‡_ wePz¨wZi m¤úK©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Ave`yi iwk` cvebvq GKwU d‡ji †`vKv‡b mvgvb¨ †eZ‡b PvKwi K‡i| †h †eZb cvq, Zv‡Z Zvi msmvi P‡j bv| ZvB AvÍxq-¯^Rb I eÜy-evÜe‡`i KvQ †_‡K wKQy UvKv avi wb‡q †m GKwU d‡ji †`vKvb †`q| G‡Z Zvi msmv‡i m”QjZv Av‡m| ax‡i ax‡i †m GKRb mdj dj e¨emvqx n‡q I‡V|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wk‡ív‡`¨vM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cÖwk¶Y †Kb cÖ‡qvRb?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Ave`yi iwk‡`i d‡ji †`vKvb †`Iqv e¨emvq msMV‡bi †Kvb wel‡qi mv‡_ m¤ú„³?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Ave`yi iwk‡`i mdjZvi KviY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Avqkvi Av¤§vi VvÛvR¡i| Wv³v‡ii civg‡k© †m GKwU dv‡g©wm †_‡K Jla wK‡b Avbvi Rb¨ Avqkv‡K cvVv‡jb| Zvi gv LyeB m‡PZb| Jla LvIqvi Av‡M wZwb †`L‡jb Jl‡ai †gqv` A‡bK Av‡MB dzwi‡q †M‡Q| wZwb Avqkv‡K ej‡jb, ÔGLbB GwU †`vKv‡b wdwi‡q `vI| Zzwg hv wKQy wK‡bv bv †Kb, †gvo‡K †gqv` Av‡Q wKbv †`‡L wb‡e|Õ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ˆbwZKZv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e¨emvwqK g~j¨‡eva †Kb cÖ‡qvRb?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†gqv` dzwi‡q hvIqv Jla †`vKv‡b ivLv I weµq Kiv e¨emv‡qi †Kvb ai‡bi `vwq‡Z¡i g‡a¨ c‡o?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Jla we‡µZvi `vwqZ¡ Kx nIqv DwPZ?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GgweG cvm K‡i AvjvDj PvKwi LyuRwQj| Zvi eÜyi evev Zv‡K ejj, ÔZzwg ¶z`ª I KzwUi wk‡íi GKwU cÖwZôvb M‡o †Zv‡jv| MÖv‡gi AviI †eKvi hyeK‡`i I †Zvgvi m‡½ bvI| eZ©gv‡b miKvwi-†emiKvwi wewfbœ cÖwZôvb G ai‡bi cÖwZôvb M‡o †Zvjvi Rb¨ mnvqZv Ki‡Q| AvjvDj Zvi civgk© MÖnY Ki‡jv|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KzwUi wkí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cY¨ Drcv`b I eÈb Kxfv‡e mdj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AvjvDj miKvwi-†emiKvwi cÖwZôvb †_‡K Kx †c‡Z cv‡i?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†`‡ki †eKviZ¡ `~ixKi‡Y DÏxc‡Ki miKvwi-†emiKvwi cÖwZôv‡bi †mevi ¸i“Z¡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gvngy` kivdZ-Gi evev GKRb wkícwZ| wZwb Ggb GKUv ¯’v‡b wkí cÖwZôvb M‡o †Zvj‡Qb, †hLv‡b miKvi mKj AeKvVv‡gv M‡o c­U eywS‡q w`‡q‡Q| Zvi evev mwgwZe×| †Kv‡bv mgm¨v Zviv GKmv‡_-Zv †gvKvwejv K‡ib| Zv‡`i mwgwZwU EaŸ©Zb mwgwZi m`m¨| †mLvbKvi Kg©KZ©vivI Zv‡`i myweav-Amyweavi †LuvR-Lei iv‡Lb| e¨emv‡qi cwi‡ek M‡o Zzj‡Z Zv‡`i mevi cÖ‡Póv Kv‡R Avm‡Q|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DÏxcbvg~jK †mev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wewRGgBG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gvngy` kivd‡Zi evev †Kvb cÖwZôv‡bi mn‡hvwMZvq wkí M‡o‡Qb?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wk‡íi Dbœq‡b kivd‡Zi evevi mwgwZi f‚wgKv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iKgvwi WUKg GKwU Awd‡mi gva¨‡g mviv‡`‡k eB mieivn ïi“ K‡i| N‡i e‡mB †µZviv eB cvq| G‡Z Zviv LyeB mš‘ó| w`‡b w`‡b iKgvwi WU K‡gi †µZvi msL¨v †e‡oB P‡j‡Q|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B-Kgvm©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Z_¨cÖhyw³ †Kb cÖ‡qvRb?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iKgvwi WU Kg †hfv‡e †µZv‡`i eB mieivn Ki‡Q Zvi bvg Kx?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iKgvwi WU K‡gi †µZv‡`i mš‘wói KviY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hd w:val="clear" w:color="auto" w:fill="606060"/>
        <w:spacing w:before="60" w:after="60" w:line="245" w:lineRule="auto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FA3868" w:rsidRDefault="00FA3868">
      <w:pPr>
        <w:rPr>
          <w:rFonts w:cs="Vrinda"/>
          <w:sz w:val="2"/>
          <w:szCs w:val="2"/>
        </w:rPr>
      </w:pPr>
    </w:p>
    <w:p w:rsidR="00FA3868" w:rsidRDefault="00FA386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FA3868" w:rsidRDefault="00FA386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FA386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3868" w:rsidRDefault="00FA386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92. </w:t>
            </w:r>
            <w:r>
              <w:rPr>
                <w:rFonts w:ascii="SutonnyMJ" w:hAnsi="SutonnyMJ" w:cs="SutonnyMJ"/>
                <w:sz w:val="26"/>
                <w:szCs w:val="26"/>
              </w:rPr>
              <w:t>w`bvRcyi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FA3868" w:rsidRDefault="00FA3868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>mgqÑ 2 NÈv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FA3868" w:rsidRDefault="00FA386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FA3868" w:rsidRDefault="00FA3868">
      <w:pPr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nvmvb PvKwi †_‡K Aemi wb‡q e¨emvq ïi“ K‡ib| wZwb DËie½ n‡Z avb msMÖn K‡i PÆMÖv‡g msi¶Y K‡ib| c‡i Pvj ˆZwi K‡i mviv eQi wewµ K‡ib| mvd‡j¨i avivevwnKZvq Zvi Kg©Pvixi msL¨v †e‡o 200 Rb| m¤úÖwZ wZwb Pvj ißvwb ïi“ K‡i‡Qb|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e¨emv‡qi msÁv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cÖRbb wkí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Rbve nvmvb KZ©„K m¤úvw`Z Kvh©µg n‡Z †Kvb ai‡bi Dc‡hvM m„wó nq?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evsjv‡`‡ki A_©‰bwZK Dbœq‡b Rbve nvmv‡bi Ae`vb DÏxc‡Ki Av‡jv‡K eY©bv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jc w:val="both"/>
        <w:rPr>
          <w:rFonts w:cs="Vrinda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Rwmg ¯’vbxqfv‡e K…lK †_‡K mewR msMÖn I evQvB K‡i mivmwi †fv³v‡`i g‡a¨ mieivn K‡i| Aíw`‡bi g‡a¨ †m †fv³v‡`i `„wó AvKl©Y K‡i Ges Zvi e¨emv‡q mdjZv Av‡m| e¨emvq m¤úÖmvi‡Yi Rb¨ D‡`¨vM MÖnY K‡i Ges †m cÖwZgv‡m wbw`©ó cwigvY A_© †`Iqvi k‡Z© eÜy„ dvwng †_‡K 50,000 UvKv msMÖn K‡i|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wkí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GKgvwjKvbv e¨emv‡q Amxg `vq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DÏxc‡K ewY©Z Rbve Rwm‡gi e¨emvqwU †Kvb ai‡bi? e¨vL¨v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3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Rwm‡gi e¨emvwqK mdjZvi †KŠkj¸‡jvi dj hyw³mn eY©bv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3.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kvnxb I Zvi `yB eÜy wg‡j mg‡SvZvi wfwË‡Z I gybvdv fvMvfvMxi D‡Ï‡k¨ RbZv wcÖw›Us †cÖm bv‡g GKwU e¨emvq cÖwZôvb M‡o †Zv‡jb| me© m¤§wZµ‡g Rbve kvnxb e¨emvq cwiPvjbvq AskMÖnY K‡ib Ges evrmwiK 1,00,000 UvKv †eZb †bb| wKš‘ wZwb †Kv‡bv g~jab mieivn K‡ib bvB| K‡qK erm‡ii g‡a¨ cÖwZôvbwU Avkvbyiƒc mdjZv AR©b K‡i| Rbve kvnxb Amy¯’¨ n‡q co‡j wZwb Zvi e¨emvq Pvwj‡q †h‡Z cvi‡eb bv e‡j Rvbvb|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Askx`vwi Pzw³cÎ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Askx`vwi e¨emv‡qi wbeÜb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kvnxb †Kvb ai‡bi Askx`vi?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cÖwZôvbwUi Kx cwiYwZ n‡Z cv‡i? gZvgZ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evsjv‡`‡k i‡q‡Q cÖPzi Rbkw³| Rbkw³ I m¯—v kÖwg‡Ki Dci wbf©i K‡i M‡o D‡V‡Q †cvkvK wk‡í| evsjv‡`‡ki †cvkvK wk‡íi we‡`‡k h‡_ó mybvg i‡q‡Q| Z‡e †cvkvK wk‡í A‡bK mgm¨v Av‡Q| bvbvwea mgm¨vi Kvi‡Y G wk‡íi Dbœqb wKQyUv evavMÖ¯’ n‡”Q|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A_©‰bwZK cwi‡ek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mvgvwRK cwi‡ek ej‡Z wK eySvq?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evsjv‡`‡k †cvkvK wk‡íi Dbœq‡b cwi‡ek Kx ai‡bi f‚wgKv cvjb Ki‡Q?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Av‡jv‡K †cvkvK wk‡íi Dbœq‡b Kx Kx c`‡¶c MÖnY Kiv DwPZ? gZvgZ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kwdK I Zvi Qq eÜy GKwÎZ n‡q 90 j¶ UvKv g~jab wb‡q KY©dzwj †UªWv©m bv‡g GKwU e¨emvq MVb K‡ib| kwdK I Zvi eÜy †mv‡nj cwiPvjK wbhy³ nb| Zv‡`i mwVK cwiPvjbvq cÖwZôvbwU Aí mg‡q mdjZvi gyL †`‡L| cieZx©‡Z Zviv cwiPvj‡Ki msL¨v I g~jab e„w×mn e¨emvqwU m¤úÖmvi‡Yi wm×vš— MÖnY K‡ib| G j‡¶ Zviv RbM‡Yi gv‡S †kqvi wewµ K‡i g~jab msMÖ‡ni D‡`¨vM †bb|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†Kv¤úvwbi ¯§viKwjwc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†Kv¤úvwbi wPiš—b Aw¯—Z¡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cÖ_g ch©v‡qi e¨emvqwU †Kvb ai‡bi?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1g I 2q ch©v‡qi e¨emv‡qi g‡a¨ †KvbwU A_©bxwZ‡Z AwaK ¸i“Z¡c~Y© f‚wgKv cvjb K‡i? hyw³mn wjL|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iwg‡Ri w`bvRcyi 6wU Avg evMvb Av‡Q| †gŠmy‡g ¯’vbxq evRv‡i Avg wewµ K‡i †Zgb gyj¨ cvb bv| ZvB AviI wek Rb Avg evMv‡bi gvwjK‡K mv‡_ wb‡q GKwU msMVb M‡o Zzj‡jb| G msMV‡bi gva¨‡g Zviv Avg GKwÎZ K‡i XvKv I PÆMÖv‡gi Avo‡Z weµ‡qi Rb¨ D‡`¨vM †bq| d‡j Zviv Av‡gi fvj `vg cvb| Rbve iwgR Avg msMÖn I mieiv‡ni Rb¨ msMV‡b cuvPRb Kgx© wb‡qvM †`b|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mgevq mwgwZ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mgevq mwgwZi mv‡g¨i bxwZ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2"/>
          <w:sz w:val="20"/>
          <w:szCs w:val="20"/>
          <w:lang w:val="it-IT"/>
        </w:rPr>
        <w:t>DÏxc‡K Rbve iwg‡Ri mgevq mwgwZwU †Kvb ai‡bi? e¨vL¨v K‡iv</w:t>
      </w:r>
      <w:r>
        <w:rPr>
          <w:rFonts w:ascii="SutonnyMJ" w:hAnsi="SutonnyMJ" w:cs="SutonnyMJ"/>
          <w:sz w:val="20"/>
          <w:szCs w:val="20"/>
          <w:lang w:val="it-IT"/>
        </w:rPr>
        <w:t>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G msMVbwU †`‡ki A_©bxwZ‡Z †h f‚wgKv ivL‡Q Zv DÏxc‡Ki Av‡jv‡K</w:t>
      </w:r>
      <w:r>
        <w:rPr>
          <w:rFonts w:ascii="SutonnyMJ" w:hAnsi="SutonnyMJ" w:cs="SutonnyMJ"/>
          <w:sz w:val="20"/>
          <w:szCs w:val="20"/>
          <w:lang w:val="it-IT"/>
        </w:rPr>
        <w:t xml:space="preserve">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ingvb XvKv e¨vs‡Ki GKRb wmwbqi Kg©KZ©v| XvKv e¨vsK †jRvi eyK-Gi cwie‡Z© Kw¤úDUv‡i MÖvnK‡`i wnmv‡e msi¶Y K‡i| Z_¨ Av`vb-cÖ`vb wPwVi cwie‡Z© B-†gBj, †gvevBj †dvb I cÖhyw³ e¨envi K‡ib| MÖvnKMY e¨vs‡K bv wM‡q †PK QvovB gyn~‡Z© KvW© e¨envi K‡i w`b ivZ 24 N›Uv UvKv Zzj‡Z cv‡i|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Z_¨ I †hvMv‡hvM cÖhyw³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†gvevBj e¨vswKs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XvKv e¨vs‡K †Kvb ai‡bi e¨vswKs c×wZ Pvjy Av‡Q?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ÔZ_¨ cÖhyw³ e¨envi Avw_©K †jb‡`b‡K mnRZi K‡i w`‡q‡QÕÑ DÏxc‡Ki Av‡jv‡K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cs="Vrinda"/>
          <w:sz w:val="16"/>
          <w:szCs w:val="16"/>
          <w:lang w:val="it-IT"/>
        </w:rPr>
        <w:t>“X”</w:t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ascii="SutonnyMJ" w:hAnsi="SutonnyMJ" w:cs="SutonnyMJ"/>
          <w:sz w:val="20"/>
          <w:szCs w:val="20"/>
        </w:rPr>
        <w:t>evsjv‡`‡ki GKwU AbybœZ AÂj| AeKvVv‡gvmn Ab¨vb¨ Amyweavi Rb¨ H AÂ‡j D‡j­L Kivi g‡Zv †Kvb wgj-KviLvbv M‡o D‡V bvB| ZvB ïay gybvdvi K_v bv †f‡e †`‡ki mylg Dbœq‡bi Rb¨ Ò</w:t>
      </w:r>
      <w:r>
        <w:rPr>
          <w:rFonts w:cs="Vrinda"/>
          <w:sz w:val="16"/>
          <w:szCs w:val="16"/>
          <w:lang w:val="it-IT"/>
        </w:rPr>
        <w:t>X</w:t>
      </w:r>
      <w:r>
        <w:rPr>
          <w:rFonts w:ascii="SutonnyMJ" w:hAnsi="SutonnyMJ" w:cs="SutonnyMJ"/>
          <w:sz w:val="20"/>
          <w:szCs w:val="20"/>
          <w:lang w:val="it-IT"/>
        </w:rPr>
        <w:t>Ó AÂ‡j wgj-KviLvbv M‡o †Zvjvi we‡kl cwiKíbv MÖnY Kiv nq|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mvgvwRK e¨emvq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Òwegv n‡”Q mwØk¦v‡mi Pzw³Ó</w:t>
      </w:r>
      <w:r>
        <w:rPr>
          <w:rFonts w:ascii="SutonnyMJ" w:hAnsi="SutonnyMJ" w:cs="SutonnyMJ"/>
          <w:sz w:val="20"/>
          <w:szCs w:val="20"/>
          <w:lang w:val="it-IT"/>
        </w:rPr>
        <w:sym w:font="Symbol" w:char="F02D"/>
      </w:r>
      <w:r>
        <w:rPr>
          <w:rFonts w:ascii="SutonnyMJ" w:hAnsi="SutonnyMJ" w:cs="SutonnyMJ"/>
          <w:sz w:val="20"/>
          <w:szCs w:val="20"/>
          <w:lang w:val="it-IT"/>
        </w:rPr>
        <w:t xml:space="preserve">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gvwjKvbvi wfwË‡Z </w:t>
      </w:r>
      <w:r>
        <w:rPr>
          <w:rFonts w:cs="Vrinda"/>
          <w:sz w:val="16"/>
          <w:szCs w:val="16"/>
          <w:lang w:val="it-IT"/>
        </w:rPr>
        <w:t>“X”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>AÂ‡j †Kvb ai‡bi e¨emvq msMVb Dc‡hvMx?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“X”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>AÂ‡j cwiKwíZ e¨emvq cÖwZôv‡bi g~j D‡Ïk¨B n‡e RbKj¨vYg~jKÑ DÏxc‡Ki Av‡jv‡K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XvKvi bvivqYM‡Ä Av`gRx RyU wgjwU cwiZ¨³ Ae¯’vq †`Lv †Mj| GB wgjwUi GK mgq ¯^Y©hyM wQj| miKvwi wbqš¿‡Y I cwiPvjbvq RbKj¨vY I †eKvi mgm¨vi mgvavbB wQj g~j j¶¨| wKš‘ cÖwZôvbwUi `vwq‡Z¡ hviv wQ‡jb Zviv myóz cwiKíbv †gvZv‡eK Pvjv‡Z e¨_© nb| djkÖ“wZ‡Z evsjv‡`‡ki wkí RM‡Zi cw_K…Z GB cÖwZôvbwU eZ©gv‡b g„Z|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BTTB</w:t>
      </w:r>
      <w:r>
        <w:rPr>
          <w:rFonts w:ascii="SutonnyMJ" w:hAnsi="SutonnyMJ" w:cs="SutonnyMJ"/>
          <w:sz w:val="20"/>
          <w:szCs w:val="20"/>
          <w:lang w:val="it-IT"/>
        </w:rPr>
        <w:t>-Gi c~Y©iƒc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ivóªxq e¨emv‡qi D‡Ïk¨ Kx?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wgjwU †Kvb ai‡bi e¨emvq msMVb? eY©bv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Av`gRx RyU wg‡ji g‡Zv cÖwZôvb wU‡K bv _vKvi KviY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10.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Zzlvi Zvi `yB eÜymn </w:t>
      </w:r>
      <w:r>
        <w:rPr>
          <w:rFonts w:cs="Vrinda"/>
          <w:sz w:val="18"/>
          <w:szCs w:val="18"/>
          <w:lang w:val="it-IT"/>
        </w:rPr>
        <w:t>“X”</w:t>
      </w:r>
      <w:r>
        <w:rPr>
          <w:rFonts w:ascii="SutonnyMJ" w:hAnsi="SutonnyMJ" w:cs="SutonnyMJ"/>
          <w:sz w:val="20"/>
          <w:szCs w:val="20"/>
        </w:rPr>
        <w:t xml:space="preserve"> GKwU †Kv¤úvwb MVb K‡i| †Kv¤úvwbi cwiPvj‡Ki msL¨v `yB Rb| cÖwZôvbwU evRv‡i †kqvi Qvo‡Z cvi‡Q bv| Z‡e cÖwZôvbwUi Avw_©K Ae¯’vb fvj|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†hŠ_ g~jabx †Kv¤úvwb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K…wËg e¨w³¯^Ë¡v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“X”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>cÖwZôvbwU †Kvb ai‡bi †Kv¤úvwb?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pacing w:val="-4"/>
          <w:sz w:val="16"/>
          <w:szCs w:val="16"/>
          <w:lang w:val="it-IT"/>
        </w:rPr>
        <w:t>“X”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†Kv¤úvwbwU evRv‡i †kqvi Qvo‡Z n‡j KiYxq Kx? e¨vL¨v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4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spacing w:val="-4"/>
          <w:sz w:val="20"/>
          <w:szCs w:val="20"/>
        </w:rPr>
        <w:t>Rvwn` Ggb GKUv e¨emvq cÖwZôv‡b PvKwi K‡i hv `ªe¨g~j¨ EaŸ©MwZi mgq evRvi g~‡j¨i Kg g~‡j¨ evRv‡i cY¨ weµq K‡i| G‡Z RbMY Lye DcK…Z nq| G e¨emvq cÖwZôvb Rb¯^v‡_© e¨emvq cwiPvjbv K‡i|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   </w:t>
      </w:r>
      <w:r>
        <w:rPr>
          <w:rFonts w:cs="Vrinda"/>
          <w:sz w:val="16"/>
          <w:szCs w:val="16"/>
          <w:lang w:val="it-IT"/>
        </w:rPr>
        <w:t>BIMSTEC</w:t>
      </w:r>
      <w:r>
        <w:rPr>
          <w:rFonts w:ascii="SutonnyMJ" w:hAnsi="SutonnyMJ" w:cs="SutonnyMJ"/>
          <w:sz w:val="20"/>
          <w:szCs w:val="20"/>
          <w:lang w:val="it-IT"/>
        </w:rPr>
        <w:t>-Gi c~Y© A_© Kx?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 1 </w:t>
      </w: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   </w:t>
      </w:r>
      <w:r>
        <w:rPr>
          <w:rFonts w:cs="Vrinda"/>
          <w:sz w:val="16"/>
          <w:szCs w:val="16"/>
          <w:lang w:val="it-IT"/>
        </w:rPr>
        <w:t>BSTI</w:t>
      </w:r>
      <w:r>
        <w:rPr>
          <w:rFonts w:ascii="SutonnyMJ" w:hAnsi="SutonnyMJ" w:cs="SutonnyMJ"/>
          <w:sz w:val="20"/>
          <w:szCs w:val="20"/>
          <w:lang w:val="it-IT"/>
        </w:rPr>
        <w:t xml:space="preserve"> ej‡Z Kx †evS?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  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Rvwn` †Kvb e¨emvq cÖwZôv‡b KvR K‡i?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ÒRbKj¨v‡Y G e¨emvq cÖwZôvb KvR K‡iÓÑ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FA3868" w:rsidRDefault="00FA386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FA386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3868" w:rsidRDefault="00FA386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93. </w:t>
            </w:r>
            <w:r>
              <w:rPr>
                <w:rFonts w:ascii="SutonnyMJ" w:hAnsi="SutonnyMJ" w:cs="SutonnyMJ"/>
                <w:sz w:val="26"/>
                <w:szCs w:val="26"/>
              </w:rPr>
              <w:t>cvi“qviv Avãyj gwZb Lmi“ K‡jR, Kzwgj­v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FA3868" w:rsidRDefault="00FA3868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>mgqÑ 2 NÈv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FA3868" w:rsidRDefault="00FA386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FA3868" w:rsidRDefault="00FA3868">
      <w:pPr>
        <w:spacing w:line="235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mygb nvexe we‡`k †_‡K wd‡i e¨emvq Ki‡e fve‡jv| cÖ_‡g fve‡jv Kw¤úDUvi †bUIqvK© wm‡÷‡gi Ici wKQy GKUv Ki‡e| wKš‘ `¶ Rbkw³, evRvi g~jab BZ¨vw` wel‡q AwbwðqZv †f‡e cieZx©‡Z †`‡ki gvby‡li BwZnvm I HwZ‡n¨i mv‡_ wgwj‡q †Kv‡bv GK e¨emvq `uvo Kiv‡bvi wPš—v Ki‡jv| †m GKUv d¨vkb nvDR M‡o Zzj‡jv †mLv‡b cyiv‡bv HwZ‡n¨i mv‡_ bZzb wPš—vi mgš^q NwU‡q wbZ¨bZzb wWRvB‡bi †cvkvK evRv‡i wb‡q Avm‡jv| mevB Zvi G Kv‡Ri mgv`i Ki‡Q|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cwi‡ek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cÖvK…wZK cwi‡ek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mygb †Kvb ai‡bi cwi‡e‡ki †bwZevPK cÖfve wPš—v K‡i cÖ_‡g fvebv †_‡K wcwQ‡q G‡m‡Q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myg‡bi cieZx© wPš—vq †h cwi‡ek cÖfve †i‡L‡Q Zvi h_v_©Zv we‡k­lY 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Rvwgj I Ab©e mg‡SvZv I mn‡hvwMZvi wfwË‡Z GKwU e¨emvq cwiPvjbv Ki‡Q| Zviv cÖwZôvbwUi Amxg `vq enb K‡i Ges mgvbfv‡e jvf-¶wZ‡Z AskMÖnY K‡i| Gw`‡K Rvwgj e¨w³MZfv‡e e¨vsK †_‡K 10 j¶ UvKv FY wb‡q Zv Avi cwi‡kva Ki‡Z cv‡iwb| d‡j e¨vs‡Ki c¶ †_‡K Av`vjZ Zvi mg¯— m¤úwË ev‡Rqvß  I c‡i wewµ K‡i Zv †_‡K 8 j¶ UvKv cvq Ges evwKUzKzi Rb¨ Rvwgj‡K A¶g e‡j †NvwlZ K‡i|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mwµq Askx`vi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Askx`vwi e¨emvq wbeÜb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e¨emvqwU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cwiw¯’wZ‡Z cÖwZôvbwUi we‡jvcmvab †Kvb c×wZ‡Z NU‡e e‡j Zzwg g‡b K‡iv?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RvwKi Zvi Pvi eÜy‡K wb‡q ïay wbeÜb cÎ msMÖn K‡i K…wÎg mËvwewkó AvbviKwj bvgK GKwU ißvwbgyLx †cvkvK ˆZwii KviLvbv ¯’vcb K‡ib| we‡`‡k e¨vcK Pvwn`v _vKvq Aí mg‡qi g‡a¨ cÖwZôvbwU mdjZv cvq| KviLvbvwU m¤úÖmvi‡Yi B”Qvq cyuwRi ¯^íZv `~ixKi‡Yi Rb¨ Zviv evRv‡i †kqvi weµq Kivi D‡`¨vM †bb| GRb¨ Zviv m`m¨ msL¨ wVK †i‡L wewa Abyhvqx wewfbœ `wjjcÎ ˆZwi K‡i wbeÜ‡Ki wbKU Av‡e`b K‡ib|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†kqvi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 K…wÎg e¨w³mËv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RvwKi Zvi Pvi eÜy‡`i wb‡q MwVZ cÖ_g ch©v‡q msMV‡bi aib Kxiƒc wQj?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AvbviKwj cÖwZôvbwU †kqvi Qvovi AbygwZcÎ cv‡e? hyw³mn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†mvbviMuv‡qi AvdRvj wgqv Ges Zvi 20 Rb eÜy wg‡j GKwU cÖwZôvb M‡o Zzj‡jv, cÖwZôv‡bi Kg©KvÊ cwiPvjbvi Rb¨ Zviv wb‡R‡`i  g‡a¨ †_‡K 6 m`‡m¨i cwiPvjbv cl©` GK eQ‡ii Rb¨ MVb Kij, e¨emv‡qi AwR©Z gybvdvi meUzKz eÈb bv K‡i wKQy Ask Rgv iv‡L Ges †jvKmvb n‡j †kqvi Abycv‡Z fvM K‡i †bq| Z‡e m‡e©v”P †kqvi Ges cwigvY KLbB </w:t>
      </w:r>
      <w:r>
        <w:rPr>
          <w:rFonts w:ascii="SutonnyMJ" w:hAnsi="SutonnyMJ" w:cs="SutonnyMJ"/>
          <w:sz w:val="18"/>
          <w:szCs w:val="18"/>
          <w:vertAlign w:val="superscript"/>
        </w:rPr>
        <w:t>1</w:t>
      </w:r>
      <w:r>
        <w:rPr>
          <w:rFonts w:ascii="SutonnyMJ" w:hAnsi="SutonnyMJ" w:cs="SutonnyMJ"/>
          <w:sz w:val="18"/>
          <w:szCs w:val="18"/>
        </w:rPr>
        <w:t>/</w:t>
      </w:r>
      <w:r>
        <w:rPr>
          <w:rFonts w:ascii="SutonnyMJ" w:hAnsi="SutonnyMJ" w:cs="SutonnyMJ"/>
          <w:sz w:val="18"/>
          <w:szCs w:val="18"/>
          <w:vertAlign w:val="subscript"/>
        </w:rPr>
        <w:t>5</w:t>
      </w:r>
      <w:r>
        <w:rPr>
          <w:rFonts w:ascii="SutonnyMJ" w:hAnsi="SutonnyMJ" w:cs="SutonnyMJ"/>
          <w:sz w:val="18"/>
          <w:szCs w:val="18"/>
        </w:rPr>
        <w:t xml:space="preserve"> As‡ki †ewk n‡e bv|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†fv³v mgevq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cÖv_wgK mgevq mwgwZ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AvdRvj wgqv I Zvi eÜyiv wg‡j †h cÖwZôvb M‡o Zz‡j‡Q Zv †Kvb ai‡bi cÖwZôvb? eY©bv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m`m¨‡`i †kqvi †Kbvi †¶‡Î †Kvb bxwZwU AwaK Kvh©Ki e‡j Zzwg g‡b K‡iv?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3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>wg. AvwZK GKRb M‡elK| wZwb evsjv‡`‡k we`y¨r msKU †gvKvwejvq Aí e¨‡q †QvU cÖ‡R± K‡i AZ¨š— mvkÖqx g~‡j¨ we`y¨r Drcv`‡bi c×wZ Avwe®‹vi K‡i‡Qb| wZwb AvBbMZ myi¶v †bIqvq Zvi D™¢vweZ c×wZ bKj Kivi †Póv K‡iI A‡b‡K e¨_© n‡q‡Q| wZwb Zvi Avwe®‹v‡ii ¯^Z¡ GbvwR©c­vm bv‡g GKwU cÖwZôv‡bi mv‡_ Pzw³ K‡i n¯—vš—i K‡i‡Qb| bZzb Avwe®‹vi DrmvwnZ Kivi Kv‡R GbvwR©c­vm bvg`vix cÖwZôvbwU BwZ‡gv‡a¨ †`k we‡`‡k mg`„Z|</w:t>
      </w:r>
    </w:p>
    <w:p w:rsidR="00FA3868" w:rsidRDefault="00FA3868">
      <w:pPr>
        <w:tabs>
          <w:tab w:val="right" w:pos="4572"/>
        </w:tabs>
        <w:spacing w:line="23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ISO</w:t>
      </w:r>
      <w:r>
        <w:rPr>
          <w:rFonts w:ascii="SutonnyMJ" w:hAnsi="SutonnyMJ" w:cs="SutonnyMJ"/>
          <w:sz w:val="18"/>
          <w:szCs w:val="18"/>
          <w:lang w:val="it-IT"/>
        </w:rPr>
        <w:t xml:space="preserve">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3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wegv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3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AvwZ‡Ki D™¢vweZ K‡g©i myi¶v wK‡mi mv‡_ m¤úwK©Z?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3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GbvwR© c­vm bvgwU GKUv eo m¤ú` Ges Zv †UªWgvK© AvB‡bi AvIZvq myi¶v‡hvM¨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 xml:space="preserve"> G e³‡e¨i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3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Rvwid PÆMÖv‡gi wiqvRDwÏb evRvi GjvKvq _vKv-LvIqv myweavmn ÔKg‡dvU©Õ bv‡g GKwU AvevwmK †nv‡Uj wb‡R cwiPvjbv K‡ib| BwZg‡a¨ hvi mybvg e„w× †c‡q‡Q| cieZx©Kv‡j wZwb AjsKvi †gv‡o wWªg bvgK Av‡iKwU AvevwmK †nv‡Uj Pvjy K‡ib Ges GKRb g¨v‡bRvi wb‡qvM †`b| g¨v‡bRvi I Kg©Pvix‡`i h_vh_ wb‡`©kbv w`‡jI Zv‡`i AvPiYMZ Î“wUi Kvi‡Y MÖvnKMY MÖvqB Amš‘ó nb| d‡j eQi †k‡l Kg‡dvU© †nv‡UjwU jvfRbK n‡jI wWªg †nv‡UjwU ¶wZi m¤§yLxb nq|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†mev wkí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e¨emvq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wg. Rvwi‡di e¨emvq `yÕwU †Kvb wk‡íi Aš—M©Z?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DÏxc‡K ewY©Z wWªg †nv‡UjwU e¨emvwqK Kvh©vewji †Kvb welqwUi Afv‡e ¶wZi</w:t>
      </w:r>
      <w:r>
        <w:rPr>
          <w:rFonts w:ascii="SutonnyMJ" w:hAnsi="SutonnyMJ" w:cs="SutonnyMJ"/>
          <w:sz w:val="18"/>
          <w:szCs w:val="18"/>
          <w:lang w:val="it-IT"/>
        </w:rPr>
        <w:t xml:space="preserve"> m¤§yLxb n‡q‡Q e‡j Zzwg g‡b K‡iv?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K·evRvi evsjv‡`‡ki ch©Ub kni| wewfbœ †emiKvwi †nv‡Uj †gv‡Uj GLv‡b i‡q‡Q, GLb †emiKvwi gvwjKvbvq wKQy cuvPZviv †nv‡Uj n‡jI miKvwi ms¯’vi Aax‡b †nv‡Uj¸‡jvi cwiPvjbv `¶Zv evov‡bv GLb DËg| Z‡e K·evRvi hvIqvi my‡hvM moK c‡_i evB‡i mxwgZ| mvaviY ch©UK‡`i myweavi K_v we‡ePbv K‡i GK‡PwUqvfv‡e cwiPvwjZ miKv‡ii MYcwienb e¨e¯’vi my‡hvM PÆMÖvg †_‡K K·evRvi ch©š— m¤úÖmvwiZ Kiv n‡j Zv †`‡ki G ch©Ub kni‡K AviI mg„w× `vb Ki‡Z cvi‡Zv|</w:t>
      </w:r>
    </w:p>
    <w:p w:rsidR="00FA3868" w:rsidRDefault="00FA3868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ivóªxq e¨emv‡qi gyL¨ D‡Ïk¨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miKvwi †emiKvwi Askx`vwiZ¡wfwËK e¨emvq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miKvwi †nv‡Uj †gv‡Uj¸‡jv †Kvb ms¯’vi Aaxb?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GK‡PwUqvfv‡e cwiPvwjZ †h MYcwien‡bi D‡j­L Kiv n‡q‡Q K·evRv‡ii Rb¨ Zvi Avek¨KZv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wgRvb ZvjyK`vi GgweG cvm K‡i ZvjyK`vi myR bv‡g GKwU KviLvbv ¯’vcb K‡ib | wkí msµvš— ÁvbvR©‡bi Rb¨ wZwb GKwU miKvwi cÖwZôvb †_‡K cÖwk¶Y MÖnY K‡ib| Kxfv‡e KviLvbvi Dbœqb NUv‡eb, evRviRvZ cÖmvi Ki‡eb BZ¨vw` wel‡q D³ cÖwZôvbwU civgk© cÖ`vb K‡i| D³ miKvwi cÖwZôvbwUi mnvqZvq wgRvb ZvjyK`vi `ª“Z evRv‡i BwZevPK cÖfve ˆZwi‡Z m¶g n‡q‡Qb|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DÏxcbvg~jK mnvqZv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GmGg B dvD‡Ûkb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wgRvb ZvjyK`vi †Kvb ai‡bi mnvqZv MÖnY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wgRvb ZvjyK`v‡ii Rb¨ D³ mnvqZv MÖnY KZUv †hŠw³K e‡j Zzwg g‡b K‡iv? hyw³mn †j‡Lv|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i“¤§vb I kixd D”P gva¨wgK †kÖwY cvm K‡i Avi †jLvcov K‡iwb| i“¤§vb cvwievwiK `ywU cyKzi ms¯‹vi K‡i †mLv‡b gvQ Pvl Ki‡Q| G‡Z Zvi Avq †e‡o‡Q| Ab¨w`‡K kixd hye Awa`ßi †_‡K GKUv †Uª‡W cÖwk¶Y wb‡q †cvjwUª I †WBwi wdW ˆZwii KviLvbv M‡o Zz‡j‡Q| Kg Li‡P ¯’vbxq cÖhyw³‡Z Giƒc Lvevi ˆZwi Ki‡Z cvivq Zvi Drcvw`Z c‡Y¨i Pvwn`v Avkcv‡ki AÂ‡j we¯—…Z n‡”Q|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m„Rbkxj gvbwmKZv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K…wZZ¡vR©b Pvwn`v we‡k­lY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DcvR©‡bi `„wó‡KvY we‡ePbv Ki‡j i“¤§v‡bi KvR‡K Kx ejv †h‡Z cv‡i?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kix‡di KvR †`‡ki Dbœq‡b f‚wgKv ivL‡Z AwaK m¶g-G e³‡e¨i h_v_©Zv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weR‡bm wjsK bvgK cÖwZôvbwU bZzb ai‡bi e¨emvq M‡o Zz‡j‡Q| A‡b¨i g‡Zv Zv‡`i †`vKvb cwicvwU K‡i mvRv‡bvi Avek¨KZv †bB| †bB †µZv‡`i wfo, †`vKvb gv‡bB GKUv ¸`vg 24 N›Uv Kw¤úDUv‡i digv‡qk Avm‡Q| Kgx©iv gvj Mvwo‡Z K‡i wb‡q MÖvn‡Ki evwo‡Z Awd‡m †cuŠ‡Q w`‡”Q| MÖvnK †WweU KvW© †µwWU Kv‡W© g~j¨ cwi‡kva Ki‡Q| gvj mieivnKvix‡`i bM‡` UvKv ev †PK bv w`‡q †nvg e¨vswKs-Gi gva¨‡g KZ…©c¶ cvIbv cwi‡kva Ki‡Qb Gfv‡eB cÖwZôvbwUi e¨emvq GwM‡q P‡j‡Q|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†µwWU KvW©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Z_¨ I †hvMv‡hvM cÖhyw³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B‡jKUªwbK cÖhyw³i AvIZvq DÏxc‡Ki cÖwZôvbwUi e¨emvq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†h ai‡bi e¨vswKs e¨e¯’vi welqwU DÏxc‡K dz‡U I‡V‡Q e¨emvq m¤úÖmvi‡Y Zvi h_v_©Zv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Pv›`ywgqv GKRb  `ya we‡µZv| wZwb MÖvg †_‡K Mi“i `ya µq K‡i kn‡ii wewfbœ e¨emvq wkïLv`¨ wn‡m‡e weµq K‡ib| `y‡ai Pvwn`v †e‡o †M‡jI wZwb KL‡bv IRb Kg †`b bv Ges `y‡a cvwb †gkvb bv| Pv›`y wgqv g‡b K‡ib †fRvj wgwkÖZ `ya cvb Ki‡j wkïiv Acywó‡Z fzM‡e| ZvB wZwb mrfv‡e e¨emvq K‡i e¨emvwqK mdjZv AR©b Ki‡Z Pvb|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mvgvwRK `vwqZ¡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e¨emvwqK g~j¨‡eva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Pv›`y wgqv e¨emv‡qi †Kvb ai‡bi `vwqZ¡ cvjb K‡ib?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Zzwg wK g‡b K‡iv Pv›`ywgqv e¨emvwqK mdjZv AR©b Ki‡Z cvi‡eb?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rPr>
          <w:rFonts w:cs="Vrinda"/>
          <w:sz w:val="2"/>
          <w:szCs w:val="2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FA3868" w:rsidRDefault="00FA3868">
      <w:pPr>
        <w:rPr>
          <w:rFonts w:cs="Vrinda"/>
          <w:sz w:val="2"/>
          <w:szCs w:val="2"/>
        </w:rPr>
      </w:pPr>
    </w:p>
    <w:p w:rsidR="00FA3868" w:rsidRDefault="00FA3868">
      <w:pPr>
        <w:rPr>
          <w:rFonts w:cs="Vrinda"/>
          <w:sz w:val="2"/>
          <w:szCs w:val="2"/>
        </w:rPr>
      </w:pPr>
    </w:p>
    <w:p w:rsidR="00FA3868" w:rsidRDefault="00FA3868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FA386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3868" w:rsidRDefault="00FA386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94. </w:t>
            </w:r>
            <w:r>
              <w:rPr>
                <w:rFonts w:ascii="SutonnyMJ" w:hAnsi="SutonnyMJ" w:cs="SutonnyMJ"/>
                <w:sz w:val="26"/>
                <w:szCs w:val="26"/>
              </w:rPr>
              <w:t>evsjv‡`k †bŠevwnbx ¯‹zj GÛ K‡jR, Lyjbv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FA3868" w:rsidRDefault="00FA386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>mgqÑ 2 NÈv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FA3868" w:rsidRDefault="00FA3868">
      <w:pPr>
        <w:rPr>
          <w:rFonts w:cs="Vrinda"/>
          <w:sz w:val="16"/>
          <w:szCs w:val="16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FA3868" w:rsidRDefault="00FA3868">
      <w:pPr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ivRy Lyjbvi  wej cvejvq 100 weNv Rwg‡Z Mj`v wPswoi Pvl ïi“ K‡i‡Qb| wZwb hy³ivóª, hy³ivR¨, Rvcvbmn DbœZ ivóªmg~‡n wPswo weµq K‡ib| AvR wZwb we‡k¦i mdj GKRb e¨emvqx|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†UªW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wk‡í gybvdv AR©‡b wej¤^ N‡U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wg. ivRy †Kvb wk‡íi mv‡_ m¤ú„³? e¨vL¨v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wg. ivRyi g‡Zv e¨emvqxiv †h ai‡bi evwY‡R¨i mv‡_ m¤ú„³ †_‡K †`‡ki A_©‰bwZK Dbœq‡b †hfv‡e Ae`vb ivL‡Qb, Zv Dc¯’vcb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before="60" w:line="245" w:lineRule="auto"/>
        <w:jc w:val="both"/>
        <w:rPr>
          <w:rFonts w:ascii="Vrinda" w:hAnsi="Vrinda" w:cs="Vrinda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evsjv‡`k Mv‡g©›Um wkí n‡Z me©vwaK ˆe‡`wkK gy`ªv AR©b K‡i _v‡K| †h Lv‡Zi Rb¨ G‡Zv mg„w×, ZviciI GLv‡b i‡q‡Q bvbvgyLx mgm¨v| mgm¨v¸‡jv KvwU‡q IVvi Rb¨ i‡q‡Q ˆe‡`wkK Pvc| evsjv‡`k mgm¨v¸‡jv DËi‡Yi Rb¨ AvcÖvY †Póv K‡i hv‡”Q|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mvgvwRK e¨emvq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cvqiv e›`i ¯’vc‡b †Kvb cwi‡ek me©vwaK f‚wgKv †i‡L‡Q?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wkí e¨emvq cwi‡e‡ki †h Dcv`v‡bi Rb¨ mg„w× AR©b K‡i‡Q, †m m¤ú‡K© e¨vL¨v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mgm¨v¸‡jv DËi‡Yi Rb¨ evsjv‡`k AvcÖvY †h †Póvmg~n K‡i hv‡”Q, Zv wK AR©b Kiv m¤¢e? †Zvgvi gZvgZ Zz‡j a‡iv|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before="60"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3.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Rvcv‡bi BDkvKvi, fvi‡Zi myRqKvi Ges evsjv‡`‡ki n„`qKvi cÖwZôvb wg‡j Lyjbvq ÔwbD KviÕ bv‡g GKwU Mvwo Drcv`bKvix cÖwZôvb M‡o Zz‡j‡Qb| GwU evsjv‡`‡ki A_©‰bwZK Dbœq‡b Ae`vb ivL‡Q|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e¨emvq †RvU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GKgvwjKvbv e¨emvq msMV‡bi msL¨v †ewk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e¨emvq msMVbwUi aib m¤ú‡K©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Giƒc e¨emvq msMVb evsjv‡`‡ki A_©‰bwZK Dbœq‡b  †h Ae`vb iv‡L, Zv Zzwg Dc¯’vcb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before="60"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Avwei Ô†d«Ûm †UªwWsÕ Gi †Kv‡bv Askx`vi bq| wKš‘ Zvi K_v evZ©v I AvPi‡Yi Øviv wb‡R‡K wZwb H cÖwZôv‡bi Askx`vi wn‡m‡e wg. ivû‡ji wbKU cwiPq †`q| A_P cÖwZôvb wg. Avwe‡ii Giƒc Kg©KvÊ †g‡b †bq| wZb eQi Av‡M wg. ivûj‡K wg. Avwei D³ cÖwZôv‡b 5 j¶ UvKv cÖ`v‡b cÖ‡ivwPZ K‡iwQj| eZ©gv‡b H FY cwi‡kv‡a cÖwZôvb e¨_© n‡”Q| wg. ivûj wg. Avwei‡K FY cwi‡kva Ki‡Z ej‡j wg. Avwei Rvbvb, Ò†h‡nZz Avwg H cÖwZôv‡bi †Kv‡bv Askx`vi bB, †m‡nZz Avwg Avcbv‡K †Kv‡bv FY cwi‡kva Ki‡ev bv|Ó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Nygvš— Askx`vi †K?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bvevjK wK Askx`vi n‡Z cv‡i?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wg. Avwei †Kvb ai‡bi Askx`vi?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wg. Avwe‡ii gš—e¨ Zzwg wK mg_©b K‡iv? †Zvgvi mc‡¶ hyw³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before="60"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gyb †Kv¤úvwb 50 Rb m`m¨ wb‡q 2003 mv‡j hvÎv ïi“ K‡iwQj| kvcjv I UMi cwiPvjK wn‡m‡e `vwqZ¡ cvjb Ki‡Q| †kqvi evRvi n‡Z AwaK g~jab msMÖ‡ni D‡Ï‡k¨ cÖwZôvbwUi aib cwieZ©‡bi Rb¨ m`m¨iv wm×vš— MÖnY K‡i‡Q|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weeiYc‡Îi msÁv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 evsjv‡`‡k Ôevwqs nvDRÕ cÖ‡qvRb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gyb †Kv¤úvwbi aib m¤ú‡K© e¨vL¨v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45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cÖwZôvbwUi aib cwieZ©‡bi Rb¨ m`m¨‡`i Kx KiYxq?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before="60"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†mvbvWv½v GjvKvq 20 Rb `wi`ª e¨w³ GKwU mgevq mwgwZ M‡o Zz‡j‡Q| mwgwZwU Lv`¨mvgMÖx Drcv`b K‡i, †cvkvK µq K‡i, Gme weµq K‡i, m`m¨‡`i FY cÖ`vb K‡i| M„nwbg©vY K‡i mnR wKw¯—‡Z m`m¨‡`i g‡a¨ Zv eÈb K‡i|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†fv³v mgevq mwgwZi msÁv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mgevq mwgwZ Kxfv‡e `wi`ªZv `~i K‡i?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mgevq mwgwZi aib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Giƒc mgevq mwgwZ evsjv‡`‡k †h KviYmg~‡ni Rb¨ RbwcÖqZv jvf K‡i‡Q Zv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before="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evsjv‡`‡k Mfxi mgy`ª e›`i cÖwZôv Acwinvh© n‡q c‡o‡Q| wKš‘ G e¨qeûj KvR miKv‡ii GKvi c‡¶ m¤úbœ Kiv Kómva¨| GRb¨ †emiKvwi kw³kvjx wKQy cÖwZôv‡bi mv‡_ †hŠ_fv‡e KvRwU mn‡R m¤úbœ Kiv hvq| cÖwZ‡ekx †`k fviZ e¨emvwqK bZzb G aib cÖwZwôZ Ki‡Z †c‡i‡Q| evsjv‡`k‡K G‡¶‡Î D‡`¨vM MÖnY Ki‡Z n‡e|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BTTB</w:t>
      </w:r>
      <w:r>
        <w:rPr>
          <w:rFonts w:ascii="SutonnyMJ" w:hAnsi="SutonnyMJ" w:cs="SutonnyMJ"/>
          <w:sz w:val="20"/>
          <w:szCs w:val="20"/>
          <w:lang w:val="it-IT"/>
        </w:rPr>
        <w:t xml:space="preserve">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evsjv‡`‡ki ch©Ub wk‡íi Dbœqb †Kb cÖ‡qvRb?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e¨emv‡qi aib m¤ú‡K© e¨vL¨v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evsjv‡`‡k m¤¢vebvgq G LvZ‡K cÖwZwôZ Ki‡Z n‡j †h mgm¨vmg~n `~i Ki‡Z n‡e Zv Dc¯’vcb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before="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÷vi Rym †Kv¤úvwbi †evZ‡ji †j‡e‡j †h wPý I iO e¨envi K‡i‡Q; Uc Rym †Kv¤úvwb m¤úÖwZ ûeû †`L‡Z †evZ‡ji †j‡e‡j GKB wPý I iO e¨envi Ki‡Q| G‡Z ÷vi Rym †Kv¤úvwb ¶zä n‡jv|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KwcivBU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ISO</w:t>
      </w:r>
      <w:r>
        <w:rPr>
          <w:rFonts w:ascii="SutonnyMJ" w:hAnsi="SutonnyMJ" w:cs="SutonnyMJ"/>
          <w:sz w:val="20"/>
          <w:szCs w:val="20"/>
          <w:lang w:val="it-IT"/>
        </w:rPr>
        <w:t xml:space="preserve"> mb` cÖ‡qvRb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pacing w:val="-2"/>
          <w:sz w:val="20"/>
          <w:szCs w:val="20"/>
          <w:lang w:val="it-IT"/>
        </w:rPr>
        <w:tab/>
        <w:t>÷vi Rym †Kv¤úvwb AvBbMZ †Kvb w`KwU gvb¨ K‡i‡Q? e¨vL¨v K‡iv|</w:t>
      </w:r>
      <w:r>
        <w:rPr>
          <w:rFonts w:ascii="SutonnyMJ" w:hAnsi="SutonnyMJ" w:cs="SutonnyMJ"/>
          <w:spacing w:val="-2"/>
          <w:sz w:val="20"/>
          <w:szCs w:val="20"/>
          <w:lang w:val="it-IT"/>
        </w:rPr>
        <w:tab/>
        <w:t>3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÷vi Rym †Kv¤úvwb Kxfv‡e cÖwZKvi †c‡Z cv‡i e‡j Zzwg g‡b K‡iv? †Zvgvi mc‡¶ DËi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before="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jvBRy gwnjv Awa`ßi n‡Z eywUK I evwU‡Ki cÖwk¶Y  jvf K‡i‡Q| Lyjbvi eo evRv‡i ÔjvBRy d¨vkb nvDRÕ bv‡g GKwU cÖwZôvb M‡o Zz‡j‡Qb| </w:t>
      </w:r>
      <w:r>
        <w:rPr>
          <w:rFonts w:cs="Vrinda"/>
          <w:sz w:val="16"/>
          <w:szCs w:val="16"/>
          <w:lang w:val="it-IT"/>
        </w:rPr>
        <w:t>TMSS</w:t>
      </w:r>
      <w:r>
        <w:rPr>
          <w:rFonts w:ascii="SutonnyMJ" w:hAnsi="SutonnyMJ" w:cs="SutonnyMJ"/>
          <w:sz w:val="20"/>
          <w:szCs w:val="20"/>
        </w:rPr>
        <w:t xml:space="preserve"> †_‡K FY mnvqZv †c‡q cªwZôvbwU MVb Ki‡Z †c‡i‡Qb|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SME</w:t>
      </w:r>
      <w:r>
        <w:rPr>
          <w:rFonts w:ascii="SutonnyMJ" w:hAnsi="SutonnyMJ" w:cs="SutonnyMJ"/>
          <w:sz w:val="20"/>
          <w:szCs w:val="20"/>
          <w:lang w:val="it-IT"/>
        </w:rPr>
        <w:t>-Gi c~Y©iƒc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SAPTA</w:t>
      </w:r>
      <w:r>
        <w:rPr>
          <w:rFonts w:ascii="SutonnyMJ" w:hAnsi="SutonnyMJ" w:cs="SutonnyMJ"/>
          <w:sz w:val="20"/>
          <w:szCs w:val="20"/>
          <w:lang w:val="it-IT"/>
        </w:rPr>
        <w:t xml:space="preserve"> evsjv‡`‡ki Rb¨ ¸i“Z¡c~Y©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jvBRy gwnjv Awa`ßi n‡Z †Kvb ai‡bi e¨emvq mnvqZv †c‡q‡Qb e¨vL¨v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DÏxc‡Ki </w:t>
      </w:r>
      <w:r>
        <w:rPr>
          <w:rFonts w:cs="Vrinda"/>
          <w:sz w:val="16"/>
          <w:szCs w:val="16"/>
          <w:lang w:val="it-IT"/>
        </w:rPr>
        <w:t>NGO</w:t>
      </w:r>
      <w:r>
        <w:rPr>
          <w:rFonts w:ascii="SutonnyMJ" w:hAnsi="SutonnyMJ" w:cs="SutonnyMJ"/>
          <w:sz w:val="20"/>
          <w:szCs w:val="20"/>
          <w:lang w:val="it-IT"/>
        </w:rPr>
        <w:t>wU jvBRy‡K †h e¨emvq mnvqZv cÖ`vb K‡i‡Q, Gfv‡e evsjv‡`‡ki gwnjv‡`i wewfbœ mnvqZv cÖ`vb K‡i Av_©-mvgvwRK Dbœq‡b cÖwZôvbwU Ae`vb †i‡L‡Q</w:t>
      </w:r>
      <w:r>
        <w:rPr>
          <w:rFonts w:ascii="SutonnyMJ" w:hAnsi="SutonnyMJ" w:cs="SutonnyMJ"/>
          <w:sz w:val="20"/>
          <w:szCs w:val="20"/>
          <w:lang w:val="it-IT"/>
        </w:rPr>
        <w:sym w:font="Symbol" w:char="F02D"/>
      </w:r>
      <w:r>
        <w:rPr>
          <w:rFonts w:ascii="SutonnyMJ" w:hAnsi="SutonnyMJ" w:cs="SutonnyMJ"/>
          <w:sz w:val="20"/>
          <w:szCs w:val="20"/>
          <w:lang w:val="it-IT"/>
        </w:rPr>
        <w:t xml:space="preserve"> e³e¨wUi h_v_©Zv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before="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10.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ˆmKZ cÖvBg e¨vsK †_‡K c­vw÷K KvW© †c‡q‡Qb| GRb¨ Zv‡K e¨vs‡K †Kv‡bv UvKv Rgv w`‡Z nqwb| wg. ˆmKZ KvW©wU w`‡q wewfbœ myweav †c‡q _v‡Kb|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B-wi‡UBwjs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†gvevBj e¨vswKs cÖ‡qvRb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KvW©wU m¤ú‡K© e¨vL¨v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wg. ˆmKZ KvW©wU w`‡q wewfbœ myweav †c‡q _v‡Kb</w:t>
      </w:r>
      <w:r>
        <w:rPr>
          <w:rFonts w:ascii="SutonnyMJ" w:hAnsi="SutonnyMJ" w:cs="SutonnyMJ"/>
          <w:sz w:val="20"/>
          <w:szCs w:val="20"/>
          <w:lang w:val="it-IT"/>
        </w:rPr>
        <w:sym w:font="Symbol" w:char="F02D"/>
      </w:r>
      <w:r>
        <w:rPr>
          <w:rFonts w:ascii="SutonnyMJ" w:hAnsi="SutonnyMJ" w:cs="SutonnyMJ"/>
          <w:sz w:val="20"/>
          <w:szCs w:val="20"/>
          <w:lang w:val="it-IT"/>
        </w:rPr>
        <w:t xml:space="preserve"> e³e¨wU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before="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pacing w:val="-4"/>
          <w:sz w:val="20"/>
          <w:szCs w:val="20"/>
        </w:rPr>
        <w:t xml:space="preserve"> wg. mwRe 10wU QvMj I 10wU †fov cvj‡bi gva¨‡g e¨emvq ïi“ K‡i|</w:t>
      </w:r>
      <w:r>
        <w:rPr>
          <w:rFonts w:ascii="SutonnyMJ" w:hAnsi="SutonnyMJ" w:cs="SutonnyMJ"/>
          <w:sz w:val="20"/>
          <w:szCs w:val="20"/>
        </w:rPr>
        <w:t xml:space="preserve"> 10 eQi ci †`Lv †Mj Zvi dv‡g© cÖvq 20 nvRvi QvMj I †fov i‡q‡Q| </w:t>
      </w:r>
      <w:r>
        <w:rPr>
          <w:rFonts w:ascii="SutonnyMJ" w:hAnsi="SutonnyMJ" w:cs="SutonnyMJ"/>
          <w:spacing w:val="4"/>
          <w:sz w:val="20"/>
          <w:szCs w:val="20"/>
        </w:rPr>
        <w:t xml:space="preserve">†mLv‡b 300 †eKvi †jv‡Ki Kg©ms¯’vb n‡q‡Q| m¤úÖwZ DËie‡½ </w:t>
      </w:r>
      <w:r>
        <w:rPr>
          <w:rFonts w:ascii="SutonnyMJ" w:hAnsi="SutonnyMJ" w:cs="SutonnyMJ"/>
          <w:spacing w:val="-2"/>
          <w:sz w:val="20"/>
          <w:szCs w:val="20"/>
        </w:rPr>
        <w:t>eb¨vKewjZ gvby‡li Rb¨ wZwb GK †KvwU UvKv g~‡j¨i ÎvY weZiY K‡i‡Qb|</w:t>
      </w:r>
      <w:r>
        <w:rPr>
          <w:rFonts w:ascii="SutonnyMJ" w:hAnsi="SutonnyMJ" w:cs="SutonnyMJ"/>
          <w:sz w:val="20"/>
          <w:szCs w:val="20"/>
        </w:rPr>
        <w:t xml:space="preserve"> </w:t>
      </w:r>
    </w:p>
    <w:p w:rsidR="00FA3868" w:rsidRDefault="00FA3868">
      <w:pPr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   e¨emvq ˆbwZKZv Kv‡K e‡j?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           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  1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e¨emvqxiv Kxfv‡e cwi‡ek `~lY K‡i?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DcvR©‡bi `„wó‡Z wg. mwRe †Kvb ai‡bi e¨emvqx?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DËie‡½i Rb¨ wZwb e¨emvwqK †h KvRwU m¤úbœ K‡i‡Qb, e¨emvqx‡`i Giƒc Kvh© GKwU iv‡óªi mg„w×i Rb¨ Acwinvh©Ñ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rPr>
          <w:rFonts w:cs="Vrinda"/>
          <w:sz w:val="2"/>
          <w:szCs w:val="2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FA3868" w:rsidRDefault="00FA3868">
      <w:pPr>
        <w:rPr>
          <w:rFonts w:cs="Vrinda"/>
          <w:sz w:val="2"/>
          <w:szCs w:val="2"/>
        </w:rPr>
      </w:pPr>
    </w:p>
    <w:p w:rsidR="00FA3868" w:rsidRDefault="00FA3868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FA386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3868" w:rsidRDefault="00FA386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95. </w:t>
            </w:r>
            <w:r>
              <w:rPr>
                <w:rFonts w:ascii="SutonnyMJ" w:hAnsi="SutonnyMJ" w:cs="SutonnyMJ"/>
                <w:sz w:val="26"/>
                <w:szCs w:val="26"/>
              </w:rPr>
              <w:t>mvZ¶xiv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FA3868" w:rsidRDefault="00FA386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>mgqÑ 2 NÈv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FA3868" w:rsidRDefault="00FA3868">
      <w:pPr>
        <w:rPr>
          <w:rFonts w:cs="Vrinda"/>
          <w:sz w:val="14"/>
          <w:szCs w:val="14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PvKwi †_‡K Aemi MÖn‡Yi ci Rbve Zvbfxi e¨emvq ïi“ K‡ib| w`bvRcyi n‡Z avb msMÖn K‡i PÆMÖv‡g msi¶Y K‡ib| c‡i Pvj ˆZwi K‡i mviv eQi evRv‡i weµq K‡ib| mvd‡j¨i avivevwnKZvq Zvi Kg©Pvixi msL¨v †e‡o GLb 100 Rb| m¤úÖwZ wZwb Pvj ißvwb ïi“ K‡i‡Qb|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e¨emv‡qi msÁv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cÖRbb wkí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Rbve Zvbfxi KZ…©K m¤úvw`Z Kvh©µg n‡Z †Kvb †Kvb ai‡bi Dc‡hvM m„wó nq?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evsjv‡`‡ki A_©‰bwZK Dbœq‡b Rbve Zvbfx‡ii Ae`vb DÏxc‡Ki Av‡jv‡K eY©bv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Vrinda" w:hAnsi="Vrinda" w:cs="Vrinda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†mwjg m¤úÖwZ Pvi“Kjv K‡jR n‡Z øvZK cvm K‡ib| Zvi AuvKv Qwe †ek mybvg AR©b K‡ib| kn‡i Pvi“Kvi“ bv‡g Zvi GKLvbv †`vKvb Av‡Q| e¨vcK mvd‡j¨i †cÖw¶‡Z wZwb eÜy Avwbm‡K Askx`vi K‡i e¨emvq m¤úÖmvi‡Yi K_v wPš—v Ki‡Qb|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wkí Kv‡K e‡j?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Amxg `vq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DÏxc‡Ki ÔPvi“Kvi“Õ †Kvb ai‡bi e¨emvq msMVb?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bZzb wPš—v Kx †hŠw³K? gZvgZ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pacing w:val="-2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pacing w:val="-2"/>
          <w:sz w:val="22"/>
          <w:szCs w:val="22"/>
          <w:lang w:val="it-IT"/>
        </w:rPr>
        <w:t>3.</w:t>
      </w:r>
      <w:r>
        <w:rPr>
          <w:rFonts w:ascii="SutonnyMJ" w:hAnsi="SutonnyMJ" w:cs="SutonnyMJ"/>
          <w:spacing w:val="-2"/>
          <w:sz w:val="20"/>
          <w:szCs w:val="20"/>
        </w:rPr>
        <w:sym w:font="Wingdings 3" w:char="F084"/>
      </w:r>
      <w:r>
        <w:rPr>
          <w:rFonts w:ascii="SutonnyMJ" w:hAnsi="SutonnyMJ" w:cs="SutonnyMJ"/>
          <w:spacing w:val="-2"/>
          <w:sz w:val="20"/>
          <w:szCs w:val="20"/>
        </w:rPr>
        <w:t xml:space="preserve"> KYv I Zgv 10 j¶ UvKv wewb‡qv‡M GKwU Askx`vwi cÖwZôvb ¯’vcb K‡ib| AwZwi³ g~ja‡bi cÖ‡qvR‡b Nwbô evÜwe gybv‡K Askx`vi wn‡m‡e MÖnY K‡ib G k‡Z© †h, gybv 6 j¶ UvKv w`‡e Z‡e e¨emvq cwiPvjbvq AskMÖnY Ki‡e bv| 2015 mv‡j Av`vjZ gybv‡K †`Dwjqv †NvlYv K‡ib| `yf©vM¨ekZ Aí w`b c‡i moK `yN©Ubvq KYv g„Zz¨eiY K‡ib|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Askx`vwi e¨emv‡qi msÁv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AvPvi‡Yi AbygwZ Askx`vi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gybv †Kvb ai‡bi Askx`vi?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cÖwZôvbwUi cwiYwZ m¤^‡Ü †Zvgvi gZvgZ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gvqvbxi K…lKiv av‡bi b¨vh¨g~j¨ cÖvwßi j‡¶¨ GKwU mgevq mwgwZ MVb K‡i| mwgwZ K…lK‡`i DbœZ exR mieiv‡ni cvkvcvwk avb wecY‡bi mnvqZv I cÖ‡qvR‡b M„nwbg©v‡Y FY cÖ`vb K‡i| MZ wZb erm‡i Zv‡`i AwR©Z gybvdvi cwigvY wQj h_vµ‡g 50,000, 80,000 I 1,00,000 UvKv|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mgevq mwgwZ msÁv `vI|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ÔGKZvB ejÕ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Dwj­wLZ mwgwZi D‡Ï‡k¨wfwËK cÖK…wZ eY©bv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MZ wZb erm‡i Zv‡`i mwÂwZ Znwe‡ji b~b¨Zg Rgvi cwigvY KZ? e¨vL¨v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gvwn ¯’vbxq hye Dbœqb †K›`ª †_‡K cÖwk¶Y †k‡l 50,000 UvKv cyuwR wb‡q wb‡R‡`i cyKz‡i gvQ Pvl ïi“ K‡ib| Zvi msM„nxZ DbœZ Rv‡Zi †Zjvwcqv gv‡Qi †cvbv Aí wKQy w`‡bi  g‡a¨ weµq‡hvM¨ n‡q I‡V| evRv‡i †µZviv hv‡Z wb‡Ri cQ›`g‡Zv gvQ µq Ki‡Z cv‡i GRb¨ Rbve gvwn gvQ m‡ZR ivLvi Rb¨ gvQ¸‡jv msi¶Y K‡ib| G‡Z Zvi gv‡Qi Pvwn`v e„w× †c‡Z _v‡K| A_© ¯^íZvi Kvi‡Y G evowZ Pvwn`v wgUv‡bv Zvi c‡¶ m¤¢eci n‡q D‡V bv|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cÖZ¨¶ †mev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mvgvwRK e¨emvq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gvwn †Kvb ai‡bi wk‡íi mv‡_ RwoZ?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†µZvi evowZ Pvwn`v c~i‡Y gvwni KiYxq Kx? hyw³ `vI|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pacing w:val="-2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pacing w:val="-2"/>
          <w:sz w:val="22"/>
          <w:szCs w:val="22"/>
          <w:lang w:val="it-IT"/>
        </w:rPr>
        <w:t>6.</w:t>
      </w:r>
      <w:r>
        <w:rPr>
          <w:rFonts w:ascii="SutonnyMJ" w:hAnsi="SutonnyMJ" w:cs="SutonnyMJ"/>
          <w:spacing w:val="-2"/>
          <w:sz w:val="20"/>
          <w:szCs w:val="20"/>
        </w:rPr>
        <w:sym w:font="Wingdings 3" w:char="F084"/>
      </w:r>
      <w:r>
        <w:rPr>
          <w:rFonts w:ascii="SutonnyMJ" w:hAnsi="SutonnyMJ" w:cs="SutonnyMJ"/>
          <w:spacing w:val="-2"/>
          <w:sz w:val="20"/>
          <w:szCs w:val="20"/>
        </w:rPr>
        <w:t xml:space="preserve"> Kwig ¯’vbxqfv‡e mewR msMÖn I evQvB K‡i mivmwi †fv³v‡`i wbKU mieivn K‡i| Aíw`‡bi g‡a¨B †m †fv³v‡`i `„wó AvKl©Y K‡i Ges e¨emvq mdjZv Av‡mb| e¨emvq m¤úÖmvi‡Yi Rb¨ †m cÖwZ gv‡m wbw`©ó cwigvY A_© cÖ`v‡b k‡Z© eÜy iwng †_‡K 30,000 UvKv msMÖn K‡i|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cÖZ¨¶ †mev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GKgvwjKvbv e¨emv‡qi Amxg `vq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ewY©Z Kwi‡gi e¨emvqwU †Kvb ai‡bi?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ÔKwi‡gi e¨emvwqK mdjZv Zvi e¨emvwqK †KŠkj¸‡jvi djÕ-hyw³mn eY©bv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mvwgb, gvmyg, kwdK wZbRb wg‡j GKwU Mv‡g©›Um M‡o †Zv‡jb| cieZx©‡Z †U·UvBj BwÄwbqvi Rvwn`‡K Zvi `¶Zv I AwfÁZvi Kvi‡Y g~jab e¨ZxZ cÖwZôv‡bi Askx`vi K‡i †bq| mvwgb, gvmyg, I Rvwn` e¨emvq cwiPvjbvq AskMÖnY K‡ib, wKš‘ kwdK AskMÖnY K‡iwb| eQi †k‡l kwdK Ab¨‡`i mgvb gybvdv `vwe K‡i|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mxgve× Askx`vw`i e¨emvq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bvevjK wK Askx`vi n‡Z cv‡i?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Rvwn` †Kvb ai‡bi Askx`vi?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kwd‡Ki gybvdvi `vwe wK hyw³hy³?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iwdK, Kwig I Kv‡`i GKwU Km‡gwUKm Drcv`b cÖwZôv‡bi e¨e¯’vcbv KvVv‡gvi Aaxb| Rbve iwdK cÖwZôv‡bi D‡Ïk¨ ¯’xi, bxwZ wba©viY, A_©ms¯’vb I ch©‡e¶Yg~jK KvR K‡ib| Rbve Kwig D‡Ïk¨, bxwZgvjv I †KŠkj ev¯—evqb K‡ib| Rbve Kv‡`i kÖwgK‡`i KvQvKvwQ †_‡K wefvMxq I kvLv ch©v‡q ZË¡veavb I j¶¨ ev¯—evqb K‡ib| cÖ‡Z¨‡KB wbR wbR Kg© m¤úv`‡b Avš—wiK|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e¨e¯’vcbvi ¯—i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wbqš¿Y Kvh© cwiKíbvi Ici wbf©ikxjÑ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Rbve Kwig e¨e¯’vcbvi †Kvb ¯—‡i Ae¯’vb Ki‡Q?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DÏxc‡K Rbve iwdK, Kwig I Kv‡`i e¨e¯’vcbvi wZb ¯—‡ii cÖwZwbwaZ¡ K‡iÑ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mviv Mv‡g©›U‡mi EaŸ©Zb wbe©vnx e¨e¯’vcK Aemi MÖn‡Yi ci Zvi ¯’jvwfwl³ nb wLwRi Avn‡g`| †hvM`v‡bi ciB wZwb GKwU mfv K‡i cÖwZôv‡bi KvR¸‡jvi aib Abyhvqx K‡qKwU fv‡M wef³ K‡i cÖ‡Z¨K wefv‡Mi `vwqZ¡ I KZ©e¨ mgvbfv‡e eÈb K‡i †`b| †QvULv‡Uv mgm¨v wefvMxq e¨e¯’vcK‡`i mgvav‡bi Rb¨I Av‡`k cÖ`vb K‡ib| Zvi G wm×v‡š— cÖwZôv‡bi mK‡ji g‡a¨ Kg©PvÂj¨ wd‡i Av‡m|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†K›`ªxKiY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e¨e¯’vcbvq wb‡`©kbvi HK¨ bxwZwU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>wLwRi Avn‡g` Zvi cÖwZôv‡b e¨e¯’vcbvi †Kvb bxwZ AbymiY K‡i‡Qb?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wLwRi Avn‡g‡`i g‡a¨ Av`k© e¨e¯’vc‡Ki we`¨gvb ¸Yvewji Kvh©KvwiZv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10.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kwidzj Bmjvg wcGmwc dvwb©kvm© wj.-Gi MvRxcyi d¨v±wii GKRb †dvig¨vb| Zvi Aax‡b 25 Rb kÖwgK †Pqvi ˆZwi Kvh©m¤úv`b K‡i| kwidzj Bmjvg wcGmwc dvwb©kvm© wj.-G †Kv‡bv bxwZMZ wm×vš— MÖnY Ki‡Z bv cvi‡jI wb‡Ri KvR AZ¨š— `¶Zvi mv‡_ m¤úv`b K‡ib| wKš‘ wcGmwm dvwb©kvm© wj.-Gi Drcv`b e¨e¯’vcK Abyc mvnv kixdzj Bmjvg‡K A‡bK ¸i“Z¡ †`b|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cÖkvmb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†nbwi †dqj‡K AvaywbK e¨e¯’vcbvi RbK ejv nq †Kb?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M. 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kwidzj Bmjvg wcGmwc dvwb©kvm© wj.- G †Kvb ch©v‡qi e¨e¯’vcbvi mv‡_ RwoZ? e¨vL¨v K‡iv| 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Drcv`b e¨e¯’vcK Abyc mvnvi Giƒc ¸i“Z¡ †`Iqvi †hŠw³KZv Zz‡j a‡iv|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iwe Lyjbv kn‡i GKwU we¯‹zU Drcv`‡bi KviLvbv w`‡q we¯‹zU Drcv`b K‡i evRviRvZ Ki‡jv| evRviRvZ Kivi 3/4 w`‡bi g‡a¨ †fv³viv we¯‹zU †diZ w`‡Z ïi“ Ki‡jv| †fv³v‡`i Awf‡hvM we¯‹zU c¨v‡K‡Ui g‡a¨ big n‡q Lvevi Dc‡hvwMZv nvwi‡q †d‡j‡Q| G‡Z iwe e¨emv‡q ¶wZMÖ¯— nq| iwei eÜy kwd wkïLv`¨ Drcv`‡b AvÍwb‡qvM Ki‡jv| cÖPzi wkï Lv`¨ Drcv`b K‡i evRv‡i Qvo‡jv| wkï‡`i wcZv-gvZv bZzb wkïLv`¨ m¤^‡Ü wKQy bv Rvbvq Zviv G Lv`¨ µq Ki‡jv bv| d‡j kwd Zvi e¨emv‡q †jvKmvb Ki‡jv|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K. </w:t>
      </w:r>
      <w:r>
        <w:rPr>
          <w:rFonts w:ascii="SutonnyMJ" w:hAnsi="SutonnyMJ" w:cs="SutonnyMJ"/>
          <w:sz w:val="20"/>
          <w:szCs w:val="20"/>
          <w:lang w:val="it-IT"/>
        </w:rPr>
        <w:tab/>
        <w:t>e¨emv‡qi gyL¨ D‡Ïk¨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L. </w:t>
      </w:r>
      <w:r>
        <w:rPr>
          <w:rFonts w:ascii="SutonnyMJ" w:hAnsi="SutonnyMJ" w:cs="SutonnyMJ"/>
          <w:sz w:val="20"/>
          <w:szCs w:val="20"/>
          <w:lang w:val="it-IT"/>
        </w:rPr>
        <w:tab/>
        <w:t>evwYR¨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e¨emv‡qi †Kvb Kv‡Ri Afv‡e iwei e¨emv‡q ¶wZ n‡jv? eY©bv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2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 xml:space="preserve">N. </w:t>
      </w:r>
      <w:r>
        <w:rPr>
          <w:rFonts w:ascii="SutonnyMJ" w:hAnsi="SutonnyMJ" w:cs="SutonnyMJ"/>
          <w:sz w:val="20"/>
          <w:szCs w:val="20"/>
          <w:lang w:val="it-IT"/>
        </w:rPr>
        <w:tab/>
        <w:t>kwdi Drcvw`Z wkïLv`¨ weµq bv nIqvi KviY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:rsidR="00FA3868" w:rsidRDefault="00FA3868">
      <w:pPr>
        <w:spacing w:line="228" w:lineRule="auto"/>
        <w:rPr>
          <w:rFonts w:cs="Vrinda"/>
          <w:sz w:val="4"/>
          <w:szCs w:val="4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FA3868" w:rsidRDefault="00FA3868">
      <w:pPr>
        <w:rPr>
          <w:rFonts w:cs="Vrinda"/>
          <w:sz w:val="2"/>
          <w:szCs w:val="2"/>
        </w:rPr>
      </w:pPr>
    </w:p>
    <w:p w:rsidR="00FA3868" w:rsidRDefault="00FA3868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FA3868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3868" w:rsidRDefault="00FA3868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96. </w:t>
            </w:r>
            <w:r>
              <w:rPr>
                <w:rFonts w:ascii="SutonnyMJ" w:hAnsi="SutonnyMJ" w:cs="SutonnyMJ"/>
                <w:sz w:val="26"/>
                <w:szCs w:val="26"/>
              </w:rPr>
              <w:t>Pid¨vkb miKvwi K‡jR, †fvjv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FA3868" w:rsidRDefault="00FA3868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</w:tr>
    </w:tbl>
    <w:p w:rsidR="00FA3868" w:rsidRDefault="00FA386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>mgqÑ 2 NÈv 30 wgwbU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:rsidR="00FA3868" w:rsidRDefault="00FA3868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igRvb mv‡ne GKRb wkícwZ| `¶ kÖwgK Ges AeKvVv‡gvMZ myweavi K_v †f‡e wZwb Avïwjqvq GKwU Mv‡g›Um© cÖwZôv K‡i‡Qb| cÖwZôv‡bi DbœwZi j‡¶¨ wZwb cY¨ Drcv`b I eÈb Kv‡R mswk­ó mKj e¨w³i mv‡_ †hvMv‡hvM Kv‡R B›Uvi‡bU  I B‡jKUªwbK cÖhyw³ e¨envi K‡ib|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B-wi‡Uwjs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ivR‰bwZK cwi‡ek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cwi‡e‡ki †Kvb Dcv`v‡bi we‡ePbv K‡i igRvb mv‡ne Avïwjqvq Mv‡g©›Um ¯’vcb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igRvb mv‡ne e¨emvwqK Kvh©µg cwiPvjbvq Z_¨ cÖhyw³i †Kvb  c×wZ e¨envi K‡ib?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02" w:lineRule="auto"/>
        <w:jc w:val="both"/>
        <w:rPr>
          <w:rFonts w:ascii="Vrinda" w:hAnsi="Vrinda" w:cs="Vrinda"/>
          <w:sz w:val="22"/>
          <w:szCs w:val="22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miKvi wØZxq e„nËg mgy`ª ˆmKZ KzqvKvUv `k©bv_x©i Rb¨ AvKl©Yxq, wbivc` I Avivg`vqK Kivi j‡¶¨ †nv‡Uj-†gv‡Uj ¯’vcb I AvBb-k„•Ljv cwiw¯’wZ Dbœq‡bi wm×vš— MÖnY K‡i‡Q| B‡Zvg‡a¨ GKwU  ms¯’v‡K D³ `vwqZ¡ AcY© K‡i‡Q| GQvovI  miKvi XvKvi mv‡_ KzqvKvUv AÂ‡ji †hvMv‡hvM e¨e¯’v DbœZKi‡Yi j‡¶¨ RbM‡Yi mv‡_ †hŠ_ A_©vq‡bi gva¨‡g AeKvVv‡gv wbg©v‡Yi cwiKíbv MÖnY K‡i‡Q|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AbjvBb e¨vswKs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ivóªxq e¨emvq Kxfv‡e GK‡PwUqv cÖeYZv †iva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miKvi KzqvKvUv mgy`ª ˆmKZ Dbœq‡bi `vwqZ¡ †Kvb ms¯’v‡K Ac©Y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AeKvVv‡gv wbg©v‡Yi Rb¨ miKvi †h e¨emv‡qi cwiKíbv MÖnY K‡i‡Q evsjv‡`‡ki †cÖ¶vc‡U Zvi cÖ‡qvRbxqZv †j‡Lv|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mRj wb‡Ri †Póvq cÖwZwôZ  nIqvi j‡¶¨ AMÖYx e¨vsK †_‡K FY wb‡q wbR evwo‡Z n¯—wk‡íi KviLvbv ¯’vcb K‡ib| GjvKvi gwnjv I †eKvi hyeK‡`i cÖwk¶Y w`‡q Zvi wk‡íi mv‡_ m¤ú„³ K‡ib| cieZx©‡Z ißvwb e„w×i j‡¶¨ miKvwi GKwU ms¯’v Avš—R©vwZK evwYR¨ †gjvi Av‡qvRb K‡i Ges mRj †mLv‡b ÷j fvov wb‡q cY¨ weµq K‡ib| G‡Z cÖPzi gybvdv AwR©Z nq Ges mdj e¨emvqx wn‡m‡e cwiwPZ cvq|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mvcUv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e¨emv‡qi mnvqK †mev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AMÖYx e¨vsK mRj‡K †Kvb ai‡bi mnvqZv cÖ`vb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evwYR¨ †gjv Av‡qvRbKvix ms¯’vB mRj‡K e¨emv‡q cÖwZwôZ K‡i‡Q-g~j¨vqb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Xvj P‡ii †R‡jiv GKwÎZ n‡q wb‡R‡`i Avw_©K Dbœqb I cÖ‡qvR‡b A_©ms¯’v‡bi myweav cvIqvi D‡Ï‡k¨ GKwU mgevq MV‡bi D‡`¨vM MÖnY K‡i| G wel‡q wbeÜ‡Ki mv‡_ civgk© Ki‡j wbeÜK Zv‡`i‡K mgev‡qi wbqg-bxwZ D‡j­L K‡i GKwU `wjj cÖ¯‘Z Ki‡Z ej‡jb Ges wbw`©ó dig c~iY Ki‡Z D³ `wjjmn wbeÜb Kivi civgk© cÖ`vb Ki‡jb|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mgev‡qi g~jgš¿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mgev‡qi wbi‡c¶Zvi bxwZ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wbeÜK †R‡j‡`i †Kvb `wjj cÖ¯‘Z Ki‡Z e‡j‡Qb?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Xvj P‡ii †R‡jiv D‡Ïk¨wfwËK †m mgevq cÖwZôvi D‡`¨vM MÖnY K‡i‡Q Zv fwel¨‡Z A‡_©i cÖ‡qvRb †gUv‡Z cvi‡e wKbv?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ZvBqvb GÛ †Kvs GKwU cvewjK wj. †Kv¤úvwb| cÖwZôvbwU MZ wZb eQi hver mdjZvi mv‡_ Kvh©µg cwiPvjbv K‡i Avm‡Q| cÖwZôvbwUi AwZwi³ g~ja‡bi cÖ‡qvRb †`Lv †`Iqvq G eQi mwÂwZ Znwe‡ji A_© g~ja‡b cwiYZ K‡i‡Q| m¤úÖwZ cÖwZôvbwUi †kqv‡ii g~j¨ n«vm cvIqvq ÔAnbv GÛ †KvsÕ bv‡g Ab¨ GKwU †Kv¤úvwb D³ cÖwZôv‡bi 60% †kqvi µq K‡i †bq|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wewae× `vwqZ¡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†Kv¤úvwbi Aw¯—Z¡ wPiš—b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ZvBqvb GÛ †Kvs †Kvb c`‡¶c MÖnY K‡i mwÂwZ Znwe‡ji A_© g~ja‡b cwiYZ K‡i‡Q?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ÔAnbv GÛ †KvsÕ-Gi eZ©gvb Ae¯’vb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mvnwm BÛvw÷ªR-Gi gvwjK Rbve mvw`K wgqv Pxb †_‡K †Uwjwfkb ˆZwii hš¿vsk G‡b wbR¯^ KviLvbvq GKwÎZKi‡Yi gva¨‡g m¤ú~Y© †Uwjwfkb cÖ¯‘Z K‡ib| GQvovI wZwb Ab¨ GK ai‡bi e¨emvq cwiPvjbv K‡ib †hLv‡b wZwb Zvi weµxZ †Uwjwfkbmn Ab¨vb¨ B‡jKUªwbK miÄv‡gi mgm¨v †`L w`‡j †givg‡Zi e¨e¯’v K‡ib| G e¨emv‡q Zvi h‡_ó mybvg i‡q‡Q|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cÖv_wgK wkí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iƒcMZ Dc‡hvM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mvw`K mv‡ne †Kvb cÖKv‡ii wk‡íi mv‡_ m¤ú„³?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mvw`K wgqvi cieZx© e¨emvwqK Kvh©µg e¨emv‡qi †h kvLvi mv‡_ mv`„k¨c~Y© Zvi A_©‰bwZK Myi“Z¡ Av‡jvPbv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NUbv-1 : wiRfx Awiqb †cÖvWv±m wj.-Gi GKRb weµqKgx©| †m weµq msµvš— †h‡Kv‡bv Z_¨ †Rvbvj e¨e¯’vcK‡K †ck K‡i| †Rvbvj e¨e¯’vcK Avevi µq e¨e¯’vcK‡K AewnZ K‡i| </w:t>
      </w: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NUbv-2 : AvKivg †nv‡mb wemwgj­vn MÖ“‡ci GKRb weµqKgx©| wemwgj­vn MÖyc 10 ai‡bi cY¨ Drcv`b Ki‡jI AvKivg †nv‡mb ïay ¸u‡ov `ya weµq K‡ib| GLv‡b 10 ai‡bi cY¨ weµ‡qi Rb¨ 10 ai‡Yi weµqKgx© i‡q‡Q| wKš‘ cÖavb weµqKgx© i‡q‡Qb GKRb|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msMVb KvVv‡gv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kÖg wefvR‡bi bxwZ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wiRfx Awiqb †cÖvWv±m wj.-Gi †Kvb ai‡bi msMVb KvVv‡gv we`¨gvb?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Ôwemwgj­vn MÖ“‡ci c‡Y¨i Rb¨ e¨en„Z msMVb KvVv‡gv h_vh_ n‡q‡Q|Õ G wel‡q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meyR evsjv e¨vs‡Ki avbgwÛ kvLvi e¨e¯’vc‡Ki c`wU Lvwj Av‡Q| D³ c‡` wb‡qv‡Mi Rb¨ e¨vs‡Ki GgwW Rbve ivBmyj Bmjvg cÖavb Kvh©vj‡q Kg©iZ mKj wmwbqi wcÖwÝcvj Awdmvi‡`i g‡a¨ †_‡K meP‡q ev‡qv‡R¨ô I †gavwe e¨w³‡K g‡bvbxZ Ki‡jb|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Kgx© msMÖn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Kgx© wbe©vPb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ivBmyj Bmjvg kvLv e¨e¯’vcK wb‡qv‡Mi †¶‡Î †Kvb Drm e¨envi K‡i‡Qb?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kvLv e¨e¯’vcK wb‡qv‡Mi †¶‡Î e‡qv‡R¨ôZv I †gav GKmv‡_ we‡ePbv Kiv hvq wKbv? †Zvgvi gZvgZ Zz‡j a‡iv|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ÔKÕ Zvi cÖwZôv‡bi Kg©Pvix‡`i Av‡`k-wb‡`©k cÖ`vb Kivi c~‡e© wb‡`©kbv ev¯—evqbKvix‡`i mv‡_ civgk© K‡i wm×vš— MÖnY K‡i _v‡Kb| G‡Z Zvi cÖwZôvbwU kZfvM j¶¨gvÎv AR©b Ki‡Z cvi‡Q| Aciw`‡K Rbve ÔLÕ memgq cÖwZôvwbi Kg©Pvixiv hv e‡j  ev †hfv‡e civgk© †`q I KvR Ki‡Z Pvq, †mfv‡e Zv‡`i KvR Ki‡Z †`b| wm×vš— MÖn‡Yi †¶‡Î ÔLÕ _v‡Kb wbwj©ß| G‡Z j¶¨gvÎv AR©‡b cÖwZôvb me mgq wcwQ‡q _v‡K|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†bZ…Z¡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ˆ¯^iZvwš¿K †bZ…Z¡ Kgx©‡`i Kv‡Ri AvMÖn bó K‡i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 xml:space="preserve">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K-Gi wb‡`©kbv †Kvb ai‡bi?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wg. L-Gi †b„Z‡Z¡i †P‡q wg. K-Gi †bZ…Z¡ DËg wKbv? †Zvgvi gZvgZ `vI|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4</w:t>
      </w: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Avwe` I  wg. mvwe` Avš—R©vwZK evwY‡R¨i mv‡_ RwoZ| Zviv Mv‡g©›Um mvgMÖx ißvwb I hš¿ mvgMÖx Avg`vwb K‡ib| wb‡R‡`i Kgx©‡`i mv‡_ cÖwZôvbwU †h‡Kv‡bv civgk©, wfwWI Kbdv‡iÝ I AwWI Kbdv‡iÝ cÖhyw³ e¨envi K‡i _v‡Kb| we‡`wk e¨emvqx‡`i mv‡_ cÖ‡qvR‡b Zviv Z_¨ Av`vb-cÖ`v‡bi †¶‡Î d¨v· I B-†gBj e¨envi K‡i‡b|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†hvMv‡hvM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djveZ©b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cÖwZôv‡b wb‡R‡`i Kgx©‡`i g‡a¨ †Kvb ai‡bi Av¶wiK/kvwãK †hvMv‡hvM msNwUZ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we‡`wk e¨emvqx‡`i mv‡_ Z_¨ Av`vb-cÖ`v‡b e¨en„Z †hvMv‡hvM c×wZi aib D‡j­Lc~e©K Myi“Z¡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gvneye ebjZv e¨vs‡K Rywbqi Kg©KZ©v wn‡m‡e †hvM †`b| Kv‡Ri `¶Zv cÖ`k©‡bi Rb¨ AwZ `ª“Z wZwb wmwbqi Kg©KZ©v wn‡m‡e c‡`vbœwZ cvb| MZ C‡` wZwb cwievi I AvÍxq-¯^Rb‡`i GK j¶ UvKvi Rvgv-Kvco †`b| wewfbœ mvgvwRK Abyôv‡b AskMÖnY K‡ib| MZ eQi wZwb GKwU ¯’vbxq agx©q cÖwZôvb I jvB‡eªwi‡K 2 j¶ UvKv Aby`vb †`b| G‡Z mevB Zv‡K Lye kÖ×v K‡i| ÔDcjZvÕ bv‡g Ab¨ GKwU e¨vsK Zv‡K EaŸ©Zb c‡` †hvM`v‡bi Rb¨ Avgš¿Y Rvbvq Ges Zv‡K 20 j¶ UvKv †eZb, mve©¶wYK Mvwo I mymw¾Z evs‡jv †`Iqvi cÖwZkÖ“wZ †`q| cÖZ¨vwkZ myweav †c‡q wg. gvneye ÔDcjZvÕ e¨vs‡K †hvM †`b|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Abvw_©K †cÖlYv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†cÖlYv Pµ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ebjZv e¨vs‡K PvKwi Abyhvqx wg. gvneye gvm‡jvi Pvwn`v †mvcvb Z‡Ë¡i †Kvb ¯—‡i Ae¯’vb Ki‡Qb?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Pvwn`v †mvcvb Z‡Ë¡i †Kvb ¯—‡ii Afve wg. gvney‡ei c~‡e©i PvKwi Z¨v‡Mi g~j KviY Zv D‡j­L c~e©K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spacing w:line="202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bv‡f` eQ‡ii ïi“‡ZB mevi mv‡_ civgk© K‡i mviv eQ‡ii m¤¢ve¨ weµq KZ GKK n‡Z cv‡i, Zvi weµqg~j¨ KZ n‡e, LiP Kx Kx n‡Z c‡i-Gfv‡e m¤¢ve¨ Avq, e¨‡qi GKUv wnmve `uvo Kivb| wZb gvm c‡i wZwb GKevi Zvi Avq-e¨q wnmve Abyhvqx n‡”Q wKbv g~j¨vqb K‡i Kvh©‡¶‡Î cÖ‡qvRbxq ms‡kvabx Av‡bb| eQi †k‡l wM‡q wZwb ev¯—‡ei mv‡_ wnmve cwiKíbv wgjvb Ges †`‡Lb 98% cwiKíbv ev¯—evwqZ n‡q‡Q|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mgš^q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mg‡”Q` we›`y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Rbve bv‡f` eQ‡ii ïi“‡Z †h cwiKíbv †bb Zv‡K Kx e‡j?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:rsidR="00FA3868" w:rsidRDefault="00FA3868">
      <w:pPr>
        <w:tabs>
          <w:tab w:val="right" w:pos="4572"/>
        </w:tabs>
        <w:spacing w:line="202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bv‡f‡`i wbqš¿Y c×wZ Kvh©‡¶‡Î AvBb-k„•Ljv cÖwZôvq f‚wgKv †i‡L‡Q</w:t>
      </w:r>
      <w:r>
        <w:rPr>
          <w:rFonts w:ascii="SutonnyMJ" w:hAnsi="SutonnyMJ" w:cs="SutonnyMJ"/>
          <w:sz w:val="18"/>
          <w:szCs w:val="18"/>
          <w:lang w:val="it-IT"/>
        </w:rPr>
        <w:sym w:font="Symbol" w:char="F02D"/>
      </w:r>
      <w:r>
        <w:rPr>
          <w:rFonts w:ascii="SutonnyMJ" w:hAnsi="SutonnyMJ" w:cs="SutonnyMJ"/>
          <w:sz w:val="18"/>
          <w:szCs w:val="18"/>
          <w:lang w:val="it-IT"/>
        </w:rPr>
        <w:t xml:space="preserve"> DÏxc‡Ki Av‡jv‡K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:rsidR="00FA3868" w:rsidRDefault="00FA386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FA3868" w:rsidRDefault="00FA386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noProof/>
        </w:rPr>
        <w:pict>
          <v:group id="_x0000_s5374" style="position:absolute;left:0;text-align:left;margin-left:27.75pt;margin-top:-.35pt;width:200.5pt;height:88.45pt;z-index:251661824" coordorigin="6597,13054" coordsize="4010,1769">
            <v:shape id="_x0000_s5375" style="position:absolute;left:6597;top:13339;width:4003;height:1484" coordsize="5575,2969" path="m3569,l245,,220,2,196,6r-24,6l149,19,129,29,107,39,88,53,71,68,56,83,41,101,28,119,18,139r-8,20l4,181,1,204,,227,,2744r1,23l4,2789r6,21l18,2832r10,20l41,2869r15,19l71,2903r17,15l107,2931r22,11l150,2952r22,7l196,2965r24,3l245,2969r5330,e" filled="f" strokecolor="#1f1a17" strokeweight=".5pt">
              <v:path arrowok="t"/>
            </v:shape>
            <v:shape id="_x0000_s5376" type="#_x0000_t75" style="position:absolute;left:6627;top:13367;width:3966;height:1425">
              <v:imagedata r:id="rId10" o:title=""/>
            </v:shape>
            <v:shape id="_x0000_s5377" style="position:absolute;left:6620;top:14300;width:3976;height:338" coordsize="7953,676" path="m6,l7790,r17,l7823,3r15,3l7853,12r14,6l7881,25r12,8l7906,43r10,12l7924,66r9,12l7940,91r6,14l7950,119r2,15l7953,149r,378l7952,542r-2,14l7946,570r-6,15l7933,598r-9,12l7916,622r-10,10l7893,642r-12,9l7867,658r-14,5l7838,669r-15,3l7807,675r-17,1l6,676,3,675r-3,l,,3,,6,xe" stroked="f">
              <v:path arrowok="t"/>
            </v:shape>
            <v:shape id="_x0000_s5378" style="position:absolute;left:6684;top:14327;width:142;height:283" coordsize="284,567" path="m284,283l,,,567,284,283xe" fillcolor="#b6b6b5" stroked="f">
              <v:path arrowok="t"/>
            </v:shape>
            <v:rect id="_x0000_s5379" style="position:absolute;left:6664;top:13782;width:3943;height:553" filled="f" stroked="f">
              <v:textbox style="mso-next-textbox:#_x0000_s5379" inset="0,0,0,0">
                <w:txbxContent>
                  <w:p w:rsidR="00FA3868" w:rsidRDefault="00FA3868">
                    <w:pPr>
                      <w:jc w:val="right"/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</w:pP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wewfbœ K‡j‡Ri wbe©vPwb cix¶vi AviI m„Rbkxj</w:t>
                    </w:r>
                  </w:p>
                  <w:p w:rsidR="00FA3868" w:rsidRDefault="00FA3868">
                    <w:pPr>
                      <w:spacing w:line="228" w:lineRule="auto"/>
                      <w:jc w:val="right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cÖkœ I D</w:t>
                    </w:r>
                    <w:r>
                      <w:rPr>
                        <w:rFonts w:ascii="SutonnyMJ" w:hAnsi="SutonnyMJ" w:cs="SutonnyMJ"/>
                        <w:color w:val="1F1A17"/>
                        <w:sz w:val="22"/>
                        <w:szCs w:val="22"/>
                      </w:rPr>
                      <w:t>Ë</w:t>
                    </w: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‡ii Rb¨ wb‡Pi I‡qe A¨v‡WªmwU UvBc K‡iv</w:t>
                    </w:r>
                  </w:p>
                  <w:p w:rsidR="00FA3868" w:rsidRDefault="00FA3868">
                    <w:pPr>
                      <w:jc w:val="right"/>
                      <w:rPr>
                        <w:rFonts w:cs="Vrinda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5380" style="position:absolute;left:6892;top:14336;width:3715;height:319" filled="f" stroked="f">
              <v:textbox style="mso-next-textbox:#_x0000_s5380" inset="0,0,0,0">
                <w:txbxContent>
                  <w:p w:rsidR="00FA3868" w:rsidRDefault="00FA3868">
                    <w:pPr>
                      <w:jc w:val="right"/>
                      <w:rPr>
                        <w:rFonts w:ascii="Arial" w:hAnsi="Arial" w:cs="Arial"/>
                        <w:color w:val="1F1A17"/>
                      </w:rPr>
                    </w:pPr>
                    <w:r>
                      <w:rPr>
                        <w:rFonts w:ascii="Arial" w:hAnsi="Arial" w:cs="Arial"/>
                        <w:color w:val="1F1A17"/>
                      </w:rPr>
                      <w:t>panjeree.com/hsc/bo1mts17.pdf</w:t>
                    </w:r>
                  </w:p>
                </w:txbxContent>
              </v:textbox>
            </v:rect>
            <v:shape id="_x0000_s5381" style="position:absolute;left:8434;top:13054;width:2152;height:668" coordsize="4303,1335" path="m315,l3988,r16,l4019,1r16,2l4051,6r16,4l4081,14r14,4l4110,24r14,7l4138,39r13,7l4164,54r24,17l4210,92r21,22l4248,139r9,13l4264,165r7,14l4279,192r5,14l4289,222r4,14l4297,252r2,16l4301,283r2,16l4303,315r,705l4303,1035r-2,16l4299,1067r-2,16l4293,1098r-4,15l4284,1128r-5,15l4271,1156r-7,14l4257,1183r-9,13l4240,1209r-9,11l4221,1231r-11,11l4200,1253r-12,10l4175,1272r-11,8l4151,1289r-13,7l4124,1303r-14,7l4095,1316r-14,4l4067,1325r-16,4l4035,1332r-16,1l4004,1335r-16,l315,1335r-16,l282,1333r-16,-1l252,1329r-16,-4l222,1320r-16,-4l192,1310r-13,-7l165,1296r-13,-7l139,1280r-13,-8l114,1263r-11,-10l92,1242,82,1231,71,1220r-8,-11l53,1196r-7,-13l37,1170r-6,-14l24,1143r-6,-15l14,1113r-4,-15l6,1083,3,1067,1,1051,,1035r,-15l,315,,299,1,283,3,268,6,252r4,-16l14,222r4,-16l24,192r7,-13l37,165r9,-13l53,139,63,126r8,-12l82,103,92,92,103,81,114,71r12,-8l139,54r13,-8l165,39r14,-8l192,24r14,-6l222,14r14,-4l252,6,266,3,282,1,299,r16,xe" fillcolor="#605e5d" stroked="f">
              <v:path arrowok="t"/>
            </v:shape>
            <v:shape id="_x0000_s5382" style="position:absolute;left:9523;top:13309;width:144;height:144" coordsize="288,288" path="m143,l129,,115,3,100,5,88,11,75,17,63,24,52,33,42,41,33,53,25,63,17,76,10,88,6,101,3,114,,129r,15l,159r3,14l6,187r4,13l17,213r8,12l33,236r9,10l52,255r11,8l75,270r13,6l100,282r15,3l129,288r14,l159,288r14,-3l186,282r13,-6l212,270r13,-7l235,255r10,-9l255,236r9,-11l271,213r6,-13l281,187r4,-14l287,159r1,-15l287,129r-2,-15l281,101,277,88,271,76,264,63,255,53,245,41,235,33,225,24,212,17,199,11,186,5,173,3,159,,143,xm143,61r-8,l128,63r-9,1l112,67r-7,4l98,76r-6,4l85,86r-5,5l75,97r-5,7l67,111r-2,9l63,127r-1,9l62,144r,9l63,160r2,9l67,176r3,7l75,190r5,6l85,202r7,5l98,213r7,3l112,220r7,3l128,225r7,1l143,226r9,l161,225r7,-2l176,220r8,-4l191,213r5,-6l202,202r6,-6l212,190r4,-7l219,176r3,-7l225,160r1,-7l226,144r,-8l225,127r-3,-7l219,111r-3,-7l212,97r-4,-6l202,86r-6,-6l191,76r-7,-5l176,67r-8,-3l161,63r-9,-2l143,61xe" stroked="f">
              <v:path arrowok="t"/>
              <o:lock v:ext="edit" verticies="t"/>
            </v:shape>
            <v:shape id="_x0000_s5383" style="position:absolute;left:9693;top:13375;width:41;height:16" coordsize="81,32" path="m70,l13,,7,,4,3,1,8,,12r,7l1,23r3,5l7,31r6,1l70,32r4,-1l78,28r3,-5l81,19r,-7l81,8,78,3,74,,70,xe" stroked="f">
              <v:path arrowok="t"/>
            </v:shape>
            <v:shape id="_x0000_s5384" style="position:absolute;left:9661;top:13284;width:36;height:35" coordsize="71,68" path="m47,2l4,41,1,45,,50r1,4l2,58r6,6l11,67r4,1l21,67r4,-2l67,27r3,-5l71,18r,-6l68,10,64,4,60,1,55,,51,1,47,2xe" stroked="f">
              <v:path arrowok="t"/>
            </v:shape>
            <v:shape id="_x0000_s5385" style="position:absolute;left:9591;top:13245;width:16;height:41" coordsize="32,81" path="m2,11l,69r,4l3,77r4,3l12,81r7,l23,80r4,-3l30,74r,-5l32,11r,-4l29,3,25,,20,,13,,9,,5,3,2,7r,4xe" stroked="f">
              <v:path arrowok="t"/>
            </v:shape>
            <v:shape id="_x0000_s5386" style="position:absolute;left:9499;top:13279;width:35;height:35" coordsize="71,70" path="m5,25l45,67r4,1l53,70r6,-2l62,65r6,-4l71,57r,-4l71,48,68,44,26,4,22,1,18,,13,1,9,4,5,8,2,12,,17r2,5l5,25xe" stroked="f">
              <v:path arrowok="t"/>
            </v:shape>
            <v:shape id="_x0000_s5387" style="position:absolute;left:9458;top:13372;width:41;height:18" coordsize="81,34" path="m11,31r58,3l73,33r4,-3l80,27r1,-6l81,15,80,10,79,5,74,3r-4,l13,,7,1,3,3,1,7,,11r,7l,23r3,4l6,30r5,1xe" stroked="f">
              <v:path arrowok="t"/>
            </v:shape>
            <v:shape id="_x0000_s5388" style="position:absolute;left:9662;top:13449;width:34;height:35" coordsize="69,70" path="m3,26l43,67r3,3l52,70r4,l60,67r5,-4l67,59r2,-5l67,49,65,44,26,3,22,,17,,13,,9,3,3,7,,11r,5l,21r3,5xe" stroked="f">
              <v:path arrowok="t"/>
            </v:shape>
            <v:shape id="_x0000_s5389" style="position:absolute;left:8566;top:13173;width:1877;height:413" coordsize="3754,827" path="m3535,l221,,198,2,176,4r-21,6l135,17r-19,9l97,37,80,50,64,65,50,80,37,98,27,115,17,135r-7,20l4,175,1,198,,219,,606r1,23l4,650r6,22l17,692r10,19l37,729r13,17l64,762r16,14l97,789r19,10l135,809r20,7l176,822r22,3l221,827r1581,l1803,827r10,l1825,825r13,l1851,822r18,-4l1885,811r14,-7l1912,795r12,-9l1934,776r8,-11l1950,753r25,-47l2000,660r70,83l2067,394,1823,623r102,6l1917,655r-10,25l1902,693r-5,13l1891,718r-7,11l1876,741r-10,10l1856,761r-11,8l1832,778r-16,7l1799,791r-20,4l233,795r-21,-1l192,791r-19,-5l155,779r-19,-8l120,761,105,749,90,735,76,721,64,705,54,689,46,670,39,652,34,633,32,613,30,592r,-358l32,214r2,-20l39,173r7,-18l54,138,64,120,76,105,90,90,105,78,120,66,136,56r19,-9l173,40r19,-5l212,32r21,-2l3521,30r21,2l3562,35r19,5l3600,47r18,9l3634,66r16,12l3666,90r12,15l3690,120r10,18l3709,155r7,18l3720,194r4,20l3724,234r,358l3724,613r-4,20l3716,652r-7,18l3700,689r-10,16l3678,721r-12,14l3650,749r-16,12l3618,771r-18,8l3581,786r-19,5l3542,794r-21,1l1958,795r3,10l1967,814r5,7l1978,827r1557,l3557,825r21,-3l3600,816r20,-7l3640,799r17,-10l3674,776r16,-14l3704,746r13,-17l3727,711r10,-19l3744,672r6,-22l3753,629r1,-23l3754,219r-1,-21l3750,175r-6,-20l3737,135r-10,-20l3717,98,3704,80,3690,65,3674,50,3657,37,3640,26r-20,-9l3600,10,3578,4,3557,2,3535,xe" stroked="f">
              <v:path arrowok="t"/>
            </v:shape>
            <v:shape id="_x0000_s5390" style="position:absolute;left:8731;top:13286;width:21;height:158" coordsize="43,317" path="m41,317r-38,l3,82r38,l41,317xm43,42l,42,,,43,r,42xe" stroked="f">
              <v:path arrowok="t"/>
              <o:lock v:ext="edit" verticies="t"/>
            </v:shape>
            <v:shape id="_x0000_s5391" style="position:absolute;left:8780;top:13323;width:89;height:121" coordsize="179,242" path="m179,242r-38,l141,107r,-15l139,77,136,64r-2,-8l128,47r-7,-6l111,39,98,37r-7,2l83,40r-8,3l68,46,53,54,38,66r,176l,242,,7r38,l38,33r8,-7l55,19r8,-6l72,9,81,4,89,3,98,r10,l115,r8,1l131,3r7,3l144,9r5,4l155,17r4,6l165,29r3,7l171,43r3,8l178,69r1,20l179,242xe" stroked="f">
              <v:path arrowok="t"/>
            </v:shape>
            <v:shape id="_x0000_s5392" style="position:absolute;left:8884;top:13292;width:68;height:154" coordsize="135,308" path="m92,308l78,307,65,304r-6,-3l53,298r-5,-4l43,290r-4,-5l36,280r-3,-6l31,267,28,251,26,232r,-130l,102,,69r26,l26,,65,r,69l135,69r,33l65,102r,112l65,229r,12l66,251r3,9l75,265r6,5l91,272r11,2l111,274r8,-3l128,268r4,-1l135,267r,36l124,305r-10,2l102,308r-10,xe" stroked="f">
              <v:path arrowok="t"/>
            </v:shape>
            <v:shape id="_x0000_s5393" style="position:absolute;left:8958;top:13323;width:98;height:124" coordsize="196,248" path="m115,248r-15,l89,245,77,243,66,239,56,235,46,229r-9,-6l30,216r-7,-8l16,198,11,188,7,177,4,166,1,153,,140,,126,,112,1,99,4,86,7,74,11,63,16,53,21,43r8,-9l36,26r8,-7l53,13,62,9,72,4,83,3,93,r12,l115,r10,1l135,4r7,2l150,10r8,4l165,20r5,6l176,33r6,8l186,50r3,9l192,70r3,12l196,93r,14l196,129r-157,l40,147r3,18l46,172r4,7l54,186r5,6l63,196r6,4l76,205r6,3l89,210r8,2l105,213r8,l126,212r13,-2l150,206r10,-4l170,198r8,-5l185,189r4,-4l192,185r,43l185,230r-10,5l166,238r-8,3l146,243r-9,3l126,248r-11,xm159,97l158,83,155,70,152,60r-6,-9l137,43r-8,-6l117,34,103,33,89,34,77,37,66,43r-9,8l50,61,44,72,40,84,39,97r120,xe" stroked="f">
              <v:path arrowok="t"/>
              <o:lock v:ext="edit" verticies="t"/>
            </v:shape>
            <v:shape id="_x0000_s5394" style="position:absolute;left:9075;top:13327;width:61;height:117" coordsize="120,235" path="m120,42r-1,l114,42r-5,-2l104,40r-7,l90,40r-7,2l74,44r-7,3l60,52r-7,4l46,62r-7,5l39,235,,235,,,39,r,34l49,26r8,-7l67,12,74,7,83,4,90,2,97,r7,l110,r4,l117,r3,2l120,42xe" stroked="f">
              <v:path arrowok="t"/>
            </v:shape>
            <v:shape id="_x0000_s5395" style="position:absolute;left:9151;top:13323;width:89;height:121" coordsize="179,242" path="m179,242r-38,l141,107r,-15l139,77,136,64r-2,-8l128,47r-7,-6l111,39,98,37r-7,2l83,40r-7,3l68,46,53,54,39,66r,176l,242,,7r39,l39,33r9,-7l56,19r7,-6l72,9,81,4,89,3,99,r9,l116,r7,1l131,3r7,3l144,9r5,4l155,17r6,6l165,29r3,7l172,43r3,8l178,69r1,20l179,242xe" stroked="f">
              <v:path arrowok="t"/>
            </v:shape>
            <v:shape id="_x0000_s5396" style="position:absolute;left:9259;top:13323;width:99;height:124" coordsize="197,248" path="m114,248r-13,l88,245,77,243,67,239,57,235,47,229r-9,-6l30,216r-7,-8l17,198,12,188,8,177,4,166,2,153,1,140,,126,1,112,2,99,4,86,8,74,11,63,17,53,23,43r7,-9l37,26r8,-7l54,13,63,9,73,4,83,3,94,r12,l116,r10,1l134,4r9,2l151,10r8,4l166,20r5,6l177,33r6,8l187,50r3,9l193,70r3,12l196,93r1,14l197,129r-157,l41,147r3,18l47,172r3,7l54,186r6,6l64,196r6,4l77,205r6,3l90,210r7,2l106,213r8,l127,212r12,-2l150,206r11,-4l170,198r9,-5l184,189r6,-4l193,185r,43l184,230r-8,5l166,238r-7,3l147,243r-10,3l127,248r-13,xm160,97l159,83,156,70,151,60r-4,-9l139,43r-9,-6l117,34,103,33,90,34,77,37,67,43r-9,8l50,61,45,72,41,84,40,97r120,xe" stroked="f">
              <v:path arrowok="t"/>
              <o:lock v:ext="edit" verticies="t"/>
            </v:shape>
            <v:shape id="_x0000_s5397" style="position:absolute;left:9365;top:13292;width:67;height:154" coordsize="134,308" path="m93,308l77,307,64,304r-6,-3l53,298r-5,-4l44,290r-4,-5l35,280r-2,-6l31,267,27,251,25,232r,-130l,102,,69r25,l25,,64,r,69l134,69r,33l64,102r,112l64,229r1,12l67,251r3,9l74,265r7,5l90,272r11,2l111,274r9,-3l127,268r6,-1l134,267r,36l124,305r-11,2l103,308r-10,xe" stroked="f">
              <v:path arrowok="t"/>
            </v:shape>
            <v:rect id="_x0000_s5398" style="position:absolute;left:9773;top:13280;width:19;height:164" stroked="f"/>
            <v:shape id="_x0000_s5399" style="position:absolute;left:9820;top:13286;width:21;height:158" coordsize="43,317" path="m42,317r-39,l3,82r39,l42,317xm43,42l,42,,,43,r,42xe" stroked="f">
              <v:path arrowok="t"/>
              <o:lock v:ext="edit" verticies="t"/>
            </v:shape>
            <v:shape id="_x0000_s5400" style="position:absolute;left:9868;top:13323;width:90;height:121" coordsize="179,242" path="m179,242r-39,l140,107r,-15l139,77,136,64r-3,-8l127,47r-7,-6l110,39,97,37r-7,2l83,40r-9,3l67,46,53,54,38,66r,176l,242,,7r38,l38,33r7,-7l54,19r9,-6l71,9,80,4,88,3,97,r10,l114,r9,1l130,3r7,3l143,9r6,4l154,17r5,6l164,29r3,7l170,43r3,8l177,69r2,20l179,242xe" stroked="f">
              <v:path arrowok="t"/>
            </v:shape>
            <v:shape id="_x0000_s5401" style="position:absolute;left:9984;top:13280;width:95;height:164" coordsize="189,328" path="m189,328r-50,l54,215,38,229r,99l,328,,,38,r,192l129,93r47,l83,190,189,328xe" stroked="f">
              <v:path arrowok="t"/>
            </v:shape>
            <v:shape id="_x0000_s5402" style="position:absolute;left:10079;top:13323;width:98;height:124" coordsize="196,248" path="m114,248r-14,l89,245,77,243,66,239,56,235,46,229r-9,-6l30,216r-7,-8l17,198,11,188,7,177,4,166,1,153,,140,,126,,112,1,99,4,86,7,74,11,63,15,53,21,43r7,-9l36,26r8,-7l53,13,63,9,71,4,83,3,93,r11,l116,r8,1l134,4r9,2l150,10r7,4l164,20r6,6l176,33r6,8l186,50r3,9l192,70r3,12l196,93r,14l196,129r-158,l40,147r3,18l46,172r4,7l54,186r4,6l64,196r6,4l76,205r7,3l89,210r8,2l104,213r9,l126,212r13,-2l150,206r10,-4l170,198r7,-5l185,189r4,-4l192,185r,43l185,230r-11,5l166,238r-9,3l146,243r-9,3l127,248r-13,xm159,97l157,83,154,70,152,60r-6,-9l139,43,129,37,117,34,103,33,89,34,77,37,67,43,57,51,50,61,44,72,40,84,38,97r121,xe" stroked="f">
              <v:path arrowok="t"/>
              <o:lock v:ext="edit" verticies="t"/>
            </v:shape>
            <v:shape id="_x0000_s5403" style="position:absolute;left:10188;top:13280;width:96;height:168" coordsize="190,335" path="m190,328r-37,l153,304r-8,7l137,316r-7,6l122,327r-9,2l104,332r-8,2l84,335r-8,-1l67,332r-8,-3l50,327r-7,-5l36,316r-6,-5l23,304r-4,-9l14,286,10,276,6,265,3,253,1,241,,226,,212,,198,1,183,4,170,8,159r3,-12l17,137r6,-10l29,119r7,-7l43,105r7,-5l59,95,69,92r8,-3l87,86r9,l112,87r14,3l139,95r14,7l153,r37,l190,328xm153,271r,-136l139,129r-12,-4l116,123r-13,-1l96,123r-7,l82,126r-6,1l70,132r-4,3l60,140r-4,5l53,152r-4,6l46,165r-2,8l40,190r,21l40,231r3,17l47,262r6,13l56,281r4,4l64,288r5,3l74,294r6,1l87,296r6,l102,296r7,-1l116,294r9,-5l139,282r14,-11xe" stroked="f">
              <v:path arrowok="t"/>
              <o:lock v:ext="edit" verticies="t"/>
            </v:shape>
          </v:group>
        </w:pict>
      </w:r>
    </w:p>
    <w:p w:rsidR="00FA3868" w:rsidRDefault="00FA386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FA3868" w:rsidRDefault="00FA386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FA3868" w:rsidRDefault="00FA386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FA3868" w:rsidRDefault="00FA386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FA3868" w:rsidRDefault="00FA386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FA3868" w:rsidRDefault="00FA386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FA3868" w:rsidRDefault="00FA386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</w:p>
    <w:p w:rsidR="00FA3868" w:rsidRDefault="00FA3868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  <w:sectPr w:rsidR="00FA3868">
          <w:type w:val="continuous"/>
          <w:pgSz w:w="11909" w:h="16834" w:code="9"/>
          <w:pgMar w:top="1613" w:right="1267" w:bottom="1613" w:left="1267" w:header="1210" w:footer="720" w:gutter="0"/>
          <w:cols w:num="2" w:sep="1" w:space="216"/>
          <w:docGrid w:linePitch="360"/>
        </w:sectPr>
      </w:pPr>
    </w:p>
    <w:p w:rsidR="00FA3868" w:rsidRDefault="00FA3868">
      <w:pPr>
        <w:rPr>
          <w:rFonts w:cs="Vrinda"/>
          <w:sz w:val="2"/>
          <w:szCs w:val="2"/>
        </w:rPr>
      </w:pPr>
    </w:p>
    <w:sectPr w:rsidR="00FA3868" w:rsidSect="00FA3868">
      <w:type w:val="continuous"/>
      <w:pgSz w:w="11909" w:h="16834" w:code="9"/>
      <w:pgMar w:top="1613" w:right="1267" w:bottom="1613" w:left="1267" w:header="121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868" w:rsidRDefault="00FA3868">
      <w:r>
        <w:separator/>
      </w:r>
    </w:p>
  </w:endnote>
  <w:endnote w:type="continuationSeparator" w:id="1">
    <w:p w:rsidR="00FA3868" w:rsidRDefault="00FA38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unet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868" w:rsidRDefault="00FA3868">
    <w:pPr>
      <w:pStyle w:val="Footer"/>
      <w:rPr>
        <w:rFonts w:cs="Vrinda"/>
        <w:sz w:val="14"/>
        <w:szCs w:val="14"/>
      </w:rPr>
    </w:pPr>
    <w:r>
      <w:rPr>
        <w:rFonts w:cs="Vrinda"/>
        <w:sz w:val="14"/>
        <w:szCs w:val="14"/>
      </w:rPr>
      <w:t>PP  33 /  /</w:t>
    </w:r>
    <w:fldSimple w:instr=" FILENAME  \p  \* MERGEFORMAT ">
      <w:r>
        <w:rPr>
          <w:rFonts w:cs="Vrinda"/>
          <w:noProof/>
          <w:sz w:val="14"/>
          <w:szCs w:val="14"/>
        </w:rPr>
        <w:t>D:\HSC Made Easy Series Ex2018 (Covert)\11. Business Organ ME\Question Part\1st Paper\10 Bom1 Test Que</w:t>
      </w:r>
      <w:r>
        <w:rPr>
          <w:rFonts w:cs="Vrinda"/>
          <w:noProof/>
        </w:rPr>
        <w:t xml:space="preserve"> (Srijon) Part-B.docx</w:t>
      </w:r>
    </w:fldSimple>
    <w:r>
      <w:rPr>
        <w:rFonts w:cs="Vrinda"/>
        <w:sz w:val="14"/>
        <w:szCs w:val="14"/>
      </w:rPr>
      <w:t xml:space="preserve">  </w:t>
    </w:r>
    <w:r>
      <w:rPr>
        <w:rFonts w:cs="Vrinda"/>
        <w:b/>
        <w:bCs/>
        <w:sz w:val="14"/>
        <w:szCs w:val="14"/>
      </w:rPr>
      <w:t>3rd  Proof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868" w:rsidRDefault="00FA3868">
      <w:r>
        <w:separator/>
      </w:r>
    </w:p>
  </w:footnote>
  <w:footnote w:type="continuationSeparator" w:id="1">
    <w:p w:rsidR="00FA3868" w:rsidRDefault="00FA38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868" w:rsidRDefault="00FA3868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049" style="position:absolute;margin-left:-63.75pt;margin-top:149.8pt;width:59.65pt;height:192.3pt;z-index:251657216" coordorigin="-8,9164" coordsize="1193,3846">
          <v:roundrect id="_x0000_s2050" style="position:absolute;left:744;top:11134;width:432;height:1876" arcsize=".5" fillcolor="#aaa" stroked="f">
            <v:textbox inset="0,0,0,0"/>
          </v:roundrect>
          <v:group id="_x0000_s2051" style="position:absolute;left:-8;top:9164;width:1193;height:2980" coordorigin="-8,9164" coordsize="1193,2980">
            <v:group id="_x0000_s2052" style="position:absolute;left:-8;top:9164;width:1193;height:2980" coordorigin="-8,9164" coordsize="1193,2980">
              <v:shape id="_x0000_s2053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2054" style="position:absolute;left:865;top:10131;width:202;height:441" coordsize="1214,2642" path="m,2642l,603,596,r618,603l1214,2642,589,2036,,2642xe" stroked="f">
                <v:path arrowok="t"/>
              </v:shape>
              <v:shape id="_x0000_s2055" style="position:absolute;left:865;top:9778;width:202;height:409" coordsize="1214,2454" path="m,2454l,,1214,r,2454l589,1850,,2454xe" fillcolor="#1f1a17" stroked="f">
                <v:path arrowok="t"/>
              </v:shape>
              <v:shape id="_x0000_s2056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2057" style="position:absolute;left:765;top:9220;width:330;height:315" coordsize="1979,1888" path="m555,l,1062r1577,826l1979,1046,1545,499,1014,147,555,xe" stroked="f">
                <v:path arrowok="t"/>
              </v:shape>
              <v:shape id="_x0000_s2058" style="position:absolute;left:791;top:9229;width:305;height:292" coordsize="1834,1749" path="m516,l,985r1463,764l1834,969,1433,462,939,137,516,xe" stroked="f">
                <v:path arrowok="t"/>
              </v:shape>
              <v:shape id="_x0000_s2059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2060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2061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2062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2063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2064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2065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2066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2067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2068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2069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2070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2071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2072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2073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2074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2075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2076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2077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2078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2079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2080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2081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2082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2083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2084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2085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2086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2087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2088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2089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2090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2091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2092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2093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2094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2095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2096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2097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2098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2099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2100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2101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2102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2103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2104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2105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2106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2107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2108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2109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2110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2111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2112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2113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2114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2115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2116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2117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2118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2119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2120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2121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2122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2123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2124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2125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2126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2127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2128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2129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2130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2131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2132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2133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2134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2135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2136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2137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2138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2139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2140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2141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2142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2143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2144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2145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2146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2147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2148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2149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2150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2151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2152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2153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2154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2155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2156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2157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2158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2159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2160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2161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2162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2163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2164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2165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2166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2167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2168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2169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2170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2171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2172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2173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2174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2175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2176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2177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2178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2179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2180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2181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2182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2183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2184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2185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2186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2187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2188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2189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2190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2191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2192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2193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2194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2195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2196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2197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2198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2199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2200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2201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2202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2203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2204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2205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2206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2207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2208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2209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2210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2211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2212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2213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2214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2215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2216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2217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2218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2219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2220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2221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2222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2223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2224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2225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2226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2227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2228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2229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2230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2231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2232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2233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2234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2235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2236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2237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2238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2239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2240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2241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2242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2243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2244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2245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2246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2247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2248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2249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2250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2251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2252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2253" style="position:absolute;left:603;top:9327;width:451;height:451" coordorigin="603,9327" coordsize="451,451">
              <v:shape id="_x0000_s2254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2255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2256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2257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2258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2259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2260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2261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2262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2263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2264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2265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2266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2267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2268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2269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2270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2271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2272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2273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2274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2275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2276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2277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2278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2279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2280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2281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2282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2283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2284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2285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2286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2287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2288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2289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2290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2291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2292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2293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2294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2295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2296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2297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2298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2299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2300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2301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2302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2303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2304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2305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2306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2307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2308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2309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2310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2311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2312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2313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2314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2315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2316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2317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2318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2319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2320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2321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2322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2323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2324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2325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2326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2327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2328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2329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2330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2331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2332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2333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2334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2335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2336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2337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2338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2339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2340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2341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2342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2343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2344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2345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2346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2347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2348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2349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2350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2351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2352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2353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2354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2355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2356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2357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2358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2359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2360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2361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2362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2363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2364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2365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2366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2367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2368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2369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2370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2371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2372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2373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2374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2375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2376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2377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2378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2379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2380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2381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2382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2383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2384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2385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2386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2387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2388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2389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2390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2391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2392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2393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2394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2395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2396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2397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2398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2399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2400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2401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2402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2403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2404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2405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2406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2407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2408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2409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2410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2411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2412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2413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2414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2415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2416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2417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2418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2419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2420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2421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2422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2423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2424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2425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2426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2427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2428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2429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2430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2431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2432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2433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2434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2435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2436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2437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2438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2439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2440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2441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2442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2443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2444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2445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2446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2447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2448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2449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2450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2451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2452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2453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2454" style="position:absolute;left:688;top:9412;width:281;height:281" coordorigin="688,9412" coordsize="281,281">
              <v:shape id="_x0000_s2455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2456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2457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2458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2459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2460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2461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2462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2463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2464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2465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2466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2467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2468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2469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2470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2471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2472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2473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2474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2475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2476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2477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2478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2479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2480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2481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2482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2483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2484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2485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2486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2487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2488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2489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2490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2491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2492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2493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2494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2495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2496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2497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2498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2499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2500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2501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2502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2503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2504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2505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2506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2507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2508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2509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2510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2511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2512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2513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2514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2515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2516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2517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2518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2519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2520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2521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2522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2523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2524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2525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2526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2527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2528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2529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2530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2531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2532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2533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2534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2535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2536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2537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2538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2539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2540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2541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2542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2543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2544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2545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2546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2547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2548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2549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2550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2551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2552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2553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2554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2555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2556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2557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2558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2559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2560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2561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2562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2563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2564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2565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2566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2567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2568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2569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2570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2571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2572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2573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2574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2575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2576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2577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2578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2579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2580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2581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2582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2583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2584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2585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2586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2587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2588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2589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2590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2591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2592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2593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2594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2595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2596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2597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2598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2599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2600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2601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2602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2603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2604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2605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2606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2607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2608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2609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2610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2611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2612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2613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2614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2615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2616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2617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2618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2619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2620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2621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2622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2623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2624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2625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2626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2627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2628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2629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2630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2631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2632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2633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2634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2635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2636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2637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2638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2639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2640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2641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2642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2643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2644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2645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2646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2647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2648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2649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2650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2651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2652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2653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2654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2655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2656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2657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2658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2659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2660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2661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2662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2663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2664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2665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2666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2667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2668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2669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2670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2671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2672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2673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2674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2675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2676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2677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2678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2679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2680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2681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2682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2683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2684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2685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2686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2687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2688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2689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2690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2691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2692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2693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2694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2695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2696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2697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2698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2699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2700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2701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2702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2703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2704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2705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2706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2707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2708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2709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2710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2711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2712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2713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2714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2715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2716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2717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2718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2719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2720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2721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2722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2723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2724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2725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2726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2727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2728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2729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2730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2731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2732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2733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2734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2735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2736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2737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2738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2739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2740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2741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2742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2743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2744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2745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2746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2747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2748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2749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2750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2751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2752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2753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2754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2755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2756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2757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2758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2759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2760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2761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2762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2763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2764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2765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2766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2767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2768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2769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2770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2771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2772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2773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2774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2775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2776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2777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2778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2779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2780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2781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2782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2783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2784" style="position:absolute;left:828;top:9552;width:1;height:1" coordsize="5,4" path="m5,2l4,,3,,1,,,2,1,4r2,l4,4,5,2xe" stroked="f">
              <v:path arrowok="t"/>
            </v:shape>
            <v:shape id="_x0000_s2785" style="position:absolute;left:789;top:9550;width:287;height:273" coordsize="1718,1639" path="m483,1639l,717,1370,r348,730l1342,1206,880,1511,483,1639xe" stroked="f">
              <v:path arrowok="t"/>
            </v:shape>
            <v:shape id="_x0000_s2786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2787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2788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2789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2790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2791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2792" style="position:absolute;left:789;top:9550;width:287;height:273" coordsize="1718,1638" path="m482,1638l,716,1370,r348,729l1341,1205,880,1510,482,1638xe" stroked="f">
              <v:path arrowok="t"/>
            </v:shape>
            <v:shape id="_x0000_s2793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2794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2795" style="position:absolute;left:840;top:9598;width:154;height:90" coordsize="925,541" path="m14,541l925,23,911,,,517r14,24xe" fillcolor="#1f1a17" stroked="f">
              <v:path arrowok="t"/>
            </v:shape>
            <v:shape id="_x0000_s2796" style="position:absolute;left:873;top:9655;width:154;height:90" coordsize="925,541" path="m13,541l925,23,912,,,518r13,23xe" fillcolor="#1f1a17" stroked="f">
              <v:path arrowok="t"/>
            </v:shape>
            <v:shape id="_x0000_s2797" style="position:absolute;left:890;top:9684;width:154;height:90" coordsize="925,541" path="m12,541l925,23,911,,,517r12,24xe" fillcolor="#1f1a17" stroked="f">
              <v:path arrowok="t"/>
            </v:shape>
            <v:shape id="_x0000_s2798" style="position:absolute;left:906;top:9730;width:121;height:72" coordsize="721,433" path="m13,433l657,67,673,50,689,35,705,18,721,,,409r13,24xe" fillcolor="#1f1a17" stroked="f">
              <v:path arrowok="t"/>
            </v:shape>
            <v:shape id="_x0000_s2799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800" type="#_x0000_t202" style="position:absolute;left:842;top:10482;width:243;height:2423" filled="f" stroked="f">
            <v:textbox style="layout-flow:vertical;mso-layout-flow-alt:bottom-to-top;mso-next-textbox:#_x0000_s2800" inset="0,0,0,0">
              <w:txbxContent>
                <w:p w:rsidR="00FA3868" w:rsidRDefault="00FA3868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eÅemvq msMVb 1g cò </w:t>
                  </w:r>
                </w:p>
              </w:txbxContent>
            </v:textbox>
          </v:shape>
        </v:group>
      </w:pict>
    </w:r>
    <w:r>
      <w:rPr>
        <w:noProof/>
      </w:rPr>
      <w:pict>
        <v:line id="_x0000_s2801" style="position:absolute;z-index:251656192" from="-26.9pt,-5.6pt" to="-26.9pt,395.55pt" stroked="f"/>
      </w:pict>
    </w:r>
    <w:r>
      <w:rPr>
        <w:noProof/>
      </w:rPr>
      <w:pict>
        <v:rect id="_x0000_s2802" style="position:absolute;margin-left:-8.25pt;margin-top:51.55pt;width:20.65pt;height:499pt;z-index:251655168" filled="f" stroked="f"/>
      </w:pict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132</w:t>
    </w:r>
    <w:r>
      <w:rPr>
        <w:rFonts w:ascii="Panjeree" w:hAnsi="Panjeree" w:cs="Panjeree"/>
        <w:sz w:val="22"/>
        <w:szCs w:val="22"/>
      </w:rPr>
      <w:fldChar w:fldCharType="end"/>
    </w:r>
    <w:r>
      <w:rPr>
        <w:rFonts w:ascii="Panjeree" w:hAnsi="Panjeree" w:cs="Panjeree"/>
        <w:sz w:val="22"/>
        <w:szCs w:val="22"/>
      </w:rPr>
      <w:tab/>
      <w:t>eÅemvq msMVb I eÅeÕ©vcbv: cÉ^g cò</w:t>
    </w:r>
    <w:r>
      <w:rPr>
        <w:rFonts w:ascii="Panjeree" w:hAnsi="Panjeree" w:cs="Panjeree"/>
        <w:color w:val="999999"/>
        <w:sz w:val="18"/>
        <w:szCs w:val="18"/>
      </w:rPr>
      <w:t xml:space="preserve">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AviI AbykxjGbi RbÅ wbeÆvPwb cixÞvi cÉk²cò-2017: m†Rbkxj iPbvgƒjK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868" w:rsidRDefault="00FA3868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803" style="position:absolute;margin-left:472.65pt;margin-top:150.2pt;width:59.5pt;height:191.7pt;z-index:251660288" coordorigin="10720,9177" coordsize="1190,3834">
          <v:roundrect id="_x0000_s2804" style="position:absolute;left:10723;top:11135;width:432;height:1876" arcsize=".5" fillcolor="#aaa" stroked="f">
            <v:textbox inset="0,0,0,0"/>
          </v:roundrect>
          <v:group id="_x0000_s2805" style="position:absolute;left:10720;top:9177;width:1190;height:2980" coordorigin="10720,9177" coordsize="1190,2980">
            <v:group id="_x0000_s2806" style="position:absolute;left:10720;top:9177;width:1190;height:2980" coordorigin="10720,9177" coordsize="1190,2980">
              <v:shape id="_x0000_s2807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2808" style="position:absolute;left:10837;top:10144;width:202;height:441" coordsize="1211,2642" path="m1211,2642r,-2039l617,,,603,,2642,623,2036r588,606xe" stroked="f">
                <v:path arrowok="t"/>
              </v:shape>
              <v:shape id="_x0000_s2809" style="position:absolute;left:10837;top:9791;width:202;height:409" coordsize="1211,2454" path="m1211,2454l1211,,,,,2454,623,1850r588,604xe" fillcolor="#1f1a17" stroked="f">
                <v:path arrowok="t"/>
              </v:shape>
              <v:shape id="_x0000_s2810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2811" style="position:absolute;left:10810;top:9233;width:329;height:315" coordsize="1974,1888" path="m1420,r554,1062l400,1888,,1046,433,499,963,147,1420,xe" stroked="f">
                <v:path arrowok="t"/>
              </v:shape>
              <v:shape id="_x0000_s2812" style="position:absolute;left:11058;top:9242;width:304;height:292" coordsize="1828,1749" path="m513,l,985r1458,764l1828,969,1427,462,937,137,513,xe" stroked="f">
                <v:path arrowok="t"/>
              </v:shape>
              <v:shape id="_x0000_s2813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2814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2815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2816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2817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2818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2819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2820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2821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2822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2823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2824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2825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2826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2827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2828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2829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2830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2831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2832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2833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2834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2835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2836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2837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2838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2839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2840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2841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2842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2843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2844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2845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2846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2847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2848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2849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2850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2851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2852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2853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2854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2855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2856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2857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2858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2859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2860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2861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2862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2863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2864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2865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2866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2867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2868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2869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2870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2871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2872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2873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2874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2875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2876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2877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2878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2879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2880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2881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2882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2883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2884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2885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2886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2887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2888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2889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2890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2891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2892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2893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2894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2895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2896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2897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2898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2899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2900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2901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2902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2903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2904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2905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2906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2907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2908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2909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2910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2911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2912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2913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2914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2915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2916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2917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2918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2919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2920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2921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2922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2923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2924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2925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2926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2927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2928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2929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2930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2931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2932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2933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2934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2935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2936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2937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2938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2939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2940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2941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2942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2943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2944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2945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2946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2947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2948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2949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2950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2951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2952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2953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2954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2955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2956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2957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2958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2959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2960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2961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2962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2963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2964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2965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2966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2967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2968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2969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2970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2971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2972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2973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2974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2975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2976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2977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2978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2979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2980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2981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2982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2983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2984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2985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2986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2987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2988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2989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2990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2991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2992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2993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2994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2995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2996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2997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2998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2999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3000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3001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3002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3003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3004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3005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3006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3007" style="position:absolute;left:10870;top:9340;width:450;height:451" coordorigin="10870,9340" coordsize="450,451">
              <v:shape id="_x0000_s3008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3009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3010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3011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3012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3013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3014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3015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3016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3017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3018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3019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3020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3021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3022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3023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3024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3025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3026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3027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3028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3029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3030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3031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3032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3033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3034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3035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3036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3037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3038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3039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3040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3041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3042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3043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3044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3045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3046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3047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3048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3049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3050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3051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3052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3053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3054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3055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3056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3057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3058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3059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3060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3061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3062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3063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3064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3065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3066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3067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3068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3069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3070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3071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4096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4097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4098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4099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4100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4101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4102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4103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4104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4105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4106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4107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4108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4109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4110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4111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4112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4113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4114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4115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4116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4117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4118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4119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4120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4121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4122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4123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4124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4125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4126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4127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4128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4129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4130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4131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4132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4133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4134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4135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4136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4137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4138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4139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4140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4141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4142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4143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4144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4145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4146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4147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4148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4149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4150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4151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4152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4153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4154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4155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4156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4157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4158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4159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4160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4161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4162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4163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4164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4165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4166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4167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4168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4169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4170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4171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4172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4173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4174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4175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4176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4177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4178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4179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4180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4181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4182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4183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4184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4185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4186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4187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4188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4189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4190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4191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4192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4193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4194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4195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4196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4197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4198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4199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4200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4201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4202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4203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4204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4205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4206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4207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4208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4209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4210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4211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4212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4213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4214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4215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4216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4217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4218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4219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4220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4221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4222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4223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4224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4225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4226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4227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4228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4229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4230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4231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4232" style="position:absolute;left:10955;top:9425;width:280;height:281" coordorigin="10955,9425" coordsize="280,281">
              <v:shape id="_x0000_s4233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4234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4235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4236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4237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4238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4239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4240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4241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4242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4243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4244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4245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4246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4247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4248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4249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4250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4251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4252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4253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4254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4255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4256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4257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4258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4259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4260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4261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4262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4263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4264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4265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4266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4267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4268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4269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4270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4271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4272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4273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4274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4275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4276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4277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4278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4279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4280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4281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4282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4283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4284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4285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4286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4287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4288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4289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4290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4291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4292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4293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4294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4295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4296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4297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4298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4299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4300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4301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4302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4303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4304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4305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4306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4307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4308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4309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4310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4311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4312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4313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4314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4315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4316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4317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4318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4319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4320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4321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4322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4323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4324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4325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4326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4327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4328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4329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4330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4331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4332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4333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4334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4335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4336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4337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4338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4339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4340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4341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4342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4343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4344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4345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4346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4347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4348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4349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4350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4351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4352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4353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4354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4355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4356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4357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4358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4359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4360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4361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4362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4363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4364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4365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4366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4367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4368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4369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4370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4371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4372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4373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4374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4375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4376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4377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4378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4379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4380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4381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4382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4383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4384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4385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4386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4387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4388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4389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4390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4391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4392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4393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4394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4395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4396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4397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4398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4399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4400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4401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4402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4403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4404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4405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4406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4407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4408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4409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4410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4411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4412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4413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4414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4415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4416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4417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4418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4419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4420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4421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4422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4423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4424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4425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4426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4427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4428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4429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4430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4431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4432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4433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4434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4435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4436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4437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4438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4439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4440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4441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4442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4443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4444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4445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4446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4447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4448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4449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4450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4451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4452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4453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4454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4455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4456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4457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4458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4459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4460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4461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4462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4463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4464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4465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4466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4467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4468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4469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4470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4471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4472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4473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4474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4475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4476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4477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4478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4479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4480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4481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4482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4483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4484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4485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4486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4487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4488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4489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4490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4491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4492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4493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4494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4495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4496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4497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4498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4499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4500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4501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4502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4503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4504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4505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4506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4507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4508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4509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4510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4511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4512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4513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4514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4515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4516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4517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4518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4519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4520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4521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4522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4523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4524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4525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4526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4527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4528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4529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4530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4531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4532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4533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4534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4535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4536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4537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4538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4539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4540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4541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4542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4543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4544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4545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4546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4547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4548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4549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4550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4551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4552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4553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4554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4555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4556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4557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4558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4559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4560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4561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4562" style="position:absolute;left:11095;top:9565;width:1;height:1" coordsize="4,4" path="m4,2l4,,2,,,,,2,,4r2,l4,4,4,2xe" stroked="f">
              <v:path arrowok="t"/>
            </v:shape>
            <v:shape id="_x0000_s4563" style="position:absolute;left:11056;top:9563;width:286;height:273" coordsize="1713,1639" path="m480,1639l,717,1366,r347,730l1337,1206,878,1511,480,1639xe" stroked="f">
              <v:path arrowok="t"/>
            </v:shape>
            <v:shape id="_x0000_s4564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4565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4566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4567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4568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4569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4570" style="position:absolute;left:11056;top:9563;width:285;height:273" coordsize="1713,1638" path="m481,1638l,716,1366,r347,729l1338,1205,877,1510,481,1638xe" stroked="f">
              <v:path arrowok="t"/>
            </v:shape>
            <v:shape id="_x0000_s4571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4572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4573" style="position:absolute;left:11106;top:9611;width:154;height:90" coordsize="923,541" path="m13,541l923,23,910,,,517r13,24xe" fillcolor="#1f1a17" stroked="f">
              <v:path arrowok="t"/>
            </v:shape>
            <v:shape id="_x0000_s4574" style="position:absolute;left:11139;top:9668;width:154;height:90" coordsize="923,541" path="m14,541l923,23,911,,,518r14,23xe" fillcolor="#1f1a17" stroked="f">
              <v:path arrowok="t"/>
            </v:shape>
            <v:shape id="_x0000_s4575" style="position:absolute;left:11156;top:9697;width:154;height:90" coordsize="922,541" path="m13,541l922,23,910,,,517r13,24xe" fillcolor="#1f1a17" stroked="f">
              <v:path arrowok="t"/>
            </v:shape>
            <v:shape id="_x0000_s4576" style="position:absolute;left:11173;top:9743;width:120;height:72" coordsize="719,433" path="m14,433l655,67,672,50,687,35,703,18,719,,,409r14,24xe" fillcolor="#1f1a17" stroked="f">
              <v:path arrowok="t"/>
            </v:shape>
            <v:shape id="_x0000_s4577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4578" type="#_x0000_t202" style="position:absolute;left:10821;top:10483;width:243;height:2423" filled="f" stroked="f">
            <v:textbox style="layout-flow:vertical;mso-layout-flow-alt:bottom-to-top;mso-next-textbox:#_x0000_s4578" inset="0,0,0,0">
              <w:txbxContent>
                <w:p w:rsidR="00FA3868" w:rsidRDefault="00FA3868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eÅemvq msMVb 1g cò </w:t>
                  </w:r>
                </w:p>
              </w:txbxContent>
            </v:textbox>
          </v:shape>
        </v:group>
      </w:pict>
    </w:r>
    <w:r>
      <w:rPr>
        <w:noProof/>
      </w:rPr>
      <w:pict>
        <v:rect id="_x0000_s4579" style="position:absolute;margin-left:477pt;margin-top:38.05pt;width:13.6pt;height:98pt;z-index:251659264" filled="f" stroked="f"/>
      </w:pict>
    </w:r>
    <w:r>
      <w:rPr>
        <w:noProof/>
      </w:rPr>
      <w:pict>
        <v:rect id="_x0000_s4580" style="position:absolute;margin-left:463.2pt;margin-top:38.4pt;width:18.15pt;height:512.15pt;z-index:251658240" filled="f" stroked="f"/>
      </w:pict>
    </w:r>
    <w:r>
      <w:rPr>
        <w:rFonts w:ascii="Panjeree" w:hAnsi="Panjeree" w:cs="Panjeree"/>
        <w:sz w:val="22"/>
        <w:szCs w:val="22"/>
      </w:rPr>
      <w:t xml:space="preserve">eÅemvq msMVb I eÅeÕ©vcbv: cÉ^g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AviI AbykxjGbi RbÅ wbeÆvPwb cixÞvi cÉk²cò-2017: m†Rbkxj iPbvgƒjK</w:t>
    </w:r>
    <w:r>
      <w:rPr>
        <w:rFonts w:ascii="Panjeree" w:hAnsi="Panjeree" w:cs="Panjeree"/>
        <w:sz w:val="22"/>
        <w:szCs w:val="22"/>
      </w:rPr>
      <w:tab/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133</w:t>
    </w:r>
    <w:r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doNotHyphenateCaps/>
  <w:evenAndOddHeaders/>
  <w:characterSpacingControl w:val="doNotCompress"/>
  <w:doNotValidateAgainstSchema/>
  <w:doNotDemarcateInvalidXml/>
  <w:hdrShapeDefaults>
    <o:shapedefaults v:ext="edit" spidmax="5404"/>
    <o:shapelayout v:ext="edit">
      <o:idmap v:ext="edit" data="2,4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3868"/>
    <w:rsid w:val="00FA3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404"/>
    <o:shapelayout v:ext="edit">
      <o:idmap v:ext="edit" data="1,3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107</TotalTime>
  <Pages>11</Pages>
  <Words>8089</Words>
  <Characters>-32766</Characters>
  <Application>Microsoft Office Outlook</Application>
  <DocSecurity>0</DocSecurity>
  <Lines>0</Lines>
  <Paragraphs>0</Paragraphs>
  <ScaleCrop>false</ScaleCrop>
  <Company>ppl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Biplob.Mia</cp:lastModifiedBy>
  <cp:revision>71</cp:revision>
  <cp:lastPrinted>2017-12-20T05:10:00Z</cp:lastPrinted>
  <dcterms:created xsi:type="dcterms:W3CDTF">2017-12-12T09:38:00Z</dcterms:created>
  <dcterms:modified xsi:type="dcterms:W3CDTF">2018-02-04T09:21:00Z</dcterms:modified>
</cp:coreProperties>
</file>