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95C" w:rsidRDefault="00C5395C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58" type="#_x0000_t202" style="position:absolute;left:0;text-align:left;margin-left:-3pt;margin-top:-20.75pt;width:370.45pt;height:65.4pt;z-index:251657216" stroked="f">
            <v:textbox style="mso-next-textbox:#_x0000_s3558" inset="0,0,0,0">
              <w:txbxContent>
                <w:p w:rsidR="00C5395C" w:rsidRDefault="00C5395C">
                  <w:pPr>
                    <w:spacing w:line="233" w:lineRule="auto"/>
                    <w:ind w:left="72"/>
                    <w:rPr>
                      <w:rFonts w:ascii="SutonnyMJ" w:hAnsi="SutonnyMJ" w:cs="SutonnyMJ"/>
                      <w:sz w:val="54"/>
                      <w:szCs w:val="54"/>
                    </w:rPr>
                  </w:pPr>
                  <w:r>
                    <w:rPr>
                      <w:rFonts w:ascii="SutonnyMJ" w:hAnsi="SutonnyMJ" w:cs="SutonnyMJ"/>
                      <w:sz w:val="54"/>
                      <w:szCs w:val="54"/>
                    </w:rPr>
                    <w:t>†miv K‡j‡Ri 2017 mv‡ji wbe©vPwb cix¶vi cÖkœcÎ: m„Rbkxj iPbvg~jK</w:t>
                  </w:r>
                </w:p>
                <w:p w:rsidR="00C5395C" w:rsidRDefault="00C5395C">
                  <w:pPr>
                    <w:rPr>
                      <w:rFonts w:cs="Vrind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3559" style="position:absolute;left:0;text-align:left;margin-left:359.15pt;margin-top:-19.9pt;width:109.35pt;height:64.55pt;z-index:251659264" coordorigin="8450,1215" coordsize="2187,1291">
            <v:group id="_x0000_s3560" style="position:absolute;left:8450;top:1215;width:1290;height:1291" coordorigin="1304,1285" coordsize="1290,1291" o:regroupid="1">
              <v:shape id="_x0000_s3561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62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63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64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65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66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67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68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69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70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71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72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73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74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575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576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577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578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579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580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581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582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583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584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585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586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587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588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589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590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591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592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593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594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595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596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597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598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599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600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01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02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03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04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05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06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07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08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09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10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11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12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13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14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15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16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17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18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19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20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21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22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23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24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25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26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27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28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29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30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31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32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33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34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35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36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37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38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39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40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41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42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43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44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45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46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47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48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49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50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51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52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53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54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55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56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57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58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59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60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61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62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63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64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65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66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67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68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69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70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71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72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73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74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675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676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677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678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679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680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681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682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683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684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685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686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687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688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689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690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691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692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693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694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695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696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697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698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699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700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01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02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03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04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05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06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07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08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09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10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11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12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13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14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15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16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17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18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19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20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21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22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23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24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25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26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27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28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29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30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31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32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33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34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35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36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37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38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39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40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41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42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43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44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45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46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47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48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49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50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51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52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53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54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55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56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57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58" style="position:absolute;left:1304;top:1285;width:1290;height:1291" coordorigin="1304,1285" coordsize="1290,1291">
                <v:group id="_x0000_s3759" style="position:absolute;left:1516;top:1503;width:915;height:915" coordorigin="1516,1503" coordsize="915,915">
                  <v:shape id="_x0000_s3760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61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62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63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64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65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66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67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68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69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70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71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72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73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74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775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776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777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778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779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780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781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782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783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784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785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786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787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788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789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790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791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792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793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794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795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796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797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798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799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800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01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02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03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04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05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06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07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08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09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10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11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12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13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14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15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16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17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18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19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20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21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22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23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24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25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26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27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28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29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30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31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32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33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34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35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36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37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38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39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40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41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42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43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44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45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46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47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48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49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50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51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52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53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54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55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56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57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58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59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60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61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62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63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64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65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66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67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68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69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70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71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72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73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74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875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876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877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878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879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880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881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882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883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884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885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886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887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888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889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890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891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892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893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894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895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896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897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898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899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900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01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02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03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04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05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06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07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08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09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10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11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12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13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14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15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16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17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18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19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20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21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22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23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24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25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26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27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28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29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30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31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32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33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34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35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36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37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38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39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40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41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42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43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44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45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46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47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48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49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50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51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52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53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54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55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56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57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58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59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60" style="position:absolute;left:1689;top:1677;width:568;height:567" coordorigin="1689,1677" coordsize="568,567">
                  <v:shape id="_x0000_s3961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62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63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64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65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66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67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68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69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70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71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72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73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74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3975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3976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3977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3978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3979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3980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3981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3982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3983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3984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3985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3986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3987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3988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3989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3990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3991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3992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3993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3994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3995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3996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3997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3998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3999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4000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01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02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03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04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05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06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07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08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09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10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11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12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13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14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15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16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17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18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19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20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21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22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23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24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25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26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27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28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29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30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31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32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33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34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35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36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37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38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39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40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41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42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43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44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45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46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47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48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49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50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51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52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53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54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55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56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57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58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59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60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61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62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63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64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65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66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67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68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69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70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71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72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73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74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075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076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077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078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079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080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081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082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083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084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085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086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087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088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089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090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091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092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093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094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095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5120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5121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5122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5123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5124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5125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5126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5127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5128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5129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5130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5131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5132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5133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5134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5135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5136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5137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5138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5139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5140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5141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5142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5143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5144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5145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5146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5147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5148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5149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5150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5151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5152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5153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5154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5155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5156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5157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5158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5159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5160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5161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5162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5163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5164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5165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5166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5167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5168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5169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5170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5171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5172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5173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5174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5175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5176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5177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5178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5179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5180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5181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5182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5183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5184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5185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5186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5187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5188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5189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5190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5191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5192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5193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5194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5195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5196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5197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5198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5199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5200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5201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5202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5203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5204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5205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5206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5207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5208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5209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5210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5211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5212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5213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5214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5215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5216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5217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5218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5219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5220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5221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5222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5223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5224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5225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5226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5227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5228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5229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5230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5231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5232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5233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5234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5235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5236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5237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5238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5239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5240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5241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5242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5243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5244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5245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5246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5247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5248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5249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5250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5251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5252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5253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5254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5255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5256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5257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5258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5259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5260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5261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5262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5263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5264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5265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5266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5267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5268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5269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5270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5271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5272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5273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5274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5275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5276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5277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5278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5279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5280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5281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5282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5283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5284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5285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5286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5287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5288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5289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5290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5291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5292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5293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5294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5295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5296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5297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5298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5299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5300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5301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5302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5303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5304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5305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5306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5307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5308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5309" style="position:absolute;left:1972;top:1958;width:3;height:4" coordsize="6,7" path="m6,4l5,1,3,,1,1,,4,1,6,3,7,5,6,6,4xe" fillcolor="#fefefe" stroked="f">
                  <v:path arrowok="t"/>
                </v:shape>
                <v:shape id="_x0000_s5310" style="position:absolute;left:1972;top:1960;width:2;height:1" coordsize="4,3" path="m4,2l3,1,2,,1,1,,2,1,3r1,l3,3,4,2xe" stroked="f">
                  <v:path arrowok="t"/>
                </v:shape>
                <v:shape id="_x0000_s5311" style="position:absolute;left:1894;top:1955;width:585;height:559" coordsize="1171,1118" path="m329,1118l,489,934,r237,498l914,823,600,1031r-271,87xe" stroked="f">
                  <v:path arrowok="t"/>
                </v:shape>
                <v:shape id="_x0000_s5312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5313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5314" style="position:absolute;left:1996;top:2054;width:315;height:185" coordsize="630,370" path="m9,370l630,16,622,,,354r9,16xe" fillcolor="#1f1a17" stroked="f">
                  <v:path arrowok="t"/>
                </v:shape>
                <v:shape id="_x0000_s5315" style="position:absolute;left:2065;top:2171;width:315;height:184" coordsize="631,369" path="m9,369l631,17,622,,,354r9,15xe" fillcolor="#1f1a17" stroked="f">
                  <v:path arrowok="t"/>
                </v:shape>
                <v:shape id="_x0000_s5316" style="position:absolute;left:2099;top:2229;width:315;height:185" coordsize="630,369" path="m9,369l630,15,622,,,354r9,15xe" fillcolor="#1f1a17" stroked="f">
                  <v:path arrowok="t"/>
                </v:shape>
                <v:shape id="_x0000_s5317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5318" style="position:absolute;left:2030;top:2113;width:316;height:184" coordsize="632,369" path="m9,369l632,16,622,,,353r9,16xe" fillcolor="#1f1a17" stroked="f">
                  <v:path arrowok="t"/>
                </v:shape>
                <v:shape id="_x0000_s5319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5320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5321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5322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5323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5324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5325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5326" style="position:absolute;left:9358;top:1215;width:1279;height:1291" coordorigin="2235,1282" coordsize="1279,1291" o:regroupid="1">
              <v:shape id="_x0000_s5327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5328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5329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5330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5331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5332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5333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5334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5335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5336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5337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5338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5339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5340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5341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5342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5343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5344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5345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>
        <w:rPr>
          <w:noProof/>
        </w:rPr>
        <w:pict>
          <v:rect id="_x0000_s5346" style="position:absolute;left:0;text-align:left;margin-left:-4.3pt;margin-top:-34.05pt;width:457.5pt;height:39.15pt;z-index:251656192" stroked="f"/>
        </w:pict>
      </w:r>
    </w:p>
    <w:p w:rsidR="00C5395C" w:rsidRDefault="00C5395C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</w:p>
    <w:p w:rsidR="00C5395C" w:rsidRDefault="00C5395C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>
        <w:rPr>
          <w:noProof/>
        </w:rPr>
        <w:pict>
          <v:shape id="_x0000_s5347" style="position:absolute;left:0;text-align:left;margin-left:36.75pt;margin-top:14.95pt;width:22.3pt;height:21.5pt;z-index:251658240" coordsize="3020,2918" path="m1746,365r65,2l1875,372r64,8l2001,391r63,14l2124,422r59,20l2241,465r56,26l2352,519r53,32l2457,584r49,35l2555,657r47,40l2646,739r42,44l2728,830r38,49l2801,928r33,52l2865,1033r28,56l2919,1145r23,58l2962,1262r17,61l2993,1385r11,62l3013,1511r5,65l3020,1641r-2,66l3013,1771r-9,65l2993,1898r-14,62l2962,2020r-20,59l2919,2138r-26,56l2865,2249r-31,53l2801,2354r-35,50l2728,2452r-40,47l2646,2543r-44,42l2555,2626r-49,38l2457,2699r-52,33l2352,2763r-55,28l2241,2817r-58,23l2124,2861r-60,17l2001,2892r-62,11l1875,2911r-64,5l1746,2918r-66,-2l1616,2911r-64,-8l1489,2892r-62,-14l1367,2861r-59,-21l1251,2817r-57,-26l1139,2763r-53,-31l1035,2699r-51,-35l936,2626r-46,-41l845,2543r-42,-44l763,2452r-38,-48l690,2354r-33,-52l626,2249r-28,-55l573,2138r-23,-59l530,2020r-18,-60l497,1898r-11,-62l478,1771r-5,-64l471,1641r2,-65l478,1511r8,-64l497,1385r15,-62l530,1262r20,-59l573,1145r25,-56l626,1033r31,-53l690,928r35,-49l763,830r40,-47l845,739r45,-42l936,657r48,-38l1035,584r51,-33l1139,519r55,-28l1251,465r57,-23l1367,422r60,-17l1489,391r63,-11l1616,372r64,-5l1746,365xm204,872l,653,9,634,33,582,53,547,77,505,90,483r16,-23l122,435r18,-24l159,385r20,-26l201,333r24,-27l249,279r27,-28l303,224r30,-27l363,170r33,-26l430,118,465,93,503,69,543,45,583,23,626,,895,291r-8,19l863,361r-18,35l822,437r-14,22l793,481r-16,24l760,529r-19,26l720,580r-21,26l675,632r-24,26l624,684r-27,26l567,735r-31,26l502,785r-34,25l432,834r-38,22l354,878r-41,20l270,917,234,907,204,872xm1592,2221r4,-1l1610,2217r21,-6l1659,2202r17,-6l1693,2190r19,-8l1732,2173r21,-10l1774,2152r22,-12l1819,2126r353,298l2287,2457,1873,2089r22,-18l1917,2052r22,-20l1960,2011r21,-23l2002,1964r21,-26l2042,1910r19,-29l2079,1850r17,-33l2111,1782r15,-36l2139,1708r11,-40l2161,1626r269,707l2432,2341r6,17l2441,2371r3,13l2446,2399r2,15l2448,2429r,15l2447,2451r-2,7l2443,2465r-3,6l2437,2477r-4,5l2429,2487r-6,4l2417,2495r-7,3l2403,2500r-9,1l1592,2221xm336,1019l1428,2110r6,-1l1450,2106r24,-6l1507,2091r20,-7l1548,2076r22,-9l1593,2057r24,-11l1643,2033r26,-14l1695,2003,611,869r-33,23l543,916r-36,24l468,963r-51,15l361,999r-25,20xm1754,1962r22,-17l1798,1926r22,-19l1842,1886r22,-23l1886,1839r21,-26l1928,1785r21,-28l1969,1727r19,-32l2007,1661r19,-35l2043,1589r16,-40l2074,1508,996,347r-2,11l987,387r-7,22l971,434r-12,28l944,494r-9,17l925,529r-11,19l902,567r-13,19l875,606r-15,21l844,648r-18,21l807,691r-20,22l765,735r-23,23l718,781r-26,24l664,828,1754,1962xm541,335r-5,7l523,359r-22,27l474,418r-15,18l442,454r-18,19l404,491r-20,18l364,526r-22,17l320,558r-20,13l281,580r-16,7l251,591r-6,1l239,592r-5,l230,592r-4,-1l222,589r-3,-2l216,585r-2,-3l212,578r-2,-3l209,571r-1,-9l208,551r2,-11l213,527r4,-12l222,502r6,-14l236,474r10,-16l257,443r13,-16l284,410r15,-16l316,377r17,-16l352,345r19,-15l391,315r21,-14l433,288r22,-13l477,264r4,-1l490,260r13,-2l519,256r7,l533,258r7,2l545,263r2,3l549,268r2,3l552,275r1,9l553,294r-5,20l541,335xe" fillcolor="#605e5d" stroked="f">
            <v:path arrowok="t"/>
            <o:lock v:ext="edit" aspectratio="t" verticies="t"/>
          </v:shape>
        </w:pict>
      </w:r>
    </w:p>
    <w:p w:rsidR="00C5395C" w:rsidRDefault="00C5395C">
      <w:pPr>
        <w:tabs>
          <w:tab w:val="left" w:pos="1260"/>
        </w:tabs>
        <w:spacing w:after="40" w:line="216" w:lineRule="auto"/>
        <w:jc w:val="both"/>
        <w:rPr>
          <w:rFonts w:ascii="SutonnyMJ" w:hAnsi="SutonnyMJ" w:cs="SutonnyMJ"/>
          <w:b/>
          <w:bCs/>
          <w:sz w:val="2"/>
          <w:szCs w:val="2"/>
        </w:rPr>
      </w:pPr>
      <w:r>
        <w:rPr>
          <w:rFonts w:ascii="SutonnyMJ" w:hAnsi="SutonnyMJ" w:cs="SutonnyMJ"/>
          <w:sz w:val="30"/>
          <w:szCs w:val="30"/>
        </w:rPr>
        <w:tab/>
        <w:t>mKj †ev‡W©i kxl©¯’vbxq K‡j‡Ri 2017 mv‡ji wbe©vPwb cix¶vi cÖkœcÎ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17. </w:t>
            </w:r>
            <w:r>
              <w:rPr>
                <w:rFonts w:ascii="SutonnyMJ" w:hAnsi="SutonnyMJ" w:cs="SutonnyMJ"/>
                <w:sz w:val="26"/>
                <w:szCs w:val="26"/>
              </w:rPr>
              <w:t>ivRDK DËiv g‡Wj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C5395C">
          <w:headerReference w:type="even" r:id="rId6"/>
          <w:headerReference w:type="default" r:id="rId7"/>
          <w:footerReference w:type="default" r:id="rId8"/>
          <w:pgSz w:w="11909" w:h="16834" w:code="9"/>
          <w:pgMar w:top="1613" w:right="1267" w:bottom="1613" w:left="1267" w:header="1210" w:footer="720" w:gutter="0"/>
          <w:pgNumType w:start="39"/>
          <w:cols w:space="720"/>
          <w:docGrid w:linePitch="360"/>
        </w:sectPr>
      </w:pP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Rvwgj mv‡ne gyÝxMÄ †_‡K Avjy µq K‡i G‡b XvKv †_‡K †`‡ki wewfbœ ¯’v‡b mieivn K‡i gybvdv AR©b K‡ib| gyÝxMÄ †Rjvq Avjyi e¨vcK mieivn nq gvP© GwcÖj gv‡m| wKš‘ msi¶‡Yi ¯^íZvi Kvi‡Y Rvwgj mv‡ne ch©vß cwigvY Avjy µq Ki‡Z cv‡i bv e‡j †`‡ki cÖwZwU †Rjvq wZwb Pvwn`v †gvZv‡eK Avjy mieivn Ki‡Z cv‡i bv| ZvB Zvi e¨emvwqK Kvh©µg wewNœZ n‡”Q|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mvgvwRK 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RxweKv AR©‡bi Dcvq wn‡m‡e e¨emv‡qi f‚wgKv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Rvwgj mv‡n‡ei KvR e¨emv‡qi †Kvb kvLvi Aš—fz©³?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mgm¨v mgvav‡b KiYxq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6"/>
          <w:sz w:val="18"/>
          <w:szCs w:val="18"/>
        </w:rPr>
        <w:t>Rbve BdwZ I Zvi 6 eÜy wg‡j cvi¯úwiK mg‡SvZvi gva¨‡g GKwU Drcv`bKvix</w:t>
      </w:r>
      <w:r>
        <w:rPr>
          <w:rFonts w:ascii="SutonnyMJ" w:hAnsi="SutonnyMJ" w:cs="SutonnyMJ"/>
          <w:sz w:val="18"/>
          <w:szCs w:val="18"/>
        </w:rPr>
        <w:t xml:space="preserve"> cÖwZôvb M‡o †Zv‡jb| Qq gvm ci Zv‡`i GKRb Askx`vi Rbve gywnZ Aemi MÖnY K‡ib| Z‡e Zvi wewb‡qvMK…Z g~jab cÖwZôv‡bi cÖ‡qvR‡b †i‡L †`b| µgvMZ e¨emv‡qi †jvKmvb nIqvq Rbve gywnZ Zvi A_© Av`vq wb‡q †ek wPwš—Z|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Pzw³cÎ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e¨evm‡qi we‡jvcmvab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gywnZ †Kvb ai‡bi Askx`vi?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cwiw¯’wZ‡Z Rbve gywnZ wK Av`vj‡Z kiYvcbœ n‡q Zvi A_© †diZ cv‡eb?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3.</w:t>
      </w:r>
      <w:r>
        <w:rPr>
          <w:rFonts w:ascii="SutonnyMJ" w:hAnsi="SutonnyMJ" w:cs="SutonnyMJ"/>
          <w:spacing w:val="-4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Rbve Avjg Zvi RbwcÖq eB †gav weKvk cÖKv‡ki Rb¨ DËiv cvewj‡Kk‡Ýi mv‡_ GKwU Pzw³ m¤úv`b Ki‡jb| Pzw³ Abyhvqx cÖKvkbvwU wbw`©ó mg‡qi Rb¨ iq¨vjwUi wewbg‡q †gav weKvk gy`ªY I evRviRvZKi‡Yi AvBbMZ AwaKvi jvf Ki‡jv| wbw`©ó mg‡q iq¨vjwU bv †c‡q Avjg Pzw³ fvOvi Rb¨ Av`vj‡Z cÖwZKvi PvB‡jb|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BSTI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GKRb D‡`¨v³v‡K †Kb `~i`„wó Ávbm¤úbœ n‡Z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Rbve Avjg I DËiv cvewj‡Kk‡Ýi g‡a¨ m¤úvw`Z Pzw³i bvg Kx?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DËiv cvewj‡Kk‡Ýi †¶‡Î Pzw³ f½ Kivi cwiYwZ Kx n‡Z cv‡i e‡j Zzwg g‡b K‡iv?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ga¨¯’ e¨emvqx‡`i nvZ †_‡K i¶v cvIqvi Rb¨ KzqvKvUvi †R‡jiv gv‡Qi b¨vh¨g~j¨ cvIqvi Rb¨ eÜb bv‡g mgevq mwgwZ MVb K‡i| 2017 mvj ch©š— Zv‡`i AwR©Z gybvdvi cwigvY wbæiƒc:</w:t>
      </w:r>
    </w:p>
    <w:tbl>
      <w:tblPr>
        <w:tblW w:w="4603" w:type="dxa"/>
        <w:tblInd w:w="-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8" w:type="dxa"/>
          <w:right w:w="58" w:type="dxa"/>
        </w:tblCellMar>
        <w:tblLook w:val="0000"/>
      </w:tblPr>
      <w:tblGrid>
        <w:gridCol w:w="767"/>
        <w:gridCol w:w="767"/>
        <w:gridCol w:w="767"/>
        <w:gridCol w:w="849"/>
        <w:gridCol w:w="726"/>
        <w:gridCol w:w="727"/>
      </w:tblGrid>
      <w:tr w:rsidR="00C5395C">
        <w:tc>
          <w:tcPr>
            <w:tcW w:w="767" w:type="dxa"/>
          </w:tcPr>
          <w:p w:rsidR="00C5395C" w:rsidRDefault="00C5395C">
            <w:pPr>
              <w:spacing w:line="211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eQi</w:t>
            </w:r>
          </w:p>
        </w:tc>
        <w:tc>
          <w:tcPr>
            <w:tcW w:w="767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2013</w:t>
            </w:r>
          </w:p>
        </w:tc>
        <w:tc>
          <w:tcPr>
            <w:tcW w:w="767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2014</w:t>
            </w:r>
          </w:p>
        </w:tc>
        <w:tc>
          <w:tcPr>
            <w:tcW w:w="849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2015</w:t>
            </w:r>
          </w:p>
        </w:tc>
        <w:tc>
          <w:tcPr>
            <w:tcW w:w="726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2016</w:t>
            </w:r>
          </w:p>
        </w:tc>
        <w:tc>
          <w:tcPr>
            <w:tcW w:w="727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2017</w:t>
            </w:r>
          </w:p>
        </w:tc>
      </w:tr>
      <w:tr w:rsidR="00C5395C">
        <w:tc>
          <w:tcPr>
            <w:tcW w:w="767" w:type="dxa"/>
          </w:tcPr>
          <w:p w:rsidR="00C5395C" w:rsidRDefault="00C5395C">
            <w:pPr>
              <w:spacing w:line="211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gybvdv</w:t>
            </w:r>
          </w:p>
        </w:tc>
        <w:tc>
          <w:tcPr>
            <w:tcW w:w="767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80,000</w:t>
            </w:r>
          </w:p>
        </w:tc>
        <w:tc>
          <w:tcPr>
            <w:tcW w:w="767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97,000</w:t>
            </w:r>
          </w:p>
        </w:tc>
        <w:tc>
          <w:tcPr>
            <w:tcW w:w="849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1,00,000</w:t>
            </w:r>
          </w:p>
        </w:tc>
        <w:tc>
          <w:tcPr>
            <w:tcW w:w="726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70,000</w:t>
            </w:r>
          </w:p>
        </w:tc>
        <w:tc>
          <w:tcPr>
            <w:tcW w:w="727" w:type="dxa"/>
          </w:tcPr>
          <w:p w:rsidR="00C5395C" w:rsidRDefault="00C5395C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85,000</w:t>
            </w:r>
          </w:p>
        </w:tc>
      </w:tr>
    </w:tbl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Zviv wewae× b~¨bZg nv‡i msiw¶Z I Dbœqb msi¶Y K‡i| Znwe‡ji UvKv n‡Z Zviv 90,000 UvKv g~‡j¨i GKwU Uªjvi µ‡qi Rb¨ wPš—v-fvebv Ki‡Q|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wewae× †Kv¤úvwb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 msMVb‡K K…wÎg mËvwewkó msMVb ejv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DÏxc‡K ewY©Z ÔeÜbÕ bv‡g cÖwZôvbwU †Kvb ai‡bi mgevq mwgwZ? eY©bv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cwiw¯’wZ‡Z Znwe‡ji UvKvq KzqvUvKvi †R‡jiv wK GKwU Uªjvi µq Ki‡Z cvi‡e?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Kvjvg I Zvi EwbkRb eÜy wg‡j bxjvPj †U·UvBj bv‡g GKwU cÖwZôvb cÖwZôv K‡ib| cÖwZôvbwU †fv³vi i“wP I cÖZ¨vkv Abymv‡i gvbm¤§Z cY¨ Drcv`b K‡i Avm‡Q| Zv‡`i `¶ e¨e¯’vcbvq cÖwZôvbwU jvfRbK nIqvq 2017 mv‡j 30% bM` jf¨vsk I 20% ÷K jf¨vsk †NvlYv K‡i| AvMvgx eQi Zviv KviLvbv m¤úÖmvi‡Yi wPš—v-fvebv Ki‡Q| ZvB g~ja‡bi cÖ‡qvRb| cÖwZôvbwUi cwiPvjbv cl©` e¨emvq m¤úÖmviY K‡iI Zv‡`i †fv‡Ui kZKiv nvi nviv‡Z Pvq bv|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AvDU‡mvwm©s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wbR¯^ mxj‡gvni †Kb e¨envi Kiv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ÒbxjvPj †U·UvBjÓ †Kvb ai‡bi msMVb?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ewY©Z cÖwZôvbwU e¨emvq m¤úÖmvi‡bi Rb¨ †Kvb AcÖvwZôvwbK `xN©‡gqvw` Drm †_‡K A_© msMÖn Kiv hyw³hy³ e‡j Zzwg g‡b K‡iv? †Zvgvi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kvnxb Avn‡g` GKRb ¯^bvgab¨ ˆZwi †cvkvK ißvwbKviK| wZwb wbqwgZ Av‡gwiKvq I BD‡ivcxq BDwbqbfz³ †`‡k ˆZwi †cvkvK ißvwb K‡ib| wZwb GKwU msMV‡bi m`m¨| D³ msMVbwU kÖwgK I gvwj‡Ki g‡a¨ mgm¨v n‡j mgvav‡bi †Póv K‡i Ges we‡`‡k evRvi ˆZwii Rb¨ wewfbœ c‡¶i mv‡_ †hvMv‡hvM i¶v K‡i| m¤úÖwZ Av‡gwiKv wR-Gm-wc myweav cÖZ¨vnvi I wKQy kZ© Av‡ivc Kivq wZwb Zvi e¨emv‡qi cY¨ wecYb wb‡q `ywðš—vq Av‡Qb|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mvcUv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AvÍKg©ms¯’vb I e¨emvq D‡`¨v‡Mi g‡a¨ m¤úK©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kvnxb Avn‡g` †Kvb msMV‡bi m`m¨?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cwiw¯’wZ‡Z Rbve kvnxb Avn‡g‡`i mgm¨v †_‡K DËi‡Yi Dcvq mnvqZvi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evsjv‡`‡ki hvbRU mgm¨v wbim‡bi j‡¶¨ evsjv‡`k miKvi †g‡Uªv‡ij wbg©v‡Yi cÖKí nv‡Z wb‡q‡Q| G‡¶‡Î evsjv‡`k miKv‡ii Aby‡gv`b mv‡c‡¶ BZvwjqvb _vB †W‡fjc‡g›U cvewjK †Kv¤úvwb KvR ïi“ K‡i‡Qb| eZ©gv‡b evsjv‡`kmn we‡k¦i wewfbœ †`k Avw_©K I cÖhyw³MZ myweavmn wewfbœ myweav †fv‡Mi Rb¨ G ai‡bi e¨emvq Kvh©µ‡g wjß n‡”Q|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K…wZZ¡vR©b Pvwn`v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b~¨bZg g~jab †Kb msMÖn Kiv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†g‡Uªv‡ij wbg©v‡Yi KvRwU gvwjKvbvi wfwË‡Z †Kvb ai‡bi e¨emvq msMVb?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A_©‰bwZK cÖe„w× DbœxZKi‡Yi j‡¶¨ Zzwg wK G ai‡bi e¨emvq Kvh©µg mg_©b K‡iv? mc‡¶ hyyw³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XvKvi gW©vb ivBm G‡RwÝ wf‡qZbvg †_‡K Pvj msMÖn K‡i cieZx©‡Z Zv c¨v‡KURvZ K‡i ga¨cÖv‡P¨ weµq K‡ib| cÖwZôvbwU wf‡qZbvg †_‡K `yB nvRvi †gwUªK Ub Pvj Avbvi digv‡qk cÖ`vb K‡i| wKš‘ `y‡h©vMc~Y© AvenvIqvi Kvi‡Y D³ cY¨ XvKvq Avbvi mgq bó nq| G‡Z cÖwZôvbwU Avw_©K ¶wZi m¤§yLxb nq|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wewRGgBG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miKvwi-†emiKvwi Askx`vwiZ¡wfwËK e¨emvq †Kb M‡o I‡V?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2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gW©vb ivBm G‡RwÝ †Kvb ai‡bi ˆe‡`wkK evwY‡R¨i mv‡_ RwoZ?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fwel¨‡Z gW©vb ivBm G‡RwÝ‡K Avw_©K ¶wZi nvZ †_‡K i¶v cvIqvi Rb¨ e¨emvq mnvqK †Kvb KvRwU f‚wgKv ivL‡Z cv‡i e‡j Zzwg g‡b K‡iv? †Zvgvi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Anbv Zvi †Q‡ji Rš§w`‡b wKQy Dcnvi w`‡Z Pvq| wKš‘ mgq ¯^íZvi Rb¨ wZwb kwcs</w:t>
      </w:r>
      <w:r>
        <w:rPr>
          <w:rFonts w:ascii="SutonnyMJ" w:hAnsi="SutonnyMJ" w:cs="SutonnyMJ"/>
          <w:spacing w:val="-2"/>
          <w:sz w:val="18"/>
          <w:szCs w:val="18"/>
        </w:rPr>
        <w:t xml:space="preserve">-G †h‡Z cvi‡Qb bv| wZwb Zvi GK mnKgx©i civg‡k© B›Uvi‡b‡U </w:t>
      </w:r>
      <w:r>
        <w:rPr>
          <w:rFonts w:cs="Vrinda"/>
          <w:spacing w:val="-2"/>
          <w:sz w:val="14"/>
          <w:szCs w:val="14"/>
        </w:rPr>
        <w:t>Online Store</w:t>
      </w:r>
      <w:r>
        <w:rPr>
          <w:rFonts w:ascii="SutonnyMJ" w:hAnsi="SutonnyMJ" w:cs="SutonnyMJ"/>
          <w:spacing w:val="-2"/>
          <w:sz w:val="18"/>
          <w:szCs w:val="18"/>
        </w:rPr>
        <w:t>-G cÖ‡ek K‡i Zvi †Q‡ji Rb¨ Nwo †`‡L Ges cQ›` K‡i Ges Nwo µq K‡i B‡jKUªwbK</w:t>
      </w:r>
      <w:r>
        <w:rPr>
          <w:rFonts w:ascii="SutonnyMJ" w:hAnsi="SutonnyMJ" w:cs="SutonnyMJ"/>
          <w:sz w:val="18"/>
          <w:szCs w:val="18"/>
        </w:rPr>
        <w:t xml:space="preserve"> c×wZ‡Z g~j¨ cwi‡kva K‡i| G‡Z Zvi µq KvR mnR n‡q hvq|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bvix D‡`¨v³v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“ICT”-</w:t>
      </w:r>
      <w:r>
        <w:rPr>
          <w:rFonts w:ascii="SutonnyMJ" w:hAnsi="SutonnyMJ" w:cs="SutonnyMJ"/>
          <w:sz w:val="18"/>
          <w:szCs w:val="18"/>
          <w:lang w:val="it-IT"/>
        </w:rPr>
        <w:t>Gi e¨envi e¨vswKs e¨emvq †K mnRZi K‡i‡QÓ-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B-weR‡b‡mi †Kvb  †¶ÎwUi D‡j­L Av‡Q?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Anbvi c‡Y¨i g~j¨ †kva cÖYvwj Kxiƒc n‡Z cv‡i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10.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wemwgj­vn G›UvicÖvB‡Ri gvwjK BgwZqvR Zvi cÖwZôv‡bi Dbœq‡bi e¨vcv‡i LyeB m‡PZb| wZwb Zvi cÖwZ‡ekx e¨emvqx‡`i wb‡q msN ˆZwi K‡ib| Gi D‡Ïk¨ n‡”Q G‡K A‡b¨i mv‡_ ¶wZKi cÖwZ‡hvwMZvq wjß n‡eb bv| G‡Z K‡i Zv‡`i cvi¯úwiK mn‡hvwMZv e„w× cvq| BgwZqvR h_vmg‡q miKvi‡K KiI cÖ`vb K‡ib|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fZz©wK cÖ`vb mnvqZv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†µwWU KvW© ej‡Z Kx †evSvq?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BgwZqvR Kv‡`i c‡¶ mvgvwRK `vwqZ¡ cvjb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Ki cÖ`v‡b BgwZqvR Kx †Kv‡bv mvgvwRK `vwqZ¡ cvjb Ki‡Q?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mvBdzj †`‡ki wewfbœ AÂj †_‡K gvQ wK‡b G‡b XvKvi wewfbœ evRv‡i mieivn K‡ib| we‡kl K‡i cÙv I †gNbv b`xi Bwjk gv‡Qi Pvwn`v _vKvq Zvi e¨emvqwU w`b w`b mg„w×i w`‡K hv‡”Q|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weeiYcÎ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Amxg `vq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mvBdz‡ji e¨emvqwU GKgvwjKvbv e¨emv‡qi †Kvb †¶‡Îi Aš—M©Z?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G ai‡bi e¨emv‡qi gva¨‡g †`‡ki m¤ú‡`i mylg eÈb m¤¢e?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65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147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109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87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164 c†Ó¤vi 10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129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147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190 c†Ó¤vi 11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204 c†Ó¤vi 10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50 c†Ó¤vi 11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18. </w:t>
            </w:r>
            <w:r>
              <w:rPr>
                <w:rFonts w:ascii="SutonnyMJ" w:hAnsi="SutonnyMJ" w:cs="SutonnyMJ"/>
                <w:sz w:val="26"/>
                <w:szCs w:val="26"/>
              </w:rPr>
              <w:t>wfKvi“bwbmv b~b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wknve I gv‡R` Pzw³e× n‡q GKwU Askx`vwi e¨emvq ïi“ K‡ib| wknve e¨emv‡q 5,00,000 UvKv wewb‡qvM K‡i| wKš‘ Kzwgj­vq GKwU †emiKvwi GbwRI‡Z PvKwiiZ _vKvi Kvi‡Y †m e¨emvq cwiPvjbvq AskMÖnY Ki‡Z cv‡i bv| gv‡R` GKvB e¨emvq cwiPvjbv K‡i Ges Zviv e¨emv‡qi jvf mgvbfv‡e fvM K‡i †bq| mv‡R` XvKvi PKevRvi †_‡K bM‡`i cvkvcvwk evwK‡ZI cY¨ µq K‡i _v‡K| gv‡R` wKQyw`‡bi Rb¨ we‡`‡k †M‡j wknve †`vKv‡b e‡m| Gi gv‡S GKRb cvIbv`vi 50,000 UvKv cvIbv Av`v‡qi Rb¨ †`vKv‡b Av‡m| wKš‘ wknve cvIbv`v‡ii `vwe cwi‡kv‡a A¯^xK…wZ Rvbvq|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e¨emv‡qi wbeÜb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 cwi‡ek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wknve †Kvb ai‡bi Askx`vi?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wknve wK cvIbv`v‡ii `vwe‡K A¯^xK…wZ Rvbv‡Z cv‡i? †Zvgvi DË‡ii mc‡¶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2" w:lineRule="auto"/>
        <w:jc w:val="both"/>
        <w:rPr>
          <w:rFonts w:cs="Vrinda"/>
          <w:sz w:val="22"/>
          <w:szCs w:val="22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ÒRxeb wjwg‡UWÓ wPiš—b Aw¯—Z¡wewkó GKwU Ilya wkí cÖwZôvb| `¶ e¨e¯’vcbv I ch©vß g~ja‡bi Afv‡e cÖwZôvbwU cÖwZ‡hvwMZvq wU‡K _vK‡Z cvi‡Q bv| djkÖ“wZ‡Z †`‡ki ¯^bvgab¨ Ilya ißvwbKviK cÖwZôvb ÔGw·g dvg©v wj. ÔRxeb wjwg‡UWÕ-Gi 50% Gi AwaK †kqvi µq K‡i †bq Ges D³ cÖwZôv‡bi cwiPvjbv I wbqš¿‡Yi `vwqZ¡ MÖnY K‡ib| ÔRxeb wj.Õ-Gi bxwZ wba©vi‡Yi ¶gZv ÔGw·g dvg©v wj.Õ-Gi Kv‡Q P‡j Av‡m|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cÖZ¨¶ †mev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†hvM¨Zvm~PK †kqvi Kviv µq K‡i Ges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ÔRxeb wj.ÕGi †kqvi µq K‡i ÔGw·g dvg©v wj.Õ wbqš¿‡Yi wfwË‡Z †Kvb †Kv¤úvwb‡Z cwiYZ n‡q‡Q? Zvi Kvh©KvwiZv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AwaKvsk †kqvi n¯—vš—‡ii gva¨‡g ÒRxeb wj.Ó †Kv¤úvwbi eZ©gvb mvsMVwbK Ae¯’v Kx? DÏxc‡Ki 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ga¨¯’ e¨emvqx‡`i nvZ †_‡K i¶v cvIqvi j‡¶¨ †gNbvcv‡oi †R‡jiv gv‡Qi b¨vh¨g~j¨ cvIqvi Rb¨ GKwU mgevq mwgwZ MVb K‡i|</w:t>
      </w: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2016 mvj ch©š— Zv‡`i AwR©Z gybvdvi cwigvY wQj wbæiƒc:</w:t>
      </w:r>
    </w:p>
    <w:tbl>
      <w:tblPr>
        <w:tblW w:w="0" w:type="auto"/>
        <w:tblInd w:w="-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/>
      </w:tblPr>
      <w:tblGrid>
        <w:gridCol w:w="630"/>
        <w:gridCol w:w="990"/>
        <w:gridCol w:w="990"/>
        <w:gridCol w:w="990"/>
        <w:gridCol w:w="990"/>
      </w:tblGrid>
      <w:tr w:rsidR="00C5395C">
        <w:tc>
          <w:tcPr>
            <w:tcW w:w="63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eQi</w:t>
            </w:r>
          </w:p>
        </w:tc>
        <w:tc>
          <w:tcPr>
            <w:tcW w:w="99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2013</w:t>
            </w:r>
          </w:p>
        </w:tc>
        <w:tc>
          <w:tcPr>
            <w:tcW w:w="99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2014</w:t>
            </w:r>
          </w:p>
        </w:tc>
        <w:tc>
          <w:tcPr>
            <w:tcW w:w="99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2015</w:t>
            </w:r>
          </w:p>
        </w:tc>
        <w:tc>
          <w:tcPr>
            <w:tcW w:w="99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2016</w:t>
            </w:r>
          </w:p>
        </w:tc>
      </w:tr>
      <w:tr w:rsidR="00C5395C">
        <w:tc>
          <w:tcPr>
            <w:tcW w:w="63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gybvdv</w:t>
            </w:r>
          </w:p>
        </w:tc>
        <w:tc>
          <w:tcPr>
            <w:tcW w:w="99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20,000 UvKv</w:t>
            </w:r>
          </w:p>
        </w:tc>
        <w:tc>
          <w:tcPr>
            <w:tcW w:w="99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25,000 UvKv</w:t>
            </w:r>
          </w:p>
        </w:tc>
        <w:tc>
          <w:tcPr>
            <w:tcW w:w="99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30,000 UvKv</w:t>
            </w:r>
          </w:p>
        </w:tc>
        <w:tc>
          <w:tcPr>
            <w:tcW w:w="990" w:type="dxa"/>
          </w:tcPr>
          <w:p w:rsidR="00C5395C" w:rsidRDefault="00C5395C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35,000 UvKv</w:t>
            </w:r>
          </w:p>
        </w:tc>
      </w:tr>
    </w:tbl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mwgwZi m`m¨iv wewae× b~¨bZg nv‡i msiw¶Z I  Dbœqb Znwe‡j UvKv Rgv iv‡L| Znwe‡ji Rgv UvKv n‡Z Zviv 25,000 UvKv g~‡j¨i GKwU bZzb wd«R µ‡qi Rb¨ wPš—v Ki‡Q|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mgev‡q mv‡g¨i bxwZ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†gNbvcv‡oi †R‡jiv †Kvb ai‡bi mgevq mwgwZ MVb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Znwe‡ji UvKvq Zviv wd«R µq Ki‡Z cvi‡e? hyw³mn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ÔKÕ m`¨ GKwU ¯^vaxb ivóª| ivóªwU H †`‡ki †hvMv‡hvM e¨e¯’vi Dbœq‡bi Rb¨ †emiKvwi cÖwZôvb mvbivBR wjwg‡UW †Kv¤úvwbi mv‡_ Pzw³e× nq| mgMÖ gybvdvi 49% fv‡Mi gvwjK n‡e miKvi| Pzw³i kZ©vbyhvqx cÖwZôvbwU †`‡ki wewfbœ ¯’v‡b iv¯—v, weªR, KvjfvU© wbg©vY Ki‡e Ges ˆe‡`wkK evwYR¨ m¤úÖmvi‡Yi Rb¨ Mfxi mgy`ª e›`i ¯’vcb Ki‡e| cieZx©‡Z Pzw³i kZ© cwieZ©b K‡i mvbivBR cÖwZôvbwUi cwiPvjbv miKvi wb‡Ri nv‡Z ivLvi wm×vš— MÖnY K‡i|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BTCL</w:t>
      </w:r>
      <w:r>
        <w:rPr>
          <w:rFonts w:ascii="SutonnyMJ" w:hAnsi="SutonnyMJ" w:cs="SutonnyMJ"/>
          <w:sz w:val="18"/>
          <w:szCs w:val="18"/>
          <w:lang w:val="it-IT"/>
        </w:rPr>
        <w:t>-Gi m¤ú~Y©iƒc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RbKj¨vY wbwðZ Ki‡Z †Kvb ivóªxq cÖwZôvb‡K cÖwZwbqZ P¨v‡jÄ †gvKvwejv Ki‡Z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mvbivBR wj. e¨emvqwU cÖv_wgK Ae¯’vq †Kvb ai‡bi e¨emvq msMVb 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mvbivBR wj. e¨emvq msMVbwUi wbqš¿Y I cwiPvjbv miKv‡ii wb‡Ri nv‡Z ivL‡Z n‡j Pzw³‡Z wK †Kv‡bv ai‡bi cwieZ©b Avb‡Z n‡e?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6"/>
          <w:sz w:val="18"/>
          <w:szCs w:val="18"/>
        </w:rPr>
        <w:t xml:space="preserve"> wgm jyrdv </w:t>
      </w:r>
      <w:r>
        <w:rPr>
          <w:rFonts w:cs="Vrinda"/>
          <w:spacing w:val="-6"/>
          <w:sz w:val="14"/>
          <w:szCs w:val="14"/>
          <w:lang w:val="it-IT"/>
        </w:rPr>
        <w:t>MBA</w:t>
      </w:r>
      <w:r>
        <w:rPr>
          <w:rFonts w:ascii="SutonnyMJ" w:hAnsi="SutonnyMJ" w:cs="SutonnyMJ"/>
          <w:spacing w:val="-6"/>
          <w:sz w:val="18"/>
          <w:szCs w:val="18"/>
        </w:rPr>
        <w:t xml:space="preserve"> †kl K‡i PvKwi Ki‡eb †f‡ewQ‡jb| wKš‘ PvKwii cÖwZ‡hvwMZvq </w:t>
      </w:r>
      <w:r>
        <w:rPr>
          <w:rFonts w:ascii="SutonnyMJ" w:hAnsi="SutonnyMJ" w:cs="SutonnyMJ"/>
          <w:sz w:val="18"/>
          <w:szCs w:val="18"/>
        </w:rPr>
        <w:t xml:space="preserve">`xN©w`b †eKvi †_‡K PvKwii Avkvq e‡m ev †_‡K mswk­ó Awa`ßi †_‡K cÖwk¶Y MÖnY K‡i ¯’vbxq evRv‡i GKwU </w:t>
      </w:r>
      <w:r>
        <w:rPr>
          <w:rFonts w:cs="Vrinda"/>
          <w:sz w:val="14"/>
          <w:szCs w:val="14"/>
          <w:lang w:val="it-IT"/>
        </w:rPr>
        <w:t>Computer Training</w:t>
      </w:r>
      <w:r>
        <w:rPr>
          <w:rFonts w:ascii="SutonnyMJ" w:hAnsi="SutonnyMJ" w:cs="SutonnyMJ"/>
          <w:sz w:val="18"/>
          <w:szCs w:val="18"/>
        </w:rPr>
        <w:t>-Gi †`vKvb w`‡jb| eZ©gv‡b Zvi wb‡Ri Kg©ms¯’v‡bi cvkvcvwk 6 Rb cyi“l I 3 Rb gwnjvi Kv‡Ri e¨e¯’v K‡i‡Qb| ZvB wZwb GLb g‡b K‡ib ÒPvKwi A‡c¶v e¨emvq DËg|Ó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nvRx †gvt Rybve Avjx KZ mv‡j Rš§MÖnY K‡ib?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SME</w:t>
      </w:r>
      <w:r>
        <w:rPr>
          <w:rFonts w:ascii="SutonnyMJ" w:hAnsi="SutonnyMJ" w:cs="SutonnyMJ"/>
          <w:sz w:val="18"/>
          <w:szCs w:val="18"/>
          <w:lang w:val="it-IT"/>
        </w:rPr>
        <w:t xml:space="preserve"> dvD‡Ûkb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wgm jyrdvi D‡`¨v³v nIqvi wcQ‡b †Kvb ¸YwU j¶ Kiv hvq?e¨vL¨v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ÒPvKwi A‡c¶v e¨emvq DËgÓ †Kvb `„wó‡KvY †_‡K wgm jyrdv G K_vwU e‡j‡Qb? Zzwg wK G wel‡q GKgZ? DÏxc‡Ki Av‡jv‡K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Rvwn` †PŠayix Òe¨emvq msMVb I e¨e¯’vcbvÓ bvgK GKv`k †kÖwYi wk¶v_x©‡`i Rb¨ GKwU eB wj‡Lb| ÒZvR cÖKvkbxÓ eBwUi MÖš’¯^Z¡ wK‡b †bq| eBwU wk¶v_x©‡`i Kv‡Q LyeB mgv`„Z nIqvq Pvwn`v w`bw`b e„w× cv‡”Q| Ò†R¨vwZ cÖKvkbxÓ eBwUi Kfvi c„ôv I welqe¯‘i e¨vL¨vq mvgvb¨ cwieZ©b K‡i ûeû cÖKvk K‡i| d‡j ÔZvR cÖKvkbxÕi weµq n«vm cvq|Õ ÒZvR cÖKvkbxÓ ¶wZc~iY I cÖwZKvi †P‡q Ô†R¨vwZ cÖKvkbxÕi wei“‡× gvgjv K‡i|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†UªWgvK©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wcÖwgqvg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ÔZvR cÖKvkbxiÕ MÖš’¯^Z¡ µq e¨emv‡qi †Kvb AvB‡bi mv‡_ m¤úwK©Z?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ÔZvR cÖKvkbxÕ AvB‡bi gva¨‡g Zvi ¶wZc~iY †c‡Z m¶g n‡e?-†Zvgvi DË‡ii mc‡¶ hyw³ w`‡q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iwng `wi`ª cwiev‡ii mš—vb| ZvB D”P gva¨wgK cix¶v †kl K‡i ¯’vbxq hye Dbœqb cÖwk¶Y †K›`ª †_‡K bvm©vwi wel‡q cÖwk¶Y wb‡q Zv‡`i wbR¯^ Rwg‡Z bvm©vwi ïi“ K‡i| wKš‘ ch©vß cyuwRi ms¯’vb Ki‡Z bv cvivq †m wKQyUv nZvk| Zvi eÜyi civg‡k© †m GKwU †emiKvwi cÖwZôv‡b cÖ‡qvRbxq g~jab mieiv‡ni Rb¨ Av‡e`b K‡i| cÖwZôvbwU Zv‡K g~jab mieivn I cÖ‡qvRbxq civgk© w`‡q mnvqZv K‡i‡Q|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mvgvwRK 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evsjv‡`‡ki c‡Y¨i gvb wbqš¿‡Y †Kvb  cÖwZôvb f‚wgKv ivL‡Q?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M.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iwng †Kvb ai‡bi mnvqZvi Kvi‡Y bvm©vwi Kivi wm×vš— †bq?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iwng‡K wØZxq ch©v‡q mnvqZvKvix cÖwZôvbwU Kx? Gi Kvh©µ‡gi aib D‡j­Lc~e©K †`‡ki A_©bxwZ‡Z Gi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AvwRR </w:t>
      </w:r>
      <w:r>
        <w:rPr>
          <w:rFonts w:cs="Vrinda"/>
          <w:sz w:val="14"/>
          <w:szCs w:val="14"/>
          <w:lang w:val="it-IT"/>
        </w:rPr>
        <w:t>NZ</w:t>
      </w:r>
      <w:r>
        <w:rPr>
          <w:rFonts w:ascii="SutonnyMJ" w:hAnsi="SutonnyMJ" w:cs="SutonnyMJ"/>
          <w:sz w:val="18"/>
          <w:szCs w:val="18"/>
        </w:rPr>
        <w:t xml:space="preserve"> K¨vej wj. GKRb Kg©KZ©v| wZwb cÖwZôv‡bi bxwZ I j¶¨ wba©vi‡Y †hgb ¸i“Z¡c~Y© f‚wgKv iv‡Lb †Zgwb wbR Kv‡Ri Rb¨ cÖwZôv‡bi gvwj‡Ki Kv‡Q Revew`wnI Ki‡Z nq| Zvi Kv‡Ri `¶Zvi Kvi‡Y †hgb cÖwZôvb mvdj¨ †c‡q‡Q †Zgwb gvwjKc¶I Zvi Kv‡R Lywk| wg. AvwRR 2016 mv‡j gybvdv e„w×i j‡¶¨ Kgx©‡`i Kg©N›Uv 8 †_‡K 10 N›Uv DËxY© K‡ib hw`I Kgx©‡`i †Kv‡bv AwZwi³ Avw_©K myweav w`‡Z cvi‡Qb bv|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ˆ¯^iZvwš¿K msMVb KvVv‡gv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Òwb‡`©kbvi HK¨Ó bxwZ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gybvdv e„w×i j‡¶¨ </w:t>
      </w:r>
      <w:r>
        <w:rPr>
          <w:rFonts w:cs="Vrinda"/>
          <w:sz w:val="14"/>
          <w:szCs w:val="14"/>
          <w:lang w:val="it-IT"/>
        </w:rPr>
        <w:t>NZ</w:t>
      </w:r>
      <w:r>
        <w:rPr>
          <w:rFonts w:ascii="SutonnyMJ" w:hAnsi="SutonnyMJ" w:cs="SutonnyMJ"/>
          <w:sz w:val="18"/>
          <w:szCs w:val="18"/>
          <w:lang w:val="it-IT"/>
        </w:rPr>
        <w:t xml:space="preserve"> K¨vej wj. e¨e¯’vcbvi †Kvb bxwZwU D‡c¶v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Rbve AvwRR </w:t>
      </w:r>
      <w:r>
        <w:rPr>
          <w:rFonts w:cs="Vrinda"/>
          <w:sz w:val="14"/>
          <w:szCs w:val="14"/>
          <w:lang w:val="it-IT"/>
        </w:rPr>
        <w:t>NZ</w:t>
      </w:r>
      <w:r>
        <w:rPr>
          <w:rFonts w:ascii="SutonnyMJ" w:hAnsi="SutonnyMJ" w:cs="SutonnyMJ"/>
          <w:sz w:val="18"/>
          <w:szCs w:val="18"/>
          <w:lang w:val="it-IT"/>
        </w:rPr>
        <w:t xml:space="preserve"> K¨vej wj. GKRb ÔcÖkvmKÕ bv Ôe¨e¯’vcKÓ? †Zvgvi DË‡ii mc‡¶ hyw³ w`‡q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G¨vb‡Rj G›UvicÖvB‡Ri Gg.wW Rbve Avjx| wZwb Kgx©‡`i mv‡_ civgk© K‡i wm×vš— †`b †h, cieZx© wb‡`©k bv †`Iqv ch©š— GLb †_‡K Kgx© wb‡qv‡M wjwLZ, †gŠwLK I ¯^v¯’¨ cix¶v MÖnY Ki‡Z n‡e| kÖwgK-Kgx© wefv‡Mi e¨e¯’vcK AvnŸvqK wn‡m‡e hveZxq e¨e¯’v MÖnY Ki‡eb| µq I weµq wefv‡Mi e¨e¯’vcK m`m¨ wn‡m‡e Zv‡K mn‡hvwMZv Ki‡jb|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cwiKíbv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Ô†Rvov gB wkKjÕ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Kgx© wb‡qv‡M cÖK…wZwfwËK †Kvb ai‡bi cwiKíbv we`¨gvb?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m„ó msMVb KvVv‡gvi aibwU Kx? Zv wK cÖwZôv‡bi wbqwgZ Kvh©µ‡gi Rb¨ Dchy³? hyw³mn †Zvgvi gZvgZ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AvwkK I wg. wknve `ywU cÖwZôv‡bi gvwjK| wg. Avwk‡Ki cÖwZôv‡bi Kg©xiv Zvi cÖZ¨¶ ZË¡veavb, wb‡`©kbv I wbqš¿Yvaxb †_‡K Kvh© m¤úv`b K‡i| wg. wknv‡ei cÖwZôv‡bi Kgx©‡`i‡K ZË¡veavb, wb‡`©kbv I wbqš¿‡Y mnvqZv Kivi Rb¨ GKRb we‡klÁ Kgx© Av‡Qb| wg. wknve we‡klÁ Kgx©‡K wbe©vnx‡`i mnvqZv Kivi `vwqZ¡ Ac©Y K‡ib|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c‡`vbœwZ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†gwUª· msMVb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Avwk‡Ki msMVb KvVv‡gv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GKwU e„n`vqZb KvwiMwi cÖwZôv‡bi Rb¨ DÏxc‡Ki msMVb `yÕwUi g‡a¨ †KvbwU AwaKZi DËg n‡e e‡j Zzwg g‡b K‡iv? aib D‡j­Lc~e©K hyw³ w`‡q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Avdmvi †PŠayix e„n`vqZb e¨emvq cÖwZôv‡bi cÖavb wbe©vnx Kg©KZ©v| cÖwZôv‡b Kgx© wb‡qv‡Mi †¶‡Î wZwb kÖwgK BDwbqb I Kg©iZ Kg©KZ©v‡`i mycvwik‡K ¸i“Z¡ †`b| G‡Z Kg©PvixivI †ek Lywk _v‡K|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cÖwk¶Y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Kgx©ms¯’vb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DÏxc‡Ki cÖwZôv‡b Kgx© wb‡qv‡M †Kvb Drm e¨envi Kiv nq?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C5395C" w:rsidRDefault="00C5395C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Avdmvi †PŠayix KZ©„K e¨en„Z Kgx© msMÖ‡ni Drm Kx †hŠw³K? †Zvgvi DË‡ii mc‡¶ hyw³ w`‡q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62 c†Ó¤vi 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85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108 c†Ó¤vi 11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128 c†Ó¤vi 11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178 c†Ó¤vi 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144 c†Ó¤vi 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165 c†Ó¤vi 11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249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274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304 c†Ó¤vi 26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331 c†Ó¤vi 30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19. </w:t>
            </w:r>
            <w:r>
              <w:rPr>
                <w:rFonts w:ascii="SutonnyMJ" w:hAnsi="SutonnyMJ" w:cs="SutonnyMJ"/>
                <w:sz w:val="26"/>
                <w:szCs w:val="26"/>
              </w:rPr>
              <w:t>bUi †Wg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kIKZ ivRkvnxi mv‡ne evRv‡i GKRb gImygx d‡ji e¨emvqx| wZwb ivRkvnx †_‡K Avg I wjPz G‡b XvKvq weµq K‡ib| d‡ji mvBR I gvb Abyhvqx Avg I wjPz wewfbœ fv‡M fvM K‡i cÖvK…wZK c×wZ‡Z msi¶Y I evRviRvZKi‡Yi GKUv e¨e¯’v M‡o Zz‡j‡Qb| †fv³v I LyPiv e¨emvqxiv Zvi wbKU †_‡K digvwjbgy³ I ZvRv dj wK‡b ¯^v”Q›`¨ †eva K‡i|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evwYR¨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mvgvwRK e¨emvq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kIKZ dj evRviRvZKi‡Yi c~‡e© e¨emv‡qi †Kvb KvRwU m¤úv`b K‡i‡Qb e‡j Zzwg g‡b K‡iv? evwY‡R¨i †¶‡Î KvRwU KZLvwb  ¸i“Z¡c~Y©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†fv³v‡`i mš‘wó weav‡b cÖvK…wZK c×wZ‡Z d‡ji msi¶Y I evRviRvZKi‡Y wg. kIK‡Zi M„nxZ cš’vwU DËg-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cwj we‡aŠZ cÙvcv‡oi †Q‡j dRjy I Zcb| De©i gvwU‡Z cÖPzi dmj djvi Kvi‡Y Zv‡`i cwievi¸‡jv †ek m”Qj wQj| nVvr b`x fvO‡bi Ke‡j c‡o weMZ wZb eQ‡i MÖvg¸‡jv b`x‡Z wejxb n‡q hvIqvq RxweKvi ZvwM‡` dRjy GLb B‡Ui fvUvq KvR K‡i| Ab¨w`‡K, Zcb e¨vsK †_‡K FY wb‡q bZzb cÖhyw³‡Z b`x‡Z gvQ Pvl K‡i AvR mdj|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cwi‡ek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A_©‰bwZK cwi‡ek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Zc‡bi mdjZvi wcQ‡b †Kvb ai‡bi cwi‡e‡ki Ae`vb †ewk wQj e‡j Zzwg g‡b K‡iv? †Zvgvi mc‡¶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ab/>
        <w:t>Ôcwi‡ekMZ myweav mwVKfv‡e MÖnY I e¨envi Kivi IciB gvby‡li Dbœqb I mdjZv A‡bKvs‡k wbf©i K‡iÕ DÏxc‡Ki Av‡jv‡K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Gbvgyj, AvwZK I AwbK wZbRb GKwU Askx`vwi e¨emv‡qi Askx`vi| Zv‡`i e¨emv‡qi GKRb †`bv`vi `xN©w`b a‡i 20,000 UvKv †`bv cwi‡kva Ki‡Q bv| G e¨vcv‡i A‡bK †Póv K‡iI †Kv‡bv jvf nqwb, Ae‡k‡l Zviv Av`vj‡Zi kiYvcbœ n‡jI Av`vjZ Zv‡`i c‡¶ †Kv‡bv ivq w`‡Z cv‡iwb| G mgm¨vi Kvi‡Y Zviv fve‡Q Ggb wKQy Ki‡e hv‡Z cÖwZôv‡bi c„_K AvBbMZ mËvi m„wó nq| Kv‡RB Zviv cÖ‡qvRbxq AvbyôvwbKZv ïi“ Ki‡jv|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cÖwZeÜ Askx`vi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bvevjK Askx`v‡ii AwaKvi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Askx`vwi e¨emvqwU AvBbMZ myweav bv cvIqvi KviY Kx e‡j Zzwg g‡b K‡iv? †Zvgvi gZvg‡Zi mc‡¶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D‡j­L mgm¨v mgvav‡b AvBbMZ mËv m¤^wjZ cÖwZôvb M‡o †ZvjvB wK GKgvÎ mgvavb? †Zvgvi gZvgZ cÖwZwôZ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m¤úÖwZ w`K`k©b wj.-Gi †kqvi‡nvìvi‡`i wb‡q GKwU mfv K·evRv‡i AbywôZ nq| G mfvq cwiPvjbv cl©` MVb, 25% bM` jf¨vsk cÖ`vb Ges †Kv¤úvwbi GKwU bZzb cÖKí MÖn‡Yi wm×vš— M„nxZ nq| bZzb cÖK‡í A_©vq‡bi Rb¨ wKQy bZzb †kqvi Bmy¨ A_ev FYcÎ weµ‡qi gva¨‡g msMÖn Kiv n‡e|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ivBU †kqvi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 msMVb A‡b‡Ki wbKU cQ‡›`i KviY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K·evRv‡i w`K`k©b wj.-Gi †Kvb ai‡bi mfv AbywôZ n‡q‡Q e‡j Zzwg g‡b K‡iv? G ai‡bi mfv KZLvwb ¸i“Z¡c~Y©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D‡j­L¨ w`K`k©b wj. †Kv¤úvwb‡K †Kvb c×wZ‡Z bZzb cÖK‡í A_©vqb Kiv DwPZ e‡j Zzwg g‡b K‡iv? †Zvgvi mc‡¶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gvSKv›`x MÖv‡gi Am”Qj cwiev‡ii mš—vb ivnvZ, dwi`cyi †Rjv hye Dbœqb Awa`ßi †_‡K e­K I evwU‡Ki Dci cÖwk¶Y wb‡q evwo‡Z e‡mB e­K I evwU‡Ki KvR K‡i| G‡Z Zvi msmv‡i evowZ Av‡qi e¨e¯’v n‡”Q| cieZx©‡Z †m GKwU mgevq mwgwZi m`m¨ nq †h mwgwZ m`m¨‡`i ïay FY †`q| D³ mwgwZ †_‡K FY wb‡q Zvi Kv‡Ri cwiwa e„w× K‡i n‡iK iKg †cvkvKI ˆZwi Ki‡Q| msmv‡i m”QjZv wd‡i Avmvq †m G_Lb ¯^cœ †`L‡Q XvKvq wbR¯^ GKwU †kv-i“g cÖwZôvi|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mgevq mwgwZi Dcwewa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eûgyLx mgevq mwgwZ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ivnv‡Zi mgevq mwgwZwU †Kvb ai‡bi e‡j Zzwg g‡b K‡iv? †Zvgvi mc‡¶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Ôivnv‡Zi g‡Zv A‡b‡KiB Rxeb gvb DbœZ Ki‡Z G ai‡bi mgevq mwgwZ f‚wgKv ivL‡Z cv‡iÕ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2005 mv‡j 22 Rb e¨w³ wg‡j GKwU e¨emvq cÖwZôvb M‡o †Zv‡j| G cÖwZôvb mviv †`‡k wngvwqZ Lv`¨ weµq K‡i| cÖwZôvbwUi †kqvi n¯—vš—i‡hvM¨ bq| mg‡qi †cÖw¶‡Z mKj cÖKvi Lv`¨mvgMÖxi `vg †e‡o hvIqvq cÖwZôvbwU Zv‡`i wngvwqZ Lv‡`¨i `vgI evwo‡q †`q| welqwU wb‡q cwÎKvq e¨vcK †jLv‡jwL n‡q‡Q| cwiw¯’wZ †gvKvwejvi Rb¨ miKvi wngvwqZ Lv`¨mvgMÖx b¨vh¨g~‡j¨ wewµi GKwU cÖKí nv‡Z †bq| g~j¨ Kg nIqvq RbMY miKv‡ii G cÖK‡íi cY¨ µ‡qi w`‡K Suy‡K co‡Q| wKš‘ cÖKíwU jv‡fi gyL †`L‡Q bv|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wcwcwc 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mylg wkívqb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22 R‡bi cÖwZôvbwU †Kvb ai‡bi e¨emvq msMVb e‡j Zzwg g‡b Ki? †Zvgvi mc‡¶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miKv‡ii cÖK‡í jvf bv nIqvi †hŠw³K †Kv‡bv KviY Av‡Q wK? †Zvgvi gZvg‡Zi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iw³g GKRb wewkó wPÎ wkíx| Zvi wPÎKg© †`‡k-we‡`‡k e¨vcK cÖmswkZ n‡q‡Q| m¤úÖwZ Zvi GKUv Qwe‡Z eywoM½v b`x‡Z KviLvbvi eR©¨ wb®‹vl‡Yi GKwU wPÎ Zz‡j aiv n‡q‡Q| G ai‡bi cwi‡ek `~l‡Yi AmsL¨ Qwe wZwb Gu‡K‡Qb| wZwb Zvi G mKj m„wóK‡g©i ¯’vqx AvBbMZ AwaKvi wbwðZ Kivi K_v fve‡Qb|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†c‡U›U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cwi‡ek `~lY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iw³‡gi Qwe‡Z †Kvb ai‡bi cwi‡ek `~l‡Yi wPÎ dz‡U I‡V‡Q e‡j Zzwg g‡b K‡iv? Gi fqvenZv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iw³‡gi m„wóK‡g©i Ici Kxfv‡e AvBbMZ AwaKvi cÖwZwôZ n‡e e‡j Zzwg g‡b K‡iv? Zvi G wPš—vi ¸i“Z¡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Av‡qkv †eMg n¯—wk‡íi Ici cÖwk¶Y MÖnY K‡ib| wZwb ¶z`ª I gvSvwi e¨emvq cÖwZôvb‡K FY `vb K‡i Giƒc GKwU cÖwZôvb †_‡K FY MÖnY K‡i GKwU n¯—wk‡íi †`vKvb ¯’vcb K‡i wb‡Ri I Ab¨‡`i Kg©ms¯’vb m„wói e¨e¯’v K‡ib| GKRb gwnjv D‡`¨v³v wn‡m‡e miKv‡ii wbKU †_‡K cyi¯‹…Z nb|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mvcUv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wek¦ evwYR¨ ms¯’vi D‡Ïk¨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Av‡qkv †eMg †Kvb ai‡bi e¨emvwqK mnvqZv MÖnY K‡i‡Qb e‡j Zzwg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Av‡kqv †eM‡gi g‡Zv gwnjv D‡`¨v³v m„wó‡Z G ai‡bi ms¯’v¸‡jv ¸i“Z¡c~Y© f‚wgKv ivL‡Q-†Zvgvi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Gg‡KGj wjwg‡U‡Wi †evW© mfvq MÖvnK‡`i AwaK FY cÖ`vb Kivi wm×vš— M„nxZ nq| D³ wm×vš— ev¯—evqb Ki‡Z evRviRvZKiY e¨e¯’vcK wg. Kvgvj‡K wb‡`©k cÖ`vb Kiv nq| wg. Kvgvj weÁvcb ˆZwi Kivi D‡Ï‡k¨ G¨vW dvg©, g‡Wj, I gva¨‡gi e¨e¯’v Ki‡jb| cÖwZôvb Gi j¶¨gvÎv AR©‡bi w`‡K avweZ n‡”Q|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cÖkvmb I e¨e¯’vcbvi g‡a¨ m¤úK©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Gg‡KGj wjwg‡U‡Wi M„nxZ AwaK FY cÖ`v‡bi wm×vš—wU e¨e¯’vcbvi †Kvb ¯—‡ii wm×vš— Ges G ch©v‡qi wm×vš— cÖwZôvbwUi Rb¨ KZUzKz ¸i“Z¡ enb K‡i e‡j Zzwg g‡b K‡iv? †Zvgvi gZvgZ e¨³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Ôwg. Kvgv‡ji mwVKfv‡e `vwqZ¡ cvj‡bi Ici cÖwZôv‡bi mdjZv A‡bKvs‡k wbf©i Ki‡QÕ G gš—‡e¨i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wicb MÖxb MÖ“‡c Drcv`b e¨e¯’vcK wn‡m‡e †hvM`v‡bi ci j¶ Ki‡jb, cÖwZôvb Gi j¶¨gvÎv AR©b Ki‡Z e¨_© n‡”Q| wZwb Kgx©‡`i cÖ‡Z¨‡Ki KvR mywbw`©ó K‡i †`b Ges Revew`wnZvi e¨e¯’v K‡ib| wKš‘ wZwb j¶ Ki‡jb cÖvqB `¶ Kgx©iv cÖwZôvb †Q‡o P‡j hv‡”Q| KviY AbymÜvb K‡i Rvb‡Z cvi‡jb †h, cÖwZôv‡bi A‡bK Kgx©i wb‡qvM A¯’vqx Ges Pzw³wfwËK|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†Rvov gB wkK‡ji 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wK GKwU †ckv?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wicb cÖ_‡g †nbwi †dq‡ji †Kvb bxwZwU AbymiY K‡i‡Qb e‡j Zzwg g‡b K‡iv? Gi ¸i“Z¡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†nbwi †dq‡ji †Kvb bxwZwU AbymiY K‡i DÏxc‡K D™¢‚Z mgm¨vi mgvavb Kiv †h‡Z cv‡i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dwi` GKwU gvwëb¨vkbvj †Kv¤úvwbi kvLv e¨e¯’vcK| Zv‡K cÖwZwbqZB †ek wKQy ¸i“Z¡c~Y© wm×vš— MÖnY Ki‡Z nq| Zv‡K civgk© I mvnvh¨ mn‡hvwMZvi Rb¨ GKRb we‡klÁ wb‡qvM †`Iqv n‡q‡Q| we‡klÁ memgq Zv‡K civgk© w`‡q _v‡Kb | Zv m‡Ë¡I cÖwZôvb Bnvi j¶¨ AR©‡b e¨_© n‡”Q|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msMVb KvVv‡gv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g¨vwUª· msMVb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msMVbwU †Kvb ai‡bi msMVb e‡j Zzwg g‡b K‡iv?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D‡j­L¨ msMV‡b we‡klÁ _vKv m‡Ë¡I Gi j¶¨ AR©‡b e¨_©Zvi Kx KviY _vK‡Z cv‡i e‡j Zzwg g‡b Ki? †Zvgvi ¯^c‡¶ hyw³ cÖ`k©b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ind w:left="3960" w:right="3960"/>
        <w:jc w:val="center"/>
        <w:rPr>
          <w:rFonts w:ascii="SutonnyMJ" w:hAnsi="SutonnyMJ" w:cs="SutonnyMJ"/>
          <w:color w:val="FFFFFF"/>
          <w:sz w:val="2"/>
          <w:szCs w:val="2"/>
        </w:rPr>
      </w:pPr>
    </w:p>
    <w:p w:rsidR="00C5395C" w:rsidRDefault="00C5395C">
      <w:pPr>
        <w:shd w:val="clear" w:color="auto" w:fill="606060"/>
        <w:spacing w:before="4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 c†Ó¤vi 11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66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87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110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130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149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165 c†Ó¤vi 12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229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250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301 c†Ó¤vi 21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20. </w:t>
            </w:r>
            <w:r>
              <w:rPr>
                <w:rFonts w:ascii="SutonnyMJ" w:hAnsi="SutonnyMJ" w:cs="SutonnyMJ"/>
                <w:sz w:val="26"/>
                <w:szCs w:val="26"/>
              </w:rPr>
              <w:t>AvBwWqvj ¯‹zj A¨vÛ K‡jR, gwZwSj,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kvgxg I Zvi wZb eÜy wg‡j KzwoMÖv‡g GKwU e¨emvq ¯’vcb K‡ib| GjvKvi †ewkifvM †jvKB `wi`ª cxwoZ| G cÖwZôv‡bi Ab¨Zg D‡Ïk¨ n‡jv †Kv‡bv we‡kl mvgvwRK, ˆbwZK I cwi‡ekMZ D‡Ïk¨ ev¯—evqb Kiv| Pvi eÜyi AK¬vš— cwikÖ‡gi d‡j cÖwZôvbwU e¨vcK mvdj¨ jvf K‡i cÖPzi gybvdv AR©b K‡i‡Q| e¨emv‡qi AwR©Z gybvdv †_‡K m`m¨‡`i wewb‡qvMK…Z g~jab †diZ †`q Ges Aewkó gybvdv cÖwZôv‡bi Dbœq‡b e¨q Kiv nq| d‡j cÖwZôv‡bi Kg©xiv Avb›`gyLi cwi‡e‡ki ga¨ w`‡q KvR K‡i hv‡”Q|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cÖZ¨¶ †mev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evwYR¨ Kxfv‡e e¨emv‡qi SzuwKMZ cÖwZeÜKZv `~i K‡i?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kvgxg‡`i cÖwZwôZ e¨emvqwU †Kvb ai‡bi?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kvgxg‡`i cÖwZwôZ e¨emvqwU †`‡ki `wi`ªZv `~ixKi‡Y Ae`vb ivL‡Z m¶g hy³mn eY©bv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Uv½vB‡ji wg‡mm Zvmwjgv GKRb D”P wkw¶Z gwnjv n‡qI PvKwii wcQ‡b bv Ny‡i Zvi e„× wcZvi `xN©w`‡bi mdj L¨vwZm¤úbœ e¨emvq cÖwZôvb ÔUv½vBj kvwo weZvbÕ cwiPvjbvi `vwqZ¡ MÖnY K‡i| c~‡e© D³ cÖwZôv‡bi c‡Y¨i e¨vcK Pvwn`v _vK‡jI †fv³vi i“wPgvwdK AvaywbK gv‡bi cY¨ mieivn Ki‡Z bv cvivq cÖwZôvbwU e¨vcK mgm¨vi m¤§yLxb nq| G mgm¨v †_‡K †ei n‡q Avmvi Rb¨ wZwb Kg©x‡`i mv‡_ Avjvc-Av‡jvPbv K‡i wewfbœ ai‡bi M‡elYvi gva¨‡g cÖwZôvbwU‡K AvaywbKi‡Yi Rb¨ Kg©x‡`i civgk© †`b|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†UªW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e¨emvq cwi‡ek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cwi‡e‡ki †Kvb Dcv`v‡bi cÖfv‡e wg‡mm Zvmwjgv PvKwi bv K‡i e¨emvq‡K †e‡Q wb‡jb?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Dwj­wLZ cÖwZôvbwUi eZ©gvb mgm¨v DËi‡Y Kx KiYxq e‡j Zzwg g‡b K‡iv? hyw³mn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Kwig I Zvi `yB eÜy wg‡j mg‡SvZvi wfwË‡Z I gybvdv fvMvfvwMi D‡Ï‡k¨ ÔmgZv wcÖw›Us †cÖmÕ bv‡g GKwU e¨emvq cÖwZôvb M‡o †Zv‡jb| me©m¤§wZµ‡g wg. Kwig e¨emvq cwiPvjbvq AskMÖnY K‡ib Ges evrmwiK 1 j¶ UvKv †eZb MÖnY K‡ib| wKš‘ †Kv‡bv g~jab mieivn K‡ib bv| K‡qK eQ‡ii g‡a¨ cÖwZôvbwU Avkvbyiƒc gybvdv AR©b Kivq mdjZvi mv‡_ Pj‡Z _v‡K| wKš‘ nVvr Kwig Amy¯’ n‡q co‡j †m Avi e¨emvq Pvwj‡q †h‡Z cvi‡e bv e‡j Rvbvb|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Askx`vwi Pzw³cÎ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Askx`vwi e¨emv‡qi wbeÜb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Rbve Kwig †Kvb ai‡bi Askx`vi?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ÔmgZv wcÖw›UsÕ †cÖ‡mi cwiYwZ Kx n‡Z cv‡i?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XvKv wek¦we`¨vj‡qi 2008 wk¶ve‡l©i gv‡K©wUs wefv‡Mi 30 Rb eÜy GKwÎZ n‡q ÔAwbgv bKwkKuv_v wj.Õ bv‡g GKwU cÖwZôvb M‡o †Zv‡jb| cÖwZôv‡bi weeiYmn cÖ‡qvRbxq hveZxq KvMRcÎ Rgv w`‡q †iwR÷vi Ae R‡q›U ÷K †Kvs †_‡K wbeÜb cvIqvi mv‡_ mv‡_B †Kv¤úvwbwU Drcv`‡b hvq Ges Drcvw`Z cY¨ we‡`‡k ißvwb K‡i| e¨vcK mybv‡gi mv‡_ Zviv Zv‡`i cY¨ we‡`‡k ißvwb K‡iwQ‡jb| cÖPzi Pvwn`v m„wó nIqv m‡Ë¡I Zv‡`i wKQy mxgve×Zvi Kvi‡Y Pvwn`v g‡Zv cY¨ ißvwb Ki‡Z cviwQ‡jb bv| GRb¨ Zviv eZ©gv‡b AwaK g~jab msMÖn, †kqvi n¯—vš—i myweav m¤^wjZ cÖwZôv‡b iƒcvš—i Kivi wm×vš— wb‡jb|</w:t>
      </w:r>
    </w:p>
    <w:p w:rsidR="00C5395C" w:rsidRDefault="00C5395C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†kqvi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weeiY cÎ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cÖ_g ch©v‡qi ÔAwbgv bKwkKuv_v wj.Õ Gi mvsMVwbK aib e¨vLv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Awbgv bKwkKuv_v wj. cÖwZôvbwUi cwieZ©b cÖ‡qvRb wKbv? †Zvgvi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†Zvgvi GjvKvi 100 Rb K…lK cY¨ Drcv`b, µq I weµ‡qi D‡Ï‡k¨ ÔmZZvÕ bv‡gi GKwU mgevq mwgwZ MVb K‡i| mwgwZ‡Z Zv‡`i cÖ‡Z¨‡Ki †kqvi mgvb| 2015 mv‡j D³ mwgwZ 10 j¶ UvKv gybvdv AR©b K‡i| mgevq AvBb Abyhvqx Zviv AwR©Z gybvdv wb‡R‡`i g‡a¨ eÈb K‡i|</w:t>
      </w:r>
    </w:p>
    <w:p w:rsidR="00C5395C" w:rsidRDefault="00C5395C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mgevq mwgwZi Dcwewa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mgevq mwgwZi mv‡g¨i bxwZwU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Dwj­wLZ msMVbwU †Kvb cÖKv‡ii mgevq mwgwZ?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mZZv mwgwZi cÖ‡Z¨K m`‡m¨i cÖvß gybvdv wbY©q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6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>'X'</w:t>
      </w:r>
      <w:r>
        <w:rPr>
          <w:rFonts w:cs="Vrinda"/>
          <w:sz w:val="12"/>
          <w:szCs w:val="12"/>
        </w:rPr>
        <w:t xml:space="preserve"> </w:t>
      </w:r>
      <w:r>
        <w:rPr>
          <w:rFonts w:ascii="SutonnyMJ" w:hAnsi="SutonnyMJ" w:cs="SutonnyMJ"/>
          <w:sz w:val="18"/>
          <w:szCs w:val="18"/>
        </w:rPr>
        <w:t xml:space="preserve">evsjv‡`‡ki GKwU AbybœZ AÂj| AeKvVv‡gvMZ Ab¨vb¨ Amyweavi Rb¨ H AÂ‡j D‡j­L Kivi g‡Zv †Kv‡bv wgjKviLvbv M‡o I‡Vwb| ZvB ïay gybvdvi K_v bv †f‡e †`‡ki mylg Dbœq‡bi Rb¨ </w:t>
      </w:r>
      <w:r>
        <w:rPr>
          <w:rFonts w:cs="Vrinda"/>
          <w:sz w:val="14"/>
          <w:szCs w:val="14"/>
        </w:rPr>
        <w:t>'X'</w:t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>AÂ†j wgj KviLvbv M‡o †Zvjvi we‡kl cwiKíbv MÖnY Kiv nq|</w:t>
      </w:r>
    </w:p>
    <w:p w:rsidR="00C5395C" w:rsidRDefault="00C5395C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†ijI‡q KqwU †Rv‡b wef³?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GK‡PwUqv e¨emvq †iv‡a ivóªxq e¨emv‡qi f‚wgKv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gvwjKvbvi wfwË‡Z </w:t>
      </w:r>
      <w:r>
        <w:rPr>
          <w:rFonts w:cs="Vrinda"/>
          <w:sz w:val="14"/>
          <w:szCs w:val="14"/>
        </w:rPr>
        <w:t>'X'</w:t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>AÂ‡j †Kvb ai‡bi e¨emvq msMVb Dc‡hvMx?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'X'</w:t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 xml:space="preserve">AÂ‡j cwiKwíZ e¨emvq cÖwZôv‡bi gyL¨ D‡Ïk¨B n‡e RbKj¨vY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DÏxc‡Ki Av‡jv‡K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Avnv‡¤§` Avjx GKwU KviLvbv ¯’vc‡bi Rb¨ myweavRbK Rwg LyuRwQ‡jb| wKš‘ wewfbœ ¯’v‡b Rwg cvIqv †M‡jI M¨vm, we`y¨r, cvwb cÖf…wZi myweav wQj bv| Ae‡k‡l wewmK wkíbMix‡Z Gme myweavmn GKwU c­U cvb| d‡j KviLvbv ¯’vcb Zvi Rb¨ mnR nq| Zvi cÖwZôv‡b Drcvw`Z c‡Y¨i gvb fv‡jv n‡jI wZwb †µZv‡`i Av¯’v AR©b Ki‡Z cvi‡Qb bv| cvk¦©eZ©x Ab¨ Avi GKwU KviLvbv wewmK, Gm Gg B dvD‡Ûkb I gvBWvm †_‡K Kg©x cÖwk¶Y Ges FY mnvqZv MÖnY K‡i MÖvnK‡`i AviI †ewk nv‡i mš‘ó Ki‡Z m¶g n‡”Q|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wegv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cwi‡ek msi¶Y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Rbve Avnv‡¤§` Avjx †Kvb cÖKv‡ii mnvqK †mev MÖnY KiwQ‡jb?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cÖvwZôvwbK mnvqZv  MÖn‡Yi gva¨‡g Rbve Avnv‡¤§` Avjx †µZv‡`i Av¯’v AR©b Ki‡Z cvi‡eb| Zzwg wK G K_vi mv‡_ GKgZ?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bjwmwUi †mŠie wgqv GKRb †gvUi †gKvwbK wQ‡jb| `xN© eQi G KvR Ki‡Z wM‡q wZwb Mvwoi hš¿cvwZ m¤ú‡K© A‡bK `¶Zv I Ávb AR©b K‡ib| wZwb †`kxq c×wZ‡Z Mvwoi †eªK my ˆZwii wm×vš— wb‡jb| Gme hš¿cvwZ we‡`k †_‡K Avb‡Z wM‡q cÖPzi ˆe‡`wkK gy`ªv LiP nq| wZwb cÖv_wgK Ae¯’vq e¨vcK A_© msKU I evavi m¤§yLxb n‡jI GKmgq Zvi Rxe‡b mvdj¨ e‡q Av‡m| Zvi D™¢vweZ bZzb I ¯^Zš¿ G †gwk‡bi Rb¨ miKvi †_‡K cyi¯‹vi jvf K‡ib Ges Ôkvcjv †eªKÕ †UªwWs bv‡gi Aby‡gv`b wb‡q wmj‡gvniKiY K‡ib| Zvi G mvdj¨ †`‡L bevecy‡ii wmivR wgqv Ôkvcjv †eªKÕ †UªwWs-Gi digyjv e¨envi K‡i evRv‡i cY¨ Qv‡o hv †mŠie wgqvi e¨emvq‡K ¶wZMÖ¯— K‡i Ges wZwb Av`vj‡Zi AvkÖq †bb|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ISO</w:t>
      </w:r>
      <w:r>
        <w:rPr>
          <w:rFonts w:ascii="SutonnyMJ" w:hAnsi="SutonnyMJ" w:cs="SutonnyMJ"/>
          <w:sz w:val="18"/>
          <w:szCs w:val="18"/>
        </w:rPr>
        <w:t xml:space="preserve">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BSTI-</w:t>
      </w:r>
      <w:r>
        <w:rPr>
          <w:rFonts w:ascii="SutonnyMJ" w:hAnsi="SutonnyMJ" w:cs="SutonnyMJ"/>
          <w:sz w:val="18"/>
          <w:szCs w:val="18"/>
        </w:rPr>
        <w:t>Gi KvR Kx?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†mŠie wgqvi Ôkvcjv †eªK †UªwWsÕ-Gi Kg©KvÊ †Kvb AvBbMZ w`‡Ki mv‡_ m¤úwK©Z?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kvcjv †eªK †UªwWs KZ…©K Rbve wmiv‡Ri wei“‡× AvBbMZ e¨e¯’vcbvi †hŠw³KZv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wiqvR eywoM½v b`xi Zx‡i Ôm~Pbv A‡qj †KvsÕ bv‡g GKwU KviLvbv ¯’vcb K‡ib| wZwb e¨emv‡qi cvkvcvwk mgvR †mevg~jK Kg©Kv‡ÊI RwoZ| Zvi KviLvbvi eR©¨ wZwb mivmwi b`x‡Z bv †d‡j weï×Ki‡Yi gva¨‡g Gi e¨e¯’v K‡ib| cvkvcvwk b`xi Zx‡i Aew¯’Z ÔKY©dzjx weªKmÕ bv‡g Avi GKwU BU fvUv †_‡K wbM©Z Kv‡jv †avqv cy‡iv GjvKv‡K `~wlZ Ki‡Q| GjvKvevmx welqwU †Rjv ewYK mwgwZi `„wó AvKl©Y K‡iI jvfevb nqwb| d‡j GjvKvi wkï e„×mn mK‡jB ¯^v¯’¨ SzuwKi g‡a¨ i‡q‡Q|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g~j¨‡eva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Lv`¨ msi¶‡Y ivmvqwbK e¨env‡ii ¶wZKviK w`K D‡j­L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wg. wiqvR mgv‡Ri †Kvb †kªwYi cÖwZ Zvi `vwqZ¡ cvjb Ki‡Qb?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KY©dzjx weªKm KZ…©K cwi‡e‡ki Ggb `~ie¯’v m„wó‡Z †Rjv ewYK mwgwZi Kx KiYxq e‡j Zzwg g‡b K‡iv? DÏxc‡Ki Av‡jv‡K DËi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dvwng GKRb c`¯’ miKvwi PvKwiRxex| `xN©w`b KY©dzjx e¨vs‡Ki mv‡_ mybv‡gi mv‡_ †jb‡`b K‡i Avm‡Q| e¨vsK Zv‡K Ggb GK ai‡bi KvW© mieivn K‡i hv‡Z †m Zvi RgvK…Z A‡_©i AwZwi³ 50,000 UvKv ch©š— e¨envi Ki‡Z cv‡i| 1 gvP© 2016 Zvwi‡L †`vKv‡b KvW© e¨envi K‡i cY¨ µq Ki‡Z PvB‡j †`vKvb`vi Zv‡K Rvbvq cY¨g~j¨ 1 j¶ UvKv| Zv‡K 5,000 UvKv bM` cwi‡kva Ki‡Z n‡e|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ICT</w:t>
      </w:r>
      <w:r>
        <w:rPr>
          <w:rFonts w:ascii="SutonnyMJ" w:hAnsi="SutonnyMJ" w:cs="SutonnyMJ"/>
          <w:sz w:val="18"/>
          <w:szCs w:val="18"/>
        </w:rPr>
        <w:t xml:space="preserve">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B-gv‡K©wUs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D‡j­wLZ KvW©wU Kx?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1 gvP©, 2016 Zvwi‡L Zvi Rgvi w¯’wZ KZ wQj?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gwgbyj nK eZ©gv‡b ¯‹vB wi‡qj G‡÷U cÖwZôvbwUi gvwjK| 30 eQi Av‡M gwgbyj nK eyS‡Z †c‡iwQ‡jb XvKvi Avkcv‡ki Rwgi `vg evo‡e| ZvB wZwb e¨vsK F‡Yi gva¨‡g A_© wb‡q mvfv‡i 50 GKi Rwg µq K‡i †i‡LwQ‡jb| eZ©gv‡b Zvi cÖwZôvbwU †`‡ki Ab¨Zg kxl©¯’vbxq GKwU wi‡qj G‡÷U cÖwZôvb|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mvcUv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Ômdj D‡`¨v³v GKRb fv‡jv †bZvÕ-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¯‹vB wi‡qj G‡÷U M‡o IVvi †¶‡Î AbyK‚j cwi‡e‡ki †Kvb Dcv`vbwUi f‚wgKv me©vwaK?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†Kvb ¸YwUi Av‡jv‡K gwgbyj nK mdj D‡`¨v³v n‡q‡Qb? †Zvgvi gZvgZ `vI|</w:t>
      </w:r>
      <w:r>
        <w:rPr>
          <w:rFonts w:ascii="SutonnyMJ" w:hAnsi="SutonnyMJ" w:cs="SutonnyMJ"/>
          <w:spacing w:val="-6"/>
          <w:sz w:val="18"/>
          <w:szCs w:val="18"/>
        </w:rPr>
        <w:tab/>
        <w:t>4</w:t>
      </w:r>
    </w:p>
    <w:p w:rsidR="00C5395C" w:rsidRDefault="00C5395C">
      <w:pPr>
        <w:spacing w:line="211" w:lineRule="auto"/>
        <w:rPr>
          <w:rFonts w:cs="Vrinda"/>
          <w:spacing w:val="-6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 c†Ó¤vi 12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65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88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106 c†Ó¤vi 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130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166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148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205 c†Ó¤vi 12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188 c†Ó¤vi 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179 c†Ó¤vi 11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21. </w:t>
            </w:r>
            <w:r>
              <w:rPr>
                <w:rFonts w:ascii="SutonnyMJ" w:hAnsi="SutonnyMJ" w:cs="SutonnyMJ"/>
                <w:sz w:val="26"/>
                <w:szCs w:val="26"/>
              </w:rPr>
              <w:t>Av`gRx K¨v›Ub‡g›U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AvgRv` †nv‡mb B‡›`v‡bwkqv †_‡K DbœZgv‡bi Pvj wK‡b hvPvB-evQvB‡i ci c¨v‡KURvZ K‡i Zzi‡¯‹ wewµ K‡ib| cwienb e¨‡qi welqwU gv_vq †i‡L wZwb mgy`ª c‡_ cY¨ Avbv-†bIqv K‡ib| Z‡e G c‡_ wewfbœ `y‡h©v‡Mi K_v †f‡e wZwb cÖvq mgqB  DwØMœ _v‡Kb|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cÖwgZKiY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wkí n‡jv Drcv`‡bi evnbÑ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AvgRv` †nv‡mb †Kvb ai‡bi evwY‡R¨i mv‡_ RwoZ?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eY©bv Abyhvqx AvgRv` †nv‡mb e¨emvwqK `ywðš—v `~i Ki‡Z †Kvb ai‡bi e¨e¯’v MÖnY Ki‡Z cv‡ib? hyw³ Dc¯’vcb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Av‡bvqvi nvmvb K…lK cwiev‡ii mš—vb| wb‡R‡`i Rwg Pvl K‡i †m  m”Qjfv‡e RxweKv wbe©vn KiZ| wKš‘ b`x fvO‡bi d‡j me wKQy nvwi‡q †m GLb gvb‡eZi Rxebhvcb Ki‡Q| e¨emvq Kivi B”Qv _vK‡jI Avw_©K mnvqZvi Afv‡e †m GLb BUfvUvq KvR †bq| eZ©gv‡b miKvi bxwZgvjv cÖYqb K‡i b`x fvOb GjvKvq e¨vsK F‡Yi e¨e¯’v Pvjy K‡i|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e¨emvwqK g~j¨‡eva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cÖhyw³MZ cwi‡ek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Av‡bvqvi nvmv‡bi RxebhvÎvi cU cwieZ©‡b †Kvb cwi‡e‡ki cÖfve me‡P‡q †ewk?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miKvi bxwZgvjv cÖYq‡bi d‡j wK Av‡bvqvi nvmv‡bi g‡Zv Amnvq †jvK‡`i Avw_©K Ae¯’vi cwieZ©b m¤¢e n‡e?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†ivnvb 2010 mv‡j 10 j¶ UvKv wb‡q XvKvi A`~‡i GKwU eywUK KviLvbv ¯’vcb K‡i| fv‡jv m¤¢vebv _vKv m‡Ë¡I †m g~jab ¯^íZvi Kvi‡Y e¨emvqwU m¤úÖmviY Ki‡Z cviwQj bv| 2012 mv‡j 20% jf¨vsk cÖ`v‡bi k‡Z© GK cÖevwm eÜyi †_‡K 5 j¶ UvKv wb‡q †m UvKvi wbDgv‡K©‡U GKwU kvLv ¯’vcb K‡i| 2013 mv‡j Zvi gybvdv c~‡e©i eQ‡ii Zzjbvq cÖvq wØ¸Y nq|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>
          <v:group id="_x0000_s5348" style="position:absolute;left:0;text-align:left;margin-left:9.8pt;margin-top:1.95pt;width:209.95pt;height:70.45pt;z-index:251660288" coordorigin="1463,8712" coordsize="4199,1409">
            <v:group id="_x0000_s5349" style="position:absolute;left:1935;top:8784;width:3727;height:1010" coordorigin="1935,8784" coordsize="3727,1010">
              <v:rect id="_x0000_s5350" style="position:absolute;left:1935;top:8784;width:3727;height:1010" filled="f" strokeweight=".25p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5351" type="#_x0000_t32" style="position:absolute;left:1935;top:9041;width:3727;height:0" o:connectortype="straight" strokeweight=".25pt">
                <v:stroke dashstyle="1 1"/>
              </v:shape>
              <v:shape id="_x0000_s5352" type="#_x0000_t32" style="position:absolute;left:1935;top:9287;width:3727;height:0" o:connectortype="straight" strokeweight=".25pt">
                <v:stroke dashstyle="1 1"/>
              </v:shape>
              <v:shape id="_x0000_s5353" type="#_x0000_t32" style="position:absolute;left:1935;top:9527;width:3727;height:0" o:connectortype="straight" strokeweight=".25pt">
                <v:stroke dashstyle="1 1"/>
              </v:shape>
            </v:group>
            <v:group id="_x0000_s5354" style="position:absolute;left:1971;top:9089;width:826;height:911" coordorigin="1971,9089" coordsize="826,911">
              <v:rect id="_x0000_s5355" style="position:absolute;left:2057;top:9287;width:144;height:507" fillcolor="#5a5a5a" stroked="f" strokeweight=".25pt"/>
              <v:rect id="_x0000_s5356" style="position:absolute;left:2307;top:9493;width:144;height:301" fillcolor="#7f7f7f" stroked="f" strokeweight=".25pt"/>
              <v:rect id="_x0000_s5357" style="position:absolute;left:2547;top:9571;width:144;height:223" fillcolor="#bfbfbf" stroked="f" strokeweight=".25pt"/>
              <v:shape id="_x0000_s5358" type="#_x0000_t202" style="position:absolute;left:1971;top:9089;width:359;height:151" filled="f" stroked="f">
                <v:textbox style="mso-next-textbox:#_x0000_s5358"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Capital</w:t>
                      </w:r>
                    </w:p>
                  </w:txbxContent>
                </v:textbox>
              </v:shape>
              <v:shape id="_x0000_s5359" type="#_x0000_t202" style="position:absolute;left:2219;top:9317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Sale</w:t>
                      </w:r>
                    </w:p>
                  </w:txbxContent>
                </v:textbox>
              </v:shape>
              <v:shape id="_x0000_s5360" type="#_x0000_t202" style="position:absolute;left:2487;top:9401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Profit</w:t>
                      </w:r>
                    </w:p>
                  </w:txbxContent>
                </v:textbox>
              </v:shape>
              <v:shape id="_x0000_s5361" type="#_x0000_t202" style="position:absolute;left:2201;top:9849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2010</w:t>
                      </w:r>
                    </w:p>
                  </w:txbxContent>
                </v:textbox>
              </v:shape>
            </v:group>
            <v:shape id="_x0000_s5362" type="#_x0000_t202" style="position:absolute;left:3540;top:9970;width:441;height:151" filled="f" stroked="f">
              <v:textbox inset="0,0,0,0">
                <w:txbxContent>
                  <w:p w:rsidR="00C5395C" w:rsidRDefault="00C5395C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Year</w:t>
                    </w:r>
                  </w:p>
                </w:txbxContent>
              </v:textbox>
            </v:shape>
            <v:shape id="_x0000_s5363" type="#_x0000_t202" style="position:absolute;left:1682;top:8712;width:269;height:1137" filled="f" stroked="f">
              <v:textbox inset="0,0,0,0">
                <w:txbxContent>
                  <w:p w:rsidR="00C5395C" w:rsidRDefault="00C5395C">
                    <w:pPr>
                      <w:spacing w:line="269" w:lineRule="auto"/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20</w:t>
                    </w:r>
                  </w:p>
                  <w:p w:rsidR="00C5395C" w:rsidRDefault="00C5395C">
                    <w:pPr>
                      <w:spacing w:before="60" w:line="269" w:lineRule="auto"/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15</w:t>
                    </w:r>
                  </w:p>
                  <w:p w:rsidR="00C5395C" w:rsidRDefault="00C5395C">
                    <w:pPr>
                      <w:spacing w:before="60" w:line="269" w:lineRule="auto"/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10</w:t>
                    </w:r>
                  </w:p>
                  <w:p w:rsidR="00C5395C" w:rsidRDefault="00C5395C">
                    <w:pPr>
                      <w:spacing w:before="60" w:line="269" w:lineRule="auto"/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5</w:t>
                    </w:r>
                  </w:p>
                  <w:p w:rsidR="00C5395C" w:rsidRDefault="00C5395C">
                    <w:pPr>
                      <w:spacing w:before="60" w:line="269" w:lineRule="auto"/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shape>
            <v:shape id="_x0000_s5364" type="#_x0000_t202" style="position:absolute;left:1463;top:8712;width:269;height:1137" filled="f" stroked="f">
              <v:textbox style="layout-flow:vertical;mso-layout-flow-alt:bottom-to-top" inset="0,0,0,0">
                <w:txbxContent>
                  <w:p w:rsidR="00C5395C" w:rsidRDefault="00C5395C">
                    <w:pPr>
                      <w:spacing w:before="60" w:line="269" w:lineRule="auto"/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Sales (In Lakh)</w:t>
                    </w:r>
                  </w:p>
                </w:txbxContent>
              </v:textbox>
            </v:shape>
            <v:group id="_x0000_s5365" style="position:absolute;left:2940;top:9089;width:826;height:911" coordorigin="2940,9089" coordsize="826,911">
              <v:rect id="_x0000_s5366" style="position:absolute;left:3026;top:9287;width:144;height:507" fillcolor="#5a5a5a" stroked="f" strokeweight=".25pt"/>
              <v:rect id="_x0000_s5367" style="position:absolute;left:3276;top:9435;width:144;height:359" fillcolor="#7f7f7f" stroked="f" strokeweight=".25pt"/>
              <v:rect id="_x0000_s5368" style="position:absolute;left:3516;top:9552;width:144;height:242" fillcolor="#bfbfbf" stroked="f" strokeweight=".25pt"/>
              <v:shape id="_x0000_s5369" type="#_x0000_t202" style="position:absolute;left:2940;top:9089;width:359;height:151" filled="f" stroked="f">
                <v:textbox style="mso-next-textbox:#_x0000_s5369"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Capital</w:t>
                      </w:r>
                    </w:p>
                  </w:txbxContent>
                </v:textbox>
              </v:shape>
              <v:shape id="_x0000_s5370" type="#_x0000_t202" style="position:absolute;left:3188;top:9281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Sale</w:t>
                      </w:r>
                    </w:p>
                  </w:txbxContent>
                </v:textbox>
              </v:shape>
              <v:shape id="_x0000_s5371" type="#_x0000_t202" style="position:absolute;left:3456;top:9395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Profit</w:t>
                      </w:r>
                    </w:p>
                  </w:txbxContent>
                </v:textbox>
              </v:shape>
              <v:shape id="_x0000_s5372" type="#_x0000_t202" style="position:absolute;left:3170;top:9849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2011</w:t>
                      </w:r>
                    </w:p>
                  </w:txbxContent>
                </v:textbox>
              </v:shape>
            </v:group>
            <v:group id="_x0000_s5373" style="position:absolute;left:3867;top:8861;width:826;height:1139" coordorigin="3867,8861" coordsize="826,1139">
              <v:rect id="_x0000_s5374" style="position:absolute;left:3953;top:9041;width:144;height:753" fillcolor="#5a5a5a" stroked="f" strokeweight=".25pt"/>
              <v:rect id="_x0000_s5375" style="position:absolute;left:4203;top:9352;width:144;height:442" fillcolor="#7f7f7f" stroked="f" strokeweight=".25pt"/>
              <v:rect id="_x0000_s5376" style="position:absolute;left:4443;top:9493;width:144;height:301" fillcolor="#bfbfbf" stroked="f" strokeweight=".25pt"/>
              <v:shape id="_x0000_s5377" type="#_x0000_t202" style="position:absolute;left:3867;top:8861;width:359;height:151" filled="f" stroked="f">
                <v:textbox style="mso-next-textbox:#_x0000_s5377"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Capital</w:t>
                      </w:r>
                    </w:p>
                  </w:txbxContent>
                </v:textbox>
              </v:shape>
              <v:shape id="_x0000_s5378" type="#_x0000_t202" style="position:absolute;left:4115;top:9155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Sale</w:t>
                      </w:r>
                    </w:p>
                  </w:txbxContent>
                </v:textbox>
              </v:shape>
              <v:shape id="_x0000_s5379" type="#_x0000_t202" style="position:absolute;left:4383;top:9317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Profit</w:t>
                      </w:r>
                    </w:p>
                  </w:txbxContent>
                </v:textbox>
              </v:shape>
              <v:shape id="_x0000_s5380" type="#_x0000_t202" style="position:absolute;left:4097;top:9849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2012</w:t>
                      </w:r>
                    </w:p>
                  </w:txbxContent>
                </v:textbox>
              </v:shape>
            </v:group>
            <v:group id="_x0000_s5381" style="position:absolute;left:4836;top:8855;width:826;height:1145" coordorigin="4836,8855" coordsize="826,1145">
              <v:rect id="_x0000_s5382" style="position:absolute;left:4922;top:9041;width:144;height:753" fillcolor="#5a5a5a" stroked="f" strokeweight=".25pt"/>
              <v:rect id="_x0000_s5383" style="position:absolute;left:5172;top:9198;width:144;height:596" fillcolor="#7f7f7f" stroked="f" strokeweight=".25pt"/>
              <v:rect id="_x0000_s5384" style="position:absolute;left:5412;top:9287;width:144;height:507" fillcolor="#bfbfbf" stroked="f" strokeweight=".25pt"/>
              <v:shape id="_x0000_s5385" type="#_x0000_t202" style="position:absolute;left:4836;top:8855;width:359;height:151" filled="f" stroked="f">
                <v:textbox style="mso-next-textbox:#_x0000_s5385"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Capital</w:t>
                      </w:r>
                    </w:p>
                  </w:txbxContent>
                </v:textbox>
              </v:shape>
              <v:shape id="_x0000_s5386" type="#_x0000_t202" style="position:absolute;left:5084;top:9035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Sale</w:t>
                      </w:r>
                    </w:p>
                  </w:txbxContent>
                </v:textbox>
              </v:shape>
              <v:shape id="_x0000_s5387" type="#_x0000_t202" style="position:absolute;left:5352;top:9137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Profit</w:t>
                      </w:r>
                    </w:p>
                  </w:txbxContent>
                </v:textbox>
              </v:shape>
              <v:shape id="_x0000_s5388" type="#_x0000_t202" style="position:absolute;left:5066;top:9849;width:310;height:151" filled="f" stroked="f">
                <v:textbox inset="0,0,0,0">
                  <w:txbxContent>
                    <w:p w:rsidR="00C5395C" w:rsidRDefault="00C5395C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2013</w:t>
                      </w:r>
                    </w:p>
                  </w:txbxContent>
                </v:textbox>
              </v:shape>
            </v:group>
          </v:group>
        </w:pic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2"/>
          <w:szCs w:val="12"/>
        </w:rPr>
      </w:pP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mxwgZ Askx`vi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bvevjK †Kb Askx`vi n‡Z cv‡i bv?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e¨emvqwU eZ©gv‡b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mvsMVwbK KvVv‡gv cwieZ©b-B †ivnv‡bi gybvdv e„w×i g~j KviY?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†kvfb, Rbbx I RbZv bv‡gi `ywU cÖwZôv‡bi gvwjKvbvi mv‡_ RwoZ| Rbbx cÖwZôvbwU †UªW jvB‡mÝ Ges RbZv cÖwZôvbwU wbeÜbcÎ cvIqvi ci KvR ïi“ K‡i| `ywU cÖwZôvbB e¨emvq m¤úÖmvi‡Yi Rb¨ e¨vsK †jvb †bq| †gqv` †k‡l FY cwi‡kv‡ai Rb¨ e¨vsK Rbbx cÖwZôv‡bi †¶‡Î †kvfb‡K Ges RbZv cÖwZôv‡bi †¶‡Î cÖwZôvb‡K †bvwUk †`q|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ivBU †kqvi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weeiY cÎ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RbZv cÖwZôvbwU †Kvb ai‡bi msMVb?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FY cwi‡kv‡ai Rb¨ Rbbx cÖwZôv‡bi †¶‡Î †kvfb‡K †bvwUk cÖ`v‡bi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weËkvjx Kwei GKwU ZuvwZ mgevq mwgwZi m`m¨| mgev‡qi `k j¶ UvKvi †kqvi g~ja‡bi g‡a¨ Kwei GK cÂgvsk g~ja‡bi gvwjK| Kwei Pvq g~jab evwo‡q mgev‡qi KZ©…Z¡ wb‡Z| wKš‘ wbe©vP‡bi mgq meviB GK‡fvU nIqvq Zvi wPš—v †Kv‡bv Kv‡R Av‡mwb| Zv‡`i evwl©K gybvdv n‡qwQj `yB j¶ UvKv|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mgevq 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mgevq Dcwewa Kv‡K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mgevqx‡`i cÖ‡Z¨‡Ki GK‡fvU nIqvq mgev‡qi †Kvb bxwZi cÖwZdjb N‡U‡Q?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Kwei mgevq mwgwZ †_‡K Kx nv‡i gybvdv cv‡e e‡j Zzwg g‡b K‡iv?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RbwcÖq Jcb¨vwmK nvwdRyi ingv‡bi cÖ_g Dcb¨vm ÒbvixÓ eBwU evRv‡i e¨vcK RbwcÖqZv cvq| iÄb mvnv G eBwU bKj K‡i Kg `v‡g evRviRvZ K‡ib| d‡j Jcb¨vwmK nvwdRyi ingv‡bi eB-Gi weµq Kg‡Z _v‡K| nvwdRyi ingvb iÄb mvnvi wei“‡× Av`vj‡Zi AvkÖq †bq| D‡j­L¨ eBwU AvBbMZ fv‡e wg. nvwdRyi ingv‡bi bv‡g wbewÜZ wQj|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BEPZA</w:t>
      </w:r>
      <w:r>
        <w:rPr>
          <w:rFonts w:ascii="SutonnyMJ" w:hAnsi="SutonnyMJ" w:cs="SutonnyMJ"/>
          <w:sz w:val="18"/>
          <w:szCs w:val="18"/>
          <w:lang w:val="it-IT"/>
        </w:rPr>
        <w:t>-Gi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†UªWgvK©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iÄb mvnvi Kvh©µg †Kvb AvB‡bi mv‡_ mvsNwl©K?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nvwdRyi ingv‡bi Av`vj‡Zi AvkÖq MÖn‡Yi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g‡bvqviv XvKv </w:t>
      </w:r>
      <w:r>
        <w:rPr>
          <w:rFonts w:cs="Vrinda"/>
          <w:sz w:val="14"/>
          <w:szCs w:val="14"/>
        </w:rPr>
        <w:t>EPZ</w:t>
      </w:r>
      <w:r>
        <w:rPr>
          <w:rFonts w:ascii="SutonnyMJ" w:hAnsi="SutonnyMJ" w:cs="SutonnyMJ"/>
          <w:sz w:val="18"/>
          <w:szCs w:val="18"/>
        </w:rPr>
        <w:t>-Gi GKwU KviLvbvq KvR K‡i| Zvi MÖv‡gi e¨vsK ev †cvó Awdm bv _vKvq evwo‡Z UvKv cvVv‡Z †m A‡bK mgm¨vq c‡o| A_P Zvi mnKgx© mywg Awd‡mi cv‡ki GKwU e¨vs‡Ki ey_ †_‡K Kv‡W©i gva¨‡g gyn~‡Z©B UvKv Zz‡j †bq| m¤úÖwZ g‡bvqvivi MÖv‡g †gvevBj †bUIqvK© ¯’vcb Kiv n‡q‡Q| g‡bvqviv Zvi mgm¨v mgvav‡b Avkvev`x|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ATM</w:t>
      </w:r>
      <w:r>
        <w:rPr>
          <w:rFonts w:ascii="SutonnyMJ" w:hAnsi="SutonnyMJ" w:cs="SutonnyMJ"/>
          <w:sz w:val="18"/>
          <w:szCs w:val="18"/>
          <w:lang w:val="it-IT"/>
        </w:rPr>
        <w:t>-Gi c~Y©iƒc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GKRb mdj D‡`¨v³vi Rb¨ m„RbkxjZv ¸Y †Kb cÖ‡qvRb?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mywg †Kvb ai‡bi e¨vswKs †mev cv‡”Q?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†gvevBj †bUIqv‡K©i mvnv‡h¨ g‡bvqvivi mgm¨v mgvavb m¤¢e?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Avnv` GKwU KviLvbv ¯’vc‡bi Rb¨ myweavRbK Rwg LyuRwQ‡jb| wKš‘ wewfbœ ¯’v‡b Rwg cvIqv †M‡jI M¨vm, we`y¨r, cvwb cÖf…wZi myweav wQj bv| Ae‡k‡l  wewmK wkí bMix‡Z Gme myweavmn GKwU c­U cvb| d‡j KviLvbv ¯’vcb Zvi Rb¨ mnR nq| Zvi cÖwZôv‡b Drcvw`Z c‡Y¨i gvb fv‡jv n‡jI wZwb we‡`wk †µZv‡`i Av¯’v AR©b Ki‡Z cvi‡Qb bv| cvk¦©eZx© Ab¨ GKwU KviLvbv GKwU Avš—R©vwZK cÖwZôvb †_‡K mb` MÖn‡Yi gva¨‡g MÖvnK‡`i †ewk nv‡i mš‘ó Ki‡Z m¶g n‡”Q|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wkí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cwi‡ek msi¶Y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Avnv` †Kvb cÖKv‡ii mnvqK †mev MÖnY K‡iwQ‡jb?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ÒcÖvwZôvwbK mb` MÖn‡Yi gva¨‡g Rbve Avnv` †µZv‡`i Av¯’v AR©b Ki‡Z cvi‡eb|Ó Zzwg wK G K_vi mv‡_ GKgZ?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iv‡mj iscyi Gi GKwU `vwi`ª¨ wbcxwoZ AÂ‡j eo nIqv mš—vb| B›UviwgwW‡qU cvm Kivi ci †m Avi Zvi eÜyiv wg‡j †mLv‡b GKwU e¨emvq ¯’vcb Kij| H GjvKvq †ewki fvM †jvK `wi`ª nIqvq Zvi D‡Ïk¨ wQj mvgvwRK, ˆbwZK I cwi‡ekMZ Dbœqb| wKQyw`b ciB Zviv mvd‡j¨i gyL †`L‡Z †cj| Zv‡`i e¨emv‡qi AwR©Z gybvdv †_‡K m`m¨‡`i wewb‡qvMK…Z g~jab †diZ w`‡q Aewkó gybvdv cÖwZôv‡bi Dbœq‡b e¨q Kiv nq|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cÖZ¨¶ †mev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eÈbKvix kvLv †KvbwU?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iv‡m‡ji cÖwZwôZ e¨emvqwU †Kvb ai‡bi? eY©bv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iv‡m‡ji e¨emvqwU †`‡ki `wi`ªZv `~ixKi‡Y Ae`vb ivL‡Z wK m¶g e‡j Zzwg g‡b K‡iv? †Zvgvi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iweb dvg©vwmDwUK¨vj wj.-Gi KviLvbv cÙv b`xi Zx‡i Aew¯’Z| cÖwZôvbwU fv‡jv gv‡bi Ilya Drcv`b K‡i| KviLvbvi Acwi‡kvwaZ eR©¨ mivmwi b`xi cvwb‡Z wg‡k| d‡j b`xi cvwb I evqy `~wlZ n‡”Q| GjvKvi gvbyl iweb dvg©vwmDwUK¨vj‡mi KviLvbv Acmvi‡bi `vwe Rvbvq|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ˆbwZKZv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ewbK mwgwZ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iweb dvg©vwmDwUK¨vj wj. †Kvb ai‡bi AvBb Agvb¨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mvgvwRK `vqe×Zvi `„wó‡KvY †_‡K iweb dvg©vwmDwUK¨vj wj. `~lY‡iv‡a Kx e¨e¯’v wb‡Z cv‡i e‡j Zzwg g‡b K‡iv?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mvËvi I mwRe `yB eÜy| Zviv †kqvi evRv‡i wewb‡qv‡Mi cwiKíbvq wbR wbR bv‡g weË GKvD›U †Lv‡j| `yR‡bB 5 j¶ UvKv K‡i Avi wc wj.-Gi †kqvi µq K‡i| mvËvi cÖwZ eQi wbw`©ó nv‡i jf¨vsk cvq| wKš‘ mwR‡ei jf¨vs‡ki nvi cÖwZ eQi cwieZ©b nq| Avi wc wj. Zv‡`i e¨emvq m¤úÖmvi‡Yi D‡Ï‡k¨ GKwU mfv AvnŸvb K‡i Ges mKj †kqvi gvwjK‡`i AskMÖn‡Yi Avgš¿Y Rvbvq|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GwRGg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weeiYcÎ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†Kv¤úvwbwU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Avi wc wj.-Gi wm×vš— MÖn‡Yi †¶‡Î mvËvi I mwR‡ei g‡a¨ Kvi AwaKvi †ewk? gZvgZ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67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91 c†Ó¤vi 25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112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150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189 c†Ó¤vi 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166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150 c†Ó¤vi 21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92 c†Ó¤vi 26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22. </w:t>
            </w:r>
            <w:r>
              <w:rPr>
                <w:rFonts w:ascii="SutonnyMJ" w:hAnsi="SutonnyMJ" w:cs="SutonnyMJ"/>
                <w:sz w:val="26"/>
                <w:szCs w:val="26"/>
              </w:rPr>
              <w:t>nwj µm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AvwKe I ivwKe `yB eÜy wek¦we`¨vj‡qi cov‡kvbv †kl K‡i `yR‡bB wm×vš— MÖnY K‡ib ¯^vaxbfv‡e †Kv‡bv KvR K‡i RxweKv wbe©vn Ki‡eb| ZvB wg. AvwKe 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8"/>
          <w:szCs w:val="18"/>
        </w:rPr>
        <w:t xml:space="preserve"> wj. I ivwKe </w:t>
      </w:r>
      <w:r>
        <w:rPr>
          <w:rFonts w:cs="Vrinda"/>
          <w:sz w:val="14"/>
          <w:szCs w:val="14"/>
          <w:lang w:val="it-IT"/>
        </w:rPr>
        <w:t>XYZ</w:t>
      </w:r>
      <w:r>
        <w:rPr>
          <w:rFonts w:ascii="SutonnyMJ" w:hAnsi="SutonnyMJ" w:cs="SutonnyMJ"/>
          <w:sz w:val="18"/>
          <w:szCs w:val="18"/>
        </w:rPr>
        <w:t xml:space="preserve"> wj. bv‡g `ywU e¨emvq cÖwZôvb M‡o †Zv‡jb|</w:t>
      </w:r>
      <w:r>
        <w:rPr>
          <w:rFonts w:cs="Vrinda"/>
          <w:sz w:val="14"/>
          <w:szCs w:val="14"/>
          <w:lang w:val="it-IT"/>
        </w:rPr>
        <w:t xml:space="preserve"> ABC</w:t>
      </w:r>
      <w:r>
        <w:rPr>
          <w:rFonts w:ascii="SutonnyMJ" w:hAnsi="SutonnyMJ" w:cs="SutonnyMJ"/>
          <w:sz w:val="18"/>
          <w:szCs w:val="18"/>
        </w:rPr>
        <w:t xml:space="preserve"> †Kv¤úvwb‡Z we‡`k n‡Z †flR Pwe© Avg`vwb K‡i, †mwU cÖwµqvRvZ K‡i ¶vi I myMwÜ wgwk‡q wewfbœ ai‡bi mvevb ˆZwi K‡i Zv evRviRvZ K‡i| Ab¨w`‡K</w:t>
      </w:r>
      <w:r>
        <w:rPr>
          <w:rFonts w:cs="Vrinda"/>
          <w:sz w:val="14"/>
          <w:szCs w:val="14"/>
          <w:lang w:val="it-IT"/>
        </w:rPr>
        <w:t xml:space="preserve"> XYZ</w:t>
      </w:r>
      <w:r>
        <w:rPr>
          <w:rFonts w:ascii="SutonnyMJ" w:hAnsi="SutonnyMJ" w:cs="SutonnyMJ"/>
          <w:sz w:val="18"/>
          <w:szCs w:val="18"/>
        </w:rPr>
        <w:t xml:space="preserve"> †Kv¤úvwb miKv‡ii wbKU †_‡K †UÛvi wb‡q †`‡ki g‡a¨ wewfbœ moK I †mZz wbg©v‡Yi KvR K‡i| eZ©gv‡b `yB eÜyB mdj e¨emvqx wn‡m‡e cwiwPZ|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†UªW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cÖZ¨¶ †mev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pacing w:val="-4"/>
          <w:sz w:val="14"/>
          <w:szCs w:val="14"/>
          <w:lang w:val="it-IT"/>
        </w:rPr>
        <w:t>ABC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 cÖv. wj. †Kv¤úvwbi Kvh©µg‡K †Kvb ai‡bi wkí ejv hvq?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8"/>
          <w:szCs w:val="18"/>
          <w:lang w:val="it-IT"/>
        </w:rPr>
        <w:t xml:space="preserve"> cÖvB‡fU wj. I </w:t>
      </w:r>
      <w:r>
        <w:rPr>
          <w:rFonts w:cs="Vrinda"/>
          <w:sz w:val="14"/>
          <w:szCs w:val="14"/>
          <w:lang w:val="it-IT"/>
        </w:rPr>
        <w:t>XYZ</w:t>
      </w:r>
      <w:r>
        <w:rPr>
          <w:rFonts w:ascii="SutonnyMJ" w:hAnsi="SutonnyMJ" w:cs="SutonnyMJ"/>
          <w:sz w:val="18"/>
          <w:szCs w:val="18"/>
          <w:lang w:val="it-IT"/>
        </w:rPr>
        <w:t xml:space="preserve"> cÖv. wjwg‡UW †Kv¤úvwbi g‡a¨ †KvbwU †`‡ki Av_©mvgvwRK Dbœq‡b cÖZ¨¶ f‚wgKv iv‡L? gZvgZ `vI| 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2" w:lineRule="auto"/>
        <w:jc w:val="both"/>
        <w:rPr>
          <w:rFonts w:cs="Vrinda"/>
          <w:sz w:val="22"/>
          <w:szCs w:val="22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evsjv‡`k GKwU K…wlcÖavb †`k n‡jI wk‡íi †¶‡Î µgvMZ GwM‡q Pj‡Q| ˆZwi †cvkvK ißvwbi †¶‡Î we‡k¦ Avgv‡`i Ae¯’vb wØZxq| Z‡e ivbv c­vRv aŸs‡mi NUbvq mnmÖvwaK †cvkvK Kgx©i g„Zz¨i cwi‡cÖw¶‡Z hy³ivóª, †m †`‡k evsjv‡`wk cY¨ Avg`vwbi †¶‡Î cÖ`Ë †KvUv myweav evwZj K‡i‡Q| hy³ivóª‡K Ggb wm×vš— cybtwe‡ePbv Kivi Rb¨ evsjv‡`‡ki me©vÍK cÖ‡Póv Ae¨vnZ i‡q‡Q|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cwi‡ek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cÖhyw³MZ cwi‡ek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hy³iv‡óª †KvUv evwZ‡ji welqwU †Kvb cwi‡e‡ki Aš—©fz³?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hy³iv‡óªi †cvkvK ißvwb‡Z †KvUv myweav cvIqvi Rb¨ e¨emvqx‡`i KiYxq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D`¨gx hyeK mymvš—v 25,000 UvKv avi K‡i †gvU 50,000 UvKvi cY¨mvgMÖx wK‡b gyw` †`vKvb mvwR‡q e¨emvq ïi“ K‡ib| ¯^í cyuwRi Kvi‡Y Zvi †`vKv‡b ch©vß cY¨mvgMÖx †bB| d‡j †m fxlY wPwš—Z n‡q c‡ob | GZgZve¯’vq K‡qKRb wbqwgZ †µZvi civg‡k© †m †hme cY¨ mieivn Ki‡Z cv‡i bv Zvi GKwU ZvwjKv cÖ¯‘Z K‡i cieZx©‡Z Hme cY¨ †`vKv‡b †Zv‡jb| wKQyw`‡bi g‡a¨ Zvi weµq e„w× cvq Ges ax‡i ax‡i †m e¨emvq DbœwZ jvf K‡i|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BGMEA</w:t>
      </w:r>
      <w:r>
        <w:rPr>
          <w:rFonts w:ascii="SutonnyMJ" w:hAnsi="SutonnyMJ" w:cs="SutonnyMJ"/>
          <w:sz w:val="18"/>
          <w:szCs w:val="18"/>
          <w:lang w:val="it-IT"/>
        </w:rPr>
        <w:t>-Gi c~Y©iƒc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b~¨bZg g~jab ev b~¨bZg Puv`v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GKgvwjKvbv e¨emv‡qi †Kvb ˆewkó¨wU DÏxc‡Ki e¨emvqx‡K cÖwZwôZ e¨emvqx n‡Z mvnvh¨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cwiw¯’wZ‡Z GKgvwjKvbv e¨emvq wbe©vPb Kivi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iwe, iZb I iwb cvi¯úwiK mg‡SvZvi wfwË‡Z GKwU M„nwbg©vY dvg© MVb K‡ib| Zviv  D³ dv‡g© cÖ‡KŠkjx iwd‡Ki mybvg e¨envi Kivi Rb¨ Zv‡K Askx`vi wn‡m‡e e¨envi K‡ib| Pzw³ Abyhvqx wZwb D³ e¨emv‡q g~jab, kÖg ev `¶Zv wKQyB wewb‡qvM K‡i bv| wKš‘ gybvdv †fvM K‡ib| wZb eQi c‡i iZb `yN©Ubvq g„Zz¨eiY Ki‡j Zvi 15 eQi eqmx mš—vb ivnvZ‡K Zviv Askx`vi wn‡m‡e MÖnY K‡i| cieZx© `yB eQ‡ii g‡a¨ cÖwZôvbwUi `k j¶ UvKv `vq m„wó nq| cÖwZôv‡bi m¤ú` I g~ja‡bi †gvU `yB j¶ UvKv `vq wgUv‡bv m¤¢e| Aewkó `vq wgUv‡bvi Rb¨ iwe I iwb `yB j¶ UvKv K‡i Pvi j¶ UvKv cÖ`vb K‡i Ges iwdK I ivnvZ‡K `yB j¶ UvKv cÖ`vb Kivi Rb¨ wPwV †`Iqv nq|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Askx`vwi Pzw³cÎ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GKRb bvevjK wK Askx`vi n‡Z cv‡i?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e¨emvqwU †Kvb ai‡bi Askx`vwi e¨emvq?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`vq †gUv‡bvi Rb¨ iwdK I ivnvZ‡K cÖ`Ë wPwVi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g‡bv‡ivfv †Kv¤úvwb‡Z cÖ_g w`‡K †Zgb gybvdv bv n‡jI GLb gybvdv nvi †e‡o‡Q| cÖwZôvbwU 2014 mv‡j 20 †KvwU UvKv gybvdv K‡i| †Kv¤úvwbi mvaviY mfvq 10% K¨vk wWwf‡WÛ I 10% ÷K wWwf‡WÛ †NvlYv Kiv nq| wg. RvwKi 20 UvKv g~‡j¨i 10 nvRvi †kqv‡ii gvwjK| Zv‡K 10 nvRvi UvKvi †kqvi †`Iqv nq| Ab¨w`‡K wg. mv‡n` mvbgyb †Kv¤úvwb †_‡K 5 eQi †gqvw` cÖwZwU 200 UvKv K‡i, 5,000 AMÖvwaKvi †kqvi µq K‡i| †gqv` †k‡l †Kv¤úvwb 10% Awanv‡i Zv‡K g~j¨ cwi‡kva K‡i|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FYcÎ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weeiYcÎ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RvwK‡ii cÖvß 10 nvRvi UvKvi †kqvi‡K †Kvb ai‡bi †kqvi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mv‡n` †Kvb ai‡bi AMÖvwaKvi †kqvi µq K‡i‡Qb? G †kqvi µ‡qi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bvwmivev` MÖv‡gi mvaviY K…lKiv Zv‡`i dmj b¨vh¨g~j¨ cvIqvi Rb¨ GKwU mgevq mwgwZ MVb K‡ib| G mwgwZi †kqv‡ii msL¨v 40,000| MZ eQi mwgwZi jv‡fi cwigvY 3,00,000 UvKv| Rbve nvmvb G mwgwZi GKRb mvaviY m¤úv`K| Zvi †kqv‡ii msL¨v 2,000wU| evwl©K mvaviY mfvq m‡e©v”P jf¨vsk eÈ‡bi wm×vš— nq| wg. nvmvb mwgwZ †_‡K 12,750 UvKv D‡Ëvjb K‡ib| mwgwZi Øviv MÖvgevmxiv ga¨¯^Z¡‡fvMx‡`i nvZ †_‡K i¶v †c‡q‡Q|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mgevq Dcwewa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wgkÖ mgevq mwgwZ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bvwmivev` MÖv‡gi K…lKiv †Kvb ai‡bi mgevq mwgwZ MVb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mgevq mwgwZ †_‡K Rbve nvmvb wK h_vh_ wewa †gvZv‡eK jf¨vsk D‡Ëvjb K‡i‡Qb?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8"/>
          <w:szCs w:val="18"/>
        </w:rPr>
        <w:t xml:space="preserve"> †Kv¤úvwb wjwg‡U‡Wi 51% †kqv‡ii gvwjK miKvi| cÖwZôvbwU †`‡ki Lv`¨ mieivn wbqwgZ ivL‡Z mnvqZv K‡i| g~jab msK‡Ui Kvi‡Y †mev`v‡b e¨_© n‡q cÖwZôvbwU Rbmvavi‡Yi wbKU †kqvi weµ‡qi gva¨‡g e¨emvq m¤úÖmvi‡Y AvMÖnx| G e¨vcv‡i `vwqZ¡kxj c‡` wb‡qvwRZ e¨w³eM©‡K cÖ‡qvRbxq e¨e¯’v MÖn‡Yi K_v ejv nq|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BOOT</w:t>
      </w:r>
      <w:r>
        <w:rPr>
          <w:rFonts w:ascii="SutonnyMJ" w:hAnsi="SutonnyMJ" w:cs="SutonnyMJ"/>
          <w:sz w:val="14"/>
          <w:szCs w:val="14"/>
          <w:lang w:val="it-IT"/>
        </w:rPr>
        <w:t>-</w:t>
      </w:r>
      <w:r>
        <w:rPr>
          <w:rFonts w:ascii="SutonnyMJ" w:hAnsi="SutonnyMJ" w:cs="SutonnyMJ"/>
          <w:sz w:val="18"/>
          <w:szCs w:val="18"/>
          <w:lang w:val="it-IT"/>
        </w:rPr>
        <w:t>Gi c~Y©iƒc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evsjv‡`k imvqb wkí ms¯’v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Dwj­wLZ 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4"/>
          <w:szCs w:val="14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†Kv¤úvwb wjwg‡UW †Kvb ai‡bi ivóªxq cÖwZôv‡bi Aš—fz©³?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†kqvi  weµ‡qi gva¨‡g g~jab msM„nxZ n‡j 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 wjwg‡U‡Wi gvwjKvbvq †Kv‡bv cwieZ©b Avm‡e e‡j Zzwg g‡b K‡iv?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dviRvbv GKRb mdUIq¨vi BwÄwbqvi| wZwb bZzb GKwU mdUIq¨vi †W‡fjc K‡i Zv wbeÜb Kivi ci 20 j¶ UvKvq GKwU eo †Kv¤úvwbi wbKU weµq K‡ib| †Kv¤úvwbwU Zv‡`i wnmve msi¶‡Y H mdUIq¨vi e¨envi K‡i _v‡K| 1 eQi ci wZwb j¶ Ki‡jb Zvi D™¢vweZ mdUIq¨viwU Aci `ywU †Kv¤úvwbI e¨envi Ki‡Q| wZwb ¶wZc~iY †P‡q AvB‡bi AvkÖq MÖnY Ki‡jb|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me©cÖ_g †UªWgvK© AvBb cvm nq KZ mv‡j?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ISO</w:t>
      </w:r>
      <w:r>
        <w:rPr>
          <w:rFonts w:ascii="SutonnyMJ" w:hAnsi="SutonnyMJ" w:cs="SutonnyMJ"/>
          <w:sz w:val="14"/>
          <w:szCs w:val="14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wg‡mm dviRvbvi mdUIq¨viwU wbeÜb Kivi gva¨‡g †Kvb AvBbfz³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cwiw¯’wZ‡Z wg‡mm dviRvbv wK †Kv‡bv ¶wZc~iY cv‡eb?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dqmv‡ji evev `wR© e¨emv‡qi mv‡_ _vKvq †QvU †ejv †_‡KB KvwUs I †mjvB‡qi KvR wk‡L †d‡j| B›UviwgwW‡qU cvm Kivi c‡i wZwb evevi e¨emvq‡K bZzbfv‡e Kivi D‡`¨vM MÖnY Ki‡jb| ïay `wR©i KvR bq, †m †mjvB, GgeªqWvwi, eywUKmn Kvc‡oi bvbvb Kv‡Ri cÖKí wb‡q hvÎv ïi“ K‡ib| g~ja‡bi cÖ‡qvR‡b †m wewfbœ Dr‡mi †LuvR wb‡q Rvbj Zvi g‡Zv †QvU e¨emvqx‡`i mnR k‡Z© FY †`Iqv n‡”Q| we‡`wkiv G‡Z A_©vqb Ki‡Q| †m FY wb‡q cy‡iv`‡g KvR ïi“ Kij|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BIMSTEC</w:t>
      </w:r>
      <w:r>
        <w:rPr>
          <w:rFonts w:ascii="SutonnyMJ" w:hAnsi="SutonnyMJ" w:cs="SutonnyMJ"/>
          <w:sz w:val="18"/>
          <w:szCs w:val="18"/>
          <w:lang w:val="it-IT"/>
        </w:rPr>
        <w:t xml:space="preserve"> Gi c~Y©iƒc †j‡Lv?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ißvwb Dbœqb ey¨‡iv †_‡K cÖvß mn‡hvwMZv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dqmv‡ji †Kvb ai‡bi mnvqK †mevi cÖ‡qvRb n‡qwQj?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dqmvj †Kvb Drm †_‡K FY MÖnY K‡i‡Q? †`‡ki Av_©-mvgvwRK Dbœq‡b Gi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ÒmgZvÓ GKwU Ab¨Zg cÖKvkbv ms¯’v| cÖwZ eQi GKz‡k eB‡gjv‡Z ÷j w`‡q eB wewµ Ki‡jI G eQi cÖKvkbvwU †Kv‡bv ÷j †`qwb| wKš‘ cÖKvkbvwU I‡qemvB‡U AW©vi MÖnY K‡i †µZv‡`i Kvw•¶Z eB mieivn Ki‡Q| mgZv cÖKvk‡Ki evwYR¨ c×wZwU †`‡L Ab¨vb¨ cÖKvkbxI G c×wZ‡Z e¨emvq cwiPvjbv Kivi K_v fve‡Q|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†µwWU KvW©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B-gv‡K©wUs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mgZv cÖKvkbx †Kvb c×wZ‡Z eB mieivn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D³ evwYwR¨K c×wZwU MÖnY Ab¨vb¨ cÖKvkbxi Rb¨ †hŠw³K?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jwZd GKwU d‡ji †`vKv‡bi gvwjK| †µZv‡`i wZwb e¨emv‡qi g~j Dcv`vb g‡b K‡i †µZvi ¶wZ nq Ggb †Kvb ivmvqwbK Dcv`vb d‡ji mv‡_ wgkvb bv| dj c‡P †M‡j †m¸‡jv wZwb †d‡j †`b| d‡ji e¨emvq wZwb †ewk jvf bv K‡i c‡Y¨i ¸YMZ gvb‡K cÖavb¨ †`b| Gi d‡j cÖ_‡g jvf Kg n‡jI eZ©gv‡b wZwb mr e¨emvqx wn‡m‡e cwiwPwZ cvIqvq cÖPzi jvf n‡”Q|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CSR</w:t>
      </w:r>
      <w:r>
        <w:rPr>
          <w:rFonts w:ascii="SutonnyMJ" w:hAnsi="SutonnyMJ" w:cs="SutonnyMJ"/>
          <w:sz w:val="14"/>
          <w:szCs w:val="14"/>
          <w:lang w:val="it-IT"/>
        </w:rPr>
        <w:t>-</w:t>
      </w:r>
      <w:r>
        <w:rPr>
          <w:rFonts w:ascii="SutonnyMJ" w:hAnsi="SutonnyMJ" w:cs="SutonnyMJ"/>
          <w:sz w:val="18"/>
          <w:szCs w:val="18"/>
          <w:lang w:val="it-IT"/>
        </w:rPr>
        <w:t>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†MUm dvD‡Ûkb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jwZd e¨emv‡qi †Kvb w`KwU Zz‡j a‡i‡Qb?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dj msi¶‡Y ivmvqwbK `ª‡e¨i eenvi gvbe¯^v‡¯’¨i  Rb¨ gvivÍK ¶wZKi, Zzwg wK G Dw³i mv‡_ GKgZ?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 c†Ó¤vi 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51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60 c†Ó¤vi 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90 c†Ó¤vi 22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111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131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146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166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192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207 c†Ó¤vi 14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23. </w:t>
            </w:r>
            <w:r>
              <w:rPr>
                <w:rFonts w:ascii="SutonnyMJ" w:hAnsi="SutonnyMJ" w:cs="SutonnyMJ"/>
                <w:sz w:val="26"/>
                <w:szCs w:val="26"/>
              </w:rPr>
              <w:t>XvKv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after="60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RvwKi †nv‡mb `yBRb Kg©x wb‡q †`‡ki wewfbœ AÂj †_‡K wewfbœ ai‡bi djg~j msMÖn K‡i XvKv kn‡i weµq K‡ib| wZwb Zvi eÜy‡`i KvQ †_‡K A_© avi wb‡q e¨emv‡q wewb‡qvM K‡ib| †h‡nZz djg~‡j Lye ZvovZvwo cPb a‡i ZvB G e¨emv‡q cÖPzi SzuwK we`¨gvb| RvwKi †nv‡mb SzuwK wbqš¿‡Yi Rb¨ wKQy e¨e¯’v MÖn‡Yi wPš—vfvebv Ki‡Qb| 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Askx`vwi e¨emvq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Askx`vwi e¨emv‡qi `vq Amxg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RvwKi †nv‡mb †Kvb ai‡bi e¨emvq msMVb M‡o Zz‡j‡Qb?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RvwKi †nv‡mb Kxfv‡e Zvi e¨emv‡qi SzuwK Kgv‡Z cv‡i e‡j Zzwg g‡b K‡iv? hyw³mn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Avjg, kvš—, wZkv I wegj Pvi eÜy wg‡j GKwU Ily‡`i †`vKvb w`j| cÖ‡Z¨‡Ki mgvb cwigvY A_© wewb‡qvM Kivi K_v _vK‡jI wegj Gi Avw_©K Am”QjZvi Rb¨ †m e¨emv‡q A_© wewb‡qvM Ki‡Z e¨_© nq| wKš‘ wegj wkw¶Z, `¶ I AwfÁ nIqvi Kvi‡Y Zvi Ab¨vb¨ eÜy Zv‡K mgvb cwigvY gybvdv I m¤§vb w`‡Z ivwR nq| mK‡ji m¤§wZ‡Z kvš— Gi 16 eQ‡ii †Q‡j ivwd e¨emv‡q †hvM`vb K‡i| wKš‘ `yf©vM¨ekZ kvš— g„Zz¨eiY Kivq e¨emv‡qi we‡jvcmvab N‡U|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AvcvZt`„wó‡Z Askx`vi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GKgvwjKvbv e¨emv‡qi `vq Amxg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wegj †Kvb ai‡bi Askx`vi?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Ôe¨emv‡qi cvIbv`vi‡`i `vq †gUv‡bvi Rb¨ we`¨gvb mKj Askx`vi‡`i e¨w³MZ m¤úwË `vqe× n‡e| Zzwg wK GKgZ? DË‡ii mc‡¶ hyw³ †`LvI|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3.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>wbeÜbcÎ cvIqvi ciciB wg. ïå Zvi Pvi fvB‡K wb‡q ÔfvB fvB †U·UvBj wj.Õ bv‡g GKwU e¨emvq msMVb K‡i Ges e¨emvwqK Kvh©µg ïi“ K‡i| we‡`‡k Zv‡`i c‡Y¨i cÖPzi Pvwn`v _vKvq Zviv Zv‡`i e¨emv‡q cÖPzi gybvdv AR©b Ki‡Z _v‡K| e¨emvq m¤úÖmviY Kivi Rb¨ Zviv evRv‡i †kqvi Qvovi wm×vš— MÖnY K‡ib| h_vh_ AvbyôvwbKZv cvj‡bi Rb¨ cÖwZôvbwU wbeÜ‡Ki Kvh©vj‡q Av‡e`b †ck K‡i|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AwaKvi‡hvM¨ †kqvi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b~¨bZg g~jab cÖwZôv‡bi Rb¨ †Kb ¸i“Z¡c~Y©?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wg. ïå †Kvb ai‡bi cÖwZôvb MVb K‡i‡Qb?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DÏxc‡Ki cÖwZôvbwU evRv‡i †kqvi Qvovi AbygwZ cv‡e? DË‡ii mc‡¶ hyw³ †`LvI|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mygx d¨vkb wj. ißvwbK…Z I mieivnK…Z c‡Y¨i ¸YMZ gv‡bi Ici memgq ¸i“Z¡ †`q| wKš‘ MZ eQi, `yf©vM¨ekZ h_vh_ Dc‡`‡ki Afv‡e ißvwbK…Z c‡Y¨i ¸YMZgvb Lvivc nIqvq we‡`wk †µZvMY Zv‡`i c‡Y¨i AW©vi evwZj K‡i‡Qb| G NUbvi ci †_‡K cÖwZôvbwU †µZv‡`i mv‡_ ivLv A½xKvi c~i‡Yi Rb¨ m`v cÖ¯‘Z|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Ôe¨e¯’vcbv PµÕÑ †Kb e¨e¯’vcbvi Rb¨ AwaK ¸i“Z¡c~Y©?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Ôe¨e¯’vcbvi †Kvb KvRwUi Afv‡e DÏxc‡Ki cÖwZôvbwU ißvwbK…Z cY¨wU mwVKfv‡e mieivn Ki‡Z cv‡iwb e‡j Zzwg g‡b K‡iv?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†µZv‡`i Pvwn` c~i‡Yi Rb¨ DÏxc‡Ki cÖwZôvbwU †Kvb †Kvb wel‡qi Ici AwaK ¸i“Z¡ w`‡Z cv‡i e‡j Zzwg g‡b K‡iv? hyw³mn Dc¯’vcb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cÖ`xc GKwU cÖwZôv‡bi Drcv`K e¨e¯’vcK| †m gv‡S gv‡S cÖv_wgK †kqvi µ‡qi Rb¨ Av‡e`b K‡i Avevi KL‡bv †m †kqvi µq K‡i| wg. cÖ`xc eQ‡ii †k‡l †Kv¤úvwbwUi KvQ †_‡K evwl©K mvaviY mfvq AskMÖn‡Yi Rb¨ WvK cvq| wg. cÖ`xc Abyfe K‡i †h †m GKwU eo cÖwZôv‡bi gvwjK| †m G cÖwZôvbwUi cwiPvjKI n‡Z cv‡i hw` †m cÖ‡qvRbxq †fvU cvq|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†evbvm †kqvi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†Kv‡bv GKwU cÖwZôv‡bi K…wÎg e¨w³¯^Ëv KLb m„wó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cÖ`xc †Kvb ai‡bi †Kv¤úvwbi †kqvi µq K‡i?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cÖ`xc †Kvb ai‡bi †Kv¤úvwbi †kqvi µq K‡i? G ai‡bi †kqvi µ‡qi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6.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>wmgy, Bmy I wigy wZb eÜy wg‡j Pzw³e× n‡q mgvb g~jab wewb‡qvM cÖ`vb k‡Z© GKwU Askx`vwi e¨emvq MVb K‡i| Zviv mgvb cwikÖg w`‡q I mr fv‡e e¨emvqwU cwiPvjbv K‡i| Gi d‡j w`b w`b Zv‡`i e¨emv‡qi gybvdv e„w× †c‡Z _v‡K| Zv‡`i e¨emvqwU m¤úÖmvi‡Yi Rb¨ Av‡iKwU bZzb †gwkb ¯’vc‡bi cÖ‡qvRb wKš‘ †gwkb µ‡qi Rb¨ Zv‡`i h‡_ó g~jab †bB| g~jab e„w×i Rb¨ Zviv Ggb GKRb Askx`vi MÖn‡Yi wm×vš— wbj †h cwiPvjbvq AskMÖnY Ki‡e bv wKš‘ `vq MÖnY Ki‡e|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mxgve× Askx`vwi e¨emvq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Askx`vwi e¨emv‡qi wbeÜb e¨emv‡qi Rb¨ cÖ‡qvRb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wZb eÜyi Askx`vwi e¨emv‡qi aib Kxiƒc?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e¨emv‡q bZzb Askx`vi MÖn‡Yi wm×vš— KZUv hyw³hy³?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wmivR GKRb PZz_© †kÖwYi miKvwi PvKwiRxex| wZwb cwievimn XvKvq emevm K‡ib| ¯^í Av‡q Zvi cwievi A‡bK K‡ó P‡j| Rbve wmivR j¶ Ki‡jb mgevq e¨emvq MVb K‡i wZwb Zvi eZ©gvb Ae¯’vi cwie©Zb NUv‡Z cv‡ib Ges Zvi mv‡_ mv‡_ Ab¨ivI G msMVb †_‡K jvfevb n‡Z cvi‡eb|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mgevq msMVb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mgevq msMV‡bi g~jgš¿ m¤ú‡K©  †j‡Lv|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wmivR †Kb mgevq msMVb MVb Ki‡Z Pvb? eY©bv `vI|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Ômgevq mwgwZ wmiv‡Ri g‡Zv `wi`ª †jvK‡`i fvM¨ Dbœq‡b mvnvh¨ K‡iÕ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Dw³wU DÏxc‡Ki Av‡j‡K Av‡jvPbv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ivRavbxi B÷vb© c­vRv †_‡K Rbve kvnxb GKwU †gvevBj µq Ki‡jb| †gvevBjwU e¨envi K‡i wZwb †ek ¯^v”Q›`¨‡eva Ki‡Qb| †Kbbv hLbB wZwb †gvevBjwU c‡KU †_‡K †ei K‡ib, ZLb †gvevB‡ji Ici Aw¼Z wPÎwU †`‡L mevB eyS‡Z cv‡i GwU AvB‡dvb eª¨v‡Ûi| G wPýwU AvB‡dvb †Kv¤úvwb Qvov Ab¨ †KD e¨envi Ki‡Z cv‡i bv|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†c‡U›U A_©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bKj †iva K‡i †KvbwU?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kvnx‡bi †gvevB‡ji Aw¼Z wPýwU‡K Kx ejv nq?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AvB‡dvb †Kv¤úvwb wPýwU e¨env‡ii Kvi‡Y †Kvb †Kvb ai‡bi myweav †fvM Ki‡Q e‡j Zzwg g‡b K‡iv?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ivbv I ivwKe †`‡k cÖPwjZ wewfbœ e¨emvq m¤ú‡K© Av‡jvPbv K‡iwQj| ivwKe ejj, mKj e¨emvq cÖwZôvbB gybvdv AR©‡bi D‡Ï‡k¨ cÖwZôv Kiv nq| wKš‘ ivbv wfbœ gZ †cvlY Kij| †m ejj, ivóªxq e¨emvq wfbœ ai‡bi e¨emvq msMVb wn‡m‡e h‡_ó mgv‡jvPbvi `vwe iv‡L| AZtci ivbv ivwKe‡K ivóªxq e¨emvq m¤ú‡K© †evSvj Ges ivwKeI G ai‡bi e¨emvq m¤ú‡K© Rvb‡Z cvij|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weAviwUwm Kx ai‡bi cÖwZôvb?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miKvwi I †emiKvwi Askx`vwiwfwËK e¨emvq Pvjy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ivbv †Kb ivóªxq e¨emvq‡K wfbœ ai‡bi e¨emvq msMVb ejj?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Ôivóªxq e¨emv‡qi MVb cÖYvwj evwYwR¨K cÖwZôv‡bi g‡Zv bqÕÑ †Zvgvi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Avmjvg cvKv Avg wKb‡Z †h‡q †`vKwb‡K KZK¸‡jv cPv Avg w`‡Z ej‡jb| wKš‘ †`vKvwb cPv Avg mieivn Ki‡Z cvi‡jb bv| Z‡e cPv Avg wKb‡Z PvIqvi KviY Rvb‡Z PvB‡j Avmjvg †`vKvwb‡K e‡jb, †KwgK¨vj wgkv‡bvi d‡j GLb Avi dj c‡P bv, Avi Giƒc dj ¯^v‡¯’¨i Rb¨ ¶wZKi|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mvgvwRK `vqe×Zv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e¨emvq g~j¨‡ev‡ai cÖ‡qvRbxqZv Kx?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†Kvb welqwU Rvbvi Rb¨ Rbve Avmjvg †`vKvwbi cPv Avg wKb‡Z PvB‡jb?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</w:t>
      </w:r>
      <w:r>
        <w:rPr>
          <w:rFonts w:ascii="SutonnyMJ" w:hAnsi="SutonnyMJ" w:cs="SutonnyMJ"/>
          <w:spacing w:val="-2"/>
          <w:sz w:val="18"/>
          <w:szCs w:val="18"/>
        </w:rPr>
        <w:t>Avg msi¶‡Y ivmvqwbK `ª‡e¨i e¨envi gvbe ¯^v‡¯’¨i Rb¨ gvivÍK ¶wZKiÕ</w:t>
      </w:r>
      <w:r>
        <w:rPr>
          <w:rFonts w:ascii="SutonnyMJ" w:hAnsi="SutonnyMJ" w:cs="SutonnyMJ"/>
          <w:spacing w:val="-2"/>
          <w:sz w:val="18"/>
          <w:szCs w:val="18"/>
        </w:rPr>
        <w:sym w:font="Symbol" w:char="F02D"/>
      </w:r>
      <w:r>
        <w:rPr>
          <w:rFonts w:ascii="SutonnyMJ" w:hAnsi="SutonnyMJ" w:cs="SutonnyMJ"/>
          <w:spacing w:val="-2"/>
          <w:sz w:val="18"/>
          <w:szCs w:val="18"/>
        </w:rPr>
        <w:t xml:space="preserve"> Zzwg wK G e³‡e¨i mv‡_ GKgZ? †Zvgvi †hŠw³K gZvgZ cÖ`vb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†gvnb I Rbve †LvKb `yÕRb eÜy| cÖ_g Rb mvsevw`K I wØZxq Rb K‡c©v‡iU cÖwZôv‡bi e¨e¯’vcK| `yÕR‡bB GK‡Î mKv‡j avbgwÛ †j‡K nuv‡Ub| nuvU‡Z nuvU‡Z KZ K_v nq| GKw`b Rbve †gvnb ej‡jb, mewKQy †Kgb †hb †Mvjgvj n‡q hv‡”Q| me©ÎB AivRKZv-wek„•Ljv| Gfv‡e †`k P‡j bv, †LvKb ej‡jb, mgm¨vUv n‡jv e¨e¯’vcbvi| e¨e¯’vcbv BwÄb m`„k| GUv GKUv kw³| cÖwZôv‡b mKj DcKiY Kv‡R jvMvq wewfbœ ch©v‡qi e¨e¯’vcbv| ZvB GwU `ye©j n‡j cwievi, mgvR, ivóª wKQyB P‡j bv|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Pµ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Ôe¨e¯’vcbv n‡jv j¶¨‡Kw›`ªKÕ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†LvKb †Kb e‡j‡Qb †h, Ôe¨e¯’vcbv PvwjKvkw³Õ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ejv n‡q‡Q, cÖwZôv‡bi wewfbœ ch©v‡qi e¨e¯’vcbv DcKiYmg~n‡K </w:t>
      </w:r>
      <w:r>
        <w:rPr>
          <w:rFonts w:ascii="SutonnyMJ" w:hAnsi="SutonnyMJ" w:cs="SutonnyMJ"/>
          <w:spacing w:val="-4"/>
          <w:sz w:val="18"/>
          <w:szCs w:val="18"/>
        </w:rPr>
        <w:t>Kv‡R jvMvq| †Zvgvi Rvbvg‡Z e¨e¯’vcbvi wewfbœ ch©vqmg~n Av‡jvPbv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51 c†Ó¤vi 12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66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89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232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89 c†Ó¤vi 21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67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110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157 c†Ó¤vi 34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131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206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231 c†Ó¤vi 16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24. </w:t>
            </w:r>
            <w:r>
              <w:rPr>
                <w:rFonts w:ascii="SutonnyMJ" w:hAnsi="SutonnyMJ" w:cs="SutonnyMJ"/>
                <w:sz w:val="26"/>
                <w:szCs w:val="26"/>
              </w:rPr>
              <w:t>XvKv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g‡bvniw`‡Z Bw`ª‡mi GKwU gwbnvwi †`vKvb i‡q‡Q| mKj ai‡bi gwbnvwi `ªe¨ myjf g~‡j¨ cvIqv hvq weavq GjvKvi AwaKvsk †jvKRbB Zvi †`vKvb †_‡K cY¨ µq K‡i| m¤úÖwZ Bw`ªm Zvi cv‡ki `ywU Dc‡Rjvq GKB ai‡bi `ywU †`vKvb †Lv‡jb| †mLv‡bI e¨vcK mvov cvIqvq Bw`ªm ch©vqµ‡g †`‡ki wewfbœ AÂ‡j GKB ai‡bi †`vKvb †Lvjvi cwiKíbv Ki‡Qb|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mvgvwRK e¨emv‡qi cÖe³v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cÖv_wgK wkí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e¨emv‡qi AvIZv we‡ePbvq Bw`ª‡mi KvR †Kvb ai‡bi †UªW?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Bw`ª‡mi cwiKíbv wK †`‡ki †eKviZ¡ `~ixKi‡Y f‚wgKv ivL‡e? gZvgZ `vI|</w:t>
      </w:r>
      <w:r>
        <w:rPr>
          <w:rFonts w:ascii="SutonnyMJ" w:hAnsi="SutonnyMJ" w:cs="SutonnyMJ"/>
          <w:spacing w:val="-6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Rxeb Zvi GjvKvi 20 Rb Drcv`K wb‡q GKwU mgevq msMVb M‡o †Zv‡jb| m`m¨MY G mgevq n‡Z FY myweav cvIqvi cvkvcvwk Drcv`‡bi KuvPvgvj µq Ges Drcvw`Z cY¨ weµq myweav †fvM K‡i| mwgwZwU 2014, 2015 I 2016 mv‡j h_vµ‡g 1, 2 I 3 j¶ UvKv gybvd AR©b K‡i| 2017 mv‡ji Ryb gv‡m mwgwZwU wm×vš— †bq mwÂwZ Znwej †_‡K 1,08,000 UvKv `v‡gi †gwkbvwiR µq Kiv n‡e|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†K›`ªxq mgevq mwgwZ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mgev‡qi wbi‡c¶Zvi bxwZwU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Rxeb D‡Ïk¨wfwËK †Kvb ai‡bi mgevq mwgwZ K‡i‡Qb?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mwÂwZ Znwe‡ji A‡_© †gwkb µ‡qi wm×v‡š—i †hŠw³KZv eY©bv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evsjv‡`k miKvi AeKvVv‡gv Dbœq‡b e¨vcK AMÖvwaKvi w`‡”Q| GiB avivevwnKZvq Avš—R©vwZK wegvb e›`i, Mfxi mgy`ª e›`i, †g‡Uªv‡ij wbg©v‡Y miKvi †emiKvwi 20wU †Kv¤úvwbi mv‡_ Pzw³e× nq| Pzw³ Abyhvqx †emiKvwi cÖwZôv‡bi </w:t>
      </w:r>
      <w:r>
        <w:rPr>
          <w:rFonts w:ascii="SutonnyMJ" w:hAnsi="SutonnyMJ" w:cs="SutonnyMJ"/>
          <w:spacing w:val="-2"/>
          <w:sz w:val="18"/>
          <w:szCs w:val="18"/>
        </w:rPr>
        <w:t>cvkvcvwk miKviI G cÖKí¸‡jv †_‡K AwR©Z gybvdvi Ask cv‡e| miKvi g‡b Ki‡Q we‡</w:t>
      </w:r>
      <w:r>
        <w:rPr>
          <w:rFonts w:ascii="SutonnyMJ" w:hAnsi="SutonnyMJ" w:cs="SutonnyMJ"/>
          <w:sz w:val="18"/>
          <w:szCs w:val="18"/>
        </w:rPr>
        <w:t>`wk‡`i KvQ †_‡K M„nxZ kZ©mv‡c‡¶ F‡Yi Zzjbvq GwU me‡P‡q fv‡jv weKí|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BPC</w:t>
      </w:r>
      <w:r>
        <w:rPr>
          <w:rFonts w:ascii="SutonnyMJ" w:hAnsi="SutonnyMJ" w:cs="SutonnyMJ"/>
          <w:sz w:val="18"/>
          <w:szCs w:val="18"/>
        </w:rPr>
        <w:t>-Gi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AvÂwjK ˆelg¨ `~ixKi‡Y ivóªxq e¨emvq ¸i“Z¡c~Y©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DÏxc‡Ki †Kvb ai‡bi e¨emvq msMV‡bi K_v D‡j­L Kiv n‡q‡Q?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ÔmiKvi me©vwaK fv‡jv weKí e¨envi K‡i‡QÕ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DÏxc‡Ki Av‡jv‡K Gi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eywoM½v b`xi Zx‡i w`Mš— wj.-Gi KviLvbv Aew¯’Z| cÖwZôvbwUi eR©¨ mivmwi b`x‡Z c‡o weavq b`xi cvwb e¨vcK AvKv‡i `~wlZ n‡”Q| d‡j GjvKvi †jvKRb cÖwZôvbwUi e¨e¯’vcbvi Ici ¶zä| wg‡mm bvwejv w`Mš— wj.-Gi wewfbœ c‡Y¨i wbqwgZ †µZv| wZwb cY¨ µ‡qi mgq me©`v j¶ K‡ib G‡¶‡Î h_vh_ KZ…©c‡¶i Aby‡gv`b Av‡Q wKbv| †Kbbv wZwb g‡b K‡ib G‡Z cÖZvwiZ nIqvi m¤¢vebv Kg|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ISO</w:t>
      </w:r>
      <w:r>
        <w:rPr>
          <w:rFonts w:ascii="SutonnyMJ" w:hAnsi="SutonnyMJ" w:cs="SutonnyMJ"/>
          <w:sz w:val="18"/>
          <w:szCs w:val="18"/>
        </w:rPr>
        <w:t xml:space="preserve"> -Gi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e¨emv‡qi AvBbMZ w`K m¤ú‡K© Rvbv cÖ‡qvRb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cÖwZôvbwU †Kvb ai‡bi AvBb Agvb¨ K‡i‡Q?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wg‡mm bvwejv †h AvBbMZ welqwU †`‡L cY¨ µq K‡ib Zvi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6"/>
          <w:szCs w:val="16"/>
        </w:rPr>
        <w:t>Ô</w:t>
      </w:r>
      <w:r>
        <w:rPr>
          <w:rFonts w:ascii="SutonnyMJ" w:hAnsi="SutonnyMJ" w:cs="SutonnyMJ"/>
          <w:sz w:val="18"/>
          <w:szCs w:val="18"/>
        </w:rPr>
        <w:t>mvgvš’vÕ GKwU †Kv¤úvwbi eª¨vÛ †bBg| †Kv¤úvwbwUi AvBbMZfv‡e Zdwmj-1 MÖn‡Yi my‡hvM wQj bv| d‡j cÖwZôvbwU GKwU `wjj cÖ¯‘Z K‡i Ges †m Abyhvqx Kvh©µg cwiPvjbv K‡i| eZ©gv‡b GwU †`‡ki GKwU ¯^bvgab¨ cÖwZôvb wn‡m‡e wU‡K Av‡Q|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weKvk †Kvb ai‡bi †Kv¤úvwb?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†Kv¤úvwb‡K AvBbm„ó cÖwZôvb ejvi KviY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Ômvgvš’vÕ †Kvb ai‡bi †Kv¤úvwb?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cÖwZôv‡bi cÖ¯‘ZK…Z `wjjB wK Gi cwiPvjbvq mnvqK? DË‡ii 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kvwKj cov‡kvbv †k‡l wewmK †_‡K †cvkv‡Ki KvwUs, e­K, bKkv BZ¨vw` ˆZwii cÖwk¶Y MÖnY K‡ib| eZ©gv‡b kvwKj GKRb L¨vwZm¤úbœ †cvkvK e¨emvqx| m¤úÖwZ kvwKj Rvg©vwb‡Z GKwU †cvkvK welqK †mwgbv‡i Ask †bb| †mLv‡b wM‡q Rvb‡Z cv‡i Rvg©vwb Ggb GKwU wek¦L¨vZ †Rv‡Ui m`m¨ †hLv‡b m`m¨ †`k¸‡jv GKB gy`ªv e¨envi K‡i| Ges G †Rv‡Ui m`m¨iv †RvUe×Zvi </w:t>
      </w:r>
      <w:r>
        <w:rPr>
          <w:rFonts w:ascii="SutonnyMJ" w:hAnsi="SutonnyMJ" w:cs="SutonnyMJ"/>
          <w:spacing w:val="-2"/>
          <w:sz w:val="18"/>
          <w:szCs w:val="18"/>
        </w:rPr>
        <w:t>myweavi Rb¨ AvR mKj †`kB DbœZ| kvwKj fve‡Q evsjv‡`k hw` Ggb GKwU †Rv‡U Ask wb‡Z cviZ Z‡e miKv‡ii wfkb 2021 ev¯—evqb A‡bK †ewk mnR n‡Zv|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WTO</w:t>
      </w:r>
      <w:r>
        <w:rPr>
          <w:rFonts w:ascii="SutonnyMJ" w:hAnsi="SutonnyMJ" w:cs="SutonnyMJ"/>
          <w:sz w:val="18"/>
          <w:szCs w:val="18"/>
        </w:rPr>
        <w:t>-Gi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Ki AeKvk myweav wKfv‡e ißvwb Dbœq‡b f‚wgKv iv‡L|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kvwK‡ji cÖvß †mev †Kvb ai‡bi?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kvwK‡ji fvebv wK †hŠw³K?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wkDwj Av³vi GjvKvi GKwU FY`vbKvix ms¯’v †_‡K FY wb‡q †WBwi dvg© cÖwZôv K‡ib| wZwb MÖv‡gB ïay bq, kn‡iI Lvgv‡ii cï wewµ K‡i jvfevb nb| wZwb gbw¯’i Ki‡jb Zvi LvgviwU eo Ki‡eb| G j‡¶¨ wZwb kn‡ii GKwU e¨vsK †_‡K 5 jvL UvKv FY myweav wb‡q LvgviwU AviI eo K‡ib| Zvi fvebv n‡”Q, wb‡Ri B”Qv c~i‡Yi AvMÖn _vK‡jB †Kej GKRb †jvK e¨emvqx n‡Z cv‡i|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bvix D‡`¨v³v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wk‡ívbœq‡bi †¶‡Î GmGgB dvB‡Ûk‡bi f‚wgKv Kx?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wkDwji Kg©KvÊ‡K Kx ejv nq?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wkDwji wbR¯^ ¸YB Zv‡K e¨emvqx n‡q DV‡Z mvnvh¨ K‡i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Dw³wUi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Kvgvj cov‡jLv †kl K‡i wgicyi K¨vwcUvj gv‡K©‡U Ôis †eis wU-kvU©Õ bv‡g GKwU †iwW‡gW †`vKvb ïi“ K‡i| †m ÔwU-kvU©Õ weµ‡qi Rb¨ mvgvwRK gva¨g †dmeyK I wewfbœ ai‡bi I‡qe mvB‡U weÁvcb †`q| weÁvcb †`‡L †µZv mvaviY †h‡Kv‡bv mgq cQ›`vbymv‡i ÔwU-kvU©Õ msMÖn Ki‡Z cv‡i| Gi d‡j Ab¨ e¨emvqx‡`i †P‡q Zvi †`vKv‡b †µZv mgv‡ek Zzjbvg~jKfv‡e †ewk N‡U|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PIN</w:t>
      </w:r>
      <w:r>
        <w:rPr>
          <w:rFonts w:ascii="SutonnyMJ" w:hAnsi="SutonnyMJ" w:cs="SutonnyMJ"/>
          <w:sz w:val="18"/>
          <w:szCs w:val="18"/>
        </w:rPr>
        <w:t>-Gi c~Y©iƒc †j‡Lv|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†gvevBj e¨vswKs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Kvgvj †Kvb ai‡bi AbjvBb e¨emv‡qi mv‡_ RwoZ?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Kvgvj Ab¨vb¨ e¨emvqx‡`i †P‡q AwaK myweav †fvM K‡i? DÏxc‡Ki Av‡jv‡K DËi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meyR GKRb K…lK| K‡cvZv¶ b‡`i cv‡o Zvi evwo| cÖPzi dmj djvq Zvi cwievi Av‡M m”Qj wQj| wKš‘ Livi Kvi‡Y dmj Drcv`b bv nIqvq Zvi msmv‡i Afve †`Lv †`q| ZvB meyR e¨emvq Kivi wPš—v K‡i ÔmeyR QvqvÕ bvgK </w:t>
      </w:r>
      <w:r>
        <w:rPr>
          <w:rFonts w:cs="Vrinda"/>
          <w:sz w:val="14"/>
          <w:szCs w:val="14"/>
        </w:rPr>
        <w:t>NGO</w:t>
      </w:r>
      <w:r>
        <w:rPr>
          <w:rFonts w:ascii="SutonnyMJ" w:hAnsi="SutonnyMJ" w:cs="SutonnyMJ"/>
          <w:sz w:val="18"/>
          <w:szCs w:val="18"/>
        </w:rPr>
        <w:t xml:space="preserve"> †_‡K FY †bq| G FYK…Z A‡_© †m GKwU gyw` †`vKvb †`q| K‡qK eQ‡ii g‡a¨ †m mdj e¨emvqx wn‡m‡e cÖwZôv jvf K‡i|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cwi‡ek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myôzfv‡e e¨emvq cwiPvjbvq ivR‰bwZK cwi‡e‡ki f‚wgKv †j‡Lv|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mey‡Ri cwiev‡i m”QjZvi †cQ‡b †Kvb ai‡bi cwi‡e‡ki Ae`vb †ewk 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mey‡Ri mdj e¨emvqx nevi †cQ‡b e¨emvq cwi‡e‡ki f‚wgKv i‡q‡Q?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gvmyg Bmjvgcy‡ii eo Kvco Avg`vwbKviK| mviv †`‡ki cvBKvi I wWjvi‡`i wZwb gvjgvj mieivn K‡ib| mRj bvgK e¨emvqxi mv‡_ `xN©w`b †jb‡`b Kivq A‡bK UvKv e‡Kqv c‡o‡Q| nVvr Rbve mRj gviv hvIqvq mR‡ji e¨emvq eÜ n‡q hvq| Rbve gvmyg A‡bK †Póv K‡iI UvKv Zzj‡Z cv‡ibwb| ZvB wZwb wm×vš— wb‡q‡Qb AvBbMZ mËv `ye©j Ggb cÖwZôv‡bi mv‡_ wZwb av‡i e¨emvq Ki‡eb bv|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wkí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evwYR¨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gvmy‡gi msMVbwU †Kvb ai‡bi e¨emvq?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gvmy‡gi cieZ©x‡Z M„nxZ c`‡¶‡ci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Ô</w:t>
      </w:r>
      <w:r>
        <w:rPr>
          <w:rFonts w:cs="Vrinda"/>
          <w:sz w:val="14"/>
          <w:szCs w:val="14"/>
        </w:rPr>
        <w:t>MIT International</w:t>
      </w:r>
      <w:r>
        <w:rPr>
          <w:rFonts w:ascii="SutonnyMJ" w:hAnsi="SutonnyMJ" w:cs="SutonnyMJ"/>
          <w:sz w:val="18"/>
          <w:szCs w:val="18"/>
        </w:rPr>
        <w:t>Õ GKwU dj Avg`vwbKviK cÖwZôvb| cÖwZôvbwU mviv‡`‡k dj mieivn K‡i| G cÖwZôvb gvby‡li ¶wZi K_v wPš—v K‡i Ab¨vb¨ e¨emvqx‡`i g‡Zv d‡j †KwgK¨vj e¨envi K‡ib bv| B`vbxs †fRvj we‡ivax Awfhvb Pjvq Ab¨vb¨ e¨emvqxi Avo‡Z d‡j †KwgK¨vj aiv c‡o Ges Zv‡`i cY¨ AvBb-k„•Ljv evwnbx aŸsm K‡i †`q| G‡Z Zv‡`i e¨emvwqK ¶wZi cvkvcvwk mybvgI ¶zYœ nq| Ab¨w`‡K Ô</w:t>
      </w:r>
      <w:r>
        <w:rPr>
          <w:rFonts w:cs="Vrinda"/>
          <w:sz w:val="14"/>
          <w:szCs w:val="14"/>
        </w:rPr>
        <w:t>MIT International</w:t>
      </w:r>
      <w:r>
        <w:rPr>
          <w:rFonts w:ascii="SutonnyMJ" w:hAnsi="SutonnyMJ" w:cs="SutonnyMJ"/>
          <w:sz w:val="18"/>
          <w:szCs w:val="18"/>
        </w:rPr>
        <w:t>Õ Gi c‡Y¨i Pvwn`v A‡bK¸Y †e‡o hvq Ges cÖPzi gybvdv AwR©Z nq| cÖwZôvbwU AwR©Z gybvdvi GKwU Ask Mwie‡`i †jLvcovi Kv‡R e¨q Kivi wm×vš— †bq|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cÖwZeÜ Askx`vi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bvevjK wK Askx`vi n‡Z cv‡i?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cÖwZôvbwUi Kvh©µ‡g e¨emv‡qi †Kvb w`KwU dz‡U I‡V‡Q?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ÔcÖwZôvbwUi Kvh©µg mgv‡R BwZevPK cÖfve †dj‡eÕ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Dw³wUi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112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132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149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90 c†Ó¤vi 23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167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180 c†Ó¤vi 12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192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 c†Ó¤vi 13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91 c†Ó¤vi 24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207 c†Ó¤vi 15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25. </w:t>
            </w:r>
            <w:r>
              <w:rPr>
                <w:rFonts w:ascii="SutonnyMJ" w:hAnsi="SutonnyMJ" w:cs="SutonnyMJ"/>
                <w:sz w:val="26"/>
                <w:szCs w:val="26"/>
              </w:rPr>
              <w:t>biwms`x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¯^cb Zvi eo‡jvK eÜyi Avw_©K mn‡hvwMZvq Avmevec‡Îi †`vKvb w`‡q e¨emvq K‡i Avm‡Q| `yÕRb wgw¯¿ KvR K‡i| wKQy evwb‡q †`vKv‡b iv‡L I weµq K‡i| Avevi digv‡qk AbyhvqxI AvmevecÎ evwb‡q †`q| B‡Zvg‡a¨ mybvg AR©b Kivq kn‡ii e¨emvqxivI Avmevec‡Îi digv‡qk w`‡”Q| ZvB e¨emvq evov‡Z Av‡iv A‡_©i cÖ‡qvRb nIqvq Gevi eÜyi mv‡_ mg‡SvZv K‡i GKmv‡_ e¨emv‡qi wm×vš— wbj| eÜyI G‡Z ivwR| GLb eÜyI †`vKv‡b e‡m civgk© †`q| G‡Z Zv‡`i e¨emvq fv‡jvB Pj‡Q|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cÖZ¨¶ †mev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e¨emvq eÈbKvix kvLv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¯^cb cÖ_‡g †h e¨emvq Ki‡Zv gvwjKvbvi wfwË‡Z †Kvb ai‡bi?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¯^c‡bi cieZ©x‡Z M„nxZ wm×v‡š—i †hŠw³KZv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Kvgvj, ˆmKZ I iÄy †gŠwLK Pzw³i wfwË‡Z GKwU Askx`vwi cÖwZôvb cwiPvjbv K‡i| wZbR‡bi g~jab cwigvY mgvb| mK‡j mgvb gybvdv †fvM K‡i| Pzw³i kZ© Abyhvqx iÄy ïay g~ja‡bi mgcwigvY `vq enb K‡i| m¤úÖwZ ¯^cb bv‡g GKRb †`bv`vi cÖwZôv‡bi cvIbv 1 j¶ UvKv cwi‡kv‡a Mwogwm Ki‡Q| GRb¨ Askx`viMY cvIbv Av`v‡q Av`vj‡Zi AvkÖq †bIqvi K_v fve‡Q|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Pzw³i AeZ©gv‡b Askx`vwi e¨emvq gybvdv Kxfv‡e ewÈZ nq?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Pzw³‡K Askx`vwi e¨emv‡qi g~jwfwË ejv nq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cÖwZôvbwU †Kvb ai‡bi Askx`vwi msMVb?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Ô¯^c‡bi wbKU n‡Z cvIbv Av`v‡q Av`vj‡Zi AvkÖqB DËg cš’v|Õ Zzwg wK GKgZ? hyw³mn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wiqv` I Zvi 5 eÜy wg‡j ÔeÜbÕ bv‡g GKwU myZvi wgj ¯’vcb K‡ib| Zv‡`i cÖwZôv‡b wiqv` I GK eÜy cwiPvjbv wn‡m‡e e¨emvqwU cwiPvjbv K‡i _v‡Kb| Zv‡`i Aby‡gvw`Z g~ja‡bi cwigvY 20 †KvwU UvKv| my`¶ cwiPvjbv I e¨e¯’vcbvi d‡j cÖwZôvbwU jvfRbK nIqvi †cÖw¶‡Z Zviv Zv m¤úÖmvi‡Yi wm×vš— wb‡jb| e¨vsK F‡Yi RwUjZvi K_v wPš—v K‡i Zviv RbM‡Yi wbKU †kqvi weµ‡qi gva¨‡g AwZwi³ 10 †KvwU UvKv g~jab msMÖ‡ni wm×vš— wb‡jb|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†kqvi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†Kv¤úvwb msMV‡bi ÔK…wÎg mËvÕ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cÖwZôvbwU †Kvb ai‡bi †Kv¤úvwb?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cÖwZôvbwUi M„nxZ wm×vš— ev¯—evq‡b we`¨gvb cwiPvjbv cl©‡`i †Kv‡bv cwieZ©b Avek¨Kxq wK? †Zvgvi gZvg‡Zi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†fvjvi gbcyivi †R‡jiv Zv‡`i Av_©-mvgvwRK Kj¨v‡Yi Rb¨ GKUv mgevq mwgwZ MVb K‡i‡Q| 2013 mvj ch©š— Zv‡`i AwR©Z gybvdvi cwigvY wQj wbæiƒc: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/>
      </w:tblPr>
      <w:tblGrid>
        <w:gridCol w:w="1260"/>
        <w:gridCol w:w="844"/>
        <w:gridCol w:w="844"/>
        <w:gridCol w:w="844"/>
        <w:gridCol w:w="798"/>
      </w:tblGrid>
      <w:tr w:rsidR="00C5395C">
        <w:tc>
          <w:tcPr>
            <w:tcW w:w="1260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eQi</w:t>
            </w:r>
          </w:p>
        </w:tc>
        <w:tc>
          <w:tcPr>
            <w:tcW w:w="844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2010</w:t>
            </w:r>
          </w:p>
        </w:tc>
        <w:tc>
          <w:tcPr>
            <w:tcW w:w="844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2011</w:t>
            </w:r>
          </w:p>
        </w:tc>
        <w:tc>
          <w:tcPr>
            <w:tcW w:w="844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2012</w:t>
            </w:r>
          </w:p>
        </w:tc>
        <w:tc>
          <w:tcPr>
            <w:tcW w:w="798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2013</w:t>
            </w:r>
          </w:p>
        </w:tc>
      </w:tr>
      <w:tr w:rsidR="00C5395C">
        <w:tc>
          <w:tcPr>
            <w:tcW w:w="1260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gybvdv (UvKv)</w:t>
            </w:r>
          </w:p>
        </w:tc>
        <w:tc>
          <w:tcPr>
            <w:tcW w:w="844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20,000</w:t>
            </w:r>
          </w:p>
        </w:tc>
        <w:tc>
          <w:tcPr>
            <w:tcW w:w="844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25,000</w:t>
            </w:r>
          </w:p>
        </w:tc>
        <w:tc>
          <w:tcPr>
            <w:tcW w:w="844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30,000</w:t>
            </w:r>
          </w:p>
        </w:tc>
        <w:tc>
          <w:tcPr>
            <w:tcW w:w="798" w:type="dxa"/>
          </w:tcPr>
          <w:p w:rsidR="00C5395C" w:rsidRDefault="00C5395C">
            <w:pPr>
              <w:tabs>
                <w:tab w:val="right" w:pos="4590"/>
              </w:tabs>
              <w:spacing w:line="233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35,000</w:t>
            </w:r>
          </w:p>
        </w:tc>
      </w:tr>
    </w:tbl>
    <w:p w:rsidR="00C5395C" w:rsidRDefault="00C5395C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Zviv wewae× b~¨bZg nv‡i mwÂwZ Znwej msi¶Y K‡i| gvQ msi¶‡Yi Rb¨ Zviv 20,000 UvKv e¨‡q AvBm e· ˆZwii wm×vš— wb‡q‡Q Ges G‡¶‡Î Zviv mwÂwZ Znwej Kv‡R jvMv‡Z Pv‡”Q|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mgev‡qi Dcwewa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mgevq mwgwZ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>m`¨ wePv‡i DÏxc‡Ki cÖwZôvbwU †Kvb ai‡bi mgevq msMVb? e¨vL¨v K‡iv|</w:t>
      </w:r>
      <w:r>
        <w:rPr>
          <w:rFonts w:ascii="SutonnyMJ" w:hAnsi="SutonnyMJ" w:cs="SutonnyMJ"/>
          <w:spacing w:val="-2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mwÂwZ Znwej n‡Z AvBm e· µ‡qi A‡_©i ms¯’vb n‡e? hyw³mn DËi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g¸j XvKvi eywoM½v b`xi cv‡oi gvbyl| KLb Kx N‡U hvq G †f‡e wZwb wegv †Kv¤úvwbi mv‡_ Pzw³ K‡i‡Qb| Zvi g„Zz¨ n‡j Zvi ¯¿x `k j¶ UvKv cv‡eb| wZwb wKw¯— w`‡q P‡j‡Qb| wg. g¸j wb‡Ri e¨vcv‡i m‡PZb n‡j n‡e wK? Zvi KviLvbv‡Z wZwb eR©¨ †kvab hš¿cvwZ emvbwb| Zij eR©¨ b`x‡Z †dj‡Qb| cÖvYxi Rxeb I cwi‡ek †h ûgwKi m¤§yLxb n‡”Q wZwb eyS‡Z PvB‡Qb bv|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†UªWgvK©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KwcivBU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g¸j †Kvb ai‡bi wegv Pzw³ K‡i‡Qb Zv eywS‡q e‡jv|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g¸‡ji m„ó `~lY Zvi wb‡Ri Rb¨ ¶wZKi-G e³e¨ wK mg_©b‡hvM¨?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Avjx Mixe n‡jI mgvR wn‰Zlx gvbyl| evRv‡i Zvi gyw`i †`vKvb| wZwb †`‡Lb †`‡k eo †Kv‡bv `y‡h©vM n‡j K‡c©v‡iU cÖwZôvb¸‡jv cÖavbgš¿xi ÎvY Znwe‡j A‡bK A_© Rgv †`q| MYgva¨‡g Zv djvI K‡i cÖPvi nq| Zviv ¯‹zj I K‡jR ˆZwi K‡i| wg. Avjx fv‡eb wZwb †µZv‡`i VKvb bv, gv‡c Kg †`b bv| fv‡jv gvj w`‡Z m‡Pó _v‡Kb| Zvi mvg‡_©¨i g‡a¨ wZwb hv Ki‡Qb G‡ZB wZwb mš‘ó|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ˆbwZKZv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cwi‡ek evqy `~lY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K‡c©v‡iU cÖwZôvb¸‡jv Kv‡`i cÖwZ mvgvwRK `vwqZ¡ cvjb Ki‡Q?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Avjx hv‡`i cÖwZ `vwqZ¡ cvjb Ki‡Qb Zvi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wKsm K‡j‡Ri wk¶K I wk¶v_©xiv eb‡fvR‡b hv‡e| Aa¨¶ m¨vi wk¶K‡`i mfvq Puv`vi cwigvY, ZvwiL I ¯’vb wVK K‡i Puv`v msMÖn, evm †RvMvo, Lvevi e¨e¯’v-Gfv‡e KvR‡K K‡qKUv fv‡M fvM K‡ib Ges K‡qKRb wk¶K‡K `vwqZ¡ †`b| `vwqZ¡cÖvß wk¶KMY Zv‡`i Kv‡Ri AMÖMwZi wel‡q gv‡S g‡a¨B e‡m mfv K‡i| KviI †Kv‡bv Amyweav _vK‡j Zv `~i Kivi †Póv K‡ib| mK‡ji mn‡hvwMZvg~jK g‡bvfve I m¤ú„³Zvi Kvi‡Y eb‡fvRb mdjfv‡e †kl nq|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AvaywbK e¨e¯’vcbvi RbK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Aa¨¶ m¨v‡ii wewfbœ wk¶KM‡Yi g‡a¨ KvR K‡i GwU e¨e¯’vcbvi †Kvb KvRwU mswk­ó?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`vwqZ¡cÖvß wk¶KMY e¨e¯’vcbvi †hB KvR ¸i“‡Z¡i mv‡_ Kivi Kvi‡Y eb‡fvRb mdj n‡q‡Q Zvi h_v©_Zv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mygb I wg. Avwid `yÕRb eÜy I `yB cÖwZôv‡bi KY©avi| wg. myg‡bi wb‡Pi w`‡Ki Z…Zxq †kÖwYi Kg©Pvixi msL¨v Kg _vKvq cÖwZUv _vbvi Dcwefv‡Mi Kg©x wbw`©ó Kiv hvq wb| d‡j GKRb Kg©x GKvwaK wefv‡Mi KvR Ki‡Z †h‡q Ôbvbv R‡bi bvbvb wb‡`©kÕ gvb‡Z cÖvqkB wec‡` c‡o| Ab¨w`‡K wg. Avwid bxwZ †g‡b KvR Kivi wel‡q LyeB mZK©| †Kv‡bv Av‡`k †`Iqvi c~‡e© wZwb Av‡Mi Av‡`k, Kvh©dj BZ¨vw` g~j¨vqb K‡ib| Zvi Aax‡b KvR Ki‡Z Aa¯—b wbe©vnxiv ¯^v”Q›`¨|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KvwiMwi `¶Zv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e¨e¯’vcbvq k„•Ljvi bxwZ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myg‡bi cÖwZôv‡b e¨e¯’vcbvi †Kvb bxwZ gvb¨ bv Kivq Kg©x‡`i wec‡` co‡Z nq Zv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Avwid e¨e¯’vcbvi wb‡`©kbvi HK¨ bxwZ †g‡b Pjvq Aa¯—b wbe©vnxiv ¯^v”Q›`¨Ñ Zzwg wK G gZ mg_©b K‡iv? g‡Zi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Zvi cÖwZôv‡bi Kg©Pvix‡`i Av‡`k-wb‡`©k cÖ`v‡bi c~‡e© ev¯—evqbKvix Kg©KZ©v Kg©Pvix‡`i mv‡_ civgk© K‡i wewfbœ wm×vš— cÖ`vb K‡i _v‡Kb| G‡Z Zvi cÖwZôvbwU kZfvM j¶¨gvÎv AR©b K‡i _v‡K| Aciw`‡K wg.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 xml:space="preserve"> memgq Kg©Pvixiv hv e‡j ev †hfv‡e civgk© †`q I KvR Ki‡Z Pvq †m fv‡e Zv‡`i KvR Ki‡Z †`b| wm×v‡š—i e¨vcv‡i wZwb _v‡Kb wbwj©ß| G‡Z j¶¨gvÎv AR©‡b memgq Zvi cÖwZôvb wcwQ‡q _v‡K|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wb‡`©kbv me©`vB wb‡Pi w`‡K cÖevwnZ nq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>-Gi cÖwZôv‡b wb‡`©kbvi aib Kx?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wg.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 xml:space="preserve">-Gi wb‡`©kbvi ai‡bi †P‡q wg.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>-Gi wb‡`©kbvi aib DËg aib D‡j­Lc~e©K †Zvgvi gZvgZ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Bmjvg GKRb LyPiv hš¿vsk cÖ¯‘ZKvix| wbR nv‡Z A‡bK‡KB KvR wkwL‡q‡Qb| Zviv GLb `¶ KvwiMi| cÖwZôv‡bi ZvivB g~jkw³| Kg©xiv hv‡Z fv‡jv cwi‡e‡k KvR Ki‡Z cv‡i †m welq wZwb mZ©K _v‡Kb| cÖwZ eQi mevB‡K mv‡_ wb‡q XvKvi evB‡i †eov‡Z hvb| wZwb B`vbxs j¶ Ki‡Qb, Zvi `xN©w`‡bi wek¦¯— wKQy KvwiMi cÖwZôvb †Q‡o P‡j hv‡”Q| G‡Z wZwb `vi“Yfv‡e ¶zä| me ï‡b eÜy g›Uz nvRx ej‡jb, RxebhvÎvi e¨q †hfv‡e †e‡o‡Q Zvi cÖwZ bRi g‡b nq Zzwg fzj K‡i‡Qv|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†cÖlYv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Pvwn`v †mvcvb ZË¡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Bmjvg Zvi cÖwZôv‡b Kg©x‡`i †cÖlYv`v‡b †Kvb c×wZi wel‡q hZœevb? Zv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Kg©x‡`i a‡i ivL‡Z wg. Avmjvg‡K †cÖlYv`v‡bi Ab¨ c×wZi cÖwZ bRi w`‡Z n‡eÑ G e³‡e¨i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68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68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92 c†Ó¤vi 27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113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151 c†Ó¤vi 22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193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233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253 c†Ó¤vi 25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357 c†Ó¤vi 31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382 c†Ó¤vi 24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26. </w:t>
            </w:r>
            <w:r>
              <w:rPr>
                <w:rFonts w:ascii="SutonnyMJ" w:hAnsi="SutonnyMJ" w:cs="SutonnyMJ"/>
                <w:sz w:val="26"/>
                <w:szCs w:val="26"/>
              </w:rPr>
              <w:t>ivRevox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after="60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Beªvwng gywÝMÄ †Kvì †÷v‡iR K‡i‡Qb| †gŠmy‡gi mgq wZwb gwyÝM‡Äi wewfbœ GjvKv †_‡K cÖwZwbwai gva¨‡g Avjy msMÖn K‡ib I eQ‡ii wewfbœ mg‡q wbR¯^ cwienb e¨e¯’vi gva¨‡g Zv XvKvi KvIivb evRvimn †`‡ki eo eo weµq †K‡›`ª wb‡q AvoZ`vi‡`i gva¨‡g weµq K‡ib| AvoZ`vi‡`i wbKU †_‡K †QvU e¨emvqxiv wK‡b Zv mvaviY MÖvnK‡`i wbKU weµq K‡i|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cybtißvwb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cÖv_wgK wkí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Beªvwng †Kvb ai‡bi Af¨š—ixY evwY‡R¨i mv‡_ m¤ú„³?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Beªvwn‡gi cY¨ wewbgq mnvqK Kvh©vewj e¨emv‡qi MwZ‡K Z¡ivwš^Z K‡i DÏxc‡Ki Av‡jv‡K Dw³wU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Avwid ivRevoxi evwm›`v| wZwb ¯^í I b¨vh¨g~‡j¨ wbZ¨cÖ‡qvRbxq `ªe¨vw` µ‡qi Rb¨ 18 Rb cÖwZ‡ekx wb‡q GKwU mgevq mwgwZ MVb Ki‡jb| mwgwZ MV‡bi ci wbeÜ‡Ki Awd‡m wbeÜ‡bi Rb¨ Av‡e`b Ki‡jb| wKš‘ wbeÜK G mwgwZ wbeÜ‡b Am¤§wZ cÖKvk Ki‡jb|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cÖRbb wkí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mgev‡q mg †fvUvwaKvi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Rbve Avwid †Kvb ai‡bi mgevq mwgwZ MVb K‡i‡Qb?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wbeÜ‡Ki Am¤§wZi KviY †hŠw³KZvmn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iwdK MvRxcy‡i GKwU †cvkvK KviLvbv ¯’vcb K‡ib| GLv‡b Rwgi g~j¨ A‡c¶vK…Z Kg Ges ch©vß `¶ kÖwgK cvIqv hvq| d‡j wewb‡qvM Kg K‡iI gybvdvi cwigvY †ewk nq| wZwb †`L‡jb Zvi KviLvbvi cvk¦©eZ©x ÔisabyÕ bvgK GKwU †cvkvK KviLvbvi kÖwgK‡`i Kv‡Ri mgq I Kg© cwi‡ek wb‡q kÖg Am‡š—vl Pj‡Q| gvwjK c¶ ÔisabyÕ bvgK †cvkvK KviLvbvwU Zvjve× †NvlYv †`q|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cwi‡ek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mvgvwRK cwi‡ek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cwi‡e‡ki †Kvb Dcv`vb we‡ePbv K‡i DÏxc‡Ki Rbve iwdK †cvkvK KviLvbv ¯’vcb K‡ib?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ÔisabyÕ †cvkvK wk‡í kÖg Am‡š—vl I Zvjve×KiY e¨emvq cwi‡e‡ki †h Dcv`v‡bi Aš—M©Z DÏxc‡Ki Av‡j‡K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ˆmKZ GKRb †U·UvBj BwÄwbqvi| Zvi `¶Zv I AwfÁZvi Kvi‡Y webv g~ja‡b Rwni, Kvgi“j I wgRvb Zv‡K Askx`vi K‡i †bq| ˆmKZ, Rwni I Kvgi“j cwiPvjbvi Ask †bq wKš‘ wgRvb cwiPvjbvq Ask †bqwb| wKš‘ eQi †k‡l mgvb gybvdv `vwe K‡i|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Askx`vwi e¨emv‡qi b~¨bZg m`m¨ msL¨v KZ?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Askx`vwi e¨emv‡qi Askx`vi‡`i `vq Amxg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ˆmKZ †Kvb ai‡bi Askx`vi?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wg. wgRvb Ab¨‡`i g‡Zv mgvb gybvdv cv‡e?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†Kqv I ˆPwZ cvi¯úwiK mg‡SvZvi wfwË‡Z `xN©w`b a‡i GKwU d¨vkb mc cwiPvjbv Ki‡Qb| e¨emv‡qi e¨vcK mvdj¨ AwR©Z nIqvq Zviv m`m¨ msL¨v bv evwo‡q Amxg `v‡qi mxgve×Zv `~i K‡i GKwU e„n`vqZb e¨emvq cÖwZôvb ¯’vc‡b AvMÖnx| G wel‡q Zviv cÖ‡qvRbxq e¨e¯’v MÖn‡Yi Rb¨ GKRb AvBbRxexi civgk© MÖnY K‡i‡Qb|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msNwewa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†Kv¤úvwb‡K K…wÎg e¨w³ mËvi AwaKvix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cÖv_wgK ch©vq †Kqv I ˆPwZ KZ…©K ¯’vwcZ e¨emvq Gi ¯^iƒc Kx 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†Kqv I ˆPwZ Kxfv‡e e„n`vqZb e¨emvq MVb Ki‡Z cv‡i? civgk©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†`‡ki A_© gy`ªv evRv‡i cÖvqB wek„•Ljv †j‡M Av‡Q e‡j †`‡ki A_©bxwZ‡Z weiƒc cÖwZwµqvq m„wó n‡q‡Q| miKvi Giƒc mgm¨v mgvav‡b we‡kl ai‡bi cÖwZôvb ¯’vc‡bi wm×vš— MÖnY K‡i‡Q| d‡j A_© I gy`ªv evRv‡i miKv‡ii wbqš¿Y cÖwZwôZ n‡q‡Q|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weAviwUwm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ivóªxq e¨emvq ¯’vc‡bi †hŠw³KZv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†Kvb ai‡bi cÖwZôv‡bi Afv‡e †`‡ki A_© evRv‡i wek„•Ljv †j‡M Av‡Q?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gy`ªv evRv‡i w¯’wZkxjZv i¶vq we‡klvwqZ cÖwZôvb ¯’vc‡b miKv‡ii wm×v‡š—i †hŠw³KZv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XvKv kn‡i D”P¯^‡i Mvwoi weiw³Ki nY© evRv‡bvi d‡j cÖvqB wkï‡`i kÖeYkw³i mgm¨v †`Lv w`‡”Q| GQvov A‡bK †ivMxi AwaKZi Amy¯’Zv †`Lv w`‡”Q| G Ae¯’v n‡Z gyw³i Rb¨ miKvi AvBb Ki‡jI wbqš¿Y Ki‡Z cv‡iwb|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evqy `~lY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cvwb `~lY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†Kvb mgm¨vi Kvi‡Y kã `~lY Kg‡Q bv?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AvB‡bi mwVK cÖ‡qvMB cv‡i kã `~lY eÜ Ki‡Z h_v_©Zv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gwbi †nv‡mb PvKwi bv Lyu‡R e¨emvq ïi“ Kivi wm×vš— †bb| wZwb ivgM‡Ä wbR evwoi AvwObvq cÖv_wgKfv‡e 200 gyiwM wb‡q †cvwëª e¨emvq ïi“ K‡ib| `„p g‡bvej, K‡Vvi cwikÖg Avi `¶ †bZ…‡Z¡i ¸‡Y wZwb e¨emv‡q †ek DbœwZ K‡ib| wKš‘ evW© d¬z †`Lv †`Iqvq wZwb †ek †jvKmv‡bi m¤§yLxb nb| G Ae¯’v †gvKvwejvq wZwb GKwU e¨vs‡Ki mn‡hvwMZv Kvgbv K‡ib|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bvix D‡`¨v³v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wk‡ív‡`¨v³v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†Kvb cwi‡e‡ki Dcv`vb gwbi †nv‡m‡bi e¨emvq‡K †jvKmv‡bi m¤§yLxb K‡i‡Q?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e¨vs‡Ki mnvqZv wb‡q gwbi †nv‡m‡bi e¨emvq m¤úÖmvi‡Yi †hŠw³KZv g~j¨vqb K‡iv?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AveiYx wWcvU©‡g›U †÷vi †Uwj‡dv‡b cY¨ `ª‡e¨i AW©vi MÖnY I mieivn K‡i _v‡K| G c×wZ‡Z weµq cwiPvjbvq K‡i cÖwZôvbwU evR‡i my`„p Ae¯’vb ˆZwi Ki‡Z m¶g n‡q‡Q| wKš‘ G c×wZ‡Z †Kv¤úvwbwU bZzb bZzb †µZv m„wó‡Z m¶g nw”Qj bv| ZvB †fv³v †Kw›`ªK AbjvBb c×wZ e¨envi Kivi K_v fve‡Q|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B-Kgvm©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Z_¨ †hvMv‡hvM cÖhyw³i cÖ‡qvRbxqZv Kx?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AveiYx wWc©vU‡g›U †m›Uvi AbjvB‡b †Kvb c×wZ‡Z cY¨ `ªe¨ weµq K‡i _v‡K?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†fv³v‡K AvK…ó Ki‡Z AveiYx wWcvU©‡g›U †Kv¤úvwbi AbjvBb e¨env‡ii wm×vš— KZUzKz †hŠw³K e‡j Zzwg g‡b K‡iv?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m~Pbv Iqvwks c­¨v›U Zv‡`i KviLvbvi eR©¨ mivmwi kxZj¶¨v b`x‡Z †d‡j †`b| d‡j b`xi cvwb `~wlZ I RjR cÖvYxi cÖPÊ ¶wZ n‡”Q| G Ae¯’v n‡Z DËi‡Yi Rb¨ cwi‡ekev`xMY m~Pbv‡K cÖ‡qvRbxq e¨e¯’v MÖn‡Yi Aby‡iva Rvbvq|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mvgvwRK `vqe×Zv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e¨emvq ˆbwZKZv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m~Pbv Iqvwks c­¨v›U KZ…©K b`x‡Z eR©¨ †djvi Kvi‡Y †Kvb mvgvwRK `vqe×Zv cvj‡b e¨_©Zv m„wó n‡q‡Q?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pacing w:val="-2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>cwie‡k Dbœq‡b m~Pbv Iqvwks c­¨v›U Gi KiYxq m¤ú‡K© †Zvgvi gZvgZ `vI|</w:t>
      </w:r>
      <w:r>
        <w:rPr>
          <w:rFonts w:ascii="SutonnyMJ" w:hAnsi="SutonnyMJ" w:cs="SutonnyMJ"/>
          <w:spacing w:val="-2"/>
          <w:sz w:val="18"/>
          <w:szCs w:val="18"/>
        </w:rPr>
        <w:tab/>
        <w:t>4</w:t>
      </w:r>
    </w:p>
    <w:p w:rsidR="00C5395C" w:rsidRDefault="00C5395C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†mwjg GKwU e¨emvq cÖwZôv‡b PvKwi K‡i, hv `ªe¨g~‡j¨i EaŸ©MwZi mgq evRvi g~‡j¨i Kg g~‡j¨ evRv‡i cY¨ weµq K‡i| G‡Z RbMY LyeB DcK…Z nq| G e¨emvq cÖwZôvb jv‡fi K_v fv‡eb| RbKj¨v‡Y G cÖwZôvb e¨emvq cwiPvjbv K‡i|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BIMSTEC</w:t>
      </w:r>
      <w:r>
        <w:rPr>
          <w:rFonts w:ascii="SutonnyMJ" w:hAnsi="SutonnyMJ" w:cs="SutonnyMJ"/>
          <w:sz w:val="18"/>
          <w:szCs w:val="18"/>
        </w:rPr>
        <w:t>-Gi c~Y© A_©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BSTI</w:t>
      </w:r>
      <w:r>
        <w:rPr>
          <w:rFonts w:ascii="SutonnyMJ" w:hAnsi="SutonnyMJ" w:cs="SutonnyMJ"/>
          <w:sz w:val="18"/>
          <w:szCs w:val="18"/>
        </w:rPr>
        <w:t xml:space="preserve">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†mwjg †Kvb e¨emvq cÖwZôv‡b KvR K‡i? eY©bv `vI|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C5395C" w:rsidRDefault="00C5395C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ÔRbKj¨v‡Y G e¨emvq cÖwZôvb KvR K‡iÕ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C5395C" w:rsidRDefault="00C5395C">
      <w:pPr>
        <w:spacing w:line="250" w:lineRule="auto"/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spacing w:line="245" w:lineRule="auto"/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 w:line="245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 c†Ó¤vi 21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113 c†Ó¤vi 21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 c†Ó¤vi 15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69 c†Ó¤vi 21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93 c†Ó¤vi 28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133 c†Ó¤vi 19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151 c†Ó¤vi 23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180 c†Ó¤vi 13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193 c†Ó¤vi 17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208 c†Ó¤vi 16 bÁ¼i m†Rbkxj cÉGk²vîi `ËÓ¡eÅ|</w:t>
      </w:r>
    </w:p>
    <w:p w:rsidR="00C5395C" w:rsidRDefault="00C5395C">
      <w:pPr>
        <w:tabs>
          <w:tab w:val="right" w:pos="4608"/>
        </w:tabs>
        <w:spacing w:line="245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133 c†Ó¤vi 20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27. </w:t>
            </w:r>
            <w:r>
              <w:rPr>
                <w:rFonts w:ascii="SutonnyMJ" w:hAnsi="SutonnyMJ" w:cs="SutonnyMJ"/>
                <w:sz w:val="26"/>
                <w:szCs w:val="26"/>
              </w:rPr>
              <w:t>weqvg g‡Wj ¯‹zj GÛ K‡jR, e¸ov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30" w:lineRule="auto"/>
        <w:jc w:val="both"/>
        <w:rPr>
          <w:rFonts w:ascii="Vrinda" w:hAnsi="Vrinda" w:cs="Vrinda"/>
          <w:spacing w:val="-2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Kwei `xN©w`b GKwU Pv‡ji Avo‡Z KvR KiwQj| cieZx©‡Z mÂqK…Z A_© w`‡q †m wb‡RB Pv‡ji e¨emvq Avi¤¢ Kij| Kv‡R mnvqZv Kivi Rb¨ †QvU fvB KvRj‡K m‡½ †bq| †m w`bvRcy‡ii Drcv`bKvix‡`i KvQ †_‡K mivmwi AZ¨š— gvbm¤úbœ Pvj µq K‡i wb‡q G‡m c¨v‡KU K‡i e¸ovq eo evRv‡i wewµ K‡i| d‡j evRv‡i `ª“Z Pvwn`v e„w× †c‡Z _v‡K Ges †ewkwKQy msL¨K MÖvnK Av‡M †_‡KB digv‡qk w`‡q _v‡K| Kwei G ch©v‡q †nvg †Wwjfvwi †`Iqvi cwiKíbv K‡i|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Kx?</w:t>
      </w:r>
      <w:r>
        <w:rPr>
          <w:rFonts w:ascii="SutonnyMJ" w:hAnsi="SutonnyMJ" w:cs="SutonnyMJ"/>
          <w:sz w:val="18"/>
          <w:szCs w:val="18"/>
          <w:lang w:val="it-IT"/>
        </w:rPr>
        <w:tab/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e¨emvqKvh© m¤úv`‡b SzuwKMZ evav Kxfv‡e `~i Kiv hvq?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Kwei e¨emv‡qi AvIZvq †Kvb ch©v‡q Ae¯’vb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PvKwi †Q‡o e¨emvq Kivi wm×vš—wU Kwe‡ii Rb¨ mwVK wQj wK?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cs="Vrinda"/>
          <w:sz w:val="22"/>
          <w:szCs w:val="22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iÄy BDwbK †UBjv‡m©i KvwiMi wn‡m‡e KvR K‡i| wKš‘ wZwb †fv³vi wWRvBb Abyhvqx †h‡Kv‡bv ai‡bi †cvkvK ˆZwi Ki‡Z cv‡ib | GRb¨ Zvi KvwiMi wn‡m‡e mybvg I †fv³v‡`i mv‡_ †hvMv‡hvM i‡q‡Q| GLb wZwb 5 Rb KvwiMi wb‡q KZ©„c‡¶i wbKU †_‡K jvB‡mÝ msMÖn K‡i wb‡RB †UBjv‡m©i e¨emvq Ki‡Qb|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wkí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GKgvwjKvbv e¨emv‡q gvwj‡Ki `vq Amxg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iÄyi †fv³v‡`i Kv‡Q mybvg I †hvMv‡hvM GKgvwjKvbv e¨emv‡qi †Kvb ai‡bi ˆewkó¨?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iÄy KZ©„c‡¶i AbygwZ wb‡q Kx ai‡bi e¨emvq msMVb ¯’vcb Ki‡Z cv‡i?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Avwmqvb †Kv¤úvwb evsjv‡`‡k GKwU ¯^bvgab¨ e¨emvq cÖwZôvb| cÖwZôvbwUi c‡Y¨i Pvwn`v w`b w`b e„w× cvIqvq g~jab e„w× Kiv cÖ‡qvRb| †Kv¤úvwbwU Ggb evRv‡i †kqvi Bmy¨ Ki‡jb, hvi Øviv g~jab msMÖn Kiv n‡jI cwiPvjbvq †Kv‡bv mgm¨v nqwb Ges cyivZb †kqvi‡nvìvi‡`iI g~j¨vqb Kiv n‡q‡Q| AwZwi³ g~ja‡bi Rb¨ weKí c×wZi K_v †Kv¤úvwbwU fve‡Q, hvi Øviv RbM‡Yi wbKU †_‡K g~jab msMÖn Ki‡Z cvi‡e|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Askx`vwi Pzw³cÎ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Hw”QK Askx`vwi e¨emvq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Avwmqvb †Kv¤úvwb †Kvb  ai‡bi †kqvi Bmy¨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weKí Drm †_‡K g~jab msMÖ‡ni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mywej †Kv-Ac‡iwUf wj.-Gi m`m¨ msL¨v 18 Rb| AwaKvsk m`m¨B K…lK Ges wbi¶i, mwgwZ cwiPvjbv Kivi g‡Zv h‡_ó Ávb Zv‡`i †bB| G my‡hv‡M mwgwZi cwiPvjK me©`v m`m¨‡`i mv‡_ cÖZviYv Kivi †Póv K‡i m`m¨‡`i b¨vh¨ AwaKvi †_‡K ewÂZ K‡i| m`m¨MY ZLb bZzb cwiPvjK wb‡qvM Ki‡Z Pvq|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weeiY 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evsjv‡`‡k ivóªxq e¨emvq M‡o IVvi KviY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mywej †Kv-Acv‡iwUf wj. G †Kvb bxwZi e¨Z¨q N‡U‡Q? e¨vL¨v K‡iv| 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Ôm`m¨‡`i AÁZvB cÖZviYvi g~j KviYÕ- Dw³wUi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Awb‡gl GKRb weL¨vZ Pjw”PÎ cwiPvjK| mv¤úÖwZK mg‡q Zvi `ywU Qwe Avš—R©vwZKfv‡e cÖkswmZ n‡jI wm‡bgv n‡j Qwe gyw³ cvIqvi ci †`Lv †Mj `k©K msKU| Z‡e cÖvq cÖwZwU evwo‡ZB Zvi Qwe `ywUi wmwW cvIqv hvq| A_P Zvi Rb¨ wZwb †Kv‡bv A_© cvbwb| ZvB wZwb nZvk n‡q wmwW cÖKvk‡Ki wei“‡× ¶wZc~i‡Yi gvgjv Ki‡jb|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†c‡U›U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c‡Y¨i gvb wbqš¿‡Y </w:t>
      </w:r>
      <w:r>
        <w:rPr>
          <w:rFonts w:cs="Vrinda"/>
          <w:sz w:val="14"/>
          <w:szCs w:val="14"/>
          <w:lang w:val="it-IT"/>
        </w:rPr>
        <w:t>BSTI</w:t>
      </w:r>
      <w:r>
        <w:rPr>
          <w:rFonts w:ascii="SutonnyMJ" w:hAnsi="SutonnyMJ" w:cs="SutonnyMJ"/>
          <w:sz w:val="18"/>
          <w:szCs w:val="18"/>
          <w:lang w:val="it-IT"/>
        </w:rPr>
        <w:t xml:space="preserve"> Gi f‚wgKv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evsjv‡`‡k cÖPwjZ †Kvb e¨emvwqK AvB‡bi j•Nb K‡i wmwW cÖKvkKiv wmwW weµq Ki‡Qb?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Awb‡gl †`Iqvwb AvB‡bi gva¨‡g ¶wZc~iY cv‡eb †Zvgvi  DË‡ii mc‡¶ hyw³ cÖ`k©b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RvZxq wek¦we`¨vjq †_‡K gv÷vm© cvm K‡i cwjb GKwU cÖmvabx mvgMÖx Drcv`bKvix cÖwZôv‡b PvKwi wb‡jb| K‡qK eQi ci PvKwi Kivi ci wZwb wb‡RB G iKg GKwU cÖwZôvb ¯’vc‡bi wPš—v Ki‡jb| wKš‘ SzuywKi K_v ¯§iY K‡i e¨emvq ¯’vc‡b wZwb fq cvw”Q‡jb| GgZve¯’vq Zvi GK e¨vsKvi eÜyi civg‡k© Ges FY e¨e¯’vi Avk¦v‡m wZwb cÖmvabx mvgMÖxi KviLvbv ¯’vcb Ki‡jb|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ASEAN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wewmK Kx?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cwj‡bi KviLvbv ¯’vc‡b eÜyi civgk© †Kvb ai‡bi mnvqZv cÖ`vb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cwj‡bi KviLvbv ¯’vc‡b eÜyi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gvmv‡š— cvwb, we`y¨r, M¨vm I †Uwj‡dvb wej cwi‡kva wb‡q e¨emvqx Rwmg‡K GLb Avi `xN©¶Y jvB‡b `uvwo‡q _vK‡Z nq bv| weMZ K‡qK eQi †_‡K AbjvB‡b G mKj we‡ji A_© cwi‡kva c×wZ †`‡k Pvjy n‡q‡Q| d‡j †h‡Kv‡bv mgq Kv‡Ri duv‡K e¨vs‡K bv Dcw¯’Z n‡qI †m  G mKj wej cwi‡kva Ki‡Z cvi‡Q| GgbwK MZ eQi †m AbjvB‡b AvqKiI cÖ`vb K‡i‡Q|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AvÍKg©ms¯’vb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m„Rbkxj gvbwmKZv GKRb mdj D‡`¨v³vi Rb¨ ¸i“Z¡c~Y©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c×wZi mv‡_ B-Kgv‡m©i †Kvb c×wZi mv`„k¨ i‡q‡Q?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ÔcÖhyw³i Kj¨v‡Y Rwm‡gi Rxeb †ek ¯^w¯—`vqK n‡q D‡V‡QÑ Zzwg wK Gi mv‡_ GKgZ? hyw³mn e¨vL¨v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Kvgvj GKRb Kvco Drcv`bKvix| wmivRM‡Äi †ejKzwP‡Z wZwb Kvco Drcv`‡bi Rb¨ GKwU d¨v±wi ¯’vcb K‡ib| C`‡K mvg‡b †i‡L wZwb cÖvq 50 †KvwU UvKvi Kvco Drcv`b K‡i mviv †`‡k mieivn K‡ib| e¨emv‡q A‡bK jvf nIqvq wZwb GLb we‡`‡k Kvco ißvwb Kivi wPš—vfvebv Ki‡Qb| wKš‘ we‡`‡k Kvco ißvwbi wKQy miKvwi wewa wb‡la _vKvq wZwb AcviM nb|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†Kvb ai‡bi KvR?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cÖZ¨¶ †mev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Kvgvj †Kvb ai‡bi e¨emvq cwi‡e‡ki myweavi Kvi‡Y A‡bK Kvco Drcv`b K‡ib?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†Kvb cwi‡e‡ki Kvi‡Y Rbve Kvgvj we‡`‡k Kvco ißvwb Ki‡Z AcviM nb?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ivRy, mvRy I weRy ÔUvBjm wfDÕ bv‡g GKwU e¨emvq cÖwZôv‡bi gvwjK| ivRy e¨emv‡q 1 †KvwU UvKv g~jab mieivn K‡ib Ges cwiPvjbvq AskMÖnY K‡ib| mvRy e¨emv‡q 80 j¶ UvKv g~jab mieivn K‡ib| wKš‘ e¨emvq cwiPvjbvq AskMÖnY K‡ib bv| weRy GKRb ¯^bvgab¨ e¨emvqx; wZwb g~jab mieivn K‡ib bv Ges cwiPvjbvqI AskMÖnY K‡ib bv| wKQyw`b ci ivRy `yN©Ubvq cwZZ nq Ges e¨emvq cwiPvjbvq ¯’vqxfv‡e A¶g nq| mvRy e¨emvq we‡jvcmva‡bi Rb¨ Av‡e`b K‡ib|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Askx`vwi Pzw³cÎ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Kv‡R mwµq A_P g~jab †`q bv †Kvb ai‡bi Askx`vi?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mvRy †Kvb ai‡bi Askx`vi?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cwiw¯’wZ‡Z cÖwZôvbwUi Rb¨ †Kvb ai‡bi we‡jvcmvab cÖ‡hvR¨?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Av`gRx RywU wgj ¯^vaxbZvi c~e©eZx© mg‡q Dcgnv‡`‡ki e„nËg cvUKj wn‡m‡e M‡o I‡V| ¯^vaxbZv cieZx©‡Z cÖwZôvbwU RvZxqKiY Kivi ci we‡RGgwmi Aax‡b cÖwZôvbwU cwiPvwjZ n‡q _v‡K| wKš‘ wek¦e¨vcx cvURvZ `ª‡e¨i Pvwn`v Kgvq RyU wgjwU eÜ n‡q hvq| miKvi H RvqMvq m‡e©vËg e¨env‡ii Rb¨ AvaywbK my‡hvM-myweav m¤^wjZ Mv‡g©›Um wkí bMix M‡o Zzj‡Z Pv‡”Q| wKš‘ cyuwR I `</w:t>
      </w:r>
      <w:r>
        <w:rPr>
          <w:rFonts w:ascii="SutonnyMJ" w:hAnsi="SutonnyMJ" w:cs="SutonnyMJ"/>
          <w:spacing w:val="-2"/>
          <w:sz w:val="18"/>
          <w:szCs w:val="18"/>
        </w:rPr>
        <w:t>¶Zvi Afv‡e †emiKvwi `¶ D‡`¨v³v‡`i wb‡q Zv ev¯—evq‡bi wPš—v-fvebv Ki‡Q|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cs="Vrinda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BTTB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evsjv‡`k ch©Ub K‡c©v‡ikb m¤ú‡K©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¯^vaxbZv cieZx©Kv‡j Av`gRx RyU wgj gvwjKvbvi wfwË‡Z †Kvb ai‡bi e¨emvq 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miKvi †h ai‡bi bZzb e¨emvq M‡o †Zvjvi wPš—v-fvebv Ki‡Q Zv mdj n‡e-e³‡e¨i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wbDgv‡K©‡Ui dj we‡µZv gvwbK djg~j ZvRv ivLvi Rb¨ digvwjb e¨envi K‡ib Ges IR‡b Kg †`q| wKQyw`b Av‡M åvg¨gvY Av`vjZ d‡j digvwjb Aw¯—Z¡ †Ui †c‡q Zv‡K Avw_©K Rwigvbv I Kviv`Ê cÖ`vb K‡i|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mvgvwRK `vqe×Zv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e¨emvwqK g~j¨‡eva †Kb cÖ‡qvRb?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dj we‡µZv gvwb‡Ki Ki“b cwiYwZi KviY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Ab¨vb¨ e¨emvqxiv gvwb‡Ki g‡Zv cwiYwZ Gov‡Z Kx ai‡bi c`‡¶c MÖnY Ki‡Z cv‡i e‡j Zzwg g‡b K‡iv?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ind w:left="3960" w:right="3960"/>
        <w:jc w:val="center"/>
        <w:rPr>
          <w:rFonts w:ascii="SutonnyMJ" w:hAnsi="SutonnyMJ" w:cs="SutonnyMJ"/>
          <w:color w:val="FFFFFF"/>
          <w:sz w:val="2"/>
          <w:szCs w:val="2"/>
        </w:rPr>
      </w:pPr>
    </w:p>
    <w:p w:rsidR="00C5395C" w:rsidRDefault="00C5395C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 c†Ó¤vi 22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52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93 c†Ó¤vi 29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114 c†Ó¤vi 22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152 c†Ó¤vi 24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167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194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69 c†Ó¤vi 22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135 c†Ó¤vi 23 bÁ¼i m†Rbkxj cÉGk²vîi Abyi…c|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213 c†Ó¤vi 26 bÁ¼i m†Rbkxj cÉGk²vîi Abyi…c|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28. </w:t>
            </w:r>
            <w:r>
              <w:rPr>
                <w:rFonts w:ascii="SutonnyMJ" w:hAnsi="SutonnyMJ" w:cs="SutonnyMJ"/>
                <w:sz w:val="26"/>
                <w:szCs w:val="26"/>
              </w:rPr>
              <w:t>Kv‡j±‡iU ¯‹zj GÛ K‡jR, iscyi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21" w:lineRule="auto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1.</w:t>
      </w:r>
      <w:r>
        <w:rPr>
          <w:rFonts w:ascii="SutonnyMJ" w:hAnsi="SutonnyMJ" w:cs="SutonnyMJ"/>
          <w:spacing w:val="-4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m`¨ </w:t>
      </w:r>
      <w:r>
        <w:rPr>
          <w:rFonts w:cs="Vrinda"/>
          <w:spacing w:val="-4"/>
          <w:sz w:val="14"/>
          <w:szCs w:val="14"/>
        </w:rPr>
        <w:t>MBA</w:t>
      </w:r>
      <w:r>
        <w:rPr>
          <w:rFonts w:ascii="SutonnyMJ" w:hAnsi="SutonnyMJ" w:cs="SutonnyMJ"/>
          <w:spacing w:val="-4"/>
          <w:sz w:val="18"/>
          <w:szCs w:val="18"/>
        </w:rPr>
        <w:t xml:space="preserve"> cvm Kiv mvZ eÜy †Kv¤úvwb MV‡bi Rb¨ AvBb Dc‡`óvi wbKU †Kv¤úvwb MV‡bi AvMÖn Rvbv‡jb I KiYxq m¤ú‡K© wb‡`©kbv PvB‡j Dc‡`óv Rvbv‡jb, Zviv †h †Kv¤úvwb MVb Ki‡Z hv‡”Q Zvi Rb¨ Kvh©vi‡¤¢i AbygwZ msMÖn Ki‡Z n‡e bv| Z‡e `yÕwU ¸i“Z¡c~Y© `wjj ˆZwi Ki‡Z n‡e Ges wKQyUv mgq jvM‡e| eÜyiv me ï‡b mg‡SvZvi wfwË‡Z AvB‡bi AvbyôvwbKZvi evB‡iB GKwU cÖwZôvb Mo‡jb|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cvewjK wjwg‡UW †Kv¤úvwb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FYcÎ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mvZ eÜy wg‡j †Kvb ai‡bi †Kv¤úvwb MVb Ki‡Z †P‡qwQ‡jb?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mvZ eÜyyi bZzb cÖwZôvb Movi wm×v‡š—i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1" w:lineRule="auto"/>
        <w:jc w:val="both"/>
        <w:rPr>
          <w:rFonts w:cs="Vrinda"/>
          <w:sz w:val="22"/>
          <w:szCs w:val="22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`xN©w`b a‡i †gNbv b`xi ZxieZx© 20 Rb cÖvwš—K Pvwl wb‡R‡`i Drcvw`Z dm‡ji b¨vh¨g~j¨ cvIqvi wbwg‡Ë msNe× n‡q GKwU cÖwZôvb M‡o †Zv‡jb| G cÖwZôv‡bi gva¨‡g Zviv cÖ‡qvRbxq miÄvgvw` msMÖn, Drcv`b I evRviRvZKiY Kvh©µg MÖn‡Yi gva¨‡g wb‡R‡`i gybvdvi cwigvY evov‡Z mg_© n‡q‡Qb| wKš‘ B`vbxs Zviv msMVbwU AMÖMwZi wel‡q wewfbœ Kvh©µg MÖn‡Yi †¶‡Î GKgZ n‡q bv cvivq cÖwZôv‡bi AMÖMwZ e¨vnZ n‡”Q|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eûgyLx mgevq mwgwZ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ÔGKZvB ejÕ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PvwlMY †Kvb mgevq mwgwZ MVb K‡ib?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cwiw¯’wZ‡Z †Kvb bxwZi Afv‡e Pvwl‡`i mwgwZi AMÖMwZ e¨vnZ n‡”Q?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RbMY‡K gy‡Vv‡dv‡bi myweav cÖ`v‡bi j‡¶¨ ivóªcwZi Av‡`ke‡j I msm‡`i gva¨‡g AvBb cvm K‡i ÔBwRUKÕ bv‡g GKwU cÖwZôvb MVb Kiv nq| cÖwZôvbwUi bxwZgvjvq D‡j­L Kiv nq GwU GKwU gš¿Yvj‡qi Aax‡b _vK‡e Ges †h‡Kv‡bv wel‡q msm‡` Revew`wn Ki‡e| ÔBwRUKÕ cÖwZôvbwU wm×vš— MÖnY K‡i cÖwZôvb n‡Z †h gybvdv AwR©Z n‡e Zv miKvwi †KvlvMv‡i Rgv n‡e|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ivóªxq e¨emv‡qi cÖavb D‡Ïk¨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miKvwi-†emiKvwi Askx`vwiZ¡wfwËK e¨emvq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ÔBwRUKÕ cÖwZôvbwU †Kvb ai‡bi msMVb?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ÔBwRUKÕ cÖwZôvbwU MVb Kivi †hŠw³KZv Zz‡j a‡iv|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kwdKzj Bmjvg D”P gva¨wgK ch©v‡qi K‡qKwU eB iPbv K‡i B‡Zvg‡a¨B †ek mybvg AR©b K‡i‡Qb| K‡qK eQi hver mvd‡j¨i mv‡_ e¨emvq cwiPvjbvI K‡ib| Ab¨ GKwU cÖKvkbx Zvi `y‡Uv eB cÖvq ûeû bKj K‡i evRv‡i Qvovi d‡j Zvi eB‡qi Pvwn`v n«vm cvq| c~e© †_‡K AvBbMZ e¨e¯’v MÖnY bv Kivq kwdKzj Bmjvg †Kv‡bv cÖwZKvig~jK e¨e¯’v MÖnY Ki‡Z cv‡ib wb|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†c‡U›U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†UªWgvK© wbeÜ‡bi cÖavb myweav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kwdKzj Bmjv‡gi iwPZ eB¸‡jv †Kvb ai‡bi m¤ú‡`i Aš—fz©³?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bKj cÖwZ‡iv‡a kwdKzj Bmjvg Kxfv‡e cÖwZKvi †c‡Z cv‡ib e‡j Zzwg g‡b K‡iv? hyw³mn mycvwik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ev`j †`‡ki cÖwZwôZ GKwU Pvgov wk‡íi gvwjK| wZwb c„w_exi wewfbœ †`‡k PvgovRvZ cY¨ ißvwb Ki‡Z Pvb| G Rb¨ wZwb GKwU ¯^vqËkvwmZ cÖwZôvb †_‡K PvgovRvZ c‡Y¨i bvg I wWRvBb wel‡q mnvqZv wb‡q‡Qb| Z‡e cÖwZôvbwU mdj ißvwbKviK‡`i Ô†cÖwm‡W›U ißvwb cyi¯‹vi Uªwd I mb`Õ cÖ`vb K‡i _v‡K|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Ò</w:t>
      </w:r>
      <w:r>
        <w:rPr>
          <w:rFonts w:cs="Vrinda"/>
          <w:sz w:val="14"/>
          <w:szCs w:val="14"/>
        </w:rPr>
        <w:t>BGMEA</w:t>
      </w:r>
      <w:r>
        <w:rPr>
          <w:rFonts w:ascii="SutonnyMJ" w:hAnsi="SutonnyMJ" w:cs="SutonnyMJ"/>
          <w:sz w:val="18"/>
          <w:szCs w:val="18"/>
          <w:lang w:val="it-IT"/>
        </w:rPr>
        <w:t>Ó  KZ mv‡j MwVZ n‡qwQj?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ÒmvcUvÓ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wg. ev`j‡K †Kvb ¯^vqËkvwmZ cÖwZôvbwU mnvqZv K‡iwQj? DÏxc‡Ki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cÖwZôvbwUi Ò†cÖwm‡W›U ißvwb cyi¯‹viÓ Uªwd cÖ`v‡bi Kx †hŠw³KZv i‡q‡Q?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6.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2013 mv‡j </w:t>
      </w:r>
      <w:r>
        <w:rPr>
          <w:rFonts w:cs="Vrinda"/>
          <w:spacing w:val="-2"/>
          <w:sz w:val="14"/>
          <w:szCs w:val="14"/>
        </w:rPr>
        <w:t xml:space="preserve">ABC </w:t>
      </w:r>
      <w:r>
        <w:rPr>
          <w:rFonts w:ascii="SutonnyMJ" w:hAnsi="SutonnyMJ" w:cs="SutonnyMJ"/>
          <w:spacing w:val="-2"/>
          <w:sz w:val="18"/>
          <w:szCs w:val="18"/>
        </w:rPr>
        <w:t xml:space="preserve">e¨vsK wjwg‡UW bvgK e¨vsKwU evsjv‡`‡k e¨vswKs Kvh©µg Pvjy K‡i| MÖvnK‡`i myweav we‡ePbvq e¨vsKwU wbw`©ó I‡qemvBU Øviv e¨vswKs myweav cÖ`vb K‡i| G‡¶‡Î e¨vsKwU MÖvnK‡`i Kw¤úDUvi I B›Uvi‡b‡Ui Øviv A_© †jb‡`bmn hveZxq Avw_©K wel‡q Kvh©vewj m¤úv`b Ki‡Q| mgq I wbivcËv </w:t>
      </w:r>
      <w:r>
        <w:rPr>
          <w:rFonts w:ascii="SutonnyMJ" w:hAnsi="SutonnyMJ" w:cs="SutonnyMJ"/>
          <w:spacing w:val="-4"/>
          <w:sz w:val="18"/>
          <w:szCs w:val="18"/>
        </w:rPr>
        <w:t>we‡ePbvq MÖvnK‡`i Kv‡Q e¨vsKwU `ª“ZB RbwcÖq n‡q I‡V‡Q| ZvB e¨vs‡Ki e¨e¯’vcbv cwiPvjK cwiPvjbv cl©‡`i Aby‡gv`bµ‡g bZzb GKwU aviYv cÖeZ©b Ki‡jb hv‡Z</w:t>
      </w:r>
      <w:r>
        <w:rPr>
          <w:rFonts w:ascii="SutonnyMJ" w:hAnsi="SutonnyMJ" w:cs="SutonnyMJ"/>
          <w:spacing w:val="-2"/>
          <w:sz w:val="18"/>
          <w:szCs w:val="18"/>
        </w:rPr>
        <w:t xml:space="preserve"> MÖvnKiv e¨vs‡K bv wM‡q e¨en„Z h‡š¿i gva¨‡gB Zv‡`i †jb‡`b Ki‡Z cvi‡e|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 ˆbwZKZv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ÒD‡`¨v³v‡K SyuwK †bIqvi gvbwmKZv _vK‡Z nqÓ-Dw³wU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DÏxc‡Ki </w:t>
      </w:r>
      <w:r>
        <w:rPr>
          <w:rFonts w:cs="Vrinda"/>
          <w:sz w:val="14"/>
          <w:szCs w:val="14"/>
        </w:rPr>
        <w:t>ABC</w:t>
      </w:r>
      <w:r>
        <w:rPr>
          <w:rFonts w:ascii="SutonnyMJ" w:hAnsi="SutonnyMJ" w:cs="SutonnyMJ"/>
          <w:sz w:val="18"/>
          <w:szCs w:val="18"/>
          <w:lang w:val="it-IT"/>
        </w:rPr>
        <w:t xml:space="preserve"> e¨vsK wjwg‡UW †Kvb ai‡bi e¨vswKs-Gi mv‡_ RwoZ?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wbivcËv we‡ePbvq e¨vsKwUi e¨e¯’vcbv cwiPvj‡Ki bZzb e¨vswKs aviYvwU Kx? hyw³mn †Zvgvi gZvgZ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wb‡Ri cv‡q `uvov‡bvi ¯^cœ wb‡q Ry‡jLv kn‡i  G‡m Mv‡g©›U‡m KvR †bq, wKš‘ Ry‡jLvi MÖv‡g e¨vsK I †cv÷ Awdm bv _vKvq UvKv cvVv‡bv KwVb n‡q c‡o| A_P Zvi KviLvbvi kvgxg mv‡ne Mv‡g©›U‡mi wb‡P Aew¯’Z GKwU e¨vs‡Ki Aby‡gvw`Z ey_ †_‡K Kv‡W©i gva¨‡g gyn~‡Z© Zvi A¨vKvD›U †_‡K †eZ‡bi UvKv Zzj‡Z cv‡ib| m¤úÖwZ Zvi MÖvgwU †gvevBj †bUIqv‡K©i AvIZvq G‡m‡Q| G‡Z Ry‡jLv Zvi mgm¨v mgvav‡bi e¨vcv‡i Avkvev`x|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AbjvBb 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Z_¨ I †hvMv‡hvM cÖhyw³ †Kb cÖ‡qvRb?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kvgxg mv‡n‡ei e¨en„Z KvW©wUi aib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 K‡iv Ry‡jLvi MÖv‡g m¤úÖmvwiZ †gvevBj †bUIqv‡K©i mvnv‡h¨ mgm¨vi mgvavb m¤¢e?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eywoM½v b`x i¶vi Rb¨ b`xi Av‡kcv‡k Aew¯’Z wewfbœ KviLvbvi gvwjKiv GKwÎZ n‡q b`x msi¶‡Y GKwU mwgwZ MVb K‡ib| mwgwZi wbqg Abyhvqx †Kv‡bv KviLvbvi gvwjK eywoM½v b`x‡Z eR©¨ †dj‡Z cvi‡e bv Ges ¶wZKviK cY¨ mvgMÖx Drcv`b Ki‡Z cvi‡e bv| hw` †KD eywoM½v b`x‡Z eR©¨ †d‡j Ges ¶wZKviK cY¨ Drcv`b K‡i Zvn‡j 10 j¶ UvKv Rwigvbv w`‡Z n‡e| K‡qKw`b c‡i †`Lv †Mj </w:t>
      </w:r>
      <w:r>
        <w:rPr>
          <w:rFonts w:cs="Vrinda"/>
          <w:sz w:val="14"/>
          <w:szCs w:val="14"/>
        </w:rPr>
        <w:t>AB</w:t>
      </w:r>
      <w:r>
        <w:rPr>
          <w:rFonts w:ascii="SutonnyMJ" w:hAnsi="SutonnyMJ" w:cs="SutonnyMJ"/>
          <w:sz w:val="18"/>
          <w:szCs w:val="18"/>
        </w:rPr>
        <w:t xml:space="preserve"> cÖwZôvbwU mwgwZi m`m¨ nIqv m‡Ë¡I ¶wZKi `ªe¨ Drcv`b I weµq Ki‡Q| ZvB mwgwZi wbqg Abymv‡i H cÖwZôvbwUi wei“‡× kvw¯—g~jK e¨e¯’v MÖnY Kivi wm×vš— wbj|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g~j¨‡eva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cwi‡ek `~lY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e¨emvq cÖwZôv‡b e¨emv‡qi †Kvb welqwUi Afve i‡q‡Q?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D³ mwgwZ eywoM½v i¶vq f‚wgKv ivL‡e?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mygb nvexe we‡`k †_‡K wd‡i e¨emvq Ki‡e fve‡jb| cÖ_‡g fve‡jb Kw¤úDUvi †bUIqvK© wm‡÷‡gi Ici wKQy GKUv Ki‡eb| wKš‘ `¶ Rbkw³, evRvi, g~jab BZ¨vw` wel‡q AwbðqZv †f‡e cieZx©‡Z †`‡ki gvby‡li BwZnvm I HwZ‡n¨i mv‡_ wgwj‡q †Kv‡bv GKUv e¨emvq `uvo Kiv‡bvi wPš—v Ki‡jb| wZwb GKUv d¨vkb nvDR M‡o Zzj‡jb| †hLv‡b cyi‡bv HwZ‡n¨i mv‡_ bZzb wPš—vi mgš^q NwU‡q wbZ¨-bZzb wWRvB‡bi †cvlvK evRv‡i wb‡q Avm‡jb| mevB Zvi G Kv‡Ri mgv`i Ki‡Q|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cwi‡ek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cÖhyw³MZ cwi‡ek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wg. mygb †Kvb ai‡bi cwi‡e‡ki †bwZevPK cÖfve †`‡L wcwQ‡q G‡mwQ‡jb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pacing w:val="-6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wg. myg‡bi cieZx© wPš—vq †h cwi‡ek cÖfve †i‡L‡Q Zvi h_v_©Zv we‡k­lY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4</w:t>
      </w:r>
    </w:p>
    <w:p w:rsidR="00C5395C" w:rsidRDefault="00C5395C">
      <w:pPr>
        <w:spacing w:line="209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10.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A‡_©i Afv‡e D”P gva¨wgK cvm Kivi ci wkgy‡ji covïbv eÜ n‡q hvq| †m Aí wKQy Rgv‡bv UvKv wb‡q evRv‡i †gŠmywg d‡ji e¨emvq ïi“ K‡i| MZ eQi igRvb gv‡m †m dj wewµ eÜ K‡i BdZvi mvgMÖx Ges C‡`i  GK mßvn c~‡e© †m Avevi BdZvi mvgMÖx ev` w`‡q cvÄvwe Uzwc BZ¨vw` wewµ K‡i| G‡Z †m AvkvZxZ mvdj¨ cvq| wkgyj wVK K‡i‡Q GLb †_‡K †m mg‡qvc‡hvMx c‡Y¨i †ePv‡Kbv Ki‡e|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GKgvwjKvbv e¨emvq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AvPi‡Y AbygwZ Askx`vi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wkgy‡ji Kv‡Ri gva¨‡g GKgvwjKvbv e¨emv‡qi myweavi cÖavb †Kvb w`KwU dz‡U I‡V‡Q?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wkgy‡ji Dcjwä‡K Zzwg wK h_v_© g‡b K‡iv?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0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Avwei GKRb PvU©vW© G¨vKvD‡›UU| wZwb Zvi eÜy wkgyjmn Av‡iv 18 Rb eÜy wb‡q GKwU e¨emvq cÖwZôvb M‡o †Zv‡jb| Zviv 50 †KvwU UvKv g~jab mieivn K‡i| Z‡e wg. Avwei e‡jb †h, wZwb e¨emvq cwiPvjbvq Ask wb‡Z cvi‡eb bv Ges wewb‡qv‡Mi AwZwi³ `vq wb‡eb bv| Z‡e eQi †k‡l cÖwZôv‡bi wnmve wbix¶v K‡i w`‡eb| me©m¤§wZµ‡g wkgyj‡K cÖwZôvb cwiPvjbvi `vwqZ¡ †`Iqv nq| 4 ermi ci wg. Avwe‡ii g„Zz¨ NU‡jI wkgyj mdjZvi m‡½ cÖwZôvbwU Pvjvw”Q‡jb| cieZx©‡Z GKRb cÖfvekvjx †`bv`vi 40,000 UvKv bv †`Iqvq wkgyj AvB‡bi AvkÖq wb‡q Zv Av`vq Ki‡Z mg_© nb|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e¨emv‡qi eva¨Zvg~jK we‡jvcmvab Ki‡Z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ewY©Z cÖwZôvbwU †Kvb ai‡bi Askx`vwi e¨emvq msMVb?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Kx Kvi‡Y wkgy‡ji c‡¶ AvB‡bi AvkÖq †bIqv m¤¢e n‡qwQj?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4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94 c†Ó¤vi 30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114 c†Ó¤vi 23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134 c†Ó¤vi 21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152 c†Ó¤vi 25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168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195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189 c†Ó¤vi 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208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52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70 c†Ó¤vi 23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29. </w:t>
            </w:r>
            <w:r>
              <w:rPr>
                <w:rFonts w:ascii="SutonnyMJ" w:hAnsi="SutonnyMJ" w:cs="SutonnyMJ"/>
                <w:sz w:val="26"/>
                <w:szCs w:val="26"/>
              </w:rPr>
              <w:t>Kzwgj­v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Zgvj wewfbœ Mv‡g©›Um wk‡í myZv mieiv‡ni KvR K‡ib| GRb¨ †`‡ki weL¨vZ K‡qKwU myZv ˆZwii KviLvbvq Zvi †ek K`i| Zvgvj j¶ Kij †h, AwaK cwigv‡Y myZv µq Ki‡j g~j¨ wKQyUv Kg c‡o| ZvB †m wKQy RgvK…Z A_© wewb‡qvM K‡i GKwU ¸`vg fvov K‡i Ges AwaK cwigv‡Y myZv msMÖn K‡i msi¶Y Kivi cwiKíbv K‡ib|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cÖwµqvRvZ wkí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‘Business'</w:t>
      </w:r>
      <w:r>
        <w:rPr>
          <w:rFonts w:ascii="SutonnyMJ" w:hAnsi="SutonnyMJ" w:cs="SutonnyMJ"/>
          <w:sz w:val="18"/>
          <w:szCs w:val="18"/>
          <w:lang w:val="it-IT"/>
        </w:rPr>
        <w:t>-Gi mgxKiYwU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Zgv‡ji mv¤úÖwZK Kvh©µgwU †Kvb ai‡bi †Uª‡Wi Aš—fz©³?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Òe¨emvwqK `„wó‡KvY †_‡K Zgv‡ji mvdj¨ mywbwðZÓ Zzwg wK Gi mv‡_ GKgZ?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cs="Vrinda"/>
          <w:sz w:val="22"/>
          <w:szCs w:val="22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†PŠayix D”PweË cwiev‡ii mš—vb| †jLvcov †kl K‡i wZwb GKwU Mv‡g©›Um KviLvbv ¯’vcb Ki‡jb| kÖwgK‡`i mnR cÖvc¨Zv, ¯^í gRywi, mnR AW©vi cÖvwß, kÖwgK‡`i wbLyuZ KvR me wgwj‡q Aíw`‡bi g‡a¨ wZwb mdj e¨emvqx wn‡m‡e Avwef‚©Z n‡jb| wZwb kÖwgK‡`i Rb¨ Mv‡g©›Um KviLvbv, †W-†Kqvi †m›Uvi, mnR wbM©gb c_, AwMœwbe©vcb e¨e¯’v I cÖwk¶‡Yi e¨e¯’v Ki‡jb| wKš‘ cvk¦©eZx© GKwU KviLvbv †hLv‡b ch©vß cvwb, wbM©gb c_ I AwMœwbe©vcK e¨e¯’v †bB †mLv‡b nVvr GKw`b Av¸b †j‡M A‡bK kÖwgK gviv hvq| G‡Z wZwb fxlY gg©vnZ nb|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†fŠ‡MvwjK cwi‡ek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e¨emvwqK g~j¨‡eva †Kvb cwi‡e‡ki Aš—fz©³?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e¨emvwqK †Kvb AbyK‚j cwi‡e‡ki Kvi‡Y wg. †PŠayix mdj e¨emvqx?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†Kvb cwi‡e‡ki h_v_© cÖ‡qvM Ki‡j cvk¦©eZx© Mv‡g©›UmwU‡Z `yN©Ubv NUZ  bv e‡j Zzwg g‡b K‡iv? †Zvgvi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iwb ˆe‡`wkK evwY‡R¨i mv‡_ m¤ú„³| wZwb cvk¦©eZ©x †`k fviZ †_‡K  †cuqvR Avg`vwb K‡i evsjv‡`‡k weµq K‡ib| G eQi †cuqv‡Ri †gŠmy‡g AwaK cwigv‡Y †cuqvR Avg`vwb Ki‡jI wZwb h_vmg‡q Zv evRviRvZ K‡ibwb| G‡Z evRv‡i K…wÎg msKU m„wó nq Ges  †cuqv‡Ri g~j¨ AZ¨vwaK †e‡o hvq| wg. iwb G my‡hv‡M cÖPzi gybvdv AR©b K‡ib|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B-wi‡UBwjs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B2G</w:t>
      </w:r>
      <w:r>
        <w:rPr>
          <w:rFonts w:ascii="SutonnyMJ" w:hAnsi="SutonnyMJ" w:cs="SutonnyMJ"/>
          <w:sz w:val="18"/>
          <w:szCs w:val="18"/>
          <w:lang w:val="it-IT"/>
        </w:rPr>
        <w:t xml:space="preserve">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iwbi Kvh©µ‡g e¨emv‡qi †Kvb w`KwU Abycw¯’Z?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iwb mgv‡Ri †h c‡¶i cÖwZ `vwqZ¡ cvj‡b Ae‡njv K‡i‡Qb, Zv cvj‡bi Avek¨KZv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K, L, M mvfv‡i GKwU Rvg`vwb kvwo ˆZwii KviLvbv `xN©w`b hver mvd‡j¨i mv‡_ cwiPvjbv Ki‡Q| cÖv_wgKfv‡e wZbRbB `yB j¶ UvKv K‡i g~jab wb‡q e¨emvq ïi“ K‡iwQ‡jb| PjwZ eQ‡ii ïi“‡Z AvKw¯§Kfv‡e Av¸b †j‡M e¨vcK ¶q ¶wZ n‡q hvIqvq e¨emvqwUi Aw¯—Z¡ cÖvq bó n‡q †h‡Z e‡m‡Q| myZv, is I kÖwgK‡`i †eZb eve` mw¤§wjZ `v‡qi cwigvY cÖvq 15 j¶ UvKv `uvwo‡q‡Q|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mxgve× Askx`vi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Rš§MZ AwaKv‡ii wfwË‡Z Askx`vwi Kvievi MwVZ nq bv-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Av‡jvP¨ DÏxcKwU‡Z Askx`vwi e¨emv‡qi †Kvb ¸i“Z¡c~Y© Dcv`vbwU Abycw¯’Z? Gi ¸i“Z¡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KviLvbvwU Av¸‡b webó nIqvi ci me©‡gvU `v‡qi cwigv‡YB Askx`viMY e¨w³MZfv‡e wPwš—Z| G‡Z Askx`vwi e¨emv‡qi †Kvb ˆewkó¨wU we`¨gvb 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ÔwKs GÛ †KvsÕ GKwU cvewjK wj. †Kv¤úvwb| cÖwZôvbwU MZ wZb eQi hver mdjZvi mv‡_ Kvh©µg cwiPvjbv K‡i Avm‡Q| cÖwZôvbwUi AwZwi³ g~ja‡bi cÖ‡qvRb †`Lv †`Iqvq G eQi mwÂwZ Znwe‡ji A_© g~ja‡b cwiYZ K‡i‡Q| m¤úÖwZ cÖwZôvbwUi †kqv‡ii g~j¨ n«vm cvIqvq ÔKzBb GÛ †KvsÕ bv‡g Ab¨ GKwU †Kv¤úvwb D³ cÖwZôv‡bi 60% †kqvi µq K‡i †bq|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Ae‡jLK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†Kv¤úvwb‡Z †hvM¨Zvm~PK †kqvi Kviv µq K‡i Ges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wKs GÛ †Kvs †Kvb c`‡¶c MÖnY K‡i mwÂwZ Znwe‡ji A_© g~ja‡b cwiYZ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ÔwKs GÛ †KvsÕ-Gi eZ©gvb Ae¯’vi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miKv‡ii Lvm Rwg‡Z M‡o †Zvjv nKvm© gv‡K©‡Ui e¨emvqx wgRvb wgqv Ab¨vb¨ e¨emvqx‡`i wb‡q GKwU mgevq mwgwZ M‡o Zz‡j‡Q| G‡Z Zviv mÂq Rgv K‡i, FY †bq Ges RgvK…Z A_© wewfbœ Lv‡Z wewb‡qvM K‡i| gv‡K©‡Ui bvbvb wec`-Avc` Zviv GK‡Î †gvKvwejv K‡i| wbe©vPb Nwb‡q G‡m‡Q| G wb‡q wb‡R‡`i g‡a¨ bvbvb fzj †evSv‡evwSi m„wó n‡”Q| mgevq Kg©KZ©v G‡m ej‡jb, mgevq‡K hw` Avcbviv wbQK e¨emvq-cÖwZôvb fv‡eb Z‡e fzj Ki‡eb| Gi g‡a¨ jywK‡q Av‡Q Avcbv‡`i kw³, mvnm I gh©v`v|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eûgyLx mgevq mwgwZ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`wjj‡K mgev‡qi MVb Zš¿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e¨emvqxiv D‡Ïk¨ wePv‡i †Kvb ai‡bi mgevq mwgwZ M‡o Zz‡j‡Q?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mgevq Kg©KZ©vi g‡Zi mv‡_ Zzwg wK GKgZ? DÏxc‡Ki Av‡jv‡K hyw³ `vI|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miKvi e„nËi mgy`ª‰mKZ K·evRvi `k©bv_x©‡`i Rb¨ AvKl©Yxq, wbivc` I Avivg`vqK Kivi j‡¶¨ †nv‡Uj-†gv‡Uj ¯’vcb I AvBbk„•Ljv cwiw¯’wZ Dbœq‡bi wm×vš— MÖnY K‡i‡Q| BwZg‡a¨ GKwU ms¯’v‡K D³ `vwqZ¡ Ac©b K‡i‡Q| GQvovI </w:t>
      </w:r>
      <w:r>
        <w:rPr>
          <w:rFonts w:ascii="SutonnyMJ" w:hAnsi="SutonnyMJ" w:cs="SutonnyMJ"/>
          <w:spacing w:val="-4"/>
          <w:sz w:val="18"/>
          <w:szCs w:val="18"/>
        </w:rPr>
        <w:t>miKvi XvKvi mv‡_ K·evRvi AÂ‡ji †hvMv‡hvM e¨e¯’v DbœZKi‡Yi j‡¶¨ RbM‡Yi</w:t>
      </w:r>
      <w:r>
        <w:rPr>
          <w:rFonts w:ascii="SutonnyMJ" w:hAnsi="SutonnyMJ" w:cs="SutonnyMJ"/>
          <w:sz w:val="18"/>
          <w:szCs w:val="18"/>
        </w:rPr>
        <w:t xml:space="preserve"> mv‡_ †hŠ_ A_©vq‡bi gva¨‡g AeKvVv‡gvMZ wbg©v‡Yi cwiKíbv MÖnY K‡i‡Q|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BCIC</w:t>
      </w:r>
      <w:r>
        <w:rPr>
          <w:rFonts w:ascii="SutonnyMJ" w:hAnsi="SutonnyMJ" w:cs="SutonnyMJ"/>
          <w:sz w:val="18"/>
          <w:szCs w:val="18"/>
          <w:lang w:val="it-IT"/>
        </w:rPr>
        <w:t>-Gi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‡Kvb e¨emv‡qi D‡Ïk¨ RbKj¨vY?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miKvi K·evRvi mgy`ª‰mKZ Dbœq‡bi `vwqZ¡ †Kvb ms¯’v‡K Ac©Y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AeKvVv‡gv wbg©v‡Yi Rb¨ miKvi †h e¨emv‡qi cwiKíbv MÖnY K‡i‡Q evsjv‡`‡ki †cÖ¶vc‡U Zvi cÖ‡qvRbxqZv †j‡Lv|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mvjvg GKRb wkícwZ I GKB mv‡_ M‡elKI e‡U| wZwb XvKvi eywoM½v b`xi Zx‡i GKwU wm‡g‡›Ui KviLvbv ¯’vcb K‡iwQ‡jb| KviLvbvwUi eR©¨ b`x‡ZB wbtmiY nq| `xN©w`b M‡elYv K‡i m¤úÖwZ wZwb wm‡g›U ˆZwii GKwU AZ¨vaywbK c×wZ Avwe®‹vi K‡i‡Qb| G c×wZ e¨envi K‡i ¯^í Rvjvwb e¨‡q Drcv`b c~‡e©i Zzjbvq eû¸Y e„w× Kiv m¤¢e| ZvB A‰eafv‡e wb‡Ri GK‡PwUqv AwaKvi i¶vi Rb¨ m¤úÖwZ wZwb D‡`¨vM wb‡q‡Qb|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†UªWgvK©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evsjv‡`‡ki cY¨gvb wbqš¿K cÖwZôvb‡K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mvjv‡gi wb‡Ri AwaKvi i¶vq †Kvb AvB‡bi mnvqZv wb‡q‡Qb?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mvjv‡gi Kg©KvÊ ˆbwZKZvi gvb`‡Ê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ÔwMÖb G¨vcv‡ijmÕ ˆZwi †cvkvK wk‡í GKwU mgv`„Z cÖwZôvb| gvwK©b hy³ivóªmn BD‡iv‡ci wewfbœ †`‡k G cÖwZôvbwU †cvkvK ißvwb K‡i cÖPzi ˆe‡`wkK gy`ªv AR©b K‡i _v‡K| Z‡e ißvwbi †¶‡Î KL‡bv KL‡bv cÖwZôvbwU‡K we‡`wk †Kv‡bv †µZvi mv‡_ Sv‡gjvqI co‡Z nq| †m‡¶‡Î GwU mgRvZxq cÖwZôvb¸‡jvi mgš^‡q M‡o IVv GKwU msMV‡bi mnvqZvq Zv mgvavb K‡i †bq| m¤úÖwZ D³ msMV‡bi ZË¡veav‡b Av‡qvwRZ </w:t>
      </w:r>
      <w:r>
        <w:rPr>
          <w:rFonts w:cs="Vrinda"/>
          <w:sz w:val="14"/>
          <w:szCs w:val="14"/>
          <w:lang w:val="it-IT"/>
        </w:rPr>
        <w:t>BATEXPO</w:t>
      </w:r>
      <w:r>
        <w:rPr>
          <w:rFonts w:ascii="SutonnyMJ" w:hAnsi="SutonnyMJ" w:cs="SutonnyMJ"/>
          <w:sz w:val="18"/>
          <w:szCs w:val="18"/>
        </w:rPr>
        <w:t xml:space="preserve"> †gjvq AskMÖnY K‡i cÖwZôvbwU K‡qKwU eo A‡¼i AW©vi †c‡q‡Q|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gvB‡µv‡µwWU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SME Foundation</w:t>
      </w:r>
      <w:r>
        <w:rPr>
          <w:rFonts w:ascii="SutonnyMJ" w:hAnsi="SutonnyMJ" w:cs="SutonnyMJ"/>
          <w:sz w:val="18"/>
          <w:szCs w:val="18"/>
          <w:lang w:val="it-IT"/>
        </w:rPr>
        <w:t xml:space="preserve"> Kx?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†Kvb cÖwZôv‡bi mnvqZvq ÔwMÖb G¨vcv‡ijmÕ e¨emvwqK myweav cv‡”Q?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†`‡ki A_©‰bwZK Dbœq‡b DÏxc‡Ki †gjv Av‡qvRbKvix cÖwZôvbwUi f‚wgKv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wgm KYv wWwMÖ cvm K‡i wKQy GKUv Ki‡e fvewQj| G mgq Zvi evev miKvwi PvKwi †Q‡o evev I †g‡q wg‡j GKwU eywUK KviLvbv M‡o †Zvjvi wm×vš— wb‡jb| cÖ‡qvRbxq cÖ¯‘wZi ci PjwZ g~ja‡bi †hvMvb w`‡Z bv cvivq KviLvbvwU Pvjy Kiv hvw”Qj bv| GgZve¯’vq evev cy‡iv KviLvbvwU KYvi bv‡g wj‡L w`‡jb| wgm KYv Aí †NvivNywi‡ZB FY cvIqvq KviLvbvwU Pvjy Kiv m¤¢e n‡q‡Q| miKvi †_‡K bvbvb myweav cvIqvq GLb KviLvbvUv fv‡jv Pj‡Q|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cÖÁv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cÖwk¶Y †Kb cÖ‡qvRb?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KviLvbvwU Pvjy Ki‡Z bv cvivi wcQ‡b D‡`¨v³vi †Kvb Kv‡R mgm¨v n‡qwQj?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wgm KYvi bv‡g KviLvbvwU wj‡L †`Iqvi KviY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nvmvb GKRb e¨¯— e¨emvqx| wZwb †KbvKvUv Kivi mgq cvb ev e‡j B›Uvi‡b‡U c‡Y¨i digv‡qk w`‡q cY¨ msMÖn K‡ib| e¨w³MZ wewfbœ cY¨ evwo‡Z e‡mB msMÖn K‡ib| Avi g~j¨ cwi‡kv‡aI GKwU KvW© e¨envi K‡ib| MZ mßv‡n GKwU †gvevBj †dvb wK‡bb, hvi g~j¨ Kv‡W© RgvK…Z A‡_©i †P‡q †ewk n‡jI A_© cwi‡kv‡a Amyweav nqwb| RgvwZwi³ A_© Li‡Pi myweavi Rb¨ GB KvW©wU wZwb MÖnY K‡i‡Qb|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m„Rbkxj gvbwmKZv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Z_¨ I †hvMv‡hvM cÖhyw³ †Kb cÖ‡qvRb?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N‡i e‡m cY¨ msMÖ‡ni †Kvb c×wZ m¤ú‡K© ejv n‡q‡Q?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A_© cwi‡kv‡a e¨en„Z KvW©wU e¨env‡ii myweav KZUzKz g~j¨vqb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 c†Ó¤vi 23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209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70 c†Ó¤vi 24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94 c†Ó¤vi 31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115 c†Ó¤vi 24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134 c†Ó¤vi 22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153 c†Ó¤vi 26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169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181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194 c†Ó¤vi 18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30. </w:t>
            </w:r>
            <w:r>
              <w:rPr>
                <w:rFonts w:ascii="SutonnyMJ" w:hAnsi="SutonnyMJ" w:cs="SutonnyMJ"/>
                <w:sz w:val="26"/>
                <w:szCs w:val="26"/>
              </w:rPr>
              <w:t>j²xcyi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4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Kz‡ei gvwS †R‡j‡`i wb‡q cÙv b`x †_‡K Bwjk gvQ a‡i Puv`cyi evRv‡i wewµ K‡ib| evRv‡i gv‡Qi cÖPzi Pvwn`v _vKvq wZwb gvQ aivi Rvj I Av‡iKwU †bŠKv µ‡qi Rb¨ FY MÖn‡Yi K_v fve‡Qb|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evwYR¨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Kz‡ei gvwSi e¨emvqwU †Kvb wk‡íi Aš—M©Z?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Kz‡ei gvwS †Kvb Drm †_‡K FY MÖnY Ki‡Z cvi‡e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47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mygb MvRxcy‡i GKwU †cvkvK KviLvbv ¯’vcb K‡ib| GLv‡b Rwgi g~j¨ A‡c¶vK…Z Kg Ges ch©vß `¶ kÖwgK cvIqv hvq| d‡j wewb‡qvM Kg n‡jI gybvdvi cwigvb †ewk nq| wZwb †`L‡jb Zvi KviLvbvi cvk¦©eZx© ÔisabyÕ bvgK GKwU †cvkvK KviLvbvq kÖwgK‡`i Kv‡Ri mgq I Kg© cwi‡ek wb‡q kÖwgK Am‡š—vl Pj‡Q| gvwjK c¶ ÔisabyÕ bvgK †cvkvK KviLvbvwU eÜ †NvlYv K‡ib|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cwi‡ek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mvgvwRK cwi‡ek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cwi‡e‡ki †Kvb Dcv`vb we‡ePbv K‡i mygb †cvkvK KviLvbv ¯’vcb K‡ib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ÒisabyÓ †cvkvK wk‡í kÖwgK Am‡š—vl I eÜ Kiv e¨emvq cwi‡e‡ki †h Dcv`v‡bi Aš—M©Z DÏxc‡Ki Av‡jv‡K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4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wiqvR GKwU e¨emv cÖwZôv‡bi ¯^ËvwaKvix| wiqvR e¨emvwqK FY wb‡q cY¨ µq K‡ib Ges AwaK jv‡fi Avkvq evwK‡Z cY¨ wewµ K‡ib| †`vKvb`v‡ii wbKU †_‡K h_vmg‡q UvKv Av`v‡q e¨_© n‡j cvIbv`vi‡`i‡KI †`bv cwi‡kv‡a e¨_© nb| d‡j e¨emv‡qi mKj `vq GKKfv‡e Zv‡K enb Ki‡Z nq| eQi †k‡l wZwb e¨w³MZ m¤úwË wewµ K‡i FY I cvIbv`vi‡`i †`bv cwi‡kva K‡ib|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mnvqK †mev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WTO</w:t>
      </w:r>
      <w:r>
        <w:rPr>
          <w:rFonts w:ascii="SutonnyMJ" w:hAnsi="SutonnyMJ" w:cs="SutonnyMJ"/>
          <w:sz w:val="18"/>
          <w:szCs w:val="18"/>
          <w:lang w:val="it-IT"/>
        </w:rPr>
        <w:t xml:space="preserve"> Gi KvR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wiqvR Gi e¨emv‡qi mxgve×Zv¸‡jv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GKgvwjKvbv e¨emvq cwiPvjbvq wiqv‡Ri e¨_©Zvi KviY¸‡jv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4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wRnv` I Avwid Pzw³e× n‡q GKwU Askx`vwi e¨emvq ïi“ K‡ib| wRnv` e¨emv‡q 5,00,000 UvKv wewb‡qvM K‡i| wKš‘ †m PvKwiiZ _vKvi Kvi‡Y e¨emvq cwiPvjbv Ki‡Z cv‡i bv| Avwid GKvB e¨emvq cwiPvjbv K‡i Ges Zviv e¨emv‡qi jvf mgvbfv‡e fvM K‡i| Avwid wKQy w`‡bi Rb¨ we‡`‡k †M‡j wRnv` †`vKv‡b e‡m| Gi gv‡S GKRb †`bv`vi 50,000 UvKv Pvq| wKš‘ wRnv` Zvi `vwe cwi‡kv‡a A¯^xK…wZ Rvbvq|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Pzw³cÎ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ÔPzw³B Askx`vwi e¨emv‡qi g~jwfwËÕ-e¨vL¨v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wRnv` †Kvb ai‡bi Askx`vi? DÏxc‡Ki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wRnv` wK cvIbv`v‡ii `vwe A¯^xK…wZ Rvbv‡Z cv‡i?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4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Kvgvj I Zvi eÜy †mvnvM GKwU †Kv¤úvwbi †kqvi µq K‡i| †mvnvM e¨emv‡qi gybvdv †nvK ev bv †nvK wbw`©ó nv‡i jf¨vsk cvq| wKš‘ wb‡Ri ¯^v_© mswk­ó welq Qvov Ab¨ †Kv‡bv wel‡q gZvgZ w`‡Z cv‡i bv| Aci c‡¶ Kvgvj e¨emv‡qi gybvdv n‡jB †Kej gybvdvi fvM cvq| mKj wel‡q wb‡Ri gZvgZ w`‡Z cv‡i Ges e¨emvq we‡jvc n‡j mevi †k‡l g~jab †diZ cvIqvi k‡Z© †kqvi µq Ki‡jv|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¯§viKwjwc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†Kv¤úvwbi ¯^Zš¿agx© e¨e¯’vcbv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†mvnvM †Kvb ai‡bi †kqvi µq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4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Kvgvj I †mvnv‡Mi †kqv‡ii g‡a¨ †Kvb ai‡bi †kqviwU †Zvgvi wePv‡i DËg?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4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ivbv Zvi kn‡i GKwU mgevq mwgwZ MVb K‡i m`m¨‡`i b¨vh¨g~‡j¨ cY¨ mieiv‡ni e¨e¯’v wb‡q‡Q| †m wKQy m`m¨ mv‡_ wb‡q wewfbœ Drm †_‡K cY¨ msMÖn K‡i wb‡R‡`i g‡a¨ e›Ub K‡i| ivbv Kzgvi, Kvgvi, †R‡j, kÖwgK I K…lK‡`i wb‡q AviI GKwU mgevq cwiPvjbv Ki‡Q| Gme †ckvi †jvK‡`i Rb¨ ivbv GKwU Znwej MVb K‡i| Gme †jvK hv‡Z Av‡qi e¨e¯’v Ki‡Z cv‡i Zvi Rb¨ ivbv mnR k‡Z© A_© mieivn K‡i|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SAPTA</w:t>
      </w:r>
      <w:r>
        <w:rPr>
          <w:rFonts w:ascii="SutonnyMJ" w:hAnsi="SutonnyMJ" w:cs="SutonnyMJ"/>
          <w:sz w:val="18"/>
          <w:szCs w:val="18"/>
          <w:lang w:val="it-IT"/>
        </w:rPr>
        <w:t>-Gi c~Y© A_©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ivbv DÏxc‡Ki b¨vh¨g~‡j¨ cY¨ mieiv‡ni Rb¨ †Kvb mwgwZ MVb K‡iwQj?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mnR k‡Z© A_© mieiv‡ni Rb¨ ivbv †Kvb mgevq MVb K‡iwQj?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bvbvi mv‡_ bvivqYMÄ †eov‡Z wM‡q AvwKe Av`gRx RywU wgjwU cwiZ¨³ Ae¯’vq †`L‡Z †cj| AvwK‡ei bvbv ej‡jb, G wgjwUi GK mgq ¯^Y©hyM wQj| miKvwi wbqš¿‡Y I cwiPvjbvq RbKj¨vY I †eKvi mgm¨vi mgvavbB wQj Gi g~j j¶¨| wKš‘ cÖwZôvb¸‡jvi `vwq‡Z¡ hviv wQ‡jb Zviv myôz cwiKíbv †gvZv‡eK cÖwZôvb Pvjv‡Z e¨_© nb| djkÖ“wZ‡Z evsjv‡`‡ki wkí RM‡Zi cw_K…Z G cÖwZôvbwU eZ©gv‡b g„Z|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BTTB</w:t>
      </w:r>
      <w:r>
        <w:rPr>
          <w:rFonts w:ascii="SutonnyMJ" w:hAnsi="SutonnyMJ" w:cs="SutonnyMJ"/>
          <w:sz w:val="18"/>
          <w:szCs w:val="18"/>
          <w:lang w:val="it-IT"/>
        </w:rPr>
        <w:t>-Gi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ivóªxq e¨emv‡qi  D‡Ïk¨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wgjwU †Kvb ai‡bi e¨emvq msMVb?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Av`gRx RyU wg‡ji g‡Zv cÖwZôvb wU‡K bv _vKvi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eywoM½v b`xi Zx‡i iweb dvg©vwmDwUK¨vj wj.-Gi KviLvbv Aew¯’Z| cÖwZôvbwU fv‡jv gv‡bi Jla Drcv`b I weµq K‡i| KviLvbvi Acwi‡kvwaZ eR©¨ mivmwi b`xi cvwbi m‡½ wgk‡Q| G‡Z b`xi cvwb I GjvKvi evqy `~wlZ n‡”Q| GjvKvi AwaKvsk †jvK ¶zä nIqvq cÖwZôvbwU `~lY †iv‡a c`‡¶c MÖnY K‡i|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†c‡U›U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KwcivBU †Kb cÖ‡qvRb?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iweb dvg©vwmDwUK¨vj wj. †Kvb ai‡bi AvBb Agvb¨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`~lY †iv‡ai Rb¨ iweb dvg©vwmDwUK¨vj wj. †Kvb ai‡bi c`‡¶c wb‡Z cv‡i?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Puv`cy‡ii Rbve wmqvg we‡k¦i wewfbœ †`k n‡Z KuvPvgvj µq K‡i †mv‡qUvi ˆZwi K‡ib Ges mybv‡gi mv‡_ hy³iv‡óªi evRv‡i Zv weµq K‡ib| †`‡ki kxZv_© gvby‡li K_v wPš—v K‡i hZUzKz m¤¢e Kg jv‡f †mv‡qUvi evRv‡i weµq K‡ib|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ˆbwZKZv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g~j¨‡eva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wmqvg †Kvb ai‡bi evwY‡R¨i mv‡_ m¤ú„³?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wmqvg †Kvb ai‡bi mvgvwRK `vwqZ¡ cvjb Ki‡Qb e‡j Zzwg g‡b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cwc hye Dbœqb †K›`ª †_‡K cÖwk¶Y †k‡l 25,000 UvKv FY wb‡q GKwU bvm©vwi K‡ib| GLv‡b DbœZgv‡bi I D”P djbkxj wewfbœ ai‡bi dj` I ebR Pviv MvQ Drcv`b Kiv nq| wewfbœ ¯’vb †_‡K †jvKRb G‡m Zvi bvm©vwi †_‡K Pviv MvQ wK‡b †bq| G‡Z Avw_©Kfv‡e wZwb jvfevb nb| ax‡i ax‡i bvm©vwii cwiwa eo n‡”Q| Zvi bvm©vwi‡Z KvR K‡i cÖvq mvZRb †eKvi bvix|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D‡`¨vM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 D‡`¨vM MÖn‡Y AvÍwe‡k­lY †Kb ¸i“Z¡c~Y©?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cwc Zvi Kg©Kv‡Ê †Kvb ai‡bi Dc‡hvM m„wó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Zzwg wK g‡b K‡iv †h, cwc GKRb mdj bvix D‡`¨v³v? hyw³mn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4</w:t>
      </w:r>
    </w:p>
    <w:p w:rsidR="00C5395C" w:rsidRDefault="00C5395C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myBwU XvKv </w:t>
      </w:r>
      <w:r>
        <w:rPr>
          <w:rFonts w:cs="Vrinda"/>
          <w:sz w:val="14"/>
          <w:szCs w:val="14"/>
          <w:lang w:val="it-IT"/>
        </w:rPr>
        <w:t>EPZ</w:t>
      </w:r>
      <w:r>
        <w:rPr>
          <w:rFonts w:ascii="SutonnyMJ" w:hAnsi="SutonnyMJ" w:cs="SutonnyMJ"/>
          <w:sz w:val="18"/>
          <w:szCs w:val="18"/>
        </w:rPr>
        <w:t xml:space="preserve">-Gi GKwU KviLvbvq KvR K‡i|  myBwUi MÖv‡g e¨vsK I †cv÷ Awdm bv _vKvq evwo‡Z †eZ‡bi UvKv cvVv‡bv Kó n‡q c‡o| A_P Zvi mnKgx© †gvnbv </w:t>
      </w:r>
      <w:r>
        <w:rPr>
          <w:rFonts w:cs="Vrinda"/>
          <w:sz w:val="14"/>
          <w:szCs w:val="14"/>
          <w:lang w:val="it-IT"/>
        </w:rPr>
        <w:t>EPZ</w:t>
      </w:r>
      <w:r>
        <w:rPr>
          <w:rFonts w:ascii="SutonnyMJ" w:hAnsi="SutonnyMJ" w:cs="SutonnyMJ"/>
          <w:sz w:val="18"/>
          <w:szCs w:val="18"/>
        </w:rPr>
        <w:t xml:space="preserve"> Gi cv‡ki GKwU e¨vs‡Ki Aby‡gvw`Z ey_ †_‡K Kv‡W©i gva¨‡g gyn~‡Z© Zvi GKvD›U †_‡K †eZ‡bi UvKv Zzj‡Z cv‡i| m¤úÖwZ myBwUi MÖvgwU †gvevBj †bUIqv‡K©i AvIZvq G‡m‡Q| G‡Z myBwU Zvi mgm¨v mgvav‡b Avkvev`x|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B-Kgvm©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†¶‡Î Z_¨ I †hvMv‡hvM c×wZi ¸i“Z¡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†gvnbvi e¨en„Z KvW©wUi aib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myBwUi MÖv‡g m¤úÖmvwiZ †gvevBj †bUIqv‡K©i mvnv‡h¨ Zvi mgm¨vi mgvavb n‡Z cv‡i?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 c†Ó¤vi 24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 c†Ó¤vi 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53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62 c†Ó¤vi 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95 c†Ó¤vi 32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115 c†Ó¤vi 25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135 c†Ó¤vi 23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146 c†Ó¤vi 14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209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181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189 c†Ó¤vi 8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31. </w:t>
            </w:r>
            <w:r>
              <w:rPr>
                <w:rFonts w:ascii="SutonnyMJ" w:hAnsi="SutonnyMJ" w:cs="SutonnyMJ"/>
                <w:sz w:val="26"/>
                <w:szCs w:val="26"/>
              </w:rPr>
              <w:t>we G Gd kvnxb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1.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>Kgj `xN©w`b hver PÆMÖv‡g cvBKvwi e¨emvq Ki‡Qb| mvßvwnK QywU‡Z MÖv‡gi evwo‡Z wM‡q Zuvi cuvPRb eÜy wb‡q GKRb `wi`ª K…lK‡K Zv‡`i g~jab w`‡q GKwU gyw` †`vKvb ¯’vcb K‡i †`b| G‡Z K…l‡Ki Avw_©K m”QjZv e„w× cvq| wKQyw`b ci K…lK Kgj I Zuvi eÜy‡`i g~jab †diZ †`b|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mxgve× Askx`vwi e¨emvq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 xml:space="preserve">bvevjK Kx Askx`vi n‡Z cv‡i? e¨vL¨v K‡iv| 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DÏxc‡K Kgj MÖv‡g †h KvRwU K‡i‡Q Zv Kx ai‡bi? e¨vL¨v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Kgj I Zuvi cuvPRb eÜyi G ai‡bi Kvh©µg A_©‰bwZK Dbœq‡b Kx f‚wgKv ivL‡Z cv‡i? †Zvgvi gZvgZ `vI|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2.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†`k evsjv evsjv‡`‡ki GKwU AwZ cwiwPZ wkí cÖwZôvb| cÖwZôvbwU wÎgvwÎK f‚-K¤úb Rwic Pvwj‡q wK‡kviM‡Ä GKwU M¨vm‡¶Î Avwe®‹vi Ki‡jv| f‚Mf© †_‡K M¨vm AvniY K‡i cÖwZôvbwU Avikx M¨vm †Kv¤úvwb‡K mieivn K‡i| Avikx M¨vm †Kv¤úvwb msM„nxZ M¨vm cvBcjvB‡bi gva¨‡g wkí I M„n¯’vjx Kv‡R mieivn K‡i| 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cwi‡gj wbqgvewj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>mvgvwRK e¨emvq Kv‡K e‡j?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†`k evsjv‡K †Kvb ai‡bi wkí ejv nq? e¨vL¨v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Avikx †Kv¤úvwbi Kvh©µg e¨emv‡qi †Kvb kvLvi Aš—M©Z? hyw³mn gZvgZ `vI|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3.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>PÆMÖv‡gi e¨emvqx mvjvgZ Dj­vn ch©Ub Lv‡Z wewb‡qv‡Mi D‡Ï‡k¨ Av‡bvqvi cviwK mgy`ª ˆmKZ‡K †e‡Q †bb| KviY †mLv‡b eZ©gv‡b †hvMv‡hvM e¨e¯’v, we`y¨r I M¨vm myweavmn cvkvcvwk A‡bK Kj-KviLvbv M‡o I‡V‡Q| wKš‘ ch©UK‡`i cviwK ex‡P wbivcËvRwbZ mgm¨vi Kvi‡Y Zvi fwel¨r wewb‡qv‡Mi welqwU wZwb cybtwe‡ePbv Ki‡Qb|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e¨emvq mvgvwRK `vqe×Zv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>GKgvwjKvbv e¨emv‡qi Dchy³ cuvPwU †¶Î †j‡Lv|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mvjvgZ Dj­vn‡K cwi‡e‡ki †Kvb cÖavb Dcv`vb ch©Ub e¨emvq D‡`¨vM wb‡Z mvnvh¨ Ki‡Q? e¨vL¨v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cviwK ex‡P Kx Kx ai‡bi †bwZevPK w`K e¨emvq cwi‡ek‡K evavMÖ¯— Ki‡Z cv‡i e‡j Zzwg g‡b K‡iv|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4.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>Rbve ingvb I Zvi 10 Rb eÜy †`‡k I we‡`‡k e¨vcK Pvwn`v I ch©vß kÖg myweavi †cÖw¶‡Z PÆMÖvg kn‡ii AvMÖvev‡` 11 j¶ UvKv e¨‡q 1wU RyZvi d¨v±wi w`‡q 1g eQi †k‡l †Kv‡bv gybvdv Ki‡Z bv cvi‡jI cieZ©x eQi †ek gybvdv AR©b K‡ib| c‡i D³ RyZvi KviLvbvwU‡K Ô÷vi myR †Kv¤úvwbÕ bvg w`‡q wbeÜb Kwi‡q †bq Ges evRv‡i †kqvi weµq K‡ib| ZLb Zviv GKwU Drcv`b BDwbU Ly‡j we‡`‡k cY¨ ißvwb Kivi wm×vš— MÖnY K‡ib|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cÖhyw³MZ cwi‡ek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>B-Kgvm© Kx?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÷vi myR †Kv¤úvwb †Kvb ai‡bi e¨emvq msMVb e¨vL¨v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D³ †Kv¤úvwbi we‡`‡k cY¨ ißvwbi wm×v‡š—i †hŠw³KZv e¨vL¨v K‡iv|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5.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Rbve iweb GKRb †cuqvR Avg`vwbKviK| MZ igRv‡bi GK gvm c~‡e© 50 nvRvi †gwUªK Ub †cuqvR Avg`vwb Ki‡jI h_vmg‡q evRv‡i Zv mieivn K‡ibwb| </w:t>
      </w:r>
      <w:r>
        <w:rPr>
          <w:rFonts w:ascii="SutonnyMJ" w:hAnsi="SutonnyMJ" w:cs="SutonnyMJ"/>
          <w:spacing w:val="-2"/>
          <w:sz w:val="19"/>
          <w:szCs w:val="19"/>
        </w:rPr>
        <w:t>d‡j igRv‡b evRv‡i Gi g~j¨ †e‡o hvq Ges Rbve iweb cÖPzi gybvdv AR©b K‡ib|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</w:r>
      <w:r>
        <w:rPr>
          <w:rFonts w:cs="Vrinda"/>
          <w:sz w:val="15"/>
          <w:szCs w:val="15"/>
        </w:rPr>
        <w:t>SAPTA</w:t>
      </w:r>
      <w:r>
        <w:rPr>
          <w:rFonts w:ascii="SutonnyMJ" w:hAnsi="SutonnyMJ" w:cs="SutonnyMJ"/>
          <w:sz w:val="15"/>
          <w:szCs w:val="15"/>
        </w:rPr>
        <w:t xml:space="preserve"> </w:t>
      </w:r>
      <w:r>
        <w:rPr>
          <w:rFonts w:ascii="SutonnyMJ" w:hAnsi="SutonnyMJ" w:cs="SutonnyMJ"/>
          <w:sz w:val="19"/>
          <w:szCs w:val="19"/>
        </w:rPr>
        <w:t>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>†Kv¤úvwbi K…wÎg e¨w³mËv ej‡Z Kx †evS?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DÏxc‡K ewY©Z iweb mgv‡Ri †Kvb c‡¶i cÖwZ `vwqZ¡ cvj‡b AeÁv K‡i‡Qb? e¨vL¨v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ˆbwZKZvi gvb`‡Ê Rbve iwe‡bi Kg©KvÊ g~j¨vqb K‡iv|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6.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>ivgPi ewikvj †Rjvi GKwU `wi`ªcxwoZ MÖvg| G MÖv‡gi AwaKvsk K…lK eM©vPvwl| wb‡R‡`i Drcvw`Z cY¨ ¯’vbxq cvBKvi‡`i Kv‡Q wewµ Ki‡Z nq e‡j Zviv Gm‡ei b¨vh¨g~j¨ cvq bv| G `yie¯—v †_‡K gyw³i Rb¨ Zviv mw¤§wjZfv‡e GKwU mgevq mwgwZ MV‡bi D‡`¨vM wbj| wKš‘ MVb cÖYvwj I wbeÜb G welq¸‡jv m¤ú‡K© †Kv‡bv aviYv bv _vKvq Zviv ¯’vbxq mgevq Kg©KZ©vi kiYvcbœ n‡jb|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wb®‹vkb wkí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>weÁvcb †Kvb ai‡bi evav `~i K‡i?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mgevq mwgwZ MV‡bi Rb¨ ivgPi MÖv‡gi K…lK‡`i Kx Kx c`‡¶c MÖnY Ki‡Z n‡e e‡j Zzwg g‡b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Ômgevq mwgwZi gyL¨ D‡Ïk¨ gybvdv e„w× bq; eis m`m¨‡`i †mev `vbÕ</w:t>
      </w:r>
      <w:r>
        <w:rPr>
          <w:rFonts w:ascii="SutonnyMJ" w:hAnsi="SutonnyMJ" w:cs="SutonnyMJ"/>
          <w:sz w:val="19"/>
          <w:szCs w:val="18"/>
        </w:rPr>
        <w:sym w:font="Symbol" w:char="F02D"/>
      </w:r>
      <w:r>
        <w:rPr>
          <w:rFonts w:ascii="SutonnyMJ" w:hAnsi="SutonnyMJ" w:cs="SutonnyMJ"/>
          <w:sz w:val="19"/>
          <w:szCs w:val="19"/>
        </w:rPr>
        <w:t xml:space="preserve"> eM©vPvwl‡`i MwVZ mgev‡qi Av‡jv‡K e¨vL¨v K‡iv|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spacing w:line="223" w:lineRule="auto"/>
        <w:jc w:val="center"/>
        <w:rPr>
          <w:rFonts w:ascii="SutonnyMJ" w:hAnsi="SutonnyMJ" w:cs="SutonnyMJ"/>
          <w:b/>
          <w:bCs/>
          <w:sz w:val="19"/>
          <w:szCs w:val="19"/>
        </w:rPr>
      </w:pPr>
      <w:r>
        <w:rPr>
          <w:rFonts w:ascii="SutonnyMJ" w:hAnsi="SutonnyMJ" w:cs="SutonnyMJ"/>
          <w:b/>
          <w:bCs/>
          <w:sz w:val="19"/>
          <w:szCs w:val="19"/>
        </w:rPr>
        <w:t xml:space="preserve">L wefvM: e¨e¯’vcbv </w:t>
      </w:r>
    </w:p>
    <w:p w:rsidR="00C5395C" w:rsidRDefault="00C5395C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7.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>Avwgb †U·UvBj wgjm cÖ_‡g e¨w³ gvwjKvbvq cÖwZwôZ n‡jI ¯^vaxbZvi ci miKv‡ii GK Aa¨v‡`k e‡j RvZxqKiY Kiv nq| cÖ_g 20 ermi G cÖwZôvbwU fv‡jv gybvdv Ki‡jI cieZ©x‡Z w`b w`b †jvKvmv‡bi cwigvY e„w× †c‡Z _v‡K| Avwgb RyU wgjm KZ©„c¶ ej‡Q AvgjvZvwš¿K RwUjZv Ges `yb©xwZ I ¯^Rb cÖxwZi Kvi‡Y cÖwZôv‡bi G `yive¯’v|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†c‡U›U ej‡Z Kx †evS?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 xml:space="preserve">weeiYcÎ Kv‡K e‡j? e¨vL¨v K‡iv| 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DÏxc‡K Dwj­wLZ cÖwZôvbwU †Kvb ai‡bi e¨emvq msMVb?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pacing w:val="-2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pacing w:val="-2"/>
          <w:sz w:val="19"/>
          <w:szCs w:val="19"/>
        </w:rPr>
        <w:tab/>
        <w:t>Dwj­wLZ ai‡bi e¨emvq msMVb †`‡ki A_©‰bwZK Dbœq‡b †Kgb f‚wgKv iv‡L?</w:t>
      </w:r>
      <w:r>
        <w:rPr>
          <w:rFonts w:ascii="SutonnyMJ" w:hAnsi="SutonnyMJ" w:cs="SutonnyMJ"/>
          <w:spacing w:val="-2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8.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>mvLvIqvZ weweG cvm K‡i kvnev‡Mi AvwRR mycvi gv‡K©‡U ÔiKgvwi wU kvU©Õ bv‡g GKwU e¨emvq ïi“ K‡ib| wZwb wU kvU© evRviRvZKi‡Yi Rb¨ †dmeyK I wewfbœ ai‡bi I‡qemvB‡U weÁvcb †`b| weÁvcb †`‡L †µZviv †h‡Kv‡bv mgq cQ›` Abymv‡i wU kvU© msMÖn Ki‡Z cv‡i| d‡j †`Lv hvq, Ab¨vb¨ e¨emvqx‡`i †P‡q mvLvIqv‡Zi †`vKv‡b †µZv‡`i mgvMg †ewk N‡U|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†WweU KvW©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>gvB‡µv †µwWU ej‡Z Kx †evSvq?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mvLvIqvZ †Kvb ai‡bi wecYb c×wZ e¨envi K‡i eY©bv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 xml:space="preserve">Zzwg wK g‡b K‡iv mvLvIqvZ Ab¨vb¨ e¨emvqx‡`i †P‡q †ewk myweav †fvM K‡i? DË‡ii mc‡¶ hyw³ `vI| 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pacing w:val="-2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pacing w:val="-2"/>
          <w:sz w:val="19"/>
          <w:szCs w:val="19"/>
        </w:rPr>
        <w:t>9.</w:t>
      </w:r>
      <w:r>
        <w:rPr>
          <w:rFonts w:ascii="SutonnyMJ" w:hAnsi="SutonnyMJ" w:cs="SutonnyMJ"/>
          <w:spacing w:val="-2"/>
          <w:sz w:val="19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9"/>
          <w:szCs w:val="19"/>
        </w:rPr>
        <w:t>Rbve Rwmg GKwU wkí cÖwZôv‡bi gvwjK| KY©dzjx b`xi A`~‡i Zvi wkí KviLvbvwU Aew¯’Z| KLb Kx N‡U hvq GB †f‡e wZwb GKwU wegv †Kv¤úvwbi cwjwm MÖnY K‡ib| wegvi kZ©vbyhvqx hw` Zvi g„Zz¨ N‡U Z‡e Zvi cwievi 10 j¶ UvKv ¶wZc~iY cv‡eb| Rbve Rwmg wb‡Ri wel‡q m‡PZb n‡jI KviLvbvq wZwb eR©¨ †kvab hš¿cvwZ emvbwb| d‡j Acwi‡kvwaZ eR©¨ b`x‡Z †dj‡Qb, hv cÖvYxK‚j I cwi‡e‡ki Rb¨ ¶wZKi I SzuwKc~Y©| GwU wZwb eyS‡Z Pv‡”Qb bv|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†hvM¨Zvm~PK †kqvi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>mgevq Dcwewa ej‡Z Kx †evSvq?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Rbve Rwmg wegvi †Kvb welq‡K ¸i“Z¡ w`‡q wegv cwjwm MÖnY K‡i‡Qb? e¨vL¨v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DÏxc‡K ewY©Z Rbve Rwmg cÖvYxK‚j I cwi‡e‡ki †h ¶wZ K‡i‡Qb Zvi Rb¨ M„nxZ AvBwb e¨e¯’vi mycvwik K‡iv|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10.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>kvwš—cy‡ii Kvgiv‡bi †bZ…‡Z¡ wekRb cÖvwš—K Pvwl wb‡R‡`i Ae¯’vi Dbœq‡b GKwU msMVb M‡o †Zv‡jb| msMVbwUi g~j j¶¨ n‡jv Pvwl‡`i Av_©-mvgvwRK Kj¨vY wbwðZ Kiv| ZvB Pvwl‡`i Kj¨vYv‡_© †h mKj we‡klvwqZ myweav `iKvi cÖwZôvbwU †m ai‡bi †mev cÖ`v‡bi j‡¶¨ KvR K‡i hv‡”Q|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</w:r>
      <w:r>
        <w:rPr>
          <w:rFonts w:cs="Vrinda"/>
          <w:sz w:val="15"/>
          <w:szCs w:val="15"/>
        </w:rPr>
        <w:t>PIN</w:t>
      </w:r>
      <w:r>
        <w:rPr>
          <w:rFonts w:ascii="SutonnyMJ" w:hAnsi="SutonnyMJ" w:cs="SutonnyMJ"/>
          <w:sz w:val="15"/>
          <w:szCs w:val="15"/>
        </w:rPr>
        <w:t>-</w:t>
      </w:r>
      <w:r>
        <w:rPr>
          <w:rFonts w:ascii="SutonnyMJ" w:hAnsi="SutonnyMJ" w:cs="SutonnyMJ"/>
          <w:sz w:val="19"/>
          <w:szCs w:val="19"/>
        </w:rPr>
        <w:t>Gi c~Y©iƒc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</w:r>
      <w:r>
        <w:rPr>
          <w:rFonts w:cs="Vrinda"/>
          <w:sz w:val="15"/>
          <w:szCs w:val="15"/>
        </w:rPr>
        <w:t>LAN</w:t>
      </w:r>
      <w:r>
        <w:rPr>
          <w:rFonts w:ascii="SutonnyMJ" w:hAnsi="SutonnyMJ" w:cs="SutonnyMJ"/>
          <w:sz w:val="15"/>
          <w:szCs w:val="15"/>
        </w:rPr>
        <w:t xml:space="preserve"> </w:t>
      </w:r>
      <w:r>
        <w:rPr>
          <w:rFonts w:ascii="SutonnyMJ" w:hAnsi="SutonnyMJ" w:cs="SutonnyMJ"/>
          <w:sz w:val="19"/>
          <w:szCs w:val="19"/>
        </w:rPr>
        <w:t>Gi A_© ms‡¶‡c e¨vL¨v K‡iv|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DÏxc‡K Dwj­wLZ mgevq mwgwZwU †Kvb ai‡bi? e¨vL¨v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DÏxc‡K Dwj­wLZ mgevq mwgwZwUi D‡Ï‡k¨i h_v_©Zv g~j¨vqb K‡iv|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</w:rPr>
        <w:t>11.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>Rwb I iwb †gŠwLK m¤§wZ‡Z 5 eQi †gqvw` GKwU e¨emvq MVb K‡ib| e¨emvqwU †ek jvfRbK nIqvq Zviv †mwU Pvwj‡q hv‡”Qb| GKRb †`bv`v‡ii wbKU n‡Z Zviv 25,000 UvKv Av`vq Ki‡Z cvi‡Qb bv e‡j weKí c`‡¶c MÖn‡Yi wPš—v K‡i‡Qb|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K.</w:t>
      </w:r>
      <w:r>
        <w:rPr>
          <w:rFonts w:ascii="SutonnyMJ" w:hAnsi="SutonnyMJ" w:cs="SutonnyMJ"/>
          <w:sz w:val="19"/>
          <w:szCs w:val="19"/>
        </w:rPr>
        <w:tab/>
        <w:t>e¨emvq ˆbwZKZv Kx?</w:t>
      </w:r>
      <w:r>
        <w:rPr>
          <w:rFonts w:ascii="SutonnyMJ" w:hAnsi="SutonnyMJ" w:cs="SutonnyMJ"/>
          <w:sz w:val="19"/>
          <w:szCs w:val="19"/>
        </w:rPr>
        <w:tab/>
        <w:t>1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L.</w:t>
      </w:r>
      <w:r>
        <w:rPr>
          <w:rFonts w:ascii="SutonnyMJ" w:hAnsi="SutonnyMJ" w:cs="SutonnyMJ"/>
          <w:sz w:val="19"/>
          <w:szCs w:val="19"/>
        </w:rPr>
        <w:tab/>
        <w:t>cwiKíbvq bgbxqZv ej‡Z Kx †evS?</w:t>
      </w:r>
      <w:r>
        <w:rPr>
          <w:rFonts w:ascii="SutonnyMJ" w:hAnsi="SutonnyMJ" w:cs="SutonnyMJ"/>
          <w:sz w:val="19"/>
          <w:szCs w:val="19"/>
        </w:rPr>
        <w:tab/>
        <w:t>2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sz w:val="19"/>
          <w:szCs w:val="19"/>
        </w:rPr>
        <w:t>M.</w:t>
      </w:r>
      <w:r>
        <w:rPr>
          <w:rFonts w:ascii="SutonnyMJ" w:hAnsi="SutonnyMJ" w:cs="SutonnyMJ"/>
          <w:sz w:val="19"/>
          <w:szCs w:val="19"/>
        </w:rPr>
        <w:tab/>
        <w:t>Rwb I iwbi e¨emvqwU †Kvb cÖK…wZi Askx`vwi e¨emvq? e¨vL¨v K‡iv|</w:t>
      </w:r>
      <w:r>
        <w:rPr>
          <w:rFonts w:ascii="SutonnyMJ" w:hAnsi="SutonnyMJ" w:cs="SutonnyMJ"/>
          <w:sz w:val="19"/>
          <w:szCs w:val="19"/>
        </w:rPr>
        <w:tab/>
        <w:t>3</w:t>
      </w:r>
    </w:p>
    <w:p w:rsidR="00C5395C" w:rsidRDefault="00C5395C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9"/>
          <w:szCs w:val="19"/>
        </w:rPr>
        <w:t>N.</w:t>
      </w:r>
      <w:r>
        <w:rPr>
          <w:rFonts w:ascii="SutonnyMJ" w:hAnsi="SutonnyMJ" w:cs="SutonnyMJ"/>
          <w:sz w:val="19"/>
          <w:szCs w:val="19"/>
        </w:rPr>
        <w:tab/>
        <w:t>25,000 UvKv cvIbv Av`v‡q Rwb I iwb †`bv`v‡ii wei“‡× gvgjv Ki‡Z cvi‡eb? we‡k­lY K‡iv|</w:t>
      </w:r>
      <w:r>
        <w:rPr>
          <w:rFonts w:ascii="SutonnyMJ" w:hAnsi="SutonnyMJ" w:cs="SutonnyMJ"/>
          <w:sz w:val="19"/>
          <w:szCs w:val="19"/>
        </w:rPr>
        <w:tab/>
        <w:t>4</w:t>
      </w:r>
    </w:p>
    <w:p w:rsidR="00C5395C" w:rsidRDefault="00C5395C">
      <w:pPr>
        <w:spacing w:line="226" w:lineRule="auto"/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 c†Ó¤vi 25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 c†Ó¤vi 26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95 c†Ó¤vi 33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200 c†Ó¤vi 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116 c†Ó¤vi 26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135 c†Ó¤vi 24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189 c†Ó¤vi 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153 c†Ó¤vi 27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116 c†Ó¤vi 27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71 c†Ó¤vi 25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32. </w:t>
            </w:r>
            <w:r>
              <w:rPr>
                <w:rFonts w:ascii="SutonnyMJ" w:hAnsi="SutonnyMJ" w:cs="SutonnyMJ"/>
                <w:sz w:val="26"/>
                <w:szCs w:val="26"/>
              </w:rPr>
              <w:t>K·evRvi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K·evRv‡ii evwm›`v Avnmvb GKRb grm¨ e¨emvqx| Zvi K‡qKwU wPswo †Ni wQj| N~wY©So Ô†gvivÕ Gi AvNv‡Z Zvi meKwU wPswo †Ni Zwj‡q †M‡Q| d‡j mewKQy nvwi‡q wbt¯^ Avnmvb| GLb PÆMÖv‡g GKwU Mv‡g©‡›Um G PvKwi K‡ib| wZwb g‡b g‡b ¯^cœ †`‡Lb GKw`b wZwb evwo wd‡i Avevi grm¨ Lvgvi M‡o Zzj‡eb|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e¨emvq cwi‡ek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†¶‡Î Af¨š—ixY cwi‡ek we‡ePbvi KviY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Avnmv‡bi wbt¯^ nIqvi †cQ‡b e¨emv‡qi †Kvb cwi‡e‡ki Dcv`vb cÖfve we¯—vi K‡i‡Q?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evsjv‡`‡k Avnmv‡bi g‡Zv AmsL¨ e¨vemvqx wbt¯^ nIqvi †¶‡Î e¨emv‡qi †hme mgm¨v cwijw¶Z nq †m¸‡jvi Dbœq‡b KiYxq m¤ú‡K© †j‡Lv|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wgRvb †PŠayix GKRb K…wlweÁvbx| g„Zz¨i wKQyw`b Av‡M wZwb bZzb ai‡bi D”Pdjbkxj avb Avwe®‹vi K‡ib| G ai‡bi Avwe®‹vi †_‡K wZwb Avw_©Kfv‡e jvfevb n‡Z bv cvi‡jI wbR cyÎ‡K Zvi ¯^Z¡ w`‡q hvb| †ekwKQy cÖwZôvb H ai‡bi exR Drcv`b K‡i K…lK‡`i Kv‡Q exR wewµ K‡i e¨vcK gybvdv AR©b Ki‡Z jvMj| wcZvi Avwe®‹v‡i ¯^Z¡ i¶v‡_© Rbve wgRvb †PŠayixi cyÎ BgwZqvR h_vwbq‡g Zv wbeÜ‡bi Rb¨ `iLv¯— Ki‡jb|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KwcivBU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†UªWgvK© wbeÜb Kiv cÖ‡qvRb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†Kvb AvBbMZ c`‡¶‡ci Abycw¯’wZi Kvi‡Y wgRvb †PŠayixi Avwe®‹v‡ii ¯^v_© msiw¶Z nqwb?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BgwZqvR wK Rbve wgRvb †PŠayixi ¯^Z¡ wd‡i cv‡eb? DË‡ii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Rvg©vb, d«vÝ, BZvwj I †¯ú‡bi A_©‰bwZK mg„w× I e¨emvwqK mvd‡j¨i †cQ‡b Av‡Q GK wek¦L¨vZ A_©‰bwZK †RvU| G †Rv‡Ui m`m¨‡`k¸‡jv GKB gy`ªv e¨envi K‡i| A_©‰bwZK Dbœqb I gy³ evwYR¨ GjvKv ¯’vc‡b G †RvU mviv we‡k¦i Kv‡Q GK Abb¨ `„óvš—|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BIMSTEC</w:t>
      </w:r>
      <w:r>
        <w:rPr>
          <w:rFonts w:ascii="SutonnyMJ" w:hAnsi="SutonnyMJ" w:cs="SutonnyMJ"/>
          <w:sz w:val="18"/>
          <w:szCs w:val="18"/>
          <w:lang w:val="it-IT"/>
        </w:rPr>
        <w:t>-Gi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mvUcv </w:t>
      </w:r>
      <w:r>
        <w:rPr>
          <w:rFonts w:cs="Vrinda"/>
          <w:sz w:val="14"/>
          <w:szCs w:val="14"/>
        </w:rPr>
        <w:t>(SAPTA)</w:t>
      </w:r>
      <w:r>
        <w:rPr>
          <w:rFonts w:ascii="SutonnyMJ" w:hAnsi="SutonnyMJ" w:cs="SutonnyMJ"/>
          <w:sz w:val="18"/>
          <w:szCs w:val="18"/>
          <w:lang w:val="it-IT"/>
        </w:rPr>
        <w:t xml:space="preserve"> Pzw³ Kx D‡Ï‡k¨ ¯^v¶wiZ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A_©‰bwZK †Rv‡Ui K_v ejv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D‡j­wLZ †RvUwU Dbœqbkxj †`k¸‡jvi Rb¨ wK AbymiYxq n‡Z cv‡i?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m`¨ ¯^vaxb ivóª `w¶Y my`vb H †`‡ki †hvMv‡hvM e¨e¯’vi Dbœq‡bi Rb¨ †emiKvwi wKQy cÖwZôv‡bi mv‡_ Pzw³e× nq| Pzw³i kZ©vbyhvqx H cÖwZôvb¸‡jv wewfbœ weªR, KvjfvU©, d¬vBIfvi I †g‡Uªv‡ij ¯’vcb Ki‡e| AwR©Z gybvdv H cÖwZôv‡bi cvkvcvwk miKviI cv‡e| m¤úÖwZ †`‡ki wbivcËv e¨e¯’v my`„p Kivi Rb¨ †`kwU GKwU A¯¿ ˆZwii KviLvbv ¯’vc‡bi wm×vš— MÖnY K‡i‡Q|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e¨emvq D‡`¨vM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Kg©ms¯’vb m„wó‡Z e¨emv‡qi f‚wgKv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`w¶Y my`vb iv‡óªi cÖ_g ch©v‡qi Kg©KvÊ¸‡jv †Kvb ai‡bi msMVb KvVv‡gvi mv‡_ mv`„k¨c~Y©?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M„nxZ wØZxq ch©v‡qi wm×vš— ev¯—evq‡b †Kvb ai‡bi msMVb KvVv‡gv wbe©vPb Kiv hyw³hy³ e‡j Zzwg g‡b K‡iv?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iwdK, kwdK I AvwZK wZbRb m„Rbkxj I D`¨gx eÜy| Zviv cvi¯úwiK mg‡SvZvi wfwË‡Z ÔeÜy G›UvicÖvBRÕ bv‡g GKwU e¨emvq cÖwZôvb M‡o †Zv‡jb| e¨emv‡qi h‡_ó mybvg I ch©vß gybvdv AwR©Z nIqv m‡Ë¡I cvi¯úwiK Av¯’v I wek¦v‡mi Afv‡e Zv‡`i e¨emvqwU GK ch©©v‡q eÜ n‡q hvq| cieZx©‡Z Zviv Avjv`v n‡q e¨emvq K‡ib I wbR wbR †¶‡Î G‡KK Rb cÖwZwôZ e¨emvqx wn‡m‡e L¨vwZ AR©b K‡ib|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Dcwewa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Ô†Kv¤úvwbi wPiš—b Aw¯—Z¡ i‡q‡QÕÑ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ÔeÜy G›UvicÖvBRÕ cÖwZôvbwU †Kvb ai‡bi e¨emvq msMVb?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wZb eÜyi cieZx©Kv‡ji e¨emv‡q mdjZvi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Avwi‡di cwiPvjbvaxb ÔB”QvÕ bvgK cÖwZôvbwU exR †_‡K Pviv Drcv`b K‡i| cÖwZôvbwU cÖvq 100 cÖRvwZi Pviv Drcv`b K‡i| cÖwZôvbwU gybvdv AR©b‡K ¸i“Z¡ bv w`‡q me©mvavi‡Yi Kj¨v‡Yi welqwU gv_vq †i‡L Drcvw`Z Pvivi `vg wba©viY K‡i| 2016 mv‡j AwR©Z gybvdv gvwjK‡`i bv w`‡q cÖwZôv‡bi m¤úÖmvi‡Y AwZwi³ exR I Rwg µq K‡i|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cÖZ¨¶ †mev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cybtißvwb evwYR¨ Kxfv‡e m¤úvw`Z nq? D`vniYmn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ÔB”QvÕ-Gi Kg©KvÊ †Kvb wk‡íi Aš—M©Z?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ÔB”QvÕ bvgK cÖwZôvbwU‡K wK mvgvwRK e¨emvq ejv hvq?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7.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</w:t>
      </w:r>
      <w:r>
        <w:rPr>
          <w:rFonts w:cs="Vrinda"/>
          <w:spacing w:val="-2"/>
          <w:sz w:val="14"/>
          <w:szCs w:val="14"/>
        </w:rPr>
        <w:t>X</w:t>
      </w:r>
      <w:r>
        <w:rPr>
          <w:rFonts w:ascii="SutonnyMJ" w:hAnsi="SutonnyMJ" w:cs="SutonnyMJ"/>
          <w:spacing w:val="-2"/>
          <w:sz w:val="18"/>
          <w:szCs w:val="18"/>
        </w:rPr>
        <w:t xml:space="preserve"> †Kv¤úvwb wZb eQi c~‡e© MwVZ n‡q e¨emvq cwiPvjbv Ki‡Q| wKš‘ GLb ch©š— †Kvb gybvdv AR©b Ki‡Z cv‡iwb| cwiPvjbv cl©` ZvB wm×vš— MÖnY K‡i‡Q †Kv¤úvwbwUi 51% †kqvi weµq K‡i w`‡e| wm×vš— †gvZv‡eK </w:t>
      </w:r>
      <w:r>
        <w:rPr>
          <w:rFonts w:cs="Vrinda"/>
          <w:spacing w:val="-2"/>
          <w:sz w:val="14"/>
          <w:szCs w:val="14"/>
        </w:rPr>
        <w:t>Y</w:t>
      </w:r>
      <w:r>
        <w:rPr>
          <w:rFonts w:ascii="SutonnyMJ" w:hAnsi="SutonnyMJ" w:cs="SutonnyMJ"/>
          <w:spacing w:val="-2"/>
          <w:sz w:val="18"/>
          <w:szCs w:val="18"/>
        </w:rPr>
        <w:t xml:space="preserve"> †Kv¤úvwbi wbKU †kqvi weµq K‡i †`q Ges cwiPvjbv I wbqš¿‡Yi fvi </w:t>
      </w:r>
      <w:r>
        <w:rPr>
          <w:rFonts w:cs="Vrinda"/>
          <w:spacing w:val="-2"/>
          <w:sz w:val="14"/>
          <w:szCs w:val="14"/>
        </w:rPr>
        <w:t>Y</w:t>
      </w:r>
      <w:r>
        <w:rPr>
          <w:rFonts w:ascii="SutonnyMJ" w:hAnsi="SutonnyMJ" w:cs="SutonnyMJ"/>
          <w:spacing w:val="-2"/>
          <w:sz w:val="18"/>
          <w:szCs w:val="18"/>
        </w:rPr>
        <w:t xml:space="preserve"> †Kv¤úvwbi Dci b¨¯— nq|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cY¨ wewbgq †Kvb ai‡bi Dc‡hvM m„wó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KLb weeiYcÎ cÖPv‡ii cÖ‡qvRb nq bv?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 xml:space="preserve">Y </w:t>
      </w:r>
      <w:r>
        <w:rPr>
          <w:rFonts w:ascii="SutonnyMJ" w:hAnsi="SutonnyMJ" w:cs="SutonnyMJ"/>
          <w:sz w:val="18"/>
          <w:szCs w:val="18"/>
          <w:lang w:val="it-IT"/>
        </w:rPr>
        <w:t>†Kv¤úvwbwU‡K †Kvb ai‡bi †Kv¤úvwb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†Kv¤úvwbi †kqvi wewµq K‡i †`Iqvi wm×vš— KZUv †hŠw³K n‡q‡Q?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90"/>
        <w:gridCol w:w="1170"/>
        <w:gridCol w:w="1350"/>
        <w:gridCol w:w="1087"/>
      </w:tblGrid>
      <w:tr w:rsidR="00C5395C">
        <w:tc>
          <w:tcPr>
            <w:tcW w:w="990" w:type="dxa"/>
          </w:tcPr>
          <w:p w:rsidR="00C5395C" w:rsidRDefault="00C5395C">
            <w:pPr>
              <w:spacing w:line="230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Askx`vi</w:t>
            </w:r>
          </w:p>
        </w:tc>
        <w:tc>
          <w:tcPr>
            <w:tcW w:w="1170" w:type="dxa"/>
          </w:tcPr>
          <w:p w:rsidR="00C5395C" w:rsidRDefault="00C5395C">
            <w:pPr>
              <w:spacing w:line="230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g~jab</w:t>
            </w:r>
          </w:p>
        </w:tc>
        <w:tc>
          <w:tcPr>
            <w:tcW w:w="1350" w:type="dxa"/>
          </w:tcPr>
          <w:p w:rsidR="00C5395C" w:rsidRDefault="00C5395C">
            <w:pPr>
              <w:spacing w:line="230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2016 Gi gybvdv</w:t>
            </w:r>
          </w:p>
        </w:tc>
        <w:tc>
          <w:tcPr>
            <w:tcW w:w="1087" w:type="dxa"/>
          </w:tcPr>
          <w:p w:rsidR="00C5395C" w:rsidRDefault="00C5395C">
            <w:pPr>
              <w:spacing w:line="230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gvwmK †eZb</w:t>
            </w:r>
          </w:p>
        </w:tc>
      </w:tr>
      <w:tr w:rsidR="00C5395C">
        <w:tc>
          <w:tcPr>
            <w:tcW w:w="990" w:type="dxa"/>
          </w:tcPr>
          <w:p w:rsidR="00C5395C" w:rsidRDefault="00C5395C">
            <w:pPr>
              <w:spacing w:line="230" w:lineRule="auto"/>
              <w:jc w:val="center"/>
              <w:rPr>
                <w:rFonts w:ascii="SutonnyMJ" w:hAnsi="SutonnyMJ" w:cs="SutonnyMJ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K</w:t>
            </w:r>
          </w:p>
          <w:p w:rsidR="00C5395C" w:rsidRDefault="00C5395C">
            <w:pPr>
              <w:spacing w:line="230" w:lineRule="auto"/>
              <w:jc w:val="center"/>
              <w:rPr>
                <w:rFonts w:ascii="SutonnyMJ" w:hAnsi="SutonnyMJ" w:cs="SutonnyMJ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L</w:t>
            </w:r>
          </w:p>
          <w:p w:rsidR="00C5395C" w:rsidRDefault="00C5395C">
            <w:pPr>
              <w:spacing w:line="230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M</w:t>
            </w:r>
          </w:p>
        </w:tc>
        <w:tc>
          <w:tcPr>
            <w:tcW w:w="1170" w:type="dxa"/>
          </w:tcPr>
          <w:p w:rsidR="00C5395C" w:rsidRDefault="00C5395C">
            <w:pPr>
              <w:spacing w:line="230" w:lineRule="auto"/>
              <w:jc w:val="center"/>
              <w:rPr>
                <w:rFonts w:ascii="SutonnyMJ" w:hAnsi="SutonnyMJ" w:cs="SutonnyMJ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6,00,000</w:t>
            </w:r>
          </w:p>
          <w:p w:rsidR="00C5395C" w:rsidRDefault="00C5395C">
            <w:pPr>
              <w:spacing w:line="230" w:lineRule="auto"/>
              <w:jc w:val="center"/>
              <w:rPr>
                <w:rFonts w:ascii="SutonnyMJ" w:hAnsi="SutonnyMJ" w:cs="SutonnyMJ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4,00,000</w:t>
            </w:r>
          </w:p>
          <w:p w:rsidR="00C5395C" w:rsidRDefault="00C5395C">
            <w:pPr>
              <w:spacing w:line="230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---</w:t>
            </w:r>
          </w:p>
        </w:tc>
        <w:tc>
          <w:tcPr>
            <w:tcW w:w="1350" w:type="dxa"/>
          </w:tcPr>
          <w:p w:rsidR="00C5395C" w:rsidRDefault="00C5395C">
            <w:pPr>
              <w:spacing w:line="230" w:lineRule="auto"/>
              <w:jc w:val="center"/>
              <w:rPr>
                <w:rFonts w:ascii="SutonnyMJ" w:hAnsi="SutonnyMJ" w:cs="SutonnyMJ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1,00,000</w:t>
            </w:r>
          </w:p>
          <w:p w:rsidR="00C5395C" w:rsidRDefault="00C5395C">
            <w:pPr>
              <w:spacing w:line="230" w:lineRule="auto"/>
              <w:jc w:val="center"/>
              <w:rPr>
                <w:rFonts w:ascii="SutonnyMJ" w:hAnsi="SutonnyMJ" w:cs="SutonnyMJ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1,00,000</w:t>
            </w:r>
          </w:p>
          <w:p w:rsidR="00C5395C" w:rsidRDefault="00C5395C">
            <w:pPr>
              <w:spacing w:line="230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1,00,000</w:t>
            </w:r>
          </w:p>
        </w:tc>
        <w:tc>
          <w:tcPr>
            <w:tcW w:w="1087" w:type="dxa"/>
          </w:tcPr>
          <w:p w:rsidR="00C5395C" w:rsidRDefault="00C5395C">
            <w:pPr>
              <w:spacing w:line="230" w:lineRule="auto"/>
              <w:jc w:val="center"/>
              <w:rPr>
                <w:rFonts w:ascii="SutonnyMJ" w:hAnsi="SutonnyMJ" w:cs="SutonnyMJ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----</w:t>
            </w:r>
          </w:p>
          <w:p w:rsidR="00C5395C" w:rsidRDefault="00C5395C">
            <w:pPr>
              <w:spacing w:line="230" w:lineRule="auto"/>
              <w:jc w:val="center"/>
              <w:rPr>
                <w:rFonts w:ascii="SutonnyMJ" w:hAnsi="SutonnyMJ" w:cs="SutonnyMJ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-----</w:t>
            </w:r>
          </w:p>
          <w:p w:rsidR="00C5395C" w:rsidRDefault="00C5395C">
            <w:pPr>
              <w:spacing w:line="230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8,000</w:t>
            </w:r>
          </w:p>
        </w:tc>
      </w:tr>
    </w:tbl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¯§viKwjwc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bvevjK wK Askx`vi n‡Z cv‡i?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Askx`vi‡`i g~jab wfbœ wfbœ n‡jI gybvdv mgnv‡i ewY©Z n‡q‡Q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hw` 2017 mv‡j e¨emv‡qi 3 j¶ UvKv †jvKmvb nq Z‡e Askx`vi ÔMÕ Gi `vq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ÔGKZvB ejÕ G g‡š¿ `xw¶Z n‡q K‡qRb e¨emvqx MYZvwš¿K bxwZgvjvq wb‡R‡`i i¶v, cvi¯úwiK mn‡hvwMZv, b¨vh¨g~j¨ cvIqvi Avkvq GKwU msMVb M‡o Zz‡j‡Qb| eQiLv‡bK c‡i †`Lv †Mj, Zviv Gi e¨emvq †_‡K jvfevb n‡”Qb| 2016 mv‡j gybvdv AwR©Z nq 50,000 UvKv| AvBb Abyhvqx 7,500 UvKv Znwe‡j Rgv K‡i evwKUv m`m¨‡`i g‡a¨ g~jab Abycv‡Z fvM Kiv nq|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Ae‡jLK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Pzw³‡K Askx`vwi e¨emv‡qi g~j wfwË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msMVbwU †Kvb ai‡bi e¨emvq msMVb?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gybvdvi Ask m`m¨‡`i g‡a¨ g~jab Abycv‡Z e›Ub Kivi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wb‡Ri cv‡q `uvov‡bvi ¯^cœ wb‡q mvw`qv PÆMÖvg kn‡i G‡m Mv‡g©›U‡mi KvR †bq| wKš‘ MÖv‡g e¨vsK I †cv÷ Awdm bv _vKvq mvw`qvi UvKv cvVv‡bv KwVb n‡q c‡o| A_P Zvi KviLvbvi kvgxg Mv‡g©‡›U‡mi wb‡P Aew¯’Z GKwU e¨vs‡Ki Aby‡gvw`Z ey_ †_‡K Kv‡W©i gva¨‡g gyn~‡Z© Zvi GKvD›U †_‡K †eZ‡bi UvKv Zzj‡Z cv‡ib| m¤úÖwZ Zvi MÖvgwU †gvevBj †bUIqv‡K©i AvIZvq Avmvq mvw`qv Zvi mgm¨v mgvav‡b Avkvev`x|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AbjvBb 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e¨emv‡q Z_¨ I †hvMv‡hvM cÖhyw³ †Kb cÖ‡qvRb?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kvgxg mv‡n‡ei e¨en„Z KvW©wUi aib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mvw`qvi MÖv‡g m¤úÖmvwiZ †gvevBj †bUIqv‡K©i mvnv‡h¨ Zvi mgm¨vi mgvavb m¤¢e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kvwK‡ji K·evRv‡ii DwLqvq GKwU Lvev‡ii †nv‡Uj Av‡Q| evg©v †_‡K AwaK Rb‡Mvôx nVvr kiYv_x© wn‡m‡e Avmvi Kvi‡Y Lvev‡ii Pvwn`v †e‡o †M‡Q| Rbve kvwKj AwaK gybvdv AR©‡bi Avkvq wbægv‡bi Lvevi AwaK g~‡j¨ wewµ Kiv ïi“ Ki‡jv| Gfv‡e wZwb e¨emv‡qi mybvg bó I gvby‡li ¶wZ Ki‡Q|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e¨emvq g~j¨‡eva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cwi‡ek msi¶‡Yi mv‡_ e¨emv‡qi m¤úK©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Rbve kvwKj e¨emv‡qi †Kvb welqwU j½b K‡i‡Q?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C5395C" w:rsidRDefault="00C5395C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kvwK‡ji e¨emv‡qi mybvg wdwi‡q Avbvi Rb¨ jw•NZ wel‡qi cÖ‡qvRbxqZv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154 c†Ó¤vi 28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169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136 c†Ó¤vi 25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72 c†Ó¤vi 26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 c†Ó¤vi 27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96 c†Ó¤vi 34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72 c†Ó¤vi 27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117 c†Ó¤vi 28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189 c†Ó¤vi 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210 c†Ó¤vi 20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33. </w:t>
            </w:r>
            <w:r>
              <w:rPr>
                <w:rFonts w:ascii="SutonnyMJ" w:hAnsi="SutonnyMJ" w:cs="SutonnyMJ"/>
                <w:sz w:val="26"/>
                <w:szCs w:val="26"/>
              </w:rPr>
              <w:t>Rvjvjvev` K¨v›Ub‡g›U cvewjK ¯‹zj GÛ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ivwRe, mRxe I gywRe wg‡j GKwU Askx`vwi e¨emvq MVb K‡i‡Qb| cÖwZôvbwUi ¯’vwqZ¡Kvj Zviv †h Pzw³cÎ ˆZwi K‡i‡Qb Zv‡Z †Kv_vI D‡j­L Kiv nqwb| †ek wKQyw`b cwiPvwjZ nevi ci Rbve ivwRe cÖwZôvbwU wejyß Kivi AvBbMZ c`‡¶c MÖnY K‡ib| G j‡¶¨ wZwb Aci `yB Askx`vi‡K wjwLZ weÁwß Øviv e¨emvq we‡jv‡ci B”Qv cÖKvk K‡ib|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mxgve× Askx`vi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ÔAskx`v‡ii Pzw³ m¤úv`‡bi †hvM¨ZvÕ-e¨vL¨v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Askx`vwi e¨emvqwU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M„nxZ c`‡¶cwU KZUzKz AvBbm¤§Z n‡q‡Q e‡j Zzwg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Imgvb I 10 Rb e¨w³ wg‡j Kvh©vi‡¤¢i AbygwZcÎ wb‡q h_vh_fv‡e GKwU †Kv¤úvwb e¨emvq ïi“ K‡ib| Rbve Imgvb †Kv¤úvwbi evwl©K mvaviY mfvq cwiPvjK wbhy³ n‡q wewfbœ mfvq AskMÖnY K‡ib| wKš‘ nVvr K‡i Amy¯’ n‡q covq wZwb Ggb †kqv‡i wewb‡qvM Ki‡Z Pvb †hLv‡b wbw`©ó nv‡i me©v‡MÖ jf¨vsk cvIqv hv‡e Ges †Kv‡bv ai‡bi †jvKmvbI enb Ki‡Z n‡e bv|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mb`cÖvß †Kv¤úvwb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†Kv¤úvwbi K…wÎg e¨w³mË¡v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Imgvb †Kvb ai‡bi †kqvi µq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cwiewZ©Z cwiw¯’wZ‡Z wg. ingv‡bi M„nxZ wm×v‡š—i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†iv‡Kqv Lvbg GKRb K…wlweÁvbx| wZwb bZzb ai‡bi D”P djbkxj GK ai‡bi cv‡Ui RvZ Avwe®‹vi K‡ib| G ai‡bi Avwe®‹vi †_‡K wZwb Avw_©Kfv‡e jvfevb n‡Z bv cvi‡jI wbR Kb¨v mvgvš—v‡K Zvi ¯^Z¡ w`‡q hvb| †ek wKQy cÖwZôvb IB cv‡Ui exR Drcv`b K‡i K…lK‡`i Kv‡Q IB exR wewµ K‡i e¨vcK gybvdv AR©b Ki‡Z jvMj| gvZvi Avwe®‹v‡ii ¯^Z¡ i¶v‡_© mvgvš—v h_vwbq‡g Zv wbeÜ‡bi Rb¨ `iLv¯— Ki‡jb|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KwcivBU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e¨emvq AvBbMZ kZ© _vKvi cÖ‡qvRbxqZv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†Kvb AvBbMZ c`‡¶‡ci Abycw¯’wZi Kvi‡Y †iv‡Kqv Lvb‡gi Avwe®‹v‡ii ¯^v_© msiw¶Z nqwb?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mvgvš—v wK Avwe®‹vi ¯^Z¡ wd‡i cv‡e? DË‡ii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KuvPvgvj mnRjf¨ nIqvq GKwU ¯^bvgab¨ c­vw÷K mvgMÖx Drcv`‡bi †Kv¤úvwb AZ¨š— ¯^íg~‡j¨ c­vw÷K `ªe¨mvgMÖx weµq Ki‡Z ïi“ K‡i‡Qb| G g~‡j¨ c­vw÷K `ªe¨mvgMÖx weµq Kivq Zv‡`i †Kv‡bv ai‡bi gybvdv n‡”Q bv| Zv‡`i cÖwZ‡hvMx †Kv¤úvwb¸‡jv Zv‡`i GB AvPi‡Y w`‡knviv| GZ Aíg~‡j¨  mvgMÖx weµq Kiv DwPZ bq e‡j Zviv g‡b K‡ib| GgZve¯’vq †Kv¤úvwb¸‡jvi †KvwU †KvwU UvKvi jwMœ ¶wZMÖ¯— n‡Z cv‡i|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e¨emvwqK g~j¨‡eva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e¨emvq Kxfv‡e cwi‡ek Øviv cÖfvweZ?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†Kv¤úvwbwU Kv‡`i cÖwZ mvgvwRK `vwqZ¡ mwVKfv‡e cvjb K‡iwb?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G RvZxq mgm¨v †gvKvwejvq †Kv¤úvwb¸‡jvi Kx ai‡bi c`‡¶c MÖnY Kiv DwPZ e‡j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ÔKÕ Ges ÔLÕ GKB wek¦we`¨vjq n‡Z D”PZi wWwMÖ wb‡q cov‡jLv †kl K‡i| DfqB Avjv`v Avjv`vfv‡e `ywU e¨emv‡q Rwo‡q c‡o| ÔKÕ †`‡ki wewfbœ MÖvg †_‡K †`kxq †gviM µq K‡i †m¸‡jv DbœZ c¨v‡KURvZ K‡i weµ‡qi GKwU c‡q›U ¯’vcb K‡i| MÖvnK‡`i wbKU Pvwn`v e¨vcK| Ab¨w`‡K ÔLÕ miKv‡ii h_vh_ Aby‡gv`b bv wb‡q we‡`k †_‡K gvQ µq K‡i wewfbœ weµq‡K‡›`ª †cÖiY K‡ib| wKQyw`‡bi g‡a¨B ÔLÕ jvB‡mÝ msµvš— RwUjZvq co‡jv|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we‡klvqY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e¨emvq Kxfv‡e gvby‡li RxebhvÎvi gvb Dbœqb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ÔKÕ †Kvb ai‡bi Dc‡hvM m„wó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ÔLÕ-Gi Kg©KvÊ e¨emvq bq †Kb?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K…wl‡¶‡Î Acvi m¤¢vebvi K_v eyS‡Z †c‡i D”Pwk¶v MÖnY Kivi ciI mZ¨wRr Kg©Kvi PvKwi bv wb‡q K…wlKvR‡K RxweKv wn‡m‡e †e‡Q wb‡q‡Qb| wbR cyuwR I `¶Zvq M‡o Zz‡j‡Qb AvaywbK K…wl Lvgvi| exR †_‡K Pviv Dcv`vb, wWg †_‡K nuvm-†gvi‡Mi ev”Pv Drcv`b BZ¨vw`i gva¨‡g Zvi e¨vcK Kg©hÁ ïi“ n‡q‡Q| m¤úÖwZ cvk©^eZx© kn‡i wZwb Zvi Drcvw`Z cY¨ evRviRvZ Kivi D‡`¨vM wb‡q‡Qb|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mve©‡fŠgZ¡ e¨emv‡qi Rb¨ ¸i“Z¡c~Y© †Kb?-e¨vL¨v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gvwjKvbvi wfwË‡Z DÏxc‡Ki e¨emvqwU †Kvb ai‡bi?-e¨vL¨v K‡iv|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†Kvb ai‡bi Dc‡hvM m„wói gva¨‡g cvk¦©eZx© kn‡i evRvi m„wó Kiv m¤¢e?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KvRxi‡Lvjv MÖv‡g AwaKvsk cwievi K…wlRxex Ges Zv‡`i K…wl Drcv`‡bi wmsnfvMB n‡”Q wewfbœ Rv‡Zi mewR| cvBKvi‡`i †`ŠivÍ¨ †_‡K gyw³ Ges c‡Y¨i b¨vh¨g~j¨ cvevi j‡¶¨ cÖvq 100 Rb K…lK wg‡j cwiPvjbv Ki‡Qb Ô¯^wbf©i mgevq mwgwZÕ| 2017-18 A_©eQ‡i cÖwZôvbwU cÖvq 1 j¶ UvKv Avq K‡i| e¨e¯’vcbv KwgwU 95,000 UvKv gybvdv AvKv‡i m`m¨‡`i g‡a¨ e›U‡bi wm×vš— wb‡q‡Qb|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mgevq Dcwewa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`wi`ªZv `~ixKi‡Y mgevq mwgwZ †Kvb cÖKv‡ii?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D‡Ïk¨MZ w`K wePv‡i Ô¯^wbf©i mgevq mwgwZÕ †Kvb cÖKv‡ii?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gybvdv eÈ‡bi wm×vš— AvBb Abyhvqx n‡”Q wK-bv hyw³mnKv‡i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bvwej mv‡ne bZzb Kg©¯’‡j †hvM  w`‡q‡Qb| XvKvi gwZwS‡j Awdm| cÖwZ mßv‡n wZwb wbR evwo wm‡j‡U Av‡mb| hvZvqvZ K‡ib GKwU miKvwi evm mvwf©‡m| mvwf©m †gvUvgywU fv‡jv Z‡e fvovI Kg| Z‡e wUwK‡Ui Pvwn`v †ewk nIqvq A‡bK mgq wUwKU cÖvwß‡Z mgm¨v nq| KvD›Uv‡i j¤^v jvBb w`‡q wUwKU wKb‡Z A‡bK mgq e¨q nq|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PPP</w:t>
      </w:r>
      <w:r>
        <w:rPr>
          <w:rFonts w:ascii="SutonnyMJ" w:hAnsi="SutonnyMJ" w:cs="SutonnyMJ"/>
          <w:sz w:val="18"/>
          <w:szCs w:val="18"/>
          <w:lang w:val="it-IT"/>
        </w:rPr>
        <w:t xml:space="preserve"> -Kx?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ivóªxq e¨emvq Kxfv‡e GK‡PwUqv e¨emvq †iva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ivóªxq e¨emvq m¤ú‡K© Av‡jvPbv Kiv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wUwKU msMÖ‡ni mgm¨v Gov‡Z cÖwZôvbwU †Kvb e¨e¯’v MÖnY Ki‡Z cv‡i?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bZzb GKai‡bi Av‡gi Rym ˆZwi K‡i evRviRvZ Ki‡Z Pvq wbceb dzW wjwg‡UW| cix¶vg~jKfv‡e Rym ˆZwi K‡i miKv‡ii GKwU ms¯’vi Aby‡gv`‡bi A‡c¶vq i‡q‡Qb| cÖwZôvbwU Ry‡mi ¸YMZ gvb wbwðZ Kivi Rb¨ †Uw÷s j¨v‡e cix¶v Ki‡Qb| gvb wbwðZ n‡j cY¨wU Drcv`b I evRviRvZKi‡Yi AbygwZ †`‡eb| wbceb dzW wjwg‡UW Avkv Ki‡Qb kÖxNªB Zviv Aby‡gv`b cv‡eb| Z‡e evRviRvZKi‡Yi c~‡e©B Zuviv Ry‡mi †evZ‡ji Mv‡q Ggb wKQy w`‡Z Pvb hv‡Z MÖvnKiv mn‡RB Zv‡`i cY¨wU wPb‡Z cv‡i|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KwcivBU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wegv‡K ¶wZc~i‡Yi Pzw³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gvb cix¶vi `vwqZ¡ †Kvb miKvwi cÖwZôv‡bi Ici b¨¯— Kiv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cY¨wUi cwiwPwZi Rb¨ KiYxq w`KwU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Aí cyuwR wb‡q ZvbwRbv LvZzb wbR N‡iB GKwU eywUK KviLvbv M‡o Zz‡j‡Qb| cvBKviiv wWRvBb Abymv‡i Kvco wb‡q hvb| Pvwn`v _vKvi ciI we`y¨r myweav bv _vKvq e¨emvq‡K eo Ki‡Z cvi‡Qb bv| ¯’vbxq cÖ‡KŠkjxi m‡½ K_v e‡j we`y¨r ms‡hv‡Mi Avk¦vm †c‡q‡Qb| Ab¨w`‡K cyuwRi ms¯’v‡bi Rb¨ †emiKvwi wKQy cÖwZôv‡bi m‡½ †hvMv‡hvM Ki‡Qb| bvbv ai‡bi cÖwZK‚jZvi g‡a¨ ZvbwRbv wbR e¨emvq‡K GwM‡q wb‡Z ea¨ cwiKi|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wegm‡UK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SzuwK MÖnY Kivi gvbwmKZv D‡`¨v³vi Rb¨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D‡`¨v³vi `„wó‡KvY †_‡K ZvbwRbvi Giƒc Kg©KvÊ‡K Kx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†Kvb ai‡bi e¨emvqx‡K †mev ZvbwRbvi Rb¨ †ewk ¸i“Z¡c~Y©? we‡k­lY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4</w:t>
      </w: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AvaywbK e¨vs‡Ki cwÎKv weÁvcb wbæiƒc :</w:t>
      </w: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>
          <v:rect id="_x0000_s5389" style="position:absolute;left:0;text-align:left;margin-left:-.05pt;margin-top:1.65pt;width:227.95pt;height:47.55pt;z-index:-251661312" filled="f">
            <v:textbox style="mso-next-textbox:#_x0000_s5389" inset="0,0,0,0">
              <w:txbxContent>
                <w:p w:rsidR="00C5395C" w:rsidRDefault="00C5395C">
                  <w:pPr>
                    <w:spacing w:before="20"/>
                    <w:jc w:val="center"/>
                    <w:rPr>
                      <w:rFonts w:ascii="SutonnyMJ" w:hAnsi="SutonnyMJ" w:cs="SutonnyMJ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SutonnyMJ" w:hAnsi="SutonnyMJ" w:cs="SutonnyMJ"/>
                      <w:sz w:val="18"/>
                      <w:szCs w:val="18"/>
                      <w:u w:val="single"/>
                    </w:rPr>
                    <w:t>K e¨vsK wjwg‡UW</w:t>
                  </w:r>
                </w:p>
                <w:p w:rsidR="00C5395C" w:rsidRDefault="00C5395C">
                  <w:pPr>
                    <w:tabs>
                      <w:tab w:val="left" w:pos="180"/>
                      <w:tab w:val="left" w:pos="1620"/>
                      <w:tab w:val="left" w:pos="2970"/>
                    </w:tabs>
                    <w:rPr>
                      <w:rFonts w:ascii="SutonnyMJ" w:hAnsi="SutonnyMJ" w:cs="SutonnyMJ"/>
                      <w:sz w:val="18"/>
                      <w:szCs w:val="18"/>
                    </w:rPr>
                  </w:pP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ab/>
                    <w:t>Avgv‡`i AZ¨vaywbK †mevmg~n:</w:t>
                  </w:r>
                </w:p>
                <w:p w:rsidR="00C5395C" w:rsidRDefault="00C5395C">
                  <w:pPr>
                    <w:tabs>
                      <w:tab w:val="left" w:pos="180"/>
                      <w:tab w:val="left" w:pos="1539"/>
                      <w:tab w:val="left" w:pos="2970"/>
                    </w:tabs>
                    <w:rPr>
                      <w:rFonts w:ascii="SutonnyMJ" w:hAnsi="SutonnyMJ" w:cs="SutonnyMJ"/>
                      <w:sz w:val="18"/>
                      <w:szCs w:val="18"/>
                    </w:rPr>
                  </w:pP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tab/>
                  </w: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sym w:font="Wingdings 3" w:char="F086"/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 xml:space="preserve">AbjvBb e¨vswKs </w:t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ab/>
                  </w: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sym w:font="Wingdings 3" w:char="F086"/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>¯^qswµq wbKvk Ni</w:t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ab/>
                  </w: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sym w:font="Wingdings 3" w:char="F086"/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>†nvg e¨vswKs</w:t>
                  </w:r>
                </w:p>
                <w:p w:rsidR="00C5395C" w:rsidRDefault="00C5395C">
                  <w:pPr>
                    <w:tabs>
                      <w:tab w:val="left" w:pos="180"/>
                      <w:tab w:val="left" w:pos="1539"/>
                      <w:tab w:val="left" w:pos="2970"/>
                    </w:tabs>
                    <w:rPr>
                      <w:rFonts w:ascii="SutonnyMJ" w:hAnsi="SutonnyMJ" w:cs="SutonnyMJ"/>
                      <w:spacing w:val="-6"/>
                      <w:sz w:val="18"/>
                      <w:szCs w:val="18"/>
                    </w:rPr>
                  </w:pPr>
                  <w:r>
                    <w:rPr>
                      <w:rFonts w:cs="Vrinda"/>
                      <w:sz w:val="14"/>
                      <w:szCs w:val="14"/>
                    </w:rPr>
                    <w:tab/>
                  </w: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sym w:font="Wingdings 3" w:char="F086"/>
                  </w:r>
                  <w:r>
                    <w:rPr>
                      <w:rFonts w:cs="Vrinda"/>
                      <w:sz w:val="14"/>
                      <w:szCs w:val="14"/>
                    </w:rPr>
                    <w:t>ATM</w:t>
                  </w: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>myweav</w:t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ab/>
                  </w: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sym w:font="Wingdings 3" w:char="F086"/>
                  </w:r>
                  <w:r>
                    <w:rPr>
                      <w:rFonts w:cs="Vrinda"/>
                      <w:sz w:val="14"/>
                      <w:szCs w:val="14"/>
                    </w:rPr>
                    <w:t>POS</w:t>
                  </w: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>†mev</w:t>
                  </w:r>
                  <w:r>
                    <w:rPr>
                      <w:rFonts w:ascii="SutonnyMJ" w:hAnsi="SutonnyMJ" w:cs="SutonnyMJ"/>
                      <w:sz w:val="18"/>
                      <w:szCs w:val="18"/>
                    </w:rPr>
                    <w:tab/>
                  </w:r>
                  <w:r>
                    <w:rPr>
                      <w:rFonts w:ascii="SutonnyMJ" w:hAnsi="SutonnyMJ" w:cs="SutonnyMJ"/>
                      <w:sz w:val="14"/>
                      <w:szCs w:val="14"/>
                    </w:rPr>
                    <w:sym w:font="Wingdings 3" w:char="F086"/>
                  </w:r>
                  <w:r>
                    <w:rPr>
                      <w:rFonts w:ascii="SutonnyMJ" w:hAnsi="SutonnyMJ" w:cs="SutonnyMJ"/>
                      <w:spacing w:val="-4"/>
                      <w:sz w:val="18"/>
                      <w:szCs w:val="18"/>
                    </w:rPr>
                    <w:t>AbjvBb †µwWU UªvÝdvi</w:t>
                  </w:r>
                </w:p>
                <w:p w:rsidR="00C5395C" w:rsidRDefault="00C5395C">
                  <w:pPr>
                    <w:rPr>
                      <w:rFonts w:cs="Vrinda"/>
                    </w:rPr>
                  </w:pPr>
                </w:p>
              </w:txbxContent>
            </v:textbox>
          </v:rect>
        </w:pict>
      </w: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6"/>
          <w:szCs w:val="6"/>
        </w:rPr>
      </w:pPr>
    </w:p>
    <w:p w:rsidR="00C5395C" w:rsidRDefault="00C5395C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Z‡e †hme MÖvn‡Ki B›Uvi‡bU †bB Zv‡`i‡KI e¨vs‡Ki wewfbœ Z_¨, †hgb-Rgv-D‡Ëvj‡bi Z_¨, my‡`i nvi BZ¨vw` MÖvn‡Ki Kv‡Q mn‡R †cuŠQv‡Z Pvq|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B2C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eZ©gvb mgq‡K Z_¨ cÖhyw³i hyM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ÔK e¨vsKÕ †Kvb ai‡bi e¨vswKs e¨e¯’vi cÖPjb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m„ó mgm¨v wbim‡b †Zvgvi gZvgZ Zz‡j a‡iv|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73 c†Ó¤vi 28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97 c†Ó¤vi 35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154 c†Ó¤vi 28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210 c†Ó¤vi 21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 c†Ó¤vi 28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53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117 c†Ó¤vi 29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136 c†Ó¤vi 26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154 c†Ó¤vi 29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182 c†Ó¤vi 16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195 c†Ó¤vi 21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34. </w:t>
            </w:r>
            <w:r>
              <w:rPr>
                <w:rFonts w:ascii="SutonnyMJ" w:hAnsi="SutonnyMJ" w:cs="SutonnyMJ"/>
                <w:sz w:val="26"/>
                <w:szCs w:val="26"/>
              </w:rPr>
              <w:t>wm‡jU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Avwid Av‡gi †gŠmy‡g ivRkvnx †_‡K Avg wK‡b wm‡jU wewµ K‡ib| Ab¨vb¨ dj e¨emvqxMY digvwj‡bi K_v wPš—v bv K‡iB ivRkvnxi evRvi †_‡K Avg wK‡b wm‡j‡Ui evRv‡i wewµ K‡i| wKš‘, Rbve Avwid mivmwi ivRkvnxi Av‡gi evMvb †_‡K digvwjb gy³ Avg wK‡bb| digvwjb  gy³ Avg c‡P jv‡fi cwie‡Z© ¶wZ I n‡Z cv‡i| Zv †R‡bI wZwb GB KvRB K‡ib|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cÖv_wgK wkí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Avwi‡di e¨emv‡q †Kvb ai‡bi Dc‡hvM m„wó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Avwi‡di Kv‡R D‡`¨v³vi †Kvb ¸YwU dz‡U D‡V‡Q e‡j Zzwg g‡b K‡iv?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evsjv‡`‡ki wewfbœ AÂ‡ji HwZn¨evnx wgwó weµq K‡i B‡Zvg‡a¨ wm‡j‡Ui evRv‡i e¨vcK mybvg AR©b K‡i‡Q †dgvm  myBUm&amp; †nvg Gi ¯^Ë¡vwaKvix kvnxb wgqv| wZwb mivmwi Drcv`bKvix‡`i KvQ †_‡K wgwó msMÖn K‡i wbR¯^ e¨e¯’vcbvq wm‡j‡Ui wewfbœ †µZv‡`i wbKU mieivn K‡ib| d‡j LuvwU gv‡bi wgwó †hgb: Kzwgj­vi imgvjvB, e¸ovi `B, bv‡Uv‡ii KuvPv †Mvj­v, PuvcvB beveM‡Äi imK`g, Uv½vB‡ji PgPg cÖf…wZ evRv‡i e¨vcK Pvwn`v m„wó n‡q‡Q| e„w× †c‡q‡Q kvnx‡bi cÖwZôv‡bi cwiwa| ZvB c‡Y¨i wbqwgZ mieivn wbwðZ Ki‡Z wZwb B‡Zvg‡a¨ AvÂwjK cÖwZwbwa wb‡qv‡Mi wm×vš— wb‡q‡Qb|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cY¨ wewbgq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GKgvwjKvbv e¨emv‡qi RbwcÖqZvi KviY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e¨emvq cwi‡e‡ki †Kvb Dcv`vb Øviv Ô†dgvm myBUm&amp; †nvgÕ cÖfvweZ n‡”Q?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kvnxb wb‡R cY¨ Drcv`b bv K‡i msM„nxZ cY¨ weµ‡qi wm×vš— KZUv †hŠw³K e‡j Zzwg g‡b K‡iv?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gywbiv XvKvi GKwU weL¨vZ eywUK nvD‡Ri gvwjK| Zvi GK evÜexi mn‡hvwMZvq gvÎ 5 Rb kÖwgK wb‡q wZwb cÖ_g e¨emvq ïi“ K‡iwQ‡jb| GLb Zuvi 6wU KviLvbvq GKkRb kÖwgK KvR K‡i| GKRb g¨v‡bRvi I wb‡qvM w`‡q‡Qb| wKš‘ Av‡Mi g‡Zv cÖwZôvb Pj‡Q bv| KL‡bv wZwb Amy¯’ n‡q co‡j ev Abycw¯’Z _vK‡j mgm¨vi mxgv _v‡K bv| ZvB wZwb Zvi †QvU †evb †mvwbqv‡K mg‡SvZvi wfwË‡Z e¨emv‡qi Askx`vi Kivi wm×vš— wb‡q‡Qb|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e¨emvq cwi‡ek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cÖhyw³MZ cwi‡ek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wg‡mm gywbivi cÖ_g ch©v‡qi e¨emv‡qi aib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†QvU †evb †mvwbqv‡K e¨emv‡qi Askx`vi Kiv †hŠw³K n‡q‡Q? hyw³mn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K, L I M mg‡SvZvi wfwË‡Z GKwU Askx`vwi e¨emvq MVb Ki‡jI Zv wbeÜb K‡iwb| wZbR‡bi g~ja‡bi cwigvY mgvb Ges gybvdv †fv‡Mi nviI mgvYycvwZK, Z‡e K Zvi g~ja‡bi AwZwi³ `vq enb K‡i bv| cÖwZôvbwU eZ©gv‡b A‡bK †Póv K‡iI GKRb †`bv`v‡ii wbKU n‡Z 10,000 UvKv Av`vq Ki‡Z cvi‡Q bv| Zviv cvIbv Av`v‡qi Rb¨ Av`vj‡Zi AvkÖq †bqvi K_v fve‡Q|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e¨emv‡qi me©wbæ m`m¨ msL¨v KZRb?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e¨emv‡qi Amxg `vq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DÏxc‡Ki cÖwZôvbwU †Kvb ai‡bi Askx`vwi e¨emvq msMVb?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cÖwZôvbwU Av`vj‡Zi gva¨‡g cvIbv Av`vq Ki‡Z cvi‡e? hyw³mn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nvmvb I Zuvi cuvP eÜy wg‡j GKwU †U·UvBj wgj ¯’vcb K‡ib| Zv‡`i Aby‡gvw`Z g~ja‡bi cwigvY 20 †KvwU UvKv| Zv‡`i my`¶ e¨e¯’vcbvq cÖwZôvbwU jvfRbK nIqvq Zviv Zv m¤úÖmvi‡Yi wm×vš— MÖnY K‡i| e¨vsK FY MÖn‡Yi Amyweavi K_v wPš—v K‡i Zviv Rbmvavi‡Yi wbKU †kqvi wewµi gva¨‡g AwZwi³ g~jab msMÖ‡ni wm×vš— †bq|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†kqvi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†Kv¤úvwbi K…wÎg e¨w³mË¡v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 †Kvb ai‡bi †Kv¤úvwb?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Dwj­wLZ cÖwZôvbwUi Rbmvavi‡Yi wbKU †kqvi weµ‡q KiYxq mycvwik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ga¨¯’ e¨emvqx‡`i nvZ †_‡K i¶v cvIqvi Rb¨ 2014 mv‡j AvjgbM‡ii ZuvZ wkíxiv GKwU mgevq mwgwZ MVb Kij | 2016 ch©š— Zv‡`i AwR©Z gybvdvi cwigvY wQj wbæiƒc: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90"/>
        <w:gridCol w:w="1199"/>
        <w:gridCol w:w="1199"/>
        <w:gridCol w:w="1102"/>
      </w:tblGrid>
      <w:tr w:rsidR="00C5395C">
        <w:tc>
          <w:tcPr>
            <w:tcW w:w="1090" w:type="dxa"/>
          </w:tcPr>
          <w:p w:rsidR="00C5395C" w:rsidRDefault="00C5395C">
            <w:pPr>
              <w:spacing w:line="22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eQi</w:t>
            </w:r>
          </w:p>
        </w:tc>
        <w:tc>
          <w:tcPr>
            <w:tcW w:w="1199" w:type="dxa"/>
          </w:tcPr>
          <w:p w:rsidR="00C5395C" w:rsidRDefault="00C5395C">
            <w:pPr>
              <w:spacing w:line="22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2014</w:t>
            </w:r>
          </w:p>
        </w:tc>
        <w:tc>
          <w:tcPr>
            <w:tcW w:w="1199" w:type="dxa"/>
          </w:tcPr>
          <w:p w:rsidR="00C5395C" w:rsidRDefault="00C5395C">
            <w:pPr>
              <w:spacing w:line="22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2015</w:t>
            </w:r>
          </w:p>
        </w:tc>
        <w:tc>
          <w:tcPr>
            <w:tcW w:w="1102" w:type="dxa"/>
          </w:tcPr>
          <w:p w:rsidR="00C5395C" w:rsidRDefault="00C5395C">
            <w:pPr>
              <w:spacing w:line="22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2016</w:t>
            </w:r>
          </w:p>
        </w:tc>
      </w:tr>
      <w:tr w:rsidR="00C5395C">
        <w:tc>
          <w:tcPr>
            <w:tcW w:w="1090" w:type="dxa"/>
          </w:tcPr>
          <w:p w:rsidR="00C5395C" w:rsidRDefault="00C5395C">
            <w:pPr>
              <w:spacing w:line="22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gybvdv</w:t>
            </w:r>
          </w:p>
        </w:tc>
        <w:tc>
          <w:tcPr>
            <w:tcW w:w="1199" w:type="dxa"/>
          </w:tcPr>
          <w:p w:rsidR="00C5395C" w:rsidRDefault="00C5395C">
            <w:pPr>
              <w:spacing w:line="22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20,000</w:t>
            </w:r>
          </w:p>
        </w:tc>
        <w:tc>
          <w:tcPr>
            <w:tcW w:w="1199" w:type="dxa"/>
          </w:tcPr>
          <w:p w:rsidR="00C5395C" w:rsidRDefault="00C5395C">
            <w:pPr>
              <w:spacing w:line="22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25,000</w:t>
            </w:r>
          </w:p>
        </w:tc>
        <w:tc>
          <w:tcPr>
            <w:tcW w:w="1102" w:type="dxa"/>
          </w:tcPr>
          <w:p w:rsidR="00C5395C" w:rsidRDefault="00C5395C">
            <w:pPr>
              <w:spacing w:line="221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30,000</w:t>
            </w:r>
          </w:p>
        </w:tc>
      </w:tr>
    </w:tbl>
    <w:p w:rsidR="00C5395C" w:rsidRDefault="00C5395C">
      <w:pPr>
        <w:spacing w:line="214" w:lineRule="auto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pacing w:val="-4"/>
          <w:sz w:val="18"/>
          <w:szCs w:val="18"/>
          <w:lang w:val="it-IT"/>
        </w:rPr>
        <w:t>mwgwZ wewae× wbqgvbymv‡i b~¨bZg nv‡i mwÂwZ Znwej msi¶Y K‡i| 15,000 UvKvi GKwU bZzb ZuvZKj µ‡qi Rb¨ Zviv msiw¶Z Znwej e¨envi Kivi wPš—v Ki‡Q|</w:t>
      </w:r>
    </w:p>
    <w:p w:rsidR="00C5395C" w:rsidRDefault="00C5395C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mgevq mwgwZi g~j D‡Ïk¨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mgev‡qi ÔGKZvB ejÕ bxwZwU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m`m¨ cÖK…wZ wePv‡i DÏxc‡Ki cÖwZôvbwU †Kvb ai‡bi mgevq msMVb?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msiw¶Z Znwej n‡Z ZuvZKj µ‡qi mgy`q A‡_©i ms¯’vb n‡e?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ÔKÕ GKwU m`¨ ¯^vaxb ivóª| hy× weaŸ¯— G †`k bvbv `j I Dc`‡j wef³| g~ja‡bi Afve, cvi¯úwiK nvbvnvwb I wek¦v‡mi Afv‡e †`kwU‡Z †Zgb †Kv‡bv wkí-KviLvbv M‡o I‡Vwb| GKgvÎ myeY©Pi cvIqvi nvDRwU wk‡íi aviK I evnK wn‡m‡e wU‡K Av‡Q| cÖwZôvbwU 2015 mv‡j 12 †KvwU UvKv gybvdv AR©b K‡i| Gi  g‡a¨ miKv‡ii gvwjKvbvaxb †kqvi AbycvZ 8.4 †KvwU UvKv ivóªxq †KvlvMv‡i Rgv †`q| evwK Ask Ab¨ †kqvi‡nvìviMY wb‡R‡`i  g‡a¨ e›Ub K‡i †bq|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  </w:t>
      </w:r>
      <w:r>
        <w:rPr>
          <w:rFonts w:cs="Vrinda"/>
          <w:sz w:val="14"/>
          <w:szCs w:val="14"/>
          <w:lang w:val="it-IT"/>
        </w:rPr>
        <w:t>BTTB</w:t>
      </w:r>
      <w:r>
        <w:rPr>
          <w:rFonts w:ascii="SutonnyMJ" w:hAnsi="SutonnyMJ" w:cs="SutonnyMJ"/>
          <w:sz w:val="18"/>
          <w:szCs w:val="18"/>
          <w:lang w:val="it-IT"/>
        </w:rPr>
        <w:t xml:space="preserve"> 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Òivóªxq e¨emv‡qi D‡Ïk¨ cÖvqkB e¨_© nqÓÑ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cvIqvi nvDRwU gvwjKvbvi wfwË‡Z †Kvb ai‡bi e¨emvq cÖwZôvb?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ÔKÕ †`‡ki Rb¨ †Kvb ai‡bi e¨emvq ¯’vcb DËg n‡e e‡j Zzwg g‡b K‡iv?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8.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Rbve Rwgi Avjx wm‡j‡U ÔKeyZi gvK©vÕ mwimvi ˆZj Drcv`b K‡i Avm‡Qb eûw`b †_‡K| cÖvK…wZK mwilv n‡Z mivmwi Drcvw`Z mvwilvi ˆZj ¸‡Y I gv‡b AZzjbxq e‡j †`‡ki me©Î e¨vcK MÖvnK RbwcÖqZv jvf Ki‡jI wZwb †mwU miKv‡ii bw_fz³ K‡ibwb| Gw`‡K Kzwóqvi GKwU †Kv¤úvwb GKB bv‡g evRv‡i mwilvi †Zj evRviRvZ K‡i| Rwgi Av`vj‡Zi kiYvcbœ n‡qI †Kv‡bv cÖwZKvi cvbwb|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†c‡U›U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KwcivBU AvBb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Rwgi Avjxi Drcvw`Z mwilvi ˆZj, ÔKeyZi gvK©vÕ †K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Rwgi Avjxi Av`vj‡Zi Kv‡Q cÖwZKvi cÖv_©bv KZUzKz hyw³msMZ e‡j Zzwg g‡b K‡iv?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mvbRvbv GKwU †emiKvwi K‡j‡R Aa¨vcbvi cvkvcwk wewmK †_‡K cÖwk¶Y wb‡q wm‡j‡Ui  gw`bv gv‡K©U GjvKvq GKwU eywUK nvDR ¯’vcb Ki‡jb| cÖ_g w`‡K cwiPvjbvMZ Amyweav n‡jI AwfÁZv AR©‡bi d‡j mvdj¨ †c‡q hvb| wZwb e¨emvq m¤úÖmvi‡Yi K_v †f‡e I Zvi eÜy-evÜe‡`i mv‡_ Av‡jvPbv K‡i miKvwi e¨vs‡Ki mnvqZvi Avk¦vm †c‡q‡Qb|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BGMEA</w:t>
      </w:r>
      <w:r>
        <w:rPr>
          <w:rFonts w:ascii="SutonnyMJ" w:hAnsi="SutonnyMJ" w:cs="SutonnyMJ"/>
          <w:sz w:val="18"/>
          <w:szCs w:val="18"/>
          <w:lang w:val="it-IT"/>
        </w:rPr>
        <w:t>-Gi c~Y©iƒc †j‡Lv?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BSCIC</w:t>
      </w:r>
      <w:r>
        <w:rPr>
          <w:rFonts w:ascii="SutonnyMJ" w:hAnsi="SutonnyMJ" w:cs="SutonnyMJ"/>
          <w:sz w:val="18"/>
          <w:szCs w:val="18"/>
          <w:lang w:val="it-IT"/>
        </w:rPr>
        <w:t xml:space="preserve"> m¤ú‡K© aviYv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wg‡mm mvbRvbv †K wewmK cÖ`Ë mnvqZv‡K †Kvb ai‡bi mnvqZv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miKvwi e¨vs‡Ki mnvqZv †c‡j wg‡mm mvbRvbv wK Zvi e¨emvq m¤úÖmviY Ki‡Z cvi‡eb e‡j Zzwg g‡b K‡iv?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ggZv ÔwMÖb Av‡cjÕ bvgK cÖwZôv‡bi 50 kZvsk †kqv‡ii gvwjK I e¨e¯’vcbv cwiPvjK| cÖwZôvbwU evsjv‡`‡ki kxl© ¯’vbxq dj Avg`vwbKviK| 2016 mv‡j cweÎ igRv‡bi 3 gvm Av‡M wZwb e¨emvwqK Kv‡R †mŠw` Avie md‡i †M‡j †`L‡Z cvb evRv‡i bZzb †LRyi G‡m‡Q Ges `vgI Lye Kg| e¨emvqxiv Rvbv‡jb wkMwMiB `vg †e‡o hv‡e| Pvwn`v e„w×i welqwU gv_vq †i‡L wZwb 10 †g. Ub †LRy‡ii digv‡qk †`b| †LuRyi wewµ K‡i H eQi cÖwZôvbwU cÖPzi gybvdv cvq|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AvÍKg©ms¯’vb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e¨emvq D‡`¨vM MÖn‡Y AvÍ we‡k­lY †Kb ¸i“Z¡c~Y ©?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†LRyi µ‡qi wm×vš—wU wg‡mm ggZvi g‡a¨ D‡`¨v³vi †Kvb ¸‡Yi cÖfve cwijw¶Z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wg‡mm ggZv‡K wK GKRb bvix D‡`¨v³v ejv hvq? hyw³mn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2"/>
          <w:sz w:val="18"/>
          <w:szCs w:val="18"/>
        </w:rPr>
        <w:t>wg. wiqvR GKRb †cuqvR Avg`vwbKviK| MZ igRv‡bi GKgvm Av‡M wZwb GKj¶ †gwUªK Ub †cuqvR Avg`vwb Ki‡jI h_vmg‡q Zv evRv‡i mieivn K‡ibwb| d‡j igRvb gv‡m †cuqv‡Ri g~j¨ †e‡o hvq Ges wiqvR cÖPzi gybvdv AR©b K‡i|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B-weR‡bm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e¨emvq g~j¨‡eva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wiqvR mgv‡Ri †Kvb c‡¶i cÖwZ `vwqZ¡ cvj‡b AeÁv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ˆbwZKZvi gvb`‡Ê wiqv‡Ri Kg©KvÊ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183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 c†Ó¤vi 21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73 c†Ó¤vi 29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74 c†Ó¤vi 30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97 c†Ó¤vi 36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118 c†Ó¤vi 30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137 c†Ó¤vi 27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155 c†Ó¤vi 30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170 c†Ó¤vi 20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182 c†Ó¤vi 17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211 c†Ó¤vi 22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ascii="Panjeree" w:hAnsi="Panjeree" w:cs="Panjeree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35. </w:t>
            </w:r>
            <w:r>
              <w:rPr>
                <w:rFonts w:ascii="SutonnyMJ" w:hAnsi="SutonnyMJ" w:cs="SutonnyMJ"/>
                <w:sz w:val="26"/>
                <w:szCs w:val="26"/>
              </w:rPr>
              <w:t>miKvwi my›`ieb Av`k© K‡jR, Lyjbv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3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ivwKe kxZKv‡j Uzwc, gvdjvi, K¤^j, MÖx®§Kv‡j ZvjcvZvi cvLv, i“gvj, MvgQv, el©vKv‡j QvZv, el©vwZ BZ¨vw` weµq K‡i _v‡Kb| GB mKj cY¨ mvgMÖx cPbkxj bv nIqvq ivwK‡ei †ek gybvdv n‡q _v‡K|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e¨emvq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wkí Kx? e¨vL¨v K‡iv|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ivwK‡ei e¨emvqwU †Kvb ai‡bi e¨emv‡qi Aš—M©Z Ges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ivwK‡ei e¨emvq DcKvi †fvMx Kviv? †`‡ki A_©bxwZ‡Z Gi cÖfve ms‡¶‡c Av‡jvPbv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C5395C" w:rsidRDefault="00C5395C">
      <w:pPr>
        <w:spacing w:line="233" w:lineRule="auto"/>
        <w:jc w:val="both"/>
        <w:rPr>
          <w:rFonts w:ascii="Vrinda" w:hAnsi="Vrinda" w:cs="Vrinda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cÖexi I Zvi 5 Rb eÜy wg‡j GKwU `y»Lvgvi cÖwZôv Kij| wKQyw`b ci Zuviv †`L‡jb †h, we‡`k †_‡K hw` `ya cÖwµqvKiY hš¿ Avg`vwb Kiv hvq Z‡e gybvdvi cwigvY D‡j­L‡hvM¨ cwigv‡Y evo‡e| wKš‘ GRb¨ †h cwigvY A‡_©i cÖ‡qvRb Zv Zv‡`i Kv‡Q †bB| e¨vsKI bZzb K‡i avi w`‡Z ivwR n‡”Q bv| cÖexiiv †f‡e †`L‡jb †`‡ki RbM‡Yi KvQ †_‡K ch©vß A_© msMÖn Kiv m¤¢e, GRb¨ Aek¨ Zv‡`i bZzb K‡i wKQy `wjjcÎvw` cÖ¯‘Z Ki‡Z n‡e|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cY¨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e¨emvq cwi‡ek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cÖexi I Zvi eÜyiv †Kvb ai‡bi e¨emvq msMVb MVb K‡i‡Qb?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cÖexi I Zvi eÜy wg‡j Kxfv‡e A_© msMÖ‡ni K_v fve‡Qb? GRb¨ Zv‡`i KiYxq Kx Kx?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C5395C" w:rsidRDefault="00C5395C">
      <w:pPr>
        <w:spacing w:line="23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gvi“d PvKwi I e¨emv‡qi †Póv K‡i e¨_© nq| Gmgq †m Zvi eo fvB‡qi civgk© †gvZv‡eK Kw¤úDUv‡ii †ek K‡qKwU †Kvm© mvd‡j¨i mv‡_ m¤úbœ K‡i Ges †m¸‡jvi Ici †m †ek `¶ n‡q I‡V| GLb gvi“d Kw¤úDUvi I B›Uvi‡bU ms‡hvM wb‡q evwo‡Z e‡mB A‡bK DcvR©b Ki‡Q|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†c‡U›U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mvgvwRK e¨emvq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cÖ`Ë DÏxc‡K gvi“d Kx Dcv‡q DcvR©b Ki‡Q?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gvi“d Kxfv‡e †eKvi hye mgv‡Ri AbymiYxq n‡Z cv‡i? e¨vL¨v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4</w:t>
      </w:r>
    </w:p>
    <w:p w:rsidR="00C5395C" w:rsidRDefault="00C5395C">
      <w:pPr>
        <w:spacing w:line="23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†cvov`‡ni 40 Rb e¨w³ wg‡j GKwU e¨emvq msMVb M‡o Zz‡j‡Qb| e¨emv‡qi 2q eQ‡i Zv‡`i gybvdv AwR©Z nq 1,00,000 UvKv| AvBb Abyhvqx 15,000 UvKv mwÂwZ Znwe‡j Ges 3,000 UvKv Dbœqb Znwe‡j Rgv K‡i evwK UvKv m`m¨‡`i gv‡S Pzw³ Abyhvqx fvM Kiv nq| GKRb m`m¨ cyiv gybvdv e›Ub `vwe Ki‡jI Zvi `vwe MÖvn¨ n‡jv bv|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Askx`vwi e¨emvq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B-Kgvm©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msMVbwU †Kvb ai‡bi msMVb?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GKRb m`‡m¨i `vwe AMÖvn¨ Kivi KviY Kx? Gi h_v_©Zv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C5395C" w:rsidRDefault="00C5395C">
      <w:pPr>
        <w:spacing w:line="23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Lvb e¨emvwqK Kv‡R `yevB †M‡jb| †mLv‡b Ae¯’vbKv‡j Zuvi bvZwb mygxi Rš§w`b Gm †Mj| wg. Lvb Zuvi bvZwb‡K K_v w`‡qwQ‡jb Gev‡ii Rš§w`‡b Zv‡K wi‡gvU K‡Uªvj †nwjKÞvi wK‡b w`‡eb| wg. Lvb Zvi K_v ivL‡Z AbjvB‡bi mvnvh¨ wb‡jb| wZwb wbw`©ó I‡qe mvB‡U wM‡q AW©vi †`Iqvq cÖwZôvbwU h_v mg‡q h_v¯’v‡b DcnviwU †cuŠ‡Q w`j| g~j¨ cwi‡kv‡a wZwb Zvi †µwWU KvW© e¨envi Ki‡jb|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D‡`¨v³v †K?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b~¨bZg Puv`v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Dcnvi †cÖi‡Yi Rb¨ wg. Lvb †Kvb gva¨‡gi mnvqZv wb‡qwQ‡jb?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pacing w:val="-6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10"/>
          <w:sz w:val="20"/>
          <w:szCs w:val="20"/>
          <w:lang w:val="it-IT"/>
        </w:rPr>
        <w:t>Dcnvi †cÖi‡Yi Rb¨ ïay B-Kgvm© wK h‡_ó wQj? DË‡ii mc‡¶ hyw³ `vI|</w:t>
      </w:r>
      <w:r>
        <w:rPr>
          <w:rFonts w:ascii="SutonnyMJ" w:hAnsi="SutonnyMJ" w:cs="SutonnyMJ"/>
          <w:spacing w:val="-6"/>
          <w:sz w:val="20"/>
          <w:szCs w:val="20"/>
          <w:lang w:val="it-IT"/>
        </w:rPr>
        <w:tab/>
        <w:t>4</w:t>
      </w:r>
    </w:p>
    <w:p w:rsidR="00C5395C" w:rsidRDefault="00C5395C">
      <w:pPr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mLv, Uzjy I Rq wg‡j mg‡SvZvi wfwË‡Z †nv‡U‡j †nv‡U‡j `ªe¨mvgMÖx mieivn Kiv ïi“ Ki‡jv| g~jab wn‡m‡e Zviv h_vµ‡g 30,000, 40,000 I 50,000 UvKv wewb‡qvM Ki‡jv| wKQyw`b ci gybvdv e›Ub wb‡q Zv‡`i g‡a¨ gbgvwjb¨ nq Ges Zv‡`i Kvh©µg eÜ n‡q hvq|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wejw¤^Z †kqvi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†hvM¨Zv m~PK †kqvi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mLv, Uzjy I Rq wg‡j †Kvb ai‡bi e¨emvq msMVb M‡o Zz‡j‡Q?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e¨emvwqK Kvh©µg eÜ nIqvi wcQ‡b Zzwg †Kvb KviYwU‡K `vqx Ki‡e? Kxfv‡e GB mgm¨vi mgvavb Kiv †h‡Z cvi‡Zv e‡j Zzwg g‡b 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C5395C" w:rsidRDefault="00C5395C">
      <w:pPr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gbv, eyjy, UzKz I Rq wg‡j GwU wm‡g›U ˆZwii KviLvbv ¯’vc‡bi K_v fve‡Q| GB e¨emv‡q †h cwigvY g~ja‡bi cÖ‡qvRb, Zv †gUv‡bvi Rb¨ Rbmvavi‡Yi KvQ †_‡K A_© msMÖ‡ni cwiKíbv Zviv Ki‡Q| GRb¨ Zv‡`i‡K A‡bK AvBwb c`‡¶c I Ab¨vb¨ KvR m¤úbœ Ki‡Z n‡”Q|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AMÖvwaKvi †kqvi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cwi‡gj wbqgvewj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DÏxcKwU‡Z gbv, eyjy, UzKz I Rq †Kvb ai‡bi e¨emvq msMVb M‡o Zzj‡Z hv‡”Qb?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gbv, eyjy, UzKz I R‡qi cwiKíbv ev¯—evwqZ n‡j Zv‡`i bZzb cwiPq Kx n‡e? eZ©gvb mg‡q H cwiPqKvix‡`i ¸i“Z¡ Zz‡j a‡iv|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C5395C" w:rsidRDefault="00C5395C">
      <w:pPr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Avgvb wbivjv AvevwmK GjvKv msjMœ wbR¯^ Rwg‡Z GKwU †cvwë wdW KviLvbv ¯’vcb Ki‡jb| KviLvbvi eR©¨mg~n cv‡ki b`©gv w`‡q †djvq GjvKvq `yM©Ü Qwo‡q c‡o| RbmvaviY Awf‡hvM Ki‡j wZwb Rvbvb wZwb Zvi wbR¯^ Rwg‡Z hv Lywk ZvB Ki‡Z cv‡ib|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cwi‡ek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e¨emv‡qi g~j¨‡eva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wg. Avgv‡bi c`‡¶cmg~n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wg. Avgv‡bi Rb¨ †Zvgvi †Kv‡bv civgk© _vK‡j Zv D‡j­L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C5395C" w:rsidRDefault="00C5395C">
      <w:pPr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iwb Zvi GjvKvq Zvi mggbv wKQy e¨w³ wb‡q GKwU e¨emvq msMVb M‡o Zzj‡jv| GRb¨ Zv‡`i‡K wbw`©ó cÖwZôvb †_‡K AbygwZ cÎ msMÖn Ki‡Z n‡q‡Q| Zviv wewfbœ RvqMv †_‡K Ny‡i Ny‡i wewfbœ cY¨ msMÖn K‡i †m¸‡jv evB‡ii †µZvmn wb‡Ri gv‡S wewµ K‡i|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†mev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ewbK mwgwZ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iwb  I Zvi m½xiv †Kvb ai‡bi e¨emvq msMVb M‡o Zz‡j‡Qb? KviYmn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iwb‡`i msMVbwUi d‡j mgvR Kxfv‡e DcK…Z n‡Z cv‡i? we¯—vwiZ †j‡Lv|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C5395C" w:rsidRDefault="00C5395C">
      <w:pPr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mvey, †gv¯—vK, wRqv I nvwee Pzw³e× n‡q e¨emvq ïi“ K‡i| Zviv cÖ‡Z¨‡K 1 jvL UvKv g~jab mieivn K‡i| wKQyw`b ci RvwKi Zv‡`i e¨emvq †hvM †`q| wKš‘ †Kv‡bv g~jab mieivn K‡i bv| RvwKi †ek cwikÖgx, †m e¨emvq me †_‡K mgq I kÖg w`‡q _v‡K| eQi †k‡l gybvdv e›U‡bi mgq mvey RvwKi‡K gybvdv cÖ`v‡b AcwË Rvbv‡jI Zvi AvcwË AvB‡b LvwiR n‡q hvq|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†µwWU KvW©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AbjvBb e¨vswKs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RvwKi †Kvb ai‡bi e¨emvq msMV‡b wK‡mi wfwË‡Z †hvM †`q? Gfv‡e †hvM †`qv wK msMZ n‡q‡Q?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mveyi AvcwË bvKP n‡jv †Kb? KviYmn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54 c†Ó¤vi 18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98 c†Ó¤vi 37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98 c†Ó¤vi 38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118 c†Ó¤vi 31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196 c†Ó¤vi 22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75 c†Ó¤vi 32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99 c†Ó¤vi 39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211 c†Ó¤vi 23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119 c†Ó¤vi 32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74 c†Ó¤vi 31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C5395C" w:rsidRDefault="00C5395C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C5395C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95C" w:rsidRDefault="00C5395C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36. </w:t>
            </w:r>
            <w:r>
              <w:rPr>
                <w:rFonts w:ascii="SutonnyMJ" w:hAnsi="SutonnyMJ" w:cs="SutonnyMJ"/>
                <w:sz w:val="26"/>
                <w:szCs w:val="26"/>
              </w:rPr>
              <w:t>cUzqvLvjx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C5395C" w:rsidRDefault="00C5395C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C5395C" w:rsidRDefault="00C5395C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kviwgb Av³vi GKRb eywUK Drcv`bKvix| wZwb Zvi KviLvbvq wewfbœ d¨vk‡bi cY¨ ˆZwi I weµq K‡ib| wZwb Zvi e¨emv‡qi cÖ‡qvR‡b GKwU Avjgvwi µq K‡ib I ¯’vb msKzjvb bv nIqvq µqg~‡j¨i †P‡q †ewk `v‡g wewµ K‡iI jvfevb nb|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cY¨ wewbgq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wkí n‡jv Ô†K›`ªxf‚Z KvRÕ e¨vL¨v K‡iv?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kviwgb Av³v‡ii Avjgvwi µq-weµ‡q gybvdv AR©‡b e¨emv‡qi †Kvb ˆewkó¨wU Abycw¯’Z?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Dwj­wLZ kviwgb Av³v‡ii †jb‡`bwU e¨emvq wKbv Zv g~j¨vqb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gy³v XvKv wek¦we`¨vjq †_‡K e¨emvq cÖkvm‡b øvZ‡KvËi wWwMÖ AR©b K‡ib| ZvB kÖgwefvMxKiY, we‡klxKiY wZwb fv‡jv Rv‡bb| wZwb j¶ K‡i‡Qb e¨vcK Drcv`b I cÖwZ‡hvwMZvi hy‡MI KwZcq e¨emvq e„n`vqZb msMV‡bi cvkvcvwk RbwcÖqZvi mv‡_ wU‡K Av‡Q Ges mdjfv‡e cwiPvwjZ n‡”Q| ZvB wZwb Giƒc GKwU SuywKi e¨emvq cÖwZôv Ki‡eb e‡j w¯’i K‡i‡Qb|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 SuywKi e¨emvq ej‡Z †Kvb e¨emvq‡K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†MvcbxqZv i¶v I †hvM¨Zvi cÖwZdjb GKgvwjKvbv e¨emv‡qi ˆewkó¨ bvwK myweav?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myR‡bi `„wó‡Z †Kvb e¨emvq msMVb AZ¨š— RbwcÖq Ges †Kb? eY©bv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e¨vcK Drcv`b I cÖwZ‡hvwMZvi hy‡MI e„n`vqZb e¨emv‡qi cvkvcvwk ¶z`ªvqZb</w:t>
      </w:r>
      <w:r>
        <w:rPr>
          <w:rFonts w:ascii="SutonnyMJ" w:hAnsi="SutonnyMJ" w:cs="SutonnyMJ"/>
          <w:sz w:val="18"/>
          <w:szCs w:val="18"/>
          <w:lang w:val="it-IT"/>
        </w:rPr>
        <w:t xml:space="preserve"> GKgvwjKvbv e¨emvq wU‡K _vKvq cðv‡Z gy³vi `„wófw½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Gg G ReŸvi GKRb Aa¨vcK| wZwb †kÖwYK‡¶ QvÎ‡`i cvV`vbKv‡j evsjv‡`‡ki wkíLv‡Zi eY©bv †`b| G‡¶‡Î wZwb wk‡íi wewfbœ mgm¨v Zz‡j a‡ib| wZwb g‡b K‡ib evsjv‡`‡ki wkí I evwYR¨ bvbv mgm¨vq RR©wiZ| G mKj mgm¨vmg~n `~ixKi‡Y KZ©„c‡¶i e¨e¯’v MÖnY Kiv Avek¨K|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wkí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wbg©vY wkí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Gg G ReŸv‡ii aviYv Abymv‡i evsjv‡`‡ki wkí †h mKj mgm¨vq RR©wiZ †m¸‡jv wPwýZ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evwY‡R¨ we`¨gvb cÖwZeÜKZv Kxfv‡e wbimb Kiv m¤¢e e‡j Zzwg g‡b K‡iv?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Rq XvKvq GKwU cÖvB‡fU †Kv¤úvwb‡Z PvKwi K‡ib| Zvi cwievi PÆMÖv‡g emevm Kivi Kvi‡Y cÖwZ mßv‡n XvKv-PÆMÖvg Avmv-hvIqv Ki‡Z nq| †Uªb Zvi cÖ_g cQ›` n‡jI wU‡KU mnRjf¨ bv nIqvi Kvi‡Y ev‡m K‡i A‡bK mgq Zv‡K Avmv-hvIqv Ki‡Z nq| wg. R‡qi g‡Zv A‡b‡Ki cÖ_g cQ›` †Uªb n‡jI †Uª‡bi mvwf©m ch©vß bq Z_vwcI †ijI‡q GKwU †jvKmvbx cÖwZôvb wn‡m‡e MY¨|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ivóªxq e¨emv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miKvwi-†emiKvwi Askx`vwiZ¡wfwËK e¨emv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wg. R‡qi g‡Zv A‡b‡Ki †Uª‡b hvIqv-Avmv cÖ_g cQ‡›`i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†ijI‡q‡K jvfRbK Kivi Dcvqmg~n Kx Kx?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wgm wiwg GgweG cvm K‡i PvKwi bv K‡i wb‡RB fve‡jb †h, wZwb Ab¨‡`i </w:t>
      </w:r>
      <w:r>
        <w:rPr>
          <w:rFonts w:ascii="SutonnyMJ" w:hAnsi="SutonnyMJ" w:cs="SutonnyMJ"/>
          <w:spacing w:val="-4"/>
          <w:sz w:val="18"/>
          <w:szCs w:val="18"/>
        </w:rPr>
        <w:t>PvwKi w`‡eb| G Rb¨ wZwb bKkv nv‡Zi KvR I GgeªWvwii cÖwk¶Y wb‡q Kg©ms¯</w:t>
      </w:r>
      <w:r>
        <w:rPr>
          <w:rFonts w:ascii="SutonnyMJ" w:hAnsi="SutonnyMJ" w:cs="SutonnyMJ"/>
          <w:sz w:val="18"/>
          <w:szCs w:val="18"/>
        </w:rPr>
        <w:t>’vb e¨vsK †_‡K FY wb‡q GKwU eywUK nvDR M‡o Zz‡jb| GLv‡b wZwb 20 Rb gwnjv kÖwgK w`‡q KvR Kiv‡jI cÖwZeQiB A‡bK gwnjvi Kv‡Ri my‡hvM n‡”Q|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AvÍKg©ms¯’vb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GKgvwjKvbv e¨emvq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wgm wiwg †h eywUK nvDR ¯’vcb Ki‡jb G‡K †Kvb ai‡bi e¨emvq ejv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G e¨emvq ¯’vc‡b miKvi wewfbœ mnvqZv K‡i‡Q Gi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evsjv‡`k miKvi wWwRUvj evsjv‡`k Movi j‡¶¨ e¨emvqx‡`iI myweavi Rb¨ B›Uvi‡b‡Ui gva¨‡g wbeÜb m¤úbœ, miKv‡ii Aby‡gv`b MÖnY I Ki cwi‡kv‡ai e¨e¯’v K‡i‡Q| G‡Z Avi GLb e¨emvqx‡`i mgq e¨q K‡i Awd‡m Awd‡m Ny‡i wbeÜb cÎ msMÖn Kivi cÖ‡qvRb nq bv| Ges evmvq e‡mB Ki cwi‡kva Kivi Kvi‡Y e¨vs‡Ki I AvqKi ms¯’vi Øvi¯’ n‡Z nq bv|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e¨emvq D‡`¨vM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g~j¨‡eva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ai‡bi B-weR‡bm e¨en„Z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wWwRUvj e¨emvqevÜe cwi‡ek m„wói gva¨‡g A_©‰bwZK Dbœq‡b D³ B-weR‡bm Gi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wgwg I gyRvwn`yj ¯^vgx-¯¿x| D”P wk¶vq wkw¶Z n‡qI Zviv wm×vš— wb‡jv e¨emv Ki‡e| KwZcq myweavi K_v we‡ePbv K‡i Zvi `yR‡b wbR wbR cyuwR †hŠ_fv‡e wewb‡qvM K‡i GKwU Askx`vwi e¨emvq cÖwZôvi D‡`¨vM MÖnY Kij| Zvi G j‡¶¨ GKwU Pzw³c‡Îi Lmov cÖKvk Kij| wewfbœ mgm¨vi m¤§yLxb n‡jI Zviv jvfRbKfv‡e Zv‡`i e¨emvq cwiPvjbv K‡i‡Q|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e¨emv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e¨emvq Pzw³c‡Îi cÖK…wZ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wgwg I gyRvwn`yj Zv‡`iI Askx`vwi e¨emvq cwiPvjbv Ki‡Z wM‡q m¤¢e¨ †h me Amyweavi m¤§yLxb n‡Z cv‡ib †m¸‡jv wPwýZ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ÔKg SuywK‡Z AwaK cyuwR msMÖ‡ni gva¨‡g mn‡RB Askx`vwi Kvievi MVb Kiv hvqÕÑ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†ej­vj Zvi GjvKvq Amnvq, `wi`ª I Am”Qj †kÖwYi 25 Rb e¨w³ †hvMvo K‡i wbR fvM¨ Dbœq‡bi Rb¨ mgevq mwgwZ M‡o †Zv‡jb| Zviv G mgevq mwgwZ n‡Z cÖ‡qvRbxq civgk© MÖnY K‡i| cÖ‡qvRbxq cY¨ G mwgwZi gva¨‡g µq K‡i I Zv‡`i M„‡n Drcvw`Z wewfbœ cY¨ mvgMÖx G mwgwZi gva¨‡gB b¨vh¨g~‡j¨ wewµi e¨e¯’v K‡i| Gfv‡e Zviv mevB G mwgwZ n‡Z gybvdv †fvM K‡i| GLb A‡b‡KB G mwgwZi m`m¨ n‡Z AvMÖnx|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mgevq Dcwewa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†K›`ªxq mgevq mwgwZ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†ej­vj †Kvb ai‡bi mgevq mwgwZ MVb K‡i‡Qb?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†eKviZ¡ `~ixKi‡Y I mvgvwRK Dbœq‡b mgevq mwgwZi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2"/>
          <w:sz w:val="18"/>
          <w:szCs w:val="18"/>
        </w:rPr>
        <w:t>wg‡mm Rvwgjv cY¨ µ‡q LyeB mveavb| we‡kl K‡i †Kv‡bv Lv`¨RvZ cY¨ µq Kivi e¨vcv‡i Aek¨B wZwb hvPvB K‡ib h_vh_ KZ©„c‡¶i Aby‡gv`b Av‡Q wKbv? eª¨vÛ cY¨ †Kbvi cÖwZ Zvi Lye AvMÖn G †¶‡Î bK‡ji m¤¢ebv Lye Kg _v‡K|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†UªW gvK©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miKvwi-†emiKvwi Askx`vwiZ¡g~jK e¨emv‡qi myweav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1g †h miKvwi cÖwZôv‡bi wb‡`©k K‡i‡Q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cieZx© mvwf©mwU †Kvb cÖwZôvb‡K †evSvq? Gi Dbœq‡b Acwinvh©Zv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kvgxg I Zvi eÜy wg‡j KzwoMÖv‡g GKwU e¨emvq ¯’vcb K‡ib| GjvKvi †ewkifvM †jvKB `vwi`ª¨cxwoZ| GB cÖwZôv‡bi Ab¨Zg D‡Ïk¨ n‡jv †Kv‡bv we‡kl mvgvwRK, ˆbwZK I cwi‡ekMZ D‡Ïk¨ ev¯—evqb Kiv| Pvi eÜyi AvK¬vš— cwikÖ‡gi d‡j cÖwZôvbwU e¨vcK mvdj¨ jvf K‡i cÖPzi gybvdv AR©b Ki‡Q| e¨emv‡qi AwR©Z gybvdv †_‡K m`m¨‡`i wewb‡qvMK…Z g~jab †diZ †`Iqv Ges Aewkó gybvdv cÖwZôv‡bi Dbœq‡b e¨q Kiv nq| d‡j cÖwZôv‡bi Kgx©iv Avb›`gyLi cwi‡e‡ki ga¨ w`‡q KvR K‡i hv‡”Q|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cÖZ¨¶ †mev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evwYR¨ Kxfv‡e e¨emv‡qi SzuwKMZ cÖwZeÜKZv `~i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kvgxg‡`i cÖwZwôZ e¨emvqwU †Kvb ai‡bi?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kvgxg‡`i cÖwZwôZ e¨emvqwU †`‡ki `vwi`ª¨ `~ixKi‡Y Ae`vb ivL‡Z m¶g? hyw³mn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jybv Zvi e¨w³MZ Znwej †_‡K 1,00,000 UvKv wb‡q cuvPRb Kgx©mn Zvi wb‡Ri GjvKvq GKwU †i÷z‡i›U e¨emvq ïi“ K‡ib| gvbm¤§Z †mev cÖ`vb Kivq Zvi e¨emvq e¨vcK mvdj¨ Av‡m| †fv³vi Pvwn`v e„w×i Kvi‡Y wZwb e¨emvqwU‡K m¤úÖmvi‡Yi wm×vš— †bb| hvi Kvi‡Y eÜy gywnZ †_‡K 50,000 UvKv avi †bb| wKš‘ wg‡mm jybv Amy¯’ n‡q covq Zvi e¨emvqwU e‡Üi Dcµg n‡q‡Q| GgZve¯’vq eÜy gwnZ Zvi cÖ`Ë A‡_©i Rb¨ jybv‡K evi evi ejv m‡Ë¡I jybv `vq cwi‡kv‡a AcviMZv cÖKvk K‡i| gywnZ cvIbv Av`v‡qi Rb¨ Av`vj‡Z gvgjv Kivi wm×vš— MÖnY K‡ib|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cybtißvwb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cwieZ©bkxj Pvwn`vi c‡Y¨i †¶‡Î †Kvb e¨emvq Dc‡hvMx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wg‡mm jybvi ¯’vwcZ e¨emvqwU Kx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C5395C" w:rsidRDefault="00C5395C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cwiw¯’wZ‡Z cvIbv Av`v‡qi Rb¨ gywnZ KZ©„K gvgjv Kivi wm×v‡š—i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C5395C" w:rsidRDefault="00C5395C">
      <w:pPr>
        <w:rPr>
          <w:rFonts w:cs="Vrinda"/>
          <w:sz w:val="2"/>
          <w:szCs w:val="2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C5395C" w:rsidRDefault="00C5395C">
      <w:pPr>
        <w:rPr>
          <w:rFonts w:cs="Vrinda"/>
          <w:sz w:val="2"/>
          <w:szCs w:val="2"/>
        </w:rPr>
      </w:pPr>
    </w:p>
    <w:p w:rsidR="00C5395C" w:rsidRDefault="00C5395C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 c†Ó¤vi 29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54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 c†Ó¤vi 30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137 c†Ó¤vi 28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183 c†Ó¤vi 19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196 c†Ó¤vi 23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75 c†Ó¤vi 33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119 c†Ó¤vi 33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155 c†Ó¤vi 31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 c†Ó¤vi 15 bÁ¼i m†Rbkxj cÉGk²vîi `ËÓ¡eÅ|</w:t>
      </w:r>
    </w:p>
    <w:p w:rsidR="00C5395C" w:rsidRDefault="00C5395C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55 c†Ó¤vi 20 bÁ¼i m†Rbkxj cÉGk²vîi `ËÓ¡eÅ|</w:t>
      </w: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C5395C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C5395C" w:rsidRDefault="00C5395C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sectPr w:rsidR="00C5395C" w:rsidSect="00C5395C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95C" w:rsidRDefault="00C5395C">
      <w:r>
        <w:separator/>
      </w:r>
    </w:p>
  </w:endnote>
  <w:endnote w:type="continuationSeparator" w:id="1">
    <w:p w:rsidR="00C5395C" w:rsidRDefault="00C539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Sulekha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njereeC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95C" w:rsidRDefault="00C5395C">
    <w:pPr>
      <w:pStyle w:val="Footer"/>
      <w:rPr>
        <w:rFonts w:cs="Vrinda"/>
        <w:sz w:val="16"/>
        <w:szCs w:val="16"/>
      </w:rPr>
    </w:pPr>
    <w:r>
      <w:rPr>
        <w:rFonts w:cs="Vrinda"/>
        <w:sz w:val="16"/>
        <w:szCs w:val="16"/>
      </w:rPr>
      <w:t>PP  33 / /</w:t>
    </w:r>
    <w:fldSimple w:instr=" FILENAME  \p  \* MERGEFORMAT ">
      <w:r>
        <w:rPr>
          <w:rFonts w:cs="Vrinda"/>
          <w:noProof/>
          <w:sz w:val="16"/>
          <w:szCs w:val="16"/>
        </w:rPr>
        <w:t>D:\HSC Made Easy Series Ex2018 (Covert)\11. Business Organ ME\Question Part\1st Paper\4 Bom1 Test</w:t>
      </w:r>
      <w:r>
        <w:rPr>
          <w:rFonts w:cs="Vrinda"/>
          <w:noProof/>
        </w:rPr>
        <w:t xml:space="preserve"> Que (Srijon).docx</w:t>
      </w:r>
    </w:fldSimple>
    <w:r>
      <w:rPr>
        <w:rFonts w:cs="Vrinda"/>
        <w:sz w:val="16"/>
        <w:szCs w:val="16"/>
      </w:rPr>
      <w:t xml:space="preserve"> 2nd  Proof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95C" w:rsidRDefault="00C5395C">
      <w:r>
        <w:separator/>
      </w:r>
    </w:p>
  </w:footnote>
  <w:footnote w:type="continuationSeparator" w:id="1">
    <w:p w:rsidR="00C5395C" w:rsidRDefault="00C539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95C" w:rsidRDefault="00C5395C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049" style="position:absolute;margin-left:-63.75pt;margin-top:74.8pt;width:59.65pt;height:192.3pt;z-index:251660288" coordorigin="-8,9164" coordsize="1193,3846">
          <v:roundrect id="_x0000_s2050" style="position:absolute;left:744;top:11134;width:432;height:1876" arcsize=".5" fillcolor="#aaa" stroked="f">
            <v:textbox inset="0,0,0,0"/>
          </v:roundrect>
          <v:group id="_x0000_s2051" style="position:absolute;left:-8;top:9164;width:1193;height:2980" coordorigin="-8,9164" coordsize="1193,2980">
            <v:group id="_x0000_s2052" style="position:absolute;left:-8;top:9164;width:1193;height:2980" coordorigin="-8,9164" coordsize="1193,2980">
              <v:shape id="_x0000_s2053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2054" style="position:absolute;left:865;top:10131;width:202;height:441" coordsize="1214,2642" path="m,2642l,603,596,r618,603l1214,2642,589,2036,,2642xe" stroked="f">
                <v:path arrowok="t"/>
              </v:shape>
              <v:shape id="_x0000_s2055" style="position:absolute;left:865;top:9778;width:202;height:409" coordsize="1214,2454" path="m,2454l,,1214,r,2454l589,1850,,2454xe" fillcolor="#1f1a17" stroked="f">
                <v:path arrowok="t"/>
              </v:shape>
              <v:shape id="_x0000_s2056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2057" style="position:absolute;left:765;top:9220;width:330;height:315" coordsize="1979,1888" path="m555,l,1062r1577,826l1979,1046,1545,499,1014,147,555,xe" stroked="f">
                <v:path arrowok="t"/>
              </v:shape>
              <v:shape id="_x0000_s2058" style="position:absolute;left:791;top:9229;width:305;height:292" coordsize="1834,1749" path="m516,l,985r1463,764l1834,969,1433,462,939,137,516,xe" stroked="f">
                <v:path arrowok="t"/>
              </v:shape>
              <v:shape id="_x0000_s2059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2060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2061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2062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2063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2064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2065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2066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2067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2068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2069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2070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2071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2072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2073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2074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2075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2076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2077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2078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2079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2080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2081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2082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2083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2084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2085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2086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2087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2088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2089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2090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2091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2092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2093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2094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2095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2096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2097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2098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2099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2100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2101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2102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2103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2104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2105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2106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2107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2108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2109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2110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2111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2112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2113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2114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2115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2116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2117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2118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2119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2120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2121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2122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2123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2124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2125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2126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2127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2128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2129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2130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2131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2132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2133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2134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2135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2136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2137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2138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2139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2140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2141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2142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2143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2144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2145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2146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2147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2148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2149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2150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2151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2152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2153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2154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2155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2156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2157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2158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2159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2160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2161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2162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2163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2164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2165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2166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2167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2168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2169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2170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2171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2172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2173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2174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2175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2176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2177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2178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2179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2180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2181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2182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2183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2184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2185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2186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2187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2188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2189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2190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2191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2192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2193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2194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2195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2196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2197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2198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2199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2200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2201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2202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2203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2204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2205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2206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2207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2208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2209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2210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2211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2212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2213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2214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2215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2216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2217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2218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2219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2220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2221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2222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2223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2224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2225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2226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2227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2228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2229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2230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2231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2232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2233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2234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2235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2236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2237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2238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2239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2240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2241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2242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2243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2244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2245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2246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2247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2248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2249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2250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2251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2252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2253" style="position:absolute;left:603;top:9327;width:451;height:451" coordorigin="603,9327" coordsize="451,451">
              <v:shape id="_x0000_s2254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2255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2256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2257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2258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2259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2260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2261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2262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2263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2264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2265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2266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2267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2268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2269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2270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2271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2272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2273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2274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2275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2276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2277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2278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2279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2280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2281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2282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2283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2284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2285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2286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2287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2288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2289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2290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2291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2292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2293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2294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2295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2296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2297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2298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2299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2300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2301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2302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2303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2304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2305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2306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2307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2308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2309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2310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2311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2312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2313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2314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2315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2316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2317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2318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2319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2320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2321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2322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2323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2324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2325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2326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2327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2328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2329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2330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2331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2332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2333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2334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2335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2336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2337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2338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2339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2340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2341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2342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2343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2344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2345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2346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2347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2348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2349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2350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2351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2352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2353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2354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2355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2356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2357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2358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2359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2360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2361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2362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2363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2364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2365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2366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2367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2368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2369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2370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2371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2372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2373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2374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2375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2376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2377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2378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2379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2380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2381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2382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2383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2384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2385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2386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2387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2388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2389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2390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2391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2392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2393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2394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2395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2396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2397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2398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2399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2400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2401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2402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2403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2404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2405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2406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2407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2408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2409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2410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2411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2412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2413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2414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2415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2416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2417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2418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2419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2420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2421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2422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2423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2424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2425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2426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2427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2428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2429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2430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2431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2432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2433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2434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2435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2436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2437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2438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2439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2440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2441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2442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2443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2444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2445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2446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2447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2448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2449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2450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2451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2452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2453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2454" style="position:absolute;left:688;top:9412;width:281;height:281" coordorigin="688,9412" coordsize="281,281">
              <v:shape id="_x0000_s2455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2456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2457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2458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2459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2460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2461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2462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2463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2464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2465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2466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2467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2468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2469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2470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2471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2472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2473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2474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2475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2476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2477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2478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2479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2480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2481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2482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2483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2484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2485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2486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2487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2488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2489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2490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2491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2492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2493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2494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2495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2496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2497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2498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2499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2500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2501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2502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2503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2504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2505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2506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2507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2508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2509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2510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2511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2512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2513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2514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2515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2516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2517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2518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2519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2520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2521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2522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2523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2524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2525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2526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2527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2528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2529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2530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2531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2532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2533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2534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2535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2536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2537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2538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2539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2540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2541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2542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2543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2544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2545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2546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2547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2548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2549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2550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2551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2552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2553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2554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2555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2556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2557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2558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2559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2560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2561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2562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2563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2564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2565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2566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2567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2568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2569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2570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2571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2572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2573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2574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2575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2576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2577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2578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2579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2580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2581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2582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2583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2584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2585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2586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2587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2588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2589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2590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2591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2592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2593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2594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2595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2596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2597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2598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2599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2600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2601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2602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2603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2604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2605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2606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2607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2608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2609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2610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2611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2612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2613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2614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2615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2616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2617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2618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2619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2620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2621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2622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2623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2624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2625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2626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2627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2628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2629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2630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2631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2632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2633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2634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2635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2636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2637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2638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2639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2640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2641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2642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2643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2644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2645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2646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2647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2648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2649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2650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2651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2652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2653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2654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2655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2656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2657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2658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2659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2660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2661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2662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2663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2664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2665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2666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2667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2668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2669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2670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2671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2672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2673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2674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2675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2676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2677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2678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2679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2680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2681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2682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2683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2684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2685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2686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2687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2688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2689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2690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2691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2692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2693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2694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2695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2696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2697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2698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2699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2700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2701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2702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2703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2704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2705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2706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2707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2708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2709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2710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2711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2712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2713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2714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2715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2716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2717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2718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2719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2720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2721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2722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2723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2724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2725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2726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2727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2728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2729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2730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2731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2732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2733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2734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2735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2736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2737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2738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2739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2740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2741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2742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2743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2744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2745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2746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2747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2748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2749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2750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2751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2752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2753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2754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2755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2756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2757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2758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2759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2760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2761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2762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2763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2764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2765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2766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2767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2768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2769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2770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2771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2772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2773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2774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2775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2776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2777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2778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2779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2780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2781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2782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2783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2784" style="position:absolute;left:828;top:9552;width:1;height:1" coordsize="5,4" path="m5,2l4,,3,,1,,,2,1,4r2,l4,4,5,2xe" stroked="f">
              <v:path arrowok="t"/>
            </v:shape>
            <v:shape id="_x0000_s2785" style="position:absolute;left:789;top:9550;width:287;height:273" coordsize="1718,1639" path="m483,1639l,717,1370,r348,730l1342,1206,880,1511,483,1639xe" stroked="f">
              <v:path arrowok="t"/>
            </v:shape>
            <v:shape id="_x0000_s2786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2787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2788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2789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2790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2791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2792" style="position:absolute;left:789;top:9550;width:287;height:273" coordsize="1718,1638" path="m482,1638l,716,1370,r348,729l1341,1205,880,1510,482,1638xe" stroked="f">
              <v:path arrowok="t"/>
            </v:shape>
            <v:shape id="_x0000_s2793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2794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2795" style="position:absolute;left:840;top:9598;width:154;height:90" coordsize="925,541" path="m14,541l925,23,911,,,517r14,24xe" fillcolor="#1f1a17" stroked="f">
              <v:path arrowok="t"/>
            </v:shape>
            <v:shape id="_x0000_s2796" style="position:absolute;left:873;top:9655;width:154;height:90" coordsize="925,541" path="m13,541l925,23,912,,,518r13,23xe" fillcolor="#1f1a17" stroked="f">
              <v:path arrowok="t"/>
            </v:shape>
            <v:shape id="_x0000_s2797" style="position:absolute;left:890;top:9684;width:154;height:90" coordsize="925,541" path="m12,541l925,23,911,,,517r12,24xe" fillcolor="#1f1a17" stroked="f">
              <v:path arrowok="t"/>
            </v:shape>
            <v:shape id="_x0000_s2798" style="position:absolute;left:906;top:9730;width:121;height:72" coordsize="721,433" path="m13,433l657,67,673,50,689,35,705,18,721,,,409r13,24xe" fillcolor="#1f1a17" stroked="f">
              <v:path arrowok="t"/>
            </v:shape>
            <v:shape id="_x0000_s2799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800" type="#_x0000_t202" style="position:absolute;left:842;top:10562;width:243;height:2423" filled="f" stroked="f">
            <v:textbox style="layout-flow:vertical;mso-layout-flow-alt:bottom-to-top;mso-next-textbox:#_x0000_s2800" inset="0,0,0,0">
              <w:txbxContent>
                <w:p w:rsidR="00C5395C" w:rsidRDefault="00C5395C">
                  <w:pPr>
                    <w:jc w:val="center"/>
                    <w:rPr>
                      <w:rFonts w:ascii="SulekhaT" w:hAnsi="SulekhaT" w:cs="SulekhaT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>eÅemvq msMVb 1g cò</w:t>
                  </w:r>
                </w:p>
              </w:txbxContent>
            </v:textbox>
          </v:shape>
        </v:group>
      </w:pict>
    </w:r>
    <w:r>
      <w:rPr>
        <w:noProof/>
      </w:rPr>
      <w:pict>
        <v:line id="_x0000_s2801" style="position:absolute;z-index:251656192" from="-26.9pt,-5.6pt" to="-26.9pt,395.55pt" stroked="f"/>
      </w:pict>
    </w:r>
    <w:r>
      <w:rPr>
        <w:noProof/>
      </w:rPr>
      <w:pict>
        <v:rect id="_x0000_s2802" style="position:absolute;margin-left:-8.25pt;margin-top:51.55pt;width:20.65pt;height:499pt;z-index:251655168" filled="f" stroked="f"/>
      </w:pict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58</w:t>
    </w:r>
    <w:r>
      <w:rPr>
        <w:rFonts w:ascii="Panjeree" w:hAnsi="Panjeree" w:cs="Panjeree"/>
        <w:sz w:val="22"/>
        <w:szCs w:val="22"/>
      </w:rPr>
      <w:fldChar w:fldCharType="end"/>
    </w:r>
    <w:r>
      <w:rPr>
        <w:rFonts w:ascii="Panjeree" w:hAnsi="Panjeree" w:cs="Panjeree"/>
        <w:sz w:val="22"/>
        <w:szCs w:val="22"/>
      </w:rPr>
      <w:tab/>
      <w:t>eÅemvq msMVb I eÅeÕ©vcbv: cÉ^g cò</w:t>
    </w:r>
    <w:r>
      <w:rPr>
        <w:rFonts w:ascii="Panjeree" w:hAnsi="Panjeree" w:cs="Panjeree"/>
        <w:color w:val="999999"/>
        <w:sz w:val="18"/>
        <w:szCs w:val="18"/>
      </w:rPr>
      <w:t xml:space="preserve">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ˆmiv </w:t>
    </w:r>
    <w:r>
      <w:rPr>
        <w:rStyle w:val="PageNumber"/>
        <w:rFonts w:ascii="Panjeree" w:hAnsi="Panjeree" w:cs="Panjeree"/>
        <w:sz w:val="22"/>
        <w:szCs w:val="22"/>
      </w:rPr>
      <w:t>KGjGRi 2017 mvGji wbeÆvPwb cixÞvi cÉk²cò: m†Rbkxj iPbvgƒjK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95C" w:rsidRDefault="00C5395C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803" style="position:absolute;margin-left:472.65pt;margin-top:74.75pt;width:59.5pt;height:191.7pt;z-index:251659264" coordorigin="10720,9177" coordsize="1190,3834">
          <v:roundrect id="_x0000_s2804" style="position:absolute;left:10723;top:11135;width:432;height:1876" arcsize=".5" fillcolor="#aaa" stroked="f">
            <v:textbox inset="0,0,0,0"/>
          </v:roundrect>
          <v:group id="_x0000_s2805" style="position:absolute;left:10720;top:9177;width:1190;height:2980" coordorigin="10720,9177" coordsize="1190,2980">
            <v:group id="_x0000_s2806" style="position:absolute;left:10720;top:9177;width:1190;height:2980" coordorigin="10720,9177" coordsize="1190,2980">
              <v:shape id="_x0000_s2807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2808" style="position:absolute;left:10837;top:10144;width:202;height:441" coordsize="1211,2642" path="m1211,2642r,-2039l617,,,603,,2642,623,2036r588,606xe" stroked="f">
                <v:path arrowok="t"/>
              </v:shape>
              <v:shape id="_x0000_s2809" style="position:absolute;left:10837;top:9791;width:202;height:409" coordsize="1211,2454" path="m1211,2454l1211,,,,,2454,623,1850r588,604xe" fillcolor="#1f1a17" stroked="f">
                <v:path arrowok="t"/>
              </v:shape>
              <v:shape id="_x0000_s2810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2811" style="position:absolute;left:10810;top:9233;width:329;height:315" coordsize="1974,1888" path="m1420,r554,1062l400,1888,,1046,433,499,963,147,1420,xe" stroked="f">
                <v:path arrowok="t"/>
              </v:shape>
              <v:shape id="_x0000_s2812" style="position:absolute;left:11058;top:9242;width:304;height:292" coordsize="1828,1749" path="m513,l,985r1458,764l1828,969,1427,462,937,137,513,xe" stroked="f">
                <v:path arrowok="t"/>
              </v:shape>
              <v:shape id="_x0000_s2813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2814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2815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2816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2817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2818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2819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2820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2821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2822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2823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2824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2825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2826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2827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2828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2829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2830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2831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2832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2833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2834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2835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2836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2837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2838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2839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2840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2841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2842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2843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2844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2845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2846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2847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2848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2849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2850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2851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2852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2853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2854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2855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2856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2857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2858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2859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2860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2861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2862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2863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2864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2865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2866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2867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2868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2869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2870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2871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2872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2873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2874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2875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2876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2877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2878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2879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2880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2881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2882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2883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2884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2885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2886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2887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2888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2889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2890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2891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2892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2893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2894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2895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2896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2897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2898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2899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2900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2901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2902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2903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2904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2905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2906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2907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2908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2909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2910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2911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2912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2913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2914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2915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2916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2917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2918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2919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2920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2921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2922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2923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2924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2925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2926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2927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2928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2929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2930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2931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2932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2933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2934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2935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2936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2937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2938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2939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2940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2941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2942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2943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2944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2945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2946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2947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2948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2949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2950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2951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2952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2953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2954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2955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2956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2957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2958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2959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2960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2961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2962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2963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2964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2965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2966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2967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2968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2969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2970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2971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2972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2973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2974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2975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2976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2977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2978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2979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2980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2981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2982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2983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2984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2985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2986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2987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2988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2989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2990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2991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2992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2993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2994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2995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2996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2997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2998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2999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3000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3001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3002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3003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3004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3005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3006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3007" style="position:absolute;left:10870;top:9340;width:450;height:451" coordorigin="10870,9340" coordsize="450,451">
              <v:shape id="_x0000_s3008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3009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3010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3011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3012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3013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3014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3015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3016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3017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3018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3019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3020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3021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3022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3023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3024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3025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3026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3027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3028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3029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3030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3031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3032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3033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3034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3035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3036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3037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3038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3039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3040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3041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3042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3043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3044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3045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3046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3047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3048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3049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3050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3051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3052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3053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3054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3055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3056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3057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3058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3059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3060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3061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3062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3063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3064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3065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3066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3067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3068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3069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3070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3071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4096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4097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4098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4099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4100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4101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4102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4103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4104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4105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4106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4107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4108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4109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4110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4111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4112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4113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4114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4115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4116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4117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4118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4119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4120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4121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4122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4123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4124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4125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4126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4127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4128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4129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4130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4131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4132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4133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4134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4135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4136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4137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4138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4139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4140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4141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4142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4143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4144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4145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4146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4147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4148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4149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4150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4151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4152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4153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4154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4155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4156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4157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4158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4159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4160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4161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4162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4163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4164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4165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4166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4167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4168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4169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4170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4171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4172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4173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4174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4175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4176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4177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4178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4179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4180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4181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4182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4183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4184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4185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4186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4187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4188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4189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4190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4191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4192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4193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4194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4195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4196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4197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4198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4199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4200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4201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4202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4203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4204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4205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4206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4207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4208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4209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4210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4211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4212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4213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4214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4215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4216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4217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4218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4219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4220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4221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4222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4223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4224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4225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4226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4227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4228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4229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4230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4231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4232" style="position:absolute;left:10955;top:9425;width:280;height:281" coordorigin="10955,9425" coordsize="280,281">
              <v:shape id="_x0000_s4233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4234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4235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4236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4237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4238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4239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4240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4241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4242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4243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4244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4245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4246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4247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4248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4249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4250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4251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4252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4253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4254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4255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4256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4257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4258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4259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4260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4261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4262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4263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4264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4265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4266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4267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4268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4269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4270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4271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4272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4273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4274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4275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4276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4277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4278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4279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4280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4281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4282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4283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4284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4285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4286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4287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4288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4289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4290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4291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4292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4293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4294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4295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4296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4297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4298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4299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4300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4301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4302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4303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4304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4305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4306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4307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4308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4309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4310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4311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4312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4313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4314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4315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4316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4317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4318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4319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4320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4321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4322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4323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4324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4325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4326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4327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4328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4329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4330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4331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4332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4333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4334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4335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4336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4337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4338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4339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4340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4341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4342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4343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4344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4345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4346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4347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4348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4349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4350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4351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4352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4353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4354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4355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4356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4357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4358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4359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4360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4361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4362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4363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4364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4365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4366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4367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4368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4369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4370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4371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4372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4373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4374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4375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4376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4377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4378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4379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4380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4381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4382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4383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4384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4385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4386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4387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4388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4389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4390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4391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4392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4393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4394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4395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4396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4397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4398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4399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4400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4401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4402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4403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4404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4405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4406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4407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4408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4409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4410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4411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4412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4413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4414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4415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4416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4417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4418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4419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4420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4421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4422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4423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4424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4425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4426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4427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4428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4429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4430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4431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4432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4433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4434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4435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4436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4437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4438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4439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4440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4441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4442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4443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4444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4445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4446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4447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4448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4449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4450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4451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4452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4453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4454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4455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4456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4457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4458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4459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4460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4461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4462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4463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4464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4465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4466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4467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4468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4469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4470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4471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4472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4473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4474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4475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4476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4477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4478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4479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4480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4481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4482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4483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4484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4485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4486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4487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4488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4489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4490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4491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4492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4493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4494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4495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4496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4497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4498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4499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4500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4501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4502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4503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4504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4505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4506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4507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4508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4509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4510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4511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4512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4513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4514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4515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4516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4517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4518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4519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4520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4521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4522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4523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4524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4525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4526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4527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4528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4529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4530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4531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4532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4533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4534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4535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4536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4537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4538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4539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4540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4541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4542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4543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4544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4545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4546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4547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4548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4549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4550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4551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4552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4553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4554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4555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4556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4557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4558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4559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4560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4561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4562" style="position:absolute;left:11095;top:9565;width:1;height:1" coordsize="4,4" path="m4,2l4,,2,,,,,2,,4r2,l4,4,4,2xe" stroked="f">
              <v:path arrowok="t"/>
            </v:shape>
            <v:shape id="_x0000_s4563" style="position:absolute;left:11056;top:9563;width:286;height:273" coordsize="1713,1639" path="m480,1639l,717,1366,r347,730l1337,1206,878,1511,480,1639xe" stroked="f">
              <v:path arrowok="t"/>
            </v:shape>
            <v:shape id="_x0000_s4564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4565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4566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4567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4568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4569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4570" style="position:absolute;left:11056;top:9563;width:285;height:273" coordsize="1713,1638" path="m481,1638l,716,1366,r347,729l1338,1205,877,1510,481,1638xe" stroked="f">
              <v:path arrowok="t"/>
            </v:shape>
            <v:shape id="_x0000_s4571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4572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4573" style="position:absolute;left:11106;top:9611;width:154;height:90" coordsize="923,541" path="m13,541l923,23,910,,,517r13,24xe" fillcolor="#1f1a17" stroked="f">
              <v:path arrowok="t"/>
            </v:shape>
            <v:shape id="_x0000_s4574" style="position:absolute;left:11139;top:9668;width:154;height:90" coordsize="923,541" path="m14,541l923,23,911,,,518r14,23xe" fillcolor="#1f1a17" stroked="f">
              <v:path arrowok="t"/>
            </v:shape>
            <v:shape id="_x0000_s4575" style="position:absolute;left:11156;top:9697;width:154;height:90" coordsize="922,541" path="m13,541l922,23,910,,,517r13,24xe" fillcolor="#1f1a17" stroked="f">
              <v:path arrowok="t"/>
            </v:shape>
            <v:shape id="_x0000_s4576" style="position:absolute;left:11173;top:9743;width:120;height:72" coordsize="719,433" path="m14,433l655,67,672,50,687,35,703,18,719,,,409r14,24xe" fillcolor="#1f1a17" stroked="f">
              <v:path arrowok="t"/>
            </v:shape>
            <v:shape id="_x0000_s4577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578" type="#_x0000_t202" style="position:absolute;left:10831;top:10570;width:243;height:2395" filled="f" stroked="f">
            <v:textbox style="layout-flow:vertical;mso-layout-flow-alt:bottom-to-top;mso-next-textbox:#_x0000_s4578" inset="0,0,0,0">
              <w:txbxContent>
                <w:p w:rsidR="00C5395C" w:rsidRDefault="00C5395C">
                  <w:pPr>
                    <w:jc w:val="center"/>
                    <w:rPr>
                      <w:rFonts w:ascii="SulekhaT" w:hAnsi="SulekhaT" w:cs="SulekhaT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>eÅemvq msMVb 1g cò</w:t>
                  </w:r>
                </w:p>
              </w:txbxContent>
            </v:textbox>
          </v:shape>
        </v:group>
      </w:pict>
    </w:r>
    <w:r>
      <w:rPr>
        <w:noProof/>
      </w:rPr>
      <w:pict>
        <v:rect id="_x0000_s4579" style="position:absolute;margin-left:477pt;margin-top:38.05pt;width:13.6pt;height:98pt;z-index:251658240" filled="f" stroked="f"/>
      </w:pict>
    </w:r>
    <w:r>
      <w:rPr>
        <w:noProof/>
      </w:rPr>
      <w:pict>
        <v:rect id="_x0000_s4580" style="position:absolute;margin-left:463.2pt;margin-top:38.4pt;width:18.15pt;height:512.15pt;z-index:251657216" filled="f" stroked="f"/>
      </w:pict>
    </w:r>
    <w:r>
      <w:rPr>
        <w:rFonts w:ascii="Panjeree" w:hAnsi="Panjeree" w:cs="Panjeree"/>
        <w:sz w:val="22"/>
        <w:szCs w:val="22"/>
      </w:rPr>
      <w:t xml:space="preserve">eÅemvq msMVb I eÅeÕ©vcbv: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ˆmiv </w:t>
    </w:r>
    <w:r>
      <w:rPr>
        <w:rStyle w:val="PageNumber"/>
        <w:rFonts w:ascii="Panjeree" w:hAnsi="Panjeree" w:cs="Panjeree"/>
        <w:sz w:val="22"/>
        <w:szCs w:val="22"/>
      </w:rPr>
      <w:t>KGjGRi 2017 mvGji wbeÆvPwb cixÞvi cÉk²cò: m†Rbkxj iPbvgƒjK</w:t>
    </w:r>
    <w:r>
      <w:rPr>
        <w:rFonts w:ascii="Panjeree" w:hAnsi="Panjeree" w:cs="Panjeree"/>
        <w:sz w:val="22"/>
        <w:szCs w:val="22"/>
      </w:rPr>
      <w:tab/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59</w:t>
    </w:r>
    <w:r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defaultTabStop w:val="720"/>
  <w:doNotHyphenateCaps/>
  <w:evenAndOddHeaders/>
  <w:characterSpacingControl w:val="doNotCompress"/>
  <w:doNotValidateAgainstSchema/>
  <w:doNotDemarcateInvalidXml/>
  <w:hdrShapeDefaults>
    <o:shapedefaults v:ext="edit" spidmax="5390"/>
    <o:shapelayout v:ext="edit">
      <o:idmap v:ext="edit" data="2,4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395C"/>
    <w:rsid w:val="00C53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90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261</TotalTime>
  <Pages>21</Pages>
  <Words>20409</Words>
  <Characters>-32766</Characters>
  <Application>Microsoft Office Outlook</Application>
  <DocSecurity>0</DocSecurity>
  <Lines>0</Lines>
  <Paragraphs>0</Paragraphs>
  <ScaleCrop>false</ScaleCrop>
  <Company>ppl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Biplob.Mia</cp:lastModifiedBy>
  <cp:revision>60</cp:revision>
  <cp:lastPrinted>2017-12-20T10:56:00Z</cp:lastPrinted>
  <dcterms:created xsi:type="dcterms:W3CDTF">2017-12-12T09:12:00Z</dcterms:created>
  <dcterms:modified xsi:type="dcterms:W3CDTF">2018-02-04T09:07:00Z</dcterms:modified>
</cp:coreProperties>
</file>