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89" w:rsidRDefault="006A2189">
      <w:pPr>
        <w:rPr>
          <w:rFonts w:cs="Vrinda"/>
          <w:sz w:val="16"/>
          <w:szCs w:val="16"/>
        </w:rPr>
      </w:pPr>
      <w:r>
        <w:rPr>
          <w:noProof/>
        </w:rPr>
        <w:pict>
          <v:group id="_x0000_s3558" style="position:absolute;margin-left:359.3pt;margin-top:-20.35pt;width:64.5pt;height:64.55pt;z-index:251660288" coordorigin="1304,1285" coordsize="1290,1291" o:regroupid="1">
            <v:shape id="_x0000_s3559" style="position:absolute;left:1563;top:1390;width:149;height:96" coordsize="298,192" path="m298,l257,19,218,39,178,61,141,85r-37,25l68,136,34,164,,192,34,164,69,137r36,-26l141,86,179,62,218,41,258,19,298,xe" fillcolor="#c3c3c2" stroked="f">
              <v:path arrowok="t"/>
            </v:shape>
            <v:shape id="_x0000_s3560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<v:path arrowok="t"/>
            </v:shape>
            <v:shape id="_x0000_s3561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<v:path arrowok="t"/>
            </v:shape>
            <v:shape id="_x0000_s3562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<v:path arrowok="t"/>
            </v:shape>
            <v:shape id="_x0000_s3563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<v:path arrowok="t"/>
            </v:shape>
            <v:shape id="_x0000_s3564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<v:path arrowok="t"/>
            </v:shape>
            <v:shape id="_x0000_s3565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<v:path arrowok="t"/>
            </v:shape>
            <v:shape id="_x0000_s3566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<v:path arrowok="t"/>
            </v:shape>
            <v:shape id="_x0000_s3567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<v:path arrowok="t"/>
            </v:shape>
            <v:shape id="_x0000_s3568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<v:path arrowok="t"/>
            </v:shape>
            <v:shape id="_x0000_s3569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<v:path arrowok="t"/>
            </v:shape>
            <v:shape id="_x0000_s3570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<v:path arrowok="t"/>
            </v:shape>
            <v:shape id="_x0000_s3571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<v:path arrowok="t"/>
            </v:shape>
            <v:shape id="_x0000_s3572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<v:path arrowok="t"/>
            </v:shape>
            <v:shape id="_x0000_s3573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<v:path arrowok="t"/>
            </v:shape>
            <v:shape id="_x0000_s3574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<v:path arrowok="t"/>
            </v:shape>
            <v:shape id="_x0000_s3575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<v:path arrowok="t"/>
            </v:shape>
            <v:shape id="_x0000_s3576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<v:path arrowok="t"/>
            </v:shape>
            <v:shape id="_x0000_s3577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<v:path arrowok="t"/>
            </v:shape>
            <v:shape id="_x0000_s3578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<v:path arrowok="t"/>
            </v:shape>
            <v:shape id="_x0000_s3579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<v:path arrowok="t"/>
            </v:shape>
            <v:shape id="_x0000_s3580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<v:path arrowok="t"/>
            </v:shape>
            <v:shape id="_x0000_s3581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<v:path arrowok="t"/>
            </v:shape>
            <v:shape id="_x0000_s3582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<v:path arrowok="t"/>
            </v:shape>
            <v:shape id="_x0000_s3583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<v:path arrowok="t"/>
            </v:shape>
            <v:shape id="_x0000_s3584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<v:path arrowok="t"/>
            </v:shape>
            <v:shape id="_x0000_s3585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<v:path arrowok="t"/>
            </v:shape>
            <v:shape id="_x0000_s3586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<v:path arrowok="t"/>
            </v:shape>
            <v:shape id="_x0000_s3587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<v:path arrowok="t"/>
            </v:shape>
            <v:shape id="_x0000_s3588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<v:path arrowok="t"/>
            </v:shape>
            <v:shape id="_x0000_s3589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<v:path arrowok="t"/>
            </v:shape>
            <v:shape id="_x0000_s3590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<v:path arrowok="t"/>
            </v:shape>
            <v:shape id="_x0000_s3591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<v:path arrowok="t"/>
            </v:shape>
            <v:shape id="_x0000_s3592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<v:path arrowok="t"/>
            </v:shape>
            <v:shape id="_x0000_s3593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<v:path arrowok="t"/>
            </v:shape>
            <v:shape id="_x0000_s3594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<v:path arrowok="t"/>
            </v:shape>
            <v:shape id="_x0000_s3595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<v:path arrowok="t"/>
            </v:shape>
            <v:shape id="_x0000_s3596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<v:path arrowok="t"/>
            </v:shape>
            <v:shape id="_x0000_s3597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<v:path arrowok="t"/>
            </v:shape>
            <v:shape id="_x0000_s3598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<v:path arrowok="t"/>
            </v:shape>
            <v:shape id="_x0000_s3599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<v:path arrowok="t"/>
            </v:shape>
            <v:shape id="_x0000_s3600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<v:path arrowok="t"/>
            </v:shape>
            <v:shape id="_x0000_s3601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<v:path arrowok="t"/>
            </v:shape>
            <v:shape id="_x0000_s3602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<v:path arrowok="t"/>
            </v:shape>
            <v:shape id="_x0000_s3603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<v:path arrowok="t"/>
            </v:shape>
            <v:shape id="_x0000_s3604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<v:path arrowok="t"/>
            </v:shape>
            <v:shape id="_x0000_s3605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<v:path arrowok="t"/>
            </v:shape>
            <v:shape id="_x0000_s3606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<v:path arrowok="t"/>
            </v:shape>
            <v:shape id="_x0000_s3607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<v:path arrowok="t"/>
            </v:shape>
            <v:shape id="_x0000_s3608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<v:path arrowok="t"/>
            </v:shape>
            <v:shape id="_x0000_s3609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<v:path arrowok="t"/>
            </v:shape>
            <v:shape id="_x0000_s3610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<v:path arrowok="t"/>
            </v:shape>
            <v:shape id="_x0000_s3611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<v:path arrowok="t"/>
            </v:shape>
            <v:shape id="_x0000_s3612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<v:path arrowok="t"/>
            </v:shape>
            <v:shape id="_x0000_s3613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<v:path arrowok="t"/>
            </v:shape>
            <v:shape id="_x0000_s3614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<v:path arrowok="t"/>
            </v:shape>
            <v:shape id="_x0000_s3615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<v:path arrowok="t"/>
            </v:shape>
            <v:shape id="_x0000_s3616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<v:path arrowok="t"/>
            </v:shape>
            <v:shape id="_x0000_s3617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<v:path arrowok="t"/>
            </v:shape>
            <v:shape id="_x0000_s3618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<v:path arrowok="t"/>
            </v:shape>
            <v:shape id="_x0000_s3619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<v:path arrowok="t"/>
            </v:shape>
            <v:shape id="_x0000_s3620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<v:path arrowok="t"/>
            </v:shape>
            <v:shape id="_x0000_s3621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<v:path arrowok="t"/>
            </v:shape>
            <v:shape id="_x0000_s3622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<v:path arrowok="t"/>
            </v:shape>
            <v:shape id="_x0000_s3623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<v:path arrowok="t"/>
            </v:shape>
            <v:shape id="_x0000_s3624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<v:path arrowok="t"/>
            </v:shape>
            <v:shape id="_x0000_s3625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<v:path arrowok="t"/>
            </v:shape>
            <v:shape id="_x0000_s3626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<v:path arrowok="t"/>
            </v:shape>
            <v:shape id="_x0000_s3627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<v:path arrowok="t"/>
            </v:shape>
            <v:shape id="_x0000_s3628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<v:path arrowok="t"/>
            </v:shape>
            <v:shape id="_x0000_s3629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<v:path arrowok="t"/>
            </v:shape>
            <v:shape id="_x0000_s3630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<v:path arrowok="t"/>
            </v:shape>
            <v:shape id="_x0000_s3631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<v:path arrowok="t"/>
            </v:shape>
            <v:shape id="_x0000_s3632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<v:path arrowok="t"/>
            </v:shape>
            <v:shape id="_x0000_s3633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<v:path arrowok="t"/>
            </v:shape>
            <v:shape id="_x0000_s3634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<v:path arrowok="t"/>
            </v:shape>
            <v:shape id="_x0000_s3635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<v:path arrowok="t"/>
            </v:shape>
            <v:shape id="_x0000_s3636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<v:path arrowok="t"/>
            </v:shape>
            <v:shape id="_x0000_s3637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<v:path arrowok="t"/>
            </v:shape>
            <v:shape id="_x0000_s3638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<v:path arrowok="t"/>
            </v:shape>
            <v:shape id="_x0000_s3639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<v:path arrowok="t"/>
            </v:shape>
            <v:shape id="_x0000_s3640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<v:path arrowok="t"/>
            </v:shape>
            <v:shape id="_x0000_s3641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<v:path arrowok="t"/>
            </v:shape>
            <v:shape id="_x0000_s3642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<v:path arrowok="t"/>
            </v:shape>
            <v:shape id="_x0000_s3643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<v:path arrowok="t"/>
            </v:shape>
            <v:shape id="_x0000_s3644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<v:path arrowok="t"/>
            </v:shape>
            <v:shape id="_x0000_s3645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<v:path arrowok="t"/>
            </v:shape>
            <v:shape id="_x0000_s3646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<v:path arrowok="t"/>
            </v:shape>
            <v:shape id="_x0000_s3647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<v:path arrowok="t"/>
            </v:shape>
            <v:shape id="_x0000_s3648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<v:path arrowok="t"/>
            </v:shape>
            <v:shape id="_x0000_s3649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<v:path arrowok="t"/>
            </v:shape>
            <v:shape id="_x0000_s3650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<v:path arrowok="t"/>
            </v:shape>
            <v:shape id="_x0000_s3651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<v:path arrowok="t"/>
            </v:shape>
            <v:shape id="_x0000_s3652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<v:path arrowok="t"/>
            </v:shape>
            <v:shape id="_x0000_s3653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<v:path arrowok="t"/>
            </v:shape>
            <v:shape id="_x0000_s3654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<v:path arrowok="t"/>
            </v:shape>
            <v:shape id="_x0000_s3655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<v:path arrowok="t"/>
            </v:shape>
            <v:shape id="_x0000_s3656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<v:path arrowok="t"/>
              <o:lock v:ext="edit" verticies="t"/>
            </v:shape>
            <v:shape id="_x0000_s3657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<v:path arrowok="t"/>
              <o:lock v:ext="edit" verticies="t"/>
            </v:shape>
            <v:shape id="_x0000_s3658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<v:path arrowok="t"/>
              <o:lock v:ext="edit" verticies="t"/>
            </v:shape>
            <v:shape id="_x0000_s3659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<v:path arrowok="t"/>
              <o:lock v:ext="edit" verticies="t"/>
            </v:shape>
            <v:shape id="_x0000_s3660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<v:path arrowok="t"/>
              <o:lock v:ext="edit" verticies="t"/>
            </v:shape>
            <v:shape id="_x0000_s3661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<v:path arrowok="t"/>
              <o:lock v:ext="edit" verticies="t"/>
            </v:shape>
            <v:shape id="_x0000_s3662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<v:path arrowok="t"/>
              <o:lock v:ext="edit" verticies="t"/>
            </v:shape>
            <v:shape id="_x0000_s3663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<v:path arrowok="t"/>
              <o:lock v:ext="edit" verticies="t"/>
            </v:shape>
            <v:shape id="_x0000_s3664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<v:path arrowok="t"/>
              <o:lock v:ext="edit" verticies="t"/>
            </v:shape>
            <v:shape id="_x0000_s3665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<v:path arrowok="t"/>
              <o:lock v:ext="edit" verticies="t"/>
            </v:shape>
            <v:shape id="_x0000_s3666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<v:path arrowok="t"/>
              <o:lock v:ext="edit" verticies="t"/>
            </v:shape>
            <v:shape id="_x0000_s3667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<v:path arrowok="t"/>
              <o:lock v:ext="edit" verticies="t"/>
            </v:shape>
            <v:shape id="_x0000_s3668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<v:path arrowok="t"/>
              <o:lock v:ext="edit" verticies="t"/>
            </v:shape>
            <v:shape id="_x0000_s3669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<v:path arrowok="t"/>
              <o:lock v:ext="edit" verticies="t"/>
            </v:shape>
            <v:shape id="_x0000_s3670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<v:path arrowok="t"/>
              <o:lock v:ext="edit" verticies="t"/>
            </v:shape>
            <v:shape id="_x0000_s3671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<v:path arrowok="t"/>
              <o:lock v:ext="edit" verticies="t"/>
            </v:shape>
            <v:shape id="_x0000_s3672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<v:path arrowok="t"/>
              <o:lock v:ext="edit" verticies="t"/>
            </v:shape>
            <v:shape id="_x0000_s3673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<v:path arrowok="t"/>
              <o:lock v:ext="edit" verticies="t"/>
            </v:shape>
            <v:shape id="_x0000_s3674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<v:path arrowok="t"/>
              <o:lock v:ext="edit" verticies="t"/>
            </v:shape>
            <v:shape id="_x0000_s3675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<v:path arrowok="t"/>
              <o:lock v:ext="edit" verticies="t"/>
            </v:shape>
            <v:shape id="_x0000_s3676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<v:path arrowok="t"/>
              <o:lock v:ext="edit" verticies="t"/>
            </v:shape>
            <v:shape id="_x0000_s3677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<v:path arrowok="t"/>
              <o:lock v:ext="edit" verticies="t"/>
            </v:shape>
            <v:shape id="_x0000_s3678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<v:path arrowok="t"/>
              <o:lock v:ext="edit" verticies="t"/>
            </v:shape>
            <v:shape id="_x0000_s3679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<v:path arrowok="t"/>
              <o:lock v:ext="edit" verticies="t"/>
            </v:shape>
            <v:shape id="_x0000_s3680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<v:path arrowok="t"/>
              <o:lock v:ext="edit" verticies="t"/>
            </v:shape>
            <v:shape id="_x0000_s3681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<v:path arrowok="t"/>
              <o:lock v:ext="edit" verticies="t"/>
            </v:shape>
            <v:shape id="_x0000_s3682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<v:path arrowok="t"/>
              <o:lock v:ext="edit" verticies="t"/>
            </v:shape>
            <v:shape id="_x0000_s3683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<v:path arrowok="t"/>
              <o:lock v:ext="edit" verticies="t"/>
            </v:shape>
            <v:shape id="_x0000_s3684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<v:path arrowok="t"/>
              <o:lock v:ext="edit" verticies="t"/>
            </v:shape>
            <v:shape id="_x0000_s3685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<v:path arrowok="t"/>
              <o:lock v:ext="edit" verticies="t"/>
            </v:shape>
            <v:shape id="_x0000_s3686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<v:path arrowok="t"/>
              <o:lock v:ext="edit" verticies="t"/>
            </v:shape>
            <v:shape id="_x0000_s3687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<v:path arrowok="t"/>
              <o:lock v:ext="edit" verticies="t"/>
            </v:shape>
            <v:shape id="_x0000_s3688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<v:path arrowok="t"/>
              <o:lock v:ext="edit" verticies="t"/>
            </v:shape>
            <v:shape id="_x0000_s3689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<v:path arrowok="t"/>
              <o:lock v:ext="edit" verticies="t"/>
            </v:shape>
            <v:shape id="_x0000_s3690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<v:path arrowok="t"/>
              <o:lock v:ext="edit" verticies="t"/>
            </v:shape>
            <v:shape id="_x0000_s3691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<v:path arrowok="t"/>
              <o:lock v:ext="edit" verticies="t"/>
            </v:shape>
            <v:shape id="_x0000_s3692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<v:path arrowok="t"/>
              <o:lock v:ext="edit" verticies="t"/>
            </v:shape>
            <v:shape id="_x0000_s3693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<v:path arrowok="t"/>
              <o:lock v:ext="edit" verticies="t"/>
            </v:shape>
            <v:shape id="_x0000_s3694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<v:path arrowok="t"/>
              <o:lock v:ext="edit" verticies="t"/>
            </v:shape>
            <v:shape id="_x0000_s3695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<v:path arrowok="t"/>
              <o:lock v:ext="edit" verticies="t"/>
            </v:shape>
            <v:shape id="_x0000_s3696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<v:path arrowok="t"/>
              <o:lock v:ext="edit" verticies="t"/>
            </v:shape>
            <v:shape id="_x0000_s3697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<v:path arrowok="t"/>
              <o:lock v:ext="edit" verticies="t"/>
            </v:shape>
            <v:shape id="_x0000_s3698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<v:path arrowok="t"/>
              <o:lock v:ext="edit" verticies="t"/>
            </v:shape>
            <v:shape id="_x0000_s3699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<v:path arrowok="t"/>
              <o:lock v:ext="edit" verticies="t"/>
            </v:shape>
            <v:shape id="_x0000_s3700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<v:path arrowok="t"/>
              <o:lock v:ext="edit" verticies="t"/>
            </v:shape>
            <v:shape id="_x0000_s3701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<v:path arrowok="t"/>
              <o:lock v:ext="edit" verticies="t"/>
            </v:shape>
            <v:shape id="_x0000_s3702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<v:path arrowok="t"/>
              <o:lock v:ext="edit" verticies="t"/>
            </v:shape>
            <v:shape id="_x0000_s3703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<v:path arrowok="t"/>
              <o:lock v:ext="edit" verticies="t"/>
            </v:shape>
            <v:shape id="_x0000_s3704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<v:path arrowok="t"/>
              <o:lock v:ext="edit" verticies="t"/>
            </v:shape>
            <v:shape id="_x0000_s3705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<v:path arrowok="t"/>
              <o:lock v:ext="edit" verticies="t"/>
            </v:shape>
            <v:shape id="_x0000_s3706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<v:path arrowok="t"/>
              <o:lock v:ext="edit" verticies="t"/>
            </v:shape>
            <v:shape id="_x0000_s3707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<v:path arrowok="t"/>
              <o:lock v:ext="edit" verticies="t"/>
            </v:shape>
            <v:shape id="_x0000_s3708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<v:path arrowok="t"/>
              <o:lock v:ext="edit" verticies="t"/>
            </v:shape>
            <v:shape id="_x0000_s3709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<v:path arrowok="t"/>
              <o:lock v:ext="edit" verticies="t"/>
            </v:shape>
            <v:shape id="_x0000_s3710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<v:path arrowok="t"/>
              <o:lock v:ext="edit" verticies="t"/>
            </v:shape>
            <v:shape id="_x0000_s3711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<v:path arrowok="t"/>
              <o:lock v:ext="edit" verticies="t"/>
            </v:shape>
            <v:shape id="_x0000_s3712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<v:path arrowok="t"/>
              <o:lock v:ext="edit" verticies="t"/>
            </v:shape>
            <v:shape id="_x0000_s3713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<v:path arrowok="t"/>
              <o:lock v:ext="edit" verticies="t"/>
            </v:shape>
            <v:shape id="_x0000_s3714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<v:path arrowok="t"/>
              <o:lock v:ext="edit" verticies="t"/>
            </v:shape>
            <v:shape id="_x0000_s3715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<v:path arrowok="t"/>
              <o:lock v:ext="edit" verticies="t"/>
            </v:shape>
            <v:shape id="_x0000_s3716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<v:path arrowok="t"/>
              <o:lock v:ext="edit" verticies="t"/>
            </v:shape>
            <v:shape id="_x0000_s3717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<v:path arrowok="t"/>
              <o:lock v:ext="edit" verticies="t"/>
            </v:shape>
            <v:shape id="_x0000_s3718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<v:path arrowok="t"/>
              <o:lock v:ext="edit" verticies="t"/>
            </v:shape>
            <v:shape id="_x0000_s3719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<v:path arrowok="t"/>
              <o:lock v:ext="edit" verticies="t"/>
            </v:shape>
            <v:shape id="_x0000_s3720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<v:path arrowok="t"/>
              <o:lock v:ext="edit" verticies="t"/>
            </v:shape>
            <v:shape id="_x0000_s3721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<v:path arrowok="t"/>
              <o:lock v:ext="edit" verticies="t"/>
            </v:shape>
            <v:shape id="_x0000_s3722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<v:path arrowok="t"/>
              <o:lock v:ext="edit" verticies="t"/>
            </v:shape>
            <v:shape id="_x0000_s3723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<v:path arrowok="t"/>
              <o:lock v:ext="edit" verticies="t"/>
            </v:shape>
            <v:shape id="_x0000_s3724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<v:path arrowok="t"/>
              <o:lock v:ext="edit" verticies="t"/>
            </v:shape>
            <v:shape id="_x0000_s3725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<v:path arrowok="t"/>
              <o:lock v:ext="edit" verticies="t"/>
            </v:shape>
            <v:shape id="_x0000_s3726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<v:path arrowok="t"/>
              <o:lock v:ext="edit" verticies="t"/>
            </v:shape>
            <v:shape id="_x0000_s3727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<v:path arrowok="t"/>
              <o:lock v:ext="edit" verticies="t"/>
            </v:shape>
            <v:shape id="_x0000_s3728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<v:path arrowok="t"/>
              <o:lock v:ext="edit" verticies="t"/>
            </v:shape>
            <v:shape id="_x0000_s3729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<v:path arrowok="t"/>
              <o:lock v:ext="edit" verticies="t"/>
            </v:shape>
            <v:shape id="_x0000_s3730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<v:path arrowok="t"/>
              <o:lock v:ext="edit" verticies="t"/>
            </v:shape>
            <v:shape id="_x0000_s3731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<v:path arrowok="t"/>
              <o:lock v:ext="edit" verticies="t"/>
            </v:shape>
            <v:shape id="_x0000_s3732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<v:path arrowok="t"/>
              <o:lock v:ext="edit" verticies="t"/>
            </v:shape>
            <v:shape id="_x0000_s3733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<v:path arrowok="t"/>
              <o:lock v:ext="edit" verticies="t"/>
            </v:shape>
            <v:shape id="_x0000_s3734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<v:path arrowok="t"/>
              <o:lock v:ext="edit" verticies="t"/>
            </v:shape>
            <v:shape id="_x0000_s3735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<v:path arrowok="t"/>
              <o:lock v:ext="edit" verticies="t"/>
            </v:shape>
            <v:shape id="_x0000_s3736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<v:path arrowok="t"/>
              <o:lock v:ext="edit" verticies="t"/>
            </v:shape>
            <v:shape id="_x0000_s3737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<v:path arrowok="t"/>
              <o:lock v:ext="edit" verticies="t"/>
            </v:shape>
            <v:shape id="_x0000_s3738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<v:path arrowok="t"/>
              <o:lock v:ext="edit" verticies="t"/>
            </v:shape>
            <v:shape id="_x0000_s3739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<v:path arrowok="t"/>
              <o:lock v:ext="edit" verticies="t"/>
            </v:shape>
            <v:shape id="_x0000_s3740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<v:path arrowok="t"/>
              <o:lock v:ext="edit" verticies="t"/>
            </v:shape>
            <v:shape id="_x0000_s3741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<v:path arrowok="t"/>
              <o:lock v:ext="edit" verticies="t"/>
            </v:shape>
            <v:shape id="_x0000_s3742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<v:path arrowok="t"/>
              <o:lock v:ext="edit" verticies="t"/>
            </v:shape>
            <v:shape id="_x0000_s3743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<v:path arrowok="t"/>
              <o:lock v:ext="edit" verticies="t"/>
            </v:shape>
            <v:shape id="_x0000_s3744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<v:path arrowok="t"/>
              <o:lock v:ext="edit" verticies="t"/>
            </v:shape>
            <v:shape id="_x0000_s3745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<v:path arrowok="t"/>
              <o:lock v:ext="edit" verticies="t"/>
            </v:shape>
            <v:shape id="_x0000_s3746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<v:path arrowok="t"/>
              <o:lock v:ext="edit" verticies="t"/>
            </v:shape>
            <v:shape id="_x0000_s3747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<v:path arrowok="t"/>
              <o:lock v:ext="edit" verticies="t"/>
            </v:shape>
            <v:shape id="_x0000_s3748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<v:path arrowok="t"/>
              <o:lock v:ext="edit" verticies="t"/>
            </v:shape>
            <v:shape id="_x0000_s3749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<v:path arrowok="t"/>
              <o:lock v:ext="edit" verticies="t"/>
            </v:shape>
            <v:shape id="_x0000_s3750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<v:path arrowok="t"/>
              <o:lock v:ext="edit" verticies="t"/>
            </v:shape>
            <v:shape id="_x0000_s3751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<v:path arrowok="t"/>
              <o:lock v:ext="edit" verticies="t"/>
            </v:shape>
            <v:shape id="_x0000_s3752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<v:path arrowok="t"/>
              <o:lock v:ext="edit" verticies="t"/>
            </v:shape>
            <v:shape id="_x0000_s3753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<v:path arrowok="t"/>
              <o:lock v:ext="edit" verticies="t"/>
            </v:shape>
            <v:shape id="_x0000_s3754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<v:path arrowok="t"/>
              <o:lock v:ext="edit" verticies="t"/>
            </v:shape>
            <v:shape id="_x0000_s3755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<v:path arrowok="t"/>
              <o:lock v:ext="edit" verticies="t"/>
            </v:shape>
            <v:group id="_x0000_s3756" style="position:absolute;left:1304;top:1285;width:1290;height:1291" coordorigin="1304,1285" coordsize="1290,1291">
              <v:group id="_x0000_s3757" style="position:absolute;left:1516;top:1503;width:915;height:915" coordorigin="1516,1503" coordsize="915,915">
                <v:shape id="_x0000_s3758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<v:path arrowok="t"/>
                  <o:lock v:ext="edit" verticies="t"/>
                </v:shape>
                <v:shape id="_x0000_s3759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<v:path arrowok="t"/>
                  <o:lock v:ext="edit" verticies="t"/>
                </v:shape>
                <v:shape id="_x0000_s3760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<v:path arrowok="t"/>
                  <o:lock v:ext="edit" verticies="t"/>
                </v:shape>
                <v:shape id="_x0000_s3761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<v:path arrowok="t"/>
                  <o:lock v:ext="edit" verticies="t"/>
                </v:shape>
                <v:shape id="_x0000_s3762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<v:path arrowok="t"/>
                  <o:lock v:ext="edit" verticies="t"/>
                </v:shape>
                <v:shape id="_x0000_s3763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<v:path arrowok="t"/>
                  <o:lock v:ext="edit" verticies="t"/>
                </v:shape>
                <v:shape id="_x0000_s3764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<v:path arrowok="t"/>
                  <o:lock v:ext="edit" verticies="t"/>
                </v:shape>
                <v:shape id="_x0000_s3765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<v:path arrowok="t"/>
                  <o:lock v:ext="edit" verticies="t"/>
                </v:shape>
                <v:shape id="_x0000_s3766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<v:path arrowok="t"/>
                  <o:lock v:ext="edit" verticies="t"/>
                </v:shape>
                <v:shape id="_x0000_s3767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<v:path arrowok="t"/>
                  <o:lock v:ext="edit" verticies="t"/>
                </v:shape>
                <v:shape id="_x0000_s3768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<v:path arrowok="t"/>
                  <o:lock v:ext="edit" verticies="t"/>
                </v:shape>
                <v:shape id="_x0000_s3769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<v:path arrowok="t"/>
                  <o:lock v:ext="edit" verticies="t"/>
                </v:shape>
                <v:shape id="_x0000_s3770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<v:path arrowok="t"/>
                  <o:lock v:ext="edit" verticies="t"/>
                </v:shape>
                <v:shape id="_x0000_s3771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<v:path arrowok="t"/>
                  <o:lock v:ext="edit" verticies="t"/>
                </v:shape>
                <v:shape id="_x0000_s3772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<v:path arrowok="t"/>
                  <o:lock v:ext="edit" verticies="t"/>
                </v:shape>
                <v:shape id="_x0000_s3773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<v:path arrowok="t"/>
                  <o:lock v:ext="edit" verticies="t"/>
                </v:shape>
                <v:shape id="_x0000_s3774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<v:path arrowok="t"/>
                  <o:lock v:ext="edit" verticies="t"/>
                </v:shape>
                <v:shape id="_x0000_s3775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<v:path arrowok="t"/>
                  <o:lock v:ext="edit" verticies="t"/>
                </v:shape>
                <v:shape id="_x0000_s3776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<v:path arrowok="t"/>
                  <o:lock v:ext="edit" verticies="t"/>
                </v:shape>
                <v:shape id="_x0000_s3777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<v:path arrowok="t"/>
                  <o:lock v:ext="edit" verticies="t"/>
                </v:shape>
                <v:shape id="_x0000_s3778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<v:path arrowok="t"/>
                  <o:lock v:ext="edit" verticies="t"/>
                </v:shape>
                <v:shape id="_x0000_s3779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<v:path arrowok="t"/>
                  <o:lock v:ext="edit" verticies="t"/>
                </v:shape>
                <v:shape id="_x0000_s3780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<v:path arrowok="t"/>
                  <o:lock v:ext="edit" verticies="t"/>
                </v:shape>
                <v:shape id="_x0000_s3781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<v:path arrowok="t"/>
                  <o:lock v:ext="edit" verticies="t"/>
                </v:shape>
                <v:shape id="_x0000_s3782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<v:path arrowok="t"/>
                  <o:lock v:ext="edit" verticies="t"/>
                </v:shape>
                <v:shape id="_x0000_s3783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<v:path arrowok="t"/>
                  <o:lock v:ext="edit" verticies="t"/>
                </v:shape>
                <v:shape id="_x0000_s3784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<v:path arrowok="t"/>
                  <o:lock v:ext="edit" verticies="t"/>
                </v:shape>
                <v:shape id="_x0000_s3785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<v:path arrowok="t"/>
                  <o:lock v:ext="edit" verticies="t"/>
                </v:shape>
                <v:shape id="_x0000_s3786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<v:path arrowok="t"/>
                  <o:lock v:ext="edit" verticies="t"/>
                </v:shape>
                <v:shape id="_x0000_s3787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<v:path arrowok="t"/>
                  <o:lock v:ext="edit" verticies="t"/>
                </v:shape>
                <v:shape id="_x0000_s3788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<v:path arrowok="t"/>
                  <o:lock v:ext="edit" verticies="t"/>
                </v:shape>
                <v:shape id="_x0000_s3789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<v:path arrowok="t"/>
                  <o:lock v:ext="edit" verticies="t"/>
                </v:shape>
                <v:shape id="_x0000_s3790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<v:path arrowok="t"/>
                  <o:lock v:ext="edit" verticies="t"/>
                </v:shape>
                <v:shape id="_x0000_s3791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<v:path arrowok="t"/>
                  <o:lock v:ext="edit" verticies="t"/>
                </v:shape>
                <v:shape id="_x0000_s3792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<v:path arrowok="t"/>
                  <o:lock v:ext="edit" verticies="t"/>
                </v:shape>
                <v:shape id="_x0000_s3793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<v:path arrowok="t"/>
                  <o:lock v:ext="edit" verticies="t"/>
                </v:shape>
                <v:shape id="_x0000_s3794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<v:path arrowok="t"/>
                  <o:lock v:ext="edit" verticies="t"/>
                </v:shape>
                <v:shape id="_x0000_s3795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<v:path arrowok="t"/>
                  <o:lock v:ext="edit" verticies="t"/>
                </v:shape>
                <v:shape id="_x0000_s3796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<v:path arrowok="t"/>
                  <o:lock v:ext="edit" verticies="t"/>
                </v:shape>
                <v:shape id="_x0000_s3797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<v:path arrowok="t"/>
                  <o:lock v:ext="edit" verticies="t"/>
                </v:shape>
                <v:shape id="_x0000_s3798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<v:path arrowok="t"/>
                  <o:lock v:ext="edit" verticies="t"/>
                </v:shape>
                <v:shape id="_x0000_s3799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<v:path arrowok="t"/>
                  <o:lock v:ext="edit" verticies="t"/>
                </v:shape>
                <v:shape id="_x0000_s3800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<v:path arrowok="t"/>
                  <o:lock v:ext="edit" verticies="t"/>
                </v:shape>
                <v:shape id="_x0000_s3801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<v:path arrowok="t"/>
                  <o:lock v:ext="edit" verticies="t"/>
                </v:shape>
                <v:shape id="_x0000_s3802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<v:path arrowok="t"/>
                  <o:lock v:ext="edit" verticies="t"/>
                </v:shape>
                <v:shape id="_x0000_s3803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<v:path arrowok="t"/>
                  <o:lock v:ext="edit" verticies="t"/>
                </v:shape>
                <v:shape id="_x0000_s3804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<v:path arrowok="t"/>
                  <o:lock v:ext="edit" verticies="t"/>
                </v:shape>
                <v:shape id="_x0000_s3805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<v:path arrowok="t"/>
                  <o:lock v:ext="edit" verticies="t"/>
                </v:shape>
                <v:shape id="_x0000_s3806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<v:path arrowok="t"/>
                  <o:lock v:ext="edit" verticies="t"/>
                </v:shape>
                <v:shape id="_x0000_s3807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<v:path arrowok="t"/>
                  <o:lock v:ext="edit" verticies="t"/>
                </v:shape>
                <v:shape id="_x0000_s3808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<v:path arrowok="t"/>
                  <o:lock v:ext="edit" verticies="t"/>
                </v:shape>
                <v:shape id="_x0000_s3809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<v:path arrowok="t"/>
                  <o:lock v:ext="edit" verticies="t"/>
                </v:shape>
                <v:shape id="_x0000_s3810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<v:path arrowok="t"/>
                  <o:lock v:ext="edit" verticies="t"/>
                </v:shape>
                <v:shape id="_x0000_s3811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<v:path arrowok="t"/>
                  <o:lock v:ext="edit" verticies="t"/>
                </v:shape>
                <v:shape id="_x0000_s3812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<v:path arrowok="t"/>
                  <o:lock v:ext="edit" verticies="t"/>
                </v:shape>
                <v:shape id="_x0000_s3813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<v:path arrowok="t"/>
                  <o:lock v:ext="edit" verticies="t"/>
                </v:shape>
                <v:shape id="_x0000_s3814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<v:path arrowok="t"/>
                  <o:lock v:ext="edit" verticies="t"/>
                </v:shape>
                <v:shape id="_x0000_s3815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<v:path arrowok="t"/>
                  <o:lock v:ext="edit" verticies="t"/>
                </v:shape>
                <v:shape id="_x0000_s3816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<v:path arrowok="t"/>
                  <o:lock v:ext="edit" verticies="t"/>
                </v:shape>
                <v:shape id="_x0000_s3817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<v:path arrowok="t"/>
                  <o:lock v:ext="edit" verticies="t"/>
                </v:shape>
                <v:shape id="_x0000_s3818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<v:path arrowok="t"/>
                  <o:lock v:ext="edit" verticies="t"/>
                </v:shape>
                <v:shape id="_x0000_s3819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<v:path arrowok="t"/>
                  <o:lock v:ext="edit" verticies="t"/>
                </v:shape>
                <v:shape id="_x0000_s3820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<v:path arrowok="t"/>
                  <o:lock v:ext="edit" verticies="t"/>
                </v:shape>
                <v:shape id="_x0000_s3821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<v:path arrowok="t"/>
                  <o:lock v:ext="edit" verticies="t"/>
                </v:shape>
                <v:shape id="_x0000_s3822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<v:path arrowok="t"/>
                  <o:lock v:ext="edit" verticies="t"/>
                </v:shape>
                <v:shape id="_x0000_s3823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<v:path arrowok="t"/>
                  <o:lock v:ext="edit" verticies="t"/>
                </v:shape>
                <v:shape id="_x0000_s3824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<v:path arrowok="t"/>
                  <o:lock v:ext="edit" verticies="t"/>
                </v:shape>
                <v:shape id="_x0000_s3825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<v:path arrowok="t"/>
                  <o:lock v:ext="edit" verticies="t"/>
                </v:shape>
                <v:shape id="_x0000_s3826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<v:path arrowok="t"/>
                  <o:lock v:ext="edit" verticies="t"/>
                </v:shape>
                <v:shape id="_x0000_s3827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<v:path arrowok="t"/>
                  <o:lock v:ext="edit" verticies="t"/>
                </v:shape>
                <v:shape id="_x0000_s3828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<v:path arrowok="t"/>
                  <o:lock v:ext="edit" verticies="t"/>
                </v:shape>
                <v:shape id="_x0000_s3829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<v:path arrowok="t"/>
                  <o:lock v:ext="edit" verticies="t"/>
                </v:shape>
                <v:shape id="_x0000_s3830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<v:path arrowok="t"/>
                  <o:lock v:ext="edit" verticies="t"/>
                </v:shape>
                <v:shape id="_x0000_s3831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<v:path arrowok="t"/>
                  <o:lock v:ext="edit" verticies="t"/>
                </v:shape>
                <v:shape id="_x0000_s3832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<v:path arrowok="t"/>
                  <o:lock v:ext="edit" verticies="t"/>
                </v:shape>
                <v:shape id="_x0000_s3833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<v:path arrowok="t"/>
                  <o:lock v:ext="edit" verticies="t"/>
                </v:shape>
                <v:shape id="_x0000_s3834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<v:path arrowok="t"/>
                  <o:lock v:ext="edit" verticies="t"/>
                </v:shape>
                <v:shape id="_x0000_s3835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<v:path arrowok="t"/>
                  <o:lock v:ext="edit" verticies="t"/>
                </v:shape>
                <v:shape id="_x0000_s3836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<v:path arrowok="t"/>
                  <o:lock v:ext="edit" verticies="t"/>
                </v:shape>
                <v:shape id="_x0000_s3837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<v:path arrowok="t"/>
                  <o:lock v:ext="edit" verticies="t"/>
                </v:shape>
                <v:shape id="_x0000_s3838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<v:path arrowok="t"/>
                  <o:lock v:ext="edit" verticies="t"/>
                </v:shape>
                <v:shape id="_x0000_s3839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<v:path arrowok="t"/>
                  <o:lock v:ext="edit" verticies="t"/>
                </v:shape>
                <v:shape id="_x0000_s3840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<v:path arrowok="t"/>
                  <o:lock v:ext="edit" verticies="t"/>
                </v:shape>
                <v:shape id="_x0000_s3841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<v:path arrowok="t"/>
                  <o:lock v:ext="edit" verticies="t"/>
                </v:shape>
                <v:shape id="_x0000_s3842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<v:path arrowok="t"/>
                  <o:lock v:ext="edit" verticies="t"/>
                </v:shape>
                <v:shape id="_x0000_s3843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<v:path arrowok="t"/>
                  <o:lock v:ext="edit" verticies="t"/>
                </v:shape>
                <v:shape id="_x0000_s3844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<v:path arrowok="t"/>
                  <o:lock v:ext="edit" verticies="t"/>
                </v:shape>
                <v:shape id="_x0000_s3845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<v:path arrowok="t"/>
                  <o:lock v:ext="edit" verticies="t"/>
                </v:shape>
                <v:shape id="_x0000_s3846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<v:path arrowok="t"/>
                  <o:lock v:ext="edit" verticies="t"/>
                </v:shape>
                <v:shape id="_x0000_s3847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<v:path arrowok="t"/>
                  <o:lock v:ext="edit" verticies="t"/>
                </v:shape>
                <v:shape id="_x0000_s3848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<v:path arrowok="t"/>
                  <o:lock v:ext="edit" verticies="t"/>
                </v:shape>
                <v:shape id="_x0000_s3849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<v:path arrowok="t"/>
                  <o:lock v:ext="edit" verticies="t"/>
                </v:shape>
                <v:shape id="_x0000_s3850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<v:path arrowok="t"/>
                  <o:lock v:ext="edit" verticies="t"/>
                </v:shape>
                <v:shape id="_x0000_s3851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<v:path arrowok="t"/>
                  <o:lock v:ext="edit" verticies="t"/>
                </v:shape>
                <v:shape id="_x0000_s3852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<v:path arrowok="t"/>
                  <o:lock v:ext="edit" verticies="t"/>
                </v:shape>
                <v:shape id="_x0000_s3853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<v:path arrowok="t"/>
                  <o:lock v:ext="edit" verticies="t"/>
                </v:shape>
                <v:shape id="_x0000_s3854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<v:path arrowok="t"/>
                  <o:lock v:ext="edit" verticies="t"/>
                </v:shape>
                <v:shape id="_x0000_s3855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<v:path arrowok="t"/>
                  <o:lock v:ext="edit" verticies="t"/>
                </v:shape>
                <v:shape id="_x0000_s3856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<v:path arrowok="t"/>
                  <o:lock v:ext="edit" verticies="t"/>
                </v:shape>
                <v:shape id="_x0000_s3857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<v:path arrowok="t"/>
                  <o:lock v:ext="edit" verticies="t"/>
                </v:shape>
                <v:shape id="_x0000_s3858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<v:path arrowok="t"/>
                  <o:lock v:ext="edit" verticies="t"/>
                </v:shape>
                <v:shape id="_x0000_s3859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<v:path arrowok="t"/>
                  <o:lock v:ext="edit" verticies="t"/>
                </v:shape>
                <v:shape id="_x0000_s3860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<v:path arrowok="t"/>
                  <o:lock v:ext="edit" verticies="t"/>
                </v:shape>
                <v:shape id="_x0000_s3861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<v:path arrowok="t"/>
                  <o:lock v:ext="edit" verticies="t"/>
                </v:shape>
                <v:shape id="_x0000_s3862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<v:path arrowok="t"/>
                  <o:lock v:ext="edit" verticies="t"/>
                </v:shape>
                <v:shape id="_x0000_s3863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<v:path arrowok="t"/>
                  <o:lock v:ext="edit" verticies="t"/>
                </v:shape>
                <v:shape id="_x0000_s3864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<v:path arrowok="t"/>
                  <o:lock v:ext="edit" verticies="t"/>
                </v:shape>
                <v:shape id="_x0000_s3865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<v:path arrowok="t"/>
                  <o:lock v:ext="edit" verticies="t"/>
                </v:shape>
                <v:shape id="_x0000_s3866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<v:path arrowok="t"/>
                  <o:lock v:ext="edit" verticies="t"/>
                </v:shape>
                <v:shape id="_x0000_s3867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<v:path arrowok="t"/>
                  <o:lock v:ext="edit" verticies="t"/>
                </v:shape>
                <v:shape id="_x0000_s3868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<v:path arrowok="t"/>
                  <o:lock v:ext="edit" verticies="t"/>
                </v:shape>
                <v:shape id="_x0000_s3869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<v:path arrowok="t"/>
                  <o:lock v:ext="edit" verticies="t"/>
                </v:shape>
                <v:shape id="_x0000_s3870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<v:path arrowok="t"/>
                  <o:lock v:ext="edit" verticies="t"/>
                </v:shape>
                <v:shape id="_x0000_s3871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<v:path arrowok="t"/>
                  <o:lock v:ext="edit" verticies="t"/>
                </v:shape>
                <v:shape id="_x0000_s3872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<v:path arrowok="t"/>
                  <o:lock v:ext="edit" verticies="t"/>
                </v:shape>
                <v:shape id="_x0000_s3873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<v:path arrowok="t"/>
                  <o:lock v:ext="edit" verticies="t"/>
                </v:shape>
                <v:shape id="_x0000_s3874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<v:path arrowok="t"/>
                  <o:lock v:ext="edit" verticies="t"/>
                </v:shape>
                <v:shape id="_x0000_s3875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<v:path arrowok="t"/>
                  <o:lock v:ext="edit" verticies="t"/>
                </v:shape>
                <v:shape id="_x0000_s3876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<v:path arrowok="t"/>
                  <o:lock v:ext="edit" verticies="t"/>
                </v:shape>
                <v:shape id="_x0000_s3877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<v:path arrowok="t"/>
                  <o:lock v:ext="edit" verticies="t"/>
                </v:shape>
                <v:shape id="_x0000_s3878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<v:path arrowok="t"/>
                  <o:lock v:ext="edit" verticies="t"/>
                </v:shape>
                <v:shape id="_x0000_s3879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<v:path arrowok="t"/>
                  <o:lock v:ext="edit" verticies="t"/>
                </v:shape>
                <v:shape id="_x0000_s3880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<v:path arrowok="t"/>
                  <o:lock v:ext="edit" verticies="t"/>
                </v:shape>
                <v:shape id="_x0000_s3881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<v:path arrowok="t"/>
                  <o:lock v:ext="edit" verticies="t"/>
                </v:shape>
                <v:shape id="_x0000_s3882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<v:path arrowok="t"/>
                  <o:lock v:ext="edit" verticies="t"/>
                </v:shape>
                <v:shape id="_x0000_s3883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<v:path arrowok="t"/>
                  <o:lock v:ext="edit" verticies="t"/>
                </v:shape>
                <v:shape id="_x0000_s3884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<v:path arrowok="t"/>
                  <o:lock v:ext="edit" verticies="t"/>
                </v:shape>
                <v:shape id="_x0000_s3885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<v:path arrowok="t"/>
                  <o:lock v:ext="edit" verticies="t"/>
                </v:shape>
                <v:shape id="_x0000_s3886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<v:path arrowok="t"/>
                  <o:lock v:ext="edit" verticies="t"/>
                </v:shape>
                <v:shape id="_x0000_s3887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<v:path arrowok="t"/>
                  <o:lock v:ext="edit" verticies="t"/>
                </v:shape>
                <v:shape id="_x0000_s3888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<v:path arrowok="t"/>
                  <o:lock v:ext="edit" verticies="t"/>
                </v:shape>
                <v:shape id="_x0000_s3889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<v:path arrowok="t"/>
                  <o:lock v:ext="edit" verticies="t"/>
                </v:shape>
                <v:shape id="_x0000_s3890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<v:path arrowok="t"/>
                  <o:lock v:ext="edit" verticies="t"/>
                </v:shape>
                <v:shape id="_x0000_s3891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<v:path arrowok="t"/>
                  <o:lock v:ext="edit" verticies="t"/>
                </v:shape>
                <v:shape id="_x0000_s3892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<v:path arrowok="t"/>
                  <o:lock v:ext="edit" verticies="t"/>
                </v:shape>
                <v:shape id="_x0000_s3893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<v:path arrowok="t"/>
                  <o:lock v:ext="edit" verticies="t"/>
                </v:shape>
                <v:shape id="_x0000_s3894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<v:path arrowok="t"/>
                  <o:lock v:ext="edit" verticies="t"/>
                </v:shape>
                <v:shape id="_x0000_s3895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<v:path arrowok="t"/>
                  <o:lock v:ext="edit" verticies="t"/>
                </v:shape>
                <v:shape id="_x0000_s3896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<v:path arrowok="t"/>
                  <o:lock v:ext="edit" verticies="t"/>
                </v:shape>
                <v:shape id="_x0000_s3897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<v:path arrowok="t"/>
                  <o:lock v:ext="edit" verticies="t"/>
                </v:shape>
                <v:shape id="_x0000_s3898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<v:path arrowok="t"/>
                  <o:lock v:ext="edit" verticies="t"/>
                </v:shape>
                <v:shape id="_x0000_s3899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<v:path arrowok="t"/>
                  <o:lock v:ext="edit" verticies="t"/>
                </v:shape>
                <v:shape id="_x0000_s3900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<v:path arrowok="t"/>
                  <o:lock v:ext="edit" verticies="t"/>
                </v:shape>
                <v:shape id="_x0000_s3901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<v:path arrowok="t"/>
                  <o:lock v:ext="edit" verticies="t"/>
                </v:shape>
                <v:shape id="_x0000_s3902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<v:path arrowok="t"/>
                  <o:lock v:ext="edit" verticies="t"/>
                </v:shape>
                <v:shape id="_x0000_s3903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<v:path arrowok="t"/>
                  <o:lock v:ext="edit" verticies="t"/>
                </v:shape>
                <v:shape id="_x0000_s3904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<v:path arrowok="t"/>
                  <o:lock v:ext="edit" verticies="t"/>
                </v:shape>
                <v:shape id="_x0000_s3905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<v:path arrowok="t"/>
                  <o:lock v:ext="edit" verticies="t"/>
                </v:shape>
                <v:shape id="_x0000_s3906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<v:path arrowok="t"/>
                  <o:lock v:ext="edit" verticies="t"/>
                </v:shape>
                <v:shape id="_x0000_s3907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<v:path arrowok="t"/>
                  <o:lock v:ext="edit" verticies="t"/>
                </v:shape>
                <v:shape id="_x0000_s3908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<v:path arrowok="t"/>
                  <o:lock v:ext="edit" verticies="t"/>
                </v:shape>
                <v:shape id="_x0000_s3909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<v:path arrowok="t"/>
                  <o:lock v:ext="edit" verticies="t"/>
                </v:shape>
                <v:shape id="_x0000_s3910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<v:path arrowok="t"/>
                  <o:lock v:ext="edit" verticies="t"/>
                </v:shape>
                <v:shape id="_x0000_s3911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<v:path arrowok="t"/>
                  <o:lock v:ext="edit" verticies="t"/>
                </v:shape>
                <v:shape id="_x0000_s3912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<v:path arrowok="t"/>
                  <o:lock v:ext="edit" verticies="t"/>
                </v:shape>
                <v:shape id="_x0000_s3913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<v:path arrowok="t"/>
                  <o:lock v:ext="edit" verticies="t"/>
                </v:shape>
                <v:shape id="_x0000_s3914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<v:path arrowok="t"/>
                  <o:lock v:ext="edit" verticies="t"/>
                </v:shape>
                <v:shape id="_x0000_s3915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<v:path arrowok="t"/>
                  <o:lock v:ext="edit" verticies="t"/>
                </v:shape>
                <v:shape id="_x0000_s3916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<v:path arrowok="t"/>
                  <o:lock v:ext="edit" verticies="t"/>
                </v:shape>
                <v:shape id="_x0000_s3917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<v:path arrowok="t"/>
                  <o:lock v:ext="edit" verticies="t"/>
                </v:shape>
                <v:shape id="_x0000_s3918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<v:path arrowok="t"/>
                  <o:lock v:ext="edit" verticies="t"/>
                </v:shape>
                <v:shape id="_x0000_s3919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<v:path arrowok="t"/>
                  <o:lock v:ext="edit" verticies="t"/>
                </v:shape>
                <v:shape id="_x0000_s3920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<v:path arrowok="t"/>
                  <o:lock v:ext="edit" verticies="t"/>
                </v:shape>
                <v:shape id="_x0000_s3921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<v:path arrowok="t"/>
                  <o:lock v:ext="edit" verticies="t"/>
                </v:shape>
                <v:shape id="_x0000_s3922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<v:path arrowok="t"/>
                  <o:lock v:ext="edit" verticies="t"/>
                </v:shape>
                <v:shape id="_x0000_s3923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<v:path arrowok="t"/>
                  <o:lock v:ext="edit" verticies="t"/>
                </v:shape>
                <v:shape id="_x0000_s3924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<v:path arrowok="t"/>
                  <o:lock v:ext="edit" verticies="t"/>
                </v:shape>
                <v:shape id="_x0000_s3925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<v:path arrowok="t"/>
                  <o:lock v:ext="edit" verticies="t"/>
                </v:shape>
                <v:shape id="_x0000_s3926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<v:path arrowok="t"/>
                  <o:lock v:ext="edit" verticies="t"/>
                </v:shape>
                <v:shape id="_x0000_s3927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<v:path arrowok="t"/>
                  <o:lock v:ext="edit" verticies="t"/>
                </v:shape>
                <v:shape id="_x0000_s3928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<v:path arrowok="t"/>
                  <o:lock v:ext="edit" verticies="t"/>
                </v:shape>
                <v:shape id="_x0000_s3929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<v:path arrowok="t"/>
                  <o:lock v:ext="edit" verticies="t"/>
                </v:shape>
                <v:shape id="_x0000_s3930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<v:path arrowok="t"/>
                  <o:lock v:ext="edit" verticies="t"/>
                </v:shape>
                <v:shape id="_x0000_s3931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<v:path arrowok="t"/>
                  <o:lock v:ext="edit" verticies="t"/>
                </v:shape>
                <v:shape id="_x0000_s3932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<v:path arrowok="t"/>
                  <o:lock v:ext="edit" verticies="t"/>
                </v:shape>
                <v:shape id="_x0000_s3933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<v:path arrowok="t"/>
                  <o:lock v:ext="edit" verticies="t"/>
                </v:shape>
                <v:shape id="_x0000_s3934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<v:path arrowok="t"/>
                  <o:lock v:ext="edit" verticies="t"/>
                </v:shape>
                <v:shape id="_x0000_s3935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<v:path arrowok="t"/>
                  <o:lock v:ext="edit" verticies="t"/>
                </v:shape>
                <v:shape id="_x0000_s3936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<v:path arrowok="t"/>
                  <o:lock v:ext="edit" verticies="t"/>
                </v:shape>
                <v:shape id="_x0000_s3937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<v:path arrowok="t"/>
                  <o:lock v:ext="edit" verticies="t"/>
                </v:shape>
                <v:shape id="_x0000_s3938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<v:path arrowok="t"/>
                  <o:lock v:ext="edit" verticies="t"/>
                </v:shape>
                <v:shape id="_x0000_s3939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<v:path arrowok="t"/>
                  <o:lock v:ext="edit" verticies="t"/>
                </v:shape>
                <v:shape id="_x0000_s3940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<v:path arrowok="t"/>
                  <o:lock v:ext="edit" verticies="t"/>
                </v:shape>
                <v:shape id="_x0000_s3941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<v:path arrowok="t"/>
                  <o:lock v:ext="edit" verticies="t"/>
                </v:shape>
                <v:shape id="_x0000_s3942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<v:path arrowok="t"/>
                  <o:lock v:ext="edit" verticies="t"/>
                </v:shape>
                <v:shape id="_x0000_s3943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<v:path arrowok="t"/>
                  <o:lock v:ext="edit" verticies="t"/>
                </v:shape>
                <v:shape id="_x0000_s3944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<v:path arrowok="t"/>
                  <o:lock v:ext="edit" verticies="t"/>
                </v:shape>
                <v:shape id="_x0000_s3945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<v:path arrowok="t"/>
                  <o:lock v:ext="edit" verticies="t"/>
                </v:shape>
                <v:shape id="_x0000_s3946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<v:path arrowok="t"/>
                  <o:lock v:ext="edit" verticies="t"/>
                </v:shape>
                <v:shape id="_x0000_s3947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<v:path arrowok="t"/>
                  <o:lock v:ext="edit" verticies="t"/>
                </v:shape>
                <v:shape id="_x0000_s3948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<v:path arrowok="t"/>
                  <o:lock v:ext="edit" verticies="t"/>
                </v:shape>
                <v:shape id="_x0000_s3949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<v:path arrowok="t"/>
                  <o:lock v:ext="edit" verticies="t"/>
                </v:shape>
                <v:shape id="_x0000_s3950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<v:path arrowok="t"/>
                  <o:lock v:ext="edit" verticies="t"/>
                </v:shape>
                <v:shape id="_x0000_s3951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<v:path arrowok="t"/>
                  <o:lock v:ext="edit" verticies="t"/>
                </v:shape>
                <v:shape id="_x0000_s3952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<v:path arrowok="t"/>
                  <o:lock v:ext="edit" verticies="t"/>
                </v:shape>
                <v:shape id="_x0000_s3953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<v:path arrowok="t"/>
                  <o:lock v:ext="edit" verticies="t"/>
                </v:shape>
                <v:shape id="_x0000_s3954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<v:path arrowok="t"/>
                  <o:lock v:ext="edit" verticies="t"/>
                </v:shape>
                <v:shape id="_x0000_s3955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<v:path arrowok="t"/>
                  <o:lock v:ext="edit" verticies="t"/>
                </v:shape>
                <v:shape id="_x0000_s3956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<v:path arrowok="t"/>
                  <o:lock v:ext="edit" verticies="t"/>
                </v:shape>
                <v:shape id="_x0000_s3957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<v:path arrowok="t"/>
                  <o:lock v:ext="edit" verticies="t"/>
                </v:shape>
              </v:group>
              <v:group id="_x0000_s3958" style="position:absolute;left:1689;top:1677;width:568;height:567" coordorigin="1689,1677" coordsize="568,567">
                <v:shape id="_x0000_s3959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<v:path arrowok="t"/>
                  <o:lock v:ext="edit" verticies="t"/>
                </v:shape>
                <v:shape id="_x0000_s3960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<v:path arrowok="t"/>
                  <o:lock v:ext="edit" verticies="t"/>
                </v:shape>
                <v:shape id="_x0000_s3961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<v:path arrowok="t"/>
                  <o:lock v:ext="edit" verticies="t"/>
                </v:shape>
                <v:shape id="_x0000_s3962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<v:path arrowok="t"/>
                  <o:lock v:ext="edit" verticies="t"/>
                </v:shape>
                <v:shape id="_x0000_s3963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<v:path arrowok="t"/>
                  <o:lock v:ext="edit" verticies="t"/>
                </v:shape>
                <v:shape id="_x0000_s3964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<v:path arrowok="t"/>
                  <o:lock v:ext="edit" verticies="t"/>
                </v:shape>
                <v:shape id="_x0000_s3965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<v:path arrowok="t"/>
                  <o:lock v:ext="edit" verticies="t"/>
                </v:shape>
                <v:shape id="_x0000_s3966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<v:path arrowok="t"/>
                  <o:lock v:ext="edit" verticies="t"/>
                </v:shape>
                <v:shape id="_x0000_s3967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<v:path arrowok="t"/>
                  <o:lock v:ext="edit" verticies="t"/>
                </v:shape>
                <v:shape id="_x0000_s3968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<v:path arrowok="t"/>
                  <o:lock v:ext="edit" verticies="t"/>
                </v:shape>
                <v:shape id="_x0000_s3969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<v:path arrowok="t"/>
                  <o:lock v:ext="edit" verticies="t"/>
                </v:shape>
                <v:shape id="_x0000_s3970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<v:path arrowok="t"/>
                  <o:lock v:ext="edit" verticies="t"/>
                </v:shape>
                <v:shape id="_x0000_s3971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<v:path arrowok="t"/>
                  <o:lock v:ext="edit" verticies="t"/>
                </v:shape>
                <v:shape id="_x0000_s3972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<v:path arrowok="t"/>
                  <o:lock v:ext="edit" verticies="t"/>
                </v:shape>
                <v:shape id="_x0000_s3973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<v:path arrowok="t"/>
                  <o:lock v:ext="edit" verticies="t"/>
                </v:shape>
                <v:shape id="_x0000_s3974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<v:path arrowok="t"/>
                  <o:lock v:ext="edit" verticies="t"/>
                </v:shape>
                <v:shape id="_x0000_s3975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<v:path arrowok="t"/>
                  <o:lock v:ext="edit" verticies="t"/>
                </v:shape>
                <v:shape id="_x0000_s3976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<v:path arrowok="t"/>
                  <o:lock v:ext="edit" verticies="t"/>
                </v:shape>
                <v:shape id="_x0000_s3977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<v:path arrowok="t"/>
                  <o:lock v:ext="edit" verticies="t"/>
                </v:shape>
                <v:shape id="_x0000_s3978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<v:path arrowok="t"/>
                  <o:lock v:ext="edit" verticies="t"/>
                </v:shape>
                <v:shape id="_x0000_s3979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<v:path arrowok="t"/>
                  <o:lock v:ext="edit" verticies="t"/>
                </v:shape>
                <v:shape id="_x0000_s3980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<v:path arrowok="t"/>
                  <o:lock v:ext="edit" verticies="t"/>
                </v:shape>
                <v:shape id="_x0000_s3981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<v:path arrowok="t"/>
                  <o:lock v:ext="edit" verticies="t"/>
                </v:shape>
                <v:shape id="_x0000_s3982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<v:path arrowok="t"/>
                  <o:lock v:ext="edit" verticies="t"/>
                </v:shape>
                <v:shape id="_x0000_s3983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<v:path arrowok="t"/>
                  <o:lock v:ext="edit" verticies="t"/>
                </v:shape>
                <v:shape id="_x0000_s3984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<v:path arrowok="t"/>
                  <o:lock v:ext="edit" verticies="t"/>
                </v:shape>
                <v:shape id="_x0000_s3985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<v:path arrowok="t"/>
                  <o:lock v:ext="edit" verticies="t"/>
                </v:shape>
                <v:shape id="_x0000_s3986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<v:path arrowok="t"/>
                  <o:lock v:ext="edit" verticies="t"/>
                </v:shape>
                <v:shape id="_x0000_s3987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<v:path arrowok="t"/>
                  <o:lock v:ext="edit" verticies="t"/>
                </v:shape>
                <v:shape id="_x0000_s3988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<v:path arrowok="t"/>
                  <o:lock v:ext="edit" verticies="t"/>
                </v:shape>
                <v:shape id="_x0000_s3989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<v:path arrowok="t"/>
                  <o:lock v:ext="edit" verticies="t"/>
                </v:shape>
                <v:shape id="_x0000_s3990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<v:path arrowok="t"/>
                  <o:lock v:ext="edit" verticies="t"/>
                </v:shape>
                <v:shape id="_x0000_s3991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<v:path arrowok="t"/>
                  <o:lock v:ext="edit" verticies="t"/>
                </v:shape>
                <v:shape id="_x0000_s3992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<v:path arrowok="t"/>
                  <o:lock v:ext="edit" verticies="t"/>
                </v:shape>
                <v:shape id="_x0000_s3993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<v:path arrowok="t"/>
                  <o:lock v:ext="edit" verticies="t"/>
                </v:shape>
                <v:shape id="_x0000_s3994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<v:path arrowok="t"/>
                  <o:lock v:ext="edit" verticies="t"/>
                </v:shape>
                <v:shape id="_x0000_s3995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<v:path arrowok="t"/>
                  <o:lock v:ext="edit" verticies="t"/>
                </v:shape>
                <v:shape id="_x0000_s3996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<v:path arrowok="t"/>
                  <o:lock v:ext="edit" verticies="t"/>
                </v:shape>
                <v:shape id="_x0000_s3997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<v:path arrowok="t"/>
                  <o:lock v:ext="edit" verticies="t"/>
                </v:shape>
                <v:shape id="_x0000_s3998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<v:path arrowok="t"/>
                  <o:lock v:ext="edit" verticies="t"/>
                </v:shape>
                <v:shape id="_x0000_s3999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<v:path arrowok="t"/>
                  <o:lock v:ext="edit" verticies="t"/>
                </v:shape>
                <v:shape id="_x0000_s4000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<v:path arrowok="t"/>
                  <o:lock v:ext="edit" verticies="t"/>
                </v:shape>
                <v:shape id="_x0000_s4001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<v:path arrowok="t"/>
                  <o:lock v:ext="edit" verticies="t"/>
                </v:shape>
                <v:shape id="_x0000_s4002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<v:path arrowok="t"/>
                  <o:lock v:ext="edit" verticies="t"/>
                </v:shape>
                <v:shape id="_x0000_s4003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<v:path arrowok="t"/>
                  <o:lock v:ext="edit" verticies="t"/>
                </v:shape>
                <v:shape id="_x0000_s4004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<v:path arrowok="t"/>
                  <o:lock v:ext="edit" verticies="t"/>
                </v:shape>
                <v:shape id="_x0000_s4005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<v:path arrowok="t"/>
                  <o:lock v:ext="edit" verticies="t"/>
                </v:shape>
                <v:shape id="_x0000_s4006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<v:path arrowok="t"/>
                  <o:lock v:ext="edit" verticies="t"/>
                </v:shape>
                <v:shape id="_x0000_s4007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<v:path arrowok="t"/>
                  <o:lock v:ext="edit" verticies="t"/>
                </v:shape>
                <v:shape id="_x0000_s4008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<v:path arrowok="t"/>
                  <o:lock v:ext="edit" verticies="t"/>
                </v:shape>
                <v:shape id="_x0000_s4009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<v:path arrowok="t"/>
                  <o:lock v:ext="edit" verticies="t"/>
                </v:shape>
                <v:shape id="_x0000_s4010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<v:path arrowok="t"/>
                  <o:lock v:ext="edit" verticies="t"/>
                </v:shape>
                <v:shape id="_x0000_s4011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<v:path arrowok="t"/>
                  <o:lock v:ext="edit" verticies="t"/>
                </v:shape>
                <v:shape id="_x0000_s4012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<v:path arrowok="t"/>
                  <o:lock v:ext="edit" verticies="t"/>
                </v:shape>
                <v:shape id="_x0000_s4013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<v:path arrowok="t"/>
                  <o:lock v:ext="edit" verticies="t"/>
                </v:shape>
                <v:shape id="_x0000_s4014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<v:path arrowok="t"/>
                  <o:lock v:ext="edit" verticies="t"/>
                </v:shape>
                <v:shape id="_x0000_s4015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<v:path arrowok="t"/>
                  <o:lock v:ext="edit" verticies="t"/>
                </v:shape>
                <v:shape id="_x0000_s4016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<v:path arrowok="t"/>
                  <o:lock v:ext="edit" verticies="t"/>
                </v:shape>
                <v:shape id="_x0000_s4017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<v:path arrowok="t"/>
                  <o:lock v:ext="edit" verticies="t"/>
                </v:shape>
                <v:shape id="_x0000_s4018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<v:path arrowok="t"/>
                  <o:lock v:ext="edit" verticies="t"/>
                </v:shape>
                <v:shape id="_x0000_s4019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<v:path arrowok="t"/>
                  <o:lock v:ext="edit" verticies="t"/>
                </v:shape>
                <v:shape id="_x0000_s4020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<v:path arrowok="t"/>
                  <o:lock v:ext="edit" verticies="t"/>
                </v:shape>
                <v:shape id="_x0000_s4021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<v:path arrowok="t"/>
                  <o:lock v:ext="edit" verticies="t"/>
                </v:shape>
                <v:shape id="_x0000_s4022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<v:path arrowok="t"/>
                  <o:lock v:ext="edit" verticies="t"/>
                </v:shape>
                <v:shape id="_x0000_s4023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<v:path arrowok="t"/>
                  <o:lock v:ext="edit" verticies="t"/>
                </v:shape>
                <v:shape id="_x0000_s4024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<v:path arrowok="t"/>
                  <o:lock v:ext="edit" verticies="t"/>
                </v:shape>
                <v:shape id="_x0000_s4025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<v:path arrowok="t"/>
                  <o:lock v:ext="edit" verticies="t"/>
                </v:shape>
                <v:shape id="_x0000_s4026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<v:path arrowok="t"/>
                  <o:lock v:ext="edit" verticies="t"/>
                </v:shape>
                <v:shape id="_x0000_s4027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<v:path arrowok="t"/>
                  <o:lock v:ext="edit" verticies="t"/>
                </v:shape>
                <v:shape id="_x0000_s4028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<v:path arrowok="t"/>
                  <o:lock v:ext="edit" verticies="t"/>
                </v:shape>
                <v:shape id="_x0000_s4029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<v:path arrowok="t"/>
                  <o:lock v:ext="edit" verticies="t"/>
                </v:shape>
                <v:shape id="_x0000_s4030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<v:path arrowok="t"/>
                  <o:lock v:ext="edit" verticies="t"/>
                </v:shape>
                <v:shape id="_x0000_s4031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<v:path arrowok="t"/>
                  <o:lock v:ext="edit" verticies="t"/>
                </v:shape>
                <v:shape id="_x0000_s4032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<v:path arrowok="t"/>
                  <o:lock v:ext="edit" verticies="t"/>
                </v:shape>
                <v:shape id="_x0000_s4033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<v:path arrowok="t"/>
                  <o:lock v:ext="edit" verticies="t"/>
                </v:shape>
                <v:shape id="_x0000_s4034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<v:path arrowok="t"/>
                  <o:lock v:ext="edit" verticies="t"/>
                </v:shape>
                <v:shape id="_x0000_s4035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<v:path arrowok="t"/>
                  <o:lock v:ext="edit" verticies="t"/>
                </v:shape>
                <v:shape id="_x0000_s4036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<v:path arrowok="t"/>
                  <o:lock v:ext="edit" verticies="t"/>
                </v:shape>
                <v:shape id="_x0000_s4037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<v:path arrowok="t"/>
                  <o:lock v:ext="edit" verticies="t"/>
                </v:shape>
                <v:shape id="_x0000_s4038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<v:path arrowok="t"/>
                  <o:lock v:ext="edit" verticies="t"/>
                </v:shape>
                <v:shape id="_x0000_s4039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<v:path arrowok="t"/>
                  <o:lock v:ext="edit" verticies="t"/>
                </v:shape>
                <v:shape id="_x0000_s4040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<v:path arrowok="t"/>
                  <o:lock v:ext="edit" verticies="t"/>
                </v:shape>
                <v:shape id="_x0000_s4041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<v:path arrowok="t"/>
                  <o:lock v:ext="edit" verticies="t"/>
                </v:shape>
                <v:shape id="_x0000_s4042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<v:path arrowok="t"/>
                  <o:lock v:ext="edit" verticies="t"/>
                </v:shape>
                <v:shape id="_x0000_s4043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<v:path arrowok="t"/>
                  <o:lock v:ext="edit" verticies="t"/>
                </v:shape>
                <v:shape id="_x0000_s4044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<v:path arrowok="t"/>
                  <o:lock v:ext="edit" verticies="t"/>
                </v:shape>
                <v:shape id="_x0000_s4045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<v:path arrowok="t"/>
                  <o:lock v:ext="edit" verticies="t"/>
                </v:shape>
                <v:shape id="_x0000_s4046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<v:path arrowok="t"/>
                  <o:lock v:ext="edit" verticies="t"/>
                </v:shape>
                <v:shape id="_x0000_s4047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<v:path arrowok="t"/>
                  <o:lock v:ext="edit" verticies="t"/>
                </v:shape>
                <v:shape id="_x0000_s4048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<v:path arrowok="t"/>
                  <o:lock v:ext="edit" verticies="t"/>
                </v:shape>
                <v:shape id="_x0000_s4049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<v:path arrowok="t"/>
                  <o:lock v:ext="edit" verticies="t"/>
                </v:shape>
                <v:shape id="_x0000_s4050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<v:path arrowok="t"/>
                  <o:lock v:ext="edit" verticies="t"/>
                </v:shape>
                <v:shape id="_x0000_s4051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<v:path arrowok="t"/>
                  <o:lock v:ext="edit" verticies="t"/>
                </v:shape>
                <v:shape id="_x0000_s4052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<v:path arrowok="t"/>
                  <o:lock v:ext="edit" verticies="t"/>
                </v:shape>
                <v:shape id="_x0000_s4053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<v:path arrowok="t"/>
                  <o:lock v:ext="edit" verticies="t"/>
                </v:shape>
                <v:shape id="_x0000_s4054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<v:path arrowok="t"/>
                  <o:lock v:ext="edit" verticies="t"/>
                </v:shape>
                <v:shape id="_x0000_s4055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<v:path arrowok="t"/>
                  <o:lock v:ext="edit" verticies="t"/>
                </v:shape>
                <v:shape id="_x0000_s4056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<v:path arrowok="t"/>
                  <o:lock v:ext="edit" verticies="t"/>
                </v:shape>
                <v:shape id="_x0000_s4057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<v:path arrowok="t"/>
                  <o:lock v:ext="edit" verticies="t"/>
                </v:shape>
                <v:shape id="_x0000_s4058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<v:path arrowok="t"/>
                  <o:lock v:ext="edit" verticies="t"/>
                </v:shape>
                <v:shape id="_x0000_s4059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<v:path arrowok="t"/>
                  <o:lock v:ext="edit" verticies="t"/>
                </v:shape>
                <v:shape id="_x0000_s4060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<v:path arrowok="t"/>
                  <o:lock v:ext="edit" verticies="t"/>
                </v:shape>
                <v:shape id="_x0000_s4061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<v:path arrowok="t"/>
                  <o:lock v:ext="edit" verticies="t"/>
                </v:shape>
                <v:shape id="_x0000_s4062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<v:path arrowok="t"/>
                  <o:lock v:ext="edit" verticies="t"/>
                </v:shape>
                <v:shape id="_x0000_s4063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<v:path arrowok="t"/>
                  <o:lock v:ext="edit" verticies="t"/>
                </v:shape>
                <v:shape id="_x0000_s4064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<v:path arrowok="t"/>
                  <o:lock v:ext="edit" verticies="t"/>
                </v:shape>
                <v:shape id="_x0000_s4065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<v:path arrowok="t"/>
                  <o:lock v:ext="edit" verticies="t"/>
                </v:shape>
                <v:shape id="_x0000_s4066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<v:path arrowok="t"/>
                  <o:lock v:ext="edit" verticies="t"/>
                </v:shape>
                <v:shape id="_x0000_s4067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<v:path arrowok="t"/>
                  <o:lock v:ext="edit" verticies="t"/>
                </v:shape>
                <v:shape id="_x0000_s4068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<v:path arrowok="t"/>
                  <o:lock v:ext="edit" verticies="t"/>
                </v:shape>
                <v:shape id="_x0000_s4069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<v:path arrowok="t"/>
                  <o:lock v:ext="edit" verticies="t"/>
                </v:shape>
                <v:shape id="_x0000_s4070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<v:path arrowok="t"/>
                  <o:lock v:ext="edit" verticies="t"/>
                </v:shape>
                <v:shape id="_x0000_s4071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<v:path arrowok="t"/>
                  <o:lock v:ext="edit" verticies="t"/>
                </v:shape>
                <v:shape id="_x0000_s4072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<v:path arrowok="t"/>
                  <o:lock v:ext="edit" verticies="t"/>
                </v:shape>
                <v:shape id="_x0000_s4073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<v:path arrowok="t"/>
                  <o:lock v:ext="edit" verticies="t"/>
                </v:shape>
                <v:shape id="_x0000_s4074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<v:path arrowok="t"/>
                  <o:lock v:ext="edit" verticies="t"/>
                </v:shape>
                <v:shape id="_x0000_s4075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<v:path arrowok="t"/>
                  <o:lock v:ext="edit" verticies="t"/>
                </v:shape>
                <v:shape id="_x0000_s4076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<v:path arrowok="t"/>
                  <o:lock v:ext="edit" verticies="t"/>
                </v:shape>
                <v:shape id="_x0000_s4077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<v:path arrowok="t"/>
                  <o:lock v:ext="edit" verticies="t"/>
                </v:shape>
                <v:shape id="_x0000_s4078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<v:path arrowok="t"/>
                  <o:lock v:ext="edit" verticies="t"/>
                </v:shape>
                <v:shape id="_x0000_s4079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<v:path arrowok="t"/>
                  <o:lock v:ext="edit" verticies="t"/>
                </v:shape>
                <v:shape id="_x0000_s4080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<v:path arrowok="t"/>
                  <o:lock v:ext="edit" verticies="t"/>
                </v:shape>
                <v:shape id="_x0000_s4081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<v:path arrowok="t"/>
                  <o:lock v:ext="edit" verticies="t"/>
                </v:shape>
                <v:shape id="_x0000_s4082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<v:path arrowok="t"/>
                  <o:lock v:ext="edit" verticies="t"/>
                </v:shape>
                <v:shape id="_x0000_s4083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<v:path arrowok="t"/>
                  <o:lock v:ext="edit" verticies="t"/>
                </v:shape>
                <v:shape id="_x0000_s4084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<v:path arrowok="t"/>
                  <o:lock v:ext="edit" verticies="t"/>
                </v:shape>
                <v:shape id="_x0000_s4085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<v:path arrowok="t"/>
                  <o:lock v:ext="edit" verticies="t"/>
                </v:shape>
                <v:shape id="_x0000_s4086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<v:path arrowok="t"/>
                  <o:lock v:ext="edit" verticies="t"/>
                </v:shape>
                <v:shape id="_x0000_s4087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<v:path arrowok="t"/>
                  <o:lock v:ext="edit" verticies="t"/>
                </v:shape>
                <v:shape id="_x0000_s4088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<v:path arrowok="t"/>
                  <o:lock v:ext="edit" verticies="t"/>
                </v:shape>
                <v:shape id="_x0000_s4089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<v:path arrowok="t"/>
                  <o:lock v:ext="edit" verticies="t"/>
                </v:shape>
                <v:shape id="_x0000_s4090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<v:path arrowok="t"/>
                  <o:lock v:ext="edit" verticies="t"/>
                </v:shape>
                <v:shape id="_x0000_s4091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<v:path arrowok="t"/>
                  <o:lock v:ext="edit" verticies="t"/>
                </v:shape>
                <v:shape id="_x0000_s4092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<v:path arrowok="t"/>
                  <o:lock v:ext="edit" verticies="t"/>
                </v:shape>
                <v:shape id="_x0000_s4093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<v:path arrowok="t"/>
                  <o:lock v:ext="edit" verticies="t"/>
                </v:shape>
                <v:shape id="_x0000_s4094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<v:path arrowok="t"/>
                  <o:lock v:ext="edit" verticies="t"/>
                </v:shape>
                <v:shape id="_x0000_s4095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<v:path arrowok="t"/>
                  <o:lock v:ext="edit" verticies="t"/>
                </v:shape>
                <v:shape id="_x0000_s5120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<v:path arrowok="t"/>
                  <o:lock v:ext="edit" verticies="t"/>
                </v:shape>
                <v:shape id="_x0000_s5121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<v:path arrowok="t"/>
                  <o:lock v:ext="edit" verticies="t"/>
                </v:shape>
                <v:shape id="_x0000_s5122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<v:path arrowok="t"/>
                  <o:lock v:ext="edit" verticies="t"/>
                </v:shape>
                <v:shape id="_x0000_s5123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<v:path arrowok="t"/>
                  <o:lock v:ext="edit" verticies="t"/>
                </v:shape>
                <v:shape id="_x0000_s5124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<v:path arrowok="t"/>
                  <o:lock v:ext="edit" verticies="t"/>
                </v:shape>
                <v:shape id="_x0000_s5125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<v:path arrowok="t"/>
                  <o:lock v:ext="edit" verticies="t"/>
                </v:shape>
                <v:shape id="_x0000_s5126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<v:path arrowok="t"/>
                  <o:lock v:ext="edit" verticies="t"/>
                </v:shape>
                <v:shape id="_x0000_s5127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<v:path arrowok="t"/>
                  <o:lock v:ext="edit" verticies="t"/>
                </v:shape>
                <v:shape id="_x0000_s5128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<v:path arrowok="t"/>
                  <o:lock v:ext="edit" verticies="t"/>
                </v:shape>
                <v:shape id="_x0000_s5129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<v:path arrowok="t"/>
                  <o:lock v:ext="edit" verticies="t"/>
                </v:shape>
                <v:shape id="_x0000_s5130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<v:path arrowok="t"/>
                  <o:lock v:ext="edit" verticies="t"/>
                </v:shape>
                <v:shape id="_x0000_s5131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<v:path arrowok="t"/>
                  <o:lock v:ext="edit" verticies="t"/>
                </v:shape>
                <v:shape id="_x0000_s5132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<v:path arrowok="t"/>
                  <o:lock v:ext="edit" verticies="t"/>
                </v:shape>
                <v:shape id="_x0000_s5133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<v:path arrowok="t"/>
                  <o:lock v:ext="edit" verticies="t"/>
                </v:shape>
                <v:shape id="_x0000_s5134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<v:path arrowok="t"/>
                  <o:lock v:ext="edit" verticies="t"/>
                </v:shape>
                <v:shape id="_x0000_s5135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<v:path arrowok="t"/>
                  <o:lock v:ext="edit" verticies="t"/>
                </v:shape>
                <v:shape id="_x0000_s5136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<v:path arrowok="t"/>
                  <o:lock v:ext="edit" verticies="t"/>
                </v:shape>
                <v:shape id="_x0000_s5137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<v:path arrowok="t"/>
                  <o:lock v:ext="edit" verticies="t"/>
                </v:shape>
                <v:shape id="_x0000_s5138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<v:path arrowok="t"/>
                  <o:lock v:ext="edit" verticies="t"/>
                </v:shape>
                <v:shape id="_x0000_s5139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<v:path arrowok="t"/>
                  <o:lock v:ext="edit" verticies="t"/>
                </v:shape>
                <v:shape id="_x0000_s5140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<v:path arrowok="t"/>
                  <o:lock v:ext="edit" verticies="t"/>
                </v:shape>
                <v:shape id="_x0000_s5141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<v:path arrowok="t"/>
                  <o:lock v:ext="edit" verticies="t"/>
                </v:shape>
                <v:shape id="_x0000_s5142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<v:path arrowok="t"/>
                  <o:lock v:ext="edit" verticies="t"/>
                </v:shape>
                <v:shape id="_x0000_s5143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<v:path arrowok="t"/>
                  <o:lock v:ext="edit" verticies="t"/>
                </v:shape>
                <v:shape id="_x0000_s5144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<v:path arrowok="t"/>
                  <o:lock v:ext="edit" verticies="t"/>
                </v:shape>
                <v:shape id="_x0000_s5145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<v:path arrowok="t"/>
                  <o:lock v:ext="edit" verticies="t"/>
                </v:shape>
                <v:shape id="_x0000_s5146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<v:path arrowok="t"/>
                  <o:lock v:ext="edit" verticies="t"/>
                </v:shape>
                <v:shape id="_x0000_s5147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<v:path arrowok="t"/>
                  <o:lock v:ext="edit" verticies="t"/>
                </v:shape>
                <v:shape id="_x0000_s5148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<v:path arrowok="t"/>
                  <o:lock v:ext="edit" verticies="t"/>
                </v:shape>
                <v:shape id="_x0000_s5149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<v:path arrowok="t"/>
                  <o:lock v:ext="edit" verticies="t"/>
                </v:shape>
                <v:shape id="_x0000_s5150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<v:path arrowok="t"/>
                  <o:lock v:ext="edit" verticies="t"/>
                </v:shape>
                <v:shape id="_x0000_s5151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<v:path arrowok="t"/>
                  <o:lock v:ext="edit" verticies="t"/>
                </v:shape>
                <v:shape id="_x0000_s5152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<v:path arrowok="t"/>
                  <o:lock v:ext="edit" verticies="t"/>
                </v:shape>
                <v:shape id="_x0000_s5153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<v:path arrowok="t"/>
                  <o:lock v:ext="edit" verticies="t"/>
                </v:shape>
                <v:shape id="_x0000_s5154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<v:path arrowok="t"/>
                  <o:lock v:ext="edit" verticies="t"/>
                </v:shape>
                <v:shape id="_x0000_s5155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<v:path arrowok="t"/>
                  <o:lock v:ext="edit" verticies="t"/>
                </v:shape>
                <v:shape id="_x0000_s5156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<v:path arrowok="t"/>
                  <o:lock v:ext="edit" verticies="t"/>
                </v:shape>
                <v:shape id="_x0000_s5157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<v:path arrowok="t"/>
                  <o:lock v:ext="edit" verticies="t"/>
                </v:shape>
                <v:shape id="_x0000_s5158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<v:path arrowok="t"/>
                  <o:lock v:ext="edit" verticies="t"/>
                </v:shape>
                <v:shape id="_x0000_s5159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<v:path arrowok="t"/>
                  <o:lock v:ext="edit" verticies="t"/>
                </v:shape>
                <v:shape id="_x0000_s5160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<v:path arrowok="t"/>
                  <o:lock v:ext="edit" verticies="t"/>
                </v:shape>
                <v:shape id="_x0000_s5161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<v:path arrowok="t"/>
                  <o:lock v:ext="edit" verticies="t"/>
                </v:shape>
                <v:shape id="_x0000_s5162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<v:path arrowok="t"/>
                  <o:lock v:ext="edit" verticies="t"/>
                </v:shape>
                <v:shape id="_x0000_s5163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<v:path arrowok="t"/>
                  <o:lock v:ext="edit" verticies="t"/>
                </v:shape>
                <v:shape id="_x0000_s5164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<v:path arrowok="t"/>
                  <o:lock v:ext="edit" verticies="t"/>
                </v:shape>
                <v:shape id="_x0000_s5165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<v:path arrowok="t"/>
                  <o:lock v:ext="edit" verticies="t"/>
                </v:shape>
                <v:shape id="_x0000_s5166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<v:path arrowok="t"/>
                  <o:lock v:ext="edit" verticies="t"/>
                </v:shape>
                <v:shape id="_x0000_s5167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<v:path arrowok="t"/>
                  <o:lock v:ext="edit" verticies="t"/>
                </v:shape>
                <v:shape id="_x0000_s5168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<v:path arrowok="t"/>
                  <o:lock v:ext="edit" verticies="t"/>
                </v:shape>
                <v:shape id="_x0000_s5169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<v:path arrowok="t"/>
                  <o:lock v:ext="edit" verticies="t"/>
                </v:shape>
                <v:shape id="_x0000_s5170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<v:path arrowok="t"/>
                  <o:lock v:ext="edit" verticies="t"/>
                </v:shape>
                <v:shape id="_x0000_s5171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<v:path arrowok="t"/>
                  <o:lock v:ext="edit" verticies="t"/>
                </v:shape>
                <v:shape id="_x0000_s5172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<v:path arrowok="t"/>
                  <o:lock v:ext="edit" verticies="t"/>
                </v:shape>
                <v:shape id="_x0000_s5173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<v:path arrowok="t"/>
                  <o:lock v:ext="edit" verticies="t"/>
                </v:shape>
                <v:shape id="_x0000_s5174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<v:path arrowok="t"/>
                  <o:lock v:ext="edit" verticies="t"/>
                </v:shape>
                <v:shape id="_x0000_s5175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<v:path arrowok="t"/>
                  <o:lock v:ext="edit" verticies="t"/>
                </v:shape>
                <v:shape id="_x0000_s5176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<v:path arrowok="t"/>
                  <o:lock v:ext="edit" verticies="t"/>
                </v:shape>
                <v:shape id="_x0000_s5177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<v:path arrowok="t"/>
                  <o:lock v:ext="edit" verticies="t"/>
                </v:shape>
                <v:shape id="_x0000_s5178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<v:path arrowok="t"/>
                  <o:lock v:ext="edit" verticies="t"/>
                </v:shape>
                <v:shape id="_x0000_s5179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<v:path arrowok="t"/>
                  <o:lock v:ext="edit" verticies="t"/>
                </v:shape>
                <v:shape id="_x0000_s5180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<v:path arrowok="t"/>
                  <o:lock v:ext="edit" verticies="t"/>
                </v:shape>
                <v:shape id="_x0000_s5181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<v:path arrowok="t"/>
                  <o:lock v:ext="edit" verticies="t"/>
                </v:shape>
                <v:shape id="_x0000_s5182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<v:path arrowok="t"/>
                  <o:lock v:ext="edit" verticies="t"/>
                </v:shape>
              </v:group>
              <v:shape id="_x0000_s5183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<v:path arrowok="t"/>
                <o:lock v:ext="edit" verticies="t"/>
              </v:shape>
              <v:shape id="_x0000_s5184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<v:path arrowok="t"/>
                <o:lock v:ext="edit" verticies="t"/>
              </v:shape>
              <v:shape id="_x0000_s5185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<v:path arrowok="t"/>
                <o:lock v:ext="edit" verticies="t"/>
              </v:shape>
              <v:shape id="_x0000_s5186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<v:path arrowok="t"/>
                <o:lock v:ext="edit" verticies="t"/>
              </v:shape>
              <v:shape id="_x0000_s5187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<v:path arrowok="t"/>
                <o:lock v:ext="edit" verticies="t"/>
              </v:shape>
              <v:shape id="_x0000_s5188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<v:path arrowok="t"/>
                <o:lock v:ext="edit" verticies="t"/>
              </v:shape>
              <v:shape id="_x0000_s5189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<v:path arrowok="t"/>
                <o:lock v:ext="edit" verticies="t"/>
              </v:shape>
              <v:shape id="_x0000_s5190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<v:path arrowok="t"/>
                <o:lock v:ext="edit" verticies="t"/>
              </v:shape>
              <v:shape id="_x0000_s5191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<v:path arrowok="t"/>
                <o:lock v:ext="edit" verticies="t"/>
              </v:shape>
              <v:shape id="_x0000_s5192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<v:path arrowok="t"/>
                <o:lock v:ext="edit" verticies="t"/>
              </v:shape>
              <v:shape id="_x0000_s5193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<v:path arrowok="t"/>
                <o:lock v:ext="edit" verticies="t"/>
              </v:shape>
              <v:shape id="_x0000_s5194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<v:path arrowok="t"/>
                <o:lock v:ext="edit" verticies="t"/>
              </v:shape>
              <v:shape id="_x0000_s5195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<v:path arrowok="t"/>
                <o:lock v:ext="edit" verticies="t"/>
              </v:shape>
              <v:shape id="_x0000_s5196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<v:path arrowok="t"/>
                <o:lock v:ext="edit" verticies="t"/>
              </v:shape>
              <v:shape id="_x0000_s5197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<v:path arrowok="t"/>
                <o:lock v:ext="edit" verticies="t"/>
              </v:shape>
              <v:shape id="_x0000_s5198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<v:path arrowok="t"/>
                <o:lock v:ext="edit" verticies="t"/>
              </v:shape>
              <v:shape id="_x0000_s5199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<v:path arrowok="t"/>
                <o:lock v:ext="edit" verticies="t"/>
              </v:shape>
              <v:shape id="_x0000_s5200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<v:path arrowok="t"/>
                <o:lock v:ext="edit" verticies="t"/>
              </v:shape>
              <v:shape id="_x0000_s5201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<v:path arrowok="t"/>
                <o:lock v:ext="edit" verticies="t"/>
              </v:shape>
              <v:shape id="_x0000_s5202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<v:path arrowok="t"/>
                <o:lock v:ext="edit" verticies="t"/>
              </v:shape>
              <v:shape id="_x0000_s5203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<v:path arrowok="t"/>
                <o:lock v:ext="edit" verticies="t"/>
              </v:shape>
              <v:shape id="_x0000_s5204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<v:path arrowok="t"/>
                <o:lock v:ext="edit" verticies="t"/>
              </v:shape>
              <v:shape id="_x0000_s5205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<v:path arrowok="t"/>
                <o:lock v:ext="edit" verticies="t"/>
              </v:shape>
              <v:shape id="_x0000_s5206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<v:path arrowok="t"/>
                <o:lock v:ext="edit" verticies="t"/>
              </v:shape>
              <v:shape id="_x0000_s5207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<v:path arrowok="t"/>
                <o:lock v:ext="edit" verticies="t"/>
              </v:shape>
              <v:shape id="_x0000_s5208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<v:path arrowok="t"/>
                <o:lock v:ext="edit" verticies="t"/>
              </v:shape>
              <v:shape id="_x0000_s5209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<v:path arrowok="t"/>
                <o:lock v:ext="edit" verticies="t"/>
              </v:shape>
              <v:shape id="_x0000_s5210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<v:path arrowok="t"/>
                <o:lock v:ext="edit" verticies="t"/>
              </v:shape>
              <v:shape id="_x0000_s5211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<v:path arrowok="t"/>
                <o:lock v:ext="edit" verticies="t"/>
              </v:shape>
              <v:shape id="_x0000_s5212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<v:path arrowok="t"/>
                <o:lock v:ext="edit" verticies="t"/>
              </v:shape>
              <v:shape id="_x0000_s5213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<v:path arrowok="t"/>
                <o:lock v:ext="edit" verticies="t"/>
              </v:shape>
              <v:shape id="_x0000_s5214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<v:path arrowok="t"/>
                <o:lock v:ext="edit" verticies="t"/>
              </v:shape>
              <v:shape id="_x0000_s5215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<v:path arrowok="t"/>
                <o:lock v:ext="edit" verticies="t"/>
              </v:shape>
              <v:shape id="_x0000_s5216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<v:path arrowok="t"/>
                <o:lock v:ext="edit" verticies="t"/>
              </v:shape>
              <v:shape id="_x0000_s5217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<v:path arrowok="t"/>
                <o:lock v:ext="edit" verticies="t"/>
              </v:shape>
              <v:shape id="_x0000_s5218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<v:path arrowok="t"/>
                <o:lock v:ext="edit" verticies="t"/>
              </v:shape>
              <v:shape id="_x0000_s5219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<v:path arrowok="t"/>
                <o:lock v:ext="edit" verticies="t"/>
              </v:shape>
              <v:shape id="_x0000_s5220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<v:path arrowok="t"/>
                <o:lock v:ext="edit" verticies="t"/>
              </v:shape>
              <v:shape id="_x0000_s5221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<v:path arrowok="t"/>
                <o:lock v:ext="edit" verticies="t"/>
              </v:shape>
              <v:shape id="_x0000_s5222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<v:path arrowok="t"/>
                <o:lock v:ext="edit" verticies="t"/>
              </v:shape>
              <v:shape id="_x0000_s5223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<v:path arrowok="t"/>
                <o:lock v:ext="edit" verticies="t"/>
              </v:shape>
              <v:shape id="_x0000_s5224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<v:path arrowok="t"/>
                <o:lock v:ext="edit" verticies="t"/>
              </v:shape>
              <v:shape id="_x0000_s5225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<v:path arrowok="t"/>
                <o:lock v:ext="edit" verticies="t"/>
              </v:shape>
              <v:shape id="_x0000_s5226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<v:path arrowok="t"/>
                <o:lock v:ext="edit" verticies="t"/>
              </v:shape>
              <v:shape id="_x0000_s5227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<v:path arrowok="t"/>
                <o:lock v:ext="edit" verticies="t"/>
              </v:shape>
              <v:shape id="_x0000_s5228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<v:path arrowok="t"/>
                <o:lock v:ext="edit" verticies="t"/>
              </v:shape>
              <v:shape id="_x0000_s5229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<v:path arrowok="t"/>
                <o:lock v:ext="edit" verticies="t"/>
              </v:shape>
              <v:shape id="_x0000_s5230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<v:path arrowok="t"/>
                <o:lock v:ext="edit" verticies="t"/>
              </v:shape>
              <v:shape id="_x0000_s5231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<v:path arrowok="t"/>
                <o:lock v:ext="edit" verticies="t"/>
              </v:shape>
              <v:shape id="_x0000_s5232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<v:path arrowok="t"/>
                <o:lock v:ext="edit" verticies="t"/>
              </v:shape>
              <v:shape id="_x0000_s5233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<v:path arrowok="t"/>
                <o:lock v:ext="edit" verticies="t"/>
              </v:shape>
              <v:shape id="_x0000_s5234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<v:path arrowok="t"/>
                <o:lock v:ext="edit" verticies="t"/>
              </v:shape>
              <v:shape id="_x0000_s5235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<v:path arrowok="t"/>
                <o:lock v:ext="edit" verticies="t"/>
              </v:shape>
              <v:shape id="_x0000_s5236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<v:path arrowok="t"/>
                <o:lock v:ext="edit" verticies="t"/>
              </v:shape>
              <v:shape id="_x0000_s5237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<v:path arrowok="t"/>
                <o:lock v:ext="edit" verticies="t"/>
              </v:shape>
              <v:shape id="_x0000_s5238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<v:path arrowok="t"/>
                <o:lock v:ext="edit" verticies="t"/>
              </v:shape>
              <v:shape id="_x0000_s5239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<v:path arrowok="t"/>
                <o:lock v:ext="edit" verticies="t"/>
              </v:shape>
              <v:shape id="_x0000_s5240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<v:path arrowok="t"/>
                <o:lock v:ext="edit" verticies="t"/>
              </v:shape>
              <v:shape id="_x0000_s5241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<v:path arrowok="t"/>
                <o:lock v:ext="edit" verticies="t"/>
              </v:shape>
              <v:shape id="_x0000_s5242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<v:path arrowok="t"/>
                <o:lock v:ext="edit" verticies="t"/>
              </v:shape>
              <v:shape id="_x0000_s5243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<v:path arrowok="t"/>
                <o:lock v:ext="edit" verticies="t"/>
              </v:shape>
              <v:shape id="_x0000_s5244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<v:path arrowok="t"/>
                <o:lock v:ext="edit" verticies="t"/>
              </v:shape>
              <v:shape id="_x0000_s5245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<v:path arrowok="t"/>
                <o:lock v:ext="edit" verticies="t"/>
              </v:shape>
              <v:shape id="_x0000_s5246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<v:path arrowok="t"/>
                <o:lock v:ext="edit" verticies="t"/>
              </v:shape>
              <v:shape id="_x0000_s5247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<v:path arrowok="t"/>
                <o:lock v:ext="edit" verticies="t"/>
              </v:shape>
              <v:shape id="_x0000_s5248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<v:path arrowok="t"/>
                <o:lock v:ext="edit" verticies="t"/>
              </v:shape>
              <v:shape id="_x0000_s5249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<v:path arrowok="t"/>
                <o:lock v:ext="edit" verticies="t"/>
              </v:shape>
              <v:shape id="_x0000_s5250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<v:path arrowok="t"/>
                <o:lock v:ext="edit" verticies="t"/>
              </v:shape>
              <v:shape id="_x0000_s5251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<v:path arrowok="t"/>
                <o:lock v:ext="edit" verticies="t"/>
              </v:shape>
              <v:shape id="_x0000_s5252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<v:path arrowok="t"/>
                <o:lock v:ext="edit" verticies="t"/>
              </v:shape>
              <v:shape id="_x0000_s5253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<v:path arrowok="t"/>
                <o:lock v:ext="edit" verticies="t"/>
              </v:shape>
              <v:shape id="_x0000_s5254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<v:path arrowok="t"/>
                <o:lock v:ext="edit" verticies="t"/>
              </v:shape>
              <v:shape id="_x0000_s5255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<v:path arrowok="t"/>
                <o:lock v:ext="edit" verticies="t"/>
              </v:shape>
              <v:shape id="_x0000_s5256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<v:path arrowok="t"/>
                <o:lock v:ext="edit" verticies="t"/>
              </v:shape>
              <v:shape id="_x0000_s5257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<v:path arrowok="t"/>
                <o:lock v:ext="edit" verticies="t"/>
              </v:shape>
              <v:shape id="_x0000_s5258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<v:path arrowok="t"/>
                <o:lock v:ext="edit" verticies="t"/>
              </v:shape>
              <v:shape id="_x0000_s5259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<v:path arrowok="t"/>
                <o:lock v:ext="edit" verticies="t"/>
              </v:shape>
              <v:shape id="_x0000_s5260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<v:path arrowok="t"/>
                <o:lock v:ext="edit" verticies="t"/>
              </v:shape>
              <v:shape id="_x0000_s5261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<v:path arrowok="t"/>
                <o:lock v:ext="edit" verticies="t"/>
              </v:shape>
              <v:shape id="_x0000_s5262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<v:path arrowok="t"/>
                <o:lock v:ext="edit" verticies="t"/>
              </v:shape>
              <v:shape id="_x0000_s5263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<v:path arrowok="t"/>
                <o:lock v:ext="edit" verticies="t"/>
              </v:shape>
              <v:shape id="_x0000_s5264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<v:path arrowok="t"/>
                <o:lock v:ext="edit" verticies="t"/>
              </v:shape>
              <v:shape id="_x0000_s5265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<v:path arrowok="t"/>
                <o:lock v:ext="edit" verticies="t"/>
              </v:shape>
              <v:shape id="_x0000_s5266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<v:path arrowok="t"/>
                <o:lock v:ext="edit" verticies="t"/>
              </v:shape>
              <v:shape id="_x0000_s5267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<v:path arrowok="t"/>
                <o:lock v:ext="edit" verticies="t"/>
              </v:shape>
              <v:shape id="_x0000_s5268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<v:path arrowok="t"/>
                <o:lock v:ext="edit" verticies="t"/>
              </v:shape>
              <v:shape id="_x0000_s5269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<v:path arrowok="t"/>
                <o:lock v:ext="edit" verticies="t"/>
              </v:shape>
              <v:shape id="_x0000_s5270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<v:path arrowok="t"/>
                <o:lock v:ext="edit" verticies="t"/>
              </v:shape>
              <v:shape id="_x0000_s5271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<v:path arrowok="t"/>
                <o:lock v:ext="edit" verticies="t"/>
              </v:shape>
              <v:shape id="_x0000_s5272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<v:path arrowok="t"/>
                <o:lock v:ext="edit" verticies="t"/>
              </v:shape>
              <v:shape id="_x0000_s5273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<v:path arrowok="t"/>
                <o:lock v:ext="edit" verticies="t"/>
              </v:shape>
              <v:shape id="_x0000_s5274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<v:path arrowok="t"/>
                <o:lock v:ext="edit" verticies="t"/>
              </v:shape>
              <v:shape id="_x0000_s5275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<v:path arrowok="t"/>
                <o:lock v:ext="edit" verticies="t"/>
              </v:shape>
              <v:shape id="_x0000_s5276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<v:path arrowok="t"/>
                <o:lock v:ext="edit" verticies="t"/>
              </v:shape>
              <v:shape id="_x0000_s5277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<v:path arrowok="t"/>
                <o:lock v:ext="edit" verticies="t"/>
              </v:shape>
              <v:shape id="_x0000_s5278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<v:path arrowok="t"/>
                <o:lock v:ext="edit" verticies="t"/>
              </v:shape>
              <v:shape id="_x0000_s5279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<v:path arrowok="t"/>
                <o:lock v:ext="edit" verticies="t"/>
              </v:shape>
              <v:shape id="_x0000_s5280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<v:path arrowok="t"/>
                <o:lock v:ext="edit" verticies="t"/>
              </v:shape>
              <v:shape id="_x0000_s5281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<v:path arrowok="t"/>
                <o:lock v:ext="edit" verticies="t"/>
              </v:shape>
              <v:shape id="_x0000_s5282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<v:path arrowok="t"/>
                <o:lock v:ext="edit" verticies="t"/>
              </v:shape>
              <v:shape id="_x0000_s5283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<v:path arrowok="t"/>
                <o:lock v:ext="edit" verticies="t"/>
              </v:shape>
              <v:shape id="_x0000_s5284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<v:path arrowok="t"/>
                <o:lock v:ext="edit" verticies="t"/>
              </v:shape>
              <v:shape id="_x0000_s5285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<v:path arrowok="t"/>
                <o:lock v:ext="edit" verticies="t"/>
              </v:shape>
              <v:shape id="_x0000_s5286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<v:path arrowok="t"/>
                <o:lock v:ext="edit" verticies="t"/>
              </v:shape>
              <v:shape id="_x0000_s5287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<v:path arrowok="t"/>
                <o:lock v:ext="edit" verticies="t"/>
              </v:shape>
              <v:shape id="_x0000_s5288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<v:path arrowok="t"/>
                <o:lock v:ext="edit" verticies="t"/>
              </v:shape>
              <v:shape id="_x0000_s5289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<v:path arrowok="t"/>
                <o:lock v:ext="edit" verticies="t"/>
              </v:shape>
              <v:shape id="_x0000_s5290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<v:path arrowok="t"/>
                <o:lock v:ext="edit" verticies="t"/>
              </v:shape>
              <v:shape id="_x0000_s5291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<v:path arrowok="t"/>
                <o:lock v:ext="edit" verticies="t"/>
              </v:shape>
              <v:shape id="_x0000_s5292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<v:path arrowok="t"/>
                <o:lock v:ext="edit" verticies="t"/>
              </v:shape>
              <v:shape id="_x0000_s5293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<v:path arrowok="t"/>
                <o:lock v:ext="edit" verticies="t"/>
              </v:shape>
              <v:shape id="_x0000_s5294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<v:path arrowok="t"/>
                <o:lock v:ext="edit" verticies="t"/>
              </v:shape>
              <v:shape id="_x0000_s5295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<v:path arrowok="t"/>
                <o:lock v:ext="edit" verticies="t"/>
              </v:shape>
              <v:shape id="_x0000_s5296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<v:path arrowok="t"/>
                <o:lock v:ext="edit" verticies="t"/>
              </v:shape>
              <v:shape id="_x0000_s5297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<v:path arrowok="t"/>
                <o:lock v:ext="edit" verticies="t"/>
              </v:shape>
              <v:shape id="_x0000_s5298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<v:path arrowok="t"/>
                <o:lock v:ext="edit" verticies="t"/>
              </v:shape>
              <v:shape id="_x0000_s5299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<v:path arrowok="t"/>
                <o:lock v:ext="edit" verticies="t"/>
              </v:shape>
              <v:shape id="_x0000_s5300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<v:path arrowok="t"/>
                <o:lock v:ext="edit" verticies="t"/>
              </v:shape>
              <v:shape id="_x0000_s5301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<v:path arrowok="t"/>
                <o:lock v:ext="edit" verticies="t"/>
              </v:shape>
              <v:shape id="_x0000_s5302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<v:path arrowok="t"/>
                <o:lock v:ext="edit" verticies="t"/>
              </v:shape>
              <v:shape id="_x0000_s5303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<v:path arrowok="t"/>
                <o:lock v:ext="edit" verticies="t"/>
              </v:shape>
              <v:shape id="_x0000_s5304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<v:path arrowok="t"/>
                <o:lock v:ext="edit" verticies="t"/>
              </v:shape>
              <v:shape id="_x0000_s5305" style="position:absolute;left:1970;top:1957;width:7;height:7" coordsize="15,14" path="m15,7l14,4,13,2,10,1,7,,4,1,2,2,1,4,,7,1,9r1,3l4,13r3,1l10,13r3,-1l14,9,15,7xm10,7l9,9,7,10,5,9,4,7,5,4,7,3,9,4r1,3xe" fillcolor="#fefefe" stroked="f">
                <v:path arrowok="t"/>
                <o:lock v:ext="edit" verticies="t"/>
              </v:shape>
              <v:shape id="_x0000_s5306" style="position:absolute;left:1971;top:1958;width:5;height:5" coordsize="11,10" path="m11,5r,-2l10,1,7,,5,,3,,1,1,,3,,5,,7,1,8,3,9r2,1l7,9,10,8,11,7r,-2xm7,5l6,6,5,7,4,6,3,5,4,4,5,3,6,4,7,5xe" fillcolor="#fefefe" stroked="f">
                <v:path arrowok="t"/>
                <o:lock v:ext="edit" verticies="t"/>
              </v:shape>
              <v:shape id="_x0000_s5307" style="position:absolute;left:1972;top:1958;width:3;height:4" coordsize="6,7" path="m6,4l5,1,3,,1,1,,4,1,6,3,7,5,6,6,4xe" fillcolor="#fefefe" stroked="f">
                <v:path arrowok="t"/>
              </v:shape>
              <v:shape id="_x0000_s5308" style="position:absolute;left:1972;top:1960;width:2;height:1" coordsize="4,3" path="m4,2l3,1,2,,1,1,,2,1,3r1,l3,3,4,2xe" stroked="f">
                <v:path arrowok="t"/>
              </v:shape>
              <v:shape id="_x0000_s5309" style="position:absolute;left:1894;top:1955;width:585;height:559" coordsize="1171,1118" path="m329,1118l,489,934,r237,498l914,823,600,1031r-271,87xe" stroked="f">
                <v:path arrowok="t"/>
              </v:shape>
              <v:shape id="_x0000_s5310" style="position:absolute;left:1902;top:1904;width:594;height:300" coordsize="1188,600" path="m917,l,501r35,64l894,97r241,503l1188,499,956,74,917,xe" fillcolor="#1f1a17" stroked="f">
                <v:path arrowok="t"/>
              </v:shape>
              <v:shape id="_x0000_s5311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<v:path arrowok="t"/>
                <o:lock v:ext="edit" verticies="t"/>
              </v:shape>
              <v:shape id="_x0000_s5312" style="position:absolute;left:1996;top:2054;width:315;height:185" coordsize="630,370" path="m9,370l630,16,622,,,354r9,16xe" fillcolor="#1f1a17" stroked="f">
                <v:path arrowok="t"/>
              </v:shape>
              <v:shape id="_x0000_s5313" style="position:absolute;left:2065;top:2171;width:315;height:184" coordsize="631,369" path="m9,369l631,17,622,,,354r9,15xe" fillcolor="#1f1a17" stroked="f">
                <v:path arrowok="t"/>
              </v:shape>
              <v:shape id="_x0000_s5314" style="position:absolute;left:2099;top:2229;width:315;height:185" coordsize="630,369" path="m9,369l630,15,622,,,354r9,15xe" fillcolor="#1f1a17" stroked="f">
                <v:path arrowok="t"/>
              </v:shape>
              <v:shape id="_x0000_s5315" style="position:absolute;left:2133;top:2325;width:245;height:147" coordsize="491,295" path="m9,295l448,46,459,34,470,23,481,12,491,,,279r9,16xe" fillcolor="#1f1a17" stroked="f">
                <v:path arrowok="t"/>
              </v:shape>
              <v:shape id="_x0000_s5316" style="position:absolute;left:2030;top:2113;width:316;height:184" coordsize="632,369" path="m9,369l632,16,622,,,353r9,16xe" fillcolor="#1f1a17" stroked="f">
                <v:path arrowok="t"/>
              </v:shape>
              <v:shape id="_x0000_s5317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<v:path arrowok="t"/>
                <o:lock v:ext="edit" verticies="t"/>
              </v:shape>
              <v:shape id="_x0000_s5318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<v:path arrowok="t"/>
                <o:lock v:ext="edit" verticies="t"/>
              </v:shape>
              <v:shape id="_x0000_s5319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<v:path arrowok="t"/>
              </v:shape>
              <v:shape id="_x0000_s5320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<v:path arrowok="t"/>
                <o:lock v:ext="edit" verticies="t"/>
              </v:shape>
              <v:shape id="_x0000_s5321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<v:path arrowok="t"/>
              </v:shape>
              <v:shape id="_x0000_s5322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<v:path arrowok="t"/>
              </v:shape>
              <v:shape id="_x0000_s5323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<v:path arrowok="t"/>
              </v:shape>
            </v:group>
          </v:group>
        </w:pict>
      </w:r>
      <w:r>
        <w:rPr>
          <w:noProof/>
        </w:rPr>
        <w:pict>
          <v:group id="_x0000_s5324" style="position:absolute;margin-left:404.45pt;margin-top:-20.35pt;width:63.95pt;height:64.55pt;z-index:251661312" coordorigin="2235,1282" coordsize="1279,1291" o:regroupid="1">
            <v:shape id="_x0000_s5325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<v:path arrowok="t"/>
            </v:shape>
            <v:shape id="_x0000_s5326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<v:path arrowok="t"/>
            </v:shape>
            <v:shape id="_x0000_s5327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<v:path arrowok="t"/>
            </v:shape>
            <v:shape id="_x0000_s5328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<v:path arrowok="t"/>
            </v:shape>
            <v:shape id="_x0000_s5329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<v:path arrowok="t"/>
            </v:shape>
            <v:shape id="_x0000_s5330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<v:path arrowok="t"/>
            </v:shape>
            <v:shape id="_x0000_s5331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<v:path arrowok="t"/>
            </v:shape>
            <v:shape id="_x0000_s5332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<v:path arrowok="t"/>
            </v:shape>
            <v:shape id="_x0000_s5333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<v:path arrowok="t"/>
            </v:shape>
            <v:shape id="_x0000_s5334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<v:path arrowok="t"/>
            </v:shape>
            <v:shape id="_x0000_s5335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<v:path arrowok="t"/>
            </v:shape>
            <v:shape id="_x0000_s5336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<v:path arrowok="t"/>
            </v:shape>
            <v:shape id="_x0000_s5337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<v:path arrowok="t"/>
            </v:shape>
            <v:shape id="_x0000_s5338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<v:path arrowok="t"/>
            </v:shape>
            <v:shape id="_x0000_s5339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<v:path arrowok="t"/>
            </v:shape>
            <v:shape id="_x0000_s5340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<v:path arrowok="t"/>
            </v:shape>
            <v:shape id="_x0000_s5341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<v:path arrowok="t"/>
            </v:shape>
            <v:shape id="_x0000_s5342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<v:path arrowok="t"/>
            </v:shape>
            <v:shape id="_x0000_s5343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<v:path arrowok="t"/>
            </v:shape>
          </v:group>
        </w:pict>
      </w:r>
      <w:r>
        <w:rPr>
          <w:noProof/>
        </w:rPr>
        <w:pict>
          <v:rect id="_x0000_s5344" style="position:absolute;margin-left:-8.3pt;margin-top:-24.55pt;width:460.7pt;height:22.65pt;z-index:-251660288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45" type="#_x0000_t202" style="position:absolute;margin-left:-.1pt;margin-top:-21.2pt;width:370.45pt;height:61.5pt;z-index:251657216" stroked="f">
            <v:textbox style="mso-next-textbox:#_x0000_s5345" inset="0,0,0,0">
              <w:txbxContent>
                <w:p w:rsidR="006A2189" w:rsidRDefault="006A2189">
                  <w:pPr>
                    <w:spacing w:line="228" w:lineRule="auto"/>
                    <w:ind w:left="43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SutonnyMJ" w:hAnsi="SutonnyMJ" w:cs="SutonnyMJ"/>
                      <w:sz w:val="56"/>
                      <w:szCs w:val="56"/>
                    </w:rPr>
                    <w:t xml:space="preserve">†miv K‡j‡Ri 2017 mv‡ji wbe©vPwb </w:t>
                  </w:r>
                  <w:r>
                    <w:rPr>
                      <w:rFonts w:ascii="SutonnyMJ" w:hAnsi="SutonnyMJ" w:cs="SutonnyMJ"/>
                      <w:spacing w:val="-2"/>
                      <w:sz w:val="56"/>
                      <w:szCs w:val="56"/>
                    </w:rPr>
                    <w:t>cix¶vi cÖkœcÎ: m„Rbkxj eûwbe©vPwb</w:t>
                  </w:r>
                </w:p>
                <w:p w:rsidR="006A2189" w:rsidRDefault="006A2189">
                  <w:pPr>
                    <w:ind w:left="72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6A2189" w:rsidRDefault="006A2189">
      <w:pPr>
        <w:rPr>
          <w:rFonts w:cs="Vrinda"/>
          <w:sz w:val="16"/>
          <w:szCs w:val="16"/>
        </w:rPr>
      </w:pPr>
    </w:p>
    <w:p w:rsidR="006A2189" w:rsidRDefault="006A2189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>
        <w:rPr>
          <w:noProof/>
        </w:rPr>
        <w:pict>
          <v:shape id="_x0000_s5346" style="position:absolute;left:0;text-align:left;margin-left:-280.35pt;margin-top:8.95pt;width:21.2pt;height:17.45pt;z-index:251655168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:rsidR="006A2189" w:rsidRDefault="006A2189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30"/>
          <w:szCs w:val="30"/>
        </w:rPr>
      </w:pPr>
      <w:r>
        <w:rPr>
          <w:noProof/>
        </w:rPr>
        <w:pict>
          <v:shape id="_x0000_s5347" style="position:absolute;left:0;text-align:left;margin-left:36.75pt;margin-top:14.95pt;width:22.3pt;height:21.5pt;z-index:251654144" coordsize="3020,2918" path="m1746,365r65,2l1875,372r64,8l2001,391r63,14l2124,422r59,20l2241,465r56,26l2352,519r53,32l2457,584r49,35l2555,657r47,40l2646,739r42,44l2728,830r38,49l2801,928r33,52l2865,1033r28,56l2919,1145r23,58l2962,1262r17,61l2993,1385r11,62l3013,1511r5,65l3020,1641r-2,66l3013,1771r-9,65l2993,1898r-14,62l2962,2020r-20,59l2919,2138r-26,56l2865,2249r-31,53l2801,2354r-35,50l2728,2452r-40,47l2646,2543r-44,42l2555,2626r-49,38l2457,2699r-52,33l2352,2763r-55,28l2241,2817r-58,23l2124,2861r-60,17l2001,2892r-62,11l1875,2911r-64,5l1746,2918r-66,-2l1616,2911r-64,-8l1489,2892r-62,-14l1367,2861r-59,-21l1251,2817r-57,-26l1139,2763r-53,-31l1035,2699r-51,-35l936,2626r-46,-41l845,2543r-42,-44l763,2452r-38,-48l690,2354r-33,-52l626,2249r-28,-55l573,2138r-23,-59l530,2020r-18,-60l497,1898r-11,-62l478,1771r-5,-64l471,1641r2,-65l478,1511r8,-64l497,1385r15,-62l530,1262r20,-59l573,1145r25,-56l626,1033r31,-53l690,928r35,-49l763,830r40,-47l845,739r45,-42l936,657r48,-38l1035,584r51,-33l1139,519r55,-28l1251,465r57,-23l1367,422r60,-17l1489,391r63,-11l1616,372r64,-5l1746,365xm204,872l,653,9,634,33,582,53,547,77,505,90,483r16,-23l122,435r18,-24l159,385r20,-26l201,333r24,-27l249,279r27,-28l303,224r30,-27l363,170r33,-26l430,118,465,93,503,69,543,45,583,23,626,,895,291r-8,19l863,361r-18,35l822,437r-14,22l793,481r-16,24l760,529r-19,26l720,580r-21,26l675,632r-24,26l624,684r-27,26l567,735r-31,26l502,785r-34,25l432,834r-38,22l354,878r-41,20l270,917,234,907,204,872xm1592,2221r4,-1l1610,2217r21,-6l1659,2202r17,-6l1693,2190r19,-8l1732,2173r21,-10l1774,2152r22,-12l1819,2126r353,298l2287,2457,1873,2089r22,-18l1917,2052r22,-20l1960,2011r21,-23l2002,1964r21,-26l2042,1910r19,-29l2079,1850r17,-33l2111,1782r15,-36l2139,1708r11,-40l2161,1626r269,707l2432,2341r6,17l2441,2371r3,13l2446,2399r2,15l2448,2429r,15l2447,2451r-2,7l2443,2465r-3,6l2437,2477r-4,5l2429,2487r-6,4l2417,2495r-7,3l2403,2500r-9,1l1592,2221xm336,1019l1428,2110r6,-1l1450,2106r24,-6l1507,2091r20,-7l1548,2076r22,-9l1593,2057r24,-11l1643,2033r26,-14l1695,2003,611,869r-33,23l543,916r-36,24l468,963r-51,15l361,999r-25,20xm1754,1962r22,-17l1798,1926r22,-19l1842,1886r22,-23l1886,1839r21,-26l1928,1785r21,-28l1969,1727r19,-32l2007,1661r19,-35l2043,1589r16,-40l2074,1508,996,347r-2,11l987,387r-7,22l971,434r-12,28l944,494r-9,17l925,529r-11,19l902,567r-13,19l875,606r-15,21l844,648r-18,21l807,691r-20,22l765,735r-23,23l718,781r-26,24l664,828,1754,1962xm541,335r-5,7l523,359r-22,27l474,418r-15,18l442,454r-18,19l404,491r-20,18l364,526r-22,17l320,558r-20,13l281,580r-16,7l251,591r-6,1l239,592r-5,l230,592r-4,-1l222,589r-3,-2l216,585r-2,-3l212,578r-2,-3l209,571r-1,-9l208,551r2,-11l213,527r4,-12l222,502r6,-14l236,474r10,-16l257,443r13,-16l284,410r15,-16l316,377r17,-16l352,345r19,-15l391,315r21,-14l433,288r22,-13l477,264r4,-1l490,260r13,-2l519,256r7,l533,258r7,2l545,263r2,3l549,268r2,3l552,275r1,9l553,294r-5,20l541,335xe" fillcolor="#605e5d" stroked="f">
            <v:path arrowok="t"/>
            <o:lock v:ext="edit" aspectratio="t" verticies="t"/>
          </v:shape>
        </w:pict>
      </w:r>
    </w:p>
    <w:p w:rsidR="006A2189" w:rsidRDefault="006A2189">
      <w:pPr>
        <w:tabs>
          <w:tab w:val="left" w:pos="1260"/>
        </w:tabs>
        <w:spacing w:after="40" w:line="216" w:lineRule="auto"/>
        <w:jc w:val="both"/>
        <w:rPr>
          <w:rFonts w:ascii="SutonnyMJ" w:hAnsi="SutonnyMJ" w:cs="SutonnyMJ"/>
          <w:b/>
          <w:bCs/>
          <w:sz w:val="2"/>
          <w:szCs w:val="2"/>
        </w:rPr>
      </w:pPr>
      <w:r>
        <w:rPr>
          <w:rFonts w:ascii="SutonnyMJ" w:hAnsi="SutonnyMJ" w:cs="SutonnyMJ"/>
          <w:sz w:val="30"/>
          <w:szCs w:val="30"/>
        </w:rPr>
        <w:tab/>
        <w:t>mKj †ev‡W©i kxl©¯’vbxq K‡j‡Ri 2017 mv‡ji wbe©vPwb cix¶vi cÖkœcÎ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58. </w:t>
            </w:r>
            <w:r>
              <w:rPr>
                <w:rFonts w:ascii="SutonnyMJ" w:hAnsi="SutonnyMJ" w:cs="SutonnyMJ"/>
                <w:sz w:val="26"/>
                <w:szCs w:val="26"/>
              </w:rPr>
              <w:t>ivRDK DËiv g‡Wj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after="2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6A2189">
          <w:headerReference w:type="even" r:id="rId6"/>
          <w:headerReference w:type="default" r:id="rId7"/>
          <w:pgSz w:w="11909" w:h="16834" w:code="9"/>
          <w:pgMar w:top="1613" w:right="1267" w:bottom="1613" w:left="1267" w:header="1210" w:footer="720" w:gutter="0"/>
          <w:pgNumType w:start="93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`ywU †`‡ki e¨emvq cÖwZôvb GK‡Î wg‡j †h e¨emvq cÖwZôvb M‡o †Zv‡j Zv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 e¨emvq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†hŠ_g~jabx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PanjereeC" w:hAnsi="PanjereeC" w:cs="PanjereeC"/>
          <w:sz w:val="18"/>
          <w:szCs w:val="18"/>
        </w:rPr>
        <w:tab/>
        <w:t>ˆhŒ^ DG`ÅvM eÅemvq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wc wc wc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Askx`v‡ii A‡hvM¨Zv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bvevjK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AcÖK…Z¯’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Awkw¶Z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†`Dwjqv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K…wÎg e¨w³mËv wewkó cÖwZôvb?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Avb›` Mv‡g©›Um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cÙv cÖvB‡fU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Rviv B›Uvib¨vkbvj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ingvb eªv`vm©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Rbve Avmv` Abb¨v eyK nvD‡Ri KY©avi| wZwb weµq e„w×i j‡¶¨ wewfbœ MÖvnK‡K evwK‡Z eB mieivn K‡ib| GKRb MÖvn‡Ki KvQ †_‡K GK j¶ UvKv cvIbv Av`v‡q wZwb cÖ‡qvRbxq AvBbMZ e¨e¯’v wb‡Z cvi‡Qb bv| Gi g~j KviY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GKK gvwjKvbv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AvBbMZ mËvi Abycw¯’wZ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Amxg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cwiPvjbvMZ RwUjZv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1985 mvGji 1g mvKÆ ˆcÉvMÉvg ˆKv^vq AbywÓ¤Z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XvKv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w`wj­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KvVgyÛz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Bmjvgvev`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mgev‡qi mvd‡j¨i wfwË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eÜyZ¡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weeiYcÎ cÖPv‡ii c~‡e© AbygwZ wb‡Z nqÑ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wbeÜK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snapToGrid w:val="0"/>
          <w:color w:val="000000"/>
          <w:sz w:val="14"/>
          <w:szCs w:val="14"/>
        </w:rPr>
        <w:t>SEC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0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8 I 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Bgb, wigb I wg›Uz wZb eÜy cvi¯úwiK mg‡SvZvi wfwË‡Z GKwU e¨emvq ïi“ K‡i| jvf-¶wZ g~jab Abycv‡Z eÈb Kiv n‡e e‡j wm×vš— nq| eQ‡ii ïi“‡Z Zv‡`i g~jab wQj h_vµ‡g 50,000, 70,000 I 1,50,000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e¨emvqwU †Kvb ai‡bi e¨emvq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mgevq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cvewjK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cÖvB‡fU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cÖwZôv‡b gybvdvi cwigvY 81,000 UvKv n‡j wg. wig‡bi cÖvc¨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7,000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21,000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45,000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iY`v cÖmv` mvnvi ˆcZ…K wbevm †Kv_vq?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Uv½vBj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wK‡kviMÄ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XvKv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wmivRMÄ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†mv‡nj Kzwgj­v †_‡K Lvw` Kvco msMÖn K‡i XvKvi wewfbœ d¨vkb nvD‡R mieivn K‡ib| Zvi KvRwU e¨emv‡qi †KvbwUi AvIZvfz³?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†UªW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†UªW-Gi mnvqK KvR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cÖZ¨¶ †mev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evRviRvZKiY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0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wiqvb ingvb GKwU e„nr Drcv`bKvix cÖwZôvb cwiPvjbv Ki‡Qb| wZwb cÖwZôv‡bi e¨e¯’vcbv QvovI we‡`‡k cY¨ ißvwb I evRvi m¤úÖmviY AbjvBb c×wZ‡Z m¤úv`b K‡i _v‡Kb|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Rbve wiqvb ingvb KZ©„K m¤úvw`Z KvRwU †Kvb c×wZi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B-weR‡bm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B-gv‡K©wUs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†UªwWs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B-wi‡UBwjs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AbjvBGb eÅemv cwiPvjbvq Rbve wiqvb ingvGbi</w:t>
      </w:r>
      <w:r>
        <w:rPr>
          <w:rFonts w:ascii="SutonnyMJ" w:hAnsi="SutonnyMJ" w:cs="SutonnyMJ"/>
          <w:b/>
          <w:bCs/>
          <w:sz w:val="18"/>
          <w:szCs w:val="18"/>
        </w:rPr>
        <w:t xml:space="preserve"> †h myweav AwR©Z nq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A_© AvkÖq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`¶Zv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GK‡PwUqv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mwgwZi Dcwewa cwieZ©‡bi Rb¨ †kqvi‡nvìvi‡`i mfvq Dcw¯’Z m`m¨‡`i KZ kZvs‡ki m¤§wZc~e©K †fv‡Ui cÖ‡qvRb c‡o?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 Z…Zxqvsk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 Z…Zxqvsk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GK PZz_©vsk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cÂgvsk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weKÍ¸ KiYxq ˆ^GK evÕ¦eZvi AvGjvGK Dîg KiYxq wbaÆviGYi RbÅ DG`ÅvÚvi ˆKvb àYwU AvekÅK?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`~i `„wó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SuywK MÖn‡Yi gvbwmKZv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wm×vš— MÖn‡Yi mvg_©¨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mvsMVwbK Ávb I `¶Zv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†emiKvwi evm †Kv¤úvwbi cvkvcvwk miKvwi evm mvwf©m cwiPvwjZ n‡”Q| Gi cÖavb KviY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A_©‰bwZK Ae¯’vi cwieZ©b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GK‡PwUqv e¨emvq †iva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Kg©ms¯’v‡bi my‡hvM m„wó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m¤ú‡`i mylg eÈb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KY©dzwj †ccvi wgj wb‡Pi †Kvb ms¯’vi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wewmAvBwm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weGmGdAvBwm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wewRGgwm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wewUGgwm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0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18 I 19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Awbj Ges Zvi cuvP eÜy GKwÎZ n‡q K…wÎg e¨w³mËv wewkó GKwU e¨emvq cÖwZôvb MVb K‡i| Zv‡`i my`¶ cwiPvjbvi Kvi‡Y cÖwZôvbwU h‡_ó mybvg AR©b K‡i| ZvB Zviv Rbmvavi‡Yi KvQ †_‡K †kqvi wewµi gva¨‡g AviI AwaK g~jab msMÖ‡ni wm×vš— †bb|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DóxcGK ewYÆZ cÉ^g chÆvGqi eÅemvqwU ˆKvb aiGbi?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cÖvB‡fU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cvewjK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Askx`vwi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ab/>
        <w:t>AwaK gƒjab msMÉGni RbÅ Rbve AwbGji KiYxq@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msN¯§vi‡Ki ms‡kvab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m`m¨ msL¨v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Kvh©vi‡¤¢i AbygwZcÎ msMÖn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e¨emvq RM‡Z mwVK c_ wb‡`©kbv wn‡m‡e KvR K‡i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e¨emvwqK g~j¨‡eva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e¨emvwqK ˆbwZKZv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 `vqe×Zv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mvaviY e¨emvwqK Kvh©vewj †_‡K e¨emvq D‡`¨vM wfbœZi, KviY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SuywKi AvwaK¨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bZzb Kg©ms¯’vb m„wó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K…wZZ¡ AR©‡bi we‡kl m¤§vb jvf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0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22 I 23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cvi‡fR GKwU †fvM¨cY¨ Drcv`bKvix cÖwZôv‡bi wecYb e¨e¯’vcK| wZwb bZzb GKwU nvievj k¨v¤úy evRv‡i wb‡q G‡m‡Qb| wKš‘ †µZv‡`i AvMÖn bv _vKvq k¨v¤úywU evRv‡i †ewk w`b wU‡K _vK‡Z cv‡iwb|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Rbve cvi‡f‡Ri nvievj k¨v¤úy evRv‡i wb‡q Avmvi c~‡e© †Kvb KvRwU Kiv DwPZ wQj?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g~j¨ n«vm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 M‡elYv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AvKl©Yxq †gvoKxKiY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D™¢veb I Dbœqb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Rbve cvi‡f‡Ri cÖwZôv‡b e¨emvwqK mgm¨v DËi‡Yi Dcvq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MÖvnK †mev cÖ`vb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evRviRvZKiY cÖmvi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Z_¨ msMÖn I we‡k­lY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Avg`vwbK…Z KuvPvgv‡ji QvoKi‡Yi Rb¨ </w:t>
      </w:r>
      <w:r>
        <w:rPr>
          <w:rFonts w:cs="Vrinda"/>
          <w:b/>
          <w:bCs/>
          <w:sz w:val="14"/>
          <w:szCs w:val="14"/>
        </w:rPr>
        <w:t>Utilization Declaration</w:t>
      </w:r>
      <w:r>
        <w:rPr>
          <w:rFonts w:ascii="SutonnyMJ" w:hAnsi="SutonnyMJ" w:cs="SutonnyMJ"/>
          <w:b/>
          <w:bCs/>
          <w:sz w:val="18"/>
          <w:szCs w:val="18"/>
        </w:rPr>
        <w:t xml:space="preserve"> cÎ cÖ`vb K‡i †Kvb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wkí I ewYK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 wR Gg B 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Bwcwe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WTO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cvU †_‡K PU ˆZwi †Kvb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we‡k­lY wkí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†hŠwMK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cÖwµqv wfwËK wkí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mshy³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evwn¨K cwi‡ek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cY¨ mieivnKvix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†µZv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ga¨¯’ e¨emvqx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 msN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†kqvi †_‡K cÖvß Avq‡K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jf¨vsk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gybvdv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B 2C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†Kvb ai‡bi B-weR‡bm?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B-e¨vswKs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B-gv‡K©wUs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B-Kgvm©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B-wi‡UBwjs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jf¨vsk eÈ‡b mK‡ji †k‡l AskMÖnY K‡i †Kvb ai‡bi †kqvi gvwjKMY?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†kqvi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AMÖvwaKvi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cÖeZ©K‡`i †kqvi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AwaKvi‡hvM¨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evsjvG`Gk cÉPwjZ KwcivBU AvBbwU KZ mvGji?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2009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2006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0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2005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2000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59. </w:t>
            </w:r>
            <w:r>
              <w:rPr>
                <w:rFonts w:ascii="SutonnyMJ" w:hAnsi="SutonnyMJ" w:cs="SutonnyMJ"/>
                <w:sz w:val="26"/>
                <w:szCs w:val="26"/>
              </w:rPr>
              <w:t>wfKvi“bwbmv b~b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cÖv_wgK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cÖRbb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we‡k­lY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wbg©vY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†mev cwi‡ekK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cÖwZôv‡bi Kx ¯^iƒc?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bvK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n„rwcÊ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†PvL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Av`vj‡Zi wb‡`©‡k Askx`vwi e¨emv‡qi we‡jvc mvab N‡UÑ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†Kv‡bv Askx`vi gviv †M‡j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†Kv‡bv Askx`v‡ii gw¯—®‹ weK…wZ NU‡j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pacing w:val="-8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8"/>
          <w:sz w:val="18"/>
          <w:szCs w:val="18"/>
        </w:rPr>
        <w:t>†Kv‡bv Askx`vi KZ©e¨ cvj‡b wPiZ‡i Amg_© n‡j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4 I 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Uv½vB‡ji PvUwLj MÖv‡gi `wi`ª RbMY ÔcÙ ZuvwZ mgevq mwgwZÕ MVb K‡i| Zv‡`i 2 eQ‡i 1,50,000 UvKv jvf n‡j 10,000 UvKv msiw¶Z Znwe‡j Rgv K‡i| cieZ©x‡Z wnmve wbix¶K Øviv wbix¶Y Ki‡j, wbix¶K Zv‡Z AvcwË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ÔcÙ ZuvwZÕ mgevq mwgwZi msiw¶Z Znwe‡j KZ UvKv Rgv †`Iqvi cÖ‡qvRb wQj?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4,500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22,500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27,500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cÖwZôvbwU‡Z wbix¶‡Ki AvcwËi Kvi‡YÑ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jf¨vsk mwVKfv‡e ewÈZ bv nIqv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wiRvf© dv‡Û UvKv mwVKfv‡e Rgv bv †`Iqv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cÖwZôv‡bi wbqgbxwZ Agvb¨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GKwU cwiKíbvi mgvwßi mv‡_ mv‡_ Ab¨ †Kvb cwiKíbv mwµq nIqv‡K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D‡Ïk¨‡Kw›`ªK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fwel¨rgywLZv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wbiew”QbœZv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wPš—b cÖwµqv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‰KgvwjKvbv eÅemvGqi DchyÚ ˆÞGòi gGaÅ cGo@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 xml:space="preserve">wK¬wbK 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KzwUi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gyw`i †`vKvb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Ô÷vi wj.Õ GKwU eûRvwZK †Kv¤úvwb| GwU wbR ˆewk‡ó¨i Rb¨ wb‡RB Ab¨ †Kv‡bv e¨w³ ev cÖwZôv‡bi mv‡_ Pzw³ m¤úv`b Ki‡Z m¶g|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†Kvb ˆewk‡ó¨i Kvi‡Y Ô÷vi wjÕ †Kv¤úvwb Ab¨ e¨w³ ev cÖwZôv‡bi mv‡_ Pzw³ m¤úv`‡b m¶g?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AvBb m„ó cÖwZôvb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K…wÎg e¨w³mËv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wPiš—b Aw¯—Z¡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mxgve×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†Kvb msMV‡bi ˆØZ Aaxb¯’Zv j¶ Kiv hvq?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mij‰iwLK I Dc‡`óv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Kvh©wfwËK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†gwUª·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ivóªxq e¨emvq MwVZ n‡Z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ivóªcwZi Av‡`k e‡j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AvBbmfvi we‡kl cÖfv‡e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miKv‡ii we‡kl Av‡`k e‡j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Bs‡iwR </w:t>
      </w:r>
      <w:r>
        <w:rPr>
          <w:rFonts w:cs="Vrinda"/>
          <w:b/>
          <w:bCs/>
          <w:sz w:val="14"/>
          <w:szCs w:val="14"/>
        </w:rPr>
        <w:t>'Business'</w:t>
      </w:r>
      <w:r>
        <w:rPr>
          <w:rFonts w:ascii="SutonnyMJ" w:hAnsi="SutonnyMJ" w:cs="SutonnyMJ"/>
          <w:b/>
          <w:bCs/>
          <w:sz w:val="18"/>
          <w:szCs w:val="18"/>
        </w:rPr>
        <w:t xml:space="preserve"> k‡ãi A_©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e¨emvq Kiv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e¨¯— _vKv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 xml:space="preserve">KvR Kiv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weµq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noProof/>
        </w:rPr>
        <w:pict>
          <v:group id="_x0000_s5348" style="position:absolute;left:0;text-align:left;margin-left:27.8pt;margin-top:.55pt;width:58.95pt;height:53.75pt;z-index:251658240" coordorigin="4996,3108" coordsize="1179,1129">
            <v:group id="_x0000_s5349" style="position:absolute;left:4996;top:3108;width:1179;height:1129" coordorigin="4996,3532" coordsize="1179,1129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5350" type="#_x0000_t5" style="position:absolute;left:4996;top:3637;width:1179;height:1020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5351" type="#_x0000_t32" style="position:absolute;left:5357;top:3532;width:652;height:1129" o:connectortype="straight"/>
            </v:group>
            <v:shape id="_x0000_s5352" type="#_x0000_t202" style="position:absolute;left:5357;top:4027;width:340;height:206" stroked="f">
              <v:textbox style="mso-next-textbox:#_x0000_s5352" inset="0,0,0,0">
                <w:txbxContent>
                  <w:p w:rsidR="006A2189" w:rsidRDefault="006A2189">
                    <w:pPr>
                      <w:jc w:val="center"/>
                      <w:rPr>
                        <w:rFonts w:cs="Vrinda"/>
                        <w:sz w:val="18"/>
                        <w:szCs w:val="18"/>
                      </w:rPr>
                    </w:pPr>
                    <w:r>
                      <w:rPr>
                        <w:rFonts w:cs="Vrinda"/>
                        <w:sz w:val="18"/>
                        <w:szCs w:val="18"/>
                      </w:rPr>
                      <w:t>I</w:t>
                    </w:r>
                  </w:p>
                </w:txbxContent>
              </v:textbox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Dc‡ii wPÎwU Kx wb‡`©k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lSym" w:hAnsi="SulSym" w:cs="SulSym"/>
          <w:sz w:val="14"/>
          <w:szCs w:val="14"/>
        </w:rPr>
        <w:tab/>
        <w:t xml:space="preserve">L </w:t>
      </w:r>
      <w:r>
        <w:rPr>
          <w:rFonts w:ascii="SutonnyMJ" w:hAnsi="SutonnyMJ" w:cs="SutonnyMJ"/>
          <w:sz w:val="18"/>
          <w:szCs w:val="18"/>
        </w:rPr>
        <w:tab/>
        <w:t>†c‡U›U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†UªWgvK©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KwcivBU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†Kvb bxwZ Abyhvqx wm×vš— MÖn‡Yi ¶gZv D”P ch©v‡q Kzw¶MZ Kiv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†K›`ªxKiY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we‡K›`ªxKiY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Av‡`‡ki HK¨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KZ©„Z¡vc~Y©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14 I 15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iwb, Awg I iweb mg‡SvZvi wfwË‡Z GKwU Askx`vwi e¨emvq MVb K‡i| wKQyw`b ci Awg e¨emvq †_‡K Aemi †bq| wKš‘ Zvi g~jab jvf n‡j jvf cv‡e- G k‡Z© e¨emvq †_‡K hvq| Awgi Aem‡ii welqwU bv †R‡b Rbve †PŠayix iwb‡K evwK‡Z gvj mieivn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ÔAwgÕ †Kvb ai‡bi Askx`vi?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bvggvÎ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Nygš—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AvcvZ`„wó‡Z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cÖwZeÜ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DóxcGK Rbve ˆPŒayixi cvIbvi RbÅ Awg `vqe«¬</w:t>
      </w:r>
      <w:r>
        <w:rPr>
          <w:rFonts w:ascii="SutonnyMJ" w:hAnsi="SutonnyMJ" w:cs="SutonnyMJ"/>
          <w:b/>
          <w:bCs/>
          <w:sz w:val="18"/>
          <w:szCs w:val="18"/>
        </w:rPr>
        <w:t xml:space="preserve"> n‡eÑ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GKKfv‡e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`vqe× n‡e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†hŠ_fv‡e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Kg©x msMÖ‡ni KvR †Kvb ai‡bi cÖwµqv?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mnR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`xN©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¯^í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RwUj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ÔmybvgÕ †Kvb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cÖvK…wZK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cs="Vrinda"/>
          <w:sz w:val="14"/>
          <w:szCs w:val="14"/>
          <w:lang w:val="it-IT"/>
        </w:rPr>
        <w:t>"ABC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†Kv¤úvwbÓ eZ©gvb Zxeª cÖwZ‡hvwMZvg~jK evRv‡i GwM‡q hvIqvi Rb¨ AvMvgx 5 eQ‡ii g‡a¨ Zv‡`i cY¨ mvwi‡Z 10wU bZzb AvB‡Ug Aš—fz©³ Kivi wm×vš— MÖnY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DÏxc‡Ki </w:t>
      </w:r>
      <w:r>
        <w:rPr>
          <w:rFonts w:cs="Vrinda"/>
          <w:b/>
          <w:bCs/>
          <w:sz w:val="14"/>
          <w:szCs w:val="14"/>
        </w:rPr>
        <w:t>ABC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†Kv¤úvwbi cwiKíbvwU †Kvb ai‡bi cwiKíbv?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Kvh©wfwËK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†KŠkjMZ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GKv_©K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mvgwMÖK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†c‡U›U AbycÖvwYZ K‡iÑ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bZzb D™¢ve‡bi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e„w× Kivi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M‡elYv Kvh©µ‡g DrmvwnZ Kivi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mvgvwRK KvVv‡gv Dbœq‡b †Kvb cwi‡e‡ki f‚wgKv AMÖMY¨?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mvs¯‹…wZK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AvBbMZ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e¨emvq D‡`¨v‡Mi RbK †K?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K¨vw›Ujb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GWvg w¯§_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mygwcUvi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†nbwi †dIj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22 I 23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spacing w:val="-2"/>
          <w:sz w:val="18"/>
          <w:szCs w:val="18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wg. AvRg Ô†ivR wj.Õ Gi cÖavb wbe©vnx Kg©KZ©v| D³ cÖwZôv‡b Drcv`b wefvM, µq wefvM, A_© wefv‡Mi Rb¨ ¯^ ¯^ wel‡q we‡klÁ e¨w³‡K e¨e¯’vcK wn‡m‡e wb‡qvM †`qv nq| nVvr K‡i 2016 mv‡ji b‡f¤^‡ii 16 Zvwi‡L †ivR wj.-Gi Drcv`b wefv‡M AwMœKv‡Ê 10 j¶ UvKvi ¶wZ nq| KviY AbymÜvb K‡i µq I weµq e¨e¯’vcK‡K 7 w`‡bi g‡a¨ wi‡cvU© w`‡Z ejv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Ô†ivR wjwg‡UWÕ †Kvb ai‡bi msMVb we`¨gvb?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KwgwU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mij‰iwLK I Dc‡`óv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Kvh©wfwËK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Ô†ivR wj.Õ MwVZ msMVbwUÑ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we‡kl cwiw¯’wZ‡Z MVb Kiv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eQ‡ii ïi“‡Z MVb Kiv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mywbw`©ó Kvh© m¤úv`‡bi Rb¨ MVb Kiv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WTO</w:t>
      </w:r>
      <w:r>
        <w:rPr>
          <w:rFonts w:ascii="SutonnyMJ" w:hAnsi="SutonnyMJ" w:cs="SutonnyMJ"/>
          <w:b/>
          <w:bCs/>
          <w:sz w:val="18"/>
          <w:szCs w:val="18"/>
        </w:rPr>
        <w:t>-Gi mwPevjq †Kv_vq Aew¯’Z?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BZvwj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c¨vwim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jÛb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e¨emvq D‡`¨v‡Mi A_©‰bwZK ¸i“‡Z¡i g‡a¨ c‡o?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Pvwn`v Abyhvqx cY¨ I †mev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†eKvi mgm¨vi mgvavb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Drcv`b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Drmvn I DÏxcbv m„wó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1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26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Rbve Avwjd †PŠayix </w:t>
      </w:r>
      <w:r>
        <w:rPr>
          <w:rFonts w:cs="Vrinda"/>
          <w:sz w:val="14"/>
          <w:szCs w:val="14"/>
          <w:lang w:val="it-IT"/>
        </w:rPr>
        <w:t>ALC</w:t>
      </w:r>
      <w:r>
        <w:rPr>
          <w:rFonts w:ascii="SutonnyMJ" w:hAnsi="SutonnyMJ" w:cs="SutonnyMJ"/>
          <w:sz w:val="18"/>
          <w:szCs w:val="18"/>
          <w:lang w:val="it-IT"/>
        </w:rPr>
        <w:t xml:space="preserve"> wm‡g›U †Kv¤úvwbi gnve¨e¯’vcK| Zuvi Aax‡b PviwU wefv‡M PviRb e¨e¯’vcK Av‡Qb| wZwb ¸i“Z¡c~Y© welqvewji wm×vš— MÖn‡Yi ¶gZv wb‡Ri Kv‡Q †i‡L w`‡q Acivci wel‡q wm×vš— †bqvi ¶gZv wefvMxq e¨e¯’vc‡Ki g‡a¨ eÈb K‡i †`b|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Rbve Avwjd †PŠayix G‡¶‡Î e¨e¯’vcbvi †Kvb bxwZwU AbymiY K‡i‡Qb?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Kvh©wefvRb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KZ…©Z¡ I `vwq‡Z¡i mgZv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†Rvov-gB-wkKjbxwZ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†K›`ªxKiY I we‡K›`ªxKiY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†emiKvwi mnvqZvg~jK cÖwZôvb?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ißvwb Dbœqb ey¨‡iv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wewb‡qvM ms¯’v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I ewYK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e¨vsK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1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ÔmvbkvBb wj.Õ wbeÜbcÎ I Kvh©vi‡¤¢i AbygwZcÎ cvIqvi GK eQ‡ii g‡a¨I Zv‡`i e¨em‡qi KvR ïi“ Ki‡Z cv‡iwb|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DóxcGKi eÅemvGqi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 xml:space="preserve"> ˆÞGò wbGPi ˆ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KvbwU cÉGhvRÅ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cybivq Kvh©vi‡¤¢i AbygwZcÎ msMÖn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cybivq wbeÜbcÎ msMÖn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e¨emvqwUi we‡jvcmvab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wk‡íB KvR ïi“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ivóªxq e¨emv‡q miKv‡ii gvwjKvbvi me©wbæ cwigvY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49%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51%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80%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90%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gvbem¤ú` e¨e¯’vcbvi cÖ_g KvR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gvbem¤ú` cwiKíbv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 msMÖn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Kg©x wbe©vPb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cÖwk¶Y I Dbœqb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60. </w:t>
            </w:r>
            <w:r>
              <w:rPr>
                <w:rFonts w:ascii="SutonnyMJ" w:hAnsi="SutonnyMJ" w:cs="SutonnyMJ"/>
                <w:sz w:val="26"/>
                <w:szCs w:val="26"/>
              </w:rPr>
              <w:t>AvBwWqvj ¯‹zj A¨vÛ K‡jR, gwZwSj,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eÅemvGqi mvG^ RwoZ cYÅ ev ˆmevi Kx ^vKGZ nGe?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weµ‡qi wbðqZv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Avw_©K g~j¨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n¯—vš—i‡hvM¨Zv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`‡ki m‡e©v”P ch©v‡qi mgevq cÖwZôvb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RvZxq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wgkÖ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e¨emvq cÖwZôvb‡K †g‡b Pj‡Z nq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ˆbwZKZv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mvgvwRK `vqe×Zv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gybvdv AR©‡bi D”PvKv•¶v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4 I 5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AwbK mv‡ne AbjvB‡b GKwU j¨vcU‡ci Qwe †`‡L †mwU wKb‡Z AvMÖnx nq| †m †`Lj †h j¨vcU‡ci `vg Zvi Pvwn`vi AbyK‚‡j| ZvB †m j¨vcUcwU wKbj|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AwbK mv‡ne †hLv‡b j¨vcU‡ci Qwe †`Lj, Zv‡K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AbjvBb wWRvBb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AbjvBb K¨vUvjM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Kw¤úDUvi K¨vUvjM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Kw¤úDUvi wWfvBm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AwbK mv‡n‡ei e¨en„Z I‡qe wWRvBb Kivi †¶‡Î we‡ePbv Ki‡Z nq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wbivcËv I me©RbxbZv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is I AvKl©YxqZv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me©wbæg~j¨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evsjv‡`k weÁvb I wkí M‡elYv cwil` cÖwZôvi j¶¨ wQj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 AR©b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wk‡ívbœq‡b ¯^qsm¤ú~Y©Zv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Avš—R©vwZK m¤úK© e„w×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evwYwR¨K jvf †jvKmvb hvPvB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ivR‰bwZK cwi‡e‡ki Dcv`vb ewnf‚©Z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 e¨e¯’v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mve©‡fŠgZ¡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AvBbk„•Ljv cwiw¯’wZ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 e¨e¯’v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mgv‡Ri abx‡kÖwY I `wi`ª‡kÖwYi ga¨Kvi ab‰elg¨ n«v‡m †Kvb ai‡bi e¨emv‡qi D™¢e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†hŠ_g~jabx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e¨emvqx ev ewYKiv cY¨`ªe¨ µq K‡ib †Kb?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†fv‡Mi D‡Ï‡k¨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Drcv`‡bi D‡Ï‡k¨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cybtweµ‡qi D‡Ï‡k¨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Dc‡hvM m„wói D‡Ï‡k¨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mvaviYZ LyPiv e¨emvq cwiPvwjZ nq †KvbwUi gva¨‡g?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GKgvwjKvbvq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Askx`vwi‡Z¡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†hŠ_gvwjKvbvq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11 I 12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iwb I Zvwbg †U·UvB‡ji †cvkvK wk‡íi Ici wWwMÖ wb‡q‡Q| Zviv wewfbœ †cvkvK KviLvbvq cÖwk¶YI wb‡q‡Q| Zv‡`i `yÕR‡biB B”Qv Zviv GKwU †cvkvK KviLvbvi D”PZZi c‡` ¸i“Z¡c~Y© Kg©KZ©v wn‡m‡e Ask MÖnY Ki‡e|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iwb I Zvwb‡gi ¯^cœ c~i‡Yi j‡¶¨ †Kvb †ckvwU Dc‡hvMx?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gv‡P©›UWvBwRs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mycvifvBwRs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†njwcs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K¨vUvjwMs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iwb I Zvwbg cQ‡›`i †ckvwU †c‡j †h me myweav †fvM Ki‡e †m¸‡jv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AvKl©Yxq †eZb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†h‡Kv‡bv gyn~‡Z© QywU wb‡Z cvi‡e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`ª“Z c‡`vbœwZi my‡hvM cv‡e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cwi‡gj wbqgvewji Aci bvg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wbeÜb cÎ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msN¯§viK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msNwewa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mb`cÎ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c‡U›U cÖ`v‡bi †Kv‡bv Awf‡hvM _vK‡j weÁvcb cÖKv‡ki KZ w`‡bi g‡a¨ †hvMv‡hvM Ki‡Z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150 w`b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140 w`b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130 w`b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120 w`b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mxgve× `vqm¤úbœ †Kv¤úvwb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msNwewae× †Kv¤úvwb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†kqvi Øviv mxwgZ †Kv¤úvwb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cÖwZkÖ“wZi Øviv mxwgZ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KL‡bv KL‡bv B-weR‡bm n‡Z cv‡i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Awdmwenxb e¨emvq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gybvdvwenxb e¨emvq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6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ascii="SutonnyMJ" w:hAnsi="SutonnyMJ" w:cs="SutonnyMJ"/>
          <w:sz w:val="18"/>
          <w:szCs w:val="18"/>
          <w:lang w:val="it-IT"/>
        </w:rPr>
        <w:tab/>
        <w:t>†`vKvbwenxb e¨emvq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17 I 18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Lv‡jK mv‡ne wb‡R‡`i Drcvw`Z kvKmewR evRviRvZKi‡Yi j‡¶¨ iƒcMÄ GjvKvi 25 Rb mggbv Pvwl‡K wb‡q GKwU msMVb M‡o †Zv‡jb| Zviv wb‡RivB kvKmewR XvKvmn wewfbœ GjvKvq evRviRvZKiY K‡i gybvdv AR©b K‡ib, gybvdvi 15% mÂq Znwe‡j Rgv †i‡L evwK gybvdv Zviv mgfv‡e eÈb K‡i †bq|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Lv‡jK mv‡n‡ei e¨emvqwU †Kvb cÖK…wZi?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†hŠ_g~jabx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msMVb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GKgvwjKvbv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Lv‡jK mv‡ne‡`i e¨emvq cÖPzi gybvdv nIqvi KviY n‡”Q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¯’vbxqfv‡e cY¨ Drcv`b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ga¨¯^Z¡‡fvMx bv _vKv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3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mgfv‡e gybvdv eÈb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cÖKvi †Kv¤úvwbi bv‡gi †k‡l wjwg‡UW Dn¨ _v‡K?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Amxg `vq m¤úbœ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mmxg `vq m¤úbœ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†emiKvwi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¯^vqËkvwlZ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mgevq mwgwZ K…wÎg mËv nIqvq mKj Kv‡Ri ˆeaZvi Rb¨ Kx cÖ‡qvRb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cwiPvjK‡`i ¯^v¶i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Awd‡mi wmj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mwgwZi wmj‡gvni I bvg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mKj m`m¨‡`i gZvgZ msewjZ ¯^v¶i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†KvbwU mg_©bg~jK mnvqZvi Aš—fz©³?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cyuwRi ms¯’vb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civgk© `vb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e¨emv‡qi Kvh©µg cwiPvjbv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Aby‡cÖiYvg~jK cÖwk¶Y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22 I 23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ÔKÕ I ÔLÕ Gi e¨emv‡qi AvqZb I AvKvi e„w×i Rb¨ bZzb Askx`vi wn‡m‡e ÔMÕ †hvM`vb K‡i| Zviv e¨emvq Kivi Rb¨ GKwU Pzw³‡Z Ave× nq| GB Pzw³B e¨emv‡qi g~jwfwË| Zv‡`i Pzw³i kZ© Zviv cwieZ©b Ki‡Z cvi‡e|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ÔKÕ ÔLÕ I ÔMÕ wZbRb Askx`vi nIqvq Zv‡`i e¨emv‡qi ˆewkó¨ †KvbwU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 cyuwR msMÖn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 cwiPvjbv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P‚ovš— mwØk¦vm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e¨emv‡qi AvqZb e„w×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D³ e¨emv‡qi Pzw³ c‡Îi kZ© Kxfv‡e cwieZ©b Ki‡e?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miKv‡ii m¤§wZµ‡g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3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Askx`vi‡`i m¤§wZµ‡g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cwiPvjK‡`i m¤§wZµ‡g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RbM‡Yi m¤§wZµ‡g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bvix I D‡`¨v³v‡`i mwVK mgq Kx mieivn Ki‡Z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g~jab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 Z_¨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 g~j¨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g~jab mieivn bv K‡iI †Kv‡bv e¨w³ Askx`vwi e¨emv‡qi m`m¨ n‡Z n‡j wK‡mi cÖ‡qvRb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`¶Zvi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AwfÁZvi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mybv‡gi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Askx`vi‡`i m¤§wZi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26 I 27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kvn&amp; Avjg GKRb Pv‡ji wWjvi| †m GK ¯’vb †_‡K Pvj msMÖn K‡i cwien‡bi gva¨‡g Ab¨ ¯’v‡b mieivn K‡i| G e¨emv‡qi gva¨‡g eZ©gv‡b †m e¨vcK gybvdv AR©b K‡i‡Q|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kvn&amp; Avj‡gi wWjviwk‡ci KvRwU †Kvb ai‡bi cÖZ¨¶ †mevi Aš—M©Z?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†ckvMZ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cY¨ mieivn msµvš—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eÈb msµvš—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z w:val="18"/>
          <w:szCs w:val="18"/>
        </w:rPr>
        <w:t>kvn Avjg DÚ eÅemvq ˆ^GK gybvdv ARÆb KGi KxfvGe?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†Kv‡bv e¯‘ ev welq m¤ú‡K© Z_¨ w`‡q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cÖ‡qvRbxq A_© mieivn K‡i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†fv³v‡`i Pvwn`v wbiƒcY K‡i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pacing w:val="-4"/>
          <w:sz w:val="14"/>
          <w:szCs w:val="1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P‚ovš— †µZv‡`i Kv‡Q cY¨ ev †mev †cuŠ‡Q w`‡q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mvcUv Pzw³ KZ mv‡j ¯^v¶wiZ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1991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1995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wbewÜZ cÖZxK e¨env‡ii AwaKvijw•NZ n‡j Kxfv‡e cÖwZKvi cvIqv hvq?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†iwR÷ªv‡ii Kv‡Q Av‡e`b K‡i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Av`vj‡Z gvgjv K‡i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wbeÜ‡Ki Kv‡Q wePvi †P‡q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¯’vbxq cÖkvm‡bi Kv‡Q wePvi †P‡q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¯§viKwjwci †Kvb aviv †Kv¤úvwbi Kvh©¶gZvi mxgv wb‡`©k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D‡Ïk¨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6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Ae¯’vb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`vq</w:t>
      </w:r>
    </w:p>
    <w:p w:rsidR="006A2189" w:rsidRDefault="006A2189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61. </w:t>
            </w:r>
            <w:r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W. ûm‡b Aviv †eMg KZ…©K cÖwZwôZ cÖwZôv‡bi bvg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eª¨vK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cÖwkKv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wUGgGmGm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b~¨bZg KZ fvM †kqv‡ii gvwjK n‡j GKRb gwnjv bvix D‡`¨v³v wn‡m‡e we‡ewPZ nb?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50%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51%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75%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85%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e¨emvq D‡`¨v‡Mi ˆewkó¨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bZzb aviYvi mv‡_ m¤ú„³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AvÍKg©ms¯’vb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A‡bK SzuwK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Virtual store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ej‡Z †evSvq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  <w:lang w:val="it-IT"/>
        </w:rPr>
        <w:t>E-Retailing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  <w:lang w:val="it-IT"/>
        </w:rPr>
        <w:t>E-Marketing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E-commerce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E-Banking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5 I 6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cUzqvLvwji k¨vgcyi MÖv‡gi wWwMÖ cvm Kiv †Q‡j iwm` DÏxb, PvKwii †Póvq e¨_©| Zvi MÖv‡g cÖvq wek GKi RvqMv wb‡q GKwU cwZZ wej (†hLv‡b cÖvq mviv eQiB cvwb _v‡K) miKvi †_‡K 10 eQ‡ii Rb¨ wjR wb‡q gvQ Pvl K‡i jvfevb n‡q‡Q| wek Rb Kg©x Zv‡K G Kv‡R mvnvh¨ Ki‡Q|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GLv‡b iwm` DÏxb GKRb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D‡`¨v³v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Kg©ms¯’vbKvix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mvnmx hyeK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iwm` DÏx‡bi mdjZvi †cQ‡b †h ¸YwU me‡P‡q †ewk f‚wgKv †i‡L‡Q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m„RbkxjZv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mvnwmKZv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mvgvwRK `vwqZ¡‡eva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wbôv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me©cÖ_g †Kvb †Kv¤úvwb Zv‡`i e¨emvwqK Kg©Kv‡Ê </w:t>
      </w:r>
      <w:r>
        <w:rPr>
          <w:rFonts w:cs="Vrinda"/>
          <w:b/>
          <w:bCs/>
          <w:sz w:val="14"/>
          <w:szCs w:val="14"/>
        </w:rPr>
        <w:t>E-Business</w:t>
      </w:r>
      <w:r>
        <w:rPr>
          <w:rFonts w:ascii="SutonnyMJ" w:hAnsi="SutonnyMJ" w:cs="SutonnyMJ"/>
          <w:b/>
          <w:bCs/>
          <w:sz w:val="18"/>
          <w:szCs w:val="18"/>
        </w:rPr>
        <w:t xml:space="preserve"> e¨envi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Microsoft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IBM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Amazon.com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Walmart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8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eZ©gv‡b RbwcÖq GKwU wWcvU©‡g›Uvj kc n‡jv ÔwbZ¨cY¨Õ| 500 UvKvi †ewk cY¨ n‡jB MÖvnKiv evmvq e‡m Zv‡`i digv‡qkK…Z cY¨ †c‡Z cv‡i| G‡Z cÖwZôvb I MÖvnK‡`i meviB myweav n‡q‡Q|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ÔwbZ¨cY¨Õi G ai‡bi weµq‡K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B-weR‡bm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B-Kgvm©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B-gv‡K©wUs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B-wi‡UBwjs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ABC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†Kv¤úvwb iv¯—vi cv‡k hvÎx‡`i GKwU hvÎx QvDwb ˆZwi K‡i w`j| GwU †Kvb `vqe×Zv †_‡K KvRwU K‡i‡Q?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ˆbwZKZv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g~j¨‡eva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CSR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¯^‡MvÎxq‡`i cÖwZ `vwqZ¡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evsjv‡`‡k cÖPwjZ Ôcwi‡ek msi¶Y AvBbÕ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  <w:r>
        <w:rPr>
          <w:rFonts w:ascii="SutonnyMJ" w:hAnsi="SutonnyMJ" w:cs="SutonnyMJ"/>
          <w:b/>
          <w:bCs/>
          <w:sz w:val="18"/>
          <w:szCs w:val="18"/>
        </w:rPr>
        <w:t xml:space="preserve"> KZ mv‡ji?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1995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2005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2000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2004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e¨emvq ˆbwZKZvi welqe¯‘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gybvdv AR©‡bi cÖ‡Póv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evRv‡i K…wÎg msKU m„wó bv Kiv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AvB‡bi cÖwZ kÖ×vkxj nIqv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`‡k KZ mv‡j cwjw_b e¨envi wbwl×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2001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2002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2005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Kg©xms¯’vb cÖwµqvi mv‡_ m¤úK©hy³ bq?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weÁvcb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mv¶vrKvi MÖnY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cÖwk¶Y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civgk©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14 I 15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cs="Vrinda"/>
          <w:sz w:val="14"/>
          <w:szCs w:val="14"/>
          <w:lang w:val="it-IT"/>
        </w:rPr>
        <w:t>XYZ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 GKwU †emiKvwi PvKwi wewb‡qvM †K‡›`ªi gva¨‡g wKQy msL¨K †mjmg¨vb wb‡qvM w`‡q‡Q| cÖ_‡g 15 w`‡bi GKwU cÖwk¶Y w`‡q Zv‡`i K‡g© wb‡qvwRZ K‡i‡Q| g‡b n‡”Q Zv‡`i h‡_ó AvMÖn i‡q‡Q|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evwn¨K Drm †_‡K Kg©x wb‡qvM Kivi Kvi‡Y cÖwZôvb †hmKj myweav cv‡e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D`¨g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bZzb `¶Zv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GKm‡½ AwaK msL¨K Kg©x wb‡qvM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†Kvb cÖwk¶Y c×wZwU Zv‡`i Rb¨ me‡P‡q †ewk hyw³hy³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cÖ‡ekbv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ch©‡e¶Y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bvU¨vwfbq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c` AveZ©b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Aa¯—b‡`i Av‡`k, wb‡`©k, Dc‡`k, civgk©, ZË¡veavb I AbymiY‡K e‡j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wb‡`©kbv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mgš^qmvab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17 I 18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Rbve nvwee GKwU cÖwZôv‡bi e¨e¯’vcbv cwiPvjK| wZwb cÖwZôv‡bi wewfbœ ch©v‡qi Kg©x cÖwZwbwa‡`i wb‡q GKwU Kvh©Kix KwgwU MVb K‡i‡Qb| wZwb †h‡Kv‡bv wm×vš— H KwgwU‡Z Avjvc-Av‡jvPbvi wfwË‡Z MÖnY K‡ib| Kg©x‡`i g‡a¨ †Zgb †Kv‡bv Am‡š—vl †bB|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nvwe‡ei †bZ…‡Z¡i aib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wcZ…myjf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MYZvwš¿K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Kg©‡Kw›`ªK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Kg©x‡Kw›`ªK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 ai‡bi †bZ…‡Z¡ Am‡š—vl bv _vKvi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Kg©xiv cÖwZôv‡b wb‡R‡`i ¸i“Z¡c~Y© g‡b K‡i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Kv‡h©i ev¯—e Ae¯’vi cÖwZdjb wm×v‡š— N‡U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¶gZvi we‡K›`ªxKiY N‡U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wØ-Dcv`vb Z‡Ë¡i RbK †K?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WMjvm g¨vK‡MÖMi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Aveªvnvg gvm‡jv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†d«WvwiK nvR©evM©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DBwjqvg DBP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Pvwn`vwU gvm‡jvi Pvwn`v †mvcvb Z‡Ë¡i ewnf©‚Z?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wbivcËv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AvÍZ…wß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AvKl©Yxq KvR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cÖlYv m¤úwK©Z wewfbœ Z‡Ë¡ †h welqvewj ¸i“Z¡ †c‡q‡Q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Z</w:t>
      </w:r>
      <w:r>
        <w:rPr>
          <w:rFonts w:ascii="SutonnyMJ" w:hAnsi="SutonnyMJ" w:cs="SutonnyMJ"/>
          <w:sz w:val="18"/>
          <w:szCs w:val="18"/>
          <w:lang w:val="it-IT"/>
        </w:rPr>
        <w:t xml:space="preserve"> Z‡Ë¡-Drcv`bkxjZv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 xml:space="preserve">X </w:t>
      </w:r>
      <w:r>
        <w:rPr>
          <w:rFonts w:ascii="SutonnyMJ" w:hAnsi="SutonnyMJ" w:cs="SutonnyMJ"/>
          <w:sz w:val="18"/>
          <w:szCs w:val="18"/>
          <w:lang w:val="it-IT"/>
        </w:rPr>
        <w:t>I</w:t>
      </w:r>
      <w:r>
        <w:rPr>
          <w:rFonts w:cs="Vrinda"/>
          <w:sz w:val="14"/>
          <w:szCs w:val="14"/>
          <w:lang w:val="it-IT"/>
        </w:rPr>
        <w:t xml:space="preserve"> Y</w:t>
      </w:r>
      <w:r>
        <w:rPr>
          <w:rFonts w:ascii="SutonnyMJ" w:hAnsi="SutonnyMJ" w:cs="SutonnyMJ"/>
          <w:sz w:val="18"/>
          <w:szCs w:val="18"/>
          <w:lang w:val="it-IT"/>
        </w:rPr>
        <w:t xml:space="preserve"> Z‡Ë¡ gvby‡li ci¯úi wecixZgyLx ˆewkó¨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gvm‡jvi Pvwn`v I †mvcvb Z‡Ë¡-gvby‡li Amxg Pvwn`v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Motivation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kãwU †Kvb fvlv †_‡K G‡m‡Q?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Bs‡iwR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Rvcvwb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j¨vwUb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BZvwj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wbg©vY KvR wbqš¿‡Yi Rb¨ DËg c×wZ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cvB PvU©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M¨v›U PvU©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cvU©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ev‡RU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wbqš¿Y cÖwµqvi cÖ_g c`‡¶c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wePz¨wZ wba©viY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Zzjbv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Kv‡h©i cwigvc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Av`k©gvb wba©viY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e¨e¯’vcbvq †Kvb KvRwU Kg©x‡`i g‡a¨ gZv‰bK¨ `~i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wbqš¿Y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wb‡`©kbv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†cÖlYv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mgš^qmvab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Kvh©Ki mgš^‡qi c~e©kZ©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mgwš^Z cwiKíbv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myôz †hvMv‡hvM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DËg ZË¡veavb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Kvh©Ki †hvMv‡hv‡M †KvbwU e¨w³MZ cÖwZeÜKZv bq?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Z‡_¨i cÖwZkÖ“wZ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Ag‡bv‡hvM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cÖwk¶YMZ cv_©K¨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c~e© aviYvi mvaviY cÖ‡qvM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kvwãK †hvMv‡hvM bq?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†Uwjwfkb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mfv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¶z‡` evZ©v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Kvh©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29 I 30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cv_© GKwU eûRvwZK †Kv¤úvwbi e¨e¯’vcbv cwiPvjK| wZwb Zvi cÖwZôv‡bi wKQy wKQy wefv‡M Avw_©K Awbqg cv‡”Qb| †mR‡b¨ wZwb cÖ‡Z¨KwU wefv‡M `vwqZ¡cÖvß e¨w³‡`i mZK© K‡i w`‡jb|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>wg. cv_© wbqš¿‡Yi †Kvb c×wZ Aej¤^b K‡i‡Qb?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Af¨š—ixY wbix¶v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ev‡RUvwi wbqš¿Y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Avq-e¨q we‡k­lY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e¨w³MZ ch©‡e¶Y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cv_©Õi Giƒc wb‡`©kbvi d‡j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gybvdv evo‡e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`¶Zv e„w× cv‡e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cÖwZôv‡bi mybvg e„w× cv‡e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color w:val="FF0000"/>
          <w:sz w:val="16"/>
          <w:szCs w:val="16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62. </w:t>
            </w:r>
            <w:r>
              <w:rPr>
                <w:rFonts w:ascii="SutonnyMJ" w:hAnsi="SutonnyMJ" w:cs="SutonnyMJ"/>
                <w:sz w:val="26"/>
                <w:szCs w:val="26"/>
              </w:rPr>
              <w:t>nwj µm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AvaywbK hy‡M wb‡æi †Kvb Dcv`vbwU e¨emv‡qi †¶‡Î bZzb gvÎv ms‡hvRb K‡i‡Q?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gy`ªvi cÖPjb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e¨emvqx msN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wec­e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†fv³v‡Kw›`ªK evRvi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mvgvwRK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gvbem¤ú`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cÖhyw³MZ wk¶v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Avš—R©vwZK m¤úK©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miKvwi bxwZgvjv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mgy`ª mxgv †Kvb cwi‡e‡ki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ivR‰bwZK cwi‡ek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mvgvwRK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A_©‰bwZK cwi‡ek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AvBbMZ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ŠbwZK Pwiò MVGb ˆKvb cÉwZÓ¤vGbi f„wgKv ˆewk?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†Kv¤úvwb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mwgwZ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5 I 6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cjvk †UªWvm© evRv‡i Zv‡`i g~jab cwieZ©‡bi j‡¶¨ eZ©gvb †kqvi¸‡jv‡K cybivq wef³ K‡i Aí g~‡j¨i †kqv‡i cwieZ©b Ki‡Z AvMÖnx| G D‡Ï‡k¨ ÷K Awd‡m †M‡j †mLvbKvi Kg©KZ©v wewfbœ ai‡bi wbqg Kvbyb cjvk †UªWv‡m©i Kv‡Q Zz‡j a‡i|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cjvk †UªWvm© Zv‡`i eZ©gvb †kqv‡ii cwieZ©b Kivi ¶gZv †Kv_vq cÖ‡qvM Ki‡Z cvi‡e?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we‡kl mfvq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wewae× mfvq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mvaviY mfvq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msNwewa mfv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cjvk †UªWvm© AviI †hme c×wZ‡Z g~jab cwieZ©b Ki‡Z cvi‡eÑ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bZzb †kqvi Bmy¨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eZ©gvb †kqv‡ii g~j¨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FYcÎ 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GKgvwjKvbv e¨emv‡qi myweav ewnf‚©Z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SuywKi ¯^íZv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 mvg_©¨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`ª“Z wm×vš—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KZ©„Z¡ I wbqš¿Y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eZ©gvb wek¦vq‡bi hy‡M †h bZzb bZzb e¨emvi D™¢e N‡U‡Q Zv‡`i g‡a¨ Ab¨Zg?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AvDU‡mvwm©s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evwqs nvDwRs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†`wk-we‡`wk †hŠ_ D‡`¨vM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PPP</w:t>
      </w:r>
      <w:r>
        <w:rPr>
          <w:rFonts w:ascii="SutonnyMJ" w:hAnsi="SutonnyMJ" w:cs="SutonnyMJ"/>
          <w:sz w:val="18"/>
          <w:szCs w:val="18"/>
        </w:rPr>
        <w:t xml:space="preserve"> e¨emvq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9 I 10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gv¸iv kn‡ii GKwU gnj­vi 50 Rb evwm›`v Zv‡`i wbZ¨cÖ‡qvRbxq cY¨ b¨vh¨g~‡j¨ cvIqvi Rb¨ mgevq mwgwZ MVb K‡i| †mLv‡b mwgwZi m`m¨ QvovI evwn‡ii †jvK cY¨ µq K‡i| G eQi wewa Abyhvqx msiw¶Z Znwe‡j gybvdvi Ask †i‡L Aewkó gybvdv 42,500 UvKv mwgwZi m`m¨iv eÈb K‡i †bq|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mwgwZwU †Kvb ai‡bi mwgwZ?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Drcv`K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mwgwZwU G eQi KZ gybvdv K‡i‡Q?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45,000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55,000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cvewjK †m±‡i me©e„nr K‡c©v‡ikb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evsjv‡`k imvqb wkí ms¯’v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Iqvmv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evsjv‡`k ch©Ub K‡c©v‡ikb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moK cwienb ms¯’v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 xml:space="preserve">12. </w:t>
      </w:r>
      <w:r>
        <w:rPr>
          <w:rFonts w:ascii="SutonnyMJ" w:hAnsi="SutonnyMJ" w:cs="SutonnyMJ"/>
          <w:b/>
          <w:bCs/>
          <w:sz w:val="18"/>
          <w:szCs w:val="18"/>
        </w:rPr>
        <w:tab/>
        <w:t>†c‡U‡›Ui gva¨‡g gvwjKvbv cÖ`v‡bi †¶‡Î Kv‡`i g‡a¨ Pzw³ m¤úvw`Z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D™¢veK I wbeÜK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wbeÜK I 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D™¢veK I 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D™¢veK I e¨enviKvix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†Kv¤úvwb msMV‡bi b~¨bZg KZfvM †kqv‡ii gvwjK n‡j GKRb gwnjv bvix D‡`¨v³v wn‡m‡e we‡ewPZ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40%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49%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50%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51%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†c‡U›U wbeÜ‡bi Rb¨ Av‡e`‡bi ZvwiL †_‡K KZ w`‡bi g‡a¨ Avwe®‹viK‡K m¤ú~Y© Avwe®‹vi Rgv w`‡Z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90 w`b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120 w`b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180 w`b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270 w`b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evsjv‡`k wb‡Pi †Kvb ms¯’vwUi m`m¨ bq?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ASEAN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BIMSTEC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SAPTA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WTO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c‡Y¨i Drcv`b¯’j msµvš— cÖfve †jL Bmy¨ K‡i wb‡æi †Kvb cÖwZôvb?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ißvwb Dbœqb ey¨‡iv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wkí I ewYK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weGmwUAvB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wewRGgBG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wiPvW© K¨vbwUjm</w:t>
      </w:r>
      <w:r>
        <w:rPr>
          <w:rFonts w:cs="Vrinda"/>
          <w:b/>
          <w:bCs/>
          <w:sz w:val="14"/>
          <w:szCs w:val="14"/>
        </w:rPr>
        <w:t xml:space="preserve"> Entrepreneuner</w:t>
      </w:r>
      <w:r>
        <w:rPr>
          <w:rFonts w:ascii="SutonnyMJ" w:hAnsi="SutonnyMJ" w:cs="SutonnyMJ"/>
          <w:b/>
          <w:bCs/>
          <w:sz w:val="18"/>
          <w:szCs w:val="18"/>
        </w:rPr>
        <w:t xml:space="preserve"> kãwU wk‡ív‡`¨vM eySv‡Z e¨envi K‡ib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1700 mv‡j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1720 mv‡j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1725 mv‡j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1730 mv‡j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ÔM„nxZ D‡`¨vM Øviv fv‡jv wKQy AwR©Z n‡eÕ G ai‡bi wPš—v D‡`¨v³vi †Kvb ¸Y‡K cÖKvk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SuywK MÖn‡Yi gvbwmKZv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AvÍwek¦vm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Aa¨emvq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gvbwmK `„pZv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2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19 I 20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wek¦L¨vZ cÖwZôvb </w:t>
      </w:r>
      <w:r>
        <w:rPr>
          <w:rFonts w:cs="Vrinda"/>
          <w:sz w:val="14"/>
          <w:szCs w:val="14"/>
          <w:lang w:val="it-IT"/>
        </w:rPr>
        <w:t>Walmart</w:t>
      </w:r>
      <w:r>
        <w:rPr>
          <w:rFonts w:ascii="SutonnyMJ" w:hAnsi="SutonnyMJ" w:cs="SutonnyMJ"/>
          <w:sz w:val="18"/>
          <w:szCs w:val="18"/>
          <w:lang w:val="it-IT"/>
        </w:rPr>
        <w:t xml:space="preserve"> Gi MÖvnK‡`i GLb †`vKv‡b G‡m cY¨ cQ›` K‡i wKb‡Z nq bv| Zviv evmvq e‡m B›Uvi‡b‡U digv‡qk w`‡qB cY¨ wKb‡Z cv‡i| G‡Z cÖwZôvb I MÖvnK meviB myweav n‡q‡Q|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Walmart</w:t>
      </w:r>
      <w:r>
        <w:rPr>
          <w:rFonts w:ascii="SutonnyMJ" w:hAnsi="SutonnyMJ" w:cs="SutonnyMJ"/>
          <w:b/>
          <w:bCs/>
          <w:sz w:val="18"/>
          <w:szCs w:val="18"/>
        </w:rPr>
        <w:t>-Gi G ai‡bi weµq‡K ejv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B-we‡Rbm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B-Kgvm©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B-gv‡K©wUs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B-wi‡UBwjs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G ai‡bi weµ‡qi †¶‡Î g~j¨ cwi‡kv‡ai Rb¨ †hme Z_¨ cÖ`vb Ki‡Z nqÑ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†WweU ev †µwWU KvW© b¤^i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wnmv‡e RgvK…Z A‡_©i cwigvY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†µZvi wVKvbv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†Kvb cÖhyw³ e¨emv‡qi †¶‡Î †ewk e¨en„Z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GSM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TOMA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TCM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CSMA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Lv‡`¨ welv³ Dcv`vb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fvBivm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bvB‡Uªv‡Rb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Aw·‡Rb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e¨vK‡Uwiqv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KveÆvBW bvgK ivmvqwbK c`v^Æ eÅenvGi gvbeG`Gn</w:t>
      </w:r>
      <w:r>
        <w:rPr>
          <w:rFonts w:ascii="SutonnyMJ" w:hAnsi="SutonnyMJ" w:cs="SutonnyMJ"/>
          <w:b/>
          <w:bCs/>
          <w:sz w:val="18"/>
          <w:szCs w:val="18"/>
        </w:rPr>
        <w:t xml:space="preserve"> †h ai‡bi †ivM n‡Z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wjfvi K¨vÝvi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dzmdzm K¨vÝvi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Wvqv‡ewUm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wKWwb weKj nIqv</w:t>
      </w:r>
      <w:r>
        <w:rPr>
          <w:rFonts w:ascii="SulSym" w:hAnsi="SulSym" w:cs="SulSym"/>
          <w:sz w:val="14"/>
          <w:szCs w:val="14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ˆKvÁ·vwb msMVGbi ˆKvb `wjjwU cwieZÆGbi ˆÞGò</w:t>
      </w:r>
      <w:r>
        <w:rPr>
          <w:rFonts w:ascii="SutonnyMJ" w:hAnsi="SutonnyMJ" w:cs="SutonnyMJ"/>
          <w:b/>
          <w:bCs/>
          <w:sz w:val="18"/>
          <w:szCs w:val="18"/>
        </w:rPr>
        <w:t xml:space="preserve"> mvaviY mfvq we‡kl cÖ¯—ve cvm Ki‡Z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¯§viKwjwc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cwi‡gj wbqgvewj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wbeÜbcÎ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wbewÜZ Askx`vwi e¨emv‡qi Pzw³c‡Îi welqe¯‘ †K cwieZ©b Ki‡Z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†h‡Kv‡bv Askx`vi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cwiPvjbv cl©`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1925 mv‡j cÖYqbK…Z †Kvb AvBbwU GLbI e¨emv‡qi †¶‡Î e¨en„Z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cY¨ cwienb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evnK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mgy`ª c‡_ cY¨ cwienb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n¯—vš—i‡hvM¨ `wjj AvBb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I 28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kvIb Zvi GjvKvi †cvjwUª, †WBwi BZ¨vw` dvg© M‡o IVvi Kvi‡Y Mevw`cïi Lv`¨mn wewfbœ c‡Y¨i e¨emvq M‡o †Zv‡jb| B‡Zvg‡a¨ c‡Y¨i Pvwn`v †e‡o hvIqvq wZwb e¨emvq AviI m¤úÖmviY Kivi cwiKíbv MÖnY K‡ib| evwK‡Z cY¨ mieivn Ki‡Z nq e‡j Zvi evowZ g~ja‡bi cÖ‡qvRb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Rbve kvIGbi ˆKvb aiGbi mnvqK ˆmevi cÉGqvRb?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DÏxcbvg~jK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mg_©bg~jK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msi¶Yg~jK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Dbœqbg~jK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Rbve kvI‡bi Rb¨ A_©ms¯’v‡bi †Kvb Drm m‡e©vËg?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wewb‡qvM †evW©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evwYwR¨K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KLb Bsj¨v‡Û wkí wec­‡ei m~Pbv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Øv`k kZvãx‡Z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†lvok kZvãx‡Z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Aóv`k kZvãxi †k‡l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Aóv`k kZvãxi cÖ_‡g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e¨emv‡qi AmyweavÑ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¯’vwq‡Z¡i AwbðqZv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cwiPvjbvq RwUjZv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SuywK eÈb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63. </w:t>
            </w:r>
            <w:r>
              <w:rPr>
                <w:rFonts w:ascii="SutonnyMJ" w:hAnsi="SutonnyMJ" w:cs="SutonnyMJ"/>
                <w:sz w:val="26"/>
                <w:szCs w:val="26"/>
              </w:rPr>
              <w:t>gvBj‡÷vb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me©cÖ_g B-weR‡bm cÖ‡qvMKvix cÖwZôvbwUi bvg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Apple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IBM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Amazon.com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Dell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†µZv I †fv³v we‡ePbvq B-wi‡UBwjs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 2 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 2 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 2 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 2 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mv‡K©i me©‡kl m`m¨ ivóª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evsjv‡`k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AvdMvwb¯—vb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fviZ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†bcvj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†hŠ_g~jabx †Kv¤úvwbi cwiPvjK‡`i wb‡qvM w`‡Z cv‡ibÑ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cÖeZ©KMY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cwiPvjKgÊjx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†kqvi‡nvìviMY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5 I 6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Awf I ivwd cvi¯úwiK mg‡SvZvi wfwË‡Ë GKwU AwWI †m›Uv‡ii †`vKvb MVb K‡i‡Q| cÖwZôvbwU‡Z Zvi g~jab mieiv‡ni k‡Z© GKRb bvevjK‡K Askx`vi wn‡m‡e MÖnY K‡i‡Q|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Awf‡`i e¨emv‡qi wbeÜb Kxiƒc?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Hw”QK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eva¨Zvg~jK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eva¨Zvg~jK bq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AcÖ‡qvRbxq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D³ msMVb wbeÜ‡bi Rb¨ Av‡e`bcÎ h_vh_ c~iY c~e©K cÖ`vb Ki‡Z n‡eÑ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ZvwiL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¯^v¶i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Pzw³cÎ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mvgvwRK cwi‡e‡ki Dcv`vb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 xml:space="preserve">†fv³vi g‡bvfve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e¨vswKs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HwZn¨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 MV‡bi g~j D‡Ïk¨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AR©b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m`m¨‡`i AvÍwbf©ikxj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ga¨ ¯^Z¡‡fvMx‡`i Dc`ªe †iva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jf¨vsk bM‡` bv w`‡q †kqv‡i cwi‡kva Kiv n‡j Zv‡K †Kvb ai‡bi †kqvi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AMÖvwaKvi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†evbvm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AwaKvi‡hvM¨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†KvbwU‡K †Kv¤úvwbi MVbZš¿ ejv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¯§viKwjwc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cwi‡gj wbqgvewj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wbeÜbcÎ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11 I 12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Kzwgj­vi Rbve iwdKzj Bmjvg Avq evov‡bvi D‡Ï‡k¨ GKwU grm¨ Lvgvi ¯’vcb K‡i‡Qb| AwfÁZv bv _vKvq cÖ_gw`‡K wKQy †jvKmvb nq| c‡i e¨vs‡Ki mnvqZvq m”QjZv Avb‡Z m¶g nb|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e¨emvq cÖwZôvq Rbve iwdKzj Bmjv‡gi †Kvb ˆewkó¨ dz‡U D‡V‡Q?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D‡`¨vM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SuywK MÖnY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†bZ…Z¡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Rbve iwdKzj Bmjvg †h me KvR K‡i‡QbÑ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SzuwK MÖnY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 MÖnY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D™¢veb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mvjgv‡bi eqm 13 eQi| †m †cvkvK KviLvbvq KvR Ki‡jI eZ©gv‡b AcmvwiZ n‡q‡Q| Zvi `vwqZ¡ MÖn‡Y GKwU msMVb GwM‡q Avm‡jv| mvjgv‡bi `vwqZ¡ MÖn‡Y †Kvb msMVb GwM‡q G‡m‡Q?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eª¨vK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wewRGgBG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ewYK mwgwZ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ga¨¯’ e¨emvqx‡`i D‡”Q‡` †Kvb mgevq mwgwZ AwaK f‚wgKv ivL‡Z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Drcv`K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weµq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FY`vb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15 I 16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Zvbfxi Rvdivev‡`i GKRb mewR we‡µZv| †m Zvi mg‡ckvi 20 Rb e¨w³‡K wb‡q GKwU mwgwZ MVb K‡i| Zv‡`i g‡a¨ †_‡K 6 m`‡m¨i GKwU KwgwU MVb K‡i Dcwewa ˆZwi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Zvbfx‡ii msMVbwU †Kvb ai‡bi mgevq mwgwZ?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cÖv_wgK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RvZxq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AvÂwjK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D³ msMVbwUi Dcwewa‡Z †h me welq Aš—fz©³ _vK‡eÑ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D‡Ïk¨ I Kvh©vewj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cwiPvjbv msµvš— wbqgvewj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m`m¨ cwiwPwZ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†UªWgvK© aviYvi welqe¯‘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bvg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cÖZxK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msÁv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evsjv‡`‡k KZ mv‡ji </w:t>
      </w:r>
      <w:r>
        <w:rPr>
          <w:rFonts w:cs="Vrinda"/>
          <w:b/>
          <w:bCs/>
          <w:sz w:val="14"/>
          <w:szCs w:val="14"/>
        </w:rPr>
        <w:t>PPP</w:t>
      </w:r>
      <w:r>
        <w:rPr>
          <w:rFonts w:ascii="SutonnyMJ" w:hAnsi="SutonnyMJ" w:cs="SutonnyMJ"/>
          <w:b/>
          <w:bCs/>
          <w:sz w:val="18"/>
          <w:szCs w:val="18"/>
        </w:rPr>
        <w:t xml:space="preserve"> bxwZ Kvh©Ki i‡q‡Q?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2001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2006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2010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2012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evsjv‡`k imvqb wkí ms¯’v KZ mv‡j MwVZ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1972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1974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1976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1985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g~j¨‡eva n‡Z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abvÍK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FYvÍK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gybvdvgyLx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wg. AvwZK MÖvg †_‡K mewR wK‡b kn‡i G‡b wewµ K‡ib| wZwb mewR‡Z KL‡bv ivmvqwbK DcKiY e¨envi K‡ib bv Ges wb‡RI Zv †K‡bb bv| DÏxc‡K ewY©Z AvwZ‡Ki mewR‡Z ivmvqwbK DcKiY e¨envi n‡Z weiZ _vKvi KviY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e¨w³K g~j¨‡eva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mvgvwRK g~j¨‡eva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ag©xq g~j¨‡eva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KwcivBU AvB‡b eB †jL‡Ki AwaKvi KZ eQi ch©š— msiw¶Z Zv‡K?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50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60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23 I 24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Rvfv †Kv¤úvwb wjwg‡UW †kqvi‡nvìvi I cwiPvjK‡`i AwaKvi, `vq I ¶gZv wb‡q mgm¨v m„wó nIqvq Zviv msNwewa cwieZ©b Kivi AvMÖn cÖKvk Kij|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D³ msNwewa cwieZ©b Kivi Rb¨ †Kv_vq cÖ¯—ve cvm Ki‡Z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mfv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mfv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wewae× mfv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ms‡kvwaZ mfv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D³ †Kv¤úvwb‡K †h me kZ© †g‡b Pj‡Z n‡eÑ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cwieZ©b †Kv¤úvwb AvBbwe‡ivax n‡e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A‰ea n‡Z cvi‡e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msN¯§vi‡Ki mv‡_ we‡ivac~Y© n‡Z cvi‡e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ISO</w:t>
      </w:r>
      <w:r>
        <w:rPr>
          <w:rFonts w:ascii="SutonnyMJ" w:hAnsi="SutonnyMJ" w:cs="SutonnyMJ"/>
          <w:b/>
          <w:bCs/>
          <w:sz w:val="18"/>
          <w:szCs w:val="18"/>
        </w:rPr>
        <w:t>-Gi cÖavb Awdm †Kv_vq Aew¯’Z?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wbDBqK©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Bsj¨vÛ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†UvwKI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Askx`vi wbe©vP‡b we‡eP¨ †hvM¨Zv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Pzw³ m¤úv`‡bi †hvM¨Zv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Avw_©K mvg_©¨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†hvM¨Zv I `¶Zv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‰KwU ˆ`Gki A^Æ‹bwZK D®²qGbi nvwZqvi ˆKvbwU?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m¤ú‡`i myôz e¨envi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 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AvÍKg©ms¯’vbg~jK KvR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ˆe‡`wkK 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fvi‡Zi eZ©gvb cÖavbgš¿x wg. b‡i›`ª †gv`xi ¸RivU g‡Wj Dbœq‡b wb‡Pi †KvbwU AwaK f‚wgKv †i‡L‡Q?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PPP </w:t>
      </w:r>
      <w:r>
        <w:rPr>
          <w:rFonts w:ascii="SutonnyMJ" w:hAnsi="SutonnyMJ" w:cs="SutonnyMJ"/>
          <w:sz w:val="18"/>
          <w:szCs w:val="18"/>
        </w:rPr>
        <w:t>e¨emvq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†Kv¤úvwb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we‡`wk wewb‡qvM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†nvwìs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ivóªxq e¨emvq Lv‡Zi Aš—fz©³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evsjv‡`k wegvb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XvKv †gwW‡Kj K‡jR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XvKv Iqvmv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iµ¦vwb D®²qb eyÅGiv miKvGii ˆKvb g¯¨YvjGqi Aaxb?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wkí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†hvMv‡hvM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64. </w:t>
            </w:r>
            <w:r>
              <w:rPr>
                <w:rFonts w:ascii="SutonnyMJ" w:hAnsi="SutonnyMJ" w:cs="SutonnyMJ"/>
                <w:sz w:val="26"/>
                <w:szCs w:val="26"/>
              </w:rPr>
              <w:t>XvKv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mvevb ˆZwi †Kvb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ms‡hvRb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†hŠwMK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we‡k­lY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wb®‹vkb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ÔmybvgÕ I ÔHwZn¨Õ †Kvb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A_©‡bwZK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cÖvK…wZK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mvaviY Askx`vwi e¨emv‡q GKRb Askx`v‡ii `vq Kxiƒc?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g~jab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cÖwZkÖ“wZ g~j¨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e¨emv‡q Zvi cvIbv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e¨w³Z mnvq-m¤ú` ch©š— we¯—…Z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†Kvb ai‡bi †kqvi µ‡qi †¶‡Î A_© cÖ`vb Ki‡Z nq 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ivBU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†evbvm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AMÖvwaKvi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mgev‡q Ômg-†fvUvwaKviÕ †Kvb bxwZi mgv_©K?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HK¨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mn‡hvwMZv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MYZvwš¿K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wbi‡c¶Zv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Ôevsjv‡`k moK cwienb ms¯’vÕ wbqš¿Y I cwiPvjbv K‡i †K?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†hvMv‡hvM gš¿Yvjq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evwYR¨ gš¿Yvjq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mgevq gš¿Yvjq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 gš¿Yvjq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SME</w:t>
      </w:r>
      <w:r>
        <w:rPr>
          <w:rFonts w:ascii="SutonnyMJ" w:hAnsi="SutonnyMJ" w:cs="SutonnyMJ"/>
          <w:b/>
          <w:bCs/>
          <w:sz w:val="18"/>
          <w:szCs w:val="18"/>
        </w:rPr>
        <w:t xml:space="preserve"> dvD‡Ûkb †hfv‡e Av_©-mvgvwRK †¶‡Î Ae`vb iv‡L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†eKvi mgm¨vi mgvavb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DbœZ cÖhyw³ e¨env‡i mnvqZv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cÖwZwbwaZ¡g~jK KvR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Uv½vB‡ji wgR©vcy‡i Aew¯’Z ÔKzgyw`wb Uªv÷Õ Gi cÖwZôvZv †K?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W. ûm‡b Aviv †eMg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iY`v cÖmv` mvnv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Kzgyw`wb †`ex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W. AvLZvi nvwg` Lvb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B-Kgv‡m©i Aš—fz©³ welqmg~n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B›Uvi‡bU gv‡K©wUs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B‡jKUªwbK dvÛ UªvÝdvi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gRy` e¨e¯’vcbv c×wZ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BCIC</w:t>
      </w:r>
      <w:r>
        <w:rPr>
          <w:rFonts w:ascii="SutonnyMJ" w:hAnsi="SutonnyMJ" w:cs="SutonnyMJ"/>
          <w:b/>
          <w:bCs/>
          <w:sz w:val="18"/>
          <w:szCs w:val="18"/>
        </w:rPr>
        <w:t xml:space="preserve"> Gi KvR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ch©Ub wk‡íi Dbœqb I m¤úÖmviY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cwienb e¨e¯’vi †¶‡Î byZb iƒc Gi cÖeZ©b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K…wl‡¶‡Î e¨en„Z ivmvqwbK `ªe¨ Drcv`b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†Uwj‡hvMv‡hvM †mev cÖ`vb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e¨emv‡qi †¶‡Î ˆbwZKZv n‡”QÑ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DwPZ-AbywPZ †g‡b Pjv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fv‡jv‡K MÖnY, g›`‡K eR©b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AwaK 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mRj Rb¯^v‡¯’¨i welqwU wb‡q M‡elYv K‡ib| wZwb †`L‡Qb evRv‡i c‡Y¨i gvb wbqš¿Y Kiv bv n‡j AwZ gybvdvi †jv‡f e¨emvqxiv †h †fv³v‡`i Kx LvIqv‡e Zvi †Kv‡bv wVK †bB| evsjv‡`‡k GKUv cÖwZôvb KvR Ki‡Q †f‡e wg. mRj mš‘ó| wKš‘ †LuvR wb‡q †`L‡jb Zv‡`i Kvh©µg cÖ‡qvR‡bi Zzjbvq A‡bK Kg|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wg. mRj GLv‡b †Kvb cÖwZôv‡bi K_v e‡j‡Qb?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WASA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BSTI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DESA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wg. mR‡ji †`Lv cÖwZôv‡bi Kvh©µg AviI m¤úÖmvwiZ Ki‡Z KiYxq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†jvKej evov‡bv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†jvKe‡ji `¶Zv e„w×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AvB‡bi cÖ‡qvM wbwðZ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14 I 15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wg‡mm kvnvbviv hye Dbœqb Awa`ß‡ii GKwU †UªW †Kv‡m© cÖwk¶Y wb‡q Kg©ms¯’vb e¨vsK n‡Z 1 j¶ UvKv FY †bb Ges GjvKvi †eKvi †g‡q‡`i msMwVZ K‡i GKwU ˆZwi †cvkvK KviLvbv M‡o †Zv‡jb|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wg‡mm kvnvbviv KZ©„K ˆZwi †cvkvK KviLvbv M‡o †Zvjv‡K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e¨emvq D‡`¨vM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AvÍKg©ms¯’vb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evwYR¨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D‡`¨v³v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e¨emvq cwiPvjbvq wg‡mm kvnvbviv‡K eZ©gv‡b †Kvb †¶‡Îi mgm¨v †gvKvwejv Ki‡Z n‡Z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 wb‡qvM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wecYb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cÖwk¶Y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†Kb mgevq mwgwZi mKj gybvdv m`m¨‡`i gv‡S eÈb Kiv nq 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fwel¨r ¶wZi nvZ n‡Z i¶v cvIqvi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AvBbMZ eva¨evaKZvi Kvi‡Y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mKj m`‡m¨i m¤§wZi Kvi‡Y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Awa`ß‡ii wb‡`©kbvi Kvi‡Y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¸`vgRvZKiY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¯^Z¡MZ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iƒcMZ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¯’vbMZ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KvjMZ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†kqvi evRvi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msMwVZ cY¨ evRvi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msMwVZ cyuwR evRvi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gy`ªvevRv‡ii wbqš¿K cÖwZôvb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miKvwi Avw_©K cÖwZôvb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AvBbvbyhvqx ˆKvÁ·vwbi ÕÃviKwjwc Kx wbG`Æk KGi?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†Kv¤úvwbi Kvh©¶gZvi mxgv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pacing w:val="-4"/>
          <w:sz w:val="18"/>
          <w:szCs w:val="18"/>
        </w:rPr>
        <w:t>†Kv¤ú</w:t>
      </w:r>
      <w:r>
        <w:rPr>
          <w:rFonts w:ascii="SutonnyMJ" w:hAnsi="SutonnyMJ" w:cs="SutonnyMJ"/>
          <w:spacing w:val="-2"/>
          <w:sz w:val="18"/>
          <w:szCs w:val="18"/>
        </w:rPr>
        <w:t>vwb‡Z wb‡qvwRZ e¨w³e‡M©i</w:t>
      </w:r>
      <w:r>
        <w:rPr>
          <w:rFonts w:ascii="SutonnyMJ" w:hAnsi="SutonnyMJ" w:cs="SutonnyMJ"/>
          <w:spacing w:val="-4"/>
          <w:sz w:val="18"/>
          <w:szCs w:val="18"/>
        </w:rPr>
        <w:t xml:space="preserve"> KZ©„‡Z¡i mxgv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Af¨š—ixY cwiPvjb m¤úwK©Z welq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†kqvi‡nvìvi‡`i cÖ`Ë jf¨vs‡ki cwigvY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20 I 21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Zgvj Zvi 6 eÜy‡K wb‡q GKwU cvewjK wj. †Kv¤úvwb MV‡bi D‡`¨vM wb‡jb| G j‡¶¨ cÖ‡qvRbxq KvMRcÎ Rgv w`‡q GKwU mb‡`i Rb¨ A‡c¶v Ki‡Z jvM‡jb| Aek¨ GUv †c‡jI wZwb e¨emv‡qi KvR ïi“ Ki‡Z cvi‡eb bv| Zv‡K AviI wKQy AvbyôvwbKZv cvjb Ki‡Z n‡e|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wg. Zgvj †Kvb mb‡`i Rb¨ A‡c¶v KiwQ‡jb?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bv‡gi QvocÎ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wbeÜbcÎ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Kvh©viv‡¤¢i AbygwZcÎ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mb` cvIqvi ci AviI wKQy AvbyôvwbKZv ej‡Z Kx †evSv‡bv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b~¨bZg g~jab msMÖn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¯§viKwjwc cÖYqb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msNwewa cÖYqb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FYcÎ Bmy¨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†Kb ivóªxq msMVb MVb Kiv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AR©‡bi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RbKj¨vY wbwðZKi‡Y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miKvi‡K civgk© †`Iqvi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miKvi‡K AvqKi cÖ`v‡bi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mivmwi wkí cY¨?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KvMR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mwilvi †Zj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Mvwoi Uvqvi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AvmevecÎ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wb‡æi †Kvb mfvwUi AvnŸvb cvewjK wjwg‡UW †Kv¤úvwbi wewae× `vwq‡Z¡i g‡a¨ c‡o?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mfv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mfv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Ri“wi mfv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ewYK mfv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PÆMÖv‡gi wiqvR DwÏb gv‡K©‡Ui KwZcq ¶z`ª e¨emvqx µq-weµq I FY myweav jv‡fi j‡¶¨ 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 xml:space="preserve">‰KwU mgevq mwgwZ MVb Kij| DGókÅ weGePbvq </w:t>
      </w:r>
      <w:r>
        <w:rPr>
          <w:rFonts w:ascii="SutonnyMJ" w:hAnsi="SutonnyMJ" w:cs="SutonnyMJ"/>
          <w:b/>
          <w:bCs/>
          <w:sz w:val="18"/>
          <w:szCs w:val="18"/>
        </w:rPr>
        <w:t>Giƒc mgevq mwgwZ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µq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FY`vb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cvewjK wjwg‡UW †Kv¤úvwbi cwiPvjK‡`i †Kb †hvM¨Zvm~PK †kqvi µq Ki‡Z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cwiPvjK‡`i ¯^v_©i¶vi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miKv‡ii ¯^v_©i¶vi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mvaviY †kqvi‡nvìvi‡`i ¯^v_©i¶vi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 Ae¯’v Rvbv‡bvi Rb¨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I 28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dwi` cvBKvwi evRvi †_‡K Kgjv‡jey wK‡b †QvU AvKv‡ii Kgjv Ges eo AvKv‡ii Kgjv¸‡jv‡K Avjv`v K‡i LyPiv evRv‡i weµq K‡ib| †QvU cwiwai e¨emvq n‡jI Zvi e¨emvwqK mdjZv Avkve¨ÄK|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Rbve dwi‡`i G KvR‡K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cÖwgZKiY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ch©vwqZKiY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wefvMxqKiY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Rbve dwi‡`i e¨emvwqK mdjZvi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¯^í cwim‡ii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†µZv‡`i mv‡_ mym¤úK©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Amxg `v‡qi c‡iv¶ myweav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Kgjvi AZ¨vwaK Pvwn`v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 AwR©Z gybvdvi KZ fvM msiw¶Z Znwe‡j ivL‡Z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15%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wkí Kxfv‡e iƒcMZ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gvbm¤§Z †gvowKKi‡Yi gva¨‡g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GK¯’v‡bi cY¨ Ab¨¯’v‡b mieivn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cY¨ weµ‡qi weÁvcb w`‡q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KuvPvgvj cÖwµqvRvZ K‡i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65. </w:t>
            </w:r>
            <w:r>
              <w:rPr>
                <w:rFonts w:ascii="SutonnyMJ" w:hAnsi="SutonnyMJ" w:cs="SutonnyMJ"/>
                <w:sz w:val="26"/>
                <w:szCs w:val="26"/>
              </w:rPr>
              <w:t>b¨vkbvj AvBwWqvj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ivóªxq e¨emvq mdj n‡Z cvi‡Q bv,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A`¶ e¨e¯’vcbv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`ybx©wZ I ¯^RbcÖxwZ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  <w:t>†eKvi mgm¨v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†h e¨w³ wegvPzw³i ¯^xK…wZ †`q Zv‡K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wegvMÖnxZv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wegvKvix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wegv e¨emvqx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wegvi `vjvj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3 I 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Avjx hye Dbœqb Awa`ß‡ii mnvqZvq †gŠgvwQ cvjb K‡i| GjvKvq Av‡jvob m„wó K‡i‡Qb| Zvi Drcvw`Z gayi cÖPzi Pvwn`v _vKvq †ek gybvdv AwR©Z n‡q‡Q|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wg. Avjx †Kvb ai‡bi wk‡íi mv‡_ RwoZ?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KzwUi  wkí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†mevg~jK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K…wlwfwËK wkí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MVbg~jK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wg. Avjx hye Dbœqb Awa`ßi †_‡K †hme mnvqZv †c‡Z cv‡ib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DÏxcbvg~jK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mg_©bg~jK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msi¶Yg~jK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pacing w:val="-2"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pacing w:val="-6"/>
          <w:sz w:val="14"/>
          <w:szCs w:val="14"/>
        </w:rPr>
        <w:t>Charles Babes</w:t>
      </w:r>
      <w:r>
        <w:rPr>
          <w:rFonts w:ascii="SutonnyMJ" w:hAnsi="SutonnyMJ" w:cs="SutonnyMJ"/>
          <w:b/>
          <w:bCs/>
          <w:spacing w:val="-6"/>
          <w:sz w:val="18"/>
          <w:szCs w:val="18"/>
        </w:rPr>
        <w:t xml:space="preserve"> Kw¤úDUv‡ii RbK| Avi </w:t>
      </w:r>
      <w:r>
        <w:rPr>
          <w:rFonts w:cs="Vrinda"/>
          <w:spacing w:val="-6"/>
          <w:sz w:val="14"/>
          <w:szCs w:val="14"/>
        </w:rPr>
        <w:t>Bill</w:t>
      </w:r>
      <w:r>
        <w:rPr>
          <w:rFonts w:ascii="SutonnyMJ" w:hAnsi="SutonnyMJ" w:cs="SutonnyMJ"/>
          <w:b/>
          <w:bCs/>
          <w:spacing w:val="-6"/>
          <w:sz w:val="18"/>
          <w:szCs w:val="18"/>
        </w:rPr>
        <w:t xml:space="preserve"> n‡jb</w:t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 xml:space="preserve"> </w:t>
      </w:r>
      <w:r>
        <w:rPr>
          <w:rFonts w:cs="Vrinda"/>
          <w:b/>
          <w:bCs/>
          <w:spacing w:val="-2"/>
          <w:sz w:val="14"/>
          <w:szCs w:val="14"/>
        </w:rPr>
        <w:t>Software</w:t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 xml:space="preserve"> wbg©vZv| GLv‡b </w:t>
      </w:r>
      <w:r>
        <w:rPr>
          <w:rFonts w:cs="Vrinda"/>
          <w:b/>
          <w:bCs/>
          <w:spacing w:val="-2"/>
          <w:sz w:val="14"/>
          <w:szCs w:val="14"/>
        </w:rPr>
        <w:t>Bill Gates</w:t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 xml:space="preserve"> GKRb</w:t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Avwe®‹viK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D™¢veK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M‡elK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BwÄwbqvi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mdj D‡`¨v³v cwiZ…wß I Amxg Avb›` cvb †Kvb †¶‡Î?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P¨v‡jÄg~jK KvR K‡i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bZzb wKQy Rvb‡Z †c‡i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fzj AKc‡U ¯^xKvi K‡i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Zv‡`i Kv‡Ri mvd‡j¨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Avi.wc mvnvi ˆcZ…©K wbevm †Kv_vq?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mvfv‡i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Uv½vB‡ji wgR©vcy‡i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bvivqYM‡Ä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gywÝM‡Ä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evsjv‡`k miKvi bvix D‡`¨v³v Dbœq‡b †h ai‡bi myweav w`‡q _v‡K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cÖwk¶Y myweav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mnR k‡Z© FY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webv my‡` FY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†gvU RbmsL¨vi kZKiv KZfvM B›Uv‡bU e¨envi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0.3%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0.4%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0.5%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0.6%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10 I 11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 I L `yB eÜy `ywU AbjvBb e¨emv‡qi gvwjK| Zviv `yÕRb `yB †Kv¤úvwbi gvwjK n‡jI AbjvB‡b Zviv wb‡R‡`i gv‡S cY¨ µq I weµq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K I L Gi Kvh©µg B-Kgv‡m©i fvlvq †Kvb g‡W‡ji AvIZvfz³?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C2C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B2B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B2C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C2B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D³ g‡Wj mvaviYZ K I L Gi mv‡_ Kv‡`i m¤úK© ¯’vcb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e¨emvqx‡`i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†fv³v‡`i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wewb‡qvMKvix‡`i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†µZv‡`i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Ab¨vq †_‡K b¨vq, Aag© †_‡K ag© cÖf…wZ wbiƒc‡Yi ¶gZv Av‡m wK‡mi gva¨‡g?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mvgvwRK Kg©KvÊ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ˆbwZK bxwZ‡eva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 g~j¨‡eva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wk¶v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Awbqwš¿Z wk‡ívbœq‡bi djvdj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¯^v¯’¨nvwb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Rxe‰ewP‡Î¨i aŸsm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cwi‡ek A`~lY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Rbve Lv‡jK GjvKvi `wi`ª I Amnvq gvbyl‡`i wewfbœ mvnvh¨ mn‡hvwMZv K‡ib| Rbve Lv‡jK †Kvb c‡¶i cÖwZ `vwqZ¡ cvjb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Kg©Pvixi cÖwZ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mgv‡Ri cÖwZ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†kÖvZvi cÖwZ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iv‡óªi cÖwZ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wewbgq hyM ejv nq †Kvb hyM‡K?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AvaywbK hyM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ga¨hyM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cÖvPxb hyM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cÖv‰MwZnvwmK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cvIqvi jyg †Kvb †`‡k Avwe®‹…Z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Bivb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Bsj¨vÛ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myB‡Wb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eªvwRj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wewb‡qvM Kvh©µ‡gi Î“wUi Kvi‡Y cÖwZ eQiB eû we‡`wk †Kv¤úvwb evsjv‡`‡k wewb‡qv‡M Am‡š—vl cÖKvk K‡i| wewb‡qvM Kvh©µ‡gi Î“wU wbim‡b wb‡Pi †KvbwU cÖ‡qvRb?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kÖg AvBb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ivR¯^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AvqbxwZ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Ki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18 I 19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evsjv‡`‡ki DbœwZi eo cÖwZeÜKZv n‡jv RbMY‡`i wk¶v I m‡PZbZvi Afve| G‡`‡ki AwaK RbmsL¨v‡K hw` wkw¶Z, `¶ I D`¨gx K‡i M‡o †Zvjv m¤¢e nq Z‡e  †`‡ki g½j n‡e|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†Kvb ai‡bi cwi‡e‡ki cÖfv‡ei cÖwZ Bw½Z Kiv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AvBbMZ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D³ cwi‡e‡ki Dbœq‡b KviYxq n‡Z cv‡i-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DbœZ cÖhyw³i e¨envi wbwðZKiY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Kg©gyLx wk¶v e¨e¯’vi cÖeZ©b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mevi Rb¨ wk¶v wbwðZKiY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Aby®²Z weGk¼ eÅemvGq ‰KgvwjKvbv msMVb KZ fvM?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cÖvq 70-75%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cÖvq 75-80%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cÖvq 80-85%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cÖvq 85-90%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GKRb  e¨w³ †cŠi GjvKvq e¨emvq ïi“ Ki‡Z Pvb| Zvn‡j Zv‡K †Kvb ai‡bi KvMRcÎ msMÖn Ki‡Z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TIN</w:t>
      </w:r>
      <w:r>
        <w:rPr>
          <w:rFonts w:ascii="SutonnyMJ" w:hAnsi="SutonnyMJ" w:cs="SutonnyMJ"/>
          <w:sz w:val="18"/>
          <w:szCs w:val="18"/>
        </w:rPr>
        <w:t xml:space="preserve"> mvwU©wd‡KU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IqvW© KvDwÝj‡ii cÖZ¨qbcÎ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†UªW jvB‡mÝ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†cŠi †gqi KZ©„K cÖ`Ë mb`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bvevjK Askx`vi wb‡Pi †KvbwU Ki‡Z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cÖwZôv‡bi Aemvqb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e¨emv‡qi wnmve PvB‡Z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wbR¯^ g~jab †diZ wb‡Z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 cwiPvjbvq Ask wb‡Z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23 I 24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wbjv I I wgjv wZb eQ‡ii Rb¨ Askx`vwi e¨emvq MVb K‡i| D³ mgq AwZµg n‡q †M‡jI Zv‡`i cÖwZôvbwU A`¨vewa Pjgvb Av‡Q|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cÖ_g cÖwZôvbwU †Kvb ai‡bi wQj?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mxwgZ `v‡qi Askx`vwi e¨emvq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wbw`©ó †gqv‡` Askx`vwi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Hw”QK Askx`vwi e¨emvq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wbw`©ó D‡Ï‡k¨i Askx`vwi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eZ©gv‡b e¨emvqwU wejyß n‡Z cv‡i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weÁwßi gva¨‡g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Df‡qi GKgZ n‡q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Av`vj‡Zi gva¨‡g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cvewjK wjwg‡UW †Kv¤úvwbi weeiYcÎ RbmvaviY‡K AewnZ Kivi g~j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wewb‡qvM evov‡bv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†Kv¤úvwb m¤ú‡K© AewnZ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†kqvi I wW‡fÂvi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mÂ‡qi cwigvY evov‡bv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†Kv¤úvwb wbewÜZ nIqvi ci KZ w`‡bi g‡a¨ e¨emvq Avi¤¢ Ki‡Z e¨_© n‡j Av`vjZ KZ©„K eva¨Zvg~jK we‡jvc mvab NU‡e?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130 w`b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180 w`b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265 w`b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365 w`b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we‡`wk †µZv‡`i Rb¨ evsjv‡`‡ki ˆZwi †cvkvK µ‡q AvMÖnx Ki‡Z Kx M‡o I‡V‡Q?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Kj †m›Uvi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evwqs nvDm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AviGgwR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EPZ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28 I 29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gywÝM‡Äi `kRb AvjyPvwl GKwÎZ n‡q GKwU mgevq mwgwZ MVb K‡i‡Q| Zviv Zv‡`i Drcvw`Z Avjy XvKvmn wewfbœ AÂ‡j mieivn K‡i 2016 mv‡j 1,20,000 UvKv gybvdv K‡i‡Q|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gywÝM‡Äi AvjyPvwl‡`i MwVZ mgevq mwgwZ m`m¨‡`i cÖK…wZ wePv‡i †Kvb ai‡bi mgevq mwgwZ?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kÖgRxex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Drcv`K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weµq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mgevq mwgwZi cÖ‡Z¨K m`m¨ gybvdv wn‡m‡e KZ UvKv cv‡e?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10,200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15,000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bvivqYM‡Äi kn‡ii cvwb I m¨vwb‡Ukb †mev KLb XvKv Iqvmvi wbKU n¯—vš—i Kiv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1993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1992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1991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1990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66. </w:t>
            </w:r>
            <w:r>
              <w:rPr>
                <w:rFonts w:ascii="SutonnyMJ" w:hAnsi="SutonnyMJ" w:cs="SutonnyMJ"/>
                <w:sz w:val="26"/>
                <w:szCs w:val="26"/>
              </w:rPr>
              <w:t>wewmAvBwm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e¨emv‡qi cÖvYkw³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AR©b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ˆea D‡Ïk¨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g~jab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†fv³v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D‡`¨v³vi cÖwk¶Y †¶Î wn‡m‡e †Kvb e¨emvq msMVb AwaK Dc‡hvMx?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†hŠ_g~jabx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megvq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Hw”QK Askx`vwi e¨emv‡q me©wbæ KZ Rb m`m¨ _vK‡e?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10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20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XvKvB Rvg`vwbi wWRvBb I Pvwn`vi †Kvb cwieZ©b AvR Aewa nqwb| GLv‡b e¨emvq cwi‡e‡ki †Kvb Dcv`vb m¤ú‡K© ejv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HwZnvwmK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cÖhyw³MZ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†Kv¤úvwbi `wjj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msN¯§viK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Dcwewa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cwiPvjK‡`i m¤§wZcÎ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cY¨gvb wba©viYKvix cÖwZôvb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BTCL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TIB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TCB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BSTI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6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7 I 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cs="Vrinda"/>
          <w:sz w:val="14"/>
          <w:szCs w:val="14"/>
          <w:lang w:val="it-IT"/>
        </w:rPr>
        <w:t xml:space="preserve">"Look East"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Look West"</w:t>
      </w:r>
      <w:r>
        <w:rPr>
          <w:rFonts w:ascii="SutonnyMJ" w:hAnsi="SutonnyMJ" w:cs="SutonnyMJ"/>
          <w:sz w:val="18"/>
          <w:szCs w:val="18"/>
          <w:lang w:val="it-IT"/>
        </w:rPr>
        <w:t xml:space="preserve"> bxwZ‡Z wek¦vmx GKwU msMV‡bi m`m¨fz³ †`k evsjv‡`k| G msMV‡bi g~j D‡Ïk¨ n‡”Q `w¶Y I `w¶Y-c~e© Gwkqv AÂ‡ji †`k¸‡jvi A_©‰bwZK cÖe„w× AR©b|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cÖwZôv‡bi mv‡_ wb‡Pi †Kvb mnvqK †mev`vbKvix cÖwZôv‡bi wgj i‡q‡Q?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Avwmqvb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wegm‡UK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mvcUv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Wwe­DwUI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 ai‡bi msMV‡bi m`m¨fz³ nIqvi Kvi‡Y evsjv‡`‡kÑ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Drcvw`Z c‡Y¨i evRvi m„wó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gv_vwcQy Avq e„w× cv‡e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Kg©ms¯’v‡bi my‡hvM evo‡e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KZ mv‡ji mgevq mwgwZi wewagvjv Pvjy Av‡Q?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2001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2004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2010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2015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KwcivBU AvB‡bi mv‡_ m¤ú„³ i‡q‡QÑ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bRi“‡ji KweZv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Rqbyj Av‡e`x‡bi wkíKg©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mvwebv Bqvmwg‡bi Mv‡bi A¨vjevg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W. †nvm‡b Aviv †eMg wb‡Pi †Kvb cÖwZôvbwUi D‡`¨v³v?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fvi‡Zk¦ix †nvgm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Kzgyw`bx nvmcvZvj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wUGgGmGm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eª¨vK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hviv Askx`vwi e¨emv‡qi m`m¨ nIqvi †hvM¨ Zviv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18 eQi eqmx GKRb bvix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AemicÖvß miKvwi PvKwiRxex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cuwPk Rb mggbv hyeK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myZcv w`bvRcy‡ii Pvj XvKvi evRv‡i weµq Ki‡Q| GLv‡b †Kvb Dc‡hvM m„wó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iƒcMZ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mgqMZ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¯’vbMZ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Z_¨MZ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ˆbwZKZv g~jZ Kx‡mi Ici cÖwZwôZ?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gvby‡li g‡bvfve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mZ¨ I b¨vq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gvby‡li AvPiY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ms¯‹…wZ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†Kvb gva¨‡g ¯^í e¨‡q wek¦e¨vcx †µZvi wbKU cY¨ Dc¯’vcb Kiv hvq?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msev`cÎ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†Uwjwfkb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I‡qe †cBR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†iwWI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cvewjK wj. †Kv¤úvwb‡K Kvh©vi‡¤¢i ci b~¨bZg KZw`‡bi g‡a¨ wewae× mfv AvnŸvb Ki‡Z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30 w`b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60 w`b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90 w`b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180 w`b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I 18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wgbnvR, mvqgb I Ryev‡qi †gŠwLK m¤§wZi gva¨‡g GKwU dv÷dz‡Wi †`vKvb Pvjy K‡i Ges Kvh©µg m¤úv`‡bi Rb¨ Zviv Rwmg‡K wb‡qvM †`q| wKš‘ Rwmg †Mvc‡b e¨emv‡qi KvMRcÎ wb‡Ri bv‡g wj‡L †bqvi cwiKíbv K‡i| welqwU Z…Zxq e¨w³i gva¨‡g mvqgvb Rvb‡Z cv‡i|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e¨emv‡qi †Kvb Dcv`v‡bi Abycw¯’wZ‡Z Rwmg cÖZviYvi my‡hvM cvq?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ˆea D‡Ïk¨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wjwLZ Pzw³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†¯^”Qvmvq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mxwgZ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D™¢‚Z cwiw¯’wZ‡Z wgbnvR‡`i KiYxq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Av`vj‡Zi kiYvcbœ nIqv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Rwmg‡K PvKwi †_‡K eiLv¯—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Pzw³cÎ cÖ¯‘Z Ges wbeÜb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ÔRbmsL¨vÕ †Kvb cwi‡e‡ki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cÖvK…wZK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mvs¯‹…wZK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Drcv`‡bi gva¨‡g wb‡Pi †Kvb KvRwU Kiv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m¤ú` AvniY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 m¤úÖmviY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Dc‡hvM m„wó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†fv³v mš‘wó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wewmK KZ mv‡j cÖwZwôZ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1932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1984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ivóªxq e¨emvq?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evsjv‡`k †Rbv‡ij BÝy¨‡iÝ †Kv¤úvwb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Kgvm© e¨vsK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b¨vkbvj e¨vsK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wegv K‡c©v‡ikb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AwgZ MvRxcy‡ii GKwU RyZv ˆZwii KviLvbv cÖwZôv Ki‡Z Pvq| G‡¶‡Î Zvi KviLvbv ¯’vc‡bi c~‡e© me©cÖ_g †Kvb cÖwZôv‡bi QvocÎ cÖ‡qvRb?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¯^v¯’¨ gš¿Yvjq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cwi‡ek Awa`ßi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gš¿Yvjq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evwYR¨ gš¿Yvjq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B2C</w:t>
      </w:r>
      <w:r>
        <w:rPr>
          <w:rFonts w:ascii="SutonnyMJ" w:hAnsi="SutonnyMJ" w:cs="SutonnyMJ"/>
          <w:b/>
          <w:bCs/>
          <w:sz w:val="18"/>
          <w:szCs w:val="18"/>
        </w:rPr>
        <w:t xml:space="preserve"> Øviv Kx †evSv‡bv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Business to Creditor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Business to Company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Business to Consumer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Business to Customer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Drcv`K mgevq mwgwZi D‡Ïk¨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µq Abycv‡Z gybvdv eÈb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e„n`vqZb Drcv`‡bi myweav †fvM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AwaK cyuwR 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¶z`ª D‡`¨v³v‡`i ¯^v_©i¶v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wb‡æv³ †Kvb c¶ ivóªxq e¨emv‡qi mKj `vq `vwqZ¡ enb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cwiPvjbv cl©`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wbe©vnxMY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RbmvaviY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I 28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myg‡bi cÖPzi A_© Av‡Q wKš‘ e¨emv‡qi †Kv‡bv `¶Zv †bB| Z_vwc wZwb †hŠ_g~jabx e¨emvq Kg SuywK‡Z gvwjKvbv jv‡fi Rb¨ B”QzK|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Rbve myg‡bi Rb¨ †Kvb ai‡bi wewb‡qvM DËg?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†kqvi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AMÖvwaKvi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wejw¤^Z †kqvi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G ai‡bi wewb‡qv‡Mi d‡j ZviÑ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`vq mxgve×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cwiPvjbvi `¶Zv evo‡e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A_© cÖvwßi wbðqZv _vK‡e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D”P g~j¨‡ev‡ai cwiPvqK?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mgqg‡Zv cvIbv cwi‡kva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`xN© mgq cY¨ gRyZKiY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`ª“Z 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dm‡j A‡bK KxUbvkK cÖ‡qvM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we‡k¦i me‡P‡q cÖPwjZ e¨emvq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†Kv¤úvwb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67. </w:t>
            </w:r>
            <w:r>
              <w:rPr>
                <w:rFonts w:ascii="SutonnyMJ" w:hAnsi="SutonnyMJ" w:cs="SutonnyMJ"/>
                <w:sz w:val="26"/>
                <w:szCs w:val="26"/>
              </w:rPr>
              <w:t>DËiv nvB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†fv³v mvavi‡Yi i“wP, cQ›` I d¨vkb Kx Øviv cÖfvweZ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cÖvK…wZK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ivR‰bwZK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A_©‰bwZK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wg. Zv‡ni cvwievwiK †ckv a‡i ivLvi Rb¨ ZuvZ wk‡íi KvR Pvwj‡q hv‡”Qb| Zvi Kv‡Ri g‡a¨ mvgvwRK cwi‡e‡ki †Kvb Dcv`v‡bi cÖfve cwijw¶Z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ˆbwZKZv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HwZn¨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wk¶v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g~j¨‡eva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4"/>
          <w:sz w:val="18"/>
          <w:szCs w:val="18"/>
        </w:rPr>
        <w:t>bgbxqZvi my‡hvM †Kvb e¨emvq cÖwZôv‡b me‡P‡q</w:t>
      </w:r>
      <w:r>
        <w:rPr>
          <w:rFonts w:ascii="SutonnyMJ" w:hAnsi="SutonnyMJ" w:cs="SutonnyMJ"/>
          <w:b/>
          <w:bCs/>
          <w:sz w:val="18"/>
          <w:szCs w:val="18"/>
        </w:rPr>
        <w:t xml:space="preserve"> †ewk?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†hŠ_g~jabx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GKgvwjKvbv e¨emv‡qi myweav ewn©f‚Z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SuywKi ¯^íZv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 mvg_©¨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`ª“Z wm×vš—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KZ©„Z¡ I wbqš¿Y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iwb, Rwb I mwb wg‡j GKwU eB‡qi †`vKvb w`‡jb| mwb g~jab w`‡jI e¨emvq cwiPvjbvq AskMÖnY K‡ib bv| mwb †Kvb ai‡bi Askx`vi?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mxwgZ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cÖwZeÜ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Nygš—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bvggvÎ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wbw`©ó Kvh© †kl nevi ci e¨emvq Pj‡Z _vK‡j Zv‡K †Kvb Askx`vwi msMVb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mxwgZ Askx`vwi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Askx`vwi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Hw”QK Askx`vwi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Askx`vwi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†h Askx`vi g~jab wewb‡qvM K‡i bv wKš‘ mwµqfv‡e e¨emv‡qi Kv‡R AskMÖnY K‡i| G ai‡bi Askx`vi‡K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mwµq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bvggvÎ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mxwgZ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g~j¨‡eva Øviv gvby‡li †KvbwU cÖfvweZ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AvPiY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Ávb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†hvM¨Zv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71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wmivR DwÏb Lyjbvq b¨vh¨ gybvdv AR©‡bi j‡¶¨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PuvcvBbeveM‡Äi wewfbœ evMvb †_‡K mivmwi ivmvqwbKgy³</w:t>
      </w:r>
      <w:r>
        <w:rPr>
          <w:rFonts w:ascii="SutonnyMJ" w:hAnsi="SutonnyMJ" w:cs="SutonnyMJ"/>
          <w:sz w:val="18"/>
          <w:szCs w:val="18"/>
          <w:lang w:val="it-IT"/>
        </w:rPr>
        <w:t xml:space="preserve"> Avg msMÖn K‡ib Ges e¨emvq n‡Z cÖPzi gybvdv AR©b K‡i‡Qb|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wmivR DwÏb e¨emvq †Kvb welqwUi Ici AwaK ¸i“Z¡ w`‡q‡Qb?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AR©b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g~j¨‡eva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`vqe×Zv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†KvbwUi Kvi‡Y gvbyl Lv`¨ †fRvj wgkÖY K‡i _v‡K?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ˆbwZKZvi Afve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g~j¨‡eva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`vqe×Zv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ab/>
        <w:t>ˆgvevBj ˆdvb, ˆUwjGdvb, B´ŸviGbU I IqÅviGjm</w:t>
      </w:r>
      <w:r>
        <w:rPr>
          <w:rFonts w:ascii="SutonnyMJ" w:hAnsi="SutonnyMJ" w:cs="SutonnyMJ"/>
          <w:b/>
          <w:bCs/>
          <w:sz w:val="18"/>
          <w:szCs w:val="18"/>
        </w:rPr>
        <w:t xml:space="preserve"> †bUIqvK©‡K †Kvb ai‡bi cÖhyw³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†UKwbK¨vj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AvaywbK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†UwjKwgDwb‡Kkb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mbvZb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IT</w:t>
      </w:r>
      <w:r>
        <w:rPr>
          <w:rFonts w:ascii="SutonnyMJ" w:hAnsi="SutonnyMJ" w:cs="SutonnyMJ"/>
          <w:b/>
          <w:bCs/>
          <w:sz w:val="18"/>
          <w:szCs w:val="18"/>
        </w:rPr>
        <w:t>-Gi mv‡_ m¤úwK©Z hš¿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mdUIq¨vi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g‡Wg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†Uwj‡dvb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†mjyj¨vi †dvb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E</w:t>
      </w:r>
      <w:r>
        <w:rPr>
          <w:rFonts w:ascii="SutonnyMJ" w:hAnsi="SutonnyMJ" w:cs="SutonnyMJ"/>
          <w:b/>
          <w:bCs/>
          <w:sz w:val="18"/>
          <w:szCs w:val="18"/>
        </w:rPr>
        <w:t>-Kgv‡m©i Aš—fz©³ welq¸‡jv n‡”QÑ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B›Uvi‡bU gv‡K©wUs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†gvevBj 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gRy` e¨e¯’vcbv c×wZ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cvewjK wj. †Kv¤úvwb‡K b~¨bZg g~jab msMÖn Ki‡Z nq †Kb?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†kqvi eÈ‡bi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weeiYcÎ cÖPv‡ii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wbeÜbcÎ cÖPv‡ii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Kvh©viv‡¤¢i cÎ msMÖ‡ni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 xml:space="preserve">X </w:t>
      </w:r>
      <w:r>
        <w:rPr>
          <w:rFonts w:ascii="SutonnyMJ" w:hAnsi="SutonnyMJ" w:cs="SutonnyMJ"/>
          <w:b/>
          <w:bCs/>
          <w:sz w:val="18"/>
          <w:szCs w:val="18"/>
        </w:rPr>
        <w:t xml:space="preserve">I </w:t>
      </w:r>
      <w:r>
        <w:rPr>
          <w:rFonts w:cs="Vrinda"/>
          <w:b/>
          <w:bCs/>
          <w:sz w:val="14"/>
          <w:szCs w:val="14"/>
        </w:rPr>
        <w:t>Y</w:t>
      </w:r>
      <w:r>
        <w:rPr>
          <w:rFonts w:ascii="SutonnyMJ" w:hAnsi="SutonnyMJ" w:cs="SutonnyMJ"/>
          <w:b/>
          <w:bCs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 xml:space="preserve">`ywU †Kv¤úvwb| </w:t>
      </w:r>
      <w:r>
        <w:rPr>
          <w:rFonts w:cs="Vrinda"/>
          <w:b/>
          <w:bCs/>
          <w:sz w:val="14"/>
          <w:szCs w:val="14"/>
        </w:rPr>
        <w:t>X,</w:t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  <w:r>
        <w:rPr>
          <w:rFonts w:cs="Vrinda"/>
          <w:b/>
          <w:bCs/>
          <w:sz w:val="14"/>
          <w:szCs w:val="14"/>
        </w:rPr>
        <w:t>Y</w:t>
      </w:r>
      <w:r>
        <w:rPr>
          <w:rFonts w:ascii="SutonnyMJ" w:hAnsi="SutonnyMJ" w:cs="SutonnyMJ"/>
          <w:b/>
          <w:bCs/>
          <w:sz w:val="18"/>
          <w:szCs w:val="18"/>
        </w:rPr>
        <w:t xml:space="preserve"> `ywU †Kv¤úvwbi 75% †kqvi µq K‡i wbj| </w:t>
      </w:r>
      <w:r>
        <w:rPr>
          <w:rFonts w:cs="Vrinda"/>
          <w:b/>
          <w:bCs/>
          <w:sz w:val="14"/>
          <w:szCs w:val="14"/>
        </w:rPr>
        <w:t>Y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†Kv¤úvwb‡K Kx bv‡g AwfwnZ Kiv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†nvwìs †Kv¤úvwbs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mvewmwWqvwi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wewae×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†emiKvwi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Dcwewa‡Z D‡j­L _v‡KÑ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mwgwZi bvg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g~ja‡bi c~Y© weeiY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D‡`¨v³v‡`i bvg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 †Kvb Av`‡k© AbycÖvwYZ?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mn‡hvwMZv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mZZv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PPP</w:t>
      </w:r>
      <w:r>
        <w:rPr>
          <w:rFonts w:ascii="SutonnyMJ" w:hAnsi="SutonnyMJ" w:cs="SutonnyMJ"/>
          <w:b/>
          <w:bCs/>
          <w:sz w:val="18"/>
          <w:szCs w:val="18"/>
        </w:rPr>
        <w:t>-Gi c~Y©iƒc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Public private Proportionate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Public private progressive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Public private partnership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Public private programmer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ivóªxq e¨emv‡qi ˆewkó¨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RbKj¨vYgyLx cÖwZôvb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ivóªxq cwiPvjbv I wbqš¿Y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wPiš—b ¯’vwqZ¡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ab/>
        <w:t xml:space="preserve">cÉvBGfU wjwgGUW ˆKvÁ·vwbi MVGb bƒÅbZg KZRb </w:t>
      </w:r>
      <w:r>
        <w:rPr>
          <w:rFonts w:ascii="SutonnyMJ" w:hAnsi="SutonnyMJ" w:cs="SutonnyMJ"/>
          <w:b/>
          <w:bCs/>
          <w:sz w:val="18"/>
          <w:szCs w:val="18"/>
        </w:rPr>
        <w:t>cÖeZ©K _vK‡Z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 Rb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7 Rb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KZ mv‡ji mgevq wewagvjv Pvjy i‡q‡Q?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2001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2004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2010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2015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22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mvfv‡i wbR¯^ Rwg _vKv m‡Ë¡I AvBgvb nweM‡Ä cvnvwo Rwg wjR wb‡q DbœZgv‡bi Avbvim Pvl K‡i‡Qb| G Kv‡R Zv‡K ¯’vbxq 20 Rb Pvwl mnvqZv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cwi‡e‡ki †Kvb Dcv`v‡bi Kvi‡Y AvBgvb nweM‡Ä Avbvim Pv‡l AvMÖnx nb?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cÖhyw³MZ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cÖvK…wZK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evsjv‡`‡k Mv‡g©›Um wkí e¨vcKfv‡e M‡o IVvi wcQ‡b KviY n‡jvÑ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e¨emvqx‡`i `¶Zv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m¯—v kÖg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g~ja‡bi cÖvPzh©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eB †jL‡Ki AwaKvi i¶vq wb‡Pi †Kvb AvBb wbðqZv †`q?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KwcivBU AvBb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†UªWg©vK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wegv AvBb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†c‡U›U AvBb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Pjw”PÎKvi Avwgi †nv‡mb †`‡ki wm‡bgv n‡ji gvwjKvbv‡`i mv‡_ Pzw³ K‡ib| Zvi wbwg©Z wm‡bgvwU cÖ`wk©Z nevi ci wZwb †ek jvfevb n‡jb|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Avwgi †nv‡mb Kx ai‡bi Pzw³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†c‡U›U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†UªWgvK©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KwcivBU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jvB‡mÝ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¶z`ª I KzwUi wk‡íi m¤úÖmvi‡Y we‡klvwqZ miKvwi cÖwZôvb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BcwmK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wewWweGj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evwYwR¨K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Rv‡n` iscy‡i e¨emvq ¯’vcb K‡i Ki AeKvk myweav †c‡jb| GwU Rv‡n‡`i e¨emv‡qi Rb¨ †Kvb ai‡bi mnvqZv?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DÏxcbvg~jK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msi¶Yg~jK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mg_©bg~jK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cÖ‡Yv`bvg~jK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mvK©fz³ †`k¸‡jvi g‡a¨ evwYR¨ ˆelg¨ `~i Kivi Rb¨ †Kvb Pzw³ ¯^v¶wiZ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M¨vU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b¨v‡Uv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mvcUv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Avwmqvb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ISO</w:t>
      </w:r>
      <w:r>
        <w:rPr>
          <w:rFonts w:ascii="SutonnyMJ" w:hAnsi="SutonnyMJ" w:cs="SutonnyMJ"/>
          <w:b/>
          <w:bCs/>
          <w:sz w:val="18"/>
          <w:szCs w:val="18"/>
        </w:rPr>
        <w:t>-Gi cÖavb Awdm †Kv_vq Aew¯’Z?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wbDBqK©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Bsj¨vÛ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†UvwKI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†kqvi †_‡K cÖvß Avq‡K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jf¨vsk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cyuwR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Avq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68. </w:t>
            </w:r>
            <w:r>
              <w:rPr>
                <w:rFonts w:ascii="SutonnyMJ" w:hAnsi="SutonnyMJ" w:cs="SutonnyMJ"/>
                <w:sz w:val="26"/>
                <w:szCs w:val="26"/>
              </w:rPr>
              <w:t>Gg B GBP Avwid K‡jR, MvRxcyi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wkí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¯^Z¡MZ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iƒcMZ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mgqMZ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GKgvwjKvbv e¨emv‡qi †Kvb Amyweav `~i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Kivi RbÅ Askx`vwi eÅemvGqi Drcwî NGU?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e¨w³ ¯^v‡_©i mxgve×Zv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Amxg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¯’vwq‡Z¡i AwbðqZv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c„_K mËvi Afve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3 I 4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mvwKe, AvwKe I Zv‡`i wZb eÜy wg‡j K…wÎg e¨w³mËv wewkó GKwU e¨emvq cÖwZôv K‡i| m¤úÖwZ evRv‡i †kqvi weµ‡qi Rb¨ Zviv cÖwZôvbwU MVbMZ cwieZ©‡bi wm×vš— wb‡q‡Q|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cÖ_g ch©v‡qi msMVbwU †Kvb ai‡bi †Kv¤úvwb?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cÖvB‡fU wj.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cvewjK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†nvwìs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mvewmwWqvwi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evRv‡i †kqvi wewµi Rb¨ cÖwZôvbwU‡K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cwi‡gj wbqgvewj cwieZ©b Ki‡Z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÷K G·‡P‡Äi ZvwjKvfz³ n‡Z n‡e</w:t>
      </w:r>
    </w:p>
    <w:p w:rsidR="006A2189" w:rsidRDefault="006A2189">
      <w:pPr>
        <w:tabs>
          <w:tab w:val="left" w:pos="297"/>
          <w:tab w:val="right" w:pos="1800"/>
          <w:tab w:val="left" w:pos="1872"/>
        </w:tabs>
        <w:spacing w:line="235" w:lineRule="auto"/>
        <w:ind w:left="540" w:hanging="540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wmwKDwiwU GÛ G·‡P‡Ä Kwgk‡bi Aby‡gv`b wb‡Z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m¤ú~Y© †fv³v m¤úwK©Z e¨emvq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B-Kgvm©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B-gv‡K©wUs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B-wi‡UBwjs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B-e¨vswKs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†Kvb †Kv¤úvwb me©cÖ_g B-weR‡bm cÖeZ©b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IBM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Apple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lSym" w:hAnsi="SulSym" w:cs="SulSym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Dell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Amazan.com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†Kvb e¨emv‡qi AvqKi gvwjK‡K enb Ki‡Z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Askx`vwi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†hŠ_g~jabx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GKgvwjKvbv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8 I 9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pacing w:val="-4"/>
          <w:sz w:val="20"/>
          <w:szCs w:val="20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cÙv b`xi cv‡oi †R‡jiv e¨w³MZfv‡e b`x‡Z gvQ a‡i Ges ¯’vbxq evRv‡i wewµ K‡i| Zviv mgevq mwgwZ MV‡bi gva¨‡g gv‡Qi b¨vh¨ g~j¨ †c‡Z Pvq|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†R‡jiv †Kvb ai‡bi mwgwZ Mo‡Z Pvq?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Drcv`K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we‡µZv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eûgyLx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kÖgRxex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†R‡jiv Zv‡`i mwgwZi †_‡K hv Ki‡Z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  <w:t>ˆelg¨ `~i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RxebhvÎvi gvb Dbœqb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mÂq m„wó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wbeÜb cÎ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pacing w:val="-4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ascii="SulSym" w:hAnsi="SulSym" w:cs="SulSym"/>
          <w:spacing w:val="-4"/>
          <w:sz w:val="16"/>
          <w:szCs w:val="16"/>
        </w:rPr>
        <w:t>K</w:t>
      </w:r>
      <w:r>
        <w:rPr>
          <w:rFonts w:ascii="SutonnyMJ" w:hAnsi="SutonnyMJ" w:cs="SutonnyMJ"/>
          <w:spacing w:val="-4"/>
          <w:sz w:val="20"/>
          <w:szCs w:val="20"/>
        </w:rPr>
        <w:tab/>
        <w:t>†Kv¤úvwbi †kqvi gvwjK‡`i m¤úvw`Z Pzw³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pacing w:val="-4"/>
          <w:sz w:val="20"/>
          <w:szCs w:val="20"/>
        </w:rPr>
      </w:pPr>
      <w:r>
        <w:rPr>
          <w:rFonts w:ascii="SulSym" w:hAnsi="SulSym" w:cs="SulSym"/>
          <w:spacing w:val="-4"/>
          <w:sz w:val="16"/>
          <w:szCs w:val="16"/>
        </w:rPr>
        <w:tab/>
        <w:t>L</w:t>
      </w:r>
      <w:r>
        <w:rPr>
          <w:rFonts w:ascii="SutonnyMJ" w:hAnsi="SutonnyMJ" w:cs="SutonnyMJ"/>
          <w:spacing w:val="-4"/>
          <w:sz w:val="20"/>
          <w:szCs w:val="20"/>
        </w:rPr>
        <w:tab/>
      </w:r>
      <w:r>
        <w:rPr>
          <w:rFonts w:ascii="PanjereeC" w:hAnsi="PanjereeC" w:cs="PanjereeC"/>
          <w:sz w:val="20"/>
          <w:szCs w:val="20"/>
        </w:rPr>
        <w:t>ˆkqvi gvwjK I wbe®¬GKi gGaÅ mÁ·vw`Z PzwÚ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†kqvi gvwjKvbv cÖgvYcÎ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 MV‡b Aby‡gv`bcÎ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mgy`Ë nGZ wSbyK msMÉn ˆKvb wkGÍ¸i A¯¦ÆMZ?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cÖRbb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†mev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wb®‹vkb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hvwš¿K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sz w:val="16"/>
          <w:szCs w:val="16"/>
        </w:rPr>
        <w:t>B2C</w:t>
      </w:r>
      <w:r>
        <w:rPr>
          <w:rFonts w:ascii="SutonnyMJ" w:hAnsi="SutonnyMJ" w:cs="SutonnyMJ"/>
          <w:b/>
          <w:bCs/>
          <w:sz w:val="20"/>
          <w:szCs w:val="20"/>
        </w:rPr>
        <w:t>-Gi c~Y©iƒc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Business to customer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Business to client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Business to consumer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Business to commerce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Mv‡g©›Um wkí e¨vcKfv‡e M‡o IVvi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lSym" w:hAnsi="SulSym" w:cs="SulSym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m¯—v kÖg</w:t>
      </w:r>
      <w:r>
        <w:rPr>
          <w:rFonts w:ascii="SulSym" w:hAnsi="SulSym" w:cs="SulSym"/>
          <w:sz w:val="16"/>
          <w:szCs w:val="16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ˆe‡`wkK mvnvh¨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ivR‰bwZK w¯’wZkxjZv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g~ja‡bi cÖvPzh©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e¨emvq D‡`¨v³vi ˆewkó¨?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m„Rbkxj KvR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SzuwK I AwbðqZv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g~bvdv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mdj bvix D‡`¨v³v †nvm‡b Aviv wb‡Pi †KvbwUi cÖwZôvZv?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BRAC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TMSS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ASA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PROSHIKA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16 I 17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wg. weKvk Rxe‡b A‡bK eo e¨emvqx nIqvi ¯^cœ †`‡Lb| wZwb Ggb †Kv¤úvwb MVb Ki‡Z Pvb hv G ai‡bi Av‡iv 5/7wU †Kv¤úvwb MVb, cwiPvjbv I wbqš¿Y Ki‡e| wZwb g‡b K‡ib GKevi RbM‡Yi Av¯’v AR©b Ki‡Z cvi‡j †kqvi weµ‡qi Rb¨ fve‡Z n‡e bv|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wg. weKvk †Kvb ai‡bi cÖwZôvb Mo‡Z Pvb?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wewae×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cvewjK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†nvwìs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mvewmwWqvwi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G ai‡bi †Kv¤úvwbi †kqvi µ‡q RbM‡Yi AvMÖnx nIqvi KviY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wPiš¿Y Aw¯—Z¡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mxwgZ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¯^vaxbmËv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AvL n‡Z wPwb Drcv`b †Kvb ai‡bi wk‡í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we‡k­lY wkí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†hŠwMK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cÖwµqvwfwËK wkí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ms‡hvRb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sz w:val="16"/>
          <w:szCs w:val="16"/>
        </w:rPr>
        <w:t>ISO</w:t>
      </w:r>
      <w:r>
        <w:rPr>
          <w:rFonts w:ascii="SutonnyMJ" w:hAnsi="SutonnyMJ" w:cs="SutonnyMJ"/>
          <w:b/>
          <w:bCs/>
          <w:sz w:val="20"/>
          <w:szCs w:val="20"/>
        </w:rPr>
        <w:t xml:space="preserve"> -Gi gvb wbqš¿‡Yi †¶Î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  <w:t>†fvM¨c‡Y¨i cywógvb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KuvPvgvj wgkÖ‡Yi AbycvZ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mieivnKvix‡`i mv‡_ m¤úK©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sz w:val="16"/>
          <w:szCs w:val="16"/>
        </w:rPr>
        <w:t>SME</w:t>
      </w:r>
      <w:r>
        <w:rPr>
          <w:rFonts w:ascii="SutonnyMJ" w:hAnsi="SutonnyMJ" w:cs="SutonnyMJ"/>
          <w:b/>
          <w:bCs/>
          <w:sz w:val="20"/>
          <w:szCs w:val="20"/>
        </w:rPr>
        <w:t xml:space="preserve"> -Gi c~Y©iƒc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Single and Medium Enterprise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Small and Medium Enterprise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lSym" w:hAnsi="SulSym" w:cs="SulSym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Semi Medium Enterpris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Social and Modem Enterprise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¯§viKwjwci aviv ewnf©~Z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Ae¯’vb I wVKvbv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bvg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ÔGKZvB ejÕ †Kvb msMV‡bi g~jgš¿?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Askx`vwi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ivóªxq e¨emvq MV‡bi D‡Ïk¨ n‡”Q-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RbKj¨vY mvab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  <w:t>†eKvi mgm¨v mgvavb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GK‡PwUqv e¨emvq †iva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KZ mv‡ji †c‡U›U I wWRvBb AvBb cÖPwjZ?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1911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1932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1994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†hŠ_ g~jabx e¨emv‡qi msweavb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cÖZ¨q cÎ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weeiY 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¯§viKwjwc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wbeÜb 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evW©-Gi cÖwZôvZv †K?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W. AvLZvi nvwg` Lvb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m¨vi iP‡Wj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W. †gv. BDb~m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wg. I‡qb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WTO</w:t>
      </w:r>
      <w:r>
        <w:rPr>
          <w:rFonts w:ascii="SutonnyMJ" w:hAnsi="SutonnyMJ" w:cs="SutonnyMJ"/>
          <w:b/>
          <w:bCs/>
          <w:sz w:val="20"/>
          <w:szCs w:val="20"/>
        </w:rPr>
        <w:t>-Gi m`i `ßi †Kv_vq?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†RÏv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eªv‡mjm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IqvwksUb wWwm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ivóªxq e¨emvq Lv‡Zi Aš—fz©³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evsjv‡`k wegvb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XvKv †gwW‡Kj K‡jR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XvKv Iqvmv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GKgvwjKvbv e¨emv‡qi wm×vš— MÖnY `ª“ZZi nq †Kb?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†MvcbxqZv i¶v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GKK wm×vš—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miKvwi wbqš¿Y gy³Zv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 ˆbcyY¨Zv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wkívq‡bi me‡P‡q †bwZevPK w`K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 cvPvi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cwi‡ek `~lY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`ybx©wZ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D”P AvKv•¶v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69. </w:t>
            </w:r>
            <w:r>
              <w:rPr>
                <w:rFonts w:ascii="SutonnyMJ" w:hAnsi="SutonnyMJ" w:cs="SutonnyMJ"/>
                <w:sz w:val="26"/>
                <w:szCs w:val="26"/>
              </w:rPr>
              <w:t>iv‡R›`ªcyi K¨v›Ub‡g›U cvewjK ¯‹zj I K‡jR, MvRxcyi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bxwZ‡eva g~jZ wK‡mi Ici cÖwZwôZ?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gvby‡li g‡bvfv‡ei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mZ¨ I b¨v‡qi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gvby‡li AvPi‡Yi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mvgvwRK ms¯‹…wZi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ˆKvbwU wewbGqvM DG`ÅvÚvi RbÅ AbyGcÉiYvgƒjK</w:t>
      </w:r>
      <w:r>
        <w:rPr>
          <w:rFonts w:ascii="SutonnyMJ" w:hAnsi="SutonnyMJ" w:cs="SutonnyMJ"/>
          <w:b/>
          <w:bCs/>
          <w:sz w:val="20"/>
          <w:szCs w:val="20"/>
        </w:rPr>
        <w:t xml:space="preserve"> n‡Z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kÖg bxwZ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Ki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ivR¯^ bxwZ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wkí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Panjeree Bold" w:hAnsi="Panjeree Bold" w:cs="Panjeree Bold"/>
          <w:b/>
          <w:bCs/>
          <w:spacing w:val="-2"/>
          <w:sz w:val="16"/>
          <w:szCs w:val="16"/>
        </w:rPr>
      </w:pP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3.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ab/>
        <w:t>i‚Gej mvGne ‰KRb DœP c`Õ© miKvwi KgÆKZÆv| KvGRi PvGc wbZÅcÉGqvRbxq wKQy cYÅ NGi eGm cvIqvi RbÅ ˆWweU I ˆKÌwWU KvGWÆi gvaÅGg cGYÅi gƒjÅ cwiGkva KiGjb| ‰LvGb wZwb Kx c«¬wZGZ cYÅ KÌq KGib?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B-gv‡K©wUs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B-wi‡UBwjs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B-e¨vswKs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B-Kgvm©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 xml:space="preserve">4. </w:t>
      </w:r>
      <w:r>
        <w:rPr>
          <w:rFonts w:ascii="SutonnyMJ" w:hAnsi="SutonnyMJ" w:cs="SutonnyMJ"/>
          <w:b/>
          <w:bCs/>
          <w:sz w:val="20"/>
          <w:szCs w:val="20"/>
        </w:rPr>
        <w:tab/>
        <w:t>†hvMv‡hvM cÖhyw³i GKgvÎ mswk­ó gva¨g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mdUIq¨vi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nvW©Iq¨vi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g‡Wg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Kw¤úDUvi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GKwU e¨emvqxi Rb¨ ¸YMZ I gvbm¤§Z 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cYÅ mvgMÉx Drcv`b Kiv ˆKvbwUi ewntcÉKvk?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†`kvÍ‡eva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mybvg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ˆbwZKZvi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Av¯’vi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 wewb‡qv‡Mi SuywK †K enb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D‡`¨v³v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wegvKvix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KwcivBU wbeÜ‡bi Rb¨ wba©vwiZ di‡g Kvi Kv‡Q Av‡e`b Ki‡Z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wbqš¿‡Ki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DwK‡ji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e¨vsKv‡ii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wbeÜ‡Ki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bZzb c‡Y¨i evRvi m„wó I eÈ‡b GKgvwjKvbv e¨emvq ¸i“Z¡c~Y© †Kb?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weµq e„w×i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†fv³vi mv‡_ cÖZ¨¶ m¤ú‡K©i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AwaK gybvdvi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`¶ eÈb e¨e¯’vi Rb¨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ˆbwZK PwiÎ MV‡b †Kvb cÖwZôv‡bi f‚wgKv †ewk?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 msMVb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Askx`vwi‡Z¡i wfwË‡Z e¨vswKs e¨emv‡q m‡e©v”P m`m¨ KZRb?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10 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50 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e¨emv‡qi gva¨‡g hv Kiv nq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RxebhvÎvi gvb DbœZ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Kzms¯‹vi `~i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Avw_©K Am”QjZv `~i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ivóªxq e¨emv‡qi Dchy³ †¶Î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¶z`ª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ˆZwi †cvkvK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Rb¯^v_© m¤ú„³ cÖwZôvb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jvfRbK wewb‡qvM †¶Î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Askx`vwi KvievGi ˆK Askx`vi nevi ˆhvMÅ?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miKvwi Kg©KZ©v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ivóªcwZ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M„wnYx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we‡`wk bvMwiK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†Kv¤úvwb msMV‡bi g~j `wjj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weeiYcÎ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¯§viKwjwc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wbeÜbcÎ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cwi‡gj wbqgvewj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me©cÖ_g </w:t>
      </w:r>
      <w:r>
        <w:rPr>
          <w:rFonts w:cs="Vrinda"/>
          <w:b/>
          <w:bCs/>
          <w:sz w:val="16"/>
          <w:szCs w:val="16"/>
        </w:rPr>
        <w:t>GATT</w:t>
      </w:r>
      <w:r>
        <w:rPr>
          <w:rFonts w:ascii="SutonnyMJ" w:hAnsi="SutonnyMJ" w:cs="SutonnyMJ"/>
          <w:b/>
          <w:bCs/>
          <w:sz w:val="20"/>
          <w:szCs w:val="20"/>
        </w:rPr>
        <w:t xml:space="preserve"> cÖwZwôZ nq †Kvb iv‡óª?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wKDev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Rvcvb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_vBj¨vÛ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Av‡gwiKv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†Kv¤úvwbi wbixw¶Z wnmve weeiYx Kvi wbKU `vwLj Kiv eva¨Zvg~jK?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cwiPvjK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 gš¿Yvjq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wbeÜK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e¨vsK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2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17 I 18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iwb XvKvi †gŠPvK gv‡K‡U© AjsKv‡ii †`vKvb cÖwZôv K‡ib| †µZv‡`i Pvwn`v †gvZv‡eK AjsKvi mieivn Ki‡Z bv cvivq †mv‡nj I mvwKe bv‡g `yB eÜyi mv‡_ Av‡jvPbv mv‡c‡¶ g~jab mieivn K‡ib| mvwKe D³ cÖwZôv‡bi mieivnK…Z 15 nvRvi UvKv ch©š— `vq MÖnY Ki‡Z m¤§Z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iwbi e¨emvqwU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†hŠ_ D‡`¨vM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mvwKe †Kvb ai‡bi Askx`vi?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mvaviY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bvggvÎ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mxgve×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Nygš—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2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19 I 20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jvf-¶wZ g~jab Abycv‡Z eÈb Kiv n‡e| GB k‡Z© cvi¯úwiK mg‡SvZvi wfwË‡Z kwdK, Avwe` I wgwni wZb eÜy wg‡j e¨emvq ïi“ K‡i| eQ‡ii ïi“‡Z Zv‡`i g~jab wQj 50,000, 70,00 Ges 1,00,00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Dwj­wLZ e¨emvqwU †Kvb ai‡bi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D³ e¨emv‡q gybvdvi cwigvY 44 nvRvi UvKv n‡j wgwn‡ii cÖvc¨ gybvdv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5,000 UvKv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10,000 UvKv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cY¨ I †mevi evRviRvZKiY †Kvb ai‡bi mnvqK †mev?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mg_©bg~jK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msi¶Yg~jK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miKvwi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DÏxcbvg~jK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lSym" w:hAnsi="SulSym" w:cs="SulSym"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ˆe‡`wkK evwYR¨ Kq ai‡bi?</w:t>
      </w:r>
      <w:r>
        <w:rPr>
          <w:rFonts w:ascii="SulSym" w:hAnsi="SulSym" w:cs="SulSym"/>
          <w:sz w:val="16"/>
          <w:szCs w:val="16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 cÖKvi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 cÖKvi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 cÖKvi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 cÖKvi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23 I 24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sz w:val="20"/>
          <w:szCs w:val="20"/>
          <w:lang w:val="it-IT"/>
        </w:rPr>
        <w:t>myigv b`xi cv‡oi †R‡jiv e¨w³MZfv‡e b`x‡Z gvQ a‡i Ges ¯’vbxq AvoZ`vi‡`i Kv‡Q wewµ K‡i| wKš‘ G‡Z Zviv b¨vh¨g~j¨ †_‡K ewÂZ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†R‡jiv †Kvb ai‡bi msMVb MVb K‡i b¨vh¨g~j¨ †c‡Z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µq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†fv³v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eûgyLx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†R‡jiv Zv‡`i mwgwZ †_‡K †h myweav †c‡Z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RxebhvÎvi gvb Dbœqb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mÂq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†fvM e¨q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bv †c‡j cÖvB‡fU wj. †Kv¤úvwb e¨emvq Kvh©µg ïi“ Ki‡Z cv‡i 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wbeÜbcÎ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Kvh©vi‡¤¢i AbygwZcÎ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cÖZ¨qbcÎ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ÔRbmsL¨vÕ †Kvb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cÖvK…wZK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AESAN</w:t>
      </w:r>
      <w:r>
        <w:rPr>
          <w:rFonts w:ascii="SutonnyMJ" w:hAnsi="SutonnyMJ" w:cs="SutonnyMJ"/>
          <w:b/>
          <w:bCs/>
          <w:sz w:val="20"/>
          <w:szCs w:val="20"/>
        </w:rPr>
        <w:t>-Gi eZ©gvb m`m¨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7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23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ISO</w:t>
      </w:r>
      <w:r>
        <w:rPr>
          <w:rFonts w:ascii="SutonnyMJ" w:hAnsi="SutonnyMJ" w:cs="SutonnyMJ"/>
          <w:b/>
          <w:bCs/>
          <w:sz w:val="20"/>
          <w:szCs w:val="20"/>
        </w:rPr>
        <w:t>-Gi gvb wbqš¿‡Yi †¶Î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†fvM¨c‡Y¨i cywógvb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KuvPvgvj wgkÖ‡Yi AbycvZ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mieivnKvix‡`i mv‡_ m¤úK©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mgy`ª n‡Z wSbyK msMÖn †Kvb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cÖRbb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K…wl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wb®‹vkb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cÖwµqvRvZKiY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cwienb c‡Y¨i †Kvb cÖwZeÜKZv `~i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KvjMZ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mgqMZ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iƒcMZ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70. </w:t>
            </w:r>
            <w:r>
              <w:rPr>
                <w:rFonts w:ascii="SutonnyMJ" w:hAnsi="SutonnyMJ" w:cs="SutonnyMJ"/>
                <w:sz w:val="26"/>
                <w:szCs w:val="26"/>
              </w:rPr>
              <w:t>¸i“`qvj miKvwi K‡jR, wK‡kviMÄ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wkí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¯^Z¡MZ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iƒcMZ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mgqMZ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e¨emv‡qi gyL¨ D‡Ïk¨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m¤úwË AR©b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gvbe †mev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MÖvnK mš‘wó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Panjeree Bold" w:hAnsi="Panjeree Bold" w:cs="Panjeree Bold"/>
          <w:b/>
          <w:bCs/>
          <w:spacing w:val="-2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DóxcKwU cGov ‰es 3 I 4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Rbve Kwei gywÝMÄ †_‡K Avjy msMÖn K‡i wngvMv‡i msi¶Y K‡ib| D³ Avjy AvKvi Abyhvqx fvM K‡i LyPiv e¨emvqx‡`i wbKU weµq K‡i Zvi e¨emvwqK Kvh©µg cwiPvjbv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Rbve Kwei c‡Y¨i †Kvb ai‡bi Dc‡hvM m„wó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SuywKMZ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KvjMZ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iƒcMZ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Rbve Kwei †Kvb KvR m¤úv`b K‡i LyPiv e¨emvqxi wbKU Avjy weµq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ch©vwqZKiY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†gvowKKiY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cÖwgZKiY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c„w_exi mKj †`‡kB †Kvb ai‡bi e¨emvq msMV‡bi msL¨v me©vwaK?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†hŠ_g~jabx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‰KgvwjKvbv eÅemvGqi ˆKvb Amyweav `ƒixKiGYi</w:t>
      </w:r>
      <w:r>
        <w:rPr>
          <w:rFonts w:ascii="SutonnyMJ" w:hAnsi="SutonnyMJ" w:cs="SutonnyMJ"/>
          <w:b/>
          <w:bCs/>
          <w:sz w:val="20"/>
          <w:szCs w:val="20"/>
        </w:rPr>
        <w:t xml:space="preserve"> Rb¨ Askx`vwi e¨emv‡qi DrcwË N‡U?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e¨w³ mvg‡_©¨i mxgve×Zv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Awmg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¯’vwq‡Z¡i AwbðqZv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c„_K mËvi Afve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Askx`vwi eÅemvGqi gƒj wfwî wbGPi ˆKvbwU?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kwiKvbv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Pzw³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A_©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wek¦v‡mi m¤úK©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Askx`vwi Pzw³cÎ n‡Z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†gŠwLK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wjwLZ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wbewÜZ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16" w:lineRule="auto"/>
        <w:ind w:left="360" w:hanging="360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9 I 10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K, L, M wZb eÜy mg‡SvZvi wfwË‡Z GKwU e¨emvq ïi“ K‡ib| jvf-†jvKmvb eÈb wb‡q c~‡e©i †Kv‡bv mg‡SvZv bv _vKvq K eÜywU AwaK gybvdv `vwe K‡i| Ab¨w`‡K Kwig bv‡gi GKRb †`bv`vi 50,000 UvKv †`bv cwi‡kva Ki‡Qb bv d‡j bvbv ai‡bi RwUjZv m„wó n‡”Q|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cÖwZôvbwU †Kvb ai‡bi e¨emvq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†hŠ_g~jabx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cvIbv UvKv Av`vqRwbZ mgm¨v mgvav‡bi c~‡e©B †h c`‡¶c MÖnY Ri“wi wQjÑ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wjwLZ Pzw³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mvwjkKvix wb‡qvM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Pzw³ wbeÜb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wjwg‡UW kãwU †Kvb e¨emv‡qi †¶‡Î e¨envi Kiv hvq?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Askx`vwi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†Kv¤úvwbi MVbZš¿?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cwi‡gj wbqgvewj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Kvh©vi‡¤¢i AbygwZcÎ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weeiYxcÎ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¯§viKwjwc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ˆea †UªW gvK© KZ eQ‡ii Rb¨ bevqb Kiv †h‡Z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15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B-wi‡UBwjs c×wZ‡Z e¨emvq Kivi Rb¨ cÖ‡qvRbÑ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B›Uvi‡bU ms‡hvM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wbR¯^ I‡qemvBU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mieivnKvix P¨v‡bj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evsjv‡`k ¶z`ª I KzwUi wkí ms¯’v †Kvb ai‡bi mnvqK †mev cÖ`vb Kiv _v‡K?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DÏxcbvg~jK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mg_©bg~jK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msi¶Yg~jK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Avw_©K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AbjvB‡b cY¨mvgMÖx weµ‡qi cÖwµqv‡K Kx ejv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†UªW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B-Kgvm©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†nvgmvwf©m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`vZe¨ wPwKrmvjq ¯’vcb Øviv mgv‡Ri †Kvb c‡¶i cÖwZ `vwqZ¡ cvjb †evSvq?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kÖwgK Kg©x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†µZv I †fv³v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mvaviY RbMY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†Kvb ai‡bi †kqvi µ‡qi Rb¨ A_© cÖ`vb Ki‡Z nq 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ivBU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†evbvm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AMÖvwaKvi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mvaviY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KZ mv‡j AwW©b¨vÝ Øviv mgevq mwgwZ wbqwš¿Z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1932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1984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1985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m¤ú~Y© †fv³v m¤úwK©Z e¨emvq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B-Kgvm©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B-gv‡K©wUs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B-wi‡UBwjs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cwienb ˆKvb aiGbi cÉwZe®¬KZv `ƒi KGi?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SuywKMZ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KvjMZ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¯^Z¡MZ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GKgvwjKvbv e¨emv‡qi mv‡_ Askx`vwi e¨emv‡qi †Kvb mv`„k¨ †`Lv hvq?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Amxg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gybvdv AR©b I eÈb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mxwgZ g~jab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gvwjKvbv I e¨e¯’vcbv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PëMÉvg Õ¡K ‰ÝGPGéi hvòv ÷i‚ nq KZ mvGj?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1984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1994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1995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we‰mwU AvB ˆKvb g¯¨YvjGqi AaxbÕ© msÕ©v?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evwYR¨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1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25 I 26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Ry‡qj Ggb GKwU cÖwZôv‡b PvKwi K‡ib †h cÖwZôvbwU‡K wbR¯^ †m±‡i †Kv‡bv cÖwZ‡hvwMZv †gvKv‡ejv Ki‡Z nq bv| ZviciI cÖwZôvbwUi †Zgb †Kv‡bv AMÖMwZ bv nIqvq wZwb gvbwmKfv‡e nZvk|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Ry‡qj wb‡Pi †Kvb cÖwZôv‡b PvKwi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evsjv‡`k wegvb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evsjv‡`k wkwcs K‡c©v‡ikb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evsjv‡`‡k †ijI‡q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evsjv‡`k moK cwienb ms¯’v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Ry‡q‡ji PvKwiiZ cÖwZôv‡bi AMÖMwZi Rb¨ KiYxq n‡Z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e¨e¯’vcbvi `¶Zvi Dbœqb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AcPq n«vm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jvfRbK i“U¸‡jv‡Z wewb‡qvM e„w×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1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DÏxcKwU c‡ov Ges 27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jc w:val="both"/>
        <w:rPr>
          <w:rFonts w:ascii="SutonnyMJ" w:hAnsi="SutonnyMJ" w:cs="SutonnyMJ"/>
          <w:b/>
          <w:bCs/>
          <w:spacing w:val="-6"/>
          <w:sz w:val="20"/>
          <w:szCs w:val="20"/>
        </w:rPr>
      </w:pPr>
      <w:r>
        <w:rPr>
          <w:rFonts w:ascii="SutonnyMJ" w:hAnsi="SutonnyMJ" w:cs="SutonnyMJ"/>
          <w:spacing w:val="-6"/>
          <w:sz w:val="20"/>
          <w:szCs w:val="20"/>
          <w:lang w:val="it-IT"/>
        </w:rPr>
        <w:t>iƒcM‡Äi Rwmg wgqvi gvs‡mi †`vKv‡b wgUv‡i cwigvc K‡i †µZv‡`i cQ›` †gvZv‡eK gvsm mieivn Kiv nq| wZwb KL‡bvB VKv‡bvi wPš—v K‡ib bv| d‡j Zvi †`vKv‡bi gvsm `ª“Z wewµ n‡q hvq|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Rwmg wgqv Zvi e¨emv‡q †Kvb welqwUi Ici AwaK ¸i“Z¡ w`‡q‡Qb?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 `vwqZ¡ cvjb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e¨emvwqK g~j¨‡eva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e¨emv‡qi ˆbwZKZv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wewm‡Ki cÖavb KvR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wewb‡qvM civgk© 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FY`vb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cwienb myweav cÖ`vb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Ki AeKv‡k mnvqZv `vb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1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29 I 30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KzqvKvUv †R‡j cwj­‡Z †R‡jiv ¯’vbxq gnvRb‡`i AZ¨vPv‡ii wkKvi| Zviv mevB GKwÎZ n‡q GKwU mgevq mwgwZ MVb Kij| mwgwZi gva¨‡g Zviv bvbvb myweav cv‡”Q e‡j mevB Avbw›`Z|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m`m¨‡`i cÖK…wZ wePv‡i DÏxc‡Ki mgevq mwgwZwU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Drcv`K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weµq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FY`vb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†R‡jiv mgevq mwgwZ MVb K‡i †h mKj myweav †c‡Z cv‡i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mÂq I FY myweavjvf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GK‡Î µq-weµq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miKvwi ÎvY mnvqZv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71. </w:t>
            </w:r>
            <w:r>
              <w:rPr>
                <w:rFonts w:ascii="SutonnyMJ" w:hAnsi="SutonnyMJ" w:cs="SutonnyMJ"/>
                <w:sz w:val="26"/>
                <w:szCs w:val="26"/>
              </w:rPr>
              <w:t>NvUvBj K¨v›Ub‡g›U cvewjK ¯‹zj I K‡jR, Uv½vBj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bvix D‡`¨v³v‡`i </w:t>
      </w:r>
      <w:r>
        <w:rPr>
          <w:rFonts w:cs="Vrinda"/>
          <w:b/>
          <w:bCs/>
          <w:sz w:val="14"/>
          <w:szCs w:val="14"/>
        </w:rPr>
        <w:t>SME</w:t>
      </w:r>
      <w:r>
        <w:rPr>
          <w:rFonts w:ascii="SutonnyMJ" w:hAnsi="SutonnyMJ" w:cs="SutonnyMJ"/>
          <w:b/>
          <w:bCs/>
          <w:sz w:val="18"/>
          <w:szCs w:val="18"/>
        </w:rPr>
        <w:t xml:space="preserve"> FY cÖ`v‡bi †¶‡Î my‡`i nvi KZ?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7%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15%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†hvMv‡hvM gš¿Yvj‡qi Aax‡b †Kvb ms¯’vwU i‡q‡Q?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†Uwj‡hvMv‡hvM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moK cwienb ms¯’v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ch©Ub K‡c©v‡ikb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ivmvqwbK wkí ms¯’v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3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wg. AvwkK GKwU ivBm wgj ¯’vcb Ki‡Z Pvb| GRb¨ wZwb </w:t>
      </w:r>
      <w:r>
        <w:rPr>
          <w:rFonts w:cs="Vrinda"/>
          <w:sz w:val="14"/>
          <w:szCs w:val="14"/>
          <w:lang w:val="it-IT"/>
        </w:rPr>
        <w:t>SME</w:t>
      </w:r>
      <w:r>
        <w:rPr>
          <w:rFonts w:ascii="SutonnyMJ" w:hAnsi="SutonnyMJ" w:cs="SutonnyMJ"/>
          <w:sz w:val="18"/>
          <w:szCs w:val="18"/>
          <w:lang w:val="it-IT"/>
        </w:rPr>
        <w:t xml:space="preserve"> dvD‡Ûk‡b F‡Yi Rb¨ Av‡e`b K‡ib|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DÏxc‡K Dwj­wLZ </w:t>
      </w:r>
      <w:r>
        <w:rPr>
          <w:rFonts w:cs="Vrinda"/>
          <w:b/>
          <w:bCs/>
          <w:sz w:val="14"/>
          <w:szCs w:val="14"/>
        </w:rPr>
        <w:t>SME</w:t>
      </w:r>
      <w:r>
        <w:rPr>
          <w:rFonts w:ascii="SutonnyMJ" w:hAnsi="SutonnyMJ" w:cs="SutonnyMJ"/>
          <w:b/>
          <w:bCs/>
          <w:sz w:val="18"/>
          <w:szCs w:val="18"/>
        </w:rPr>
        <w:t xml:space="preserve"> dvD‡Ûkb †Kvb Znwej †_‡K wg. AvwkK‡K FY cÖ`vb Ki‡e?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we‡`wk Znwej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wiRvf© Znwej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FYK…Z Znwej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wbR¯^ Znwej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KvbwU ivóªxq e¨emv‡qi ˆewkó¨?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bgbxqZv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 AR©b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wPiš—b Aw¯—Z¡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†kqvi n¯—vš—i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evsjvG`k mgevq mwgwZi KvhÆKÌg ˆK wbq¯¨Y KGib?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Awa`ßi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cwj­ Dbœqb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6 I 7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bvw`iv nvmvb GKUv eywUK cÖwZôv‡bi gvwjK| miKvwi mvnvh¨ mn‡hvwMZvq Ges GbwRI¸‡jvi wbKU n‡Z mnR k‡Z© FY cvIqvq fv‡jvfv‡e e¨emvq cwiPvjbv K‡i Avm‡Qb| wKš‘ eZ©gvb mg‡q i“wP I Pvwn`vi cwieZ©b nIqvq wZwb wPwš—Z|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bvw`iv nvmv‡bi mvd‡j¨ cwi‡e‡ki †Kvb Dcv`vb gyL¨ f‚wgKv cvjb K‡i‡Q?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cÖhyw³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 xml:space="preserve">cwiewZÆZ 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cwiwÕ©wZGZ bvw`iv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 xml:space="preserve"> nvmvb KiGZ cvGib</w:t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e¨emv ¸wU‡q wb‡eb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Pvwn`vgvwdK cY¨ Drcv`b Ki‡eb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c‡Y¨i ¸YMZ gvb e„w× Ki‡eb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mxwgZ Askx`vi AvBb cÖYxZ nq KZ mv‡j?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1905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1907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1932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h_vmg‡q C` †evbvm cÖ`vb Kv‡`i cÖwZ e¨emvqx‡`i mvgvwRK `vwqZ¡ cvjb?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†µZv I †fv³v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kÖwgK-Kg©Pvix‡`i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wewb‡qvMKvix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me©mvaviY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10 I 11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evsjv‡`k miKvi K·evRv‡ii †mvbvw`qv Øx‡c Mfxi mgy`ªe›`i wbg©v‡Yi wm×vš— wb‡q‡Q| we‡`wk wewb‡qvMKvixiv kZ©mv‡c‡¶ wewb‡qv‡M AvMÖnx| GgZve¯’vq wbg©vY mswkó wKQy ¯^bvgab¨ cÖwZôvb I †`kxq wewb‡qvMKvix‡`i mv‡_ wb‡q miKvi cÖKíwU ev¯—evq‡bi wm×vš— wb‡q‡Q|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miKvGii wm«¬vG¯¦ ˆKvb aiGbi eÅemvq MGo IGVGQ?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wcwcwc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AvavmiKvwi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e¨emvwqK †RvU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Giƒc cÖwZôvb Movi d‡j evsjv‡`k jvfevb n‡e|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we‡`‡ki Ici wbf©iZv Kg‡e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†`wk wewb‡qvMKvixiv DrmvwnZ n‡e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me c‡¶i mvg_©¨ I `¶Zv evo‡e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cvewjK wjwg‡UW †Kv¤úvwb‡Z weeiY ˆZwi I cÖPv‡ii D‡Ïk¨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†kqvi weµq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FYcÎ weµq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Av‡e`bcÎ weµq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ÔM„nxZ D‡`¨vM Øviv fv‡jv wKQy AwR©Z n‡eÕ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  <w:r>
        <w:rPr>
          <w:rFonts w:ascii="SutonnyMJ" w:hAnsi="SutonnyMJ" w:cs="SutonnyMJ"/>
          <w:b/>
          <w:bCs/>
          <w:sz w:val="18"/>
          <w:szCs w:val="18"/>
        </w:rPr>
        <w:t xml:space="preserve"> G ai‡bi wPš—v D‡`¨v³vi †Kvb ¸Y‡K cÖKvk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SzuwK MÖnY ¶gZv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AvÍwek¦vm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Aa¨emvq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gvbwmK `„pZv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evsjv‡`‡ki †K›`ªxq ewYK mfv wn‡m‡e Kvh©iZ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FBCC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FBCCI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FBCI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FBCII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'WTO'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Gi c~Y©iƒc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World Trade Organization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World Trading Organization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World Travel Organization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World Tax Organization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mgev‡qi cÖ_g e¨e¯’vcbv KwgwUi †gqv`Kvj KZ eQi?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 eQi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 eQi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 eQi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 eQi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c‡Y¨i Pvwn`v wba©viK cwi‡ek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cÖvK…wZK cwi‡ek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 cwi‡ek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cwi‡ek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AvBbMZ cwi‡ek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18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cv‡ej wK‡kvi †Kv¤úvwb wjwg‡UW-Gi GKRb D‡`¨v³v| wZwb †Kv¤úvwb †_‡K mvavi‡Yi wbKU weµ‡qi A‡hvM¨ Ggb wKQy msL¨K †kqvi µq K‡ib| †Kv¤úvwb MV‡bi mgq cÖv_wgK e¨q wbe©v‡ni Rb¨ Zv‡K G ai‡bi †kqvi †`qv nq|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wg. cv‡ej †Kvb †kÖwYi †kqvi MÖnY K‡i‡Qb?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 †kqvi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AMÖvwaKvi †kqvi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wejw¤^Z †kqvi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AwaKvi‡hvM¨ †kqvi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Rxeb wegv Pzw³‡Z Wv³vwi cix¶vhy³ cÖ¯—ve dig e¨en„Z nq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wegvMÖnxZvi Avw_©K cwiw¯’wZ Rvb‡Z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wegvK…Z e¨w³i ¯^v¯’¨ m¤ú‡K© AeMZ n‡Z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wegvMÖnxZvi Abychy³Zv m¤ú‡K© Rvb‡Z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KZ mv‡j </w:t>
      </w:r>
      <w:r>
        <w:rPr>
          <w:rFonts w:cs="Vrinda"/>
          <w:b/>
          <w:bCs/>
          <w:sz w:val="14"/>
          <w:szCs w:val="14"/>
        </w:rPr>
        <w:t>ISO 9000</w:t>
      </w:r>
      <w:r>
        <w:rPr>
          <w:rFonts w:ascii="SutonnyMJ" w:hAnsi="SutonnyMJ" w:cs="SutonnyMJ"/>
          <w:b/>
          <w:bCs/>
          <w:sz w:val="18"/>
          <w:szCs w:val="18"/>
        </w:rPr>
        <w:t xml:space="preserve"> gvb mb` †`Iqv ïi“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1947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1967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1987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evsjv‡`‡ki c¨v‡U›U mb‡`i mgqKvj KZ eQi ch©š— mxgve×?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14 eQi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 eQi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16 eQi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17 eQi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B-Kg©v‡mi †Kvb g‡W‡j †jb‡`‡bi Rb¨ Ab¨ †Kvb c¶ AcÖ‡qvRb?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B2B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B2C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B3B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B2E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ïay wjwLZ weÁwß Øviv †Kvb ai‡bi Askx`vwi e¨emv‡qi we‡jvcmvab N‡U?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mvaviY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Hw”QK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mxgve×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wbw`©ó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24 I 25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PKcvov MÖv‡gi `wi`ª RbMY ÔwSbyKÕ bv‡g GKwU mgevq mwgwZ MVb K‡i| Zv‡`i 3q eQ‡i 1,50,000 UvKv jvf n‡j 10,000 UvKv msiw¶Z Znwe‡j Rgv K‡i| cieZ©x‡Z wnmve wbix¶vi Øviv wbix¶Y Ki‡j, wbix¶K Zv‡Z AvcwË K‡i|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cÖwZôvbwU msiw¶Z Znwe‡j KZ UvKv Rgv †`qvi cÖ‡qvRb wQj?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21,500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22,500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27,000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27,500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cÖwZôvbwU‡Z wbix¶‡Ki AvcwËi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jf¨vsk mwVKfv‡e ewÈZ bv nIqv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wiRvf© dv‡Û UvKv mwVKfv‡e Rgv bv nIqv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cÖwZôv‡bi wbqgbxwZ Agvb¨ Kiv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ivZ 9.00 Uvi ci KviLvbvi kGõi MÉnYGhvMÅZvi</w:t>
      </w:r>
      <w:r>
        <w:rPr>
          <w:rFonts w:ascii="SutonnyMJ" w:hAnsi="SutonnyMJ" w:cs="SutonnyMJ"/>
          <w:b/>
          <w:bCs/>
          <w:sz w:val="18"/>
          <w:szCs w:val="18"/>
        </w:rPr>
        <w:t xml:space="preserve"> gvÎv KZ †Wwmej?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40-70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50-70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60-70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70-75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weeiYcÎ cÖPv‡ii KZ w`‡bi g‡a¨ b~¨bZg g~jab Aek¨B msMÖn Ki‡Z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140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160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180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†h mnvqZv †Kvb e¨w³‡K wkí cÖwZôvq DØy× K‡i Zv‡K †Kvb ai‡bi mnvqZv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msi¶Yg~jK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DÏxcbvg~jK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Avw_©K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mnvqZvg~jK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e¨emv‡qi Avwef©ve nq †Kb?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m¤ú`kvjx nIqvi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 AR©‡bi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Pvwn`v c~i‡Yi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†eKviZ¡ `~i Kivi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30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†mvwbqv, Avwe`vn, Zvwbqv GKwU Askx`vwi e¨emvq cwiPvjbv K‡i Avm‡Qb| Ab¨‡`i bv Rvwb‡q Zvwbqv Zvi Ask `xcvi Kv‡Q n¯—vš—i K‡ib|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G‡¶‡Î Zv‡`i e¨emvqwU we‡jvcmvab n‡e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mK‡j GKgZ n‡q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NUbv †cÖw¶‡Z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eva¨Zvg~jKfv‡e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Av`vj‡Zi Av‡`‡k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217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72. </w:t>
            </w:r>
            <w:r>
              <w:rPr>
                <w:rFonts w:ascii="SutonnyMJ" w:hAnsi="SutonnyMJ" w:cs="SutonnyMJ"/>
                <w:sz w:val="26"/>
                <w:szCs w:val="26"/>
              </w:rPr>
              <w:t>†kicyi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mgev‡qi kvwãK A_©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10"/>
          <w:sz w:val="20"/>
          <w:szCs w:val="20"/>
        </w:rPr>
        <w:t>mw¤§wjZ Kg© cÖ‡Póv</w:t>
      </w:r>
      <w:r>
        <w:rPr>
          <w:rFonts w:ascii="SulSym" w:hAnsi="SulSym" w:cs="SulSym"/>
          <w:spacing w:val="-10"/>
          <w:sz w:val="16"/>
          <w:szCs w:val="16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ewYKmfv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mgvR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ivR¨ mfv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K…wÎg e¨w³mË¡v, wPiš—b Aw¯—Z¡ †Kvb e¨emv‡qi ˆewkó¨?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†Kv¤úvwb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mgevq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mgevq mwgwZi e¨e¯’vcbv KwgwUi m‡e©v”P m`m¨ msL¨v KZ 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6 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10 Rb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12 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 Rb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ivóªxq e¨emv‡qi ˆewkó¨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ivóªxq cwiPvjbv I wbqš¿Y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K…wÎg e¨w³mËv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RbKj¨vYgyLx cÖwZôvb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ivóªcwZi Aa¨v‡`k e‡j MwVZ †Kv¤úvwb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mb`cÖvß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wewae×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wbewÜZ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AwbewÜZ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†hŠ_ g~jabx e¨emv‡q cwi‡gj wbqgvewj‡Z Dwj­wLZ welq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e¨emv‡qi D‡Ïk¨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AvBb Kvbyb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msweavb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ˆ`bw›`b Af¨š—ixY Kvh©vewj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evsjv‡`‡ki †kqvievRvi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DSE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CSE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SSE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mygb GKRb e¨emvqx| wZwb 10% weµqe„w× Ki‡Z Pvb| cwiKíbv cÖYq‡bi Rb¨ cÖ_‡g Zv‡K †KvbwU AbymiY Ki‡Z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fwel¨r my‡hvM I cÖwZeÜKZv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Z_¨ msMÖn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j¶¨ I D‡Ïk¨ wba©viY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Kg© I cwiKíbv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ev‡RU †Kvb ai‡bi cwiKíbv?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GKv_©K 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¯’vqx cwiKíbv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j¶¨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mvgwMÖK cwiKíbv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10 I 11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nvmvb mv‡ne GKwU ¶z`ª e¨emvq cÖwZôv‡bi gvwjK| wZwb mKj Kv‡Ri c~‡e© cwiKíbv MÖnY K‡ib| wZwb Ggb GKwU cwiKíbv MÖnY K‡ib †hb GwU evievi e¨envi Kiv hvq|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nvmvb mv‡ne †Kvb ai‡bi cwiKíbv MÖnY K‡ib?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¯’vqx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¯^í‡gqvw`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ga¨‡gqvw`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nvmvb mv‡n‡ei cwiKíbvwUi d‡j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e¨q n«vm cv‡e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KvR bgbxq n‡e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 `¶Zv e„w× cv‡e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evsjv‡`‡ki WvKwefvM KZ mv‡ji AvBb Øviv MwVZ?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1882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1898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1971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1973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BTCL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Gi c~e© bvg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BCLC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BRTC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BTTB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TTBO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me© cÖ_g g¨vwUª· msMVb e¨en„Z nq KZ mv‡j?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1950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1960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1970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1980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mvgwiK ai‡bi msMVb ejv nq †Kvb msMVb‡K?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Kvh©wfwËK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g¨vwUª·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mij‰iwLK I Dc‡`óv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KwgwU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Kvh©wfwËK msMV‡bi D™¢veK †K?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Gd. Wwe­D †Uji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Wwe­D GBP wnDg¨vb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†nbwi †dqj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n¨viìKzÄ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KwgwU msMV‡bi myweav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Ri“wi cwiw¯’wZ †gvKvwejv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MYZvwš¿K e¨e¯’vcbv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mn‡hvwMZv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Kg©x msMÖ‡ni evwn¨K Drm ewnf‚©Z?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e„wËg~jK cÖwZôvb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Kg© Kwgkb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weÁvcb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kÖgmsN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Kg©x msMÖ‡ni cÖ_g avc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 wbe©vPb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Kg©x msMÖn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Kg©x wb‡qvM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cÖwk¶Y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c‡`vbœwZi wfwË KqwU?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5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Ôwb‡`©kbv n‡jv cÖkvm‡bi cÖvY, hvi KvR n‡jv KZ©e¨ wba©viY, Av‡`k `vb I MwZkxj †bZ…Z¡ cÖ`vbÕ msÁvwU Kvi?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GBP wbDg¨vb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B. wWgK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Aa¨vcK n¨vwj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wewe †Nvl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fwel¨Z gywLZv wK‡mi ˆewkó¨?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msMVb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e¨e¯’vcbv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Kg©x ms¯’vb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23 I 24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AvwkK †Kvs wj. Gi GKRb e¨e¯’vcK| wZwb Zvi Aax‡b Kg©iZ Kg©x‡`i bvbv wel‡q Av‡`k, civgk©, Dc‡`k cÖ`vb K‡i _v‡Kb| G‡Z Kg©xiv Lye ¯^v”Q‡›`¨i mv‡_ Zv‡`i `vwqZ¡ cvjb Ki‡Z cvi‡Q|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AvwkK Aa¯—b‡`i cwiPvjbv Kivi Rb¨ e¨e¯’vcbvi †Kvb KvRwU K‡i‡Qb?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cwiKíbv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msMVb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‡cÖlYv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Dwj­wLZ KvRwU e¨e¯’vc‡Ki cÖwZ Aa¯—b‡`i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AbyMZ Ki‡e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Aeva¨ Ki‡e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Kv‡R Avš—wiK Ki‡e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b¨vqcivqYZv †bZvi †Kvb ¸‡Yi Aš—fz©³?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e¨w³K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mvgvwRK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gvbwmK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†ckvwfwËK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GKRb †bZvi mvsMVwbK ¶gZv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¶gZv cÖ`k©b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e¨w³MZ ¶gZv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AwR©Z ¶gZv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we‡klvwqZ ¶gZv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msMVb KvVv‡gv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mw¤§wjZ e¨e¯’v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mw¤§wjZ cÖ‡Póv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mgš^‡qi e¨e¯’v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KvVv‡gvMZ cÖ‡Póv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BCIC</w:t>
      </w:r>
      <w:r>
        <w:rPr>
          <w:rFonts w:ascii="SutonnyMJ" w:hAnsi="SutonnyMJ" w:cs="SutonnyMJ"/>
          <w:b/>
          <w:bCs/>
          <w:sz w:val="20"/>
          <w:szCs w:val="20"/>
        </w:rPr>
        <w:t xml:space="preserve"> KZ mv‡j cÖwZwôZ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1976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1983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1994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2000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29 I 30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†nv‡mb GKwU e„n`vqZb †Kv¤úvwbi cwiPvjK| †Kv¤úvwbwU ÷K G·‡P‡Ä ZvwjKvfz³ †`bvi `v‡q †`Dwjqv †NvwlZ nq|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†nv‡m‡bi †Kv¤úvwb †Kvb cÖK…wZi?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cÖvB‡fU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cvewjK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mvewmwWqvix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wewae×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†nv‡mb †Kv¤úvwb †_‡K †Kvb c×wZ‡Z AcmvwiZ n‡eb?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mvaviY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wewae×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Av`vjZ KZ…©K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miKvi KZ…©K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73. </w:t>
            </w:r>
            <w:r>
              <w:rPr>
                <w:rFonts w:ascii="SutonnyMJ" w:hAnsi="SutonnyMJ" w:cs="SutonnyMJ"/>
                <w:sz w:val="26"/>
                <w:szCs w:val="26"/>
              </w:rPr>
              <w:t>wbD Mf. wWMÖx K‡jR, ivRkvnx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Business</w:t>
      </w:r>
      <w:r>
        <w:rPr>
          <w:rFonts w:ascii="SutonnyMJ" w:hAnsi="SutonnyMJ" w:cs="SutonnyMJ"/>
          <w:b/>
          <w:bCs/>
          <w:sz w:val="20"/>
          <w:szCs w:val="20"/>
        </w:rPr>
        <w:t xml:space="preserve"> kãwU †Kvb fvlvi?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Bs‡iwR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BZvjxq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†d«Â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dvwm©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Avgv‡`i †`‡k †`kxq wkí¸‡jv AbybœZ nIqvi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Aeva ißvwb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mxgve× ißvwb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Aeva Avg`vwb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mxgve× Avg`vwb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mvevb ˆZwi †Kvb ai‡bi wkí?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we‡k­lY wkí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†hŠwMK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cÖwµqvMZ wkí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MVbg~jK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e¨emv‡qi gyL¨ KvR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gybvdv AR©b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MÖvnK †mev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µq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5 I 6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nvwbd mv‡ne ivRkvnx‡Z GKUv Av‡gi Rym ˆZwii KviLvbv Pvjy K‡i‡Qb| Aí mg‡qi g‡a¨B Zuvi Drcvw`Z Ry‡mi Pvwn`v mviv‡`‡k e¨vcKfv‡e e„w× †c‡q‡Q| †µZvi wew¶ßZvi Kvi‡Y nvwbd mv‡ne Zuvi Drcvw`Z Rym evRviRvZKi‡Y wngwkg Lv‡”Qb|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nvwbd mv‡n‡ei e¨emv‡q †Kvb ai‡bi cÖwZeÜKZv †`Lv hvq?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e¨w³MZ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mgqMZ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SuywKMZ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m‡e©v”P gybvdv AR©‡b Rbve nvwb‡di hv Kiv cÖ‡qvRb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c‡Y¨i Pvwn`v wba©viY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Drcv`b mxwgZ ivLv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cY¨ eÈ‡bi e¨e¯’v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ÁvbMZ Dc‡hvM m„wó nq wK‡mi gva¨‡g?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weÁvcb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cwienb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¸`vgRvZKiY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weÁvcb e¨q P‚ovš— ch©v‡q †K enb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Drcv`K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cvBKvi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LyPiv e¨emvqx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†fv³v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hvÎvevwo d¬vBIfvi ˆZwi †Kvb wk‡íi AvIZvaxb?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wb®‹vkb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†mev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wbg©vY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Drcv`b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mvgvwRK eÅemvGqi aviYvwU cÉeZÆb KGib ˆK?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W. dR‡j nvmvb Av‡e`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GWvg w¯§_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W. gynv¤§` BDb~m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†WwfW g¨vKwK¬j¨vÛ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11 I 12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XvKvi nvRvwievM GjvKvq Pvgovi U¨vbvwi †_‡K 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eR©¨ wbM©g‡bi d‡j GjvKvi cwi‡ek gvivÍKfv‡e</w:t>
      </w:r>
      <w:r>
        <w:rPr>
          <w:rFonts w:ascii="SutonnyMJ" w:hAnsi="SutonnyMJ" w:cs="SutonnyMJ"/>
          <w:sz w:val="20"/>
          <w:szCs w:val="20"/>
          <w:lang w:val="it-IT"/>
        </w:rPr>
        <w:t xml:space="preserve"> `~wlZ n‡”Q|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GjvKvq †Kvb ai‡bi cwi‡e‡ki Kvi‡Y mgm¨vi m„wó n‡”Q?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weÁvb I cÖhyw³MZ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mvs¯‹…wZK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Dwj­wLZ cwi‡ek `~lY †_‡K i¶vq miKv‡ii KiYxq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U¨vbvwi wkí eÜ K‡i †`qv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`~wlZ eR©¨ cwi‡kvab wbwðZKiY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Av‡›`vjbKvix‡`i m‡½ KvD‡Ýwjs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kÖg I gvbem¤ú` e¨emvq cwi‡e‡ki †Kvb Dcvv`‡bi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mvgvwRK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ivR‰bwZK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GKgvwjKvbv e¨emvq MV‡b †Kv_v †_‡K †UªW jvB‡mÝ msMÖn Ki‡Z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BDwbqb cwil`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†cŠimfv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†Rjv cwil`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Dc‡Rjv cwil`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1932 mv‡ji Askx`vwi AvB‡bi 58 avivq </w:t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Askx`vwi eÅemvGqi ˆKvb welGqi DGÍÏL AvGQ?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Pzw³cÎ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MVb cÖYvwj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wbeÜb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we‡jvcmvab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wbw`©ó KvR †kl nIqvi ciI e¨emvq Pj‡Z _vK‡j Zv‡K †Kvb Askx`vwi msMVb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mxwgZ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we‡kl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Hw”QK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mvaiY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17 I 18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ivRM‡Äi Rvdi wgqvi gvs‡mi †`vKv‡b wgUv‡i cwigvc K‡i †µZv‡`i cQ›` †gvZv‡eK gvsm mieivn Kiv nq| †Kv‡bviƒc VKv‡bvi wPš—v Kiv nq bv| d‡j gvsm `ª“Z wewµ n‡q hvq|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Rvdi wgqv Zvi e¨emv‡qi †Kvb welqwUi Ici AwaK ¸i“Z¡ w`‡q‡Qb?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gybvdv AR©b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e¨emvwqK g~j¨‡eva I ˆbwZKZv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cwi‡ek msi¶Y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Rvdi wgqvi gvs‡mi †`vKv‡bi gvsm `ª“Z wewµi wcQ‡b KviYÑ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ˆbwZKZv msi¶Y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cwi‡ek msi¶Y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mvgvwRK `vwqZ¡ cvjb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ˆKvÁ·vwb wbe®¬Gbi RbÅ ˆewk cÉGqvRb ˆKvbwU?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†Kv¤úvwbi 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†Kv¤úvwbi ¯§viKwjwc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cwiPvjbvi cwiPqcÎ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†Kv¤úvwbi msNwewa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†Kv¤úvwb msMV‡bi gyL¨ `wjj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weeiYcÎ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¯§viKwjwc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wbeÜbcÎ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cwi‡gj wbqvgewj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†Kv¤úvwbi bvgKiY cÖeZ©b Kiv nq †Kvb ch©v‡q?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D‡`¨vM MÖnY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wbeÜbcÎ msMÖn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`wjj cÖYqb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Kvh©vi¤¢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22 I 23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 †e½j dvwb©Pvi bvgK cÖwZôvbwU †`‡ki Ab¨Zg kxl©¯’vbxq dvwb©Pvi cÖ¯‘ZKviK cÖwZôvb| cÖwZeQi AwR©Z gybvdvi GKwU eo Ask w`‡q cÖwZôvbwU †`‡ki wewfbœ GjvKvq ¯‹zj-K‡jR I nvmcvZvj M‡o †Zv‡j|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cÖwZôvbwU Zvi Kvh©µ‡g †Kvb c‡¶i cÖwZ `vwqZ¡ cvjb Ki‡Q?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kÖwgK-Kg©x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mvaviY RbMY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wewb‡qvMKvix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mieivnKvix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Giƒc Kvh©µg MÖnY Ki‡jÑ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cÖwZôv‡bi c‡Y¨i Pvwn`v e„w× cvq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4"/>
          <w:sz w:val="20"/>
          <w:szCs w:val="20"/>
        </w:rPr>
        <w:t>cÖwZôv‡bi †gvU gybvdvi cwigvY K‡g hvq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cÖwZôv‡bi BwZevPK B‡gR ˆZwi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mgev‡qi GKRb m`m¨ m‡e©v”P Kx cwigvY †kqvi µq Ki‡Z cvi‡e?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10%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15%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20%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25%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mgevq mwgwZi AwR©Z gybvdvi KZ Ask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mwçwZ ZnweGj evaÅZvgƒjKfvGe ivLGZ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z w:val="20"/>
          <w:szCs w:val="20"/>
        </w:rPr>
        <w:fldChar w:fldCharType="begin"/>
      </w:r>
      <w:r>
        <w:rPr>
          <w:rFonts w:ascii="SutonnyMJ" w:hAnsi="SutonnyMJ" w:cs="SutonnyMJ"/>
          <w:sz w:val="20"/>
          <w:szCs w:val="20"/>
        </w:rPr>
        <w:instrText xml:space="preserve"> eq \f(1,5) </w:instrText>
      </w:r>
      <w:r>
        <w:rPr>
          <w:rFonts w:ascii="SutonnyMJ" w:hAnsi="SutonnyMJ" w:cs="SutonnyMJ"/>
          <w:sz w:val="20"/>
          <w:szCs w:val="20"/>
        </w:rPr>
        <w:fldChar w:fldCharType="end"/>
      </w:r>
      <w:r>
        <w:rPr>
          <w:rFonts w:ascii="SutonnyMJ" w:hAnsi="SutonnyMJ" w:cs="SutonnyMJ"/>
          <w:sz w:val="20"/>
          <w:szCs w:val="20"/>
        </w:rPr>
        <w:t>Ask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fldChar w:fldCharType="begin"/>
      </w:r>
      <w:r>
        <w:rPr>
          <w:rFonts w:ascii="SutonnyMJ" w:hAnsi="SutonnyMJ" w:cs="SutonnyMJ"/>
          <w:sz w:val="20"/>
          <w:szCs w:val="20"/>
        </w:rPr>
        <w:instrText xml:space="preserve"> eq \f(3,20) </w:instrText>
      </w:r>
      <w:r>
        <w:rPr>
          <w:rFonts w:ascii="SutonnyMJ" w:hAnsi="SutonnyMJ" w:cs="SutonnyMJ"/>
          <w:sz w:val="20"/>
          <w:szCs w:val="20"/>
        </w:rPr>
        <w:fldChar w:fldCharType="end"/>
      </w:r>
      <w:r>
        <w:rPr>
          <w:rFonts w:ascii="SutonnyMJ" w:hAnsi="SutonnyMJ" w:cs="SutonnyMJ"/>
          <w:sz w:val="20"/>
          <w:szCs w:val="20"/>
        </w:rPr>
        <w:t>Ask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z w:val="20"/>
          <w:szCs w:val="20"/>
        </w:rPr>
        <w:fldChar w:fldCharType="begin"/>
      </w:r>
      <w:r>
        <w:rPr>
          <w:rFonts w:ascii="SutonnyMJ" w:hAnsi="SutonnyMJ" w:cs="SutonnyMJ"/>
          <w:sz w:val="20"/>
          <w:szCs w:val="20"/>
        </w:rPr>
        <w:instrText xml:space="preserve"> eq \f(1,10) </w:instrText>
      </w:r>
      <w:r>
        <w:rPr>
          <w:rFonts w:ascii="SutonnyMJ" w:hAnsi="SutonnyMJ" w:cs="SutonnyMJ"/>
          <w:sz w:val="20"/>
          <w:szCs w:val="20"/>
        </w:rPr>
        <w:fldChar w:fldCharType="end"/>
      </w:r>
      <w:r>
        <w:rPr>
          <w:rFonts w:ascii="SutonnyMJ" w:hAnsi="SutonnyMJ" w:cs="SutonnyMJ"/>
          <w:sz w:val="20"/>
          <w:szCs w:val="20"/>
        </w:rPr>
        <w:t>Ask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fldChar w:fldCharType="begin"/>
      </w:r>
      <w:r>
        <w:rPr>
          <w:rFonts w:ascii="SutonnyMJ" w:hAnsi="SutonnyMJ" w:cs="SutonnyMJ"/>
          <w:sz w:val="20"/>
          <w:szCs w:val="20"/>
        </w:rPr>
        <w:instrText xml:space="preserve"> eq \f(1,20) </w:instrText>
      </w:r>
      <w:r>
        <w:rPr>
          <w:rFonts w:ascii="SutonnyMJ" w:hAnsi="SutonnyMJ" w:cs="SutonnyMJ"/>
          <w:sz w:val="20"/>
          <w:szCs w:val="20"/>
        </w:rPr>
        <w:fldChar w:fldCharType="end"/>
      </w:r>
      <w:r>
        <w:rPr>
          <w:rFonts w:ascii="SutonnyMJ" w:hAnsi="SutonnyMJ" w:cs="SutonnyMJ"/>
          <w:sz w:val="20"/>
          <w:szCs w:val="20"/>
        </w:rPr>
        <w:t>Ask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mgevq mwgwZ MV‡b D‡`¨vM MÖnY KwgwUi cÖavb KvR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Dcwewa ˆZwi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†kqvi 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g~jab msMÖn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wbeÜbcÎ msMÖn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NGi eGm LyPiv cYÅ KÌGqi c«¬wZwUGK Kx eGj?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B-gv‡K©wUs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B-e¨vswKs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B-Kgvm©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B-wi‡UBwjs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evsjv‡`k †ijI‡qi hvÎv ïi“ KZ mv‡j?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1860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1861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1862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1863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wek¦ evwYR¨ ms¯’vi m`i `ßi †Kv_vq Aew¯’Z?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RvKvZ©v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bqvw`wj­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wf‡qbv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eZ©gv‡b Avgv‡`i †`‡k KZ mv‡ji †c‡U›U I wWRvBb AvBb Pvjy Av‡Q?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1909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1911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1917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1921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74. </w:t>
            </w:r>
            <w:r>
              <w:rPr>
                <w:rFonts w:ascii="SutonnyMJ" w:hAnsi="SutonnyMJ" w:cs="SutonnyMJ"/>
                <w:sz w:val="26"/>
                <w:szCs w:val="26"/>
              </w:rPr>
              <w:t>weqvg g‡Wj ¯‹zj GÛ K‡jR, e¸ov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Ki AeKvk †Kvb ai‡bi mnvqZv?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DÏxcbvg~jK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msMVbg~jK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civgk©g~jK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mg_©bg~jK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Avš—R©vwZK cwi‡e‡ki mv‡_ m¤úK©hy³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gy³evRvi A_©bxwZ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AvÂwjK †RvU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ivR¯^ bxwZ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D‡`¨vM welqwU cÖ_g †K cÖPjb K‡ib?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†Rv‡md mygwcUvi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wiPvW© K¨vw›Ujb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ievU© wnmwiP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G¨vWg w¯§_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¯§viKwjwc n‡”Q †Kv¤úvwbi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`wjj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msweavb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MVbZš¿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B-Kgv‡m©i †Kvb g‡W‡j LyPiv e¨emv‡qi g‡a¨ e¨emvqxiv mivmwi †fv³vi wbKU cY¨ ev Z_¨vw` weµq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B2B</w:t>
      </w:r>
      <w:r>
        <w:rPr>
          <w:rFonts w:ascii="SutonnyMJ" w:hAnsi="SutonnyMJ" w:cs="SutonnyMJ"/>
          <w:sz w:val="18"/>
          <w:szCs w:val="18"/>
        </w:rPr>
        <w:t xml:space="preserve"> g‡Wj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B2C </w:t>
      </w:r>
      <w:r>
        <w:rPr>
          <w:rFonts w:ascii="SutonnyMJ" w:hAnsi="SutonnyMJ" w:cs="SutonnyMJ"/>
          <w:sz w:val="18"/>
          <w:szCs w:val="18"/>
        </w:rPr>
        <w:t>g‡Wj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C2B</w:t>
      </w:r>
      <w:r>
        <w:rPr>
          <w:rFonts w:ascii="SutonnyMJ" w:hAnsi="SutonnyMJ" w:cs="SutonnyMJ"/>
          <w:sz w:val="18"/>
          <w:szCs w:val="18"/>
        </w:rPr>
        <w:t xml:space="preserve"> g‡Wj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C2C </w:t>
      </w:r>
      <w:r>
        <w:rPr>
          <w:rFonts w:ascii="SutonnyMJ" w:hAnsi="SutonnyMJ" w:cs="SutonnyMJ"/>
          <w:sz w:val="18"/>
          <w:szCs w:val="18"/>
        </w:rPr>
        <w:t>g‡Wj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e¨emv‡qi gyL¨ KvR †KvbwU?</w:t>
      </w:r>
      <w:r>
        <w:rPr>
          <w:rFonts w:ascii="SutonnyMJ" w:hAnsi="SutonnyMJ" w:cs="SutonnyMJ"/>
          <w:sz w:val="18"/>
          <w:szCs w:val="18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AR©b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 xml:space="preserve">Drcv`b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MÖvnK †mev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µq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Rbve Bmjvg Zzjv †_‡K myZv ˆZwi K‡ib| wZwb †Kvb ai‡bi Dc‡hvM m„wó K‡ib?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¯’vbMZ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iƒcMZ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¯^Z¡MZ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KvjMZ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ms‡hvRb wkí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†gvUiMvwo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†ij BwÄb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mvevb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cY¨ wewbg‡qi g‡a¨ c‡o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cwienb I ¸`vgRvZKiY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cvBKvwi e¨emvq I cwienb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LyPiv e¨emvq I ¸`vgRvZKiY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cvBKvwi e¨emvq I ißvwb e¨emvq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BDwbwjfvi evsjv‡`‡k wewfbœ is, MÜ I c¨v‡K mvevb cÖ¯‘Z K‡i| G‡¶‡Î Zviv we‡ePbv K‡i‡Q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RbmsL¨v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†fv³vi Awfi“wP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ascii="SutonnyMJ" w:hAnsi="SutonnyMJ" w:cs="SutonnyMJ"/>
          <w:sz w:val="18"/>
          <w:szCs w:val="18"/>
          <w:lang w:val="it-IT"/>
        </w:rPr>
        <w:tab/>
        <w:t>†fv³vi Pvwn`v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Kvb †¶‡Î GKgvwjKvbv e¨emvq Askx`vwi e¨emvq A‡c¶v AwaK myweav †fvM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`ª“Z wm×vš— MÖn‡Yi †¶‡Î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g~ja‡bi †¶‡Î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`v‡qi w`K †_‡K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wbeÜ‡bi †¶‡Î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FY myweav cvIqv hvq †Kvb Kv‡W©i gva¨‡g?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†WweU KvW©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†µwWU KvW©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wegvcÎ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†bŠc_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mvdUv cÖwZôvi j¶¨ Kx?</w:t>
      </w:r>
    </w:p>
    <w:p w:rsidR="006A2189" w:rsidRDefault="006A2189">
      <w:pPr>
        <w:tabs>
          <w:tab w:val="left" w:pos="270"/>
          <w:tab w:val="left" w:pos="540"/>
          <w:tab w:val="right" w:pos="1800"/>
          <w:tab w:val="left" w:pos="1890"/>
        </w:tabs>
        <w:ind w:left="540" w:right="7" w:hanging="54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mvK©fz³ †`kmg~‡ni g‡a¨ evwYwR¨K mn‡hvwMZv e„w×</w:t>
      </w:r>
    </w:p>
    <w:p w:rsidR="006A2189" w:rsidRDefault="006A2189">
      <w:pPr>
        <w:tabs>
          <w:tab w:val="left" w:pos="270"/>
          <w:tab w:val="left" w:pos="540"/>
          <w:tab w:val="right" w:pos="1800"/>
          <w:tab w:val="left" w:pos="1890"/>
        </w:tabs>
        <w:ind w:left="540" w:right="7" w:hanging="54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`w¶Y c~e© Gwkqvi †`kmg~‡ni A_©‰bwZK kw³ e„w×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Avg`vwb-ißvwb evwY‡R¨i m¤úÖmviY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pacing w:val="-2"/>
          <w:sz w:val="18"/>
          <w:szCs w:val="18"/>
        </w:rPr>
        <w:tab/>
        <w:t>mvK©fz³ †`kmg~‡ni `vwi`ª¨ `~ixKi‡Y mnvqZv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ivóªxq e¨emv‡qi myweav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Kg©ms¯’vb m„wó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`ª“Z wkívqb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Avg`vwb I ißvwb wbqš¿Y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15 I 16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XvKv kn‡ii evwm›`v‡`i wbiew”Qbœ cvwb mieiv‡ni Rb¨ RvZxq msm‡` AvBb cvm K‡i GKwU MwVZ nq|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DÏxc‡Ki msMVbwU †Kvb ai‡bi?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ivóªxq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DóxcGK DwÍÏwLZ cÉwZÓ¤vbwUi AwRÆZ gybvdv Kx nGe?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msm`MY mgnv‡i eÈb K‡i wb‡eb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gš¿x cwil` mgnv‡i eÈb K‡i wb‡eb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RvZxq †KvlvMv‡i Rgv _vK‡e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cÖavbgš¿xi ÎvY Znwe‡j Rgv _vK‡e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iƒcK wUwf wd«R †givgZKvix| Zvi Kv‡Ri `¶Zvi Kvi‡Y Zvi GjvKvi evwn‡ii †jvKI Zvi Kv‡Q Av‡m| Zvi e¨emvq fv‡jv Pjvi KviY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`ª“Z wm×vš— MÖn‡Yi my‡hvM _vKvq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Ae¯’vbMZ myweav _vKvi Kvi‡Y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MÖvn‡Ki mv‡_ cÖZ¨¶ m¤úK© _vKvi Kvi‡Y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¯^í AvqZ‡bi Kvi‡Y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Kg©x Askx`vi e¨emv‡q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g~jab mieivn K‡i bv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`vq enb K‡i bv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gybvdv †fvM K‡i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h †kqvi †Kv¤úvwbi mwÂwZ Znwej n‡Z cyivZb †kqvi gvwjK‡`i g‡a¨ eÈb Kiv nq Zv‡K Kx †kqvi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†evbvm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AMÖvwaKvi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ivBU †kqvi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wejw¤^Z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÷K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†kqv‡ii fMœvsk hv cwiPvjK KZ…©K Bmy¨K…Z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†kqv‡ii Avw¼K g~j¨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c~Y©g~j¨ Av`vqK…Z †kqvi g~ja‡bi Ask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†kqvi n‡Z cÖvß Avq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wb‡Pi †KvbwU K…wÎgmËv wewkó cÖwZôvb?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†gNjv cÖvB‡fU wj.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Anx cÖKvkbx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†nv‡Uj B›Uvib¨vkbvj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iƒcg †U·UvBj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22 I 23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b¨vh¨g~j¨ cvevi Avkvq mvnvcvov MÖv‡gi 25 Rb ZuvwZ </w:t>
      </w:r>
      <w:r>
        <w:rPr>
          <w:rFonts w:ascii="SutonnyMJ" w:hAnsi="SutonnyMJ" w:cs="SutonnyMJ"/>
          <w:spacing w:val="-8"/>
          <w:sz w:val="18"/>
          <w:szCs w:val="18"/>
          <w:lang w:val="it-IT"/>
        </w:rPr>
        <w:t>GKwU mgevq MVb K‡i eQi †k‡l 1,00,000 UvKv gybvdv AR©b K‡ib|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Zvi AwR©Z gybvdvi KZ UvKv mwÂwZ Znwe‡j Rgv ivL‡e?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10 nvRvi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15 nvRvi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20 nvRvi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30 nvRvi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Zv‡`i mwgwZwU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>†¯^”QvcÖ‡Yvw`Z cÖwZôvb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AwbewÜZ cÖwZôvb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K…wÎg mËvwewkó cÖwZôvb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noProof/>
        </w:rPr>
        <w:pict>
          <v:group id="_x0000_s5353" style="position:absolute;left:0;text-align:left;margin-left:46.85pt;margin-top:4.4pt;width:35.85pt;height:44.3pt;z-index:251659264" coordorigin="5401,3048" coordsize="717,886">
            <v:shape id="_x0000_s5354" type="#_x0000_t32" style="position:absolute;left:5401;top:3934;width:717;height:0" o:connectortype="straight"/>
            <v:shape id="_x0000_s5355" type="#_x0000_t32" style="position:absolute;left:5401;top:3081;width:274;height:853;flip:x" o:connectortype="straight"/>
            <v:shape id="_x0000_s5356" type="#_x0000_t32" style="position:absolute;left:5675;top:3081;width:437;height:853" o:connectortype="straight"/>
            <v:shape id="_x0000_s5357" type="#_x0000_t32" style="position:absolute;left:5564;top:3048;width:437;height:886" o:connectortype="straight"/>
            <v:shape id="_x0000_s5358" type="#_x0000_t202" style="position:absolute;left:5564;top:3602;width:247;height:176" stroked="f">
              <v:textbox style="mso-next-textbox:#_x0000_s5358" inset="0,0,0,0">
                <w:txbxContent>
                  <w:p w:rsidR="006A2189" w:rsidRDefault="006A2189">
                    <w:pPr>
                      <w:jc w:val="center"/>
                      <w:rPr>
                        <w:rFonts w:cs="Vrinda"/>
                      </w:rPr>
                    </w:pPr>
                    <w:r>
                      <w:rPr>
                        <w:rFonts w:cs="Vrinda"/>
                        <w:sz w:val="14"/>
                        <w:szCs w:val="14"/>
                        <w:lang w:val="it-IT"/>
                      </w:rPr>
                      <w:t>A</w:t>
                    </w:r>
                  </w:p>
                </w:txbxContent>
              </v:textbox>
            </v:shape>
          </v:group>
        </w:pict>
      </w: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Dc‡ii wPÎwU Kx wb‡`©k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†c‡U›U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†UªWgvK©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KwcivBU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25 I 26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kv‡n` RbMY I mgv‡Ri Kj¨v‡Yi K_v we‡ePbv K‡i cY¨ Drcv`b I weµq K‡i wKš‘ Zvi eÜy mvwgZ †Kv‡bv w`Kwb‡`©kbv AbymiY bv K‡i cY¨ Drcv`b I weµq K‡i _v‡K|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†Kvb welqwU Øviv kv‡n` I mvwg‡Zi e¨emvq‡K c„_K Kiv hvq?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e¨emv‡qi ˆbwZKZv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e¨emv‡qi g~j¨‡eva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e¨emvwqK Av`k©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e¨emvwqK gvb`Ê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kv‡n` Zvi e¨emv‡qi gva¨‡g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RbKj¨v‡Y Ae`vb ivLv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mwVK g~‡j¨ cY¨ weµq K‡i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gvbm¤§Z cY¨ Drcv`b K‡i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wej †MUm n‡jb mdUIq¨vi wbg©vZv G‡¶‡Î wej †MUm‡K Kx wn‡m‡e AwfwnZ Kiv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Avwe®‹viK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M‡elK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BwÄwbqvi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D™¢vebKvix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KwcivBU Pzw³c‡Î D‡j­L _v‡K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†gqv` 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wbeÜb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iq¨vwjwUi cwigvY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Avwmd Zvi GjvKvq GKwU nvmcvZvj ¯’vcb K‡ib| Gi gva¨‡g †Kvb †kÖwYi gvby‡li cÖwZ mvgvwRK `vwqZ¡ cvjb K‡ib?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m‡MvÎxq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†µZv I †fv³v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miKvi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mvaviY m¤úÖ`vq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cÉhywÚMZ AwfæZv DG`ÅvÚvi ˆKvb aiGbi ŠewkÓ¡Å?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mvgvwRK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gb¯—vwË¡K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A_©‰bwZK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75. </w:t>
            </w:r>
            <w:r>
              <w:rPr>
                <w:rFonts w:ascii="SutonnyMJ" w:hAnsi="SutonnyMJ" w:cs="SutonnyMJ"/>
                <w:sz w:val="26"/>
                <w:szCs w:val="26"/>
              </w:rPr>
              <w:t>w`bvRcyi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wkí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¯^Z¡MZ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cÖPviMZ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mgqMZ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iƒcMZ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cvewjK wj. †Kv¤úvwbi g~j `wjj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¯§viKwjwc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cwi‡gj wbqgvewj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m¤ú~Y© †fv³v m¤úwK©Z e¨emvq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B-Kgvm©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B-gv‡K©wUs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B-wi‡UBwjs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B-e¨vswKs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miKvGii wm«¬vG¯¦ ˆKvb aiGbi eÅemvq MGo IGV?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 wc wc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Avav-miKvwi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e¨emvq †RvU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e¨emvqwU RbKj¨v‡Yi D‡Ï‡k¨ cÖwZwôZ?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e¨emvq †RvU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WTO</w:t>
      </w:r>
      <w:r>
        <w:rPr>
          <w:rFonts w:ascii="SutonnyMJ" w:hAnsi="SutonnyMJ" w:cs="SutonnyMJ"/>
          <w:sz w:val="20"/>
          <w:szCs w:val="20"/>
        </w:rPr>
        <w:t>-</w:t>
      </w:r>
      <w:r>
        <w:rPr>
          <w:rFonts w:ascii="SutonnyMJ" w:hAnsi="SutonnyMJ" w:cs="SutonnyMJ"/>
          <w:b/>
          <w:bCs/>
          <w:sz w:val="20"/>
          <w:szCs w:val="20"/>
        </w:rPr>
        <w:t>Gi m`i `ßi †Kv_vq?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†R‡bfv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†RÏv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wbDBqK©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c¨vwim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cvewjK wj. †Kv¤úvwbi me©wbæ cwiPvjK msL¨v KZ?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 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 Rb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 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 Rb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mybvg †Kvb cwi‡e‡ki Dcv`vb?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ivR‰bwZK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cÖvK…wZK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9 I 10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AwbK I Zvi 10 eÜy wg‡j K…wÎg mËvwewkó GKwU e¨emvq cÖwZôvb MVb K‡ib| evRv‡i c‡Y¨i Pvwn`v e„w× cvIqvq g~jab msMÖ‡ni Rb¨ Zviv e¨emv‡qi KvVv‡gv cwieZ©‡bi wm×vš— MÖnY K‡i|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DÏxc‡Ki cÖ_g ch©v‡qi e¨emvqwUi aib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cÖvB‡fU wj.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cvewjK wj.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DóxcGKi bZzb wm«¬v¯¦ evÕ¦evqGbi KiYxq nGjv@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6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m`m¨ msL¨v e„w×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6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weeiYcÎ cÖPvi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6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Kvh©vi‡¤¢i AbygwZ msMÖn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wbGPi ˆKvbwU A^Æ‹bwZK cwiGeGki Dcv`vb?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mÂq I wewb‡qvM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DbœZ cÖhyw³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gvbe m¤ú`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cÖvK…wZK m¤ú`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bZzb c‡Y¨i evRvi m„wó I eÈ‡b GKgvwjKvbv e¨emvq ¸i“Z¡c~Y© †Kb?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weµq e„w×i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†fv³vi mv‡_ cÖZ¨¶ m¤ú‡K©i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AwaK gybvdvi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`¶ eÈb e¨e¯’vi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KwcivBU wbeÜ‡bi Rb¨ wba©vwiZ di‡g Kvi Kv‡Q Av‡e`b Ki‡Z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wbqš¿‡Ki wbKU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DwK‡ji wbKU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wbeÜ‡Ki wbKU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e¨vsKv‡ii wbKU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e¨emvq wewb‡qv‡Mi SzuwK †K enb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D‡`¨v³v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wegvKvix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miKvi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Panjeree Bold" w:hAnsi="Panjeree Bold" w:cs="Panjeree Bold"/>
          <w:spacing w:val="-4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Askx`vwi eÅemvGqi ài‚Z½cƒYÆ Dcv`vb ˆKvbwU?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g~ja‡bi cÖvPzh©Zv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mZZv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cvi¯úwiK Av¯’v I wek¦vm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AvBbMZ mËv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evsjv‡`‡ki moK cwienb ms¯’v wbqš¿Y I cwiPvjbv K‡i †K?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†hvMv‡hvM gš¿Yvjq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 gš¿Yvjq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 gš¿Yvjq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evwYR¨ gš¿Yvjq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cY¨ `ªe¨‡K Zvi cÖK…wZ, is I ¸Yv¸‡Yi Ici wfwË K‡i wef³ Kiv‡K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ch©vwqZKiY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GKwÎKiY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cÖwgZKiY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eÈbKiY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 e¨vcKfv‡e †cvkvK wkí M‡o IVvi KviY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KuvPvgv‡ji cÖvPzh©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g~ja‡bi mnR cÖvc¨Zv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DbœZ cÖhyw³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m¯—v Rbkw³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wbGPi ˆKvbwU ‰KgvwjKvbv eÅemvGqi ŠewkÓ¡Å?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 m„ó cÖwZôvb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SzuwK eÈb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gvwj‡Ki ¯^vaxbZv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mmxg `vq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mgevq msMVb wbeÜ‡bi Rb¨ M„nxZ g~j `wjj‡K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wewagvjv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Dcwewa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msN¯§viK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msNwewa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kqvi †_‡K cÖvß Avq‡K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jf¨vsk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my`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cyuwR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ivóªcwZi Aa¨v‡`k e‡j MwVZ †Kv¤úvwb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mb`cÖvß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wewae×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wbewÜZ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Awbew×Z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e¨emvq D‡`¨v‡Mi RbK †K?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K¨vw›Ujb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GWvg w¯§_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mygwcUvi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†nbwi †dIj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cÖvB‡fU wj. †Kv¤úvwb KLb KvR ïi“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Av‡e`‡bi ci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wbeÜ‡bi ci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¯§viKwjwc ˆZwii ci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Kvh©vi‡¤¢i AbygwZcÎ cvevi cvi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mgy`Ë nGZ Bwjk msMÉn ˆKvb aiGbi wkGÍ¸i A¯¦fzÆÚ?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cÖRbb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wb®‹vkb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 xml:space="preserve">†mev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hvwš¿K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B2C</w:t>
      </w:r>
      <w:r>
        <w:rPr>
          <w:rFonts w:cs="Vrinda"/>
          <w:sz w:val="16"/>
          <w:szCs w:val="16"/>
        </w:rPr>
        <w:t>-</w:t>
      </w:r>
      <w:r>
        <w:rPr>
          <w:rFonts w:ascii="SutonnyMJ" w:hAnsi="SutonnyMJ" w:cs="SutonnyMJ"/>
          <w:b/>
          <w:bCs/>
          <w:sz w:val="20"/>
          <w:szCs w:val="20"/>
        </w:rPr>
        <w:t>Gi c~Y©iƒc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Business to Customer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Business to Consumer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Business to Clients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Business to Commerce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†Kv¤úvwb me©cÖ_g B-weR‡bm-Gi cÖeZ©b K‡ib?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IBM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Apple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Dell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Amazon.com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we‡k¦ cÖ_g †gvevBj e¨vsK Pvjy nq KZ mv‡j?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1994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1999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evsjv‡`‡ki cY¨gvb wba©viYKvix cÖwZôvb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BSIC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TIB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TCB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BSTI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ivóªxq e¨emvq b~¨bZg KZ kZvsk †kqvi miKvwi gvwjKvbvq _v‡K?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49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6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100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76. </w:t>
            </w:r>
            <w:r>
              <w:rPr>
                <w:rFonts w:ascii="SutonnyMJ" w:hAnsi="SutonnyMJ" w:cs="SutonnyMJ"/>
                <w:sz w:val="26"/>
                <w:szCs w:val="26"/>
              </w:rPr>
              <w:t>VvKziMuvI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e¨emv‡qi gyL¨ D‡Ïk¨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m¤úwË AR©b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 AR©b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gvbe †mev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MÖvnK mš‘wó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cÖwZwU e¨emv‡q we`¨gvb _v‡K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jvf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†jvKmvb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SzuwK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evsjv‡`‡k e¨vcKfv‡e Mv‡g©›Um wkí M‡o IVvi KviY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e¨emvqx‡`i `¶Zv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g~ja‡bi cÖvPzh©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m¯—v Rbkw³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beMwVZ †Kv¤úvwb‡Z cwiPvjK wbe©vwPZ nq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cÖeZ©KMY KZ©„K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wbeÜb KZ…©K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†kqvi‡nvìviMY KZ…©K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FY`vZvMY KZ…©K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5 I 6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Rbve wKewiqv I Zvi 8 Rb eÜy wb‡q </w:t>
      </w:r>
      <w:r>
        <w:rPr>
          <w:rFonts w:cs="Vrinda"/>
          <w:sz w:val="14"/>
          <w:szCs w:val="14"/>
          <w:lang w:val="it-IT"/>
        </w:rPr>
        <w:t>GC</w:t>
      </w:r>
      <w:r>
        <w:rPr>
          <w:rFonts w:ascii="SutonnyMJ" w:hAnsi="SutonnyMJ" w:cs="SutonnyMJ"/>
          <w:sz w:val="18"/>
          <w:szCs w:val="18"/>
          <w:lang w:val="it-IT"/>
        </w:rPr>
        <w:t xml:space="preserve"> KUb wgjm bv‡g GKwU †Kv¤úvwb MV‡bi D‡`¨vM MÖnY K‡i| Zviv w¯’i K‡ib †h, myZv Drcv`b K‡i wewfbœ †U·UvBj wg‡j mieivn Ki‡eb|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GC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KUb wgjm wj. G Rbve wKewiqvi AvBbvbyM cwiwPwZ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cÖeZ©K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e¨e¯’vcK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e¨e¯’vcbv cwiPvjK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we`¨gvb cwiw¯’wZ‡Z DÏxc‡Ki cÖwZôv‡bi Rb¨ Rbve wKewiqvi KiYxq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†Kv¤úvwb wbeÜ‡bi e¨e¯’v Kiv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gybvdv eÈb Kiv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b~¨bZg g~jab msMÖn Kiv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djMvQv MÖv‡g †dmIqvk wn‡m‡e ïay Ô†Mvjvc †dmIqvkÕ †`Lv hvq| D³ MÖv‡g †Mvjvc †dmIqvkwU Kx ai‡bi e¨emvq Ki‡Q?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MYZvwš¿K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GK‡PwUqv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cyuwRev`x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¯^vqËkvmb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8 I 9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evsjv‡`k miKvi K·evRv‡ii †mvbvw`qv Øx‡c Mfxi mgy`ªe›`i wbg©v‡Yi wm×vš— wb‡q‡Q| we‡`wk wewb‡qvMKvixiv kZ©mv‡c‡¶ wewb‡qv‡M AvMÖnx| GgZve¯’vq wbg©vY mswk­ó wKQy ¯^bvgab¨ cÖwZôvb I †`kxq wewb‡qvMKvix‡`i mv‡_ wb‡q miKvi cÖKíwU ev¯—evq‡bi wm×vš— wb‡q‡Q|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miKvGii wm«¬vG¯¦ ˆKvb aiGbi eÅemvq MGo IVGe?</w:t>
      </w:r>
      <w:r>
        <w:rPr>
          <w:rFonts w:ascii="SutonnyMJ" w:hAnsi="SutonnyMJ" w:cs="SutonnyMJ"/>
          <w:b/>
          <w:bCs/>
          <w:sz w:val="18"/>
          <w:szCs w:val="18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wcwcwc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AvavmiKvwi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 †RvU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Giƒc cÖwZôvb Movi d‡j evsjv‡`k jvfevb n‡e| KviY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we‡`‡ki Ici wbf©iZv Kg‡e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†`wk wewb‡qvMKvixiv DrmvwnZ n‡e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me c‡¶i mvg_©¨ I `¶Zv evo‡e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KwcivBU AvB‡bi Aš—fz©³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Mí, cÖeÜ, KweZv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bvUK, Pjw”PÎ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wgDwRK¨vj K‡¤úvwRkb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cÖwZ`v‡bi bxwZ †Kvb e¨emv‡qi mv‡_ RwoZ?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wegv e¨emvq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e¨emvq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 e¨emvq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e¨vswKs e¨emvq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UªW †Kvb ai‡bi evav `~i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cÖmvig~jK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e¨w³MZ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Z_¨MZ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13 I 14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Rbve †g‡ni </w:t>
      </w:r>
      <w:r>
        <w:rPr>
          <w:rFonts w:cs="Vrinda"/>
          <w:sz w:val="14"/>
          <w:szCs w:val="14"/>
          <w:lang w:val="it-IT"/>
        </w:rPr>
        <w:t>DBBL</w:t>
      </w:r>
      <w:r>
        <w:rPr>
          <w:rFonts w:ascii="SutonnyMJ" w:hAnsi="SutonnyMJ" w:cs="SutonnyMJ"/>
          <w:sz w:val="18"/>
          <w:szCs w:val="18"/>
          <w:lang w:val="it-IT"/>
        </w:rPr>
        <w:t>-Gi cÖavb wbe©vnx Kg©KZ©v| wZwb Zvi e¨vs‡K mg‡qi Pvwn`v †gvZv‡eK AvaywbK Z_¨cÖhyw³ ms‡hvR‡bi gva¨‡g bZzb bZzb e¨vswKs †mev cwi‡e‡k‡b `vi“Y hZœkxj| d‡j MÖvnKMY Zvi e¨vs‡Ki †h‡Kv‡bv kvLvq mn‡R UvKv Rgv`vb I D‡Ëvj‡bi KvR Ki‡Z cv‡ib|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DÏxc‡K ewY©Z </w:t>
      </w:r>
      <w:r>
        <w:rPr>
          <w:rFonts w:cs="Vrinda"/>
          <w:b/>
          <w:bCs/>
          <w:sz w:val="14"/>
          <w:szCs w:val="14"/>
        </w:rPr>
        <w:t>DBBL</w:t>
      </w:r>
      <w:r>
        <w:rPr>
          <w:rFonts w:ascii="SutonnyMJ" w:hAnsi="SutonnyMJ" w:cs="SutonnyMJ"/>
          <w:b/>
          <w:bCs/>
          <w:sz w:val="18"/>
          <w:szCs w:val="18"/>
        </w:rPr>
        <w:t xml:space="preserve"> KZ…©K cÖ`Ë †mev †Kvb ai‡bi we‡kl e¨vswKs e¨e¯’vi mv‡_ m¤ú„³?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B-e¨vswKs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B-weR‡bm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tonnyMJ" w:hAnsi="SutonnyMJ" w:cs="SutonnyMJ"/>
          <w:sz w:val="18"/>
          <w:szCs w:val="18"/>
        </w:rPr>
        <w:tab/>
        <w:t>†nvg e¨vswKs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†gvevBj e¨vswKs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 xml:space="preserve">DÏxc‡K ewY©Z </w:t>
      </w:r>
      <w:r>
        <w:rPr>
          <w:rFonts w:cs="Vrinda"/>
          <w:b/>
          <w:bCs/>
          <w:sz w:val="14"/>
          <w:szCs w:val="14"/>
        </w:rPr>
        <w:t>DBBL</w:t>
      </w:r>
      <w:r>
        <w:rPr>
          <w:rFonts w:ascii="SutonnyMJ" w:hAnsi="SutonnyMJ" w:cs="SutonnyMJ"/>
          <w:b/>
          <w:bCs/>
          <w:sz w:val="18"/>
          <w:szCs w:val="18"/>
        </w:rPr>
        <w:t xml:space="preserve"> KZ…©K †hme myweav cvIqv hv‡e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wej cwi‡kva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A_© n¯—vš—i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mgq mvkÖq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P‡Ki AvaywbK weKí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B-e¨vswKs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B-†gBj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GwUGg KvW©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B-Mf‡b©Ý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16 I 17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i“‡ej e¨e¯’vcbv wefv‡Mi wcqb| GKw`b mKvj‡ejv wefvMxq cÖavb Zv‡K Pv w`‡Z e‡jb| GKB mg‡q Ab¨ GKRb wmwbqi wk¶K Zv‡K d‡UvKwc Ki‡Z cvwV‡q †`b| Pv bv †c‡q wefvMxq cÖavb ¶zä nb|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DÏxc‡Ki Ae¯’vi Rb¨ e¨e¯’vcbvi †Kvb bxwZi j•Nb `vqx?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†K›`ªxKiY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kÖg wefvRb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Av‡`‡ki HK¨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wb‡`©kbvi HK¨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DÏxc‡Ki Ae¯’vq cÖwZôv‡b hv N‡U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Kg©x‡`i g‡a¨ nZvkv †`Lv †`q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AvbyMZ¨ e„w× cvq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wek„•Lj cwi‡ek m„wó nq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Dual subordination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welqwU e¨e¯’vcbvi †Kvb bxwZi cwicwš’?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 I KZ…©Z¡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Av‡`‡ki HK¨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wb‡`©kbvi HK¨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GKv_©K cwiKíbvi Aš—fz©³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Kg©m~wP</w:t>
      </w: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cÖKí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bxwZ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b/>
          <w:bCs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>DÏxcKwU c‡ov Ges 20 I 21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cÖmvigvb †K. we c­vw÷K Iq¨vi wj. XvKvi evwYR¨ †gjvq cÖ_gev‡ii g‡Zv ÷j †Lvjvi wm×vš— wb‡q‡Q| GRb¨ Zviv GKwU cwiKíbv ˆZwi K‡i ev¯—evq‡b wM‡q †`L‡jv †h, c~e© AwfÁZv bv _vKvq Zv‡`i †ek wKQy Amyweavq co‡Z n‡”Q|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DÏxc‡Ki cwiKíbvwU cÖK…wZ‡f‡` †Kvb ai‡bi?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GKv_©K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ga¨g‡gqvw`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cwiKíbv cÖYq‡b †h mgm¨v _vKvq ev¯—evq‡b mgm¨v n‡”Q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cUf‚wg mwVKfv‡e we‡ePbvq e¨_©Zv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Abygvb I Av‡e‡Mi e‡k cwiKíbv ˆZwi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28" w:lineRule="auto"/>
        <w:ind w:left="540" w:hanging="54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6"/>
          <w:szCs w:val="16"/>
          <w:lang w:val="it-IT"/>
        </w:rPr>
        <w:tab/>
      </w:r>
      <w:r>
        <w:rPr>
          <w:rFonts w:cs="Vrinda"/>
          <w:sz w:val="14"/>
          <w:szCs w:val="14"/>
          <w:lang w:val="it-IT"/>
        </w:rPr>
        <w:t>iii.</w:t>
      </w:r>
      <w:r>
        <w:rPr>
          <w:rFonts w:cs="Vrinda"/>
          <w:sz w:val="16"/>
          <w:szCs w:val="16"/>
          <w:lang w:val="it-IT"/>
        </w:rPr>
        <w:tab/>
      </w:r>
      <w:r>
        <w:rPr>
          <w:rFonts w:ascii="SutonnyMJ" w:hAnsi="SutonnyMJ" w:cs="SutonnyMJ"/>
          <w:sz w:val="18"/>
          <w:szCs w:val="18"/>
          <w:lang w:val="it-IT"/>
        </w:rPr>
        <w:t>†hvM¨ Kg©xmsMÖ‡n e¨_©Zv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K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lSym" w:hAnsi="SulSym" w:cs="SulSym"/>
          <w:sz w:val="14"/>
          <w:szCs w:val="14"/>
          <w:lang w:val="it-IT"/>
        </w:rPr>
        <w:tab/>
        <w:t>L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4"/>
          <w:szCs w:val="14"/>
          <w:lang w:val="it-IT"/>
        </w:rPr>
        <w:tab/>
        <w:t>M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ii</w:t>
      </w:r>
      <w:r>
        <w:rPr>
          <w:rFonts w:ascii="SutonnyMJ" w:hAnsi="SutonnyMJ" w:cs="SutonnyMJ"/>
          <w:sz w:val="18"/>
          <w:szCs w:val="18"/>
          <w:lang w:val="it-IT"/>
        </w:rPr>
        <w:t xml:space="preserve"> I </w:t>
      </w:r>
      <w:r>
        <w:rPr>
          <w:rFonts w:cs="Vrinda"/>
          <w:sz w:val="14"/>
          <w:szCs w:val="14"/>
          <w:lang w:val="it-IT"/>
        </w:rPr>
        <w:t>iii</w:t>
      </w:r>
      <w:r>
        <w:rPr>
          <w:rFonts w:ascii="SulSym" w:hAnsi="SulSym" w:cs="SulSym"/>
          <w:sz w:val="14"/>
          <w:szCs w:val="14"/>
          <w:lang w:val="it-IT"/>
        </w:rPr>
        <w:tab/>
        <w:t>N</w:t>
      </w:r>
      <w:r>
        <w:rPr>
          <w:rFonts w:ascii="SulSym" w:hAnsi="SulSym" w:cs="SulSym"/>
          <w:sz w:val="14"/>
          <w:szCs w:val="14"/>
          <w:lang w:val="it-IT"/>
        </w:rPr>
        <w:tab/>
      </w:r>
      <w:r>
        <w:rPr>
          <w:rFonts w:cs="Vrinda"/>
          <w:sz w:val="14"/>
          <w:szCs w:val="14"/>
          <w:lang w:val="it-IT"/>
        </w:rPr>
        <w:t>i, ii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wØgyLx †hvMv‡hv‡Mi mv‡_ GKgyLx †hvMv‡hv‡Mi cv_©K¨ wb‡`©kK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djveZ©b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msev`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gva¨g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†cÖiK MÖvnK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sz w:val="18"/>
          <w:szCs w:val="18"/>
        </w:rPr>
        <w:tab/>
        <w:t>†</w:t>
      </w:r>
      <w:r>
        <w:rPr>
          <w:rFonts w:ascii="SutonnyMJ" w:hAnsi="SutonnyMJ" w:cs="SutonnyMJ"/>
          <w:b/>
          <w:bCs/>
          <w:sz w:val="18"/>
          <w:szCs w:val="18"/>
        </w:rPr>
        <w:t>hvMv‡hvM cÖwµqvi me©‡kl Dcv`vb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cÖvcK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wW‡KvwWs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djveZ©b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Z‡_¨i Drm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¶z‡` evZ©v †mevi Rb¨ wb‡Pi †Kvb c×wZ e¨en„Z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†gvevBj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d¨v·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Kw¤úDUvi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†iwWI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cÖwZôv‡bi mgš^qmvab †Kb cÖ‡qvRb?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j¶¨ AR©‡b `jxq cÖ‡Póv msnZKiY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cÖvwZôvwbK gybvdv m‡e©v”PKiY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mgwš^Z my‡hvM-myweav AR©b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Kg©x‡`i Revew`wnZv wbwðZKiY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`jxq mg‡SvZvi bxwZ †g‡b Pj‡j cÖwZôv‡b †Kvb ai‡bi mgš^q e¨e¯’v M‡o I‡V?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¯^Ztù‚Z©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eva¨Zvg~jK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AvbyôvwbK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AbvbyôvwbK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wbqš¿Y cÖwµqvi cÖ_g KvR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 wbY©q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wePz¨wZi KviY g~j¨vqb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Av`k©gvb cÖwZôv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ms‡kvabg~jK e¨e¯’v MÖnY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myRvZ cvj 2014 mv‡j Zvi cÖwZôv‡b †Kvb wefv‡M KZ e¨q n‡e Zvi GKwU cwigvY wba©viY Ki‡jb| fwel¨‡Z Gi wfwË‡Z wZwb hvPvB‡qi KvR Ki‡eb| myRvZ cv‡ji wbqš¿Y wb‡Pi †KvbwUi mv‡_ mvgÄm¨c~Y©?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M¨v›U PvU©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cvB PvU©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ev‡RU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†eÂgvwK©s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†bUIqv‡K©i msKUgq c_ wPwýZ Ki‡Z Kx e¨en„Z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CPM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BEP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PERT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IRR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tonnyMJ" w:hAnsi="SutonnyMJ" w:cs="SutonnyMJ"/>
          <w:b/>
          <w:bCs/>
          <w:sz w:val="18"/>
          <w:szCs w:val="18"/>
        </w:rPr>
        <w:t>†h we›`y‡Z †gvU Avq I †gvU e¨‡qi cwigvY mgvb nq Zv‡K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cvU©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M¨v›U PvU©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28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4"/>
          <w:szCs w:val="14"/>
        </w:rPr>
        <w:tab/>
        <w:t>M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ev‡RU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mg‡”Q` we›`y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77. </w:t>
            </w:r>
            <w:r>
              <w:rPr>
                <w:rFonts w:ascii="SutonnyMJ" w:hAnsi="SutonnyMJ" w:cs="SutonnyMJ"/>
                <w:sz w:val="26"/>
                <w:szCs w:val="26"/>
              </w:rPr>
              <w:t>†mvbvi evsjv wek¦we`¨vjq K‡jR, Kzwgj­v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cÖv_wgK mgevq mwgwZi m`m¨ msL¨v b~¨bZg KqRb?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10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15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20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25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†UwjUK †Kvb ai‡bi †Kv¤úvwb?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cvewjK wj.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cÖvB‡fU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ivóªxq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¯^vqËkvwmZ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ab/>
        <w:t xml:space="preserve">weeiYcÎ cÖPv‡ii KZw`‡bi g‡a¨ cvewjK 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 xml:space="preserve">wj. </w:t>
      </w: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ˆKvÁ·vwb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GK bƒÅbZg gƒjab msMÉn KiGZ nGe?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90 w`b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60 w`b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120 w`b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180 w`b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DÏxcKwU c‡ov Ges 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pacing w:val="-4"/>
          <w:sz w:val="20"/>
          <w:szCs w:val="20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†bvqvLvjxi Ryby`cyi MÖv‡g K…lK‡`i Øviv MwVZ eÜy mgevq mwgwZ 2014 mv‡j gybvdv K‡i 10,000 UvKv 2015 mv‡j 15,000 UvKv Ges 2016 mv‡j 12,000 UvKv Ges 2017 mv‡j 13,000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eÜy mgevq mwgwZi mwÂZ Znwe‡j †gvU KZ UvKv Rgv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5,500 UvKv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6,500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7,500 UvKv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8,500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weÁvcb e¨emvq †Kvb ai‡bi cÖwZeÜKZv `~i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ÁvbMZ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¯^Z¡MZ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KvjMZ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wQUgnj †Kvb cwi‡e‡ki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A_©‡bwZK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z w:val="20"/>
          <w:szCs w:val="20"/>
        </w:rPr>
        <w:t>B-wiGUwjs c«¬wZGZ eÅemvq Kivi RbÅ cÉGqvRb@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B›Uvi‡bU ms‡hvM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wbR¯^ I‡qemvBU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mieivnKvix P¨v‡bj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gvbe mÁ·` ˆKvb aiGbi cwiGeGki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cÖhyw³MZ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KwcivBU AvB‡bi Aš—fz©³Ñ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Mí, cÖeÜ, KweZv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bvUK, Pjw”PÎ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wgDwRK¨vj K‡¤úvwRkb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10 I 11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jvf-¶wZ g~jab Abycv‡Z eÈb Kiv n‡e G k‡Z© cvi¯úwiK mg‡SvZvi wfwË‡Z </w:t>
      </w:r>
      <w:r>
        <w:rPr>
          <w:rFonts w:cs="Vrinda"/>
          <w:sz w:val="18"/>
          <w:szCs w:val="18"/>
          <w:lang w:val="it-IT"/>
        </w:rPr>
        <w:t xml:space="preserve">X, Y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8"/>
          <w:szCs w:val="18"/>
          <w:lang w:val="it-IT"/>
        </w:rPr>
        <w:t>Z</w:t>
      </w:r>
      <w:r>
        <w:rPr>
          <w:rFonts w:ascii="SutonnyMJ" w:hAnsi="SutonnyMJ" w:cs="SutonnyMJ"/>
          <w:sz w:val="20"/>
          <w:szCs w:val="20"/>
          <w:lang w:val="it-IT"/>
        </w:rPr>
        <w:t xml:space="preserve"> wZb eÜy wg‡j e¨emv ïi“ K‡i| eQ‡ii ïi“‡Z g~jab </w:t>
      </w:r>
      <w:r>
        <w:rPr>
          <w:rFonts w:ascii="SutonnyMJ" w:hAnsi="SutonnyMJ" w:cs="SutonnyMJ"/>
          <w:spacing w:val="-8"/>
          <w:sz w:val="20"/>
          <w:szCs w:val="20"/>
          <w:lang w:val="it-IT"/>
        </w:rPr>
        <w:t>wQj h_vµ‡g 50,000; 70,000 I 1,00,000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10"/>
          <w:sz w:val="20"/>
          <w:szCs w:val="20"/>
        </w:rPr>
        <w:t>DóxcGK DwÍÏwLZ eÅemvqwU ˆKvb aiGbi eÅemvq?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Askx`vwi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†hŠ_ 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D³ e¨emv‡qi gybvdvi cwigvY 44 nvRvi UvKv n‡j </w:t>
      </w:r>
      <w:r>
        <w:rPr>
          <w:rFonts w:cs="Vrinda"/>
          <w:b/>
          <w:bCs/>
          <w:sz w:val="16"/>
          <w:szCs w:val="16"/>
        </w:rPr>
        <w:t>Z</w:t>
      </w:r>
      <w:r>
        <w:rPr>
          <w:rFonts w:ascii="SutonnyMJ" w:hAnsi="SutonnyMJ" w:cs="SutonnyMJ"/>
          <w:b/>
          <w:bCs/>
          <w:sz w:val="20"/>
          <w:szCs w:val="20"/>
        </w:rPr>
        <w:t xml:space="preserve"> Gi cÖvc¨ gybvdv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5,000 UvKv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7,000 UvKv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10,000 UvKv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20,000 UvKv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10"/>
          <w:sz w:val="20"/>
          <w:szCs w:val="20"/>
        </w:rPr>
        <w:t xml:space="preserve">msmG` wej cvGmi gvaÅGg MwVZ </w:t>
      </w:r>
      <w:r>
        <w:rPr>
          <w:rFonts w:ascii="Panjeree Bold" w:hAnsi="Panjeree Bold" w:cs="Panjeree Bold"/>
          <w:b/>
          <w:bCs/>
          <w:spacing w:val="-10"/>
          <w:sz w:val="20"/>
          <w:szCs w:val="20"/>
          <w:lang w:val="it-IT"/>
        </w:rPr>
        <w:t>ˆKvÁ·vwb</w:t>
      </w:r>
      <w:r>
        <w:rPr>
          <w:rFonts w:ascii="Panjeree Bold" w:hAnsi="Panjeree Bold" w:cs="Panjeree Bold"/>
          <w:b/>
          <w:bCs/>
          <w:spacing w:val="-10"/>
          <w:sz w:val="20"/>
          <w:szCs w:val="20"/>
        </w:rPr>
        <w:t xml:space="preserve"> nGœQ@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wewae×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mb`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we`¨gvb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mvewmwWqvwi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†µwWU Kv‡W©i †¶‡Î mwVKÑ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UvKv D‡Ëvjb Kiv hvq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UvKv Rgv †`Iqv hvq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†µwWU wjwg‡UW †`Iqv _v‡K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cvewjK wjwg‡UW †Kv¤úvwbi me©wbæ cwiPvjK msL¨v KZ 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 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 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†UªW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mgqMZ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SuywKMZ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0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16 I 17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evsjv‡`k †ij †hvMv‡hvM e¨e¯’vi AvaywbKvqb I Dbœq‡bi Rb¨ miKvi bvbv e¨e¯’v MÖnY K‡i‡Q| evsjv‡`‡k †g‡Uªv †ij cwiKíbv Gi g‡a¨ Ab¨Zg| RbMY‡K m¯—vq gvbm¤§Z †mev cÖ`vb Kiv g~jZ †ij cwien‡bi D‡Ïk¨|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DóxcGKi msÕ©vwU ˆKvb eÅemvGqi A¯¦fzÆÚ?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ivóªxq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†Kv¤úvwb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Agybvdv‡fvMx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G ai‡bi e¨emvq MV‡bi d‡jÑ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GK‡PwUqv e¨emvq †iva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†`‡ki mylg wkívqb NU‡e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iv‡óªi m¶gZv evo‡e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cÖv_wgK wk‡íi D`vniY?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myZv ˆZwi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wm‡g›U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wSbyK Pvl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†mZz wbg©vY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‰KgvwjKvbv eÅemvGq gvwjGKi myGhvM ^vGK@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`¶Zv cÖ`k©‡bi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e¨q ms‡KvP‡bi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e¨q e„w×i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ˆZwi †cvkvK cÖ¯‘Z I ißvwb‡Z mvnvh¨ K‡i †Kvb cÖwZôvbwU?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BKMEA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EPZ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BGMEA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REHAB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mgevq mwgwZ‡Z AwR©Z gybvdvi KZfvM Dbœqb Znwe‡j msi¶Y Ki‡Z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3%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15%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18%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mgev‡qi †¶‡Î W. AvKZvi nvwg` Lv‡bi g‡Wj‡K Kx ejv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PÆMÖvg g‡Wj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dwi`cyi g‡Wj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XvKv g‡Wj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Kzwgj­v g‡Wj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iY`v cÖmv` mvnvi cÖwZwôZ nvmcvZv‡ji bvg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evi‡Wg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BDbvB‡UW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Kzgyw`bx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¯‹qvi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eÅemvqGK KÅvwiqvi wnGmGe MÉnY Kivi KviY@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e¨emvq DbœwZ jv‡fi Dcvq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GKwU ¯^vaxb e„wË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G‡Z SuywK †bB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ÔZdwmj-1Õ wK‡mi bgybv?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¯§viKwjwc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msNwewa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weeiYcÎ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mvgvwRK cwi‡e‡ki Dcvv`bÑ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AvPvi AvPiY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HwZn¨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gvbem¤ú`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27 I 28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jc w:val="both"/>
        <w:rPr>
          <w:rFonts w:ascii="SutonnyMJ" w:hAnsi="SutonnyMJ" w:cs="SutonnyMJ"/>
          <w:b/>
          <w:bCs/>
          <w:spacing w:val="-4"/>
          <w:sz w:val="20"/>
          <w:szCs w:val="20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e¨emv‡qi cwiwa e„w× cvIqvq kvcjv wj. †Kv¤úvwb g~jab e„w×i cwiKíbv Ki‡Q| ZvB eZ©gvb †kqvi‡nvìvi‡`i bZzb †kqvi Bmy¨ K‡i Zv eÈ‡bi †NvlYv w`‡q‡Q| G‡Z †Kv¤úvwbi g~jab evo‡e Ges †kqvi‡nvìviiv mn‡R wKQy †kqvi cv‡eb|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kvcjv wj. †Kv¤úvwb KZ©„K Bmy¨K…Z †kqvi¸‡jv †Kvb cÖKv‡ii?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†evbvm †kqvi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ivBU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AMÖvwaKvi †kqvi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mvaviY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kvcjv wj. †Kv¤úvwbÑ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cvewjK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cÖvB‡fU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wPiš—b Aw¯—Z¡ m¤úbœ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†Kv‡bv †Kv¤úvwbi †kqvi Kwgk‡bi wewbg‡q evRv‡i weµ‡qi `vwqZ¡‡K ejv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Ae‡jLK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†eªvKvi nvDm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Ae‡jLb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÷K G·‡PÄ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†Kvb msMV‡bi Kvh©vi‡¤¢i AbygwZ cvIqv eva¨Zvg~jK?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cvewjK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cÖvB‡fU wj.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Askx`vwi e¨emvq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 msMVb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78. </w:t>
            </w:r>
            <w:r>
              <w:rPr>
                <w:rFonts w:ascii="SutonnyMJ" w:hAnsi="SutonnyMJ" w:cs="SutonnyMJ"/>
                <w:sz w:val="26"/>
                <w:szCs w:val="26"/>
              </w:rPr>
              <w:t>Avj-Avwgb GKv‡Wgx ¯‹zj GÛ K‡jR, Puv`cyi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e¨emv‡qi µ‡gvbœqb‡K KqwU hy‡M fvM Kiv hvq?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`yB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wZb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Pvi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cuvP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cvIqvi jyg Avwe®‹vi K‡ib †K?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AvK©ivBU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†Rgm IqvU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nviwMÖfm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gy`ªv cÖPj‡bi ïi“ nqÑ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kvgyK w`‡q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Kuvwo w`‡q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wSbyK w`‡q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e¨emv evwY‡R¨i †¶‡Î AwPš—bxq Dbœqb NUvi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ICU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ICM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ICL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ICT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grm¨ Lvgvi †Kvb cwi‡e‡ki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A_©‰bwZK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me©cÖ_g GKgvwjKvbv e¨emv‡qi m~ÎcvZ nq †Kvb †`‡k?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evsjv‡`k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wMÖm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Pxb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Rvcvb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>bvevjK Askx`vi‡iK †Kvb ai‡bi Askx`vi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mxgve×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bvggvÎ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Nygš—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cÖwZeÜ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Askx`vwi m¤úK© Pzw³ n‡Z Rš§jvf K‡i| </w:t>
      </w:r>
      <w:r>
        <w:rPr>
          <w:rFonts w:ascii="Panjeree Bold" w:hAnsi="Panjeree Bold" w:cs="Panjeree Bold"/>
          <w:b/>
          <w:bCs/>
          <w:spacing w:val="-8"/>
          <w:sz w:val="20"/>
          <w:szCs w:val="20"/>
        </w:rPr>
        <w:t>mvgvwRK ghÆv`v eGj bq, ˆh avivq ejv nGqGQ@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6 avivq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 avivq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 avivq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 avivq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bvggvÎ Askx`viÑ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mybvg wewb‡qvM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gybvdv cvq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 xml:space="preserve">g~jab mieivn K‡i bv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†Kv¤úvwb AvB‡bi KZ avivq †Kv¤úvwb we‡jvcmva‡bi Av‡jvPbv Kiv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230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231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232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234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ab/>
        <w:t>cvewjK wjwgGUW ˆKvÁ·vwbGZ bƒÅbZg KZRb</w:t>
      </w:r>
      <w:r>
        <w:rPr>
          <w:rFonts w:ascii="SutonnyMJ" w:hAnsi="SutonnyMJ" w:cs="SutonnyMJ"/>
          <w:b/>
          <w:bCs/>
          <w:sz w:val="20"/>
          <w:szCs w:val="20"/>
        </w:rPr>
        <w:t xml:space="preserve"> cwiPvjK _v‡K?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 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5 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ab/>
        <w:t>ˆkqvi wewbGqvM nGZ cÉvµ¦ AvqGK Kx ejv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my`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gybvdv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jf¨vsk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mgevq mwgwZ‡K wbeÜbcÎ cvevi Rb¨ cix¶vaxb _vK‡Z nq KZ w`b?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60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90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120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360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KZRb D‡`¨v³vi mgš^‡q GKwU KwgwU MwVZ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 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7 Rb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8 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mgev‡qi g~jgš¿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GKvZB ej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¯^vej¤^B me©‡kÖô Aej¤^b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AwaK gybvdv A‡c¶v †mevB †kÖq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ivóªxq e¨emv‡qi D‡Ïk¨Ñ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m¤ú‡`i mylg eÈb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 xml:space="preserve">RbKj¨vY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9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17 I 18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jc w:val="both"/>
        <w:rPr>
          <w:rFonts w:ascii="SutonnyMJ" w:hAnsi="SutonnyMJ" w:cs="SutonnyMJ"/>
          <w:b/>
          <w:bCs/>
          <w:spacing w:val="-4"/>
          <w:sz w:val="20"/>
          <w:szCs w:val="20"/>
        </w:rPr>
      </w:pPr>
      <w:r>
        <w:rPr>
          <w:rFonts w:ascii="SutonnyMJ" w:hAnsi="SutonnyMJ" w:cs="SutonnyMJ"/>
          <w:spacing w:val="-4"/>
          <w:sz w:val="20"/>
          <w:szCs w:val="20"/>
          <w:lang w:val="it-IT"/>
        </w:rPr>
        <w:t>miKvi knievmx‡`i wbivc` cvwb mieiv‡ni Rb¨ GKwU cÖwZôvb MVb K‡ib| cÖwZôvbwU Kxfv‡e cwiPvwjZ n‡e Ges Gi gybvdv eÈb Kxfv‡e n‡e Zvi Rb¨ RvZxq msm‡` GKwU AvBb cvm Kiv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msMVbwU †Kvb cÖK…wZi?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cÖvB‡fU wj.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cvewjK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cÖwZôvbwUi gybvdv Kxfv‡e ewÈZ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miKvi †fvM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cÖvß gš¿Yvjq †fvM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RvZxq †KvlvMv‡i Rgv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cÖavbgš¿xi Znwe‡j Rgv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†hŠ_ gvwjKvbv e¨emv‡q miKv‡ii gvwjKvbv KZfvM?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100%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50%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49%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51%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†c‡U›U mb‡`i mgq KZ eQi?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16 eQi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 eQi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24 eQi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26 eQi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ISO</w:t>
      </w:r>
      <w:r>
        <w:rPr>
          <w:rFonts w:ascii="SutonnyMJ" w:hAnsi="SutonnyMJ" w:cs="SutonnyMJ"/>
          <w:b/>
          <w:bCs/>
          <w:sz w:val="20"/>
          <w:szCs w:val="20"/>
        </w:rPr>
        <w:t>-Gi cÖavb Awdm †Kv_vq Aew¯’Z?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wbDBqK©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Bsj¨v‡Û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†UvwKI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22 I 23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Ôhgybv U¨vbvwiÕ KviLvbvi eR©¨ e¨e¯’vcbv mwVKfv‡e K‡i bv| cwi‡ek Awa`ßi mv¤úÖwZK Kv‡j G mKj wel‡q Z`viwK e„w× K‡i‡Q| hgybv U¨vbvwii gvwjK gvwbK mvnv eR©¨ cwi‡kva‡bi hš¿cvwZ ¯’vc‡bi wPš—v Ki‡Qb|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gvwbK mvnv‡K †Kvb AvBbwU †g‡b Pj‡Z n‡e?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cwi‡ek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cwi‡ek msi¶Y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KviLvbv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cwi‡ek `~lY 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gvwbK mvnvi eR©¨ e¨e¯’vcbvi d‡jÑ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evqy `~lY Kg‡e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cvwb `~lY Kg‡e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Ab¨ gvwjKMY DrmvwnZ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ewYK mfvi KvRÑ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Z_¨ msMÖn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we‡k­lY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wi‡cvU© ˆZwi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BD‡ivcxq BDwbqb cÖ_‡g KqwU †`k wb‡q MwVZ?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7wU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10wU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12wU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BGMEA</w:t>
      </w:r>
      <w:r>
        <w:rPr>
          <w:rFonts w:ascii="SutonnyMJ" w:hAnsi="SutonnyMJ" w:cs="SutonnyMJ"/>
          <w:b/>
          <w:bCs/>
          <w:sz w:val="20"/>
          <w:szCs w:val="20"/>
        </w:rPr>
        <w:t xml:space="preserve"> KZ mv‡j cÖwZwôZ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1983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1987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1989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Entrepreneur</w:t>
      </w:r>
      <w:r>
        <w:rPr>
          <w:rFonts w:ascii="SutonnyMJ" w:hAnsi="SutonnyMJ" w:cs="SutonnyMJ"/>
          <w:b/>
          <w:bCs/>
          <w:sz w:val="20"/>
          <w:szCs w:val="20"/>
        </w:rPr>
        <w:t xml:space="preserve"> kãwU †Kvb fvlv †_‡K G‡m‡Q?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Bs‡iwR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divwm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 xml:space="preserve">ms¯‹…Z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wMÖK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iY`v cÖmv` mvnvi cÖwZôv‡bi bvg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evi‡Wg nvmcvZvj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Kzgyw`bx nvmcvZvj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¯‹qvi nvmcvZvj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iY`v nvmcvZvj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Rûi“j Bmjvg KZ mv‡j Rš§MÖnY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1026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1927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1928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1929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†µZv I †fv³v we‡ePbvq B-wi‡UBwjs wb‡Pi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B2B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B2C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B2E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B2G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79. </w:t>
            </w:r>
            <w:r>
              <w:rPr>
                <w:rFonts w:ascii="SutonnyMJ" w:hAnsi="SutonnyMJ" w:cs="SutonnyMJ"/>
                <w:sz w:val="26"/>
                <w:szCs w:val="26"/>
              </w:rPr>
              <w:t>B¯úvnvbx cvewjK ¯‹zj I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K¨vbwUjvb wQ‡jb GKRb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eûbxwZwe`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wnmvei¶K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A_©bxwZwe`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e¨emvqx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Gb.we.G evZ©v ms¯’v †Kvb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cÖwµqvRvZKiY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ms‡hvRb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†mev cwi‡ekK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we‡k­lY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wegm‡UK †Kvb ai‡bi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A_©‰bwZK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e¨emvwqK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wkí Kx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Dc‡hvM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`vwqZ¡‡eva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gvwjKvbv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mwgwZi m`m¨iv KZ Ask mÂq Znwe‡j Rgv ivL‡e?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10%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KZ¸‡jv †`k wb‡q mvcUv Pzw³ m¤úvw`Z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7wU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9wU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10wU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11wU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sz w:val="14"/>
          <w:szCs w:val="14"/>
        </w:rPr>
        <w:t>P.P.P -</w:t>
      </w:r>
      <w:r>
        <w:rPr>
          <w:rFonts w:ascii="SutonnyMJ" w:hAnsi="SutonnyMJ" w:cs="SutonnyMJ"/>
          <w:b/>
          <w:bCs/>
          <w:sz w:val="18"/>
          <w:szCs w:val="18"/>
        </w:rPr>
        <w:t>Gi c~Y©iƒc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Pubilc Priyate Proportionate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Pubilc Private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Public Private partnership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Pubilc Private Programmer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†Kvb mv‡ji cwi‡ek msi¶Y AvBb Kvh©Ki?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1985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1995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1957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†kqvi‡nvìviiv †Kv¤úvwb †_‡K g~jZ Kx cvq?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jf¨vsk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†evbvm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cy¯—K †jL‡Ki AwaKvi myi¶vq †Kvb AvBb e¨envwiZ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†c‡U›U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†UªW gvK©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KwcivBU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beMwVZ †Kv¤úvwbi cwiPvjK wbe©vwPZ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cÖeZ©KMY KZ©„K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wbeÜb KZ©„K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†kqvi‡nvìviMY KZ©„K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 `vZvMY KZ©„K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Kvgi“j GKRb wPswo ißvwbKviK| Zvi KviLvbv PÆMÖv‡gi mvMwiKvq Aew¯’Z| wZwb Zvi wbR GjvKvq mxZvKz‡Û GKwU `vZe¨ nvmcvZvj M‡o †Zv‡jb|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wg. Kvgi“j Zvi Kvh©µ‡g †Kvb c‡¶i cÖwZ `vwqZ¡ cvjb Ki‡Qb?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RbMY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kÖwgK Kgx©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mieivn Kgx©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wewb‡qvMKvix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g‡Zv Kvh©µg MÖnY Ki‡j cÖwZôv‡b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BwZevPK fveg~wZ© m„wó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  <w:t>†gvU gybvdv K‡g hvq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mvgwMÖK `vwqZ¡cvjb myweav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14 I 15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wkecyi MÖv‡gi K…wl RbMY ÒgK‚j msNÓ bv‡g GKwU mgevq mwgwZ MVb K‡ib| Zv‡`i 2q eQ‡i 1,50,000 UvKv jvf n‡j 10,000 UvKv msiw¶Z Znwe‡j Rgv K‡i| cieZx©Kv‡j wnmve wbix¶vi Øviv wbix¶v Ki‡j wbix¶K Zv‡Z AvcwË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cÖwZôvbwUi msiw¶Z Znwe‡j KZ UvKv Rgv †`Iqvi cÖ‡qvRb wQj?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4,500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22,500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27,000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cÖwZôvbwUi msiw¶Z Znwe‡j KZ UvKv Rgv †`Iqvi cÖ¯—ve wQj| cÖwZôvbwU‡Z wbix¶‡Ki AvcwËi KviY-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jf¨vsk mwVK K‡i ew›UZ bv nIqv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wiRvf© dv‡Û UvKv mwVKfv‡e Rgv bv nIqv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cÖwZôvbwUi wbqZ-bxwZ Agvb¨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16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I 17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wn‡gj, kxZz, Zvwib 3 R‡b ch©vß g~jab wb‡q mxgve× `v‡qi wfwË‡Z GKwU e¨emvq cÖwZôvb M‡o Zzj‡jb| `¶ e¨e¯’vcbvi j‡¶¨ cÖPzi Rbkw³ wb‡qvM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wn‡gj, kxZz, Zvwib ch©vß g~jab wb‡q mxgve× `v‡qi wfwË‡Z GKwU e¨emvq cÖwZôvb M‡o Zzj‡jb| `¶ e¨e¯’vcbvi j‡¶¨ cÖPzi Rbkw³I wb‡qvM K‡ib| e¨emvqwU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cÖvB‡fU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mgevq mwgwZ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cvewjK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e¨emvqwU MVb Kiv nq †h e¨emv‡qi mgm¨v `~i Kivi Rb¨ Zv n‡jv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†hŠ_ D‡`¨vM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GKgvwjKvbv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18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 I 19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Zzwjb Ggb GKwU cÖwZôv‡b PvKwi K‡ib †h cÖwZôvbwU‡K wbR¯^ †m±‡i †Kv‡bv cÖwZ‡hvwMZv †gvKvwejv Ki‡Z nq bv| ZviciI cÖwZôvbwUi †Zgb †Kv‡bv AMÖMwZ bv nIqvq wZwb gvbwmKfv‡e nZvk|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Zzwjb wb‡Pi †Kvb cÖwZôv‡b PvKwi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evsjv‡`k wegvb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wkwcs K‡c©v‡ikb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evsjv‡`k †ijI‡q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evsjv‡`k moK cwienb ms¯’v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Zzwj‡bi PvKwii cÖwZôv‡bi KiYxq n‡Z cv‡i--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e¨e¯’vcbv `¶Zvi AwaKvi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AcPq n«vm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jvfRbK i“U¸‡jv‡Z wewb‡qvM e„w×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wg. kvwKj Avn‡g` GKwU e¨vs‡Ki †Pqvig¨vb c‡` wb‡qvwRZ i‡q‡Qb| wZwb Zvi e¨vs‡K bZzb e¨vswKs †mev cwi‡ek‡b hZœkxj| GLb Zvi MÖvnK e¨vs‡Ki †h †Kv‡bv kvLvq UvKv Rgv`vb I D‡Ëvjb Ki‡Z cv‡ib|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ab/>
        <w:t>DÏxc‡K Dwj­wLZ wg. kvwKj Avn‡g` KZ…©K cÖ`Ë c×wZ‡K Kx ejv n‡Z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B-Kgvm©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AbjvBb e¨vswKs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†nvg e¨vswKs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m¨v‡UjvBU e¨vswKs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21 I 22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Qwei evsjv‡`‡ki †mŠ›`‡h©i wKQy Qwe †Zv‡jb| G Qwei wbeÜb K‡ib| wg. Qwe‡ii c~e©vbygwZ QvovB m¤úÖwZ GKwU †Kv¤úvwb wbe©vwPZ wKQy Qwe wb‡q K¨v‡jÛvi Qvcvq|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G Rb¨ wg. Qwei AvBbMZ e¨e¯’v MÖn‡Yi K_v fve‡Qb</w:t>
      </w:r>
      <w:r>
        <w:rPr>
          <w:rFonts w:ascii="SutonnyMJ" w:hAnsi="SutonnyMJ" w:cs="SutonnyMJ"/>
          <w:b/>
          <w:bCs/>
          <w:sz w:val="18"/>
          <w:szCs w:val="18"/>
        </w:rPr>
        <w:sym w:font="Symbol" w:char="F02D"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†c‡U›U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†UªWgvK©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KwcivBU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6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†Kv¤úvwbi wei“‡× †Kvb ai‡bi †dŠR`vwi Avw_©K cÖwZKvi MÖnY Kiv †h‡Z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m‡e©v”P 50,000 UvKv ch©š— A_©`Ê</w:t>
      </w:r>
      <w:r>
        <w:rPr>
          <w:rFonts w:ascii="SulSym" w:hAnsi="SulSym" w:cs="SulSym"/>
          <w:sz w:val="14"/>
          <w:szCs w:val="14"/>
        </w:rPr>
        <w:tab/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m‡e©v”P 1,00,000 UvKv ch©š— A_©`Ê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m‡e©v”P 2,00,000 UvKv ch©š— A_©`Ê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m‡e©v”P 30,000 UvKv ch©š— A_©`Ê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23 I 24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wkZz wj. Zvbnv wj. `yBwU †gvevBj †Kv¤úvwb| wkZz †Kv¤úvwbi 80% †kqvi Zvbnv wj. †Kv¤úvwb µq K‡i e¨emvq cwiPvjbv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Zvbnv wj. †Kv¤úvwb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mvewmwWqvwi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wewae×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cÖvB‡fU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tonnyMJ" w:hAnsi="SutonnyMJ" w:cs="SutonnyMJ"/>
          <w:sz w:val="18"/>
          <w:szCs w:val="18"/>
        </w:rPr>
        <w:tab/>
        <w:t>†nvwìs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Zvbnv wj. †Kv¤úvwbi Ggb wm×v‡š—i KviYÑ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e¨emvq m¤úÖmviY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eÜyZ¡ m„wó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25 I 26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mxZvKz‡Ûi DcK‚jxq GjvKvq †R‡jiv e¨w³MZfv‡e e‡½vcmvM‡ii m›Øxc P¨v‡b‡j gvQ a‡i Ges Zv ¯’vbxq AvoZ`v‡ii wbKU weµq K‡i wKš‘ G‡Z Zviv b¨vh¨g~j¨ †_‡K ewÂZ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†R‡jiv †Kvb ai‡bi mgevq mwgwZ MVb Ki‡j b¨vh¨g~j¨ †c‡Z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µq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†R‡jiv mgevq mwgwZ MVb Ki‡j †h myweav †c‡Z cv‡ib Zv n‡jv-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6"/>
          <w:sz w:val="18"/>
          <w:szCs w:val="18"/>
        </w:rPr>
        <w:t>RxebhvÎvi gv‡bvbœqb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mÂq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  <w:t>†fvMe¨q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I 28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jc w:val="both"/>
        <w:rPr>
          <w:rFonts w:cs="Vrinda"/>
          <w:color w:val="000000"/>
          <w:spacing w:val="-4"/>
          <w:sz w:val="14"/>
          <w:szCs w:val="14"/>
          <w:lang w:val="it-IT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jvf-¶wZ g~jab Abycv‡Z eÈb Kiv n‡e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 GB k‡Z© cvi¯úwiK mg‡SvZvi wfwË‡Z ivdjy, Zzwjb, Zvbnv wZb eÜy wg‡j e¨emvq ïi“ K‡i| eQ‡ii ïi“‡Z Zv‡`i g~jab wQj h_vµ‡g, 50,000, 70,000 I 1,00,000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e¨emvqwU †Kvb ai‡bi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tonnyMJ" w:hAnsi="SutonnyMJ" w:cs="SutonnyMJ"/>
          <w:sz w:val="18"/>
          <w:szCs w:val="18"/>
        </w:rPr>
        <w:tab/>
        <w:t>†hŠ_ 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D³ e¨emvq 44,000 UvKv gybvdv n‡j Zvbnvi  gybvdvi cwigvY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5,000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7,000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10,000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29 I 30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wg. mygb Gg MÖy‡ci 10wU †kqvi wK‡b‡Qb| D³ cÖwZôv‡bi cÖ‡qvR‡b wW‡eÂvi weµq Ki‡j Rbve myg‡bi eÜy BKevj Zv `k j¶ UvKvq µq K‡ib| cwiPvjK wb‡qv‡M evwl©K mvaviY mfvq `yR‡b †fvU w`‡Z †M‡jI wg. BKevj †fvU w`‡Z cvi‡jb bv|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 DÏxc‡K ewY©Z wg. BKev‡ji †fvU `v‡b e¨_© nIqvi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 g~‡j¨i wW‡eÂvi Avq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wW‡eÂvi †nvìvi Askx`vwi 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wZwb wb‡R cÖv_x© wQ‡jb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c~‡e©i e¨e¯’vcbv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wg. BKevj cieZx©‡Z †fvU w`‡Z PvB‡j Zvi KiYxq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lSym" w:hAnsi="SulSym" w:cs="SulSym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Gg MÖ“‡ci †kqvi µq Ki‡Z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wg. mg~g~‡j ev` w`‡Z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Av‡iv †ewk `v‡gi wW‡eÂvi wKb‡Z n‡e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11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Kg©Pvix wn‡m‡e †hvM`vb Ki‡Z n‡e</w:t>
      </w:r>
      <w:r>
        <w:rPr>
          <w:rFonts w:ascii="SutonnyMJ" w:hAnsi="SutonnyMJ" w:cs="SutonnyMJ"/>
          <w:sz w:val="18"/>
          <w:szCs w:val="18"/>
        </w:rPr>
        <w:tab/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cs="Vrinda"/>
                <w:sz w:val="2"/>
                <w:szCs w:val="2"/>
              </w:rPr>
              <w:t>[</w:t>
            </w: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80. </w:t>
            </w:r>
            <w:r>
              <w:rPr>
                <w:rFonts w:ascii="SutonnyMJ" w:hAnsi="SutonnyMJ" w:cs="SutonnyMJ"/>
                <w:sz w:val="26"/>
                <w:szCs w:val="26"/>
              </w:rPr>
              <w:t>†ecRv cvewjK ¯‹zj I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†KvbwUi gva¨‡g †Kv¤úvwb Rš§jvf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¯§viKwjwc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cwi‡gj wbqgvewj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wbeÜb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Aby‡gv`b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Askx`vwi e¨emvq wbeÜb Ki‡Z PvB‡j Kvi Kv‡Q Av‡e`b Ki‡Z n‡e?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†cŠi KZ…©c¶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‡Rjv cÖkvmK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¯’vbxq wbeÜK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wewmK cÖavb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†cŠi GjvKvq e¨emv‡qi †¶‡Î †Kv_v †_‡K †UªW jvB‡mÝ wb‡Z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BDwbqb cwil`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‡cŠi KZ…©c¶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Dc‡Rjv cÖkvmb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‡Rjv cÖkvmb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eyw×e„wËi m¤ú`‡K we‡ePbv Kiv nq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gvwj‡Ki e¨w³MZ m¤úwË wn‡m‡e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e¨emv‡qi g~j¨evb m¤úwË wn‡m‡e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e¨emvq D‡`¨v‡Mi M‡elYvi dj wn‡m‡e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wK‡mi gva¨‡g DcvËmg~n‡K Z‡_¨ cwiYZ Kiv hvq?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DcvËmg~n‡K weK…Z Kivi gva¨‡g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DcvËmg~n‡K cwieZ©‡bi gva¨‡g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pacing w:val="-4"/>
          <w:sz w:val="20"/>
          <w:szCs w:val="20"/>
        </w:rPr>
        <w:tab/>
        <w:t>DcvËmg~n‡K web¨vm I we‡k­l‡Yi gva¨‡g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right="7" w:hanging="54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DcvËmg~‡n Aweb¨¯— ev G‡jv‡g‡jv mvRv‡bvi gva¨‡g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Z_¨ I cÖhyw³i gva¨‡g cÖ‡qvRbxq wmwWDj †Kb Kiv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cY¨ cÖwZ¯’vc‡bi R‡b¨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cY¨ †fv‡Mi R‡b¨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cY¨ Drcv`‡bi R‡b¨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cY¨ m¤úÖmvi‡Yi R‡b¨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we‡k¦i cÖ_g evwYwR¨K B-Kgvm© †Kv¤úvwb †Kv_vq Aew¯’Z?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DËi Av‡gwiKvq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`w¶Y Av‡gwiKvq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DËi Avwd«Kvq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`w¶Y Avwd«Kvq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B-Kgv‡m©i †h g‡W‡j wewfbœ e¨emvqx‡`i cvi¯úwiK m¤úK© I µq-weµq wb‡q Av‡jvPbv Kiv nq Zv‡K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weUzwe g‡Wj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weUzwm g‡Wj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wmUzwm g‡Wj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wmUzwe g‡Wj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WvP-evsjv e¨vsK wjwg‡UW wRwcG-5 cÖvß QvÎ-QvÎx‡`i e„wË cÖ`vb K‡i| GwU wK‡mi D`vniY?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DPS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CSR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PSR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PPP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bxwZ‡eva g~jZ wK‡mi Ici cÖwZwôZ?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mZ¨ I b¨v‡qi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gvby‡li g‡bvfv‡ei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gvby‡li AvPvi-AvPi‡Yi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mvgvwRK ms¯‹…wZi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mygb µqg~‡j¨i mv‡_ wbw`©ó nv‡i gybvdv †hvM K‡i we‡µZvi wbKU cY¨ weµq K‡i| myg‡bi e¨emv‡qi j¶Yxq welq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e¨emvwqK ˆbwZKZv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e¨emvwqK Av`k©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e¨emvwqK g~j¨‡eva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e¨emvwqK gvb`Ê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12 I 13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miKvi †`‡ki XvKv-bvivqYMÄ-biwms`x †ijI‡q i“‡U Wvej eªW‡MR jvBb Kivi wm×vš— MÖnY K‡i| hv ¯’vcb Ki‡Z miKv‡ii 1,800 †KvwU UvKvi cÖ‡qvRb| miKv‡ii Kv‡Q ch©vß Znwej bv _vKvq evwYwR¨K e¨vsK¸‡jv n‡Z A_©vqb Kivi wm×vš— wb‡jI cieZ©x‡Z Zvi djvd‡ji wPš—vq GB wm×vš— evwZj nq|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miKv‡ii GB cÖKíwU‡Z A_©vq‡bi mnR weKí Drm Kx n‡Z cv‡i?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†K›`ªxq e¨vsK n‡Z FY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wcwcwc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ˆe‡`wkK FY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Aby`vb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evwYwR¨K e¨vsK¸‡jv n‡Z FY wb‡q A_©vqb Ki‡j Gi djvdj Kx n‡Z cv‡i?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†eKviZ¡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gy`ªvùxwZ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gy`ªv ms‡KvPb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A_© msKU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ivóªxq e¨emv‡qi ¶wZ †K enb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e¨e¯’vcKMY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cwiPvjKMY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MÖvnKMY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miKvi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evsjv‡`‡ki mylg wkívqb m¤¢e †Kvb e¨emv‡qi gva¨‡g?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mgevq mwgwZ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ivóªxq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GKK gvwjKvbvi wfwË‡Z e¨emvq ¯’vcb Kiv Am¤¢e n‡q c‡o‡Q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mf¨Zvi µgweKv‡ki Rb¨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RbmsL¨v e„w×i Rb¨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cÖhyw³i Rb¨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cY¨ eÈ‡bi mv‡_ mivmwi hy³ _v‡K †Kvb e¨emvq msMVb?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†Kv¤úvwb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mgevq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†hŠ_ g~jabx †Kv¤úvwb‡Z m`m¨‡`i `vq wK‡mi g‡a¨ mxgve×?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†kqvi g~j¨ Øviv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cÖwZkÖ“wZ Øviv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KZ©e¨ Øviv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gybvdv Øviv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19 I 20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†gvbv K‡j‡R c‡o| †m K‡j‡R †h‡Z cÖvqB wKQy †eKvi †Q‡j‡K iv¯—vq AvÇv w`‡Z †`‡L| cÖvqkB K‡j‡R QvÎmsMVb¸‡jvi g‡a¨ avIqv-cvëv avIqv †`‡L †m wei³| †m fv‡e Gfv‡e Pj‡j GK mgq †jLvcovi cwi‡ek _vK‡e bv|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†gvbv †h cwi‡ek †`‡L AvZw¼Z Zv †Kvb ai‡bi cwi‡e‡ki Aš—M©Z?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ivR‰bwZK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AvBbMZ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A_©‰bwZK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Giƒc cwi‡e‡ki Dbœq‡b cÖ‡qvRb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AvBb-k„•Ljv evwnbxi `„p f‚wgKv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†eKvi‡`i a‡i †RjLvbvq †cÖiY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mvgvwRK m‡PZbZv e„w×i D‡`¨vM MÖnY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mgy`ª n‡Z wSbyK msMÖn †Kvb wk‡íi Aš—fz©³?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cÖRbb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†mev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wbg©vY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Drcv`b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mvevb ˆZwi †Kvb ai‡bi wkí?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we‡k­lY wkí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†hŠwMK wkí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cÖwµqvMZ wkí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MVbg~jK wkí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evsjG`Gk KZ mvGji mgevq wewagvjv Pvjy iGqGQ?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1984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1987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2001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2004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evsjvG`Gk KZ mvGji ˆKvÁ·vwb AvBb cÉPwjZ?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1913 mv‡j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1932 mv‡j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1994 mv‡j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2001 mv‡j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miKvGii wkÞv bxwZ I evwYRÅbxwZ ˆKvb cwiGeGki</w:t>
      </w:r>
      <w:r>
        <w:rPr>
          <w:rFonts w:ascii="SutonnyMJ" w:hAnsi="SutonnyMJ" w:cs="SutonnyMJ"/>
          <w:b/>
          <w:bCs/>
          <w:sz w:val="20"/>
          <w:szCs w:val="20"/>
        </w:rPr>
        <w:t xml:space="preserve"> g‡a¨ c‡o?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A_©‰bwZK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AvBbMZ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ivR‰bwZK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mvgvwRK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mgevq mwgwZi ¸i“Z¡c~Y© `wjj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Pzw³cÎ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Dcwewa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weeiYcÎ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msN¯§viK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msi¶Yg~jK mnvqZv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e¨emvq wbeÜb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e¨emv‡qi m¤úÖmviY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e¨emv‡qi bZzb cY¨ Drcv`b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bZzb eÈb cÖYvwj D™¢veb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we‡k¦i cÖ_g Askx`vwi AvBb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weªwUk Askx`vwi AvBb, 1830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weªwUk Pzw³ AvBb, 1972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Askx`vwi AvBb, 1932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Askx`vwi AvBb, 1934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D‡`¨v³v m„wó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pacing w:val="-4"/>
          <w:sz w:val="18"/>
          <w:szCs w:val="18"/>
        </w:rPr>
      </w:pPr>
      <w:r>
        <w:rPr>
          <w:rFonts w:ascii="SulSym" w:hAnsi="SulSym" w:cs="SulSym"/>
          <w:spacing w:val="-4"/>
          <w:sz w:val="16"/>
          <w:szCs w:val="16"/>
        </w:rPr>
        <w:tab/>
        <w:t>K</w:t>
      </w:r>
      <w:r>
        <w:rPr>
          <w:rFonts w:ascii="SutonnyMJ" w:hAnsi="SutonnyMJ" w:cs="SutonnyMJ"/>
          <w:spacing w:val="-4"/>
          <w:sz w:val="20"/>
          <w:szCs w:val="20"/>
        </w:rPr>
        <w:tab/>
        <w:t>e¨emv‡qi ¯’vwqZ¡</w:t>
      </w:r>
      <w:r>
        <w:rPr>
          <w:rFonts w:ascii="SulSym" w:hAnsi="SulSym" w:cs="SulSym"/>
          <w:spacing w:val="-4"/>
          <w:sz w:val="16"/>
          <w:szCs w:val="16"/>
        </w:rPr>
        <w:tab/>
        <w:t>L</w:t>
      </w:r>
      <w:r>
        <w:rPr>
          <w:rFonts w:ascii="SutonnyMJ" w:hAnsi="SutonnyMJ" w:cs="SutonnyMJ"/>
          <w:spacing w:val="-4"/>
          <w:sz w:val="20"/>
          <w:szCs w:val="20"/>
        </w:rPr>
        <w:tab/>
        <w:t>gybvdv e„w×i Dcvq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Kg©ms¯’vb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wk‡íi KuvPvgvj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wej †MUm n‡jb Kw¤úDUvi mdUIqvi wbg©vZv|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‰GÞGò wej ˆMUmGK Kx wnGmGe AewnZ Kiv nGe?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Avwe®‹viK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D™¢vebKvix</w:t>
      </w:r>
    </w:p>
    <w:p w:rsidR="006A2189" w:rsidRDefault="006A2189">
      <w:pPr>
        <w:tabs>
          <w:tab w:val="left" w:pos="315"/>
          <w:tab w:val="right" w:pos="1710"/>
          <w:tab w:val="left" w:pos="1829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M‡elK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BwÄwbqvi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81. </w:t>
            </w:r>
            <w:r>
              <w:rPr>
                <w:rFonts w:ascii="SutonnyMJ" w:hAnsi="SutonnyMJ" w:cs="SutonnyMJ"/>
                <w:sz w:val="26"/>
                <w:szCs w:val="26"/>
              </w:rPr>
              <w:t>ev›`ievb K¨v›Ub‡g›U cvewjK ¯‹zj 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e¨emv‡qi mvgvwRK ¸i“Z¡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m¤ú‡`i myôz e¨envi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mÂ‡qi Drmvn 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RxebhvÎvi gv‡bvbœqb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kÖg wefv‡Mi mydj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evwYR¨ mswk­ó cÖwZôvb?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civgk©K dvg©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†WBwi dvg©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weÁvcbx dvg©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AwWU dvg©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e¨emvq-evÜe bxwZgvjv wb‡Pi †Kvb cwi‡ek m¤úwK©Z?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mvgvwRK I 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ivR‰bwZK I 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ivR‰bwZK I A_©‰bwZK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ivR‰bwZK I AvBbMZ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ˆe‡`wkK wewb‡qvM AvKl©‡Y cwi‡e‡ki †Kvb Dcv`vb eZ©gv‡b eo evav?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cÖhyw³MZ 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3" w:lineRule="auto"/>
        <w:ind w:left="360" w:hanging="360"/>
        <w:jc w:val="both"/>
        <w:rPr>
          <w:rFonts w:ascii="Panjeree Bold" w:hAnsi="Panjeree Bold" w:cs="Panjeree Bold"/>
          <w:b/>
          <w:bCs/>
          <w:spacing w:val="-2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DóxcKwU cGov ‰es 5 I 6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jc w:val="both"/>
        <w:rPr>
          <w:rFonts w:ascii="SutonnyMJ" w:hAnsi="SutonnyMJ" w:cs="SutonnyMJ"/>
          <w:spacing w:val="-2"/>
          <w:sz w:val="20"/>
          <w:szCs w:val="20"/>
        </w:rPr>
      </w:pPr>
      <w:r>
        <w:rPr>
          <w:rFonts w:ascii="SutonnyMJ" w:hAnsi="SutonnyMJ" w:cs="SutonnyMJ"/>
          <w:spacing w:val="-2"/>
          <w:sz w:val="20"/>
          <w:szCs w:val="20"/>
          <w:lang w:val="it-IT"/>
        </w:rPr>
        <w:t>mv‡qg †QvU‡ejv I¯—v‡`i †cQ‡b Ny‡i `¶ †gKvwbK n‡q‡Q| GLb Zvi wb‡Ri GKwU M¨v‡iR| A‡bK `~i †_‡K †jv‡Kiv Zvi M¨v‡i‡R Mvwo †givgZ Ki‡Z Av‡m| †m bZzb GKwU M¨v‡iR K‡i‡Q| †mLv‡b wkw¶Z g¨v‡bRvi I fv‡jv †gKvwbK ivL‡jI †m myweav Ki‡Z cvi‡Q bv|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mv‡q‡gi e¨emvqwU †Kvb gyL¨ ˆewk‡ó¨i Kvi‡Y fv‡jv Ki‡Q?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¯^í g~jab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mnR 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cÖZ¨¶ m¤úK©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GKK wbqš¿Y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bZzb M¨v‡iRwU fv‡jv Kivi Rb¨ Avek¨K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Lye Kgg~‡j¨ †mev cÖ`vb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mv‡qg‡K bZzb M¨v‡i‡R mgq †`qv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8"/>
          <w:sz w:val="20"/>
          <w:szCs w:val="20"/>
        </w:rPr>
        <w:t>bZzb M¨v‡iR m¤ú‡K© cÖmvi Kvh©µg MÖnY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mvaviY Askx`vwi e¨emv‡q GKRb Askx`v‡ii `vq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g~jab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cÖwZkÖ“Z g~j¨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e¨emv‡q Zvi cvIbv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e¨w³MZ mnvq m¤ú` ch©š— mxgve×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GKwU Askx`vwi e¨emvq‡K fv‡jv Ki‡Z n‡j wb‡Pi †KvbwU AwaK f‚wgKv iv‡L?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Pzw³e× m¤ú‡K©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Askx`vi‡`i Avw_©K m”QjZv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mK‡ji mwµqfv‡e e¨emv‡q AskMÖnY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cvi¯úwiK Av¯’v I wek¦vm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mvaviY Askx`vwi e¨emvq ej‡Z wb‡Pi †KvbwU †evSvq?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Gi mevB mwµq Askx`vi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Gi mevB g~jab wewb‡qvM K‡i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Gi meviB `vq Amxg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Gi †Kv‡bv †gqv` wbw`©ó _v‡K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†K Askx`vi nIqvi †hvM¨?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miKvwi Kg©KZ©v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ivóªcwZ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M„wnYx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we‡`wk bvMwiK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Askx`vwi e¨emv‡qi ˆewk‡ó¨i g‡a¨ c‡o?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mmxg `vq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GKK SuywK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wPiš—b Aw¯—Z¡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Pzw³e× m¤úK©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AvBbZ Askx`vwi e¨emv‡qi Aw¯—Z¡ Kxiƒc?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c„_K †Kv‡bv Aw¯—Z¡ ev mËv †bB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c„_K Aw¯—Z¡ ev mËv Av‡Q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c„_K Aw¯—Z¡ ev mËv _vKv Avek¨K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c„_K Aw¯—Z¡ ev mËvi `iKvi nq 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mgevq mwgwZ MV‡bi me©‡kl avc †KvbwU?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wbeÜb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jvB‡mÝ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weÁvcb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Kvh©vi¤¢ ch©vq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6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DÏxcKwU c‡ov Ges 14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Zgvj cÖvBg wjwg‡UW †Kv¤úvwbi 100Uv †kqvi wK‡b‡Q| D³ cÖwZôvb Avw_©K cÖ‡qvR‡b FYcÎ weµq Ki‡j Zgv‡ji eÜy wkgyj ZLb 30Uv FYcÎ †K‡b| evwl©K mvaviY mfvi wPwV cvqwb|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wkgyj mfvi wPwV bv cvIqvi gyL¨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Zvi µqK…Z FYc‡Îi msL¨v Kg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 Zgv‡ji A‡bK c‡i FYcÎ wK‡b‡Q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mvaviY mfv cvIbv`vi‡`i mfv bq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wkgyj cÖK…Zc‡¶ ZZUv wmwiqvm bq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Kw¤úDUv‡i Z_¨ UvBc Kivi mv‡_ wb‡Pi †Kvb e¨emvq m¤ú„³?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†WUv Gw›Uª e¨emvq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Kj †m›Uvi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mUIq¨vi Dbœqb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weKvk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GKgvwjKvbv e¨emv‡qi AvqZb mxwgZ nIqvi KviYÑ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¯^í g~jab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mxwgZ RvqMv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GKRb gvwjK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mdj nIqvi Zxeª AvKv•¶v D‡`¨v³vi †Kvb ¸Y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K…wZZ¡vR©b Pvwn`v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Avš—wiKZv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m„Rbkw³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mvnwmKZv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gRby ev›`iev‡b g¨vP d¨v±wi cÖwZôv Ki‡jb| wZwb KZ eQi Ki myweav cv‡eb?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 eQi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 eQi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8 eQi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 eQi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Awbqwš¿Z wk‡ívbœq‡bi djvdj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¯^v¯’¨nvwb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Rxeb ˆewP‡Î¨i aŸsm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mvgvwRK g~j¨‡ev‡ai Ae¶q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6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20 I 21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Ômviw_Õ bvgK cÖwZôvbwU 2012 mv‡j 50 †KvwU UvKv gybvdv K‡i| g~jab Abycv‡Z AwR©Z gybvdvi 30 †KvwU UvKv mswk­ó †`‡ki †KvlvMv‡i Rgv nq| evwK Ask gvwjKvbvq _vKv wewfbœ e¨w³ I cÖwZôvb MÖnY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Ômviw_Õ †Kvb ai‡bi e¨emvq?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†hŠ_ D‡`¨vM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Giƒc e¨emvq M‡o IVvi KviY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Kg©ms¯’vb m„wó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AwaK 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RbKj¨vY mvab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me©cÖ_g </w:t>
      </w:r>
      <w:r>
        <w:rPr>
          <w:rFonts w:cs="Vrinda"/>
          <w:b/>
          <w:bCs/>
          <w:sz w:val="16"/>
          <w:szCs w:val="16"/>
        </w:rPr>
        <w:t>GATT</w:t>
      </w:r>
      <w:r>
        <w:rPr>
          <w:rFonts w:ascii="SutonnyMJ" w:hAnsi="SutonnyMJ" w:cs="SutonnyMJ"/>
          <w:b/>
          <w:bCs/>
          <w:sz w:val="20"/>
          <w:szCs w:val="20"/>
        </w:rPr>
        <w:t xml:space="preserve"> cÖwZwôZ nq †Kvb iv‡óª?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wKDev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_vBj¨vÛ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Rvcvb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Av‡gwiKv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ÔevRviRvZKiYÕ †Kvb ai‡bi mnvqZv?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miKvwi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DÏxcbvg~jK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msi¶Yg~jK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mg_©bg~jK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ASEAN</w:t>
      </w:r>
      <w:r>
        <w:rPr>
          <w:rFonts w:ascii="SutonnyMJ" w:hAnsi="SutonnyMJ" w:cs="SutonnyMJ"/>
          <w:b/>
          <w:bCs/>
          <w:sz w:val="20"/>
          <w:szCs w:val="20"/>
        </w:rPr>
        <w:t>-Gi ïi“‡Z m`m¨ msL¨v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7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8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26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25 I 26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wkíx Avi †jLvcov Ki‡e bv| †m Zvi GK eo †ev‡bi mv‡_ gwnjv Awa`ß‡ii Aax‡b GKwU †Uª‡W wZb gv‡mi cÖwk¶Y wb‡q‡Q| †m GLb e¨emvq ïi“i wPš—v Ki‡Q|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wkíxi M„nxZ cÖwk¶Y †Kvb ai‡bi e¨emvq mnvqK †mev?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civgk©g~jK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mg_©bg~jK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msi¶Yg~jK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DÏxcbvg~jK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G gyn~‡Z© wkíxi Rb¨ mn‡hvwMZvi †¶Î n‡Z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Kg©ms¯’vb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NGOs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SME</w:t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 xml:space="preserve"> dvD‡Ûkb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AbjvBb e¨emvq †KvbwUi gva¨‡g cwiPvwjZ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wbw`©ó I‡qe mvBU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wWwRUvj Awdm i“g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wbw`©ó B-†gBj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†gvevBj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†Kvb †Kv¤úvwb me©cÖ_g B-weR‡bm-Gi cÖeZ©b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IBM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Apple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Dell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Amazan.com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KZ mv‡ji cwi‡ek msi¶Y wewagvjv cÖPwjZ i‡q‡Q?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1995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1997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1999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10"/>
          <w:sz w:val="20"/>
          <w:szCs w:val="20"/>
        </w:rPr>
        <w:t>eÅemvGqi mvgvwRK `vwqZ½ cvjGbi DGókÅ nGjv@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m¤úK© Dbœqb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gybvdv me©vwaKxKiY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cÖwZ‡hvwMZvq wU‡K _vKv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weµq e„w×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82. </w:t>
            </w:r>
            <w:r>
              <w:rPr>
                <w:rFonts w:ascii="SutonnyMJ" w:hAnsi="SutonnyMJ" w:cs="SutonnyMJ"/>
                <w:sz w:val="26"/>
                <w:szCs w:val="26"/>
              </w:rPr>
              <w:t>wm‡jU Kgvm©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 I 2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>mRxe, mvjvg I mvwR` cÖ‡Z¨‡K mgvb g~jab Øviv wjwLZ mg‡SvZvi wfwË‡Z GKwU e¨emvq msMVb M‡o †Zv‡j| mvjvg e¨emvq cwiPvjbvq AskMÖnY bv K‡iI mgvb gybvdv cvq| B‡Zvg‡a¨ mvjvg Av‡iKwU e¨emvq †`Dwjqv †NvwlZ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mvjvg †Kvb ai‡bi Askx`vi?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Kg©x 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Nygš—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bvggvÎ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cÖwZeÜ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AvBb Abyhvqx DÏxc‡Ki cÖwZôvbwUi Dchy³ Aemvqb c×wZ n‡Z cv‡iÑ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eva¨Zvg~jK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weÁwßi Øviv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NUbv mv‡c‡¶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Av`vj‡Zi wb‡`©‡k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¯§viKwjwci welqe¯‘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bvg aviv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g~jab aviv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D‡Ïk¨ aviv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RbmsL¨v †Kvb ai‡bi cwi‡e‡ki Dcv`v‡bi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cÖvK…wZK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A_©‡bwZK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Pzw³c‡Îi AeZ©gv‡b Askx`vwi e¨emv‡qi gybvdv Kxfv‡e ewÈZ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mgnv‡i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g~jab Abycv‡Z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cvi¯úwiK m¤§wZ‡Z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Av`vj‡Zi wm×v‡š—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6 I 7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wg‡mm kvnvbviv hye Awa`ß‡ii GKwU †Uª‡W cÖwk¶Y wb‡q Kg©ms¯’vb e¨vsK n‡Z 1 j¶ UvKv FY †bb Ges GjvKvi †eKvi †g‡q‡`i msMwVZ K‡i GKwU ˆZwi †cvkvK KviLvbv M‡o †Zv‡jb|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wg‡mm kvnvbviv KZ©„K ˆZwi †cvkvK KviLvbv M‡o †Zvjv‡K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e¨emvq D‡`¨vM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AvÍKg©ms¯’vb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e¨emvq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D‡`¨vM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e¨emvq cwiPvjbvq wg‡mm kvnvbviv‡K †Kvb ai‡bi mgm¨v †gvKvwejv Ki‡Z n‡Z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 wb‡qvM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A_©ms¯’vb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wecYb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cÖwk¶Y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¸`vgRvZKiY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ÁvbMZ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SuywKMZ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¯’vbMZ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KvjMZ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wUcy Pxb †_‡K myZv I KUb wK‡b G‡b †cvkvK cÖ¯‘Z K‡i BD‡iv‡c wewµ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wUcyi KvR‡K ejv nqÑ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Avg`vwb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ißvwb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cybtißvwb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Avg`vwb-ißvwb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Mv‡g©›Um wk‡í wkï kÖg e‡Üi †cQ‡b †Kvb cwi‡e‡ki Ae`vb me‡P‡q †ewk?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mvgvwRK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ivR‰bwZK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mvs¯‹…wZK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mgRvZxq cY¨ Drcv`‡b †h msMVb †ewk Dc‡hvMx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†Kv¤úvwb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mwgwZ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0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12 I 13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AvKvk Rxe‡b A‡bK eo e¨emvqx nIqvi ¯^cœ †`‡Lb| wZwb Ggb †Kv¤úvwb MVb Ki‡Z Pvb hv G ai‡bi Av‡iv 5/7wU †Kv¤úvwb MVb, cwiPvjbv I wbqš¿Y Ki‡e| wZwb g‡b K‡ib GKevi RbM‡Yi Av¯’v AR©b Ki‡Z cvi‡j †kqvi weµ‡qi Rb¨ fve‡Z n‡e bv|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wg. AvKvk ˆKvb aiGbi ˆKvÁ·vwb MVb KiGZ Pvb?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wewae×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cvewjK wj.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†nvwìs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mvewmwWqvwi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G ai‡bi †Kv¤úvwbi †kqvi µ‡q RbM‡Yi AvMÖnx nIqvi KviYÑ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wPiš—b Aw¯—Z¡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mxwgZ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¯^vaxb mËv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mgevq mwgwZi g~j `wjj‡K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wewagvjv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Dcwewa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msN ¯§viK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msNwewa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cwienb c‡Y¨i †Kvb ai‡bi cÖwZeÜKZv `~i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mgqMZ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¯^Z¡MZ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iƒcMZ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mgevq AvBb Abyhvqx mwgwZi GKRb m`m¨ m‡e©v”P Kx cwigvY †kqvi µq Ki‡Z cvi‡e?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1/4 Ask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1/5 Ask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1/2 Ask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1/3 Ask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0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I 18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jvf-¶wZ g~jab Abycv‡Z eÈb Kiv n‡e| GB k‡Z© cvi¯úvwiK mg‡SvZvi wfwË‡Z kwdK, Avw` I wgwni wZb eÜy wg‡j e¨emv ïi“ K‡i| eQ‡ii ïi“‡Z Zv‡`i g~jab wQj h_vµ‡g 50,000, 70,000 I 1,00,000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>DÏxc‡K Dwj­wLZ e¨emvqwU †Kvb ai‡bi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†hŠ_g~jabx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mgveq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D³ e¨emv‡q gybvdvi cwigvY 44 nvRvi UvKv n‡j, wgwn‡ii cÖvc¨ gybvdv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5,000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7,000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10,000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cY¨ I †mevi evRviRvZKiY †Kvb ai‡bi mnvqK †mev?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DÏxcbvg~jK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mg_©bg~jK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msi¶Yg~jK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miKvwi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ˆe‡`wkK evwYR¨ Kq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3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4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me‡P‡q cÖvPxbZg I RbwcÖq e¨emvq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†hŠ_ g~jabx †Kv¤úvwb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†hŠ_ g~jab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mvevb ˆZwi †Kvb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ms‡hvRb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we‡k­lY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wb®‹vkb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KwcivBU AvB‡bi Aš—fz©³Ñ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Mí, cÖeÜ, KweZv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bvUK, Pjw”PÎ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wgDwRK¨vj K‡¤úvwRkb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mwVKfv‡e Avw_©K weeiYx ˆZwi e¨emv‡qi mvgvwRK `vwq‡Z¡i †Kvb c‡¶i cÖwZ `vwqZ¡ cvj‡bi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wewb‡qvMKvix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mieivnKvix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Rbve gvgyb Avn‡g` ebiƒcv †Kv¤úvwb wj.-Gi 10 UvKv AwfwnZ g~‡j¨ 500wU †kqvi cÖwZwU 100 UvKv K‡i evRvi †_‡K µq K‡ib| Rbve gvgyb Avn‡g‡`i `vq KZ UvKv ch©š— mxgve×?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1,000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50,000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55,000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mdj bvix D‡`¨v³v W. †nvm‡b Aviv wb‡Pi †Kvb GbwRI-Gi cÖwZôvZv?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BRAC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TMSS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ASA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PROSHIKA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ms¯’vwU GK I Awfbœ gy`ªv e¨e¯’vi cÖPjb K‡i‡Q?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BD‡ivcxq BDwbqb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mvcUv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wek¦ evwYR¨ ms¯’v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gvBWvm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28 I 29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imyjcyi GjvKvi 50wU cwiev‡ii KZ©ve¨w³iv GKwÎZ n‡q ¯^í g~‡j¨ wbZ¨cÖ‡qvRbxq cY¨ mvgMÖx cvIqvi Rb¨ ÔcÖZ¨vkvÕ bv‡g GKwU mgevq mwgwZ MVb K‡ib| cÖwZôvbwU mivmwi Drcv`‡Ki wbKU †_‡K cY¨mvgMÖx µq K‡i Zv m`m¨‡`i g‡a¨ weµq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mgevq mwgwZwU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Drcv`K mgevq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µq 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 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 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mgevq mwgwZ †_‡K m`m¨MY †h me myweav cv‡eÑ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m`m¨‡`i Avq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b¨vh¨g~‡j¨ cY¨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wecYb myweav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bxwZ-ˆbwZKZv I g~j¨‡eva †Kvb ai‡bi e¨emvq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cÖvK…wZK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AvBbMZ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 cwi‡ek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83. </w:t>
            </w:r>
            <w:r>
              <w:rPr>
                <w:rFonts w:ascii="SutonnyMJ" w:hAnsi="SutonnyMJ" w:cs="SutonnyMJ"/>
                <w:sz w:val="26"/>
                <w:szCs w:val="26"/>
              </w:rPr>
              <w:t>kvnRvjvj wmwU K‡jR, wm‡jU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eZ©gv‡b Avgv‡`i †`‡k KZ mv‡ji †c‡U›U I wWRvBb AvBb Pvjy Av‡Q?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1909 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1911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1917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1921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ivóªxq e¨emv‡qi Dchy³ †¶Î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¶z`ª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ˆZwi †cvkvK wkí †¶‡Î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Rb¯^v_© m¤ú„³ cÖwZôvb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jvfRbK wewb‡qvM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BSTI</w:t>
      </w:r>
      <w:r>
        <w:rPr>
          <w:rFonts w:ascii="SutonnyMJ" w:hAnsi="SutonnyMJ" w:cs="SutonnyMJ"/>
          <w:b/>
          <w:bCs/>
          <w:sz w:val="20"/>
          <w:szCs w:val="20"/>
        </w:rPr>
        <w:t xml:space="preserve"> †Kvb gš¿Yvj‡qi Aaxb¯’ ms¯’v?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AvBb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ms¯’vcb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wkí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DÏxcKwU c‡ov Ges 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gwb, gy³ cvi¯úwiK mg‡SvZvi gva¨‡g h_vµ‡g 20,000 UvKv I 30,000 UvKv wewb‡qvM K‡i GKwU e¨emvq ïi“ K‡i| eQi †k‡l Zviv 10,000 UvKv gybvd jvf K‡i|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ewY©Z e¨emvqwU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 mwgwZ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†hŠ_g~jabx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ab/>
        <w:t>b`x ˆ^GK grmÅ AvniY ˆKvb wkGÍ¸i A¯¦ÆMZ?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wb®‹vkb wkí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cÖRbb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K…wl wkí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Drcv`b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>Kwc ivBU AvB‡bi Aš—fz©³Ñ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Mí, cÖeÜ, KweZv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bvUK I Pjw”PÎ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wgDwRK¨vj K‡¤úvwRkb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ivóªcwZi Aa¨v‡`k e‡j MwVZ †Kv¤úvwb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mb` cÖvß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wewae×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wbewÜZ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A-wbewÜZ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e¨emv‡qi gyL¨ KvR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Drcv`b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eÈb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weÁvcb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wegv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  <w:t>mybvg †Kvb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ivR‰bwZK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A_©‰bwZK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cÖvK…wZK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WHO</w:t>
      </w:r>
      <w:r>
        <w:rPr>
          <w:rFonts w:ascii="SutonnyMJ" w:hAnsi="SutonnyMJ" w:cs="SutonnyMJ"/>
          <w:b/>
          <w:bCs/>
          <w:sz w:val="20"/>
          <w:szCs w:val="20"/>
        </w:rPr>
        <w:t>-Gi m`i `ßi †Kv_vq?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†R‡bfv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†RÏv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wbDBq©K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c¨vwim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ˆe‡`wkK evwYR¨ Kq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¸`vgRvZKKiY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ÁvbMZ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SuywKMZ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KvjMZ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ˆKvbwU ‰KgvwjKvbv eÅemvGqi myweav ewnf„ÆZ?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SuywKi ¯^íZv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`ª“Z wm×vš—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e¨w³ mvg_©¨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KZ©„Z¡ I wbqš¿Y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KZ mv‡ji mgevq wewagvjv Pvjy i‡q‡Q?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2001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2004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2010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2015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c„w_exi cÖ_g mgevq mwgwZ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BP‡Wj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m¨vbWb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iP‡Wj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†emj¨vb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cÖvB‡fU wj. †Kv¤úvwb‡Z b~¨bZg cwiPvjK msL¨v KZ Rb?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6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12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¯§viKwjwci avivi ewnf©~Z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Ae¯’vb I wVKvbv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bvg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wbeÜb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KZ mv‡ji †UªWgvK© AvBb cÖPwjZ?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2005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2009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2010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2011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ivóªxq e¨emv‡q b~¨bZg KZ kZvsk †kqvi miKv‡ii gvwjKvbvq _v‡K?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49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51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100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8"/>
          <w:szCs w:val="18"/>
        </w:rPr>
        <w:t>Business</w:t>
      </w:r>
      <w:r>
        <w:rPr>
          <w:rFonts w:ascii="SutonnyMJ" w:hAnsi="SutonnyMJ" w:cs="SutonnyMJ"/>
          <w:b/>
          <w:bCs/>
          <w:sz w:val="20"/>
          <w:szCs w:val="20"/>
        </w:rPr>
        <w:t xml:space="preserve"> kã Øviv wb‡Pi †KvbwU †evSvq?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e¨¯— _vKv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Kv‡R _vKv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Sv‡gjvq _vKv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Drcv`‡b _vKv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69" w:lineRule="auto"/>
        <w:jc w:val="both"/>
        <w:rPr>
          <w:rFonts w:ascii="Panjeree Bold" w:hAnsi="Panjeree Bold" w:cs="Panjeree Bold"/>
          <w:b/>
          <w:bCs/>
          <w:sz w:val="20"/>
          <w:szCs w:val="20"/>
        </w:rPr>
      </w:pPr>
      <w:r>
        <w:rPr>
          <w:rFonts w:ascii="Panjeree Bold" w:hAnsi="Panjeree Bold" w:cs="Panjeree Bold"/>
          <w:b/>
          <w:bCs/>
          <w:sz w:val="20"/>
          <w:szCs w:val="20"/>
        </w:rPr>
        <w:t>DóxcKwU cGov ‰es 21 I 22 bs cÉGk²i Dîi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Rbve gvwn GKwU e¨emvq cÖwZôv‡bi gvwjK| evRv‡i mybvg _vKvq wZwb †kqvi wewµi gva¨‡g AwaK g~jabx e¨emvq Kivi D‡`¨vM MÖnY K‡ib Ges †kqvi weµq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Rbve gvwni e¨emvqwU cÖ_‡g Kx wQj?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 xml:space="preserve">GKgvwjKvbv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†hŠ_g~jabx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69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cieZ©x‡Z AwaK g~jabx e¨emvqwU †Kvb ai‡bi e¨emvq?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†hŠ_g~jabx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†KvbwU wewb‡qvM D‡`¨v³v‡`i Rb¨ Aby‡cÖiYvg~jK n‡Z cv‡i?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kÖg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Ki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ivR¯^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wkí bxwZ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†Kvb e¨emv‡q cY¨`ªe¨ ev †mev weµq mivmwi †fv³vi mv‡_ m¤ú„³?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B-Kgvm©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B-wi‡Uwjs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B-gv‡K©wUs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B-weR‡bm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†gvevBj e¨vswKs cÖ_v me©cÖ_g †Kvb e¨vsK Pvjy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WvP&amp;-evsjv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RbZv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hgybv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XvKv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Drcv`‡bi evnb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Drcv`bKg©x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 Mv‡g©›Um wkí e¨vcKfv‡e M‡o IVvi †cQ‡b KviY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e¨emvqx‡`i `¶Zv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m¯—v kÖg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g~ja‡bi cÖvPzh©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¯§viKwjwci PZz_© aviv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D‡Ïk¨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g~jab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m¤§wZ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†Kvb ai‡bi †kqvi µ‡qi Rb¨ A_© cÖ`vb Ki‡Z nq bv?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ivBU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mvaviY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AMÖvwaKvi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†evbvm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ÔGKZvB ejÕ †Kvb msMV‡bi g~jgš¿?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74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mgevq</w:t>
      </w:r>
      <w:r>
        <w:rPr>
          <w:rFonts w:ascii="SulSym" w:hAnsi="SulSym" w:cs="SulSym"/>
          <w:sz w:val="16"/>
          <w:szCs w:val="16"/>
        </w:rPr>
        <w:tab/>
        <w:t xml:space="preserve">N 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†Kv¤úvwb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84. </w:t>
            </w:r>
            <w:r>
              <w:rPr>
                <w:rFonts w:ascii="SutonnyMJ" w:hAnsi="SutonnyMJ" w:cs="SutonnyMJ"/>
                <w:sz w:val="26"/>
                <w:szCs w:val="26"/>
              </w:rPr>
              <w:t>Wvt Avãyi iv¾vK wgDwbwmc¨vj K‡jR, h‡kvi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jf¨vs‡ki cwie‡Z© †Kvb †kqvi Bmy¨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ivBU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wejw¤^Z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†evbvm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AMÖvwaKvi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iwng I Rwmg GKwU mxgve× `vqm¤úbœ e¨emvq cÖwZôvb MV‡bi wm×vš— †bq| G j‡¶¨ Zviv wbeÜ‡Ki Awd‡m cÖ‡qvRbxq KvMRcÎ Rgv w`‡q wbeÜbcÎ msMÖn K‡i| iwng I Rwmg †Kvb ai‡bi msMVb Kivi wm×vš— †bq?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Askx`vwi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cvewjK wj.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cÖvB‡fU wj.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mgevq mwgwZ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3 I 4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Rbve nv‡kg GKRb Pvj e¨emvqx| w`bvRcyi †_‡K weL¨vZ bvwRikvBj Pvj wb‡q G‡m XvKvi KviIqvb evRv‡i wewµ K‡ib| †fv³v‡`i Pvwn`v Abyhvqx wbqwgZ Pvj mieivn wbwðZ Kivi j‡¶¨ wZwb Pvj msi¶‡Yi e¨e¯’vI K‡i‡Qb|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e¨emv‡qi †h cÖwZeÜKZv `~ixKi‡Yi K_v ejv n‡q‡Q, Zv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¯’vbMZ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SzuwKMZ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mgqMZ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nv‡k‡gi e¨emvq‡K cwi‡e‡ki †Kvb Dcv`vb me‡P‡q †ewk cÖfvweZ K‡i‡Q?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HwZnvwmK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cÖvK…wZK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A_©‰bwZK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e¨emv‡qi Rxebxkw³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cY¨`ªe¨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cyuwR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†µZv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gybvdv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we‡k¦ me©cÖ_g †Kvb e¨emvq msMV‡bi Avwef©ve N‡U?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†hŠ_g~jabx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GKgvwjKvbv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mgevq mwgwZ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my›`ie‡b gay AvniY K‡i A‡bK gvbyl RxebaviY K‡i _v‡K| G‡¶‡Î †Kvb ai‡bi wk‡íi K_v ejv n‡q‡Q?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cÖRbb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wb®‹vkb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 xml:space="preserve">Drcv`b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wbg©vY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mvgvwRK e¨emv‡qi D‡Ïk¨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Amnvq gvby‡li Kj¨vY mvab 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mvgvwRK mgm¨v mgvavb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9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gybvdv cybtwewb‡qvM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9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KvbwU e¨emv‡qi A_©‰bwZK cwi‡ek ewnf‚©Z?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e¨vsK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wegv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gy`ªvùxwZ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cÖhyw³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gRywii nvi wbæ nIqvi Kvi‡Y evsjv‡`‡ki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MvGgÆ´Ÿm wkÍ¸ wek¼evRvi `Lj KGiGQ| ‰LvGb ˆKvb cwiGeGki K^v wbG`Æk Kiv nGqGQ?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cÖvK…wZK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A_©‰bwZK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cÖhyw³MZ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mvgvRwK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wbGPi ˆKvbwU ‰KgvwjKvbv eÅemvGqi myweav?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Awfbœ mËv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GKK SzuwK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bgbxqZvi my‡hvM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¶z`ªvqZb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GKgvwjKvbv msMVb MVb Ki‡Z †Kvb `wjj cÖ‡qvRb?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Pzw³cÎ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wbeÜbcÎ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†UªW jvB‡mÝ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cÖvgvY¨ `wjj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Askx`vwi msMV‡bi Pzw³cÎ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†gŠwLK Pzw³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AvB‡bi m¤§wZ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†UªW jvB‡mÝ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cÖvgvY¨ `wjj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mxwgZ Askx`vwi msMV‡bi Avw`f‚wg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evsjv‡`k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BwÛqv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Av‡gwiKv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Bsj¨vÛ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evsjvG`Gk KZ mvGji ˆKvÁ·vwb AvBb cÉPwjZ?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1913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1932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1972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1994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2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Kvh©vi‡¤¢i 1 gvm †_‡K 6 gv‡mi g‡a¨ cvewjK wj. †Kv¤úvwb‡K eva¨Zvg~jKfv‡e †h mfv AvnŸvb Ki‡Z nq Zv‡K Kx mfv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mvaviY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we‡kl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AwZwi³ mvaviY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wewae×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FYcÎ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†Kv¤úvwbi F‡Yi `wjj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F‡Yi RvgvbZ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†Kv¤úvwbi Av`vqK…Z †kqvi g~jab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†Kv¤úvwbi `v‡qi cwigvY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cÖv_wgK mgevq mwgwZi b~¨bZg m`m¨msL¨v KZRb?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mwçZ ZnweGj gybvdvi KZ Ask fwelÅGZi</w:t>
      </w:r>
      <w:r>
        <w:rPr>
          <w:rFonts w:ascii="SutonnyMJ" w:hAnsi="SutonnyMJ" w:cs="SutonnyMJ"/>
          <w:b/>
          <w:bCs/>
          <w:sz w:val="20"/>
          <w:szCs w:val="20"/>
        </w:rPr>
        <w:t xml:space="preserve"> cÖ‡qvR‡b mwgwZ‡Z msi¶Y Kiv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5%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10%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15%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20%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mgevq mwgwZi e¨e¯’vcbv KwgwUi m`m¨ msL¨v b~¨bZg KZRb?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3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6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7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12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e¨vsK wnmv‡ei AwZwi³ A_© D‡Ëvj‡bi gva¨‡g cY¨µ‡q wb‡Pi †Kvb AvaywbK e¨vswKs †mev Kvh©µg mvnvh¨ Ki‡e?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GwUGg KvW©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†WweU KvW©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†µwWU KvW©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†gvevBj e¨vswKs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evW©-Gi cÖwZôvZv †K?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W. AvLZvi nvwg` Lvb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m¨vi iP‡Wj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W. gynv¤§` BDb~m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wg. I‡qb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GKwU †cvkvK cÖ¯‘ZKvix cÖwZôvb †cvkvK ˆZwi K‡i cÖPzi gybvdv AR©b K‡i‡Q| D³ 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cÉwZÓ¤vbwU ˆKvb aiGbi DcGhvM m†wÓ¡ KGiGQ?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¯’vbMZ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mgqMZ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A_©MZ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iƒcMZ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Ki AeKv‡ki myweavwU e¨emv‡qi Rb¨ †Kvb ai‡bi mnvqK †mev?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DÏxcbvg~jK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mg_©bg~jK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msi¶Yg~jK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Dbœqbg~jK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ivóªxq e¨emvq MwVZ n‡Z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ivóªcwZi Av‡`k e‡j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miKv‡ii Av‡`k e‡j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AvBbmfvi we‡kl cÖ¯—v‡e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26 I 27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bvivqYM‡Äi AveŸvwmqv wbUIq¨vi KviLvbvi eR©¨ wbqwgZ cvk¦©eZ©x kxZj¶¨v b`x‡Z †djv nq| ¯’vbxq RbMY welqwU wb‡q LyeB wPwš—Z n‡q cÖwZôvb KZ…©c¶‡K Awf‡hvM K‡ib|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AveŸvwmqv wbUIq¨vi cÖZ¨¶fv‡e cwi‡e‡k †Kvb ai‡bi `~lY m„wó K‡i‡Q?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evqy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gvwU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kã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Dwj­wLZ Ae¯’v DËi‡Y AveŸvwmqv wbUIq¨vi KviLvbv KZ…©c‡¶i KiYxq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h_vh_ eR©¨ e¨e¯’vcbv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KviLvbv eÜ K‡i †`Iqv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cvwb †kvab hš¿ e¨envi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Drcv`b Kwg‡q Avbv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wb‡Pi †KvbwU †UªWgvK© ewnf‚©Z?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A¶i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cÖZxK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n‡jvMÖvg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†gvowKKiY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D‡`¨vM welqwU cÖ_g †K cÖPjb K‡ib?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†Rv‡md mygwcUvi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wiPvW© K¨vw›Ujb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ievU© I‡qb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G¨vWvg w¯§_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hŠ_g~jabx †Kv¤úvwbi †Kvb welqwU mxgve×?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cwiPvj‡Ki msL¨v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†kqvi msL¨v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g~jab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†kqvi‡nvìvi‡`i `vq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85. </w:t>
            </w:r>
            <w:r>
              <w:rPr>
                <w:rFonts w:ascii="SutonnyMJ" w:hAnsi="SutonnyMJ" w:cs="SutonnyMJ"/>
                <w:sz w:val="26"/>
                <w:szCs w:val="26"/>
              </w:rPr>
              <w:t>K¨v›Ub‡g›U cvewjK ¯‹zj GÛ K‡jR, Rvnvbvev` †mbvwbevm,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wek¦evwYR¨ ms¯’vi m`i `ßi †Kv_vq?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RvKvZ©v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†R‡bfv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bqvw`wj­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wf‡qbv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AvL nGZ wPwb Drcv`b ˆKvb aiGbi wkGÍ¸i A¯¦MÆZ?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we‡k­lY wkí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†hŠwMK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cÖwµqvwfwËK wkí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ms‡hvRb wkí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wbGPi ˆKvbwU eÅemvq DG`ÅvGMi ŠewkGÓ¡Åi A¯¦MÆZ?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m„Rbkxj KvR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SuywK I AwbðqZv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AR©b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AvÂwjK evwYR¨ ms¯’vi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wegm‡UK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wek¦evwYR¨ ms¯’v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Avwmqvb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mvcUv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GKgvwjKvbv e¨emv‡qi ˆewkó¨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Amxg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cÖPzi g~jab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gvwj‡Ki ¯^vaxbZv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cwienb cGYÅi ˆKvb aiGbi cÉwZe®¬KZv `ƒi KGi?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mgqMZ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¯^Z¡MZ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iƒcMZ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¯’vbMZ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7 I 8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jc w:val="both"/>
        <w:rPr>
          <w:rFonts w:ascii="SutonnyMJ" w:hAnsi="SutonnyMJ" w:cs="SutonnyMJ"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jvf-¶wZ g~jab Abycv‡Z eÈb Kiv n‡e| GB k‡Z© cvi¯úwiK mg‡SvZvi wfwË‡Z kwdK, Avwe`, wgwni wZb eÜy wg‡j e¨emv ïi“ K‡i| eQ‡ii ïi“‡Z Zv‡`i g~jab wQj h_vµ‡g 50,000, 70,000 I 1,00,000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DóxcGK DwÍÏwLZ eÅemvqwU ˆKvb aiGbi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†hŠ_ 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ivóªxq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D³ e¨emv‡q gybvdvi cwigvY 44 nvRvi UvKv n‡j wgwn‡ii cÖvc¨ gybvdv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5,000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7,000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10,000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20,000 UvKv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cY¨ I †mevi evRviRvZKiY †Kvb ai‡bi mnvqK †mevÑ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DÏxcbvg~jK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mg_©bg~jK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msi¶Yg~jK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miKvwi mnvqK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mvevb ˆZwi †Kvb wk‡íi Aš—M©Z?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ms‡hvRb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we‡k­lY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wb®‹vkb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KwcivBU AvB‡bi Aš—fz©³Ñ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Mí, cÖeÜ, KweZv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bvUK, Pjw”PÎ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wgDwRK¨vj K‡¤úvwRkb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mdj bvix D‡`¨v³v W. †nv‡mb Aviv wb‡Pi †Kvb GbwRI-Gi cÖwZôvZv?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BRAC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TMSS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ASA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PROSHIKA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ms¯’vwU GK I Awfbœ gy`ªv e¨e¯’vi cÖPjb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BD‡ivcxq BDwbqb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mvcUv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wek¦evwYR¨ ms¯’v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gvBWvm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14 I 15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imyjcyi GjvKvi 50wU cwiev‡ii KZ©ve¨w³iv GKwÎZ n‡q ¯^íg~‡j¨ wbZ¨cÖ‡qvRbxq cY¨mvgMÖx cvIqvi Rb¨ ÔcÖZ¨vkvÕ bv‡g GKwU mgevq mwgwZ MVb K‡i| cÖwZôvbwU mivmwi Drcv`‡Ki wbKU †_‡K cY¨mvgMÖx µq K‡i Zv m`m¨‡`i g‡a¨ weµq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mgevq mwgwZwU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Drcv`K mgevq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µq 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 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 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mgevq mwgwZ †_‡K m`m¨MY †hme myweav cv‡eÑ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m`m¨‡`i Avq e„w×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b¨vh¨g~‡j¨ cY¨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wecYb myweav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bxwZ ˆbwZKZv I g~j¨‡eva †Kvb ai‡bi e¨emvi cwi‡e‡ki Dcv`vb?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cÖvK…wZK cwi‡ek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AvBbMZ cwi‡ek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 cwi‡ek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ATM</w:t>
      </w:r>
      <w:r>
        <w:rPr>
          <w:rFonts w:ascii="SutonnyMJ" w:hAnsi="SutonnyMJ" w:cs="SutonnyMJ"/>
          <w:b/>
          <w:bCs/>
          <w:sz w:val="18"/>
          <w:szCs w:val="18"/>
        </w:rPr>
        <w:t>-k‡ãi c~Y©iƒc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All Time Movement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Allows Take Money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All Time Money Supply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Automatted Teller Machine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b~¨bZg Puv`vi welqwU wb‡Pi †Kvb cÖwZôv‡bi †¶‡Î cÖ‡hvR¨?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 e¨emvq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†hŠ_ g~jabx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ivóªxq e¨emvq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†Kv¤úvwb msMV‡bi g~j `wjj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weeiYcÎ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¯§viKwjwc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wbeÜbcÎ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cwi‡gj wbqgvewj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20 I 21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m¤úÖwZ GgweG cvm K‡i bvwn` wkí gš¿Yvj‡qi Aaxb¯’ GKwU mnvqZvKvix cÖwZôvb †_‡K c­vw÷K mvgMÖx cÖ¯‘‡Zi Ici cÖwk¶Y MÖnY K‡ib| cÖwk¶Y †k‡l wZwb PÆMÖv‡g c­vw÷K mvgMÖx cÖ¯‘‡Zi KviLvbv M‡o †Zv‡jb|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bvwn` †Kvb cÖwZôvb †_‡K mnvqZv MÖnY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wewWweGj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wewmK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BbwmK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evwYwR¨K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cÖwZôvbwU bvwn`‡K †Kvb ai‡bi mnvqZv cÖ`vb K‡i‡Q?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DÏxcbvg~jK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msi¶Yg~jK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4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mg_©bg~jK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A_©ms¯’vbg~jK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Askx`vwi Pzw³ wjwLZ nIqv evÃbxq KviYÑ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GwU ¯’vqx `wjj wnmv‡e e¨en„Z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Gi AvBbMZ gh©v`v i‡q‡Q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cwiPvjbvq myweav nq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eZ©gv‡b Avgv‡`i †`‡k KZ mv‡ji †c‡U›U I wWRvBb AvBb Pvjy Av‡Q?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1909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1911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1971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1921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Mv‡g©›Um wkí e¨vcKfv‡e M‡o IVvi KviY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m¯—v Rbkw³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e¨emvqx‡`i `¶Zv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g~ja‡bi cÖvPzh©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SME</w:t>
      </w:r>
      <w:r>
        <w:rPr>
          <w:rFonts w:ascii="SutonnyMJ" w:hAnsi="SutonnyMJ" w:cs="SutonnyMJ"/>
          <w:b/>
          <w:bCs/>
          <w:sz w:val="18"/>
          <w:szCs w:val="18"/>
        </w:rPr>
        <w:t xml:space="preserve"> dvD‡Ûkb †hfv‡e Av_©-mvgvwRK †¶‡Î Ae`vb iv‡L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†eKvi mgm¨vi mgvavb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DbœZ cÖhyw³ e¨env‡ii mnvqZv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cÖwZwbwaZ¡g~jK KvR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†K Askx`vi nIqvi †hvM¨?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miKvwi Kg©KZ©v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ivóªcwZ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M„wnYx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we‡`wk bvMwiK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27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mygb, †mvnvM, ˆmKZmn Av‡iv 17 Rb ïay Pzw³e× n‡q GKZv †cvwëª dvg© cÖwZôv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GKZv †cvwëª dvg©wU †Kvb ai‡bi e¨emvq msMVb?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cÖvB‡fU wjwg‡UW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cvewjK wjwg‡UW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5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28 I 29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Avjg MÖvg †_‡K kvKmewR wK‡b kn‡i wewµ K‡ib| wZwb kvKmewR‡Z KL‡bv ivmvqwbK DcKiY e¨envi K‡ib bv Ges e¨en„Z kvKmewR wK‡bb bv|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Rbve Avj‡gi e¨emvqwU †Kvb ai‡bi Dc‡hvM m„wó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KvjMZ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iƒcMZ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Rbve Avj‡gi kvKmewR‡Z ivmvqwbK DcKiY e¨envi n‡Z weiZ _vKvi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e¨q n«vm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e¨emvq g~j¨‡eva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AwaK gybvdv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g~‡j¨i AvwaK¨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ASEAN</w:t>
      </w:r>
      <w:r>
        <w:rPr>
          <w:rFonts w:ascii="SutonnyMJ" w:hAnsi="SutonnyMJ" w:cs="SutonnyMJ"/>
          <w:b/>
          <w:bCs/>
          <w:sz w:val="18"/>
          <w:szCs w:val="18"/>
        </w:rPr>
        <w:t>-Gi eZ©gvb m`m¨ msL¨v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7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5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23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27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86. </w:t>
            </w:r>
            <w:r>
              <w:rPr>
                <w:rFonts w:ascii="SutonnyMJ" w:hAnsi="SutonnyMJ" w:cs="SutonnyMJ"/>
                <w:sz w:val="26"/>
                <w:szCs w:val="26"/>
              </w:rPr>
              <w:t>wc‡ivRcyi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DÏxcKwU c‡ov Ges 1 I 2 bs cÖ‡kœi DËi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cs="Vrinda"/>
          <w:sz w:val="16"/>
          <w:szCs w:val="16"/>
          <w:lang w:val="it-IT"/>
        </w:rPr>
        <w:t>ABC</w:t>
      </w:r>
      <w:r>
        <w:rPr>
          <w:rFonts w:ascii="SutonnyMJ" w:hAnsi="SutonnyMJ" w:cs="SutonnyMJ"/>
          <w:sz w:val="20"/>
          <w:szCs w:val="20"/>
          <w:lang w:val="it-IT"/>
        </w:rPr>
        <w:t xml:space="preserve"> GKwU †c‡Uªvj dv‡g©i gvwjK| e¨emvqwU fv‡jv Pj‡jI AwaK cyuwRi cÖ‡qvR‡b wg. </w:t>
      </w:r>
      <w:r>
        <w:rPr>
          <w:rFonts w:cs="Vrinda"/>
          <w:sz w:val="16"/>
          <w:szCs w:val="16"/>
          <w:lang w:val="it-IT"/>
        </w:rPr>
        <w:t>p</w:t>
      </w:r>
      <w:r>
        <w:rPr>
          <w:rFonts w:ascii="SutonnyMJ" w:hAnsi="SutonnyMJ" w:cs="SutonnyMJ"/>
          <w:sz w:val="20"/>
          <w:szCs w:val="20"/>
          <w:lang w:val="it-IT"/>
        </w:rPr>
        <w:t xml:space="preserve">-†K mxwgZ Askx`vi wn‡m‡e MÖnY Ki‡Z Pvq| wg. </w:t>
      </w:r>
      <w:r>
        <w:rPr>
          <w:rFonts w:cs="Vrinda"/>
          <w:sz w:val="16"/>
          <w:szCs w:val="16"/>
          <w:lang w:val="it-IT"/>
        </w:rPr>
        <w:t>p</w:t>
      </w:r>
      <w:r>
        <w:rPr>
          <w:rFonts w:ascii="SutonnyMJ" w:hAnsi="SutonnyMJ" w:cs="SutonnyMJ"/>
          <w:sz w:val="20"/>
          <w:szCs w:val="20"/>
          <w:lang w:val="it-IT"/>
        </w:rPr>
        <w:t xml:space="preserve"> G‡Z Lywk|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pacing w:val="-4"/>
          <w:sz w:val="20"/>
          <w:szCs w:val="20"/>
        </w:rPr>
        <w:tab/>
      </w: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 xml:space="preserve">wg. </w:t>
      </w:r>
      <w:r>
        <w:rPr>
          <w:rFonts w:cs="Vrinda"/>
          <w:b/>
          <w:bCs/>
          <w:spacing w:val="-4"/>
          <w:sz w:val="16"/>
          <w:szCs w:val="16"/>
          <w:lang w:val="it-IT"/>
        </w:rPr>
        <w:t>p</w:t>
      </w:r>
      <w:r>
        <w:rPr>
          <w:rFonts w:ascii="SutonnyMJ" w:hAnsi="SutonnyMJ" w:cs="SutonnyMJ"/>
          <w:b/>
          <w:bCs/>
          <w:spacing w:val="-4"/>
          <w:sz w:val="20"/>
          <w:szCs w:val="20"/>
          <w:lang w:val="it-IT"/>
        </w:rPr>
        <w:t>-†K mxwgZ Askx`vi wn‡m‡e MÖnY Kivi KviY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jvf Kg w`‡Z n‡e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bZzb cyuwR cvIqv hv‡e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cwiPvjbvq RwUjZv †`Lv w`‡e 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wg. </w:t>
      </w:r>
      <w:r>
        <w:rPr>
          <w:rFonts w:cs="Vrinda"/>
          <w:b/>
          <w:bCs/>
          <w:sz w:val="16"/>
          <w:szCs w:val="16"/>
        </w:rPr>
        <w:t>P-</w:t>
      </w:r>
      <w:r>
        <w:rPr>
          <w:rFonts w:ascii="SutonnyMJ" w:hAnsi="SutonnyMJ" w:cs="SutonnyMJ"/>
          <w:b/>
          <w:bCs/>
          <w:sz w:val="20"/>
          <w:szCs w:val="20"/>
        </w:rPr>
        <w:t>Gi GLv‡b Lywk nIqvi gyL¨ KviY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e¨emvwqK wn‡m‡e cwiwPZ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 xml:space="preserve">mxwgZ `vq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pacing w:val="-2"/>
          <w:sz w:val="20"/>
          <w:szCs w:val="20"/>
        </w:rPr>
        <w:tab/>
        <w:t>cwiPvjbvq AskMÖnY Kivi cÖ‡qvRb †bB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`vq mxwgZ Ges Pzw³ Abyhvqx jvf cv‡e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Kv¤úvwb we‡jvcmvab c×wZ KqwU?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cÖvB‡fU wj. †Kv¤úvwb‡Z b~¨bZg cwiPvjK msL¨v KZ Rb?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3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6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7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†h msMV‡bi m`m¨iv †fvU cÖ‡qvM Ki‡Z cv‡i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Askx`vwi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ascii="SutonnyMJ" w:hAnsi="SutonnyMJ" w:cs="SutonnyMJ"/>
          <w:sz w:val="20"/>
          <w:szCs w:val="20"/>
          <w:lang w:val="it-IT"/>
        </w:rPr>
        <w:tab/>
        <w:t>†Kv¤úvwb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47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mgevq mwgwZ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m¤ú~Y© †fv³v m¤úwK©Z e¨emvq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B-Kgvm©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gv‡K©wUs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B-wi‡UBwjs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B-e¨vswKs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B-weR‡bm cwiPvjbvi Rb¨ †KvbwU Avek¨K?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†Uwj‡dvb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†Uwjwfkb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A_©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I‡qemvBU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e¨emv‡qi mvgvwRK `vqe×Zv †Kvb ai‡bi `vwqZ¡?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ˆbwZK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cvwievwiK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e¨w³MZ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kã `~l‡Yi d‡j †Kvb mgm¨v m„wó n‡Z cv‡i?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D”P i³Pvc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Wvqv‡ewUK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47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Pg©‡ivM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n„`‡ivM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eZ©gvb KZ mv‡ji AvBb Abyhvqx mgevq mwgwZ MwVZ I cwiPvwjZ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1932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1994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2001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2004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ÔmybvgÕ †Kvb cwi‡e‡ki Dcv`vb?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A_©‰bwZK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ivR‰bwZK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cÖvK…wZK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GKRb ¯^vaxb‡PZv e¨w³i wbKU †Kvb ai‡bi e¨emvq m‡e©vËg?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GKgvwjKvbv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cÖvB‡fU wj. †Kv¤úvwb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Askx`vwi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mgevq mwgwZ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GKgvwjKvbv msMV‡bi Rb¨ KZ mv‡ji AvBb Kvh©Ki?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1913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1932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2001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wbw`©ó AvBb †bB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GKgvwjKvbv e¨emv‡qi Dchy³ †¶Î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gyw` I gwbnvwi †`vKvb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ascii="SutonnyMJ" w:hAnsi="SutonnyMJ" w:cs="SutonnyMJ"/>
          <w:sz w:val="20"/>
          <w:szCs w:val="20"/>
          <w:lang w:val="it-IT"/>
        </w:rPr>
        <w:tab/>
        <w:t>†mjyb I `wR©i †`vKvb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myZv I e‡¯¿i wgj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Askx`vwi dv‡g©i bv‡gi c~‡e© Kx †jLv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 †Kvs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eªv`vm© wj.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G mÝ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†gmvm©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16 I 17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wc‡ivRcy‡ii K`gZjv MÖv‡gi K…lKMY b¨vh¨g~‡j¨ cY¨ cÖvwßi Avkvq GKwU mgevq mwgwZ MVb K‡i| eQi †k‡l Zv‡`i gybvdv nq 2,00,000 UvKv|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m`m¨iv KZ UvKv mwÂwZ Znwej Rgv Ki‡e?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10,000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15,000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25,000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30,000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 KZ mv‡j mgevq wewagvjv Pvjy i‡q‡Q?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2001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2004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2010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2015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WASA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†Kv_vq Aew¯’Z?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Kzwgj­v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XvKv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ewikvj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gvwbKMÄ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ivóªxq cÖwZôvb ewnf‚©Z?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cj­x we`y¨r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Iqvmv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WvK wefvM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wewUwUwe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cY¨ ev †mevi cÖZxK‡K Kx e‡j?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†UªWgvK©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†c‡U›U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KwcivBU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mvwU©wd‡KU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h‡Kv‡bv †`‡ki †gvU PvKwii cÖvq KZ kZvsk e¨emvq m„wó K‡i?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50/60 kZvsk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60/70 kZvsk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70/80 kZvsk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80/90 kZvsk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22 I 23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Kvw`i we. Kg. cvm K‡i PvKwi bv †c‡q ˆcZ…K gRv cyKz‡i gvQ Pvl K‡i| †QvU †cvbv cyKz‡i Qv‡o Ges Zv eo n‡j ¯’vbxq evRv‡i weµq K‡i|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Kvw`‡ii KvRwU e¨emv‡qi †Kvb kvLvi Aš—fz©³?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wkí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evwYR¨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e¨emvq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AvÍKg©ms¯’vb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Kvw`‡ii gvQ Pv‡l RwoZ nIqvi KviY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ˆcZ…KcÖvß cyKzi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gvQ Pv‡l AvMÖn</w:t>
      </w:r>
    </w:p>
    <w:p w:rsidR="006A2189" w:rsidRDefault="006A2189">
      <w:pPr>
        <w:tabs>
          <w:tab w:val="left" w:pos="270"/>
          <w:tab w:val="right" w:pos="1800"/>
          <w:tab w:val="left" w:pos="1890"/>
        </w:tabs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AvÍKg©ms¯’v‡bi my‡hvM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Kx ai‡bi Rjevqy Rvcv‡bi RbMY‡K K‡i‡Q Kg©V?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bvwZkx‡Zvò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†gŠmywg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wbi¶xq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µvš—xq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RvZxq ev‡RU †Kvb cwi‡e‡ki Dcv`vb?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ivR‰bwZK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cÖhyw³MZ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A_©‰bwZK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BSTI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†Kvb gš¿Yvj‡qi Aax‡b cwiPvwjZ nq?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evwYR¨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e¨emvq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wkí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†hvMv‡hvM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WTO-</w:t>
      </w:r>
      <w:r>
        <w:rPr>
          <w:rFonts w:ascii="SutonnyMJ" w:hAnsi="SutonnyMJ" w:cs="SutonnyMJ"/>
          <w:b/>
          <w:bCs/>
          <w:sz w:val="20"/>
          <w:szCs w:val="20"/>
        </w:rPr>
        <w:t>Gi m`i `ßi †Kv_vq?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†R‡bfv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†RÏv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wbDBqK©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c¨vwim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evsjvG`k Þz`Ë I KzwUi wkÍ¸ msÕ©vi mswÞµ¦ bvg Kx?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evmm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we. wm. AvB. wm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wewmK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we Gm wU AvB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29 I 30 bs cÉGk²i Dîi `vI|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Rvgvj †mv‡qUvi wewµ K‡ib| 2016 mv‡ji gvSvgvwS AvenvIqv Awa`ßi †_‡K wZwb Rvb‡Z cvi‡jb †h, H eQi Lye kxZ co‡e| GK_v †R‡b wZwb cÖPzi kxZ e¯¿ gRy` K‡ib Ges H eQi cÖPzi gybvdv K‡ib|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Rvgv‡ji g‡a¨ D‡`¨v³vi †Kvb ¸‡Yi cÖfve j¶Yxq?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m„RbkxjZv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AvÍwek¦vm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`~i`„wó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Aa¨emvq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mdj D‡`¨v³vi cÖavb ¸Y †KvbwU?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gybvdv AR©b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A_©ms¯’vb</w:t>
      </w:r>
    </w:p>
    <w:p w:rsidR="006A2189" w:rsidRDefault="006A2189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m„RbkxjZv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evRvi m„wó</w:t>
      </w:r>
    </w:p>
    <w:p w:rsidR="006A2189" w:rsidRDefault="006A2189">
      <w:pPr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6A2189" w:rsidRDefault="006A2189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6A2189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189" w:rsidRDefault="006A2189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87. </w:t>
            </w:r>
            <w:r>
              <w:rPr>
                <w:rFonts w:ascii="SutonnyMJ" w:hAnsi="SutonnyMJ" w:cs="SutonnyMJ"/>
                <w:sz w:val="26"/>
                <w:szCs w:val="26"/>
              </w:rPr>
              <w:t>cUzqvLvjx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6A2189" w:rsidRDefault="006A2189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6A2189" w:rsidRDefault="006A2189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 I 2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`w¶Y Gwkqvi K‡qKwU †`k 1985 mv‡j cÖ_g m‡¤§j‡bi gva¨‡g AvÂwjK †RvU MVb K‡i| cieZ©x mg‡q †Rv‡Ui †`kmg~n evwY‡R¨i †¶‡Î †h Pzw³ K‡i Zvi d‡j `w¶Y Gwkqvi †`kmg~‡ni e¨emvq evwY‡R¨i AMÖMwZ cwijw¶Z nq|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1g ch©v‡q †Kvb ms¯’vi K_v D‡j­L Kiv n‡q‡Q?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SAARC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ASEAN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BIMSTEC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SAPTA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ms¯’vwUi cieZ©x Pzw³i D‡j­L‡hvM¨ welq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ZvwjKvfz³ c‡Y¨i †¶‡Î ïé nvi Kgv‡bv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2"/>
          <w:sz w:val="18"/>
          <w:szCs w:val="18"/>
        </w:rPr>
        <w:t>ZvwjKvewnf‚©Z c‡Y¨i †¶‡Î ïé nvi evov‡bv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ïé gy³ Aeva evwYR¨ m„wó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cvewjK wj. †Kv¤úvwbi me©wbæ m`m¨ KZ?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2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7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10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20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evRv‡i †kqvi wewµi Rb¨ cÖwZôvb‡K hv Ki‡Z n‡e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¯§viKwjwc cwieZ©b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÷K G·‡PÄ ZvwjKvfz³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2"/>
          <w:sz w:val="18"/>
          <w:szCs w:val="18"/>
        </w:rPr>
        <w:t>wmwKDwiwU A¨vÛ G·‡PÄ Kwgk‡bi Aby‡gv`b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mgevq msMV‡bi gybvdv eÈ‡b b~¨bZg KZfvM A_© msiw¶Z Znwe‡j Rgv ivL‡Z nq?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10%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15%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25%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jf¨vsk bM‡` bv w`‡q †kqvi eÈb Kiv n‡j H †kqvi‡K Kx e‡j?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†kqvi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AMÖvwaKvi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†evbvm †kqvi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wejw¤^Z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¶z`ª e¨emvq cÖmv‡ii Rb¨ †Kvb cÖwZôvbwU mnvqZv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weGm‡UK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weAvBGg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wewmAvBwm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wewmK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8 I 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Pjb we‡ji 120 Rb Pvwl wb‡R‡`i ˆelwqK Kj¨v‡Yi j‡¶¨ we‡ji g‡a¨ wb‡Riv gvQ Pvl K‡ib Ges Zv XvKvi KviIqvb evRv‡i weµq K‡ib| PjwZ eQ‡i Zv‡`i gybvdvi cwigvY `uvovq 50,00,000 UvKv|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mgevqwU †Kvb ai‡bi?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we‡µZv 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Drcv`b 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†fv³v 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eûgyLx mgevq mwgwZ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Giƒc mwgwZ MV‡bi d‡j Pvwliv †h myweav cv‡eb Zv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c‡Y¨i b¨vh¨g~j¨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b¨vh¨g~‡j¨ cY¨ †fvM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ga¨¯’ e¨emvqxi †`ŠivÍ¨ n«vm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†cvkvK wkí e¨vcKfv‡e M‡o IVvi KviY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KuvPvgvj cÖvPzh©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g~ja‡bi cÖvc¨Zv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m¯—v Rbkw³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DbœZ cÖhyw³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†c‡U›U †Kvb ai‡bi m¤ú`?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Zij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eyw×wfwËK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PjwZ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GmGgB dvD‡Ûkb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GbwRI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cÖKí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pacing w:val="-4"/>
          <w:sz w:val="18"/>
          <w:szCs w:val="18"/>
        </w:rPr>
        <w:tab/>
        <w:t>gybvdv‡fvMx msMVb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pacing w:val="-6"/>
          <w:sz w:val="18"/>
          <w:szCs w:val="18"/>
        </w:rPr>
        <w:t>Agybvdv‡fvMx msMVb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13 I 14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pacing w:val="-6"/>
          <w:sz w:val="18"/>
          <w:szCs w:val="18"/>
        </w:rPr>
      </w:pPr>
      <w:r>
        <w:rPr>
          <w:rFonts w:ascii="SutonnyMJ" w:hAnsi="SutonnyMJ" w:cs="SutonnyMJ"/>
          <w:spacing w:val="-6"/>
          <w:sz w:val="18"/>
          <w:szCs w:val="18"/>
          <w:lang w:val="it-IT"/>
        </w:rPr>
        <w:t>AvBWj wj.-Gi MVbZ‡š¿ i‡q‡Q †Kv‡bv e¨w³ D³ cÖwZôv‡bi cwiPvjK n‡Z n‡j b~¨bZg 5% †kqvi µq Ki‡Z n‡e| †Kv¤úvwbi 2,00,000 †kqv‡ii g‡a¨ †Kv¤úvwbi Ab¨Zg D‡`¨v³v Rbve Bgb †PŠayix 7,500 †kqvi Ges Zvi fvB Rbve mygb †PŠayix 8,000 †kqvi µq K‡ib| Rbve mygb D³ cÖwZôv‡bi cwiPvjK nIqvi Rb¨ Av‡e`b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Rbve Bgb †PŠayix †Kv¤úvwbi †Kvb ai‡bi †kqvi µq K‡ib?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†evbvm †kqvi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†hvM¨Zvm~PK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ivBU †kqvi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wejw¤^Z †kqvi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ewY©Z Rbve mygb †PŠayix D³ cÖwZôv‡bi cwiPvjK n‡Z bv cvivi KviY n‡jvÑ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†hvM¨Zvm~PK †kqvi µq bv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b~¨bZg Puv`v cÖ`vb bv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cwiPvjK nIqvi Av‡e`b bv Kiv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e¨emvq ˆbwZKZvi aib †KvbwU?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Drcv`‡b mvaviY DcKiY e¨envi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`xN© mg‡qi Rb¨ cY¨ gRyZ ivLv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b¨vh¨g~‡j¨ cY¨ weµq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KviLvbvi eR©¨ b`x‡Z †djv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wg‡mm `ywjqv Kzwóqvq KzgviLvjx †_‡K nv‡Zi Kv‡Ri wewfbœ `ªe¨ XvKvq G‡b wewµ K‡ib| wg‡mm `ywjqvi KvRwU e¨emvq †Kvb ai‡bi evav AcmviY K‡i‡Q?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iƒcMZ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¯’vbMZ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mgqMZ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 †gvevBj e¨vswKs cÖ_v me©cÖ_g †Kvb e¨vsK Pvjy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WvP-evsjv e¨vsK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RbZv e¨vsK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hgybv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XvKv e¨vsK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18 I 19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bvivqYM‡Äi AveŸvwmqv wbUIq¨vi KviLvbvi eR©¨ wbqwgZ cvk¦©eZ©x kxZj¶¨v b`x‡Z †djv nq| ¯’vbxq RbMY welqwU wb‡q LyeB wPwš—Z n‡q cÖwZôvb KZ©„c¶‡K Awf‡hvM K‡ib|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AveŸvwmqv wbUIq¨vi cÖZ¨¶fv‡e cwi‡e‡ki †Kvb ai‡bi `~lY m„wó Ki‡Q?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evqy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gvwU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kã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cvwb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DwÍÏwLZ AeÕ©v ˆ^GK DîiGY Ave»vwmqv wbUIqÅvi</w:t>
      </w:r>
      <w:r>
        <w:rPr>
          <w:rFonts w:ascii="SutonnyMJ" w:hAnsi="SutonnyMJ" w:cs="SutonnyMJ"/>
          <w:b/>
          <w:bCs/>
          <w:sz w:val="18"/>
          <w:szCs w:val="18"/>
        </w:rPr>
        <w:t xml:space="preserve"> KviLvbv KZ©„c‡¶i KiYxq Kx?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h_vh_ eR©¨ e¨e¯’vcbv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KviLvbv eÜ K‡i †`Iqv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cvwb †kvab hš¿ e¨envi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Drcv`b Kwg‡q Avbv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†UªWgvK©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A¶q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cÖZxK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n‡jvMÖvg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†gvowKKiY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wbqwgZ Ki cÖ`vb e¨emv‡qi †Kvb c‡¶i cÖwZ mvgvwRK `vwqZ¡ cvj‡bi Aš—fz©³?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wewb‡qvKvix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ivóª I miKvi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mgvR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†Kvb `wj‡j †Kv¤úvwbi Af¨š—ixY wbqg-bxwZ Aš—fz©³ _v‡K?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msN¯§viK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msNwewa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wbeÜbcÎ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weeiYcÎ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GKwU †`‡ki Dbœq‡bi Rb¨ wb‡Pi †KvbwU AwaK Kvh©Kix?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PPP</w:t>
      </w:r>
      <w:r>
        <w:rPr>
          <w:rFonts w:ascii="SutonnyMJ" w:hAnsi="SutonnyMJ" w:cs="SutonnyMJ"/>
          <w:sz w:val="18"/>
          <w:szCs w:val="18"/>
        </w:rPr>
        <w:t xml:space="preserve"> e¨emv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†`wk-we‡`wk †hŠ_ D‡`¨vMx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ivóªxq e¨emvq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mgevq e¨emvq</w:t>
      </w:r>
    </w:p>
    <w:p w:rsidR="006A2189" w:rsidRDefault="006A2189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24 I 25 bs cÖ‡kœi DËi `vI|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m`¨ cvm Kiv Rbve mvw`K miKvwi cÖwZôv‡b †hvM`vb K‡ib| †hvM`v‡bi wKQyw`b ci cÖwZôvbwU 40% †kqvi †emiKvwi Lv‡Z †Q‡o †`q| PvKwi nviv‡bvi f‡q Rbve mvw`K wPwš—Z|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40% †kqvi †Q‡o †emiKvwi Lv‡Z †`Iqvi ci Rbve mvw`‡Ki cÖwZôvbwU †Kvb ai‡bi e¨emvq?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PPP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ivóªxq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†hŠ_ D‡`¨vM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†KvbwUi Ici Hw”QK Askx`vwi e¨emv‡qi ¯’vwqZ¡ wbf©i K‡i?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Askx`vwi AvBb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e¨emvwqK `vq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Askx`vi‡`i B”Qv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†jvKmv‡bi cwigvY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E</w:t>
      </w:r>
      <w:r>
        <w:rPr>
          <w:rFonts w:ascii="SutonnyMJ" w:hAnsi="SutonnyMJ" w:cs="SutonnyMJ"/>
          <w:b/>
          <w:bCs/>
          <w:sz w:val="18"/>
          <w:szCs w:val="18"/>
        </w:rPr>
        <w:t>-Kgv‡m©i welq¸‡jv n‡”QÑ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B›Uvi‡bU gv‡K©wUs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†gvevBj evwYR¨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gRyZ e¨e¯’vcbv c×wZ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GKgvwjKvbv e¨emv‡qi ˆewkó¨ ewnf‚©Z?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AwbwðZ ¯’vwqZ¡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c„_K ¯^vaxbmËv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mxwgZ AvqZb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mnR MVb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PPP</w:t>
      </w:r>
      <w:r>
        <w:rPr>
          <w:rFonts w:ascii="SutonnyMJ" w:hAnsi="SutonnyMJ" w:cs="SutonnyMJ"/>
          <w:b/>
          <w:bCs/>
          <w:sz w:val="18"/>
          <w:szCs w:val="18"/>
        </w:rPr>
        <w:t>-Gi gva¨‡g cÖKí ev¯—evqb Kiv nq †Kb?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¯^”QZv I Revew`wnZv wbwðZKiY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AvBbMZ myweav cÖvwß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mxwgZ m¤ú‡`i m‡e©vËg e¨envi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Panjeree Bold" w:hAnsi="Panjeree Bold" w:cs="Panjeree Bold"/>
          <w:b/>
          <w:bCs/>
          <w:spacing w:val="-2"/>
          <w:sz w:val="14"/>
          <w:szCs w:val="14"/>
        </w:rPr>
      </w:pP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29.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ab/>
        <w:t xml:space="preserve">Rbve Zvngx` I ZvbRxg `yB e®¬y wgGj mvBevi KÅvGd eÅemvq ÷i‚ KiGjb| ˆmevi gvb </w:t>
      </w:r>
      <w:r>
        <w:rPr>
          <w:rFonts w:ascii="Panjeree Bold" w:hAnsi="Panjeree Bold" w:cs="Panjeree Bold"/>
          <w:b/>
          <w:bCs/>
          <w:spacing w:val="-2"/>
          <w:sz w:val="18"/>
          <w:szCs w:val="18"/>
          <w:lang w:val="it-IT"/>
        </w:rPr>
        <w:t>fvGjv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 xml:space="preserve"> nIqvq ZvG`i eÅemvGqi ˆek mybvg wQj| wK¯§ gybvdv e¥Ÿb wbGq gGbvgvwjbÅ ˆ`Lv w`Gj Rbve ZvbRxb Zvngx`GK ˆQGo w`Gq weG`Gk PGj ˆMGjb| eZÆgvGb ZvngxG`i eÅemvqwU ˆKvb aiGbi?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GKgvwjKvbv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†hŠ_g~jabx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mgevq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Askx`vwi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e¨emv‡qi †¶‡Î GKgvwjKvbv e¨emvq msMVb me‡P‡q Dc‡hvMx?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†U·UvBj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eB‡qi †`vKvb</w:t>
      </w:r>
    </w:p>
    <w:p w:rsidR="006A2189" w:rsidRDefault="006A2189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RvnvR wbg©vY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†ccvi wgj</w:t>
      </w:r>
    </w:p>
    <w:p w:rsidR="006A2189" w:rsidRDefault="006A2189">
      <w:pPr>
        <w:spacing w:line="233" w:lineRule="auto"/>
        <w:rPr>
          <w:rFonts w:cs="Vrinda"/>
          <w:sz w:val="2"/>
          <w:szCs w:val="2"/>
        </w:rPr>
        <w:sectPr w:rsidR="006A2189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6A2189" w:rsidRDefault="006A2189">
      <w:pPr>
        <w:rPr>
          <w:rFonts w:cs="Vrinda"/>
          <w:sz w:val="6"/>
          <w:szCs w:val="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6A2189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6A2189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6A2189" w:rsidRDefault="006A2189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6A2189" w:rsidRDefault="006A2189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6A2189" w:rsidRDefault="006A2189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218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6A2189" w:rsidRDefault="006A2189">
      <w:pPr>
        <w:rPr>
          <w:rFonts w:cs="Vrinda"/>
          <w:sz w:val="2"/>
          <w:szCs w:val="2"/>
        </w:rPr>
      </w:pPr>
    </w:p>
    <w:p w:rsidR="006A2189" w:rsidRDefault="006A2189">
      <w:pPr>
        <w:rPr>
          <w:rFonts w:cs="Vrinda"/>
          <w:sz w:val="2"/>
          <w:szCs w:val="2"/>
        </w:rPr>
      </w:pPr>
    </w:p>
    <w:sectPr w:rsidR="006A2189" w:rsidSect="006A2189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189" w:rsidRDefault="006A2189">
      <w:r>
        <w:separator/>
      </w:r>
    </w:p>
  </w:endnote>
  <w:endnote w:type="continuationSeparator" w:id="1">
    <w:p w:rsidR="006A2189" w:rsidRDefault="006A2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Sy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anjereeC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Panjeree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arnaphuli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189" w:rsidRDefault="006A2189">
      <w:r>
        <w:separator/>
      </w:r>
    </w:p>
  </w:footnote>
  <w:footnote w:type="continuationSeparator" w:id="1">
    <w:p w:rsidR="006A2189" w:rsidRDefault="006A2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189" w:rsidRDefault="006A2189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111.65pt;width:59.65pt;height:192.3pt;z-index:25165721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482;width:243;height:2423" filled="f" stroked="f">
            <v:textbox style="layout-flow:vertical;mso-layout-flow-alt:bottom-to-top;mso-next-textbox:#_x0000_s2800" inset="0,0,0,0">
              <w:txbxContent>
                <w:p w:rsidR="006A2189" w:rsidRDefault="006A2189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1g cò 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122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cÉ^g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 xml:space="preserve">KGjGRi 2017 mvGji wbeÆvPwb cixÞvi cÉk²cò: m†Rbkxj </w:t>
    </w:r>
    <w:r>
      <w:rPr>
        <w:rFonts w:ascii="Panjeree" w:hAnsi="Panjeree" w:cs="Panjeree"/>
        <w:sz w:val="22"/>
        <w:szCs w:val="22"/>
      </w:rPr>
      <w:t>eüwbeÆvPwb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189" w:rsidRDefault="006A2189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111.35pt;width:59.5pt;height:191.7pt;z-index:251660288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21;top:10483;width:243;height:2423" filled="f" stroked="f">
            <v:textbox style="layout-flow:vertical;mso-layout-flow-alt:bottom-to-top;mso-next-textbox:#_x0000_s4578" inset="0,0,0,0">
              <w:txbxContent>
                <w:p w:rsidR="006A2189" w:rsidRDefault="006A2189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1g cò 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9264" filled="f" stroked="f"/>
      </w:pict>
    </w:r>
    <w:r>
      <w:rPr>
        <w:noProof/>
      </w:rPr>
      <w:pict>
        <v:rect id="_x0000_s4580" style="position:absolute;margin-left:463.2pt;margin-top:38.4pt;width:18.15pt;height:512.15pt;z-index:251658240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ˆmiv </w:t>
    </w:r>
    <w:r>
      <w:rPr>
        <w:rStyle w:val="PageNumber"/>
        <w:rFonts w:ascii="Panjeree" w:hAnsi="Panjeree" w:cs="Panjeree"/>
        <w:sz w:val="22"/>
        <w:szCs w:val="22"/>
      </w:rPr>
      <w:t xml:space="preserve">KGjGRi 2017 mvGji wbeÆvPwb cixÞvi cÉk²cò: m†Rbkxj </w:t>
    </w:r>
    <w:r>
      <w:rPr>
        <w:rFonts w:ascii="Panjeree" w:hAnsi="Panjeree" w:cs="Panjeree"/>
        <w:sz w:val="22"/>
        <w:szCs w:val="22"/>
      </w:rPr>
      <w:t>eüwbeÆvPwb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123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359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2189"/>
    <w:rsid w:val="006A2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59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235</TotalTime>
  <Pages>31</Pages>
  <Words>21201</Words>
  <Characters>-32766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168</cp:revision>
  <cp:lastPrinted>2017-12-17T10:59:00Z</cp:lastPrinted>
  <dcterms:created xsi:type="dcterms:W3CDTF">2017-12-17T05:53:00Z</dcterms:created>
  <dcterms:modified xsi:type="dcterms:W3CDTF">2018-02-04T09:19:00Z</dcterms:modified>
</cp:coreProperties>
</file>