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header7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Default Extension="wmf" ContentType="image/x-wmf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D4C" w:rsidRDefault="00CE6D4C">
      <w:pPr>
        <w:spacing w:after="160"/>
        <w:ind w:left="450"/>
        <w:jc w:val="center"/>
        <w:rPr>
          <w:rFonts w:ascii="Panjeree" w:hAnsi="Panjeree" w:cs="Panjeree"/>
          <w:sz w:val="30"/>
          <w:szCs w:val="30"/>
        </w:rPr>
      </w:pPr>
      <w:r>
        <w:rPr>
          <w:noProof/>
        </w:rPr>
        <w:pict>
          <v:rect id="_x0000_s1029" style="position:absolute;left:0;text-align:left;margin-left:115.55pt;margin-top:-20pt;width:352.4pt;height:57.5pt;z-index:251658240" filled="f" stroked="f">
            <v:textbox style="mso-next-textbox:#_x0000_s1029" inset="0,0,0,0">
              <w:txbxContent>
                <w:p w:rsidR="00CE6D4C" w:rsidRDefault="00CE6D4C">
                  <w:pPr>
                    <w:jc w:val="right"/>
                    <w:rPr>
                      <w:rFonts w:ascii="SutonnyMJ" w:hAnsi="SutonnyMJ" w:cs="SutonnyMJ"/>
                      <w:color w:val="131516"/>
                      <w:sz w:val="48"/>
                      <w:szCs w:val="48"/>
                    </w:rPr>
                  </w:pPr>
                  <w:r>
                    <w:rPr>
                      <w:rFonts w:ascii="SutonnyMJ" w:hAnsi="SutonnyMJ" w:cs="SutonnyMJ"/>
                      <w:color w:val="131516"/>
                      <w:sz w:val="48"/>
                      <w:szCs w:val="48"/>
                    </w:rPr>
                    <w:t xml:space="preserve">wbe©vPwb cix¶vi cªkœ I DËi 2017 </w:t>
                  </w:r>
                </w:p>
                <w:p w:rsidR="00CE6D4C" w:rsidRDefault="00CE6D4C">
                  <w:pPr>
                    <w:spacing w:line="216" w:lineRule="auto"/>
                    <w:ind w:right="-16"/>
                    <w:jc w:val="right"/>
                    <w:rPr>
                      <w:rFonts w:ascii="SutonnyMJ" w:hAnsi="SutonnyMJ" w:cs="SutonnyMJ"/>
                      <w:color w:val="404040"/>
                      <w:sz w:val="48"/>
                      <w:szCs w:val="48"/>
                    </w:rPr>
                  </w:pPr>
                  <w:r>
                    <w:rPr>
                      <w:rFonts w:ascii="SutonnyMJ" w:hAnsi="SutonnyMJ" w:cs="SutonnyMJ"/>
                      <w:color w:val="404040"/>
                      <w:sz w:val="48"/>
                      <w:szCs w:val="48"/>
                    </w:rPr>
                    <w:tab/>
                    <w:t>m„Rbkxj eûwbe©vPwb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33.6pt;margin-top:-27.35pt;width:439.9pt;height:30pt;z-index:251657216" stroked="f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64.65pt;margin-top:-20.7pt;width:105.1pt;height:61.75pt;z-index:251659264" o:preferrelative="f" o:regroupid="1">
            <v:fill o:detectmouseclick="t"/>
            <v:path o:extrusionok="t" o:connecttype="none"/>
            <o:lock v:ext="edit" text="t"/>
          </v:shape>
        </w:pict>
      </w:r>
    </w:p>
    <w:p w:rsidR="00CE6D4C" w:rsidRDefault="00CE6D4C">
      <w:pPr>
        <w:spacing w:after="160"/>
        <w:ind w:left="450"/>
        <w:jc w:val="center"/>
        <w:rPr>
          <w:rFonts w:ascii="Panjeree" w:hAnsi="Panjeree" w:cs="Panjeree"/>
          <w:sz w:val="14"/>
          <w:szCs w:val="14"/>
        </w:rPr>
      </w:pPr>
    </w:p>
    <w:p w:rsidR="00CE6D4C" w:rsidRDefault="00CE6D4C">
      <w:pPr>
        <w:spacing w:after="120"/>
        <w:ind w:left="446"/>
        <w:jc w:val="center"/>
        <w:rPr>
          <w:rFonts w:ascii="SutonnyMJ" w:hAnsi="SutonnyMJ" w:cs="SutonnyMJ"/>
          <w:sz w:val="30"/>
          <w:szCs w:val="30"/>
        </w:rPr>
      </w:pPr>
      <w:r>
        <w:rPr>
          <w:noProof/>
        </w:rPr>
        <w:pict>
          <v:shape id="_x0000_s1032" style="position:absolute;left:0;text-align:left;margin-left:46.75pt;margin-top:1.1pt;width:18.7pt;height:18.05pt;z-index:251656192" coordsize="3020,2918" path="m1746,365r65,2l1875,372r64,8l2001,391r63,14l2124,422r59,20l2241,465r56,26l2352,519r53,32l2457,584r49,35l2555,657r47,40l2646,739r42,44l2728,830r38,49l2801,928r33,52l2865,1033r28,56l2919,1145r23,58l2962,1262r17,61l2993,1385r11,62l3013,1511r5,65l3020,1641r-2,66l3013,1771r-9,65l2993,1898r-14,62l2962,2020r-20,59l2919,2138r-26,56l2865,2249r-31,53l2801,2354r-35,50l2728,2452r-40,47l2646,2543r-44,42l2555,2626r-49,38l2457,2699r-52,33l2352,2763r-55,28l2241,2817r-58,23l2124,2861r-60,17l2001,2892r-62,11l1875,2911r-64,5l1746,2918r-66,-2l1616,2911r-64,-8l1489,2892r-62,-14l1367,2861r-59,-21l1251,2817r-57,-26l1139,2763r-53,-31l1035,2699r-51,-35l936,2626r-46,-41l845,2543r-42,-44l763,2452r-38,-48l690,2354r-33,-52l626,2249r-28,-55l573,2138r-23,-59l530,2020r-18,-60l497,1898r-11,-62l478,1771r-5,-64l471,1641r2,-65l478,1511r8,-64l497,1385r15,-62l530,1262r20,-59l573,1145r25,-56l626,1033r31,-53l690,928r35,-49l763,830r40,-47l845,739r45,-42l936,657r48,-38l1035,584r51,-33l1139,519r55,-28l1251,465r57,-23l1367,422r60,-17l1489,391r63,-11l1616,372r64,-5l1746,365xm204,872l,653,9,634,33,582,53,547,77,505,90,483r16,-23l122,435r18,-24l159,385r20,-26l201,333r24,-27l249,279r27,-28l303,224r30,-27l363,170r33,-26l430,118,465,93,503,69,543,45,583,23,626,,895,291r-8,19l863,361r-18,35l822,437r-14,22l793,481r-16,24l760,529r-19,26l720,580r-21,26l675,632r-24,26l624,684r-27,26l567,735r-31,26l502,785r-34,25l432,834r-38,22l354,878r-41,20l270,917,234,907,204,872xm1592,2221r4,-1l1610,2217r21,-6l1659,2202r17,-6l1693,2190r19,-8l1732,2173r21,-10l1774,2152r22,-12l1819,2126r353,298l2287,2457,1873,2089r22,-18l1917,2052r22,-20l1960,2011r21,-23l2002,1964r21,-26l2042,1910r19,-29l2079,1850r17,-33l2111,1782r15,-36l2139,1708r11,-40l2161,1626r269,707l2432,2341r6,17l2441,2371r3,13l2446,2399r2,15l2448,2429r,15l2447,2451r-2,7l2443,2465r-3,6l2437,2477r-4,5l2429,2487r-6,4l2417,2495r-7,3l2403,2500r-9,1l1592,2221xm336,1019l1428,2110r6,-1l1450,2106r24,-6l1507,2091r20,-7l1548,2076r22,-9l1593,2057r24,-11l1643,2033r26,-14l1695,2003,611,869r-33,23l543,916r-36,24l468,963r-51,15l361,999r-25,20xm1754,1962r22,-17l1798,1926r22,-19l1842,1886r22,-23l1886,1839r21,-26l1928,1785r21,-28l1969,1727r19,-32l2007,1661r19,-35l2043,1589r16,-40l2074,1508,996,347r-2,11l987,387r-7,22l971,434r-12,28l944,494r-9,17l925,529r-11,19l902,567r-13,19l875,606r-15,21l844,648r-18,21l807,691r-20,22l765,735r-23,23l718,781r-26,24l664,828,1754,1962xm541,335r-5,7l523,359r-22,27l474,418r-15,18l442,454r-18,19l404,491r-20,18l364,526r-22,17l320,558r-20,13l281,580r-16,7l251,591r-6,1l239,592r-5,l230,592r-4,-1l222,589r-3,-2l216,585r-2,-3l212,578r-2,-3l209,571r-1,-9l208,551r2,-11l213,527r4,-12l222,502r6,-14l236,474r10,-16l257,443r13,-16l284,410r15,-16l316,377r17,-16l352,345r19,-15l391,315r21,-14l433,288r22,-13l477,264r4,-1l490,260r13,-2l519,256r7,l533,258r7,2l545,263r2,3l549,268r2,3l552,275r1,9l553,294r-5,20l541,335xe" fillcolor="#605e5d" stroked="f">
            <v:path arrowok="t"/>
            <o:lock v:ext="edit" aspectratio="t" verticies="t"/>
          </v:shape>
        </w:pict>
      </w:r>
      <w:r>
        <w:rPr>
          <w:rFonts w:ascii="SutonnyMJ" w:hAnsi="SutonnyMJ" w:cs="SutonnyMJ"/>
          <w:sz w:val="30"/>
          <w:szCs w:val="30"/>
        </w:rPr>
        <w:t>mKj †ev‡W©i kxl©¯’vbxq ¯‹z‡ji 2017 mv‡ji wbe©vPwb cix¶vi cÖkœ I DËi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92. ivRDK DËiv g‡Wj K‡jR,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4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pgNumType w:start="122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01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1.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 xml:space="preserve">DGcwÞZ kwÚi DG«¼vab KiGj ˆKvbwU mvwaZ nGe?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Amva¨ mvab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¯^vaxbZv Avm‡e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`y‡h©vM †K‡U hv‡e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¯^ivR Kv‡qg n‡e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ÔAbœe‡¯¿i cÖvPz‡h©i †P‡qI gyw³ eoÕÑ GB †evawU gvby‡li Kx‡mi cwiPvqK?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g~j¨‡ev‡ai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gbyl¨‡Z¡</w:t>
      </w:r>
      <w:bookmarkStart w:id="0" w:name="_GoBack"/>
      <w:bookmarkEnd w:id="0"/>
      <w:r>
        <w:rPr>
          <w:rFonts w:ascii="SutonnyMJ" w:hAnsi="SutonnyMJ" w:cs="SutonnyMJ"/>
          <w:sz w:val="18"/>
          <w:szCs w:val="18"/>
        </w:rPr>
        <w:t xml:space="preserve">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ÁvbvR©‡bi 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192" w:lineRule="auto"/>
        <w:ind w:right="173"/>
        <w:jc w:val="both"/>
        <w:rPr>
          <w:rFonts w:ascii="Panjeree Bold" w:hAnsi="Panjeree Bold" w:cs="Panjeree Bold"/>
          <w:spacing w:val="-2"/>
          <w:sz w:val="18"/>
          <w:szCs w:val="18"/>
          <w:lang w:val="it-IT"/>
        </w:rPr>
      </w:pPr>
      <w:r>
        <w:rPr>
          <w:rFonts w:ascii="Panjeree Bold" w:hAnsi="Panjeree Bold" w:cs="Panjeree Bold"/>
          <w:b/>
          <w:bCs/>
          <w:spacing w:val="-2"/>
          <w:sz w:val="18"/>
          <w:szCs w:val="18"/>
          <w:lang w:val="it-IT"/>
        </w:rPr>
        <w:t>wbGPi DóxcKwU co ‰es 3 bÁ¼i cÉGk²i Dîi `vI|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192" w:lineRule="auto"/>
        <w:ind w:right="173"/>
        <w:jc w:val="both"/>
        <w:rPr>
          <w:rFonts w:ascii="SutonnyMJ" w:hAnsi="SutonnyMJ" w:cs="SutonnyMJ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Lye †QvU‡ejvq gvjvi gv gviv hvq| Zvici †_‡KB Pvcvw`i Kv‡Q †m gvbyl| Pvcvw` ïay Zv‡`i evwoi Kv‡Ri gvbylB bq| gvjvi Kv‡Q _vK‡Z _vK‡Z †mI gvjvi gv n‡q D‡V‡Q|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ggZvw` I DÏxc‡Ki Pvcvw`i mvaviY ˆewkó¨ n‡jvÑ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Zviv Df‡qB gv‡qi f‚wgKv cvjb K‡i‡Q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Zviv ïay Kv‡Ri gvby‡li cwiwPZ †c‡q‡Q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Zviv Kv‡Ri AwZwi³ `vwqZ¡ cvjb K‡i‡Q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Zviv Df‡q †øncivqY g‡bvfve †`wL‡q‡Q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4.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 xml:space="preserve">i…gxi ‘gvwmÆ wcwUkb’ Kiv bv Kivi eÅvcvGi ˆjwLKv I Zuvi Õ¼vgx w«¼av«¼G±«¼ KvwUGqGQb KZ mgq?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GKw`b `yBivZ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`yBw`b `yBivZ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`yBw`b wZbivZ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wZbw`b wZbivZ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192" w:lineRule="auto"/>
        <w:ind w:right="173"/>
        <w:jc w:val="both"/>
        <w:rPr>
          <w:rFonts w:ascii="Panjeree Bold" w:hAnsi="Panjeree Bold" w:cs="Panjeree Bold"/>
          <w:spacing w:val="-4"/>
          <w:sz w:val="18"/>
          <w:szCs w:val="18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  <w:lang w:val="it-IT"/>
        </w:rPr>
        <w:t>wbGPi DóxcKwU co ‰es 5 bÁ¼i cÉGk²i Dîi `vI|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192" w:lineRule="auto"/>
        <w:ind w:right="173"/>
        <w:jc w:val="both"/>
        <w:rPr>
          <w:rFonts w:ascii="SutonnyMJ" w:hAnsi="SutonnyMJ" w:cs="SutonnyMJ"/>
          <w:spacing w:val="-4"/>
          <w:lang w:val="it-IT"/>
        </w:rPr>
      </w:pPr>
      <w:r>
        <w:rPr>
          <w:rFonts w:ascii="SutonnyMJ" w:hAnsi="SutonnyMJ" w:cs="SutonnyMJ"/>
          <w:spacing w:val="-4"/>
          <w:sz w:val="18"/>
          <w:szCs w:val="18"/>
          <w:lang w:val="it-IT"/>
        </w:rPr>
        <w:t xml:space="preserve">nZfvMx M„neay jvebx‡K k¦vm‡iv‡a nZ¨v Kiv n‡q‡Q| wbn‡Zi cwiev‡ii `vwe, †hŠZzK bv †c‡q ¯^vgx I k¦ïievwoi †jv‡Kiv Mfxi iv‡Z jvebx‡K nZ¨v K‡i|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5. </w:t>
      </w:r>
      <w:r>
        <w:rPr>
          <w:rFonts w:ascii="SutonnyMJ" w:hAnsi="SutonnyMJ" w:cs="SutonnyMJ"/>
          <w:b/>
          <w:bCs/>
          <w:sz w:val="18"/>
          <w:szCs w:val="18"/>
        </w:rPr>
        <w:tab/>
        <w:t>DÏxcK I Ô†`bv-cvIbvÕ M‡íi mv`„k¨c~Y© w`K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we‡qvMvš—K cwiYwZi m„wó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k¦ïievwo g„Zz¨ kh¨vq cwiYwZ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†hŠZz‡Ki KzcÖfv‡e giY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 xml:space="preserve">i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 xml:space="preserve">ii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Ôm‡bU cÂvkrÕÑ Kvi †jLv?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gvB‡Kj gaym~`b `Ë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KvRx bRi“j Bmjvg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cÖg_ †PŠayix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kvgmyi ivngvb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Ôwbixn evOvjxÕ cÖe‡Üi Av‡jv‡K †KvbwU evOvwji Pwi‡Îi mv‡_ mvsNwl©K?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†g‡Ni †Kv‡j †iv` †n‡m‡Q ev`j †M‡Q UzwU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ivLvj †Q‡ji m‡½ †aby Pove AvR euvwR‡q †eby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Avwg `yiš— SÅv, Pwj Avcb g‡b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Avgvi gv_v bZ K‡i `vI †n †Zvgvi PiY ay‡jvi Z‡j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ÔwZwb ivmyj wKš‘ wZwb gvbylÕÑ GK_v e„× Avey eKi (iv.) Kv‡`i eywS‡q‡Qb?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weag©xMY‡K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gywQ©Z gymwjg‡K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nhiZ Igi (iv.) †K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†cŠËwjKMY‡K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ggZvw`i gyL jvj n‡jv †Kb?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Zv‡K iuvaybx ejvq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Zv‡K ivgybw` ejvq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Zv‡K j¾vq †djvq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Zv‡K Acgvb Kivq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10. </w:t>
      </w:r>
      <w:r>
        <w:rPr>
          <w:rFonts w:ascii="SutonnyMJ" w:hAnsi="SutonnyMJ" w:cs="SutonnyMJ"/>
          <w:b/>
          <w:bCs/>
          <w:sz w:val="18"/>
          <w:szCs w:val="18"/>
        </w:rPr>
        <w:tab/>
        <w:t>¯^vaxb evsjv †eZvi †K‡›`ªi wkíx wQ‡jbÑ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Avãyj ReŸvi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AwRZ ivq 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i_x›`ªbv_ ivq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be be msMxZ‡K Kwe iex›`ªbv_ VvKzi Kx‡mi mv‡_ Zzjbv K‡i‡Qb? 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e„‡¶i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cvZvi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dz‡ji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d‡ji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Kvi †Luv‡R SY©vi weivg †bB?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KÉ‡ZB Z…òv hvi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my›`‡ii Z…òv hvi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A½ hvq Sjg‡j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MiR hvq Rjmu¨vPvi 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192" w:lineRule="auto"/>
        <w:ind w:right="173"/>
        <w:jc w:val="both"/>
        <w:rPr>
          <w:rFonts w:ascii="Panjeree Bold" w:hAnsi="Panjeree Bold" w:cs="Panjeree Bold"/>
          <w:spacing w:val="-4"/>
          <w:sz w:val="18"/>
          <w:szCs w:val="18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  <w:lang w:val="it-IT"/>
        </w:rPr>
        <w:t>wbGPi DóxcKwU co ‰es 13 bÁ¼i cÉGk²i Dîi `vI: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_vwK‡Z bvwi ¶z`ª †Kv‡Y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ZvgªebQvq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myß n‡q jyß n‡q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13. 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DÏxc‡K ÔSY©vi MvbÕÑ KweZvi mv‡_ cÖKvk cvIqv fvewU n‡jvÑ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Qy‡U Pjvi AvKv•Lv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jywK‡q bv _vKvi B”Qv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AvÍcÖKv‡ki evmbv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Panjeree Bold" w:hAnsi="Panjeree Bold" w:cs="Panjeree Bold"/>
          <w:sz w:val="18"/>
          <w:szCs w:val="18"/>
        </w:rPr>
      </w:pPr>
      <w:r>
        <w:rPr>
          <w:rFonts w:ascii="Panjeree Bold" w:hAnsi="Panjeree Bold" w:cs="Panjeree Bold"/>
          <w:b/>
          <w:bCs/>
          <w:sz w:val="18"/>
          <w:szCs w:val="18"/>
        </w:rPr>
        <w:t xml:space="preserve">14. </w:t>
      </w:r>
      <w:r>
        <w:rPr>
          <w:rFonts w:ascii="Panjeree Bold" w:hAnsi="Panjeree Bold" w:cs="Panjeree Bold"/>
          <w:b/>
          <w:bCs/>
          <w:sz w:val="18"/>
          <w:szCs w:val="18"/>
        </w:rPr>
        <w:tab/>
        <w:t>“c†w^exGZ ‰Bme MÍ¸ ˆeuGP iGe wPiKvj”@ DwÚwUGZ Kwe Rxebvb±` `vk hv ˆevSvGZ ˆPGqGQb@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Rš§g„Zz¨ Pj‡e cvkvcvwk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aŸsm m„wóaviv‡K †VKv‡Z cv‡i bv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aŸs‡mi IciB bZz‡bi m„wó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Kwe Avnmvb nvexe †Kvb cwÎKvi mvwnZ¨ m¤úv`K wQ‡jb?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†`k evsjv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ˆ`wbK evsjv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evsjvi evYx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ˆ`wbK msev`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 xml:space="preserve">Avmv` gwZDi kwn` n‡jv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 xml:space="preserve">wZwik jvL Rxeb w`j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 xml:space="preserve">Avi KZ Rxeb †`e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Avi KZevi kwn` ne|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DÏxc‡Ki PiY¸‡jvi mv‡_ Ô†Zvgv‡K cvIqvi Rb¨, †n ¯^vaxbZvÓÑ KweZvi †Kvb Pi‡Yi mv`„k¨ i‡q‡Q?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Avi †gwkbMvb LB †dvUvj hÎZÎ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RjcvB i‡Oi U¨v¼ G‡jv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Avi KZevi fvm‡Z n‡e i³M½vq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QvÎvevm, ew¯— DRvi n‡jv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ÔAvgvi cwiPqÕ- KweZvq ÔexRgš¿Õ ej‡Z Kx †evSv‡bv n‡q‡Q?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g‡š¿i exR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g~j †cÖiYv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eªRKÉ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Ph©vc`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18. 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e½eÜyi 7B gv‡P©i fvlY‡K Zzwg †h `„wó‡Z †`L‡eÑ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evsjv‡`‡ki ¯^vaxbZvi cÖ_g †NvlYv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evOvwj‡K gyw³hy‡× †b‡g covi wb‡`©k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¯^vaxbZv msMÖv‡gi GK Abe`¨ KweZv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Ômvnmx Rbbx evsjvÕ KweZvq Kwe †KvbwU‡K ÔevOvwj‡K wb‡q nvbv`vi‡`iÕ wg_¨vPvi e‡j AwfwnZ K‡i‡Qb?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fxZz I †f‡Zv ejv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weKU Dj­vm Kiv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ascii="SutonnyMJ" w:hAnsi="SutonnyMJ" w:cs="SutonnyMJ"/>
          <w:sz w:val="18"/>
          <w:szCs w:val="18"/>
        </w:rPr>
        <w:t>ˆeixAvPiY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cÖv‡Yi DËß ¯ú›`bRvZ ejv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evOvwj Kx †k‡l wd‡i G‡m‡Q?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 cÖwZ‡iva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cvnviv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g„‡Zi Av¸b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ivZRvMv wbe©vmb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21.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 xml:space="preserve">ˆ`k Õ¼vaxb nGj eyavGK wbGq kvnveywóGbi cwiKÍ¸bv Kx?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hy×iZ †Q‡jwUi bvbv fw½i Qwe AvuKv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Avðh© exi KvKZvo–qv evbv‡bv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wb‡Ri mvg‡b ewm‡q nvmv‡bv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gyw³hy‡×i wPÎ ey‡Ki †fZi a‡i ivLv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eyav wK‡m eyK DRvo K‡i †`q?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gyw³hy‡×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nvwm‡Z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Mv‡b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Kvbœvq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192" w:lineRule="auto"/>
        <w:ind w:right="173"/>
        <w:jc w:val="both"/>
        <w:rPr>
          <w:rFonts w:ascii="Panjeree Bold" w:hAnsi="Panjeree Bold" w:cs="Panjeree Bold"/>
          <w:spacing w:val="-4"/>
          <w:sz w:val="18"/>
          <w:szCs w:val="18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  <w:lang w:val="it-IT"/>
        </w:rPr>
        <w:t>wbGPi DóxcKwU co ‰es 23 bÁ¼i cÉGk²i Dîi `vI: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right="173"/>
        <w:jc w:val="both"/>
        <w:rPr>
          <w:rFonts w:ascii="SutonnyMJ" w:hAnsi="SutonnyMJ" w:cs="SutonnyMJ"/>
          <w:b/>
          <w:bCs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pacing w:val="-4"/>
          <w:sz w:val="18"/>
          <w:szCs w:val="18"/>
          <w:lang w:val="it-IT"/>
        </w:rPr>
        <w:t>Zvici g‡b n‡jv GKm‡½ †hb A‡bK¸‡jv evR evR coj| cÖPÛ k‡ãi ZvÊe| †gwkbMv‡bi kã| ev”Pvi Kvbœv| gvby‡li AvZ©bv`| eyS‡Z cvijvg gviv hvw”Q|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DÏxc‡K ÔKvKZvo–qvÕ Dcb¨v‡mi †Kvb welqwUi cÖwZ Bw½Z Kiv n‡q‡Q?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fvlv Av‡›`vjb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gyw³hy×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DbmË‡ii MYAfz¨Ìvb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Amn‡hvM Av‡›`vjb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bvU‡Ki mv_©KZv A‡bKvs‡k Kx‡mi Dci wbf©i K‡i M‡o D‡V?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PwiÎ m„wói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PwiÎ¸‡jv Ø›Ø msNv‡Zi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msjv‡ci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Kvwnbxi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ÔPviw`‡K Avwg AvÜvi †`LwQÕÑ Dw³wU †K K‡i‡Q?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nv‡Zg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nv‡kg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Zv‡niv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†Lv‡`Rv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26. </w:t>
      </w:r>
      <w:r>
        <w:rPr>
          <w:rFonts w:ascii="SutonnyMJ" w:hAnsi="SutonnyMJ" w:cs="SutonnyMJ"/>
          <w:b/>
          <w:bCs/>
          <w:sz w:val="18"/>
          <w:szCs w:val="18"/>
        </w:rPr>
        <w:tab/>
        <w:t>evj¨eÜyi cÖwZ nv‡Zg Avjxi Avkv wQjÑ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Zv‡K wec` †_‡K D×vi Ki‡Z Avm‡eB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mvnvh¨ PvB‡j eÜy‡K bv Ki‡Z cvi‡e bv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†h †Kv‡bv Dcv‡q UvKv †RvMvo Ki‡e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†jLK †gvZv‡ni †nv‡mb †PŠayixi g‡Z, †Kv_vq gyw³ †bB?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†hLv‡b Abœe‡¯¿i ¯^vaxbZv †bB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†hLv‡b AvÍcÖKv‡ki ¯^vaxbZv †bB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†hLv‡b DcvR©‡bi ¯^vaxbZv †bB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†hLv‡b ¶zrwccvmvi ¯^vaxbZv †bB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ÒgvidZ †f‡` hvi bvwnK Mgb wn›`yi A¶i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wns‡m †m m‡ei MYÓ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ÔD‡cw¶Z kw³i D‡ØvabÕÑ cÖe‡Üi †Kvb e³‡e¨i cÖwZaŸwb Av‡Q DÏxc‡K?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†QvU‡jv‡Kiv Avgv‡`iB g‡Zv GKB Avj­vni m„wó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†QvU‡jvK‡`iI mgvb AwaKvi Zvnv †m fzwjqv hvq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Zvnvi AvÍv †Zvgvi g‡ZvB fv¯‹i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gvbyl‡K gvbyl nBqv N„Yv Kwievi †Zvgvi Kx AwaKvi?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Ô†ivqvKÕ k‡ãi A_© n‡jvÑ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eviv›`v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`iRv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DVvb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Rvbjv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30. </w:t>
      </w:r>
      <w:r>
        <w:rPr>
          <w:rFonts w:ascii="SutonnyMJ" w:hAnsi="SutonnyMJ" w:cs="SutonnyMJ"/>
          <w:b/>
          <w:bCs/>
          <w:sz w:val="18"/>
          <w:szCs w:val="18"/>
        </w:rPr>
        <w:tab/>
        <w:t>wSwjK GK gv_v SuvKov Pzj wb‡q evB‡i †`Š‡o †Mj| wSwj‡Ki G ˆewkó¨ `yM©vi †h ˆewk‡ó¨i m‡½ mv`„k¨c~Y©Ñ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`yiš—cbv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cÖK…wZ‡cÖg </w:t>
      </w:r>
      <w:r>
        <w:rPr>
          <w:rFonts w:cs="Times New Roman"/>
          <w:sz w:val="14"/>
          <w:szCs w:val="14"/>
        </w:rPr>
        <w:tab/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19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D¾¡jZv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19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192" w:lineRule="auto"/>
        <w:ind w:left="540" w:hanging="54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93. AvBwWqvj ¯‹zj GÛ K‡jR, gwZwSj,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†Zvgiv Zzwj‡e e‡j mKvj weKvjÑ Gi c‡ii PiY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gvb‡ei my‡L `yt‡L Muvw_qv msMxZ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hw` †Mv iwP‡Z cvwi Agi Avjq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be be msMx‡Zi Kzmyg dzUvB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 m~h© K‡i GB cyw®úZ Kvb‡b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Ôaivq cÖv‡Yi †Ljv wPi Ziw½ZÕÑ PiYwU Øviv †evSv‡bv n‡q‡QÑ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Rxe‡bi evmbv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Rxe‡bi DÏxcbv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Rxe‡bi ˆewPÎ¨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Rxe‡bi cÖwZ †gvn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SY©v Dcj Nv‡q Kx K‡i?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†nu‡U hvq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 †fvjvq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wSwjK †`q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†k­vK †kvbvq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ÔRbmgy‡`ª RvwMj †RvqviÕÑ K_vwUi Zvrch©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mevB mgy‡`ªi Zx‡i wfo Rwg‡q‡Q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mgy‡`ª †Rvqvi G‡m‡Q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mgy‡`ª eo eo †XD D‡V‡Q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 j¶ gvby‡li g‡b †`vjv †j‡M‡Q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†PŠayix mv‡n‡ei †g‡qi we‡q‡Z cÖPzi Kvevi DØyË †_‡K hvq| wZwb G¸‡jv `wi`ª gvbyl‡K LvB‡q †`b|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†PŠayix mv‡ne I ÔgvbylÕ KweZvq ewY©Z †gvj­v mv‡n‡ei g‡a¨ †hw`K †_‡K ˆemv`„k¨ j¶ Kiv hvq Zv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D`viZv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gbyl¨Z¡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kw³ I mvnm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Ô†mB w`b GB gv‡VÕ KweZvi e³‡e¨ Abymv‡i †KvbwU g½jevZ©vi evnK?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PvjZv dzj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wkwk‡ii Rj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kvš— evwZ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j²x †cuPv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b`xi dvUj †Rvqvi Av‡b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eb¨v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So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†gN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gvwU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Ò†Lv`vi Kmg Avwg wfb‡`wk cw_K bB|ÓÑ GLv‡b Kwei †Kvb Abyf‚wZ cÖKvk †c‡q‡Q?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cÖZ¨q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cÖwZÁv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Av‡¶c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Ôcwj­RbbxÕ KweZvq †KvbwU‡K AKj¨v‡Yi cÖZxK wn‡m‡e Kíbv Kiv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wbey wbey `xc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†Nvi AvÜvi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cPvb cvZvi NªvY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ûZz‡gi WvK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evsjv mvwn‡Z¨i cÖ_g mv_©K Dcb¨v‡mi cÖKvk mvj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1865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1962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1951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1954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eyavi nvwmi k‡ã kvnveywÏb fq cvq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eyavi nvwm Amxg mvn‡mi cÖZxK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kvnveywÏb fxZz cÖK…wZi gvbyl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Kzwš— Kuv`‡Z eviY K‡iwQj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ey×v hy× Ki‡e e‡j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ivZ †cvnv‡j w`‡bi Av‡jv mywh¨ Wze‡j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Auvavi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AÜKvi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†RvQbv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Puv`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Ôg~j KvwUqv †dwj‡j e„¶ `uvovB‡Z cv‡i bvÕÑ G ev‡K¨ dz‡U D‡V‡QÑ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wbjv‡g  IVv Rwg`vwi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AvkÖqnxb Zv‡niv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 fviMÖ¯— Rwg`vi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DÏxcKwU c‡o 14 I 15bs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iwn‡gi evev e`‡gRvRx I cÖfvekvjx e¨w³| iwng Zvi evevi †Kv‡bv Kv‡Ri we‡ivwaZv K‡i bv| hw` evevi AvkÖq nviv‡Z nq GB f‡q †m ZU¯’ _v‡K|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iwn‡gi mv‡_ ewncxi bvU‡Ki †Kvb Pwi‡Îi ˆemv`„k¨ cvIqv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nv‡Zg Avjx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nv‡kg Avjx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ewncxi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Av‡bvqvi DwÏb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iwn‡gi Pwi‡Îi wecixZ PwiÎ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Zv‡nivi evev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nv‡kg Avjx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ewncxi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nwKeyj­vn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cvjv‡gŠ †Kv_vq Aew¯’Z?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KjKvZvq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iuvwP‡Z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wenv‡i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Dwol¨vq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wbi“cgvi g„Zz¨ Avgv‡`i Kx ¯§iY Kwi‡q †`q?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†hŠZz‡Ki fqvenZv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evj¨ weev‡ni fqvenZv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mZx`vn cÖ_vi fqvenZv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†KŠwjb¨ cÖ_vi fqvenZv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cÖg_ †PŠaywii m¤úvw`Z cwÎKvi bvg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mgvPvi `c©b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meyRcÎ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bxj bKkv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cÎ mvwnZ¨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iwmK nZeyw×i gZ `uvwo‡q iBj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¯¿x gviv hv‡”Q e‡j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wb‡R‡K bMY¨ fvevq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K…ZKg© ¯§iY K‡i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wew›`i wcwmi K_vq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Aby‡”Q`wU c‡o 20 I 21bs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ÒˆZj XvKv wø» Zby wb`ªv‡mi fiv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gv_vq †PvU en‡i eo evOvwj mš—vb|Ó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DÏxcKwU †Kvb iPbvq fve `viY K‡i?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cqjv ˆekvL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cvjv‡gŠ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wbixn evOvwj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 I gbyl¨Z¡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D³ fvewU n‡jvÑ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evOvwji gvbwmKZv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evOvwji Kg©wegyLZv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evOvwji RvZxqZv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evOvwji AvwZ‡_qZv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ÒAvRKvj Pvlv‡`i N‡i j²x euvavÑ fÏi †jv‡KivB n‡q c‡o‡Q nv fv‡Z|ÓÑ nwin‡ii G Dw³‡Z cÖKvk †c‡q‡QÑ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nZvkv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weiw³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Av‡¶c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N„Yv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nhiZ gynv¤§` (mt) eo Av`i Ki‡ZbÑ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`ye©j‡`i‡K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`ytLx‡`i‡K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AÜ‡`i‡K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24.ÔD‡cw¶Z kw³i D‡™¢vabÕ cÖe‡Ü ÔgnvRvMi‡Yi w`b ej‡Z †evSv‡bv n‡q‡QÑ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RvwZMV‡b bZzb †PZbvq DØy× nIqv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¯^vaxbZv AvKv•¶vq HK¨e× nIqv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ˆelg¨nxb mgvR cÖwZôvq cÖZ¨qx nIqv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wk¶v Avgv‡`i‡K Kx †kLvq?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Rxeb‡K wbt‡kl Ki‡Z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wb‡Ri ¯^v_© i¶v Ki‡Z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Rxeb‡K Dc‡fvM Ki‡Z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wb‡R‡K wewj‡q w`‡Z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ei mnmv Kvi Aeva¨ n‡q DVj?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niK…‡òi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wcZ…‡`‡ei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k¦ï‡ii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ivgmy›`‡ii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ÔwbgMvQÕ ebdzj iwPZ Kx ai‡bi Mí?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†cÖgg~jK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cÖZxKx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AvL¨vbg~jK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e¨Äbvag©x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†`ex Abœc~Y©v ¯^vgxi bvg e‡jwb †h Kvi‡YÑ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Ck¦ix cvUzbx wP‡b †dj‡e e‡j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mgv‡Ri f‡q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¯^vgx m¤§vbxq e‡j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PZz`k©c`x KweZvi Aó‡K Kx _v‡K?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fv‡ei cwiYwZ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fv‡ei cÖeZ©bv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fv‡ei cÖengvbZv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fv‡ei mgvwß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ÔRxeb m½xZÕ KweZvq †KvbwU w¯’i _v‡K bv e‡j Kwe D‡j­L K‡i‡Qb?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¯^cœ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`ytL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94. wfKvi“bwbmv b~b ¯‹zj GÛ K‡jR,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†Kv‡bv AvMš‘K bBÕ KweZvq gvQivOvi `„wó †Kgb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Aw¯’i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w¯’i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†Nvjv‡U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cvb‡m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MÖv‡gi ci MÖvg Kx n‡jv?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DRvo n‡jv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QvB n‡jv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weaŸ¯—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aŸsm n‡jv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ÔAvgvi cwiPqÕ KweZvq ÔKgjvi `xwNÕI Ôgûqvi cvjvÕ cÖm½ G‡b Kwe Kx eywS‡q‡Qb?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mvwnwZ¨K HwZn¨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mvs¯‹…wZK HwZn¨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MÖvgxY HwZn¨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msMÖvgx HwZn¨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7B gv‡P©i fvlY †kvbvi Rb¨ ga¨weËiv G‡mwQjÑ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nv‡Zi gy‡Vvq g„Zz¨ wb‡q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†Pv‡L ¯^cœ wb‡q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 A¯¿ wb‡q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Ômvnmx Rbbx evsjvÕ KweZvq kÎ“iv evOvwj‡K †Kvb RvwZ g‡b KiZ?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Avh©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`ªvweo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Abvh©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Aw÷ªK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Abœc~Y©v Kvi wbev‡m hvevi Rb¨ Mvw½bxi Zx‡i Av‡mb?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M½vi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Ck¦ixi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fevb‡›`i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nwo‡nvo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cvnv‡oi dvUvi Ici e„nr Kx Rwš§‡q‡Q?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eUMvQ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cvKzi MvQ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Ak¦_ MvQ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wbgMvQ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gvwR©Z cwi‡e‡k mvaviYZ †Kvb kã e¨fnvi Kiv nq bv?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Zrmg kã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Aa©Zrmg kã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Z™¢e kã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†`wk kã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gvby‡li g‡bi fMœvsk gvÎ?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mvwnZ¨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`k©b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weÁvb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Acivci kv¯¿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KzwUi cÖv½‡b iwmK Kzovj w`‡q †Kvb MvQ KvU‡Z †Mj?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AvgMvQ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†ejMvQ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KuvVvj MvQ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wkgyj MvQ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ÔwZwZqvÕ k‡ãi A_© n‡jvÑ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RxY©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wZ³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ï®‹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wf‡R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12 I 13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Ôeuvk evMv‡bi gv_vi Dci Puv` D‡V‡Q H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gv‡Mv Avgvi †kvjK ejv KvRjv w`w` KB|Õ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dz‡U DVv w`KwU ÔAvg-AuvwU †fucyÕ M‡íi †Kvb we‡kl w`KwU‡K Zz‡j a‡i?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iv‡Zi cÖK…wZi wPÎ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MÖvgevsjvi cÖK…wZ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fvB-†ev‡bi m¤úK©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gv‡qi kvk¦Z iƒc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ÔAvg-AuvwU †fucyÕ M‡íi †h w`K¸‡jv Abycw¯’Z?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wK‡kvi gb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`vwi‡`ª¨i wPÎ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NwbôZv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e¨w³i mgwó‡K Kx ejv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mgvR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RvwZ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m¤úÖ`vq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MÖvgxY cUf‚wg‡Z iwPZ Dcb¨vm †KvbwU?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jvjmvjy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m~h©`xNj evwo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wP‡j‡KvVvi †mcvB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IBUzKz †Z‡ji `vg †kva w`‡Z n‡e bvÑ Kvi Dw³?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nvwee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wgVz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Avjx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†K AvU© K‡j‡R c‡o?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kvnveywÏb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eyav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Avjx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wgVz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18 I 19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Ô†jLvcov K‡i †h Mvwo †Nvov P‡o †m-cÖev`wUi cÖwZdjb PvKwi‡¶‡Î †`L‡Z bv †c‡q wknve `yb©xwZ K‡i| ZvB †m GLb †R‡j w`b KvUv‡”Q|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DÏxcKwU‡Z Ôwk¶v I gbyl¨Z¡Õ cÖe‡Üi †Kvb w`KwU Abycw¯’Z?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g~j¨‡eva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B”Qv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†PZbv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i“wP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D³ welqwU Ôwk¶v I gbyl¨Z¡Õ †Kvb cOw³‡Z cÖKvk †c‡q‡Q?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Dc‡i DVvi gB n‡jv wk¶v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 wPš—vi wbM‡o mevB e›`x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†jv‡f cvc cv‡c g„Zz¨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Rxebg‡?qi MwjwU Kx w`‡q euvav‡bv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cv_i w`‡q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myowK w`‡q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†jvnv w`‡q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BU w`‡q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¯^vaxb evsjv †eZvi †K‡›`ª Ômv‡jn Avn‡g`Õ QÙbv‡g †K Lei co‡Zb?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Avjx hv‡Ki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nvmvb Bgvg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AvjgMxi Kwei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Kvgi“j nvmvb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ÔAvwg wK eKix C‡`i Mi“ QvMj bvwKÕ Zv‡nivi G K_vq cÖKvk †c‡q‡QÑ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cÖwZev`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weiw³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nZvkv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Aby‡kvPbv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ˆmq` IqvjxDj­vn †Kvb kn‡i Rš§MÖnY K‡ib?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XvKv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PÆMÖvg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gqgbwmsn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iscyi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ÔewncxiÕ bvU‡K †Kvb mg‡qi mgvRwPÎ cÖwZdwjZ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Dwbk kZ‡Ki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Dwbk kZ‡Ki †klfv‡M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 kZ‡Ki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 kZ‡Ki †klfv‡M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KZ mv‡j gaym~`b `‡Ëi bv‡gi mv‡_ gvB‡Kj †hvM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1824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1840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1842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1852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ÔI‡n Rxe Ki AvwKÂbÕ GLv‡b ÔAvwKÂbÕ A_©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DbœwZ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µ›`b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AvKv•¶v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AvKzwZ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`ycyi-†fvi SY©v Kvi Mvb ïb‡Z cvq?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wSuwSui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cixi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eyjeywji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kvwj‡Ki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ÔZvn‡j kvjv †mvRv c_ †`LÕÑ K_vwU †K e‡jwQj?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cy‡ivwnZ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VvKzi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†gvj­v mv‡ne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Ô†ejv-A‡ejv, Kvj‡ejvÕ MÖš’wU Kvi †jLv?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m‡Z¨›`ªbv_ `Ë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Rxebvb›` `vk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hZx›`ª‡gvnb evMPx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†ngP›`ª e‡›`¨vcva¨vq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Ôcwj­RbbxÕ KweZvq †Zj dzwi‡q Avmvi mv‡_ †Kvb welqwU †Pv‡L †f‡m I‡V?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KvbvKzqvi WvK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ûZz‡gi WvK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`ytwLbx gvi wbi“Ëvc Pvnwb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i“Mb †Q‡ji ¶xqgvb Avqy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 xml:space="preserve">95. XvKv †iwm‡Wbwmqvj </w:t>
            </w:r>
            <w:r>
              <w:rPr>
                <w:rFonts w:ascii="Panjeree Bold" w:hAnsi="Panjeree Bold" w:cs="Panjeree Bold"/>
                <w:b/>
                <w:bCs/>
                <w:sz w:val="26"/>
                <w:szCs w:val="26"/>
              </w:rPr>
              <w:t>gGWj</w:t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 K‡jR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19"/>
          <w:headerReference w:type="default" r:id="rId20"/>
          <w:footerReference w:type="even" r:id="rId21"/>
          <w:footerReference w:type="default" r:id="rId22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ÔggZvw`Õ M‡í wb‡Pi †Kvb g‡bvfvewU cÖvavb¨ we¯—vi K‡i‡Q?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gvbweKZv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AvÍgh©v`v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AvÍm¤§vb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bvixi AmnvqZ¡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†Q‡j †LRy‡ii ¸‡oi bqv cvUvwj ivL‡Z e‡jwQj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mvZ-bwi wkKvq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dzjSzwi wkKvq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jvUvB‡q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wkq‡ii wbK‡U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3. </w:t>
      </w:r>
      <w:r>
        <w:rPr>
          <w:rFonts w:ascii="SutonnyMJ" w:hAnsi="SutonnyMJ" w:cs="SutonnyMJ"/>
          <w:b/>
          <w:bCs/>
          <w:sz w:val="18"/>
          <w:szCs w:val="18"/>
        </w:rPr>
        <w:tab/>
        <w:t>cÖvZ¯§iYxq n‡Z n‡j gvbyl‡K Kx Ki‡Z n‡e?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gnr e¨w³‡`i AbymiY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gnr Kg©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msK‡íi ev¯—evqb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Ô†mw`‡bv †`wL‡e ¯^cœÕ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  <w:r>
        <w:rPr>
          <w:rFonts w:ascii="SutonnyMJ" w:hAnsi="SutonnyMJ" w:cs="SutonnyMJ"/>
          <w:b/>
          <w:bCs/>
          <w:sz w:val="18"/>
          <w:szCs w:val="18"/>
        </w:rPr>
        <w:t xml:space="preserve"> GLv‡b Kvi ¯^cœ †`Lvi K_v ejv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b`xi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j²x‡cuPvi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PvjZvdz‡ji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PvPv-PvPxi Ke‡ii av‡i Kzwš— wb‡Pi †Kvb dz‡ji MvQ jvwM‡q‡Q?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†Mvjvc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AvK›`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KvÂb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UMi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hvi Rj mu¨vPvi MiR SY©v Zv‡K †Kv_vq †h‡Z e‡j‡Q?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Kv`vq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cyKz‡i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cvZKzqvq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AskUzKz co Ges 7 I 8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eqm Zuvi Pwj­‡ki wKQy G cv‡i ev Icv‡i| Pzj KuvPv, †Muv‡d cvK awi‡Z Avi¤¢ Kwiqv‡Q gvÎ| mycyi“l e‡U| wf‡oi g‡a¨ †`wL‡j mK‡ji Av‡M Zuvi Dc‡i †PvL cwoevi g‡Zv †Pnviv|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D×„Zvs‡ki eY©bvi mv‡_ wb‡Pi †Kvb Pwi‡Îi wgj i‡q‡Q?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K`g Avwj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wbixn evOvwj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nvRvwiev‡Mi evOvwj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ivB‡dj Kuv‡a †ZwR Zi“Y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D×„Zvs‡ki eY©bvKvix Ges wgj _vKv Pwi‡Îi eY©bvKvixi g‡a¨ †h w`K †_‡K mv`„k¨ i‡q‡Q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ev¯—eZv‡eva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mgv‡jvPbv Kiv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gy»Zv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†MŠievwš^Z nIqv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†Kvb Kvi‡Y gvbyl Abyf‚wZi RM‡Z dZzi n‡q c‡o?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†jv‡fi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RxemËvi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Abœe‡¯¿i wPš—vi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mvgvwRKZvi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ÔeB covÕ cÖe‡Ü cÖ_g †PŠayix ÔKwVb cÖv‡Yi †jvKÕ e‡j Kv‡`i eywS‡q‡Qb?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co–qv e¨w³‡`i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mš—v‡bi evev-gv‡K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m„Rbkxj e¨w³‡`i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divwm‡`i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Kviv wbgMv‡Qi cÖksmvq cÂgyL?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weÁiv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KweivRiv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Kweiv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j²x eD‡qi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12. </w:t>
      </w:r>
      <w:r>
        <w:rPr>
          <w:rFonts w:ascii="SutonnyMJ" w:hAnsi="SutonnyMJ" w:cs="SutonnyMJ"/>
          <w:b/>
          <w:bCs/>
          <w:sz w:val="18"/>
          <w:szCs w:val="18"/>
        </w:rPr>
        <w:tab/>
        <w:t>ÔGev‡i wek nvRvi UvKv cY Ges nv‡Z ncv‡Z Av`vqÕ ivq evnv`y‡ii GB AvPi‡Y dz‡U D‡V‡Q?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c~‡e©i AwfÁZv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†jvfx gvbwmKZv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AwaKvi Av`vq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nhiZ gyn¤§` (m) ivR‰bwZK `~i`wk©Zvi cwiPq w`‡qwQ‡jb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Lqe‡ii hy‡×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Z‡qdevmx‡`i cÖwZ AvPi‡Y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g°vevmx‡`i ¶gv Kivq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û`vqweqvi mwÜ‡Z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e¨emvi †¶‡Î †Kvb welqwU Avgiv Ki‡Z PvB bv?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cwikÖg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bKjevwRZv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jvf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†fv³vi ¯^v_© ¶zbœ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AskUzKz co Ges 15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jc w:val="center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Zzwg Avm‡e e‡j, †n ¯^vaxbZv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jc w:val="center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mvwKbv wewei Kcvj fvOj,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jc w:val="center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wmuw_i wmu`yi gy‡Q †Mj nwi`vmxi|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 Pwi‡Îi †g‡a¨ DÏxc‡Ki h_v_© Abyfe Lyu‡R cvIqv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†bvjK eyqv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gayi gv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eyavi PvwP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nwiKvKz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Aai ivq KvOvjx‡K wb‡P †b‡g `uvov‡Z ejj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wKQy Pzwi hvIqvi f‡q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AcweÎZvi f‡q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Avµg‡Yi f‡q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g„Z AvÍvi f‡q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cv‡qi Zjvq big wKQy †VKvi ci AÜea~ VvKziwS‡K Av‡¯— Pj‡Z e‡j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nuvU‡Z Amyweav nIqvq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fv‡jv K‡i Abyave‡bi Rb¨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gvwU‡Z c‡o hvIqvi Rb¨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cv‡q e¨_v †c‡qwQj ZvB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mvaviY gvbyl‡K D‡c¶v Kiv Kx‡mi ag© n‡Z cv‡i bv?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mgv‡Ri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cwiev‡ii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m¤£vš—‡`i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Kwe iex›`ªbv_ VvKzi Zuvi msMx‡Zi welq wn‡m‡e Kx †e‡Q wb‡q‡Qb?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c„w_exi †mŠ›`h©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my›`i Rxeb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Av‡eM-Abyf‚wZ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dz‡ji evMv‡bi †mŠ›`h©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b`xi dvU‡j †K c~Y© cÖv‡Yi †Rvqvi wb‡q Av‡m?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e„wó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we`» AvKvk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eb¨v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KvRj Qvqv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Ab¨‡`‡k †`Lv b`-b`x Kwe gvB‡Kj gaym~`b `‡Ëi †ø‡ni Z…òv †gUv‡Z cv‡iwb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†mŠ›`‡h©i Afv‡e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Zxeª †mÖvZ bv _vKvq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AvwÍK m¤úK© bv _vKvq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we‡`‡ki nIqvq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AskUzKz co Ges 22 I 23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ivweqv weaev bvix| ¯^vgx gviv hvIqvi ci †m hLb Amnvq Ae¯’vq cwZZ nq ZLb Zv‡K A‡bK †jvKB ¯^vgxi evwo‡Z †`ei-fvmyi‡`i Kv‡Q †_‡K hvIqvi civgk© †`q| wKš‘ ivweqv †mB civg‡k© Kvb bv w`‡q GKwU PvKwi Lyu‡R †bq|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ivweqv wb‡Pi †Kvb Pwi‡Îi aviY K‡i‡Q?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Zv‡niv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AÜea~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mvwKbv wewe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AfvMx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D³ PwiÎ‡K aviY Kivi KviY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AvÍgh©v‡eva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Bw›`ªqm‡PZbZv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AvÍZ¨vM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wØZxq we‡q bv Kiv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`yM©v‡`i evwo †_‡K cuvP wgwb‡Ui c_ hvIqvi ci Kvi evwo?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bxjgwY iv‡qi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Abœ`v iv‡qi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fzeb gy‡Lv‡h¨i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cUwj‡`i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Ô†iwKÕ Kiv ej‡Z Kx †evSvq?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†Kv‡bv RvqMv Ny‡i †`Lv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†Kv‡bv wel‡q we¯—vwiZ Rvbv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KviI g‡bvfve m¤ú‡K© we¯—vwiZ Rvbv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†Kv_vI Avµg‡Yi c~‡e© we¯—vwiZ Rvbv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AskUzKz co Ges 26 I 27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mvgv` mv‡ne K‡qK †KvwU UvKvi gvwjK| Zvi kix‡i evmv †eu‡a‡Q `yiv‡ivM¨ K¨vÝvi| Zvi ¯¿x-mš—v‡biv Zv‡K DbœZ wPwKrmvi Rb¨ wmsMvcyi wb‡q †h‡Z Pvq| wKš‘ mvgv` mv‡ne Zv‡`i evav †`b GB e‡j †h, G‡Z ïay wecyj As‡Ki UvKvB LiP n‡e, Kv‡Ri KvR wKQyB n‡e bv| Zvi PvB‡Z UvKv¸‡jv †_‡K †M‡j Zvi mš—v‡bi fwel¨r my›`i n‡e|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26. </w:t>
      </w:r>
      <w:r>
        <w:rPr>
          <w:rFonts w:ascii="SutonnyMJ" w:hAnsi="SutonnyMJ" w:cs="SutonnyMJ"/>
          <w:b/>
          <w:bCs/>
          <w:sz w:val="18"/>
          <w:szCs w:val="18"/>
        </w:rPr>
        <w:tab/>
        <w:t>DÏxcK I ÔAvgvi mš—vbÕ KweZvi cvUzwbi g‡a¨ wgj i‡q‡Q †Kvb w`K w`‡q?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mš—v‡bi g½j Kvgbvq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AvÍZ¨v‡M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mš—vb †ø‡n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D³ wgj _vKvi KviY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`vqe×Zv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g½j Kvgbv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cvwievwiK m¤úK©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wcZ…‡øn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†KvbwUi mv‡_ ÔAvgvi cwiPqÕ KweZvi fveMZ mv`„k¨ weivRgvb?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¯^vaxbZv, G kãwU Kxfv‡e Avgv‡`i n‡jv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†Kvb AvMš‘K bB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K‡cvZv¶ b`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wbixn evOvwj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ÔgvbylÕ KweZvwU †Kvb Kve¨ †_‡K msKwjZ?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AwMœexYv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we‡li euvwk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cÖjqwkLv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mvg¨ev`x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Kx‡mi †ZR †bkvi g‡Zv e‡j evwncxi g‡b K‡i?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K…ZÁZvi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cv‡ci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fv‡jvevmvi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96. exi‡kÖô b~i †gvnv¤§` cvewjK K‡jR,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23"/>
          <w:headerReference w:type="default" r:id="rId24"/>
          <w:footerReference w:type="even" r:id="rId25"/>
          <w:footerReference w:type="default" r:id="rId26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Zrmg kã evsjv fvlv‡K Zvi iv‡R¨ cwiYZ Ki‡jv †Kvb kZ‡K?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AvVv‡iv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Dwbk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wek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GKzk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Ôcqjv ˆekvLÕ cÖe‡Ü Ô....Õ kãwU Kx A‡_© e¨en„Z?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bZzb eQi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bZzb m¤¢vebvi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ˆekv‡Li cÖ_g w`b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bZzb w`b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†KvbwU hZ †ewk n‡e †`‡ki ZZ †ewk DcKvi n‡e?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jvB‡eªwi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nvmcvZvj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¯‹zj-K‡jR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wek¦we`¨vjq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wbi“cgv PwiÎwU cvV¨eB‡qi †Kvb M‡íi?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ggZvw`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AfvMxi ¯^M©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Avg-AuvwUi †fucy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†`bv-cvIbv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5. </w:t>
      </w:r>
      <w:r>
        <w:rPr>
          <w:rFonts w:ascii="SutonnyMJ" w:hAnsi="SutonnyMJ" w:cs="SutonnyMJ"/>
          <w:b/>
          <w:bCs/>
          <w:sz w:val="18"/>
          <w:szCs w:val="18"/>
        </w:rPr>
        <w:tab/>
        <w:t>†Kvj RvwZi ˆewkó¨ †KvbwU?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eb¨, Le©vK…wZ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eb¨, K…òeY©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Le©vK…wZ, †k¦ZeY©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</w:t>
      </w:r>
      <w:r>
        <w:rPr>
          <w:rFonts w:cs="Times New Roman"/>
          <w:sz w:val="14"/>
          <w:szCs w:val="14"/>
        </w:rPr>
        <w:t xml:space="preserve"> 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</w:t>
      </w:r>
      <w:r>
        <w:rPr>
          <w:rFonts w:cs="Times New Roman"/>
          <w:sz w:val="14"/>
          <w:szCs w:val="14"/>
        </w:rPr>
        <w:t xml:space="preserve"> 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Ôme †`‡k, me Kv‡j N‡i N‡i wZwb gvby‡li ÁvwZ ej‡Z Kv‡K †evSv‡bv n‡q‡Q?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gvbyl‡K 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†gvj­v mv‡ne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gymvwdi‡K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m„wóKZ©v‡K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Ô†Lv`vi Kmg Avwg wfb‡`wk cw_K bB, Avwg †Kv‡bv AvMš‘K bBÕ Kwei GB `„p D”Pvi‡Yi †cQ‡b †h †PZbvi ewntcÖKvk N‡UÑ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Rxe‡bi cÖwZ myMfxi fv‡jvevmv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Rš§f‚wgi mv‡_ Zvi m¤úK© Awe‡”Q`¨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Zvi Aw¯—Z¡ I ¯^‡`‡ki Aw¯—Z¡ Awfbœ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ÔI‡n Rxe K‡iv AvwKÂbÕÑ ev‡K¨ AvwKÂb k‡ãi A_© Kx?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cÖZx¶v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AvKzwZ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AvKv•¶v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cÖZ¨vkv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9. 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Ôgv g‡i‡Q †Zv hv bx‡P †b‡e `uvovÕ Dw³wU‡Z Kx cÖKvk †c‡q‡Q?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eY© ˆelg¨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bxP Rv‡Zi cÖwZ N„Yv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`wi‡`ª¨i cÖwZ AeÁv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ÔcÖvYÕ KweZvq Kwe Kx w`‡q msMxZ Muv_‡Z †P‡q‡Qb?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myL-`ytL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fv‡jv-g›`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wein-wgjb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Avb›`-†e`bv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Ôcwj­RbbxÕ KweZvwU †Kvb Kve¨MÖš’ †_‡K msKjb Kiv n‡q‡Q?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evjyPi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bKkx Kuv_vi gvV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ivLvjx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cqmvi euvwk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ÔAgi KweZvÕ ej‡Z Kwe †KvbwU‡K eywS‡q‡Qb?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¯^vaxb evsjv‡`k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msMÖvgx RbZv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we‡`ªvnx †kÖvZv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e½eÜyi fvlY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59" w:lineRule="auto"/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wb‡Pi DÏxcKwU c‡o 13 I 14 b¤^i cÖ‡kœi DËi `vI: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59" w:lineRule="auto"/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Ôwn›`y bv Iiv gymwjg? I wR‡Ám †Kvb Rb? 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59" w:lineRule="auto"/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KvÛvix! ej Wzwe‡Q gvbyl, mš—vb †gvi †gvi|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KweZvskwU †PZbv ÔAvgvi cwiPq KweZvi †Kvb Pi‡Y we`¨gvb?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Pwj cwjgvwU †Kvg‡j Avgvi Pjvi wPý †d‡j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G‡mwQ evOvwj AvDj-evDj gvwUi †`Dj †_‡K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Avwg †h G‡mwQ GKvË‡ii gyw³hy× †_‡K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 we‡f‡`i †iLv gy‡Q w`‡q mv‡g¨i Qwe AvuKeB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DÏxcKwU evOvwji †Kvb †PZbvi aviK?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¯^‡`k‡cÖg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Awnsm g‡bvfve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Amv¤úÖv`vwqKZv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åvZ…Z¡‡eva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†Kvb cvwL ÔdwUK RjÕ e‡j?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ïK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PvZK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P‡Kvi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kvwjK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Kwe kvgmyi ingvb †Kvb †kÖwYi Kwe?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cÖK…wZi Kwe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‡mŠ›`‡h©i Kwe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MÖvgxY Kwe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bvMwiK Kwe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59" w:lineRule="auto"/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wb‡Pi DÏxcKwU c‡o 17 I 18 b¤^i cÖ‡kœi DËi `vI: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59" w:lineRule="auto"/>
        <w:ind w:right="173"/>
        <w:jc w:val="both"/>
        <w:rPr>
          <w:rFonts w:ascii="SutonnyMJ" w:hAnsi="SutonnyMJ" w:cs="SutonnyMJ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cwÎKvi GKwU Lei c‡o mK‡jB wew¯§Z| LeiwU n‡jv GK e„× gv iv¯—vq wf¶v K‡i hvi 5wU †Q‡j I 1wU †g‡q i‡q‡Q| hviv mevB wkw¶Z I PvKzwiRxex|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DÏxc‡Ki e„×v gv‡qi mš—biv wkw¶Z n‡j I Zv‡`i g‡a¨ †KvbwUi weKvk N‡Uwb?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g~j¨‡ev‡ai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`vwqZ¡‡ev‡ai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AvÍgh©v`vi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gbyl¨‡Z¡i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Ôwk¶v I gbyl¨Z¡Õ cÖeÜ Abymv‡i e„×v gv‡qi mš—vbiv †Kvb N‡i Ae¯’vb Ki‡Q?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RxemËv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RxevÍv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gvbemËv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cigvÍv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19.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 xml:space="preserve">‘DGcwÞZ kwÚi DG«¼vab’ cÉeG®¬ Kx a»wbZ nGqGQ?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åvZ…‡Z¡i Avnevb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cÖwZ‡iv‡ai Avnevb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cÖwZev‡`i AvnŸvb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H‡K¨i AvnŸvb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ÒG‡`i Ávb `vI cÖfz, G‡`i ¶gv KiÕ G Dw³wU‡Z nhiZ gynv¤§` (m.) Gi †Kvb ¸YwU cÖKvk †c‡q‡Q?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`yi`wk©Zv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ggZ¡‡eva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D`viZv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gnvbyfeZv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i“gxi cÖvYwf¶v †P‡q gvwm©wcwUkb Kiv n‡jv bv †Kb?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mgq wQj bv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Zvi evevi B”Qv wQj bv e‡j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i“gxi Av`‡k©i m¤§vb i¶v‡_©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i“gx gZ †`qwb e‡j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wbgMvQ I evwoi j²x eDwUi g‡a¨ mv`„k¨ †Kv_vq?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AvÍZ¨vMx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wbinsKvi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D‡cw¶Z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AvÍwegyL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23. </w:t>
      </w:r>
      <w:r>
        <w:rPr>
          <w:rFonts w:ascii="SutonnyMJ" w:hAnsi="SutonnyMJ" w:cs="SutonnyMJ"/>
          <w:b/>
          <w:bCs/>
          <w:sz w:val="18"/>
          <w:szCs w:val="18"/>
        </w:rPr>
        <w:tab/>
        <w:t>Ô†gwkb Mvb LB †dvUv‡jv hÎZÎ Õ cO&amp;w³‡Z dz‡U D‡V‡Q cvwK¯—vwbiÑ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MYnZ¨v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ee©iZv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wbôziZv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‘KGcvZvÞ b`’ KweZvi AÓ¡GKi wgj webÅvm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 LM KL LM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KL KL LK LK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 MN KL MN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 KL KL LK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ÔewncxiÕ bvU‡Ki †kl msjvcwU Kvi?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Zv‡nivi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†Lv‡`Rvi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nv‡m‡gi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ewncx‡ii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26. 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ÔewncxiÕ bvU‡K Zz‡j aiv n‡q‡QÑ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eûweevn cÖ_v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†hŠZzK cÖ_v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cxifw³ cÖ_v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Avwg wK eKix C‡`i Mi“ QvMj bvwK? Zv‡nivi G Dw³wU‡Z cÖKvk †c‡q‡QÑ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Awfgvb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weiw³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Awf‡hvM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cÖwZev` 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59" w:lineRule="auto"/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wb‡Pi DÏxcKwU c‡o 28 b¤^i cÖ‡kœi DËi `vI: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59" w:lineRule="auto"/>
        <w:ind w:right="173"/>
        <w:jc w:val="both"/>
        <w:rPr>
          <w:rFonts w:ascii="SutonnyMJ" w:hAnsi="SutonnyMJ" w:cs="SutonnyMJ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1952 mv‡ji GKz‡k †deª“qvwi evOvwj wbwðZ g„Zz¨ †R‡bI 144 aviv †f‡O wgwQj wb‡q iv¯—vq †b‡gwQj| Zvi Rxe‡b wecbœ K‡iwQj gvZ…fvlv i¶vi `vex‡Z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DÏxcK I ÔKvKZvo–qvÕ Dcb¨v‡m evOvwji †Kvb ˆewkó¨ dz‡U D‡V‡Q?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`„pwPË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wbf©xK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msMÖvgx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cÖwZev`x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nwiKvKzi m‡½ eyavi †Kv_vq †`Lv n‡qwQj?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RvgZjvq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dm‡ji gv‡V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iv¯—vq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evRv‡i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ÔZzB wKš‘ Avi KvKZvo–qv †Ljv †Lwjm bvÕ †K ej‡Q?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wZby 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dzjKwj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ivwb 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gwZDi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155"/>
        <w:gridCol w:w="148"/>
        <w:gridCol w:w="304"/>
        <w:gridCol w:w="303"/>
        <w:gridCol w:w="303"/>
        <w:gridCol w:w="112"/>
        <w:gridCol w:w="191"/>
        <w:gridCol w:w="139"/>
        <w:gridCol w:w="165"/>
        <w:gridCol w:w="165"/>
        <w:gridCol w:w="138"/>
        <w:gridCol w:w="192"/>
        <w:gridCol w:w="111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</w:tr>
      <w:tr w:rsidR="00CE6D4C">
        <w:tblPrEx>
          <w:jc w:val="left"/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left w:w="72" w:type="dxa"/>
            <w:bottom w:w="0" w:type="dxa"/>
            <w:right w:w="72" w:type="dxa"/>
          </w:tblCellMar>
        </w:tblPrEx>
        <w:trPr>
          <w:gridAfter w:val="2"/>
          <w:wAfter w:w="396" w:type="dxa"/>
          <w:trHeight w:val="186"/>
        </w:trPr>
        <w:tc>
          <w:tcPr>
            <w:tcW w:w="6826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97. gvBj‡÷vb K‡jR, XvKv</w:t>
            </w:r>
          </w:p>
        </w:tc>
        <w:tc>
          <w:tcPr>
            <w:tcW w:w="1170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27"/>
          <w:headerReference w:type="default" r:id="rId28"/>
          <w:footerReference w:type="even" r:id="rId29"/>
          <w:footerReference w:type="default" r:id="rId30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1.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>‘`ËvLGg’ kõwU msÕ•‡GZ ‰Gm ˆKvb i…c aviY KGi?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`w¶‡Y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`ªv¶‡g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`ªL‡g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`ªg¨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bvU‡Ki PwiÎ¸‡jv wK‡mi †fZi w`‡q gyLi n‡q I‡V?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Kvwnwb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PwiÎ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msjvc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cwi‡ek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ÔKweZvi nv‡Z ivB‡djÕ wK‡mi cÖZxK?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N„Yv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AvµgY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nZ¨v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Ôe‡j‡Q Avgiv gymjgv‡bi AvoO †`wL‡Z bvBÕÑ G ev‡K¨ cÖKvwkZÑ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d‡Zvqvi AccÖ‡qvM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ag©xq Abykvmb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A_©‰bwZK Amvgv_©¨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¶zw`iv‡gi duvwmi Av‡`k Kvh©Ki nqÑ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1908 mv‡ji 1 GwcÖj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1908 mv‡ji 11 AvM÷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1909 mv‡ji 1 †g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1909 mv‡ji 1 RyjvB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pacing w:val="-4"/>
          <w:sz w:val="18"/>
          <w:szCs w:val="18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wb‡Pi DÏxcKwU c‡ov Ges 6 I 7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ÒIB †h †`L bxj †bvqv‡bv meyR †Niv Muv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Kjvi cvZv †`vjvq Pvgi wkwki †avqvq cv|Ó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DÏxcKwU wb‡Pi †Kvb KweZvi mv‡_ AwaK mv`„k¨c~Y©?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†mBw`b GB gvV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cwj­Rbbx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†Kv‡bv AvMš‘K bB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cwiPq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GB DÏxc‡Ki mv‡_ mv`„k¨c~Y© w`KwU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Muv‡qi mv‡_ gvby‡li m¤úK© AZ¨š— wbweo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Rš§f‚wg Avi Rbbx GK I Awfbœ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Muv‡q hvevi Rb¨ gvby‡li e¨vKzjZv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ÔRv‡Mv, bxjKg‡jiv Rv‡Mv|ÕÑ GLv‡b ÔbxjKgjÕ ej‡Z Kv‡`i †evSv‡bv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fvlv kwn`‡`i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gyw³‡hv×v‡`i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 RbZv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K…lK kÖwgK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Ôm‡Z¨i wbweo mvabvq Zvnvi PwiÎ gaygq nBqv DVqvwQjÕ GLv‡b ÔgaygqÕ ej‡Z †KvbwU mg_©b Kiv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gayi g‡Zv wgwó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AZ¨š— mvaviY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myKwVb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AvKl©Yxq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ÔewncxiÕ bvU‡K KqwU Pwi‡Îi weKvk j¶ Kiv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wZbwU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PviwU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QqwU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beel© D`hvc‡bi gva¨‡g c~e© cvwK¯—v‡bi wkw¶Z gvbyl Zv‡`i †Kvb †PZbv Zz‡j a‡i‡Q?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HwZn¨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BwZnvm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ms¯‹…wZ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RvZxqZvev`x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ÔAvgiv Kx Kwiqv Zvnv‡`i †VKvB| AvR bv nq Kvj hvB‡eB|ÕÑ evK¨wU‡Z ewncx‡ii Kx cÖKvk †c‡q‡Q?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ev¯—eÁvb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K‚U‡KŠkj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bZzb lohš¿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g~j¨‡eva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pacing w:val="-6"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13 I 14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Ôgb QyU‡Q †Mv AvR eêv-nviv Ak¦ †hb cvMjv †m|Õ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mv‡_ ÔSY©vi MvbÕ KweZvi †Kvb jvBbwU mv`„k¨c~Y©?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GKjv MvB, GKjv avB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wb_i cvq, †Kej avB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Suvwc‡q hvB, jvwd‡q avB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Dcj-Nvq w`B wSwjK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Giƒc mv`„‡k¨i KviYÑ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Qy‡U Pjvi Avb›`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`ye©vi MwZ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Qy‡U Pjvi †mŠ›`h©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Bmjvgx Av`k© I HwZn¨ Kv‡K Kve¨ m„wó‡Z †cÖiYv hywM‡q‡Q?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KvRx bRi“j Bmjvg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Avnmvb nvexe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kvgmyi ingvb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dii“L Avng`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Muv‡qi †jv‡Kiv myav‡K wfbœ wfbœ bv‡g WvKvi KviY, eyaviÑ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mvnwmKZv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GKvwKZ¡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evev-gv †bB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 ˆewkó¨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pacing w:val="-6"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17 I 18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c„w_exi me‡P‡q mgq m‡PZb RvwZ wn‡m‡e Rvcvwb‡`i mybvg Av‡Q| Zviv mgq‡K g~j¨ w`‡Z Rv‡b e‡jB mf¨Zvi ¯^Y©wkK‡i †cuŠQy‡Z †c‡i‡Q| c„w_ex‡Z cÖwZeQi me‡P‡q †ewk f‚wgK¤ú n‡q Rvcv‡bB, A_P Zviv mvnv‡h¨i Rb¨ Ab¨ †`‡ki Ici nvZ bv †c‡Z wb‡RivB †mB `y‡h©vM †gvKvwejv K‡i|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Rvcvwb‡`i †h ˆewkó¨ cÖKvk †c‡q‡Q, Zvi wecixZ ˆewkó¨ Kv‡`i g‡a¨ †`Lv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Pxbv‡`i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†bcvwj‡`i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evOvwj‡`i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muvIZvj‡`i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g~jfve aviY K‡i †hfv‡e Avgiv mdj n‡Z cvwiÑ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KZ©e¨wbô n‡q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mg‡qi KvR mg‡q K‡i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wec` †gvKvwejvq mvnvh¨ K‡i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pacing w:val="-6"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19 I 20 bs cÖ‡kœi DËi `vI: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pacing w:val="-4"/>
          <w:sz w:val="18"/>
          <w:szCs w:val="18"/>
        </w:rPr>
        <w:t>Zvici g‡b n‡jv GKm‡½ †hb A‡bK¸‡jv evR coj| A‡bK¸‡jv k‡ãi ZvÊe| †gwkbMv‡bi kã| ev”Pvi Kvbœv| gvby‡li AvZ©bv`| eyS‡Z cvijvg gviv hvw”Q|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ÔKvKZvo–qvÕ Dcb¨v‡mi †Kvb welqwUi cÖwZ Bw½Z Kiv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fvlv Av‡›`vjb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gyw³hy×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DbmË‡ii MYAfz¨Ìvb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Amn‡hvM Av‡›`vjb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Dwj­wLZ NUbvi mv‡_ mv`„k¨c~Y© w`KwU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nvbv`vi‡`i †evgv we‡ùviY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evOvwj‡K aŸs‡mi bxj bKkv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nvbv`vi‡`i AgvbweK nZ¨vKvÊ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wbi“cgvi wbZ¨wµqv n‡q `uvwo‡qwQjÑ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kvïwoi K_v Agvb¨ Kiv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wcZ…wb›`v †kvbv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N‡i e‡m e‡m AkÖ“ wemR©b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†`‡ki `y`©kv I RvwZi `yM©wZi K_v eyS‡Z cv‡i †Kvb m¤úÖ`vq?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kÖwgK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†QvU‡jvK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awbK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f`ª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RvwZ wn‡m‡e Avgiv wbR©xe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g‡bve‡ji Afve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†mŠwLb bB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wbivb›` e‡j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`vwi‡`ª¨i Kvi‡Y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ÔK‡cvZv¶ b`Õ KweZvq Kwei ¯§„wZKvZiZvi AvPi‡Y AZz¨¾¡j n‡q D‡V‡Q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¯§„wZPviY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†`k‡cÖg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¯^‡`k fvebv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cÖZ¨veZ©‡bi evmbv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Kwe †ngP›`ª †Kvb we‡kl fvebvq gvbRvwZ‡K µ›`b Ki‡Z wb‡la K‡i‡Qb?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g„Zz¨i Awbevh©Zvi fvebvq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Aa¨vÍev‡`i fvebvq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inm¨gq gnvRM‡Zi Zvobvq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Rxe‡bi wbi_©KZvi fvebvq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Ôaivq cÖv‡Yi †Ljv wPi Ziw½ZÕ ej‡Z Kx †evS?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†Ljvayjv wb‡q mevB †g‡Z Av‡Q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cÖwZwbqZ gvbyl c„w_ex‡Z Rš§ wb‡”Q I gi‡Q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mgy‡`ªi †XD mviv¶Y IVvbvgv Ki‡Q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cÖvY‡K a‡i ivLv m¤¢e bq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Ôgaygw`iÕ K_vwU †Kvb A‡_©i e¨Äbv †`q?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†gvngq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bv›`wbK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myZxeª NªvY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gyw`i †`vKvb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pacing w:val="-6"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28 I 29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jc w:val="both"/>
        <w:rPr>
          <w:rFonts w:ascii="SutonnyMJ" w:hAnsi="SutonnyMJ" w:cs="SutonnyMJ"/>
          <w:b/>
          <w:bCs/>
          <w:spacing w:val="-4"/>
          <w:sz w:val="18"/>
          <w:szCs w:val="18"/>
        </w:rPr>
      </w:pPr>
      <w:r>
        <w:rPr>
          <w:rFonts w:ascii="SutonnyMJ" w:hAnsi="SutonnyMJ" w:cs="SutonnyMJ"/>
          <w:spacing w:val="-4"/>
          <w:sz w:val="18"/>
          <w:szCs w:val="18"/>
        </w:rPr>
        <w:t>†PŠayix evwoi DVvb Svo– w`‡Z wM‡q wKiYevjv †mvbvi GKwU b_ Kzwo‡q †cj| m‡½ m‡½ b_wU wb‡q †Mj eo wMwbœi Kv‡Q| wMwbœgv Zv‡K GKwU GK UvKvi †bvU w`‡ZB wKiYevjv Zv wb‡Z A¯^xK…wZ Rvbvj| wZwb eyS‡jb †h, Kv‡Ri †jvK n‡jI wKi‡Yi AvÍgh©v`v‡eva A¶zYœ i‡q‡Q|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DÏxcKwUi m‡½ ÔggZvw`Õ M‡íi ˆecixZ¨ i‡q‡QÑ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NUbvi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cwi‡e‡k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cUf‚wg‡Z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wKiY I ÔggZvw`Õ M‡íi ggZvw`i HK¨m~Î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Zviv Df‡qB mZ¨ev`x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Zviv Df‡qB Kg©wbô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Zviv Df‡qB wek¦vmx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Pigc‡Îi j¶ wQjÑ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gyw³‡hv×v‡`i g‡bvej e„w×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gyw³‡hv×v I †`kevmxi g‡a¨ Aby‡cÖiYv m„wó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cvwK¯—vwb‡`i AcKxwZ© I gyw³‡hv×v‡`i mvdj¨ Zz‡j aiv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2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7"/>
        <w:gridCol w:w="267"/>
        <w:gridCol w:w="303"/>
        <w:gridCol w:w="303"/>
        <w:gridCol w:w="207"/>
        <w:gridCol w:w="96"/>
        <w:gridCol w:w="174"/>
        <w:gridCol w:w="130"/>
        <w:gridCol w:w="140"/>
        <w:gridCol w:w="163"/>
        <w:gridCol w:w="107"/>
        <w:gridCol w:w="196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</w:tr>
      <w:tr w:rsidR="00CE6D4C">
        <w:tblPrEx>
          <w:jc w:val="left"/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left w:w="72" w:type="dxa"/>
            <w:bottom w:w="0" w:type="dxa"/>
            <w:right w:w="72" w:type="dxa"/>
          </w:tblCellMar>
        </w:tblPrEx>
        <w:trPr>
          <w:gridAfter w:val="2"/>
          <w:wAfter w:w="481" w:type="dxa"/>
          <w:trHeight w:val="186"/>
        </w:trPr>
        <w:tc>
          <w:tcPr>
            <w:tcW w:w="7011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ascii="Panjeree" w:hAnsi="Panjeree" w:cs="Panjeree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98.mvD_ c‡q›U ¯‹zj GÛ K‡jR, XvKv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0</w:t>
            </w:r>
          </w:p>
        </w:tc>
        <w:tc>
          <w:tcPr>
            <w:tcW w:w="27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 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31"/>
          <w:headerReference w:type="default" r:id="rId32"/>
          <w:footerReference w:type="even" r:id="rId33"/>
          <w:footerReference w:type="default" r:id="rId34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Ô`ªvL‡gÕ kãwU ms¯‹…‡Z G‡m †Kvb iƒc aviY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`ªvw¶‡Y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`ªvL‡g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`ªL‡g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`ªg¨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KvVv‡gvMZ w`K †_‡K ÔK‡cvZv¶ b`Õ KweZvi mv‡_ wb‡Pi †Kvb KweZvi wgj i‡q‡Q?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Avwg †Kv‡bv AvMš‘K bB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Avgvi cwiPq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e„wó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Ô†`bv cvIbvÕ M‡í †KvbwUi ga¨w`‡q †kl nq Avgv‡`i mgv‡Ri fqven e¨vwai Kvwnwb?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cÖwZgv wemR©‡bi ga¨w`‡q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wbi“cgvi AvÍwemR©‡bi ga¨ w`‡q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wbi“cgvi ¯^vgx wcZ…‡`‡ei Aeva¨ n‡q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A‡š—¨vwó wµqv m¤úbœ K‡i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ÔRxeb m½xZÕ Kx ai‡bi KweZv?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†gŠwjK KweZv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fvevbyev`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Av¶wiK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Kvwnb KweZv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ÔgvbylÕ KweZvq fzLvwi kãwU KZevi e¨en„Z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wZb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cuvP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Qq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Ôcwj­RbbxÕ KweZvi ˆewkó¨ wn‡m‡e hv hvIqv hvq Zv n‡jvÑ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GwU GKwU Ki“b imvÍK KweZv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AcZ¨ †ø‡ni Awbevh© AvKl©Y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i“Mœ †Q‡ji cv‡k e‡m ivZ RvMv GK gv‡qi gbKó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ÔAvgvi cwiPqÕ KweZvi Kgjvi `xwN I gûqvi cvjvÕi K_v D‡j­L K‡i‡Qb †Kvb HwZn¨ †evSv‡Z?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†jvK mvwn‡Z¨i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e¨emv-evwY‡R¨i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cÖZœZvwË¡‡Ki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we‡`ªv‡ni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ïK‡bv bvUvdj †K Kzwo‡q G‡b Avcy‡K w`‡qwQj?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evev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wcwm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w`w`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Ôey‡R©vqv wejvmÕ ej‡Z †evSv‡bv n‡q‡QÑ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wbæweË †kÖwYi gvby‡li kL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ga¨weË †kÖwYi gvby‡li kL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D”PweË †kÖwYi gvby‡li kL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me †kÖwYi gvby‡li kL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GKw`‡K †hgb ¶wqòz Ab¨w`‡K P‡j Zvi wewbg©vY Kx‡mi?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mf¨Zv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BwZnv‡mi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gvby‡li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‘DGcwÞZ kwÚi DG«¼vab’ @cÉeG®¬ KvRx bRi‚j BmjvGgi fvebvi mvG^ mv`†kÅ enb KGi ˆKvbwU?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ag©bxwZ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A_©bxwZ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mykvmb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gvbeZv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‡jLK‡K Acvi Avb›` `vb K‡iwQj cvjv‡gŠ GiÑ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1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 xml:space="preserve">cvnvox b`x  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1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MvQcvjv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1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‡mLvbKvi gvbyl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‡cÖgvsïi i³PvBÑ Kvi †jLv evK¨ MÖš’?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Rvdi BKevj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Avwbmy¾vgvb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ûgvqyb AvRv`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wbg©‡j›`y¸b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nvbv`vi evwnbx `vbexi ZvÛejxjv †evSv‡Z Kwe Ômvnmx Rbbx evsjvÕ KweZvi †Kvb DcgvwU e¨envi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Amyi b„Z¨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i³v³ nvZ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g„‡Zi Av¸b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ev‡Ni _vev</w:t>
      </w:r>
    </w:p>
    <w:p w:rsidR="00CE6D4C" w:rsidRDefault="00CE6D4C">
      <w:pPr>
        <w:spacing w:line="271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DÏxcKwU c‡ov Ges 15 I 16 bs cÖ‡kœi DËi `vI: </w:t>
      </w:r>
    </w:p>
    <w:p w:rsidR="00CE6D4C" w:rsidRDefault="00CE6D4C">
      <w:pPr>
        <w:spacing w:line="27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Gwi÷Uj, †c­‡Uv, iex›`ªbv_, bRi“j Giv cÖvwZôvwbK wk¶vq wkw¶Z wQ‡jb bv- wKš—‘ GivB RM‡Z eiYxq|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PwiÎ¸‡jv m¤ú‡K© ÔeBcovÕ cÖe‡Üi †Kvb gš—e¨ h_v_©?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cvkKiv I wkw¶Z nIqv GK e¯‘ bq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Avgvi wek¦vm wk¶v †KD KvD‡K w`‡Z cv‡i 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wk¶K QvÎ‡K c_ †`wL‡q w`‡Z cv‡ib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1" w:lineRule="auto"/>
        <w:ind w:left="558" w:hanging="55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whwb h_v_© ¸i“ wZwb wk‡l¨i AvÍvi D‡ØvwaZ K‡ib|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cÖewÜ‡Ki we‡ePbvq PwiÎ¸‡jvÑ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1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¯^wk¶vq wkw¶Z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1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mywk¶vq wkw¶Z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1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maviY wk¶vq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Ôwbixn evOvwjÕ cÖe‡Ü evOvwj‡K Ôg~wZ©gvb Kve¨Õ ejv nq‡Q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†mŠ›`h© wcÖq e‡j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mvivw`b Nygvq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g~wZ©i gZw¯’i _v‡K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Awgqvwm³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hv †bB fvi‡Z Zv †bB fvi‡ZÑ gš—e¨wU wb‡Pi †KvbwU m¤ú‡K©? 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MxwZKweZv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‡QvUMí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gnvKve¨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Kwnwb Kve¨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cÖwZeÜx‡`i cÖwZ mgv‡Ri `„wófw½ ¸i“Z¡ mnKv‡i dzwU‡q †Zvjv n‡q‡Q †Kvb KweZvq?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Avgvi mš—vb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AÜeay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cÖvY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ÔewncxiÕ bvUKwU cÖ_g K‡e cÖKvwkZ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1958 mv‡j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1960 mv‡j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1962 mv‡j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1964 mv‡j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‡Zvgvi m‡½ Avwg †Kb hve? Muv‡q _vK‡e †K? GLv‡b Kx cÖKvk †c‡q‡Q?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7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†`kiZœ‡eva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mvnm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7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cÖwZ‡kva ¯ú„nv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eyav Kvi evwo‡Z e‡m e½eÜyi fvlY ïbwQ‡jv?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dRy PvPvi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kvnveyÏx‡bi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gwZD‡ii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Kvby `qv‡ji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Ôhy× QvovI giY _v‡KÕÑGLv‡b giY ej‡Z Kx †evSv‡bv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civaxbZv‡K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AvkÖqnxbZv‡K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¶zav‡K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ggZvnxbZv‡K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m~h©v¯— AvBb cÖYxZ nq KZ mv‡j?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1791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1792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1793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1794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ewncxi †Kvb FZzi †cÖ¶vc‡U †jLv?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MÖx®§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el©v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kir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‡ngš—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bvU‡Ki mv_©KZv cÖavbZ Kx‡mi Dci wbf©i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PwiÎ m„wó‡Z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PwiÎ¸‡jvi gvbwmK Ø›Ø msNv‡Z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msjv‡c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Kvwnwbi avivevwnKZvq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Avwg wK eKwi C‡`i Mi“ QvMj bvwK Zv‡nivi G Dw³wU cÖKvk †c‡q‡QÑ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7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ev¯—eZv I hyw³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7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e„‡×i mv‡_ we‡q‡Z wK‡kvixi cÖPÊ we‡`ªvn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7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bvixi e¨w³ ¯^vaxbZv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Zv‡niv‡K we‡q Kivi KZ eQi Av‡M ewncx‡ii cÖ_g ¯¿xi g„Zz¨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12 eQi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13 eQi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14 eQi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15 eQi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ÔewncxiÕ bvU‡Ki me©‡kl msjvcwU Kvi?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nv‡k‡gi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ewncx‡ii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nv‡Z‡gi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Zv‡nivi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Zv‡niv I nv‡kg Avwji cvwj‡q hvIqvUv ewncxi †g‡b †bq| G‡Z cx‡ii Pwi‡Îi †h ˆewkó¨ wb‡`©wkZ nqÑ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PvjvwK I `yó eyw×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eyw×gËv I ev¯—e Ávb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KzUPvj I wbe©yw×Zv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AnsKvi I D`viZv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99. K¨vgweªqvb ¯‹zj GÛ K‡jR,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35"/>
          <w:headerReference w:type="default" r:id="rId36"/>
          <w:footerReference w:type="even" r:id="rId37"/>
          <w:footerReference w:type="default" r:id="rId38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 ¸”Q kirP›`ª P‡Ævcva¨v‡qi iPbvejx?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weivR †eŠ, †`e`vm, cwiYxZv, M„n`vn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wgwQ‡ji mgvb eqmx, a~jx I mvMi `„k¨, GB c_ GB †Kvjvnj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AviY¨K, BQvgwZ, †gNgj­vi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cÖfvZ m½xZ, mÜ¨v msMxZ, Kwo I †Kvgj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ÔAvm‡c±m Ae `¨v b‡fjÕ MÖš’wU Kvi †jLv?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B, Gg d÷vi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Gg. G d÷vi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Rb ievU©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ievU© d÷vi</w:t>
      </w:r>
    </w:p>
    <w:p w:rsidR="00CE6D4C" w:rsidRDefault="00CE6D4C">
      <w:pPr>
        <w:spacing w:line="252" w:lineRule="auto"/>
        <w:ind w:left="302" w:hanging="302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PvwPi cÖwZ eyav n‡q I‡VÑ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AK…ZÁ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K…ZÁ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wek¦vmx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kw³kvjx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RmxgD`&amp;`xb KZ mv‡j Rš§MÖnY K‡ib?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1901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1902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1903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1914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†Kv‡bv AvMš‘K bBÕÑ G K_vwU Øviv Kx †evSv‡bv n‡q‡Q?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¯^‡`‡ki mK‡j Zvi ¯^Rb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¯^‡`‡k mK‡j Zvi AvÍxq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¯^‡`‡k mK‡jB Zvi AvcbRb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302" w:hanging="302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ÔAivwZÕ k‡ãi A_© Kx?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kÎ“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fr©mbv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ewncx‡ii g‡Z, Mfxi `ytLMÖ¯— `ywU †jvK me‡P‡q AcwiwPZ nqÑ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`yt‡Li KviY GK bv n‡j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Rvbv‡kvbv bv _vK‡j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A‡bK w`b †`Lv bv n‡j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cov‡kvbv bv _vK‡j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Avivg †K`vivq e‡m Kx Kiv mnR?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`ywf©¶ mgvPvi cvV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K…wl wk¶v cvV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msev`cÎ cvV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AvB‡bi eB cvV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cqjv ˆekvL D`&amp;hvcb wb‡q cvwK¯—vwb‡`i `„wófw½ wQjÑ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mg‡qvc‡hvMx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†KŠZ‚nj DÏxcK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b¨v°vi RbK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302" w:hanging="302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Ô†mBw`b GB gvVÕ KweZvwU †Kvb Kve¨MÖ‡š’i Aš—M©Z?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iƒcmx evsjv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Siv cvjK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gnvc„w_ex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†ejv A‡ejv Kvb‡ej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Ô†Lv`v †Lv`v Avgvi gv_v Nyi‡QÕÑ Kvi gv_v Nyi‡Q?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nv‡Zg Avjxi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ewncx‡ii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Zv‡nivi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†Lv‡`Rvi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cwZZ PÊvj, †QvU‡jvK‡`i fvBe‡j ey‡K †U‡b wb‡j wek¦ †Zvgv‡K Kx Kwi‡e?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Ae‡njv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kÖ×v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bg¯‹vi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m¤§vb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pacing w:val="-4"/>
          <w:sz w:val="18"/>
          <w:szCs w:val="18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wb‡Pi DÏxcKwU co Ges 13 I 14 bs cÖ‡kœi DËi `vI: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cÖfvZ‡dwii wgwQj hv‡e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QovI dz‡ji eb¨v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welv` MxwZ MvB‡Q c‡_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wZZzgx‡ii Kb¨v|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ÔAvgvi cwiPqÕ KweZvi dz‡U IVv w`K †KvbwU?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fvlvkwn`‡`i ¯§iY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evOvwji ¯^vaxbZv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evOvwji exi‡Z¡i cÖKvk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i³v³ ivRc_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Dwj­wLZ fvewUi cÖKvkK n‡jvÑ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gvZ…f‚wgi Rb¨ huviv cÖvY w`‡q‡Q Zv‡`i Rb¨ dz‡ji ï‡f”Qv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 Kb¨vivB wZZzgx‡ii Dchy³ DËimyix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cvwK¯—vwbiv evOjv fvlvi Agh©v`v K‡i‡Q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302" w:hanging="302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†jwLKv evMv‡b wM‡qwQ‡jb KLb?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bvkZv Lvevi Av‡M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bvkZv Lvevi ci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we‡K‡j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mÜ¨vi ci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pacing w:val="-4"/>
          <w:sz w:val="18"/>
          <w:szCs w:val="18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wb‡Pi DÏxcKwU co Ges 16 I 17 bs cÖ‡kœi DËi `vI:</w:t>
      </w:r>
    </w:p>
    <w:p w:rsidR="00CE6D4C" w:rsidRDefault="00CE6D4C">
      <w:pPr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Ry‡jLvi we‡q‡Z eic¶‡K wUwf, wd«R, †gvUimvB‡Kj I cÖ‡qvRbxq AvmevecÎ †`Iqv nq| wKš‘ bM` UvKv bv cvIqvq eD‡qi Dc‡i kvïwoi Av‡µvk †hb †g‡U bv|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kvïwoi Av‡µvk bv †gUvi KviY Kx?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A_©wjáv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eD‡qi NiKb¨vi AcviMZv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Awk¶v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cÖwZwnsmv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Ry‡jLvi we‡q‡Z eic¶‡K AvmevecÎ †`Iqvi g‡a¨ mgv‡Ri †Kvb w`KwU wbwnZ?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bvix-cyi“‡li ˆelk¨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myLx `v¤úZ¨ Rxeb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Avengvb cÖ_vi wek¦vm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m¤úwËi DËivwaKvi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SY©v KLb GKjv Mvq Ges GKjv avq?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w`em-ivZ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`ycyi-†fvi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muvS-mKvj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302" w:hanging="302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mnvq m¤ú` ej mKwj NyPvqÑ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fvebv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`ytL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cwieZ©b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Kvj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ÔcÖvYÕ KweZvq Kwei cÖZ¨vkvÑ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weËkvjx nIqv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mg„w× AR©b Kiv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gvbe n„`‡q †eu‡P _vKv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KxwZ©gvb nIqv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RxemËvi Ni †_‡K gvbemËvi N‡i DVevi gB n‡”QÑ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g~j¨‡eva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abm¤ú`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302" w:hanging="302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e¨vKi‡Y ÔZrmgÕ, ÔZ™¢eÕ kã¸‡jv †K Pvjy K‡iwQ‡jb?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cÖvK…Z fvlvi e¨vKiY iPwqZviv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ms¯‹…Z fvlvi e¨vKiY iPwqZviv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Avh©fvlvi e¨vKiY iPwqZviv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 fvlvi e¨vKiY iPwqZviv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gvwbK e‡›`¨vcva¨v‡qi Rš§ KZ mv‡j?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1908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1918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1928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1938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gy‡Lvcva¨vq gnvk‡qi Avw_©K Ae¯’v †Kvb ai‡bi?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AwZkq `wi`ª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AwZkq msMwZcbœ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`wi`ª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msMwZc~Y©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Ôi“Mœ e„× wfLvixi iM IVv nv‡Zi gZb i“¶ gvV AmgvbÕÑ Gi wPÎK‡í Kx dz‡U D‡V‡Q?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eyfz¶ gv‡Vi wPÎ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el©vi evsjvi cÖK…wZ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e„wónxb gv‡Vi iƒc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cÖK…wZi ˆewiZv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hZx›`ª‡gvnb evMPxi Rš§¯’vbÑ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†bÎ‡KvYv †Rjvi Kvkeb MÖv‡g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gv¸iv †Rjvi gvSAvBj MÖv‡g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b`xqv †Rjvi Rvg‡kicyi MÖv‡g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gyÝxMÄ †Rjvi ivwoLvj MÖv‡g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iex›`ªbv_ VvKz‡ii Ô†Pv‡Li evwjÕ Kx ai‡bi iPbv?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gnvKve¨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Pjw”PÎ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pacing w:val="-4"/>
          <w:sz w:val="18"/>
          <w:szCs w:val="18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wb‡Pi DÏxcKwU co Ges 28 I 29 bs cÖ‡kœi DËi `vI:</w:t>
      </w:r>
    </w:p>
    <w:p w:rsidR="00CE6D4C" w:rsidRDefault="00CE6D4C">
      <w:pPr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Bgvg nvmvb ewj‡jb Ôhvnv nDK Avwg †Zvgv‡K ¶gv Kwijvg| wKš‘ whwb me©mv¶x, me©Á, ¶gvi AwaKvix wZwb ¶gv Kwi‡eb wKbv ewj‡Z cvwi bv; Z_vwc †Zvgvi gyw³i Rb¨ me© cÖh‡Zœ †mB gyw³`vZvi wbKU cybtcyb cÖv_©bv Kwie| RvG`v, †h ch©š— †Zvgv‡K gy³ KivB‡Z bv cvwie †mB ch©š— Avwg ¯^‡M© †mvcv‡b cv ivwLe bv|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Bgvg nvmv‡bi g‡a¨ Ôgvbyl gynv¤§` (m.)Õ cÖeÜ Aej¤^‡b gnvbexi †Kvb gvbexq ¸‡Yi cÖKvk †c‡q‡Q?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J`vh©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¶gv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cÖwZ‡kva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mnbkxjZv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nhiZ gynv¤§` (m.) Pwi‡Îi †h w`KwU DÏxc‡K cÖwZdwjZ n‡q‡Q Zv n‡jvÑ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¶gv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gnË¡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weP¶YZv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302" w:hanging="302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spacing w:line="252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K‡cvZv¶ b` cÖRv wn‡m‡e ivRviƒ‡c Kv‡K Ki †`q?</w:t>
      </w:r>
    </w:p>
    <w:p w:rsidR="00CE6D4C" w:rsidRDefault="00CE6D4C">
      <w:pPr>
        <w:tabs>
          <w:tab w:val="left" w:pos="288"/>
          <w:tab w:val="right" w:pos="1699"/>
          <w:tab w:val="left" w:pos="1786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mvMi‡K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e‡½vcmvMi‡K</w:t>
      </w:r>
    </w:p>
    <w:p w:rsidR="00CE6D4C" w:rsidRDefault="00CE6D4C">
      <w:pPr>
        <w:tabs>
          <w:tab w:val="left" w:pos="288"/>
          <w:tab w:val="right" w:pos="1710"/>
          <w:tab w:val="left" w:pos="1786"/>
        </w:tabs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mvMi`uvwo‡K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288"/>
          <w:tab w:val="right" w:pos="1710"/>
          <w:tab w:val="left" w:pos="1786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wngvjq‡K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2"/>
          <w:szCs w:val="2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4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113"/>
        <w:gridCol w:w="190"/>
        <w:gridCol w:w="303"/>
        <w:gridCol w:w="303"/>
        <w:gridCol w:w="343"/>
        <w:gridCol w:w="2"/>
        <w:gridCol w:w="209"/>
        <w:gridCol w:w="109"/>
        <w:gridCol w:w="109"/>
        <w:gridCol w:w="201"/>
        <w:gridCol w:w="10"/>
        <w:gridCol w:w="297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gridSpan w:val="2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  <w:tr w:rsidR="00CE6D4C">
        <w:tblPrEx>
          <w:jc w:val="left"/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left w:w="72" w:type="dxa"/>
            <w:bottom w:w="0" w:type="dxa"/>
            <w:right w:w="72" w:type="dxa"/>
          </w:tblCellMar>
        </w:tblPrEx>
        <w:trPr>
          <w:gridAfter w:val="1"/>
          <w:wAfter w:w="83" w:type="dxa"/>
          <w:trHeight w:val="186"/>
        </w:trPr>
        <w:tc>
          <w:tcPr>
            <w:tcW w:w="7391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sz w:val="12"/>
                <w:szCs w:val="1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100. evwiaviv ¯‹jvm© Bbw÷wUDkb, XvKv</w:t>
            </w:r>
          </w:p>
        </w:tc>
        <w:tc>
          <w:tcPr>
            <w:tcW w:w="113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85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85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2</w:t>
            </w:r>
          </w:p>
        </w:tc>
        <w:tc>
          <w:tcPr>
            <w:tcW w:w="285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7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39"/>
          <w:headerReference w:type="default" r:id="rId40"/>
          <w:footerReference w:type="even" r:id="rId41"/>
          <w:footerReference w:type="default" r:id="rId42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Ôgbyl¨ e„× bv nB‡j my›`i nq bvÕÑ Dw³wU Kvi?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†jL‡Ki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e„‡×i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GKRb gnvbyf‡ei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†Kvj RvwZi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wbi“i ¸i“Zi Amy¯’ nevi KviYÑ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kix‡ii cÖwZ Ae‡njv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KvwZ©K gv‡m †`vi Ly‡j Nywg‡q _vKv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Avnv‡i Awbqg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mvwn‡Z¨i gva¨‡g RvwZ‡K gvbyl Ki‡Z n‡j Kx cÖ‡qvRb?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†ewk jvB‡eªwi cÖwZôv Kiv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RbMY‡K m‡PZb 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D”P wk¶vi wkw¶Z nIqv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mvwU©wd‡KU AR©b 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AfvMx †Q‡j‡K Kx ai‡Yi Mí †kvbvZ?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†Mv‡q›`v Kvwnbx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iƒcK_vi Mí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f‚‡Zi Mí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BmjvwgK Kvwnbx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`yM©v AuvP‡ji Luy‡U Kx hZœ euvwaqv AvwbqvwQj?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ïK‡bv iov d‡ji wewP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eKzj dyj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†QvU †QvU KuvPv Avg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†eZzj dj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ÒAvwg ivRv bB, mgªvU bB, gvby‡li cÖfz bB| Avwg Ggb bvixi mš—vb, mvaviY gvsmB wQj huvnvi Avnvh©ÓÑ Dw³wU Kvi?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†gvn¤§` Iqv‡R` Avjxi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nhiZ gynv¤§` (m)-Gi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GKRb gnvbyf‡ei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iex›`ªbv_ VvKz‡ii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co Ges 7 I 8 bs cÖ‡kœi DËi `vI: </w:t>
      </w:r>
    </w:p>
    <w:p w:rsidR="00CE6D4C" w:rsidRDefault="00CE6D4C">
      <w:pPr>
        <w:tabs>
          <w:tab w:val="right" w:pos="1800"/>
          <w:tab w:val="left" w:pos="1890"/>
        </w:tabs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Awdm †_‡K †divi c‡_, iv¯—vi gvSLv‡b GKwU gvwbe¨vM †`L‡Z †c‡q Kzwo‡q wbj iwdK| gvwbe¨v‡M †ewkwKQy UvKv †`L‡Z †c‡q, m‡½ m‡½ c‡K‡U Zz‡j wbj| `~i †_‡K NUbvwU ch©‡e¶Y Ki‡jb ¯‹zj wk¶K gweb mv‡ne| wZwb Zvi Kv‡Q Avm‡jb Ges KvRUv †h Ab¨vq Zv Zv‡K †evSv‡jb|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iwd‡Ki Pwi‡Î wk¶v I gbyl¨Z¡Õ cÖe‡Üi †Kvb w`KwU cÖKvk †c‡q‡Q?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wk¶vi cÖ‡qvRbxq w`K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wk¶vi AcÖ‡qvRbxq w`K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wk¶vi Kzdj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wk¶vi mydj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wk¶vi D‡j­wLZ w`KwU †_‡K †ewi‡q Avm‡Z n‡j Kx Kx cÖ‡qvRb?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AbœwPš—v †_‡K gyw³ cÖ`vb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A_©mvabvB Rxeb mvabv bq GUv Dcjwä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Abœ-e‡¯¿i cÖvPz‡h©i †P‡q gyw³ eo GUv Abyaveb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ÔwbgMvQÕ m¤ú‡K© weÁ‡`i AwfgZ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hK…‡Zi Rb¨ DcKvix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wb‡gi nvIqv fv‡jv, _vK, †K‡Uv 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Pg©‡iv‡Mi g‡nŠla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`š— fv‡jv _v‡K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†QvU‡jvK m¤úÖ`v‡qi Aš—i †Kgb?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K`©gv³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¯^”Q Kuv‡Pi g‡Zv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AnsKvix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†jvfx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GKK_vq Ôbeel© Drme‡KÕ Kx Drme e‡j?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agx©q Drme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mve©Rbxb Drme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gv¼wjK Drme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Rwg`vix Drme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evsjv fvlvq kZKiv KZwU Zrmg kã?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43wU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44wU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96wU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98wU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mv‡jn Avn‡g` Kvi Qš§bvg?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nvmvb Bgvg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Avn‡g` †PŠayix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Avjx hv‡Ki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nijvj ivq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MxwZKweZvi Avw` wb`k©bÑ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†gNbv`ea Kve¨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gnvfviZ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ˆeòe c`vejx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gnvkk¥vb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co Ges 15bs cÖ‡kœi DËi `vI: </w:t>
      </w:r>
    </w:p>
    <w:p w:rsidR="00CE6D4C" w:rsidRDefault="00CE6D4C">
      <w:pPr>
        <w:tabs>
          <w:tab w:val="right" w:pos="1800"/>
          <w:tab w:val="left" w:pos="1890"/>
        </w:tabs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mgq Ges †mÖvZ Kv‡iv Rb¨ A‡c¶v K‡i bv| ZvB mgq _vK‡ZB Avgv‡`i‡K Rxe‡bi `vwqZ¡¸‡jv h_vh_fv‡e m¤úv`b Ki‡Z n‡e| Ab¨_vq Rxe‡b `ytL Avmvi m¤¢vebvB †ewk|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D³ DÏxc‡Ki g~j cÖwZcv`¨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Rxe‡bi Mvb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Rxe‡bi e›`bv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Rxe‡bi cÖwZ N„Yv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†Kvb gv‡m †`ex Abœc~Y©vi c~Rv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†cŠl gv‡m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gvN gv‡m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ˆPÎ gv‡m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fv`ª gv‡m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ÔK‡cvZv¶ b`Õ KweZvq Kwe Ôe½R RbÕ ej‡Z Kv‡K eywS‡q‡Qb?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K‡cvZv¶ b`‡K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e½‡`‡ki RbMY‡K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cÖevmx evOvwj‡K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evsjv mvwnZ¨‡K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SY©v †Kvb cvwLi †evj mv‡a?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eyjeywj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kvwjK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wUqv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eveyB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ÒZvwi mv‡_ mv‡_ weinx gv‡qi G‡Kjv civY †`v‡jÓ|Ñ Kvi mv‡_ mv‡_?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wbey wbey `xc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gvwUi cÖ`xc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bx‡oi cvwL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Kzqvkv Kvdb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Kwe Avnmvb nvex‡ei cÖ_g Kve¨ MÖš’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ivwÎ‡kl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Qvqv nwiY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†gN e‡j ˆP‡Î hv‡ev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mviv `ycyi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e„wói w`‡b gb wbtm½ nq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mvivw`b e„wó nq e‡j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Nb Nb we`y¨r PgKvq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cÖPÊ †e‡M So Avmvq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nviv‡bv w`‡bi K_v ¯§iY K‡i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Ômvnmx Rbbx evsjvÕ KweZvq Kwe evOvwj‡`i †Kvb Awfavq Awfwm³ K‡i‡Qb?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Abvh© RvwZ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Le© †`n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ev‡Ni gZ kw³kvjx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`» N‡ii boe‡o LywU a‡i †K `uvwo‡q i‡q‡Q?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mvwKbv wewe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nwi`vmx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_yÌy‡i GK ey‡ov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†gvj­vevwoi weaev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ÔKwe iex›`ªbv_ VvKzi Kxfv‡e †eu‡P _vK‡Z †P‡q‡Qb?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Rxeš— n„`q gv‡S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gvby‡li ¯§„wZ‡Z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Zuvi †jLv Dcb¨v‡m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†KvbwUB bq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ÔRqevsjvÕ †¯­vMvbwU Kx‡mi cÖZxKÑ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H‡K¨i cÖZxK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msnwZi cÖZxK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hy‡×i cÖZxK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e½eÜy †kL gywReyi ingvb‡K ÔivRbxwZi KweÕ e‡j AvL¨vwqZ Kiv nq †Kvb Zvwi‡L?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1970 mv‡ji 12B GwcÖj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1970 mv‡ji 13 B †g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1971 mv‡ji 4Vv GwcÖj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1971 mv‡ji 5B GwcÖj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Ô†mvbvi NiÕ ej‡Z Kx †evSv‡bv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†mvbv w`‡q ˆZwi Ni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me NiB Zvi wb‡Ri g‡Zv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wejvmeûj Ni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Aviv‡g _vKv hvq Ggb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Kv‡`i evwo‡Z e‡m eyav e½eÜyi 7 gv‡P©i fvlY ï‡bwQj?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Avnv` gywÝi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nwKKzj­vi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Kvby `qv‡ji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gay‡`i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ÔbvU‡Ki cÖvYÕ ej‡Z †evSvq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A¼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msjvc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Kvwnbx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PwiÎ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Kzwš— wb‡Pi †Kvb MvQwU Ke‡ii gv_vq jvMvq?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Wvwjg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AvK›` 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wbgMvQ  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</w:tr>
    </w:tbl>
    <w:p w:rsidR="00CE6D4C" w:rsidRDefault="00CE6D4C">
      <w:pPr>
        <w:jc w:val="center"/>
        <w:rPr>
          <w:rFonts w:cs="Times New Roman"/>
          <w:sz w:val="6"/>
          <w:szCs w:val="6"/>
        </w:rPr>
      </w:pPr>
    </w:p>
    <w:p w:rsidR="00CE6D4C" w:rsidRDefault="00CE6D4C">
      <w:pPr>
        <w:spacing w:line="257" w:lineRule="auto"/>
        <w:jc w:val="center"/>
        <w:rPr>
          <w:rFonts w:cs="Times New Roman"/>
          <w:sz w:val="6"/>
          <w:szCs w:val="6"/>
        </w:rPr>
      </w:pPr>
    </w:p>
    <w:p w:rsidR="00CE6D4C" w:rsidRDefault="00CE6D4C">
      <w:pPr>
        <w:spacing w:line="257" w:lineRule="auto"/>
        <w:jc w:val="center"/>
        <w:rPr>
          <w:rFonts w:cs="Times New Roman"/>
          <w:sz w:val="6"/>
          <w:szCs w:val="6"/>
        </w:rPr>
      </w:pPr>
    </w:p>
    <w:p w:rsidR="00CE6D4C" w:rsidRDefault="00CE6D4C">
      <w:pPr>
        <w:spacing w:line="257" w:lineRule="auto"/>
        <w:jc w:val="center"/>
        <w:rPr>
          <w:rFonts w:cs="Times New Roman"/>
          <w:sz w:val="6"/>
          <w:szCs w:val="6"/>
        </w:rPr>
      </w:pPr>
    </w:p>
    <w:tbl>
      <w:tblPr>
        <w:tblW w:w="890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011"/>
        <w:gridCol w:w="1080"/>
        <w:gridCol w:w="270"/>
        <w:gridCol w:w="270"/>
        <w:gridCol w:w="270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sz w:val="6"/>
                <w:szCs w:val="6"/>
              </w:rPr>
            </w:pPr>
            <w:r>
              <w:rPr>
                <w:rFonts w:cs="Times New Roman"/>
                <w:sz w:val="6"/>
                <w:szCs w:val="6"/>
              </w:rPr>
              <w:br w:type="page"/>
            </w:r>
          </w:p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sz w:val="6"/>
                <w:szCs w:val="6"/>
              </w:rPr>
            </w:pPr>
          </w:p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101. ebdzj Avw`evmx MÖxbnvU©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2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7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43"/>
          <w:headerReference w:type="default" r:id="rId44"/>
          <w:footerReference w:type="even" r:id="rId45"/>
          <w:footerReference w:type="default" r:id="rId46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Ôkwn` RbbxÕ c`exwU Kvi?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mywdqv Kvgvj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myjZvbv Kvgvj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Rvnvbviv Bgvg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†Rvniv KvRx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Ô†MwijvÕ ZrciZv ej‡Z Kx †evSvq?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Rw½ nvgjv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†Wªvb nvgjv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AvKw¯§K nvgjv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wegvb nvgjv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Ô†eq‡bUÕ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e›`yK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e›`y‡Ki mw½b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e›`y‡Ki ¸wj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eo A¯¿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HwZnvwmK Aveyj dRj evsjv beel©‡K G †`‡ki RbM‡Yi Kx e‡j‡Qb?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¯^v‡`wkKZv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†MŠiegwÊZ w`b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bI‡ivR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RvZxq Drme</w:t>
      </w:r>
    </w:p>
    <w:p w:rsidR="00CE6D4C" w:rsidRDefault="00CE6D4C">
      <w:pPr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5 I 6 bs cÖ‡kœi DËi `vI: </w:t>
      </w:r>
    </w:p>
    <w:p w:rsidR="00CE6D4C" w:rsidRDefault="00CE6D4C">
      <w:pPr>
        <w:tabs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nvjLvZv, ï‡f”Qv wewbgq, †gjvi Avmi, µxov cÖwZ‡hvwMZv BZ¨vw` bvbv Av‡qvR‡b gyLi _v‡K cqjv ˆekvL| GBw`‡b abx Mwie Avi me m¤úÖ`v‡qi gvbyl †f`v‡f` fz‡j GK n‡q hvq| Z‡e AvaywbK mg‡q cqjv ˆekvL wN‡i D”PweË‡`i Dš§v`bv Gi g~j D‡Ïk¨‡K e¨vnZ Ki‡Q| Zv‡`i †mBme bZzb gvÎvi Av‡qvRb¸‡jv‡Z cÖvYLy‡j AskMÖnY Ki‡Z cvi‡Q bv mevB|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cqjv ˆekv‡Li g~j D‡Ïk¨ e¨vnZ nIqvi KviYÑ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me m¤úÖ`v‡qi gvbyl Drm‡e Ask wb‡”Q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e„nËi RbRxe‡bi mv‡_ ms‡hvM ¯’vwcZ n‡”Q bv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cqjv ˆekv‡Li Abyôv‡b bZzb bZzb gvÎv †hvM n‡q‡Q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cqjv ˆekvL kni‡Kw›`ªK n‡q‡Q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DÏxcKwUi g~jfve cÖKvwkZ n‡q‡Q Ôcqjv ˆekvLÕ cÖe‡Üi †h ev‡K¨Ñ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evsjv beel© †kÖwYMZ Ae¯’vb wbwe©‡k‡l mvaviY gvby‡li Drme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cqjv ˆekvL‡K G Ae¯’vb †_‡K D×vi Kiv cÖ‡qvRb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cvwK¯—vwb Avg‡ji a‡g©i bv‡g b„ksmZvi K_v fz‡j hvIqv Kx G‡ZvB mnR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Ô†`bvcvIbvÕ M‡í we‡klZ Kvi Av‡µvk Avi wKQy‡ZB †g‡U bv?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evevi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gv‡qi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kvïwoi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k¦ï‡ii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Ô†`bvcvIbvÕ M‡íi ivqevnv`yi PwiÎwUi ga¨ w`‡q †Kvb wel‡qi cÖwZdjb N‡U‡Q?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c‡ivcKvwiZv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we‡eK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ˆah©kxjZv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†jvf I ¯^v_©ciZv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wbi“ ¸i“Zi †iv‡M Avµvš— nIqvi KviYÑ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 xml:space="preserve"> †m wbqwgZ Lvevi †LZ bv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k¦ïi-kvïwoi kvixwiK AZ¨vPvi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¯^vgxi Abycw¯’wZ‡Z gvbwmK hš¿Yv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¯^wkw¶Z ej‡Z †evSvqÑ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m„RbkxjZv AR©b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eyw×i RvMiY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mvwU©wd‡KU AR©b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D”P wk¶v AR©b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†W‡gv‡µwmi ¸i“iv Kx †P‡qwQ‡jb?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mKj‡K mgvb Ki‡Z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mKj‡K `gb Ki‡Z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mKj‡K eo Ki‡Z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mKj‡K †QvU Ki‡Z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Ôhuviv nvRviLvbv j-wi‡cvU© †K‡bbÕÑ GLv‡b Kv‡`i K_v ejv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eyw×Rxex‡`i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PvKwiRxex‡`i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wk¶vwe`‡`i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AvBbRxex‡`i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ÔAvgvi cwiPqÕ KweZvq Luy‡R cvIqv hvqÑ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gvby‡li BwZnvm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†`evj‡qi BwZnvm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evOvwji BwZnvm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KweZvi BwZnvm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Pl©vc` Kv‡`i m„wó?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wn›`y‡`i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†eŠ× mnwRqv‡`i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cvj ivRv‡`i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wLªóvb‡`i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Kvi wei“‡× ˆKeZ©¨ we‡`ªvn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ag©cvj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ivgcvj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gnxcvj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†mbvcvj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Kvgvj †PŠayixi wK‡ki KweZv?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cvš’gvjvi †Nvov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Avcb g‡bi cvVkvjv‡Z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wgwQ‡ji mgvb eqmx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G‡mwQ wb‡R †fv‡i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mvwn‡Z¨ Zvrch©gq Ae`v‡bi Rb¨ Kvgvj †PŠayix †Kvb cyi¯‹viwU †c‡q‡Qb?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AvjvIj mvwnZ¨ cyi¯‹vi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evsjv GKv‡Wwg cyi¯‹vi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e½eÜy cyi¯‹vi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GKz‡k cyi¯‹vi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Ôbxj KgjÕ ej‡Z Kwe Kx eywS‡q‡Qb?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bxj i‡Oi cÙ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71-Gi gyw³‡hv×v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Abvh© RvwZ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bxj i‡Oi dzj</w:t>
      </w:r>
    </w:p>
    <w:p w:rsidR="00CE6D4C" w:rsidRDefault="00CE6D4C">
      <w:pPr>
        <w:spacing w:line="23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19 I 20 bs cÖ‡kœi DËi `vI: </w:t>
      </w:r>
    </w:p>
    <w:p w:rsidR="00CE6D4C" w:rsidRDefault="00CE6D4C">
      <w:pPr>
        <w:tabs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Aemv‡` Nyg †b‡g G‡j</w:t>
      </w:r>
    </w:p>
    <w:p w:rsidR="00CE6D4C" w:rsidRDefault="00CE6D4C">
      <w:pPr>
        <w:tabs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Avevi †`‡LwQ †mB wSwKwgwK keix wZZvm</w:t>
      </w:r>
    </w:p>
    <w:p w:rsidR="00CE6D4C" w:rsidRDefault="00CE6D4C">
      <w:pPr>
        <w:tabs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Kx Mfxi Rjaviv Qovj n„`‡q Avgvi|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ÔK‡cvZv¶ b`Õ KweZvi †Kvb w`KwU dz‡U D‡V‡Q?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b`xi cÖwZ AbyivM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¯§„wZKvZiZv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¯^‡`k‡cÖg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b`xi cÖwZ wgbwZ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dz‡U DVv w`KwU cÖKvk †c‡q‡Q †h Pi‡Y Zv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mZZv †Zvgvi K_v fvwe G wei‡j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RyovB G Kvb Avwg åvwš—i Qj‡b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eû †`‡k †`wLqvwQ eû b` `‡j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 xml:space="preserve">wb‡Pi †KvbwU mwVK? 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Kwe K‡cvZv¶ b‡`i Kv‡Q Kx wgbwZ K‡i‡Qb?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Zuv‡K †hb ¶gv K‡i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Zuv‡K †hb ¯§iY iv‡L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Zuv‡K †hb fz‡j hvq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Zuv‡K †hb Avkxe©v` K‡i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Kvi KÉ ¶zavq ¶xY?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†gvj­vi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Kvjvcvnv‡oi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cw_‡Ki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†Pw½m Lv‡bi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MRwbi myjZvb gvngy` KZ evi fviZel© AvµgY K‡iwQ‡jb?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ev‡iv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†Z‡iv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†PŠÏ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m‡Z‡iv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Ôme Øvi Gi †Lvjv i‡e, Pvjv nvZzwo kvej Pvjv!Õ! PiYwU‡Z Kx dz‡U D‡V‡Q?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hy× †NvlYv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cÖwZev` Rvbv‡bv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we‡Ølx n‡q IVv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cÖwZ‡iva M‡o †Zvjv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we‡`wk gvbyl Ges wb‡R‡`i gvbyl mevi Ici eyavi N„Yv evo‡Z _v‡K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hy× Kivi Rb¨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AZ¨vPvi Kivi Rb¨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we‡ivwaZv Kivi Rb¨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MYnZ¨vi Rb¨</w:t>
      </w:r>
    </w:p>
    <w:p w:rsidR="00CE6D4C" w:rsidRDefault="00CE6D4C">
      <w:pPr>
        <w:spacing w:line="22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26 I 27 bs cÖ‡kœi DËi `vI: </w:t>
      </w:r>
    </w:p>
    <w:p w:rsidR="00CE6D4C" w:rsidRDefault="00CE6D4C">
      <w:pPr>
        <w:tabs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 †QvÆ‡ejvq gv-evev‡K nvwi‡q ivRy GLb c‡_i †UvKvB| Zvi wbfx©KZv GK e¨emvqxi †Pv‡L c‡o| wZwb ivRy‡K gvjcÎ †Kbv‡ePvi Kv‡R jvMvb|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ivRyi mv‡_ ÔKvKZvo–qvÕ Dcb¨v‡mi eyavi wgj †Kv_vq?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QbœQvov Rxebhvc‡b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mvnwmKZvq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wbtm½Zvq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Amnvq‡Z¡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ivRyi mv‡_ eyavi ˆecixZ¨Ñ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AvkÖ‡q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AvPi‡Y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RxweKv wbe©v‡n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nv‡Zg Avwji kn‡i Avmvi g~j KviY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UvKv †RvMvo Kiv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Wv³vi †`Lv‡bv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cx‡ii †`vqv †bIqv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†Q‡ji Rb¨ †g‡q †`Lv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†K mveavbx †jvK?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nv‡Zg Avwj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Av‡bvqvi DwÏb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nwKKzj­vn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cxi mv‡ne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2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Zv‡niv cvwb‡Z Suvc w`‡q AvÍnZ¨v Ki‡eb, hw`Ñ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cywj‡k Lei †`qv nq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Zv‡K †ei K‡i †`qv nq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Zvi evev‡K Lei †`qv nq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52" w:lineRule="auto"/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spacing w:line="252" w:lineRule="auto"/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spacing w:line="25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spacing w:line="25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spacing w:line="252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  <w:r>
        <w:rPr>
          <w:rFonts w:ascii="SutonnyMJ" w:hAnsi="SutonnyMJ" w:cs="SutonnyMJ"/>
          <w:sz w:val="12"/>
          <w:szCs w:val="12"/>
        </w:rPr>
        <w:tab/>
      </w:r>
    </w:p>
    <w:p w:rsidR="00CE6D4C" w:rsidRDefault="00CE6D4C">
      <w:pPr>
        <w:jc w:val="center"/>
        <w:rPr>
          <w:rFonts w:ascii="SutonnyMJ" w:hAnsi="SutonnyMJ" w:cs="SutonnyMJ"/>
          <w:sz w:val="32"/>
          <w:szCs w:val="32"/>
        </w:rPr>
      </w:pPr>
    </w:p>
    <w:p w:rsidR="00CE6D4C" w:rsidRDefault="00CE6D4C">
      <w:pPr>
        <w:jc w:val="center"/>
        <w:rPr>
          <w:rFonts w:ascii="SutonnyMJ" w:hAnsi="SutonnyMJ" w:cs="SutonnyMJ"/>
          <w:sz w:val="30"/>
          <w:szCs w:val="30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011"/>
        <w:gridCol w:w="1080"/>
        <w:gridCol w:w="270"/>
        <w:gridCol w:w="270"/>
        <w:gridCol w:w="270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 xml:space="preserve">102. weqvg g‡Wj ¯‹zj GÛ K‡jR, XvKv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2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7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47"/>
          <w:headerReference w:type="default" r:id="rId48"/>
          <w:footerReference w:type="even" r:id="rId49"/>
          <w:footerReference w:type="default" r:id="rId50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Kwe m‡Z¨›`ªbv_ `Ë KZ eQi eq‡m gviv hvq?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22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28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38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40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Ôhv †bB fvi‡Z Zv †bB fvi‡ZÕÑ gš—e¨wU †KvbwU m¤ú‡K©?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MxwZKweZv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†QvUMí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gnvKve¨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KvwnbxKve¨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ÔAvwg Gfv‡e UvKv wb‡Z cvi‡ev bv-hvq hvK Rwg`vwiÕ| G e³‡e¨ cÖKvk †c‡q‡QÑ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b¨vq‡eva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e¨w³Z¡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gvbweK g~j¨‡eva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AvÍgh©v`v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ÔI‡n Rxe Ki AvwKÂbÕ ej‡Z Kwe Kx eywS‡q‡QbÑ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ms‡KvPb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†Póv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Kó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cÖmviY</w:t>
      </w:r>
    </w:p>
    <w:p w:rsidR="00CE6D4C" w:rsidRDefault="00CE6D4C">
      <w:pPr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5 I 6 bs cÖ‡kœi DËi `vI: </w:t>
      </w:r>
    </w:p>
    <w:p w:rsidR="00CE6D4C" w:rsidRDefault="00CE6D4C">
      <w:pPr>
        <w:tabs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ÔMvwn mv‡g¨i Mvb</w:t>
      </w:r>
    </w:p>
    <w:p w:rsidR="00CE6D4C" w:rsidRDefault="00CE6D4C">
      <w:pPr>
        <w:tabs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gvby‡li †P‡q eo wKQy bvB, b‡n wKQy gwnqvb|Õ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mv‡_ †Zvgvi cwVZ †Kvb cÖe‡Üi wgj Luy‡R cvI?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wbixn evOvwj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wk¶v I gbyl¨Z¡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D‡cw¶Z kw³i D‡Øvab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cqjv ˆekvL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DÏxcK I cÖe‡Üi g‡a¨ fveMZ HK¨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mZ¨evw`Zvq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mvg¨evw`Zv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Amv¤úÖ`vwqKZv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weavZv evOvwj‡K beYxi †Kvb ¸Y w`‡q M‡o‡Qb?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gvayix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†KvgjZv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ZijZv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†mŠif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gyw³hy‡×i mgq †g gv‡mi KZ Zvwi‡L cÖvBgvwi ¯‹zj †Lvjvi ûKzg n‡qwQj?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cuvP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wZb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ÔAvwkUv eQi †K‡U †Mj, Avwg WvwKwb †Zvgvq Kfz, Avgvi ¶zavi Abœ Zv e‡j eÜ Kiwb cÖfz|Õ- GLv‡b cÖKvk †c‡q‡QÑ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K…ZÁZv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Av‡eM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dwiqv`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cÖwZev`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me †`k I mvs¯‹…wZ‡Z beel© Drhvc‡bi †gŠwjK HK¨ i‡q‡Q, †mwU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Drm‡ei ixwZ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bZzb‡K eiY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cyiv‡bv RxY© Aw¯—Z¡‡K we`vq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ÔeywS, Zey †hb eywS bvÕ- Dw³wU‡Z cÖKvk †c‡q‡Q nv‡Zg AvjxiÑ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AmnvqZ¡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KcUZv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wbey©w×Zv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`y‡e©v×Zv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ÔK‡cvZv¶ b`Õ KweZvi welqe¯‘‡Z cÖvavb¨ jvf K‡i‡Q wb‡Pi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†ø‡ni Z…òv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gvZ…f‚wgi fv‡jvevmv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b`xi †mŠ›`h©‡eva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åvwš—i Qjbv</w:t>
      </w:r>
    </w:p>
    <w:p w:rsidR="00CE6D4C" w:rsidRDefault="00CE6D4C">
      <w:pPr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13 I 14 bs cÖ‡kœi DËi `vI: </w:t>
      </w:r>
    </w:p>
    <w:p w:rsidR="00CE6D4C" w:rsidRDefault="00CE6D4C">
      <w:pPr>
        <w:tabs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 †Pv‡Li R‡j eyK fvmv‡q D‡aŸ© Zz‡j nvZ, †Q‡ji Rb¨ `ytwLbx gv K‡ib †gvbvRvZÕ|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KweZvs‡k cÖKvk †c‡q‡Q cwj­RbbxiÑ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AbyivM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AmnvqZ¡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webq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AvKzwZ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†h Pi‡Y D‡j­wLZ fv‡ei Awfe¨w³ i‡q‡QÑ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cvÛzi Mv‡j Pzgy Lvq gvZv mviv Mvq †`q nvZ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fvj K‡i `vI Avj­v imyj, fvj K‡i `vI cxi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cv‡i hw` ey‡K hZ †øn Av‡Q †X‡j †`q Zvwi mv_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Ô†mB w`b GB gvVÕ KweZvq Kwe ¯^cœ‡K wK‡mi mv‡_ Zzjbv K‡i‡Qb?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†fRv M‡Üi mv‡_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PvjZv dz‡ji mv‡_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†mvbvi mv‡_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†ewej‡bi mv‡_</w:t>
      </w:r>
    </w:p>
    <w:p w:rsidR="00CE6D4C" w:rsidRDefault="00CE6D4C">
      <w:pPr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16 I 17 bs cÖ‡kœi DËi `vI: </w:t>
      </w:r>
    </w:p>
    <w:p w:rsidR="00CE6D4C" w:rsidRDefault="00CE6D4C">
      <w:pPr>
        <w:tabs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gv‡Mv fvebv †Kb</w:t>
      </w:r>
    </w:p>
    <w:p w:rsidR="00CE6D4C" w:rsidRDefault="00CE6D4C">
      <w:pPr>
        <w:tabs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Avgiv †Zvgvi kvš— wcÖq kvš— †Q‡j</w:t>
      </w:r>
    </w:p>
    <w:p w:rsidR="00CE6D4C" w:rsidRDefault="00CE6D4C">
      <w:pPr>
        <w:tabs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Zey kÎ“ Gj A¯¿ nv‡Z ai‡Z Rvwb</w:t>
      </w:r>
    </w:p>
    <w:p w:rsidR="00CE6D4C" w:rsidRDefault="00CE6D4C">
      <w:pPr>
        <w:tabs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†Zvgvi fq †bB gv</w:t>
      </w:r>
    </w:p>
    <w:p w:rsidR="00CE6D4C" w:rsidRDefault="00CE6D4C">
      <w:pPr>
        <w:tabs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Avgiv cÖwZev` Ki‡Z Rvwb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e³‡e¨i mv‡_ ÔKvKZvo–qvÕ Dcb¨v‡mi mv`„k¨ †Kv_vq?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kwn`‡`i AvÍZ¨vM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cÖwZ‡kva ¯ú„nv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Avcmnxb msMÖvg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kÎ“ nb‡bi AvnŸvb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Giƒc mv`„k¨c~Y© fv‡ei g‡a¨ i‡q‡QÑ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¯^vaxbZvi cÖwZ AbyivM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hy‡× hvIqvi A½xKvi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 xml:space="preserve"> †`‡ki Rb¨ AvÍwemR©b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m~h©v¯— AvBb KZ mv‡j cÖYxZ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1720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1756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1757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1793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†eMg †iv‡Kqv gw¯—¯‹ De©i Kiv ej‡Z Kx eywS‡q‡Qb?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we`¨v Rvwni Kiv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gv_v LvUv‡bv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†gavi weKvk NUv‡bv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m„Rbkxj nIqv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ivgmy›`‡ii †Kvb ˆewkó¨ wbi“cgvi Ki“Y cwiYwZi KviY wn‡m‡e wPwýZ Kiv hvq?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†øngqZv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A`~i`wk©Zv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`vwqZ¡nxbZv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KvÊÁvbnxbZv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hv, wd‡i G‡j †`Lv n‡e| wVKgZ hvm|-K_vwU eyav Kv‡K e‡jwQj?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†bvjK eyqv‡K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nwiKvKz‡K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ivwb‡K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Kzwš—‡K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ÔAvgvi cwiPqÕ KweZvq GKmv‡_ AvwQ GK mv‡_ euvwP Av‡RvI GKmv‡_ _vKeBÕ G Pi‡Yi fvev_© n‡”QÑ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GKZv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åvZ…Z¡‡eva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mnbkxjZv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Ônwi‡Yi nvoÕ Kve¨MÖš’wU †K wj‡L‡Qb?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Rxebvb›` `vm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ˆmq` kvgmyj nK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kvgmyi ivngvb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wbg©‡j›`y ¸Y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ÔKweZvi nv‡Z ivB‡djÕ-KweZv †Kvb A‡_© e¨en„Z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iƒcK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Dcgv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we‡k­lY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AbycÖvm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Ôwk¶v I gbyl¨Z¡Õ cÖe‡Ü wb‡Pi †_‡K †Vjv ej‡Z Kx †evSvq?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†jv‡fi duv‡` cv bv †`qv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mywk¶vi e¨e¯’v 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myk„sLj mgvRe¨e¯’v wbwðZ 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gbyl¨Z¡ AR©‡bi c_ cÖm¯— 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ÔevOjv kãÕ cÖe‡Ü ÔNovÕ kãwUi Zvwgj-gvjqvwj fvlviƒc wK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KzUg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NU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No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`ªgr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Ôhv †L‡qQ Zv‡ZB †evanq AmyL n‡eÕ Avi †L‡qv bvÕ- ÔggZvw`Õ M‡í e³vi Kx fve GLv‡b cÖKvk †c‡q‡QÑ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Av‡¶c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Aby‡iva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Av‡e`b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wb‡la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†Kv‡bv AvMš‘K bBÕ KweZvq Kwe ˆeVvi jvO‡j nvZ ivL‡Z e‡j‡Qb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kc_ †bIqvi Rb¨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cik Abyfe Kivi Rb¨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Kwe‡K Luy‡R cvevi Rb¨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Aw¯—Z¡ cÖgvY Kivi Rb¨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†Kvb hy‡× nhiZ gynv¤§` (m) Gi civR‡qi wg_¨v msev` ï‡b Zvi g„Zz¨ m¤¢vebvq kÎ“iv Avb‡›` AvÍnviv n‡q coj?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e`i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I‡nv`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L›`K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Lqevi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0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Ôevev, Avgv‡`i Z‡e Gevi c‡_ fvmv‡j?Õ GLv‡b Ôc‡_ fvmvÕ ej‡Z eySv‡bv n‡q‡QÑ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c‡_ †ei K‡i †`Iqv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wec‡` †djv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AvkÖqnxb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</w:tr>
    </w:tbl>
    <w:p w:rsidR="00CE6D4C" w:rsidRDefault="00CE6D4C">
      <w:pPr>
        <w:jc w:val="center"/>
        <w:rPr>
          <w:rFonts w:cs="Times New Roman"/>
          <w:sz w:val="6"/>
          <w:szCs w:val="6"/>
        </w:rPr>
      </w:pPr>
    </w:p>
    <w:p w:rsidR="00CE6D4C" w:rsidRDefault="00CE6D4C">
      <w:pPr>
        <w:jc w:val="center"/>
        <w:rPr>
          <w:rFonts w:ascii="SutonnyMJ" w:hAnsi="SutonnyMJ" w:cs="SutonnyMJ"/>
          <w:sz w:val="10"/>
          <w:szCs w:val="10"/>
        </w:rPr>
      </w:pPr>
      <w:r>
        <w:rPr>
          <w:rFonts w:ascii="SutonnyMJ" w:hAnsi="SutonnyMJ" w:cs="SutonnyMJ"/>
          <w:sz w:val="32"/>
          <w:szCs w:val="32"/>
        </w:rPr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103. nwj µm D”P evwjKv we`¨vjq,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51"/>
          <w:headerReference w:type="default" r:id="rId52"/>
          <w:footerReference w:type="even" r:id="rId53"/>
          <w:footerReference w:type="default" r:id="rId54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nhiZ gyn¤§` (m) †K AbyKiYxq I eiYxq ejvi KviY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¶gvkxjZv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cÖvÁZv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mvnwmKZv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gvbexq ¸Yvewj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`yM©v †Kgb K‡i G‡m evB‡ii `yqv‡ii Avov‡j †_‡K mZK©Zvi mv‡_ GKevi Dw³ w`j?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 wU‡c wU‡c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Pzwc Pzwc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AwZmš—c‡Y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 mveav‡b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†Kvb wZw_‡Z †`ex Abœc~Y©vi c~Rv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ïK¬ mßgx‡Z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K…ò mßgx‡Z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ïK¬ Aógx‡Z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K…ò Aógx‡Z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K‡cvZv¶ b` KweZvi Aó‡Ki wgjweb¨vm?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 KL KLLK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 LLK KLL 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 LLM KLLM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KLM L K LML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aivq cÖv‡Yi †Ljv wKiƒc e‡j ÔcÖvYÕ KweZvq D‡j­L Av‡Q?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AkÖ“gq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wPiZiw½Z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Avb›`gq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`ytL-Muv_v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AÜea~i Kv‡Q Kvi ¯úk© gv‡qi †ø‡ni g‡Zv?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`w¶Yv evZv‡mi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kxZj R‡ji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eKzj dz‡ji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gaygv‡mi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SY©v Kvi †evj mv‡_?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eyjeywji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kvwj‡Ki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ï‡Ki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dwUKR‡ji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†Lqv †bŠKv¸‡jv †Kv_vq †j‡M‡Q?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Zx‡i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Zx‡ii Lye Kv‡Q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P‡i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P‡ii Lye Kv‡Q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Kvbv Kz‡qv KLb Wv‡K?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mKv‡j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mÜ¨vq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`ycy‡i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7B gv‡P©i fvlY ïb‡Z Kviv `j †eu‡a G‡mwQj?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Dj½ K…lK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feNy‡i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†Kivwb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wkï cvZv-Kzovwbqv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cxi mv‡n‡ei †PvLUv Kx‡mi gZ `c K‡i R¡‡j D‡V?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wnsmÖ Rš‘i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†kqv‡ji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Av¸‡bi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evi“‡`i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Zv‡niv I nv‡kg Avjxi †ewi‡q hvIqvi NUbv‡K †g‡b †bIqvi cÖKvk †c‡q‡Q ewncx‡iiÑ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gvbweK‡eva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ev¯—eÁvb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weP¶YZv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ewncx‡ii g‡Z mg¯— wKQy Z¨vM Ki‡j gvbyl Kx‡m cwiYZ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Agvby‡l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KmvB‡q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†kÖô gvby‡l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gnv‡b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Dcb¨v‡mi cÖavb Dcv`vb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PwiÎ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msjvc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Kvwnwb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cwi‡ek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eyav ¯‹z‡ji ¯§„wZ g‡b Ki‡Z Pvq bv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`yt‡L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K‡ó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j¾vq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iv‡M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16 I 17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Avgv‡`i †QvU Muv‡q †QvU †QvU Ni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_vwK †m_v m‡e wg‡j bvwn †Kn ci|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Avg MvQ, Rvg MvQ, euvk Svo †hb,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wg‡j wg‡k Av‡Q Iiv AvÍxq †nb|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m‡½ wb‡Pi †KvbwUi †PZbvMZ HK¨ Av‡Q?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cwj­Rbbx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†Kv‡bv AvMš‘K bB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†mBw`b GB gvV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DÏxcK I D³ KweZvi HK¨Ñ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Aš—wb©wn©Zfv‡e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Muv‡qi cÖK…wZ‡Z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¯^R‡bi fvebvq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†Kvj cyi“‡liv ZvovZvwo e„× n‡q hvq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AwZKvq cwikÖgx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AwZKvq Ajm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RvwZMZ ˆewk‡ó¨i Rb¨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†mLvbKvi AvenvIqvi Rb¨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cÖg_ †PŠayixi g‡Z GKgvÎ Kx‡m gvby‡li gbZzwó nq bv?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A‡_©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we‡Ë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D`ic~wZ©‡Z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we‡bv`‡b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eQi cuwP‡ki Kzjmyg †hŠZz‡Ki Rb¨ k¦ïievwoi wbh©vZ‡b g„Zz¨eiY K‡i‡Q| Kzjmy‡gi m‡½ †`bvcvIbv M‡íi wbi“cgvi mv`„k¨ †Kv_vq?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¯^vgxi AZ¨vPv‡i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AKvj cÖqv‡Y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g‡bvgvwj‡b¨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wk¶vi Afv‡e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KvOvwji gv‡qi †PvL QjQj K‡i DVj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KvOvwji AcUz nv‡Zi ivbœv †`‡L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iwmK evN‡K Zvi wkq‡i †`‡L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wMwbœ gv‡qi ¯^M©v‡ivnY †`‡L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†Q‡ji nv‡Zi gyLvwMœ †P‡q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†jwLKvi g‡Z evOvwji mKj e¯‘BÑ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my›`i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¯^”Q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mnRjä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†Kvb fvlvi kã ÔKzUgÕ evsjvq ÔNovÕ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wMÖK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ZzwK©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Zvwgj-gjqvwj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ms¯‹…Z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evsjv bvU‡Ki myM‡Üi cyi“l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wMwikP›`ª †Nvl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`xbeÜy wgÎ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gvB‡Kj gaym~`b `Ë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iex›`ªbv_ VvKzi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16 wW‡m¤^i 1971 cÖ_gZ KqUv ch©š— AvKvk hy‡× weiwZi K_v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mKvj 8Uv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mKvj 9Uv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mKvj 10Uv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mKvj 11Uv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Kq Zvwi‡Li KvM‡R eyw×Rxex I wkíx‡`i bvg w`‡q wee„wZ †ewi‡qwQj?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10B †g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12B †g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 †g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25 †g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KLb G †`‡ki RbM‡Yi wP‡Ë beel© cvj‡bi g‡a¨ ¯^‡`wkKZv I RvZxqZvev`x †PZbvi cÖwZdjb N‡U?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Ebwesk kZvãxi cÖ_gv‡a©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Ebwesk kZvãxi †klv‡a©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wesk kZvãxi cÖv°v‡j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wesk kZvãxi cÖ_gv‡a©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ggZvw` M‡íi wk¶bxq w`K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`vwi‡`ª¨i Kv‡Q gv_v bZ bv Kiv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†QvU-eo mevi mv‡_ mnR m¤úK© ¯’vcb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M„nKg©x‡`i cÖwZ gvbweK AvPiY Kiv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`vqe×Zv Abyfe Kiv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29 I 30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†jLvcov †k‡l cÖPzi Dr‡KvP w`‡q PvKwi †c‡q‡Q ÔKÕ| ZvB †Zv Zvi j¶ †h †Kvb Dcv‡q UvKv †ivRMvi| G Kvi‡YB ÔKÕ GLb †RjLvbvq|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ÔKÕ Gi g‡a¨ wk¶v I gbyl¨Z¡Õ cÖe‡Ü Dwj­wLZ Kx‡mi Afve j¶Yxq?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g~j¨‡eva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†PZbv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i“wP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Dwj­wLZ welqwU cwVZ cÖe‡Üi †h Pi‡Y cÖKvk †c‡q‡Q Zv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A_©wPš—vi wbM‡o mK‡j e›`x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†jv‡f cvc, cv‡c g„Zz¨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Abœ-e‡¯¿i cÖvPz‡h©i †P‡q gyw³ eo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104. Av`gRx K¨v›Ub‡g›U cvewjK ¯‹zj,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55"/>
          <w:headerReference w:type="default" r:id="rId56"/>
          <w:footerReference w:type="even" r:id="rId57"/>
          <w:footerReference w:type="default" r:id="rId58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wek¦ mvwn‡Z¨ †KvbwU me©v‡c¶v cÖvPxb?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Mí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ÔM„nKg© wbcyYv j²x eDwUi wVK GK `kv|Õ wbgMvQ M‡í ÔGK `kvÕ kãwU wbgMvQ I j²x eD‡K mg_©b K‡iÑ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 avivq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DcKvix g‡bvfve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cÖksmv cÖvwß‡Z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wbinsKvix †PZbvq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GLb gvi †Pv‡L wkwki-†fvi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†ø‡ni †iv‡` wf‡U f‡i‡Q|Ñ D×„Zvs‡ki g‡bvfv‡ei mv‡_ fveMZ wgj i‡q‡Q †Kvb KweZvi?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mvnmx Rbbx evsjv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cwj­Rbbx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†Kv‡bv AvMš‘K bB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†Zvgv‡K cvIqvi R‡b¨, †n ¯^vaxbZv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KvRx bRi“j Bmjvg iwPZ Dcb¨vm?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QvqvbU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PµevK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Kz‡nwjKv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wm›`y wn‡›`vj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ÔAvRvwiÕ k‡ãi A_©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e¨w_Z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¶zavZ©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cw_K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wfLvwi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evsjv Avgvi Rxebvb›` evsjv cÖv‡Yi myi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Avwg GKevi †`wL, evievi †`wL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†`wL evsjvi gyLÑ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DÏxc‡Ki mv‡_ ÔAvgvi cwiPqÕ KweZvi mv`„k¨ i‡q‡QÑ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AvÍcwiP‡q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ms¯‹…wZ‡Z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mvwn‡Z¨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DÏxcKwU c‡ov Ges 7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ÔAvwg wPiZ‡i `~‡i P‡j hve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Zey Avgv‡i †`e bv fzwj‡Z|Õ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fv‡ei mv‡_ †Zvgvi cvV¨ †Kvb iPbvi fv‡ei wgj Av‡Q?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†Kv‡bv AvMš‘K bB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K‡cvZv¶ b`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AÜea~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ÔAvgiv Kx Kwiqv Zvnv‡`i †VKvB| AvR bv nq Kvj, hvB‡eB|ÕÑ evK¨wU‡Z ewncx‡ii †Kvb ˆewkó¨ cÖKvk †c‡q‡Q?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mngwg©Zv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ev¯—eÁvb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D`viZv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gvbweKZv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Ôcwj­RbbxÕ KweZvq Ôm¤§y‡L Zvi †Nvi KzR¡wU gnvKvj ivZ cvZvÕÑ PiYwU‡Z cÖKvk †c‡q‡QÑ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mš—v‡bi g„Zz¨ Avk¼v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wbivkvi wb¯—äZv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ivwÎi wbieZv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ÔAvi wK †n n‡e †`Lv?ÕÑ GLv‡b cÖKvk †c‡q‡Q KweiÑ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AmnvqZ¡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AwbðqZv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ms‡KvP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wein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dRy PvPvi gvwU KvUvi `‡j eyavi †hvM †`Iqvi †cQ‡b KvR K‡i‡Q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†`k‡cÖg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`vwi`ª¨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GKvwKZ¡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Ôb`xi Z‡j Lyu‡R †`L| Avgv‡K wR‡Ám Ki †Kb? Avwg wK I‡`i MvwR©qvb?ÕÑ G K_vq cÖKvk †c‡q‡Q eyaviÑ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†Lqvwjcbv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†KŠkj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AÁZv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weP¶YZv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¯^vaxb evsjv †eZv‡i Ômv‡jn Avn‡g`Õ QÙbv‡gi Lei cvVK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Avjx hv‡Ki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Avj-gvgyb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nvmvb Bgvg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Avt ReŸvi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me †eUvivB GLb evgyb-Kv‡qZ n‡Z Pvq| evK¨wU‡Z dz‡U D‡V‡QÑ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N„Yv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AeÁv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Dcnvm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Zvw”Qj¨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DÏxcKwU c‡ov Ges 15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ÔeuvkevMv‡bi gv_vi Dci Puv` D‡V‡Q H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gv‡Mv Avgvi †kvjK ejv KvRjv w`w` KB|Õ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dz‡U DVv w`KwU ÔAvg-AuvwUi †fucyÕ M‡íi †Kvb we‡kl w`KwU‡K Zz‡j a‡i?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iv‡Zi cÖK…wZi wPÎ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MÖvg evsjvi cÖK…wZ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fvB-†ev‡bi m¤úK©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gv‡qi kvk¦Z iƒc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wk¶vi †Kvb w`KwU Rxeb‡K Dc‡fvM Ki‡Z †kLvq?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fzj w`K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`iKvwi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Ávbg~jK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AcÖ‡qvRbxq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Ôwbixn evOvwjÕ cÖe‡Ü †jwLKv evOvwj‡`i †`wL‡q‡QbÑ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†mŠ›`h©wcqvmx iƒ‡c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Kg©wegyL iƒ‡c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imbv wejvmx iƒ‡c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Ôhy‡×i mgq wK R¡‡ii K_v GZ fve‡j P‡j?ÕÑ eyavi Ggb K_vi g‡a¨ dz‡U D‡V‡QÑ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mvnwmKZv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we‡`ªvnx g‡bvfve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¯^v‡`wkKZv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ÔAvgiv avB Zvi Av‡kBÕÑ GLv‡b ÔZviÕ ej‡Z Kv‡K †evSv‡bv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†mŠ›`h©‡cÖwgK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eyjeywj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dwUKRj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Z…òvZ©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MvÜxi AvnŸv‡b †KvbwU Dcw¯’Z wQj e‡j KvRx bRi“i Bmjvg Bw½Z K‡i‡Qb?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A‡f`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ag©‡f`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RvwZ‡f`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eY©‡f`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DÏxcKwU c‡ov Ges 21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ÒcÖv‡Yi †P‡q gvb eo, hvq hvK wki UzwU|Ó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dz‡U IVv g‡bvfv‡ei mv‡_ mv`„k¨c~Y© PwiÎ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nv‡kg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Zv‡niv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ewncxi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ÔZvwi mv‡_ mv‡_ weinx gv‡qi GKjv civY †`v‡j|ÕÑ Kvi mv‡_?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†Q‡ji mv‡_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cÖ`x‡ci mv‡_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¯^R‡bi mv‡_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ivZ RvMv cvwLi mv‡_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†m †hb GKUv ÔDrmeÕ evwaqv †MjÑ GLv‡b †Kvb Drm‡ei K_v ejv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kÖv‡×i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eªþY †fv‡Ri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kehvÎvi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KvOvwj †fv‡Ri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nhiZ gynv¤§` (m.) Gi jjvU KzwÂZ n‡qwQj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e³…Zvq evav †c‡q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kÎ“i cÖ¯—ivNv‡Z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Amy¯’Zvq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Kv‡di‡`i AZ¨vPv‡i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e„wói w`‡b gb wbtm½ nq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Pvwiw`‡K fvix e„wó nq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Nb Nb we`y¨r PgKvq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nviv‡bv w`‡bi K_v ¯§iY K‡i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cÖv‡Y †Rvqv‡i D”Q¡jZv †`‡L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ÔKzUgÕ k‡ãi evsjv iƒc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Nwo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Nywo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Nov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No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Ô`vI evev, `vI GKUz cv‡qi ay‡jv|ÕÑ G K_vwU †K e‡jwQj?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wew›`i gv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wew›`i wcwm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ivLv‡ji 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ivLv‡ji wcwm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Ô†Zvgvi Kó `~i n‡q‡Q Zv‡Z AvgivI myLxÕÑ gv‡qi G Dw³‡Z dz‡U D‡V‡QÑ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ggZvw`‡K m¤§vwbZ Kiv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ggZvw`‡K wb‡Ri †jvK g‡b Kiv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ggZvw`i Kv‡Ri cÖwZ mš‘ó _vKv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kn‡ii ey‡K RjcvB i‡Oi U¨vsKÑ wK‡mi cÖZxK?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exi‡Z¡i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†kŠ‡h©i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evnv`ywii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`vb‡ei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ÔRq evsjvÕ †¯­vMvbwU Kx‡mi cÖZxK?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RvMi‡Yi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HK¨ I msnwZi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 I DÏxcbvi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jc w:val="center"/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105. Gm I Gm nvig¨vb †gBbvi K‡jR,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4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59"/>
          <w:headerReference w:type="default" r:id="rId60"/>
          <w:footerReference w:type="even" r:id="rId61"/>
          <w:footerReference w:type="default" r:id="rId62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ÔKweZvi nv‡Z ivB‡djÑ GK_vwU Øviv Kwe Ômvnmx Rbbx evsjvÕ KweZvq Kx eywS‡q‡Qb?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ev½vwji HwZn¨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ev½vwji †cÖiYv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ev½vwji cÖwZ‡iva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ev½vwji mvnwmKZv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Avwg P‡j hve e‡j PvjZv dzj wK Avi wfwR‡ebv wkwk‡ii R‡j-csw³wU‡Z Kx cÖKvk †c‡q‡Q?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cÖK…wZi mwnòziƒc 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kvk¦Ziƒ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wbZ¨Zv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mxgvnxb iƒc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mgq I †mÖvZ KviI Rb¨ A‡c¶v K‡ibv| ZvB mgq _vK‡Z Avgv‡`i Rxe‡bi `vwqZ¡¸‡jv h_vh_fv‡e m¤úv`b Ki‡Z n‡e| Ab¨_vq Rxe‡b `ytL Avmvi m¤¢vebvB †ewk|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3 I 4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m‡½ †Kvb KweZvwUi fveMZ wgj cvIqv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cwiPq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mš—vb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 m½xZ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4. </w:t>
      </w:r>
      <w:r>
        <w:rPr>
          <w:rFonts w:ascii="SutonnyMJ" w:hAnsi="SutonnyMJ" w:cs="SutonnyMJ"/>
          <w:b/>
          <w:bCs/>
          <w:sz w:val="18"/>
          <w:szCs w:val="18"/>
        </w:rPr>
        <w:tab/>
        <w:t>D³ KweZvi g~j cÖwZcv`¨ n‡jv-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Rxe‡bi Mvb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 e›`bv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 A_©nxb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Ôwø» gvwUi myevmÕÑ ej‡Z Kx eywS‡q‡Qb?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g‡bvni cÖK…wZ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AvKl©Yxq MÖvg evsjv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Kv`vgvwUi MÜ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MÖv‡gi m‡½ †hvMm~Î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†ejv A‡ejv Kvj‡ejv-MÖš’wU Kvi †jLv?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m‡Z¨›`ªbv_ `Ë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Rxebvb›` `vk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hZx›`ª‡gvnb evMPx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†ngP›`ª e‡›`vcva¨vq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Avgvi cwiPq KweZvq evOvwj RvwZ wK‡mi Qwe AuvK‡e?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Rš§f‚wgi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mv‡g¨i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¯^vaxbZvi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cÖvY KweZvq Kwe gvbe n„`‡q Kxfv‡e ¯’vb †c‡Z †c‡q‡Qb?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gvbyl‡K fvj‡e‡m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myL `yt‡Li mv_x n‡q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 Nwbô mvwnZ¨ wbg©vY K‡i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m½xZ iPbvi gva¨‡g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Gwkwiqv ay‡jv AvR K_vwU‡Z Kwe Kx eySv‡Z †P‡q‡Qb?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wPiš—b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mf¨Zv ¶Y¯’vqx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mgq engvb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mf¨Zvi wewbg©vY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10. </w:t>
      </w:r>
      <w:r>
        <w:rPr>
          <w:rFonts w:ascii="SutonnyMJ" w:hAnsi="SutonnyMJ" w:cs="SutonnyMJ"/>
          <w:b/>
          <w:bCs/>
          <w:sz w:val="18"/>
          <w:szCs w:val="18"/>
        </w:rPr>
        <w:tab/>
        <w:t>GB evsjvq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†Zvgv‡K Avm‡ZB n‡e, †n ¯^vaxbZv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csw³Ø‡q cÖKvk †c‡q‡Q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I Rxe‡bi cÖwZ myMfxi Avmw³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Rš§f‚wgi mv‡_ Zvi Awew”Qbœ m¤úK©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¯^‡`‡ki Aw¯—‡Z¡i mv‡_B Zvi Aw¯—Z¡ euvav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11. </w:t>
      </w:r>
      <w:r>
        <w:rPr>
          <w:rFonts w:ascii="SutonnyMJ" w:hAnsi="SutonnyMJ" w:cs="SutonnyMJ"/>
          <w:b/>
          <w:bCs/>
          <w:sz w:val="18"/>
          <w:szCs w:val="18"/>
        </w:rPr>
        <w:tab/>
        <w:t>†Lv`vi Kmg Avwg wfb‡`wk cw_K bB Avwg †Kvb AvMš—K bB|-Kwei GB ewjô D”Pvi‡Yi †cQ‡b †h †PZbv mwµq wQj?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I Rxe‡bi cÖwZ myMfxi Avmw³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Rš§f‚wgi mv‡_ Zvi Aew”Qbœ m¤úK©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¯^‡`‡ki Aw¯—‡Z¡i mv‡_B Zvi Aw¯—Z¡ euvav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12.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>Pcj cvq ˆKejB avq-‰ eÚGeÅ dzGU DGVGQ SYÆvi-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†mŠ›`h© cÖxwZ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†PZbv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MwZgqZv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k¼vnxbZv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wk¶vi gva¨‡g Kx‡mi weKvk N‡U?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eyw×i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Áv‡bi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AbœwPš—vi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gbyl¨‡Z¡i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cqjv ˆekv‡Li Avb›` Abyôv‡bi cÖvY‡K›`ª AvR kn‡i we‡klfv‡e XvKvq-Kx Kvi‡Y?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A_©‰bwZK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mvs¯‹…wZK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HwZn¨MZ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Zš§q cÖeÜ welqe¯‘ cÖavb n‡j gš§q cÖe‡Üi cÖvavb¨-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 n„`q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e¨w³i cvwÊZ¨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weÁvb gb®‹Zv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e¨w³i eyw×e„wË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gyw³hy‡×i mgq †g gv‡mi KZ ZvwiL cÖvBgvix ¯‹zj †Lvjvi ûKzg n‡qwQj?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 17 I 18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weev‡ni ci ev‡ci Kv‡Q we`vq jBevi mgq †g‡q Avcbvi AkÖ“ Pvwcqv wb‡qwQj| Gevi wgj‡bi w`b evc Zvnvi †g‡qi wPeyK awiqv gyLwU Zzwjqv awi‡jb Agwb ˆn‡gi †Pv‡Li Rj Avi evav gvwbj bv| Avgvi k¦ïi Zvnvi †g‡qi gy‡L Agb GKUv wKQy †`wLqv wQ‡jb hvnv‡Z Zvnvi eyK dvwUqv †Mj|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ˆngš—xi evevi gv‡S †`bv cvIbv M‡íi †Kvb w`KwU dz‡U D‡V‡Q?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†g‡qi gvbwmK hš¿Yv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†g‡qi cÖwZ AcZ¨ †øn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†g‡qi cÖwZ D`vmxbZv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†g‡qi Kg©‰bc~Y¨ n‡Z ewÂZ nIqv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18. </w:t>
      </w:r>
      <w:r>
        <w:rPr>
          <w:rFonts w:ascii="SutonnyMJ" w:hAnsi="SutonnyMJ" w:cs="SutonnyMJ"/>
          <w:b/>
          <w:bCs/>
          <w:sz w:val="18"/>
          <w:szCs w:val="18"/>
        </w:rPr>
        <w:tab/>
        <w:t>†`bv cvIbv M‡í wbiƒcgvi Aaxi n‡q IVvi KviY wQj-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wcZv‡K mvš—¡bv †`Iqv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kvïwoi wei“‡× we‡`ªvnx nIqv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ev‡ci evwo hvevi e¨vKzjZv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hviv nvRvi Lvbv j wi‡cvU wK‡bb Zviv GKLvbv Kve¨MÖš’ wKb‡Z cÖ¯—Z bb- G Dw³‡Z †evSv hvq †ckv`vi‡`i wk¶K‡`i-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msKxY©Zv</w:t>
      </w:r>
      <w:r>
        <w:rPr>
          <w:rFonts w:cs="Times New Roman"/>
          <w:sz w:val="14"/>
          <w:szCs w:val="14"/>
        </w:rPr>
        <w:tab/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 mvwnZ¨wegyLZv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 ˆelwqK eyw×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Rvnvbviv Bgvg i“gx‡K euvPv‡bvi Rb¨ gvwm© wcwUkb K‡ibwb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iƒgx‡K fvjev‡mb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cvwK¯—vwb‡`i Dci cÖwZ‡kva †bqvi Rb¨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i“gxi AvÍgh©v`v i¶vi Rb¨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GKRb gyw³‡hv×vi `vwe i¶vi Rb¨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†Kvb welq¸‡jv‡Z mÄxeP›`ª P‡Ævcva¨v‡qi cvwÊZ¨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BwZnvm I `k©b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weÁvb I BwZnvm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MwYZ I `k©b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`k©b I weÁvb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‡Kvb w`‡K `„wó †i‡LB Abœe‡¯¿i mgavb Kiv fv‡jv?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g~j¨‡eva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GKUv eo j¶¨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AvÍ-cÖKv‡ki ¯^vaxbZv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gnvbexi ARmÖ gvbexq ¸‡Yi g‡a¨ †KvbwU‡K †kÖô we‡ePbv Kiv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¶gvkxjZv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gvbe‡cÖg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gnvbyfeZv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ag©fxi“Zv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gg`vwZ M‡í ggZvw`i gv‡S memgq Kx mgybœZ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AnsKvi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`ytL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AvÍgh©v`v‡eva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e¨w³Z¡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QbœQvov bvgwU eyav‡K w`‡q‡Q-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dzjKwj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Avnv` gyÝx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†bvjK eyqv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gwZDi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cÖvPxb Bs‡iwR Kve¨mvwnZ¨ cÖe‡Üi iPwqZv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†gvZv‡ni †nv‡mb †PŠayix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Kexi †PŠayix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Avwbmy¾vgvb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ûgvq~b AvRv`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KLb cvwLi WvK †kvbv hvq bv?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†fv‡i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mKv‡j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`ycy‡i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weKv‡j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ewncxi bvU‡K Zv‡nivi †Kgb e¨w³‡Z¡i cwiPq cvIqv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Abgbxq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D`vi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gnvbyfe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cÖwZev`x I Abgbxq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Zv‡niv‡K wb‡q nv‡kg ewncx‡ii mvg‡b w`‡q P‡j †M‡jI wZwb Zv‡`i‡K evav †`bwb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cwiw¯’wZ AuvP Ki‡Z †c‡i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Rwg`v‡ii Bw½‡Z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eqm †e‡o hvIqvq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†jvKj¾vi f‡q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mvevk †g‡q Zzwg-†Lv‡`Rv Zv‡niv‡K G K_vwU †Kb e‡j‡Q?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AvÍnZ¨v Ki‡Z PvIqvq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Ni †Q‡o cvwj‡qwQj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ewncx‡ii ¯¿x n‡Z Pvqwb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wec‡` c‡oI †f‡O c‡owb e‡j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106. exi‡kÖô gyÝx Avãyi iDd cvewjK K‡jR,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63"/>
          <w:headerReference w:type="default" r:id="rId64"/>
          <w:footerReference w:type="even" r:id="rId65"/>
          <w:footerReference w:type="default" r:id="rId66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ÔeB covÕ cÖeÜwU †Kvb MÖš’ †_‡K msKwjZ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Mí-msMÖn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cÖeÜ msMÖn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cÖeÜ msKjb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wbe©vwPZ cÖeÜ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Ô`vI evev, `vI GKUz cv‡qi ay‡jv|Õ GK_v †K e‡jwQj?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Ck¦i bvwcZ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wew›`i wcwm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ivLv‡ji gv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†gvnv¤§` Iqv‡R`  Avjx Rš§MÖnY K‡ibÑ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1886 mv‡j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1894 mv‡j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1899 mv‡j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1896 mv‡j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ebdz‡ji Dcb¨vm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ˆØi_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we›`ywemM©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`~iexb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evûj¨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Ô†jv‡fi d‡j gvby‡li g„Zz¨ N‡U?Õ †jL‡Ki g‡Z †Kvb cÖKv‡ii g„Zz¨?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RvMwZK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AvwÍK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gvbwmK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ˆbwZK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‘ggZvw`’ MGÍ¸ Õ•zjco~qv ˆQGjwUi KvGQ RxebgGqi</w:t>
      </w:r>
      <w:r>
        <w:rPr>
          <w:rFonts w:ascii="SutonnyMJ" w:hAnsi="SutonnyMJ" w:cs="SutonnyMJ"/>
          <w:b/>
          <w:bCs/>
          <w:sz w:val="18"/>
          <w:szCs w:val="18"/>
        </w:rPr>
        <w:t xml:space="preserve"> MwjUv wQj †Kgb?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¯^M©cyix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†cÖZcyix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hgvjq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wcÎvjqZzj¨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†K evsjv beel©‡K G‡`‡ki RbM‡Yi bI‡ivR e‡j‡Qb?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Aveyj dRj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iex›`ªbv_ VvKzi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†Uwbmb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wmivRD‡ÏŠjv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KvVv‡gvMZ w`K †_‡K ÔK‡cvZv¶ b`Õ KweZvi mv‡_ wb‡Pi †Kvb KweZvi wgj i‡q‡Q?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†Kv‡bv AvMš‘K bB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cwiPq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e„wó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Bs‡iwR KweZvi fvevbyev`?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K‡cvZv¶ b`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mš—vb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Rxeb-m½xZ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AÜea~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Ôbqb mgy‡L Zzwg bvB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bq‡bi gvSLv‡b wb‡qQ †h VuvBÕÑ DÏxc‡Ki fvewU dz‡U D‡V‡Q †Kvb Pi‡Y?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RyovB G Kvb Avwg åvwš—i Qj‡b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`y»-†mÖv‡Zviƒcx Zzwg Rš§f‚wg-¯—‡b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wKš‘ G †ø‡ni Z…òv wg‡U Kvi R‡j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mZZ, †n b`, Zzwg co †gvi g‡b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wbgMv‡Qi w`‡K gy» `„wó‡Z ZvwK‡q _vKv e¨w³wU †Kvb cÖK…wZi?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DcKvi †fvMx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fveyK cÖK…wZi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Zx¶è `„wóm¤úbœ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AbymwÜrmy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Acyi †Ljbv wc¯—jwUi `vg KZ?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Ô†`bvcvIbvÕ M‡í wcwmgv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wbi“cgvi kvïwo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wbi“cgv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ivgmy›`‡ii ¯¿x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wbi“cgvi †eŠw`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†bŠKv †_‡K †b‡g †`ex Abœc~Y©v †Kvb w`‡K hvÎv K‡ib?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c~e©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cwðg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DËi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`w¶Y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wK‡m cvi`k©x nIqv A‡c¶v </w:t>
      </w:r>
      <w:r>
        <w:rPr>
          <w:rFonts w:cs="Times New Roman"/>
          <w:b/>
          <w:bCs/>
          <w:sz w:val="14"/>
          <w:szCs w:val="14"/>
        </w:rPr>
        <w:t xml:space="preserve">D.SC </w:t>
      </w:r>
      <w:r>
        <w:rPr>
          <w:rFonts w:ascii="SutonnyMJ" w:hAnsi="SutonnyMJ" w:cs="SutonnyMJ"/>
          <w:b/>
          <w:bCs/>
          <w:sz w:val="18"/>
          <w:szCs w:val="18"/>
        </w:rPr>
        <w:t>cvm Kiv mnR?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K…wlKvh©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e¨emv-evwYR¨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wkíKg©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ivR¨ ¯’vcb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16. </w:t>
      </w:r>
      <w:r>
        <w:rPr>
          <w:rFonts w:ascii="SutonnyMJ" w:hAnsi="SutonnyMJ" w:cs="SutonnyMJ"/>
          <w:b/>
          <w:bCs/>
          <w:sz w:val="18"/>
          <w:szCs w:val="18"/>
        </w:rPr>
        <w:tab/>
        <w:t>cÖg_ †PŠayix KvD‡K kL wn‡m‡e eB covi civgk© †`bwb KviYÑ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Avgiv RvZ wn‡m‡e †kŠwLb bB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GLb wVK kL Kievi mgq bq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 wn‡m‡e eB cov mvwnZ¨PP©v bq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ÔggZvw`Õ M‡íi wk¶Yxq w`K wb‡Pi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mš—v‡bi cÖwZ fv‡jvevmv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Kv‡Ri †jv‡Ki cÖwZ fv‡jvevmv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`wi‡`ªi cÖwZ `vwqZ¡ KZ©e¨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†PZbvi D‡š§l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†g‡qi g„Zz¨ m¤ú‡K© Kx e‡j ivgmy›`i‡K mvš—¡bv †`Iqv n‡jv?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gnvmgv‡iv‡n †g‡qi g„Zz¨ n‡q‡Q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k¦vmK‡ó †g‡qi g„Zz¨ n‡q‡Q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e¨‡gv‡Z c‡o †g‡qi g„Zz¨ n‡q‡Q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Wv³v‡ii †kl †`Lvq g„Zz¨ n‡q‡Q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DÏxcKwU c‡o 19 I 20bs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evev gviv hvIqvi ci iwe‡bi gv wØZxq we‡q K‡i| Amnvq iweb gvZ…‡øn  ewÂZ n‡q Zvi dzdzi Kv‡Q eo n‡Z _v‡K|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iwe‡bi gv ÔAfvMxi ¯^M©Õ M‡íi †Kvb Pwi‡Îi cwicš’x?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KvOvwj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AfvMx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ivLv‡ji 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AfvMxi gv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20. </w:t>
      </w:r>
      <w:r>
        <w:rPr>
          <w:rFonts w:ascii="SutonnyMJ" w:hAnsi="SutonnyMJ" w:cs="SutonnyMJ"/>
          <w:b/>
          <w:bCs/>
          <w:sz w:val="18"/>
          <w:szCs w:val="18"/>
        </w:rPr>
        <w:tab/>
        <w:t>†hw`K †_‡K D³ PwiÎ `ywU G‡K A‡b¨i cwicš’xÑ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mš—vbevrmj¨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gvZ…fw³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wcZ…fw³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Ôwbixn evOvwjÕ cÖe‡Üi Av‡jv‡K abe„w×i Dcvq KqwU?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1wU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2wU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4wU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gnvÁvbx‡`i ¯^xq K©xwZi aŸRv a‡i Avgiv Kx n‡Z cvwi?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¯§iYxq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eiYxq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mdj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c„w_ex‡Z `xN©w`b †eu‡P _vKv hvqÑ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mvwnZ¨ m„wó K‡i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mr I ïfKg© K‡i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KvwqK kÖg K‡i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A‡b¨i my‡L `yt‡L mv_x n‡q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Ôe„wóÕ KweZvq e„wóÑ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 AvKvw•¶Z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 cÖZxw¶Z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 D‡cw¶Z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 wbM„nxZ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25. </w:t>
      </w:r>
      <w:r>
        <w:rPr>
          <w:rFonts w:ascii="SutonnyMJ" w:hAnsi="SutonnyMJ" w:cs="SutonnyMJ"/>
          <w:b/>
          <w:bCs/>
          <w:sz w:val="18"/>
          <w:szCs w:val="18"/>
        </w:rPr>
        <w:tab/>
        <w:t>ÒGLv‡b _vKvi bvg me©ÎB _vKvÓ-G wPÎK‡í dz‡U D‡V‡QÑ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¯^‡`‡ki mvwbœ‡a¨i me©e¨vcKZv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¯^‡`k‡cÖ‡gi AvKzjZv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¯^‡`k we‡”Q‡`i cÖwZK‚jZv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26. </w:t>
      </w:r>
      <w:r>
        <w:rPr>
          <w:rFonts w:ascii="SutonnyMJ" w:hAnsi="SutonnyMJ" w:cs="SutonnyMJ"/>
          <w:b/>
          <w:bCs/>
          <w:sz w:val="18"/>
          <w:szCs w:val="18"/>
        </w:rPr>
        <w:tab/>
        <w:t>Òkn‡i U¨v¼ G‡jv `vb‡ei g‡Zv wPrKvi Ki‡Z Ki‡ZÕÑ Dw³wUi gg©v_©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aŸsmh‡Ái exfrmZv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D”P¯^‡i wPrKvi aŸwb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¶q¶wZi fqvenZv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ÔKv‡jv †g‡Ni †fjvÕ Kvi †jLv Dcb¨vm?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ˆmq` kvgmyj nK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wbg©‡j›`y ¸Y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nvqvr gvgy`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ûgvq~b AvRv`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†K Qvqvgqx gvbex?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AfvMx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wbi“cgv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ggZvw`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wbgMv‡Qi †Kvb Ask Pg©‡iv‡Mi g‡nŠla?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Wvj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ÔAvwR Kvwj †Kvb wRwbmUvi bKj bv nqÕ? †jwLKv GB Dw³wU K‡i‡Qb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†fRv‡ji Pvwn`v †ewk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†fRvj mnRjf¨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†fRv‡ji AíZv †evSv‡Z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†fRvj `ªe¨ m¯—v e‡j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10"/>
          <w:szCs w:val="10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107. knx` exi DËg †j. Av‡bvqvi Mvj©m K‡jR,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30" w:after="10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67"/>
          <w:headerReference w:type="default" r:id="rId68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Ôw¯’ZaxÕ k‡ãi A_©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eyw× m¤úbœ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w¯’i eyw× m¤úbœ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weP¶YZv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we‡eK m¤úbœ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Ô†evab euvwkÕ ej‡Z Kx †evSv‡bv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Áv‡bi euvwk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†evab kw³i euvwk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 xml:space="preserve"> †evab bvgK euvwk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†evab RvwM‡q †Zvjvi euvwk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Ôcj­x RbbxÕ KweZvq Svgyi Szgyi ev‡R Kx?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ûo–g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ûZzg †cuPv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†eZzj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†e_yj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b`xi av‡i Kvi nw¤^Zw¤^‡Z †jvK R‡ov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Kzwš—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Avnv` gyÝxi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gwZDi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wgVz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Kzwš— wb‡Pi †Kvb MvQwU Ke‡ii gv_vq jvMvq?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AvK›`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Wvwjg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wbgMvQ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wMwi wng jjvU Nvgj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cv_‡ii MwZkxjZvq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SY©vi D™¢‡e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bv‡Pi Drm‡e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†mŠ›`‡h©i Rb¨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Mv‡e e½R R‡bi Kv‡b, m‡L mLv-ix‡Z bvg ZviÑGLv‡b Ôm‡LÕ e‡j Kv‡K m‡¤^vab Kiv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mvMi‡K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e½evmx‡K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Rš§f‚wg‡K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K‡cvZv¶‡K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ÔewncixÕ bvU‡K †kl Dw³Kvix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ewncxi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†Lv‡`Rv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nv‡Zg Avjx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nwKKzj­vn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ÔˆZjwm³ bebx MwVZ my‡KvgjÕÑ GB Dw³i gva¨‡g Kx †evSv‡bv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ai‡Yi wgwói K_v †evSv‡bv n‡q‡Q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ev½vwj bvixi my‡Kvgj iƒc‡K †evSv‡bv n‡q‡Q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ev½vwj cyi“‡li kvixwiK MVb‡K †evSv‡bv n‡q‡Q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ev½vwj RvZxi ¯^fve‡K KUv¶ Kiv n‡q‡Q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Ômvnmx Rbbx evsjvÕ KweZvq cÖwZ‡iva kãwU‡Z †Kvb ai‡Yi we‡klY e¨envi Kiv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`y`©vš—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`vi“b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  <w:b/>
          <w:bCs/>
        </w:rPr>
        <w:t xml:space="preserve">'In search of lost Time' </w:t>
      </w:r>
      <w:r>
        <w:rPr>
          <w:rFonts w:ascii="SutonnyMJ" w:hAnsi="SutonnyMJ" w:cs="SutonnyMJ"/>
          <w:b/>
          <w:bCs/>
          <w:sz w:val="18"/>
          <w:szCs w:val="18"/>
        </w:rPr>
        <w:t>Dcb¨vmwUi iPwqZv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†jf Zj÷q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gv‡k©j cÖy¯—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B, Gg d«÷vi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GBP, wR I‡qjm&amp;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wbGPi DóxcKwU cGo 12 I 13 bÁ¼i cÉGk²i Dîi `vI|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hZw`b hvq, `y‡f©vM Zvi ZZB evwoqv hvq|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Rxeb cÖ`xc wbwfqv Avwm‡Q A¯—iwei cÖvq|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Dc‡ii wPÎK‡í cÖKvk †c‡q‡Q cj­x Rbbx KweZviÑ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mš—v‡bi gyg~ly© Ae¯’v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†ivMgyw³i j¶Y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AK…wÎg gvZ…‡øn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cÖv_©bv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dz‡U DVv w`KwU †h Pi‡Y we`¨gvbÑ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N‡ii Pv‡j‡Z ûZzg WvwK‡Q AKj¨vY G myi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bvgv‡Ri N‡i †gvgevwZ gv‡b `iMvq gv‡b `vb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cv‡k¦© R¡wj‡q gvwUi cÖ`xc evZv‡m Rgvq †Lj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14.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>Kvi c`fvGi ‰KwU bZzb c†w^exi R¯Ã nGZ PGjGQ?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†Rvqvb K…l‡Ki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mvnmx †jv‡Ki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`¶ gvwSi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†ZwR Zi“‡Yi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me©Rqv KLb †_‡K ¶vi KvPwQj?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mKvj †_‡K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`ycyi †_‡K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weKvj †_‡K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mÜ¨v †_‡K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¶z`ª cÖvš—‡i †Kvj evj‡Kiv Kx KiwQj?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†QvUvQywU KiwQj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†fov Povw”Qj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gwnl Povw”Qj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Nvl KvUwQj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RM‡Z †KvbwU `yj©f?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m¤ú`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gwngv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†MŠie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ÔSY©vi MvbÕ KweZvq SY©v‡K †K †PvL iv½vq?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cvnvo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Kvjmvi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PvZK</w:t>
      </w:r>
    </w:p>
    <w:p w:rsidR="00CE6D4C" w:rsidRDefault="00CE6D4C">
      <w:pPr>
        <w:tabs>
          <w:tab w:val="left" w:pos="1620"/>
          <w:tab w:val="left" w:pos="1829"/>
        </w:tabs>
        <w:spacing w:line="274" w:lineRule="auto"/>
        <w:jc w:val="both"/>
        <w:rPr>
          <w:rFonts w:ascii="Panjeree Bold" w:hAnsi="Panjeree Bold" w:cs="Panjeree Bold"/>
          <w:b/>
          <w:bCs/>
          <w:spacing w:val="-4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wbGPi DóxcKwU cGo 19 I 20 bÁ¼i cÉGk²i Dîi `vI|</w:t>
      </w:r>
    </w:p>
    <w:p w:rsidR="00CE6D4C" w:rsidRDefault="00CE6D4C">
      <w:pPr>
        <w:tabs>
          <w:tab w:val="left" w:pos="1620"/>
          <w:tab w:val="left" w:pos="1829"/>
        </w:tabs>
        <w:spacing w:line="27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cÖvPxb hy‡M mvwn‡Z¨i e„nËg gva¨g wQj gnvKve¨| we¯—xY© cwim‡i `xN© NUbv ewY©Z n‡Zv gnvKv‡e¨i gva¨‡g| AvaywbK hy‡M gnvKv‡e¨i G RvqMvwU `Lj K‡i wb‡q‡Q Dcb¨vm|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Ômvwn‡Z¨i iƒc I ixwZÕ cÖe‡Üi Av‡jv‡K gnvKve¨ I Dcb¨v‡mi mv`„k¨ †Kv_vq?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hy× weMÖn eY©bvq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eY©bv fw½gvq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`xN© NUbvi mwbœ‡e‡k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iPbvKv‡j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fviZ P›`ª ivq ¸bvKi †Kvb kZvãxi Kwe?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†lvok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Aóv`k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mß`k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Dbwesk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ewncx‡ii evwo †Kv_vq?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†Wgivq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wm‡j‡U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mybvgM‡Ä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†ekgcy‡i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Avnmvb nvex‡ei MÖš’?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D`vË c„w_ex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a~mi cvÛzwjwc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wmivRyg gybxiv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Avkvq emwZ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ÔcÖv‡Yi meyRÕ ej‡Z Kx †evSv‡bv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cÖv‡Yi mRxeZv IZvi“Y¨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g‡bi Avb›`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cÖv‡Yi ¯^vaxbZv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meyR cÖvš—i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mvwn‡Z¨i eq‡m me©KwbôÑ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cÖeÜ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†QvUMí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Kx w`‡q eyavi †Kv‡bv Sv‡gjv †bB?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w`b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Av‡jv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Lvevi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ÔZË¡‡evwabxÕ cwÎKvi m¤úv`K wQ‡jbÑ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m‡Z¨›`ªbv_ `Ë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A¶q `Ë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A¶q Kzgvi eovj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A¶q Kzgvi `Ë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Ôm~h©v¯— AvBbÕ KZ mv‡j cÖYxZ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1720 mv‡j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1757 mv‡j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1772 mv‡j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1793 mv‡j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Z…wlZ e‡bi mv‡_ †R‡M D‡V Z…lvZß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ÔaovÕ A_©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c„w_ex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gvjv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cvKovI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aywZ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ÔmvwnZ¨ †KvlÕ eBwU Kvi †jLv?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cÖg_ †PŠayix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Kexi †PŠayix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†gvZv‡ni †nv‡mb †PŠayix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29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Kvgvj †PŠayix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</w:tbl>
    <w:p w:rsidR="00CE6D4C" w:rsidRDefault="00CE6D4C">
      <w:pPr>
        <w:spacing w:line="216" w:lineRule="auto"/>
        <w:rPr>
          <w:rFonts w:ascii="SutonnyMJ" w:hAnsi="SutonnyMJ" w:cs="SutonnyMJ"/>
          <w:sz w:val="2"/>
          <w:szCs w:val="2"/>
        </w:rPr>
      </w:pPr>
    </w:p>
    <w:p w:rsidR="00CE6D4C" w:rsidRDefault="00CE6D4C">
      <w:pPr>
        <w:spacing w:line="216" w:lineRule="auto"/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108. mvfvi K¨v›Ub‡g›U cvewjK ¯‹zj GÛ K‡jR, XvKv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69"/>
          <w:headerReference w:type="default" r:id="rId70"/>
          <w:footerReference w:type="even" r:id="rId71"/>
          <w:footerReference w:type="default" r:id="rId72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mÄxeP›`ª P‡Ævcva¨vq †Kvb MÖv‡g Rš§MÖnY K‡ib?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wbgZjv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KuvVvj bMi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KuvVvj cvov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ebcvov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Ôe„ÎmsnviÕ †Kvb RvZxq iPbv?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Kve¨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gnvKve¨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ewncxi K_v e‡jb GKgvÎ-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eB‡qi fvlvq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K_¨fvlvq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 fvlvq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Aviex fvlvq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†mwjbv †nv‡mb KZ mv‡j Rš§MÖnY K‡ib?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1947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1950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1957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1986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Kvgvj †PŠayix KZ mv‡j GmGmwm cvm K‡ib?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1972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1973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1974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1975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6 I 7bs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jLv `ytL-K‡ó eo n‡q‡Q| wKš‘ GwU Zvi `yiš—cbv ˆkk‡e †Kvb cÖfve we¯—vi K‡iwb| cÖK…wZi gv‡S †m me©`v Ny‡i †ewo‡q‡Q|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ÔjLvÕ Avg-AuvwU †fucy M‡íi Kvi cÖwZwbwa?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`yM©v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nwini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me©Rqv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7. </w:t>
      </w:r>
      <w:r>
        <w:rPr>
          <w:rFonts w:ascii="SutonnyMJ" w:hAnsi="SutonnyMJ" w:cs="SutonnyMJ"/>
          <w:b/>
          <w:bCs/>
          <w:sz w:val="18"/>
          <w:szCs w:val="18"/>
        </w:rPr>
        <w:tab/>
        <w:t>D‡j­wLZ cÖwZwbwaZ¡Kvix PwiÎwU jLvi m‡½ †hfv‡e mv`„k¨c~Y©-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`yiš—cbv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wPš—v-†PZbv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kvixwiK A¶gZv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ga¨iv‡Z Kviv Rv‡M?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jvj Kgj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bxj Kgj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meyR Kgj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njy` Kgj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wmcvwn wec­e n‡qwQj KZ mv‡j?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1855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1856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1857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1958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Avgvi cwiPq ej‡Z Kwe eywS‡q‡Qb-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evOvwji HwZn¨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evOvwji RvZxqZvev`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evOvwji msMÖvg †PZbv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RvwZmËvi mvgwMÖK iƒc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myjZvb gvngy` KZ evi fviZel© AvµgY K‡ib?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9 evi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10 evi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 evi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 evi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ÔZx_© mwjjÕ †Kvb RvZxq iPbv?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wkï‡Zvl Mí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Abyev`-Kve¨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ig¨ iPbv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Kve¨ MÖš’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ÔVvKziwSÕ k‡ãi A_©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¯^vgxi †evb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¯^vgxi `v`x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¯^vgxi gvmx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¯^vgxi wcwm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ÔBQvgwZÕ - †Kvb †kÖwYi iPbv?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Kve¨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cÖeÜ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wb‡Pi DÏxcKwU co Ges 15 I 16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mvevk, evsjv‡`k, G c„w_ex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AevK ZvwK‡q iq;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R¡‡j-cy‡o-g‡i PviLvi|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Zze gv_v †bvqvevi bq|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KweZvskwU †Kvb iPbvi g~jfve‡K aviY K‡i?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wbgMvQ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AÜeay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KvKZvo–qv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16. </w:t>
      </w:r>
      <w:r>
        <w:rPr>
          <w:rFonts w:ascii="SutonnyMJ" w:hAnsi="SutonnyMJ" w:cs="SutonnyMJ"/>
          <w:b/>
          <w:bCs/>
          <w:sz w:val="18"/>
          <w:szCs w:val="18"/>
        </w:rPr>
        <w:tab/>
        <w:t>D³ iPbvi cÖwZdwjZ fve †h welqwU cÖKvk K‡i-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cvK †mbv‡`i wbh©vZb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¯^vaxbZv hy×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GKz‡ki †PZbv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c~e©gy‡L MRMg‡b Pwjjv GLv‡b MRMg‡b A_©Ñ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ev‡Ni MwZ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nwi‡Yi g‡Zv Pjv‡div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K”Q‡ci MwZ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nvwZi g‡Zv Pjv‡div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kvwš— KwgwUi †Pqvig¨vb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KzÏym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Avnv` gywÝ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AveŸvm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ewncxi bvUK KZ mv‡j cÖKvwkZ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1952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1957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1965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co Ges 20 I 21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Òme mva‡Ki eo mvaK Avgvi †`‡ki Pvlv,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†`k gvZviB gyw³Kvgx, †`‡ki †m †h Avkv|Ó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KweZvs‡ki g~jfv‡ei m‡½ m½wZc~Y© †h KweZv-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Rxeb-m½xZ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SY©vi Mvb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21. </w:t>
      </w:r>
      <w:r>
        <w:rPr>
          <w:rFonts w:ascii="SutonnyMJ" w:hAnsi="SutonnyMJ" w:cs="SutonnyMJ"/>
          <w:b/>
          <w:bCs/>
          <w:sz w:val="18"/>
          <w:szCs w:val="18"/>
        </w:rPr>
        <w:tab/>
        <w:t>D³ mv`„k¨c~Y© KweZvi cÖwZdwjZ fve n‡”Q-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Ávbx‡`i c` AbymiY Kiv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 msMÖvg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K‡Vvi mvabv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nhi‡Zi m‡PZb wP‡Ë gyn~‡Z©i R‡b¨I ¯’vb jvf K‡i bvB-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gh©v`v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A_©wPš—v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†cÖg I Ki“Yv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g‡bvKó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ÔwbgMvQÕ MíwU ebdz‡ji †Kvb MÖ‡š’i Aš—M©Z?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†eby-exbv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`~i`kx©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gvqvKvbb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A`„k¨‡jvK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ÔgmxgqÕ ej‡Z †evSvq-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`xbZv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Av‡jvKgq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KvwjgvLv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gnxqmx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25. </w:t>
      </w:r>
      <w:r>
        <w:rPr>
          <w:rFonts w:ascii="SutonnyMJ" w:hAnsi="SutonnyMJ" w:cs="SutonnyMJ"/>
          <w:b/>
          <w:bCs/>
          <w:sz w:val="18"/>
          <w:szCs w:val="18"/>
        </w:rPr>
        <w:tab/>
        <w:t>Kx‡mi `ytL, wK‡mi ˆ`b¨-GLv‡b ˆ`‡b¨i m‡½ m¤úK©hy³-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`xbZv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msKxY©Zv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KjykZv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Ôwk¶v I gbyl¨Z¡Õ cÖe‡Üi g~j welq n‡jv-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gvbweKZv‡eva RvMÖZ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wk¶vi gva¨‡g gbyl¨‡Z¡i weKvk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Rxe‡bi mv‡_ wk¶vi m¤úK©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ÁvbvR©b bq, g~j¨‡eva m„wó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ÔAvjwU‡gUvgÕ ej‡Z Kx †evSvq?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w`K wba©viY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¯’vb wba©viY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mgq wba©viY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wbw`©ó wbqg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M`¨ mvwn‡Z¨ iwPZ nq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Kve¨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Mí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29. </w:t>
      </w:r>
      <w:r>
        <w:rPr>
          <w:rFonts w:ascii="SutonnyMJ" w:hAnsi="SutonnyMJ" w:cs="SutonnyMJ"/>
          <w:b/>
          <w:bCs/>
          <w:sz w:val="18"/>
          <w:szCs w:val="18"/>
        </w:rPr>
        <w:tab/>
        <w:t>nwii jyU ej‡Z †evSv‡bv n‡q‡Q-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Amnvq gvby‡li m¤ú` †K‡o †bIqv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†`eZv nwi‡K jywU‡q `vb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nwii c~Rv †_‡K cÖPzi cÖmv` MÖnY Kiv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Ôe„wó KweZvqÕ e„wó gvby‡li gb‡K †Kgb K‡i †Zv‡j?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imwm³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†e`bv weayi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wbtm½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fvev‡eM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109. we›`yevwmbx miKvwi evjK D”P we`¨vjq, Uv½vBj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73"/>
          <w:headerReference w:type="default" r:id="rId74"/>
          <w:footerReference w:type="even" r:id="rId75"/>
          <w:footerReference w:type="default" r:id="rId76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cÖg_ †PŠayixi g‡Z h_v_© wkw¶Z e¨w³gvÎB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†KZvex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wWwMÖavix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gbyl¨Z¡‡evam¤úbœ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cÖMwZkxj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g‡bviv‡R¨i `vb MÖn‡Yi †¶‡Î ¸i“Z¡c~Y©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MÖnYKvixi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cÖ`vbKvixi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wk¶v_©xi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m`¨ cÖ¾¡wjZ wPZvi ARmÖ †auvqv †Kvb i‡Oi Qvqv †dj‡jv?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Kv‡jv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†e¸wb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Acyi ev‡· ïK‡bv †Kvb dj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NyUz dj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bvUv dj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†eZzj dj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ˆewP dj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`kNivi gvZeŸi †jvKwUiÑ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cuvP-QqUv †Mvjv wQj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†ek cqmvIqvjv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esk-gh©v`v fv‡jv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ÔwZwb ivmyj wKš‘ wZwb gvbylÕÑ GK_v e„× nhiZ Avey eKi (iv) Kv‡`i eywS‡q‡Qb?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weag©x‡`i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gywQ©Z gymwjg‡`i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nhiZ Igi (iv) †K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†cŠËwjK‡`i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e¨ZxZ RvZxq DbœwZ m¤¢e bq?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mvgwóK Abyf‚wZ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 Abyf‚wZ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Z¨v‡Mi Abyf‚wZ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mngwg©Zvi Abyf‚wZ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†gvZv‡ni †nv‡mb †PŠayixi g‡Z Avgiv †KvbwU wUwK‡q ivL‡Z AwaK g‡bv‡hvMx?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AvÍgh©v`v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RxemËv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gvbemËv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†jddv`yiw¯—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MíK_K †Kb ggZvw`i m‡½ Zvi evwo‡Z wM‡qwQj?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wbQK k‡Li e‡k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†øn cvevi Avkvq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evwo †`Lvi Avkvq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Kgjv Lvevi Avkvq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pacing w:val="-4"/>
          <w:sz w:val="18"/>
          <w:szCs w:val="18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wb‡Pi DÏxcKwU c‡ov Ges 10 I 11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cqjv ˆekv‡L me‡P‡q †ewk †Pv‡L c‡o ÔnvjLvZvÕ Drme| wewPÎ my›`i DcKi‡Y †`vKvb mvwR‡q nvjLvZv Abyôvb nq| RvwZ-ag©-eY© wbwe©‡k‡l mK‡jB G Drm‡e †hvM †`q|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c‡njv ˆekv‡Li ÔnvjLvZvÕi mv‡_ wgj Av‡Q Av‡MiKvi †Kvb Abyôv‡bi?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cyY¨vn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ejx‡Ljv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cyZzj bv‡Pi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Dwj­wLZ AbyôvbwUi D‡Ïk¨Ñ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cvIbv Av`vq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†µZv‡`i m‡½ mym¤úK© ¯’vcb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bZzb †µZv‡`i AvMÖn m„wó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Rvnvbviv Bgvg g„Zz¨eiY K‡ib 1994 mv‡j †Kvb Zvwi‡L?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26†k †g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26†k Ryb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26†k RyjvB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26†k AvM÷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evsjv mvwn‡Z¨i cÖ_g I mv_©K gnvKve¨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†n±iea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e„Îvmyi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†gNbv`ea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gnvk¥kvb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iex›`ªbv_ VvKz‡ii cÖ_g Kve¨MÖš’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ejvKv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ebdzj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ebevYx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†mvbviZix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Kwe m‡Z¨›`ªbv_ `Ë KZ eQi eq‡m gviv hvb?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21 eQi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28 eQi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37 eQi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40 eQi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SY©vi Mvb KweZvq ÔSzg-cvnvoÕ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bxie cvnvo</w:t>
      </w: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wbR©b cvnvo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wng-cvnvo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ÔgvbylÕ KweZvq cw_‡Ki KÉ Kxiƒc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KK©k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wgwn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Ki“Y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¶xY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Kwe Avnmvb nvex‡ei KweZvq Kx‡mi wei“‡× e³e¨Ñ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†kvlY I AbvPvi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ˆelg¨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mv¤úÖ`vwqKZv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civaxbZv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Kwe Kvi K¬vš— †Pv‡Li Auvavi †P‡bb?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K`g Avjxi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Rwgjvi gvi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AvMš‘‡Ki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A‡eva evj‡Ki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kn‡ii ey‡K RjcvB i‡Oi U¨v¼ Kx‡mi cÖZxK?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exi‡Z¡i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†kŠ‡h©i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evnv`ywii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`vb‡ei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_y_y‡iv ey‡ovi †Pv‡Li wb‡P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Sz‡j cov Pvgov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ivZRvMv Kv‡jv `vM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Aciv‡ýi `ye©j wSwjK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†kv‡Ki AkÖ“aviv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ÔAvgvi cwiPqÕ KweZvq Kwe exRgš¿ ej‡Z Kx eywS‡q‡Qb?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g‡š¿ exR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g~j‡cÖiYv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cÖv‡Yi AvKv•¶v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g‡bi Avb›`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†Pv‡L nvRv‡iv ¯^cœ wb‡q KweZv ïb‡Z G‡mwQjÑ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ga¨weË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bvix I e„×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†Kivwb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Ômvnmx Rbbx evsjvÕ KweZvq bxjKg‡jiv ej‡Z †evSvqÑ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wbf©xK cÖnix‡`i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mvnmx AwfhvÎx‡`i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mn„`q gvbyl‡`i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gyw³‡hv×v‡`i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nwiKvKz eyav‡K Kx bv‡g WvK‡Zb?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KvKZvo–qv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gvwbK iZb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e½eÜy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QbœQvov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ˆmq` IqvjxDj­vni wcZv Kx wQ‡jb?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mvsevw`K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AwZwi³ †Rjv g¨vwR‡÷ªU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evZ©v wefv‡Mi gnvcwiPvjK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Aa¨vcK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pacing w:val="-6"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27 I 28 bs cÖ‡kœi DËi `vI: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ing cvMjv †`k ¯^vaxb Ki‡Z Pvq| wgwjUvwii f‡q hviv cvjvq Zv‡`i †m N„Yv K‡i| †m g‡b K‡i †`‡ki cÖwZ fv‡jvevmv _vK‡j †KD gvZ…f‚wg †Q‡o cvwj‡q †h‡Z cv‡i bv|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ing cvMjv ÔKvKZvo–qvÕ Dcb¨v‡mi †Kvb Pwi‡Îi cÖwZwbwa?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wgVz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eyav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kvnveywÏb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†PZbvMZ w`K †_‡K ing cvMjv Dcb¨v‡mi †mB we‡kl Pwi‡ÎiÑ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m`„k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mgv`k©MZ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Zv‡niv Rvbvjv w`‡q Mjv †ei Ki‡ZB †K Zvi †Kvgo Rwo‡q a‡i?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nv‡kg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ewncxi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†Lv‡`Rv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nwKKzj­vn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ewncx‡ii evwo †Kvb †Rjvq?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nweMÄ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†gŠjfxevRvi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wK‡kviMÄ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mybvgMÄ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110. K¨v›Ub‡g›U cvewjK ¯‹zj I K‡jR, †gv‡gbkvnx, gqgbwmsn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77"/>
          <w:headerReference w:type="default" r:id="rId78"/>
          <w:footerReference w:type="even" r:id="rId79"/>
          <w:footerReference w:type="default" r:id="rId80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Kg©Rxe‡b mÄxe›`ª P‡Ævcva¨vq Kx wn‡m‡e †hvM`vb K‡ib?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Wv³vi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mvsevw`K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g¨vwR‡÷ªU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Kvi mgy`q †mŠ›`h© I wø»Zv wb‡q evOvwj MwVZ?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Ck¦‡ii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†`eZv‡`i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wek¦RM‡Zi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dz‡ji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Ôevsjv kãÕ cÖe‡Ü ÔNovÕ kãwUi ÔZvwgj-gjvqvwjÕ fvlviƒc Kx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KzUzg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No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`ªgr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4 I 5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Zzjmx Mv‡Qi im mw`© Kvwki Rb¨ Lye DcKvix| ZvB †QvU ev”Pv‡`i mw`© Kvwk n‡j A‡bK gvB Zzjmx cvZvi im‡K Jla wn‡m‡e LvIqvb| mgv‡R ZvB Zzjmx Mv‡Qi K`i †ewk|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ÔwbgMvQÕ M‡íi †Kvb welqwU DÏxc‡K cÖwZdwjZ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†mŠ›`h©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Ae¯’vb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Jlwa¸Y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Zzjmx MvQ I ÔwbgMvQÕ M‡íi wbgMv‡Qi g‡a¨ ˆemv`„k¨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¸‡Yi w`K †_‡K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iƒ‡ci w`K †_‡K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h‡Zœi w`K †_‡K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†Zvgv‡`iB g‡Zv GKRb gvbyl gvÎÕ nhi‡Zi GB Dw³wU ¯§iY n‡jv Kvi?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Avey eK‡ii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nhiZ Ig‡ii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nhiZ Avjxi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nhiZ Imgv‡bi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GKmgq Kviv bee‡l©i Drm‡e †mvrmv‡n †hvM w`Z?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wLªóvbiv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wn›`yiv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gymwjgiv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evsjvi me gvbyl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ÔeB covÕ cÖe‡Ü e¨en„Z ÔgbcÖvYÕ kãwUi MVb wn‡m‡e †KvbwU mg_©b Kiv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mwÜ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+ cÖZ¨q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Kvi K_vwU evOvwji ey‡K wM‡q Zx‡ii g‡Zv weaj?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wew›`i wcwmi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Aai iv‡qi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`v‡ivqv‡bi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ivLv‡ji gv‡qi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ÔAvg-AuvwUi †fucyÕ M‡íi gvZei †jv‡Ki evwo‡Z KqUv †Mvjv?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cuvP-QqUv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Pvi-cuvPUv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cuvP-mvZUv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mvZ-AvUUv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mK‡ji AeavwiZ w`K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Bn‡jvK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¯^M©‡jvK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f‚‡jvK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ci‡jvK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ÔPÊvjÕ Gi mv‡_ mv`„k¨ i‡q‡QÑ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Aš—¨R †kÖwYi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AwfRvZ †kÖwYi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k~`ª †kÖwYi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evsjvi ey‡K Kx Pvcv Av‡Q?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cÖwZ‡kv‡ai Av¸b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g„‡Zi Av¸b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N„Yvi Av¸b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kwn‡`i i³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Ô†K Av‡Q †Rvqvb nI Av¸qvb, nuvwK‡Q fwel¨rÕÑGB Kve¨wU wb‡`©k K‡iÑ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msMÖvgx RbZvi Rgv‡qZ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e½eÜyi my`„p †bZ…Z¡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RbZvi D‡ËRbv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cvwK¯—vwb‡`i ee©iZv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wbg©‡j›`y ¸‡Yi iPbv bq?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†cÖgvsïi i³ PvB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cv‡qi AvIqvR cvIqv hvq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Pvlv f‚lvi Kve¨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evsjvi gvwU evsjvi Rj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16 I 17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mv_©K Rbg Avgvi R‡š§wQ GB †`‡k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mv_©K Rbg gv‡Mv †Zvgvq fv‡jv‡e‡m|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DÏxcKwU ÔAvgvi cwiPqÕ KweZvi †Kvb PiY‡K cÖwZwbwaZ¡ K‡iÑ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Avwg‡Zv G‡mwQ Ph©vc‡`i A¶i¸‡jv †_‡K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Pvj cwjgvwU †Kvg‡j Avgvi Pjvi wPý †d‡j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†h G‡mwQ Rq evsjvi eRªKÉ †_‡K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R‡š§wQ evsjvq, Avwg evsjvq K_v ewj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GB cÖwZwbwa‡Z¡i g~‡j i‡q‡QÑ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†`k‡cÖg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†`kvÍ‡eva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HwZn¨i‡cÖg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ÔAwMœexYvÕ Kve¨MÖ‡š’i iPwqZv n‡jbÑ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iex›`ªbv_ VvKzi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Rxebvb›` `vk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KvRx bRi“j Bmjvg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myKvš— fÆvPvh©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†Kvb AvMš‘K bBÕ KweZvq av‡bi cvZv †Kgb?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k¨vgj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Agm„Y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myPvj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wPij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Ôe„wóÕ KweZvwU KqwU ¯—e‡K iwPZ?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ˆPÎ gv‡mi †Kvb wZw_‡Z †`ex Abœc~Y©vi c~Rv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mßgx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Aógx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begx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`kgx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ÔK‡cvZv¶ b`Õ KweZvq cÖKvk †c‡q‡QÑ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fvlv cÖxwZ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b`x‡cÖg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¯^RvZ¨‡eva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¯§„wZKvZiZv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Ô†e‡M avq bvwn i‡n w¯’iÕÑ cOw³wU Øviv †evSv‡bv n‡q‡QÑ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Qy‡U Pjv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mg‡qi PjgvbZv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evZv‡mi MwZgqZv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SY©vi MwZ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ÔAvRvwiÕ A_©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Kvbœv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AvnvRvwi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i“Mœ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Lv‡gvLv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jovB bv Ki‡j MÖvg Kx‡mi evwo n‡q hv‡e?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cixi evwo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ivRvKv‡ii evwo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wR‡bi evwo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f‚‡Zi evwo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evsjv Dcb¨v‡mi exR Lyu‡R cvIqv †M‡QÑ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ms¯‹…wZ Kvwnwb Kv‡e¨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bv_ mvwn‡Z¨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AvaywbK mvwn‡Z¨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Dcb¨v‡mi mewKQy wbqš¿Y K‡i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bvqK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bvwqKv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†jL‡Ki Rxebv`k©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Ô†Lv`vi †f` †evSv mwZ¨B gykwKjÕÑ GLv‡b †f` A_©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B”Qv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cv_©K¨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we‡iva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wfZ‡ii K_v ev inm¨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evsjv mvwn‡Z¨i †Kvb wb`k©‡b bvUK AwfbxZ nIqvi K_v D‡j­L i‡q‡Q?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Ph©vc‡`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kÖxK…òKxZ©‡b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ˆeòe c`vewj‡Z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gbmvg½‡j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8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Ô†mB wbkvbvwU nvivBqv †Zv gykwKj nBqv‡QÕÑ cxi mv‡ne wbkvbv e‡j‡Qb †KvbwU‡K?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Zv‡niv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Zv‡nivi PvPv‡Zv fvB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8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cZvKv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81" w:lineRule="auto"/>
        <w:ind w:left="540" w:hanging="54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wPý wb‡`©kK jvwV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</w:p>
    <w:tbl>
      <w:tblPr>
        <w:tblW w:w="890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011"/>
        <w:gridCol w:w="1080"/>
        <w:gridCol w:w="270"/>
        <w:gridCol w:w="270"/>
        <w:gridCol w:w="270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111. ivRkvnx K¨v›Ub‡g›U cvewjK ¯‹zj 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2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7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81"/>
          <w:headerReference w:type="default" r:id="rId82"/>
          <w:footerReference w:type="even" r:id="rId83"/>
          <w:footerReference w:type="default" r:id="rId84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Aai ivq †ejMv‡Qi g~j¨ KZ UvKv Pvq KvOvwji Kv‡Q?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3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4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5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6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ÔAš—ix¶Õ k‡ãi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AvKvk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evZvm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c„w_ex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mgy`ª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mÄxeP›`ª P‡Ævcva¨q KZ mv‡j g„Zz¨eiY K‡ib?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1789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1889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1989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1990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cÖ_g †PŠayixi Qš§bvg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fvby wmsn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ebdzj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exiej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hvhvei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ÒgbM½vi †Zvjv RjÓ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`k©b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weÁvb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mvwnZ¨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ÔwbgMvQÕ M‡í dz‡U D‡V‡QÑ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wbgMv‡Qi Kvh©¶gZv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 †cÖg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bvix ˆelg¨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M„nea~i Rxeb ev¯—eZv</w:t>
      </w:r>
    </w:p>
    <w:p w:rsidR="00CE6D4C" w:rsidRDefault="00CE6D4C">
      <w:pPr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 Ges 7 I 8 bs cÖ‡kœi DËi `vI: </w:t>
      </w:r>
    </w:p>
    <w:p w:rsidR="00CE6D4C" w:rsidRDefault="00CE6D4C">
      <w:pPr>
        <w:tabs>
          <w:tab w:val="right" w:pos="1800"/>
          <w:tab w:val="left" w:pos="1890"/>
        </w:tabs>
        <w:spacing w:line="24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GKv‡WwgK eB‡qi cvkvcvwk jvB‡eªwi‡Z e‡m Kwig Zvi cQ›`gZ Ab¨vb¨ eB c‡o| Gfv‡e †m Zvi mncvVx‡`i †P‡q A‡bK †ewk AMÖmi n‡q‡Q|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ÔeBcovÕ cÖe‡Üi †h w`KwU dz‡U D‡V‡QÑ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mvwn‡Z¨i im Av¯^v`b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jvB‡eªwii mv_©KZv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¯^wk¶v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jvB‡eªwi‡Z eB covi ga¨w`‡q Kwi‡gi †h cwieZ©b mvwaZ n‡”QÑ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g‡bi cÖmvi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wkw¶Z n‡q PvKwi jvf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mywkw¶Z nIqv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ÒwnhiZÓ k‡ãi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cwiZ¨vM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cwieZ©b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ïi“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†kl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1971 mv‡ji 16 wW‡m¤^i Kx evi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eyaevi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e„n¯úwZevi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ïµevi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kwbevi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ggZvw`i Pwi‡Î cvIqv hvqÑ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e¨w³¯^vZš¿¨‡eva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wejvwmZv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 xml:space="preserve"> †øncivqYZv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Òcqjv ˆekvLÓ cÖe‡Ü †Kvb Bs‡iwR mvwn‡Z¨‡Ki bvg cvIqv hvq?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†Uwbmb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 †nbwi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†k·wcqvi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ievU© d«÷</w:t>
      </w:r>
    </w:p>
    <w:p w:rsidR="00CE6D4C" w:rsidRDefault="00CE6D4C">
      <w:pPr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13 I 14 bs cÖ‡kœi DËi `vI: </w:t>
      </w:r>
    </w:p>
    <w:p w:rsidR="00CE6D4C" w:rsidRDefault="00CE6D4C">
      <w:pPr>
        <w:tabs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kvevk, evsjv‡`k, G c„w_ex</w:t>
      </w:r>
    </w:p>
    <w:p w:rsidR="00CE6D4C" w:rsidRDefault="00CE6D4C">
      <w:pPr>
        <w:tabs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AevK ZvwK‡q iq|</w:t>
      </w:r>
    </w:p>
    <w:p w:rsidR="00CE6D4C" w:rsidRDefault="00CE6D4C">
      <w:pPr>
        <w:tabs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R¡‡j-cy‡o-g‡i QviLvi</w:t>
      </w:r>
    </w:p>
    <w:p w:rsidR="00CE6D4C" w:rsidRDefault="00CE6D4C">
      <w:pPr>
        <w:tabs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Zey gv_v †bvqvevi bq|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fv‡ei m‡½ †Kvb KweZvi fv‡ei wgj Av‡Q?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mvnmx Rbbx evsjv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¯^vaxbZv, G kãwU Kxfv‡e Avgv‡`i n‡jv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Avwg †Kv‡bv AvMš‘K bB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Rxeb-m½xZ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DÏxcK I D³ KweZvi †Kvb fveMZ mv`„k¨ dz‡U D‡V‡Q?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¯^RvZ¨‡eva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msMÖvgx †PZbv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hy‡×i eY©bv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evOvwji exiZ¡ Muv_v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gvby‡li g„Zz¨ Av‡Q wKš‘ g„Zz¨ †bBÑ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RM‡Zi †mŠ›`‡h©i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mf¨Zvi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gvby‡li ¯^‡cœi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Ôcwj­RbbxÕ KweZvwU †Kvb Kve¨MÖš’ †_‡K †bIqv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ivLvjx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bKmx Kuv_vi gvV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nvmy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†mvRb evw`qvi NvU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†Kvb Kve¨ MÖ‡š’i Rb¨ iex›`ªbv_ VvKzi †bv‡ej cyi¯‹vi cvb?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gvbmx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†mvbvi Zix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wPÎv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MxZvÄwj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ÒSY©vi MvbÓ KweZvq D‡j­L Av‡QÑ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eyjeywj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dwUK Rj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kvwjK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ÒgvbylÓ KweZvq Kwe MRwb gvgy`‡K †Kb AvnŸvb Rvwb‡q‡Qb?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Zuvi gvnvÍ¨ Zz‡j aivi Rb¨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Dcmvbvj‡qi fÊ `yqvix‡`i aŸsm Kivi Rb¨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HwZnvwmK NUbvi ¸i“Z¡ Abyave‡bi Rb¨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wZwb Am¤¢e‡K m¤¢e K‡iwQ‡jb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ÒAvwg †Kv‡bv AvMš‘K bBÓ KweZvq g~jfve n‡jvÑ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Rš§f‚wgi mv‡_ gvby‡li AvÍvi m¤úK©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cÖK…wZi Aciƒc iƒ‡ci eY©bv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evOvwj Rbc‡`i Rxebhvcb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gvby‡li nvnvKvi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ÒKgjvi `xwNÓ Kx? 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ˆgqgbwmsn MxwZKvi GKwU cvjv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Abœ`vg½j Kv‡e¨i GKwU KweZv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c~e©v½ MxwZKvi Ask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fvIqvBqv Mv‡bi cwiwPZ PwiÎ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†Kvb cwÎKv e½eÜy †kL gywReyi ingvb‡K ÔivRbxwZi KweÕ e‡j D‡j­L K‡i‡QÑ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w` MvwW©qvb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wbDRDBK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w` UvBgm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w` wn›`y¯’vb UvBgm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ÒAóvc`Ó k‡ãi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Lvevi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Avkx©ev`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†mvbv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ivbœv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fviZP‡›`ªi KweZvq Avgiv cvBÑ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kã, Q›`, Aj¼v‡ii e¨envi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bvMwiK ˆe`»¨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gvK©mev`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Dcb¨v‡mi cÖavb Dcv`vb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Kvwnwb ev Mí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PwiÎ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`„k¨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fvl¨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ÔKvKZvo–qvÕ Dcb¨v‡mi mv_©KZv n‡jvÑ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gyw³hy‡×i cUf‚wg Dc¯’vcb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wK‡kv‡ii Rxeb Dc¯’vcb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gyw³hy‡×i BwZnvm bZzb cÖR‡š§i Kv‡Q Dc¯’vcb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evOvwji HwZn¨ Dc¯’vcb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ÔKvKZvo–qvÕ Dcb¨v‡m wgwjUvwiiv †Kv_vq K¨v¤ú evwb‡q‡Q?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evRv‡i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¯‹z‡j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iv¯—vq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b`xi av‡i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Òcv‡qi AvIqvR cvIqv hvqÓÑ bvUKwUi iPwqZv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gvgybyi ikx`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wmKv›`vi Avey Rvdi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‰mq` kvgmyj nK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Avãyj­vn Avj gvgyb</w:t>
      </w:r>
    </w:p>
    <w:p w:rsidR="00CE6D4C" w:rsidRDefault="00CE6D4C">
      <w:pPr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29 I 30 bs cÖ‡kœi DËi `vI: </w:t>
      </w:r>
    </w:p>
    <w:p w:rsidR="00CE6D4C" w:rsidRDefault="00CE6D4C">
      <w:pPr>
        <w:tabs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iv‡njvi we‡q nIqv AvR cÖvq 1 eQi n‡jv| iv‡njvi evev †hŠZz‡Ki UvKv bv w`‡Z cvivq Zvi ¯^vgx Zv‡K cÖvq wbh©vZb K‡i| Ae‡k‡l iv‡njv kïi evwo †_‡K cvwj‡q Av‡m I Av`vj‡Z gvgjv K‡i|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iv‡njv Pwi‡Îi m‡½ wb‡Pi †Kvb Pwi‡Îi wgj Av‡Q?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†Lv‡`Rv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Zv‡niv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ggZvw`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AÜeay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33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Dfq Pwi‡Î cÖKvk †c‡q‡QÑ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AvaywbKZv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`„p‡PZbv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cÖMwZkxjZv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12"/>
          <w:szCs w:val="1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011"/>
        <w:gridCol w:w="1080"/>
        <w:gridCol w:w="270"/>
        <w:gridCol w:w="270"/>
        <w:gridCol w:w="270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112. wg‡jwbqvg ¯‹jvw÷K ¯‹zj GÛ K‡jR, e¸ov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0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 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85"/>
          <w:headerReference w:type="default" r:id="rId86"/>
          <w:footerReference w:type="even" r:id="rId87"/>
          <w:footerReference w:type="default" r:id="rId88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Z_vKw_Z †QvU‡jvK m¤úÖ`v‡qi gvbyl nIqvi K_v fz‡j hevvi KviY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wb‡R‡`i AÁvbZv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f`ªmgv‡Ri AZ¨vPvi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mvgvwRK wek„•Ljv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A_©‰bwZK ˆelg¨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evsjv beel© D`&amp;hvcb‡K Kexi †PŠayix e‡j‡Qb evOvwjiÑ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†gŠwjK ms¯‹…wZ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GKK Abyôvb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†kÖô Drme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ag©xq AvPvi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Ôgnvc„w_ex,Õ ÔmvZwU Zvivi wZwgi,Õ ÔKweZvi K_vÕ MÖš’ wZbwU Kvi iPbv?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kvgmyi ingvb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Avnmvb nvexe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dii“L Avn‡g`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Rxebvb›` `vk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el©YgyLi w`‡b Kx wknivq?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iƒcmx Kwe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gvV-NvU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b`x-evsjv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Ai‡Y¨i †Kqv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AKvj eva©‡K¨ bZ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gZje wgqv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Rwgjvi gv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_yi_y‡i ey‡ov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K`g Avjx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kn‡ii ey‡K RjcvB i‡Oi U¨v¼ wK‡mi cÖZxK?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exi‡Z¡i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†mŠ‡h©i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evnv`ywii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`vb‡ei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wK‡m cvi`k©x nIqv A‡c¶v </w:t>
      </w:r>
      <w:r>
        <w:rPr>
          <w:rFonts w:cs="Times New Roman"/>
          <w:b/>
          <w:bCs/>
          <w:sz w:val="18"/>
          <w:szCs w:val="18"/>
        </w:rPr>
        <w:t>D.Sc</w:t>
      </w:r>
      <w:r>
        <w:rPr>
          <w:rFonts w:ascii="SutonnyMJ" w:hAnsi="SutonnyMJ" w:cs="SutonnyMJ"/>
          <w:b/>
          <w:bCs/>
          <w:sz w:val="18"/>
          <w:szCs w:val="18"/>
        </w:rPr>
        <w:t xml:space="preserve"> cvm Kiv mnR?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K…wlKvh©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e¨emv-evwYR¨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wkíKvh©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ivR¨ ¯’vcb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ÔggZvw`Õ M‡í ggZvw`i Pwi‡Î cÖKvk †c‡q‡QÑ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AvÍgh©v`‡eva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`vwqZ¡kxjZv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†ønevrmj¨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64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9 I 10 bs cÖ‡kœi DËi `vI: 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c~Rvi mgq †hgb Luv cvovi KzÏym †mwjbv, Kvgvjiv wn›`ycvovq hvq, †Zgwb C‡`i w`b AiƒY, gvjZx, f‡ekiv Luv cvovq Av‡m| Lvq-`vq, Avb‡›` gv‡Z| ingZcy‡ii gvbyl †hb G‡K Ac‡ii ¯^Rb|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fvee¯‘i mv‡_ wb‡Pi †Kvb iPbvi welqe¯‘i ˆecixZ¨ j¶ Kiv hvq?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†`bv cvIbv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AfvMxi ¯^M©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Avg-AuvwUi †fucy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ggZvw`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Dwj­wLZ iPbvq dz‡U D‡V‡QÑ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mvgš—ev‡`i wbg©g wPÎ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AMva cwZfw³i cwiPq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mv¤úÖ`vwqKZvi ¯^iƒc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e½eÜy †kL gywRei ingvb‡K ÔivRbxwZi KweÕ wn‡m‡e AvL¨vwqZ Kiv nq †Kvb cwÎKvq?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IqvwksUb †cv÷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Gwkqv DBK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wbDR DBK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wbDBqK© UvBg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KweZvi nv‡Z Kwe Kx †`L‡Z cvb?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KvZ©yR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ivB‡dj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i³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¯^vaxbZv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bxj Kj‡giv ej‡Z Kwe Kv‡`i eywS‡q‡Qb?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fvB †evb‡`i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evOvwj‡`i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gyw³‡hv×v‡`i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mvaviY gvbyl‡`i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ÔwZwb ivwR Av‡QbÕ Avwg ivwR bvB| Avwg Gfv‡e UvKv wb‡Z cvwi bvÕ Ñnv‡kg Avwji G Dw³‡Z cÖKvk †c‡q‡QÑ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gvbweK gyj¨‡eva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m‡PZbZv †eva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mš—vb evrmj¨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64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ÔmK‡jiB Rxbexkw³ Kwgqv Avwmqv‡Q, Ôcvjv‡gŠÕ iPbvq Kv‡`i m¤ú‡K© GK_v ejv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†Kvj evjK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†Kvj hyeK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†Kvj hyeZx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†Kvj cyi“l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¯^vaxb evsjv †eZv‡i Ômv‡jn Avn‡g`Õ QÙbv‡gi Lei cvVK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nvmvb Bgvg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Avjx hv‡Ki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AvjgMxi Kwei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Avãyj ReŸvi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ÔCk¦ix‡i wRÁvwmj Ck¦ix cvUzbxÕÑ GLv‡b cÖ_‡gv³ Ck¦ix ej‡Z Kv‡K †evSv‡bv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Abœc~Y©v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fevb›`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gvwS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nwi‡nvo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ÔK‡cvZv¶ b`Õ KweZvq Kwe ivRv wn‡m‡e AvL¨vwqZ K‡i‡Qb?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†`‡ki kvmbKZ©v‡K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K‡cvZv¶ b`‡K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mvMi‡K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mvMi`uvwo MÖvg‡K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Ô`ªvL&amp;‡gÕ †Kvb fvlvi kã?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Zvwgj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ms¯‹…Z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wMÖK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ZzwK©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Rq¸‡bi msmv‡i wbZ¨ Av¸bÑ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byb Avb‡Z cvš—v dzivq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cvbZv Avb‡Z byb| ÑDÏxc‡Ki Rq¸‡bi msmviwPÎwU ÔAvg AuvwUi †fucyÕ M‡íi †Kvb e³e¨‡K mg_©b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AZ eo †g‡q, e‡j †evSv‡ev KZ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Avi Gw`‡K iv‡R¨i †`bv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GKjv wb‡R KZ w`‡K hv‡e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†Zvgv‡`i ivZw`b wL‡` Avi dvB-digvk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ÔeB covÕ cÖe‡Ü cÖvewÜK mgv‡jvPbv K‡i‡QbÑ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wk¶v e¨e¯’vi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wk¶v cÖwZôv‡bi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mvwn‡Z¨i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wk¶v_©xi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Dcb¨v‡mi wØZxq Dcv`vb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`„k¨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fvlv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Kvwnbx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PwiÎ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Ôm‡b‡Ui ˆewkó¨ n‡”QÑ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†PŠÏ PiY AvU gvÎv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AvU PiY AvU gvÎv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†PŠÏ PiY †PŠÏ gvÎv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Qq KiY Qq gvÎv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  <w:b/>
          <w:bCs/>
          <w:sz w:val="18"/>
          <w:szCs w:val="18"/>
        </w:rPr>
        <w:t>A paslm of life</w:t>
      </w:r>
      <w:r>
        <w:rPr>
          <w:rFonts w:ascii="SutonnyMJ" w:hAnsi="SutonnyMJ" w:cs="SutonnyMJ"/>
          <w:b/>
          <w:bCs/>
          <w:sz w:val="18"/>
          <w:szCs w:val="18"/>
        </w:rPr>
        <w:t xml:space="preserve"> KweZvwUi iPqwZv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</w:rPr>
        <w:tab/>
      </w:r>
      <w:r>
        <w:rPr>
          <w:rFonts w:cs="Times New Roman"/>
        </w:rPr>
        <w:t>John Keats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cs="Times New Roman"/>
        </w:rPr>
        <w:t>John Milton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</w:rPr>
        <w:tab/>
      </w:r>
      <w:r>
        <w:rPr>
          <w:rFonts w:cs="Times New Roman"/>
        </w:rPr>
        <w:t>Henry Wordsworth long fellow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cs="Times New Roman"/>
        </w:rPr>
        <w:t>William Shakespear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Ômevi Dc‡i gvbyl mZ¨ Zvnvi Dc‡i bvBÕÑGwU n‡jv evOvwjiÑ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‡PZbv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cÖv‡Yi K_v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Avw` K_v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exRgš¿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26 I 27 bs cÖ‡kœi DËi `vI: 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AvnZ gyw³‡hv×v gCb GK eywogvi N‡i AvkÖq †bb| cvK nvbv`viiv G‡m Zv‡K Luy‡R bv †c‡q H eywogv‡K nZ¨v Ki‡Z Pvq| AvkÖq`vZv‡K euvP‡Z gCb `ª“Z AvÍmgc©Y K‡i|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gC‡bi mv‡_ ÔewncxiÕ bvU‡Ki †Kvb Pwi‡Îi wgj cvIqv hvq?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nv‡Zg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nv‡kg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†Lv‡`Rv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Zv‡niv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PwiÎ `ywUi g‡a¨ dz‡U D‡V‡QÑ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DcKvixi cÖwZ K…ZNœZv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AvkÖq`vZvi cÖwZ K…ZÁZv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AvÍ¯^‡M©i g‡bvfve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64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Ôwb‡Ri †evSv wb‡RB eBeÕÑeyavi -G evK¨wU‡Z dz‡U D‡V‡Q?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mvnm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AvÍwek¦vm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†`k‡cÖg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fv‡jvevmv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Ôhy× QvovI giY _v‡KÕÑGLv‡b giY ej‡Z Kx †evSvbv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civaxbZv‡K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AvkÖqnxbZv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¶zav‡K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ggZvnxbZv‡K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gvwU KvUvi KvR †kl K‡i mevB †h Kvi‡Y mÜ¨vi Av‡M evwo wdi‡Z Pvq Zv n‡jvÑ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gvBb we‡õviY n‡Z cv‡i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gyw³‡hv×viv AvµgY Ki‡Z cv‡i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wgwjUvwiiv ¸wj Pvjv‡Z cv‡i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18"/>
          <w:szCs w:val="18"/>
        </w:rPr>
      </w:pPr>
    </w:p>
    <w:p w:rsidR="00CE6D4C" w:rsidRDefault="00CE6D4C">
      <w:pPr>
        <w:jc w:val="center"/>
        <w:rPr>
          <w:rFonts w:ascii="SutonnyMJ" w:hAnsi="SutonnyMJ" w:cs="SutonnyMJ"/>
          <w:sz w:val="12"/>
          <w:szCs w:val="12"/>
        </w:rPr>
      </w:pPr>
    </w:p>
    <w:tbl>
      <w:tblPr>
        <w:tblW w:w="93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391"/>
        <w:gridCol w:w="1139"/>
        <w:gridCol w:w="285"/>
        <w:gridCol w:w="285"/>
        <w:gridCol w:w="285"/>
      </w:tblGrid>
      <w:tr w:rsidR="00CE6D4C">
        <w:trPr>
          <w:trHeight w:val="186"/>
        </w:trPr>
        <w:tc>
          <w:tcPr>
            <w:tcW w:w="7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br w:type="page"/>
            </w: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113. weqvg j¨ve‡iUwi ¯‹zj GÛ K‡jR, e¸ov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85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85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2</w:t>
            </w:r>
          </w:p>
        </w:tc>
        <w:tc>
          <w:tcPr>
            <w:tcW w:w="285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7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89"/>
          <w:headerReference w:type="default" r:id="rId90"/>
          <w:footerReference w:type="even" r:id="rId91"/>
          <w:footerReference w:type="default" r:id="rId92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cvjv‡gŠ AÂ‡j cÖavbZ †Kvb RvwZi †jv‡Ki evm?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gvivwV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¸RivwU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†Kvj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gyÛvwi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ÔeB covÕ cÖe‡Ü †jLK jvB‡eªwi‡K wK‡mi Ici ¯’vb w`‡q‡Qb?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nvmcvZv‡ji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¯‹zj-K‡j‡Ri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A_©-we‡Ëi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Ávbx gvby‡li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Ôwbixn evOvwjÕ cÖe‡Ü †jwLKv Ôcvm weµqÕ ej‡Z Kx eywS‡q‡Qb?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wk¶v‡K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e¨w³‡K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e¨w³Z¡‡K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g~j¨‡eva‡K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evwoi cv‡k MRv‡j weÁiv Lywk nq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GUv †`L‡Z my›`i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GUv DcKvix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GUv cwi‡ek evÜe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GUv AvKv‡i †QvU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ggZvw`i †eZb KZ UvKv wba©viY Kiv n‡qwQj?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10 UvKv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12 UvKv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15 UvKv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18 UvKv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gyw³hy‡×i mgq †g gv‡mi †Kvb Zvwi‡L gva¨wgK ¯‹zj †Lvjvi K_v ejv n‡qwQj?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AvU ZvwiL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bq ZvwiL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`k ZvwiL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GMv‡iv ZvwiL</w:t>
      </w:r>
    </w:p>
    <w:p w:rsidR="00CE6D4C" w:rsidRDefault="00CE6D4C">
      <w:pPr>
        <w:spacing w:line="271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7 I 8 bs cÖ‡kœi DËi `vI: </w:t>
      </w:r>
    </w:p>
    <w:p w:rsidR="00CE6D4C" w:rsidRDefault="00CE6D4C">
      <w:pPr>
        <w:tabs>
          <w:tab w:val="right" w:pos="1800"/>
          <w:tab w:val="left" w:pos="1890"/>
        </w:tabs>
        <w:spacing w:line="27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fvlvi cÖK…wZ Avm‡j `y‡e©va¨ nIqv DwPZ bq| fvlvq cÖvÄjZv _vKv DwPZ| Avi mgq mwVK mg‡q mwVK kã e¨envi Ki‡Z nq|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gvwR©Z cwi‡e‡k †Kvb kã e¨en„Z nq bv?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Aa©Zrmg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cZz©MxR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†`wk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Aviwe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ÔevOjv kãÕ cÖe‡Ü †jLK Kx eywS‡q‡Q?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Kxfv‡e fvlv e¨envi n‡”Q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Kxfv‡e fvlvi e¨envi Kiv n‡e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Kxfv‡e Ab¨ fvlv n‡Z evsjv kã G‡m‡Q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Kxfv‡e evsjv fvlv Ab¨ fvlvq e¨envi n‡”Q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bMi I MÖv‡gi cUf‚wg‡Z iwPZ Dcb¨vmÑ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¶zav I Avkv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71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m~h©-`xNj evwo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71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ivOvcÖfvZ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71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71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b`x‡Z Lvwj Kx †`L‡Z cvq Zv‡niv?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†bŠKv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eRiv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1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cÙ cjvk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KPzwicvbv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mvwn‡Z¨i cÖvPxb iƒcwU‡K Kx ejv n‡Zv?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Kve¨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Mí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Dcb¨vm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KweZv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cÖvPxbKv‡j Kq cÖKvi Kve¨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`yB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Qq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cuvP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Zv‡nivi mv‡_ cvwj‡q Avmv †Q‡jwU Kuv`wQjÑ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f‡q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¶zavq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Aby‡kvPbvq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mÄxeP›`ª P‡Ævcva¨v‡qi Rš§mvj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1830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1834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1835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1889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iwmK †ej MvQwU Kx Kv‡R e¨envi Ki‡Z †P‡qwQj?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AfvMxi ke`vn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Nievwo ˆZwi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ivbœvi KvV msMÖn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KvOvjxi Rb¨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wbgMv‡Qi Qvj wb‡q †jvKRb Kx Kv‡R jvMvq?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wm× K‡i Lvq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wfwR‡q Lvq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ïwK‡q Lvq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ivbœv K‡i Lvq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beel© D`hvc‡bi gva¨‡g Kx cÖKvk †c‡q‡Q?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DMÖ RvZxqZv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HK¨‡eva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eûgyLx fvebv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mvs¯‹…wZK wfbœZv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ÔcvVK mgv‡R Dcb¨vm mvwnZ¨ eûj cwVZ I RbwcÖq|Õ KviY Dcb¨vmÑ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mnR-mij-cÖvÄj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cvVK wb‡R‡K Luy‡R cvq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eyw×Rxex I wkíxi †`Iqv wee„wZ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Ô†Kó I ÔivwËiÕ G kã `y‡Uv‡K weKjv¼ nq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 `y‡Uv ms¯‹…Z kã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 `y‡Uv cÖvK…‡Zi AweKwkZ iƒc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 `y‡Uv Z™¢e kã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 `y‡Uvi Drm AÁvZ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gvB‡Kj gaym~`b `Ë iwPZ Kve¨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exi½bv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cÙveZx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pacing w:val="-8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MRK”Qc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pacing w:val="-8"/>
        </w:rPr>
        <w:t>N</w:t>
      </w:r>
      <w:r>
        <w:rPr>
          <w:rFonts w:ascii="SulSym" w:hAnsi="SulSym" w:cs="SulSym"/>
          <w:spacing w:val="-8"/>
        </w:rPr>
        <w:tab/>
      </w:r>
      <w:r>
        <w:rPr>
          <w:rFonts w:ascii="SutonnyMJ" w:hAnsi="SutonnyMJ" w:cs="SutonnyMJ"/>
          <w:spacing w:val="-8"/>
          <w:sz w:val="18"/>
          <w:szCs w:val="18"/>
        </w:rPr>
        <w:t>eyo mvwj‡Ki Nv‡o †iuv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Kwe Ômsmv‡i mgiv½‡bÕ ej‡Z Kx eywS‡q‡Qb?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hy×‡¶Î‡K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Rxebhy×‡K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cÖwZ‡ivahy×‡K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Aw¯—Z¡‡K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ÔGKjv MvB GKjv avB w`em ivZ, mvRu mKvj|Õ G e³e¨ SY©vi †Kvb iƒcwU dz‡U I‡V?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cÖK…wZ †PZbv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†mŠ›`h©cÖxwZ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Qy‡U Pjv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k¼vnxb wPÎ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ÔAvwg P‡j hveÕ Kwe †Kv_vq P‡j hvIqvi K_v e‡j‡Qb?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MÖv‡g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kn‡i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cicv‡i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we‡`‡k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euvke‡b e‡m †Kvb cvwL Wv‡K?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†KvwKj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KvbvKz‡qv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ûZg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†`v‡qj</w:t>
      </w:r>
    </w:p>
    <w:p w:rsidR="00CE6D4C" w:rsidRDefault="00CE6D4C">
      <w:pPr>
        <w:spacing w:line="25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25 I 26 bs cÖ‡kœi DËi `vI: </w:t>
      </w:r>
    </w:p>
    <w:p w:rsidR="00CE6D4C" w:rsidRDefault="00CE6D4C">
      <w:pPr>
        <w:tabs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we‡`wk †mbvi Kvgv‡b-ey‡j‡U we×</w:t>
      </w:r>
    </w:p>
    <w:p w:rsidR="00CE6D4C" w:rsidRDefault="00CE6D4C">
      <w:pPr>
        <w:tabs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bvix wkï Avi hyeK-†Rvqvb e„×</w:t>
      </w:r>
    </w:p>
    <w:p w:rsidR="00CE6D4C" w:rsidRDefault="00CE6D4C">
      <w:pPr>
        <w:tabs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kÎ“ †mbviv nZ¨vi Awfhv‡b</w:t>
      </w:r>
    </w:p>
    <w:p w:rsidR="00CE6D4C" w:rsidRDefault="00CE6D4C">
      <w:pPr>
        <w:tabs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gyw³evwnbx cÖwZ‡iva DÌv‡b|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Abyfe Ômvnmx Rbbx evsjvÕ KweZvi †Kvb w`KwU cÖwZdwjZ n‡q‡Q?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gyw³hy‡× cÖwZ‡iva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mvaviY gvby‡li AmnvqZ¡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`xN©k¦vm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Abyfe Ômvnmx Rbbx evsjvÕ KweZvi †Kvb cO&amp;w³i m‡½ mv`„k¨c~Y©?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†Zv‡`i i³v³ nvZ gyP‡o w`‡qwQ bq gv‡m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eywoM½v cÙv b`xZxi/WvKvZ c‡o‡Q MÖv‡g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†fvR n‡e AvR cÖwZ‡kva/hvi m‡½ †h iKg, †m iKg †Lj‡e evOvwj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mvnmx Rbbx evsjv, ey‡K Pvcv g„‡Zi Av¸b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nwiKvKzi m‡½ eyavi †Kv_vq †`Lv n‡qwQj?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RvgZjvq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dm‡ji gvV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evRv‡i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iv¯—vq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kvwš— KwgwUi †Pqvig¨vb n‡qwQj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gwZDi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Avnv` gywÝ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nv‡kg wgqv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kvnveywÏb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ÔKvKvZvo–qvÕ Dcb¨v‡mi iPwqZv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KvRx bRi“j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kirP›`ª P‡Ævcva¨vq 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†mwjbv †nv‡mb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gvwbK e‡›`¨vcva¨vq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ÔGgb So KL‡bv †`wLwbÕÑ Dw³wU Kvi?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nv‡k‡gi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Zv‡nivi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†Lv‡`Rvi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ewncx‡ii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32"/>
          <w:szCs w:val="32"/>
        </w:rPr>
      </w:pPr>
    </w:p>
    <w:p w:rsidR="00CE6D4C" w:rsidRDefault="00CE6D4C">
      <w:pPr>
        <w:jc w:val="center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32"/>
          <w:szCs w:val="32"/>
        </w:rPr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011"/>
        <w:gridCol w:w="1080"/>
        <w:gridCol w:w="270"/>
        <w:gridCol w:w="270"/>
        <w:gridCol w:w="270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 xml:space="preserve">114.w`bvRcyi j¨ve‡iUwi ¯‹zj GÛ K‡jR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0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 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93"/>
          <w:headerReference w:type="default" r:id="rId94"/>
          <w:footerReference w:type="even" r:id="rId95"/>
          <w:footerReference w:type="default" r:id="rId96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cvjv‡gŠ‡q cvnv‡oi Mv‡q Kx MvQ gv_v DuPz K‡i `uvwo‡q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Zgvj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eKzj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Ak¦_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wnš—vj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iex›`ªbv_ VvKzi †Kvb Kve¨ MÖ‡š’i Rb¨ †bv‡ej cyi¯‹vi cvb?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gvbmx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wPÎv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MxZvÄwj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†mvbvi Zix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†jLK AfvMxi †eu‡P _vKv‡K GK we¯§‡qi e¯—‘ e‡j‡QbÑ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R‡š§i ciciB gv gviv hvIqvq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`vwi‡`ªi wb‡®úl‡Y cwZZ nIqvq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KwVb †ivM †_‡K gyw³ cvIqvq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88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fuv‡oI fevbx K_vwUi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wi³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cÖvPzh©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AjmZv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cwikÖgx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evsjv mvwn‡Z¨ PwjZ M`¨ixwZi cÖeZ©K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cÖg_ †PŠayix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iex›`ªbv_ VvKzi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bRi“j Bmjvg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ebdzj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kir P›`ª KZ mv‡j wW. wjU Dcvwa jvf K‡ib?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1933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1936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1939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1942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wgé Ae †evR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`y‡ai mvgMÖx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†mŠ›`h©ea©K mvgMÖx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kw³ea©K mvgMÖx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f‚wW‡ivaK mvgMÖx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†iv‡Kqvi g‡Z, evOvwji ˆewkó¨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bebx wm³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†Zjwm³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`y»wm³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Awgqv wm³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me©Rqv †Kvb gv‡mi †iv‡` R¡i Avmvi K_v e‡j‡Q?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Avwk¦b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KvwZ©K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†cŠl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ˆPÎ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Avg AuvwUi †fucy M‡íi  `yM©v PwiÎwUi ˆewkó¨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†jvfx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PÂjZv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GK‡iLv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K¤úUZv</w:t>
      </w:r>
    </w:p>
    <w:p w:rsidR="00CE6D4C" w:rsidRDefault="00CE6D4C">
      <w:pPr>
        <w:spacing w:line="28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11 I 12 bs cÖ‡kœi DËi `vI: </w:t>
      </w:r>
    </w:p>
    <w:p w:rsidR="00CE6D4C" w:rsidRDefault="00CE6D4C">
      <w:pPr>
        <w:spacing w:line="28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Ô†jLvcov K‡i †h Mvwo †Nvovq P‡o †mÕÑ cÖev`wUi cÖwZdjb PvKwi Rxe‡b bv †`L‡Z †c‡q iweb `yb©xwZ‡Z Rwo‡q c‡o| GLb †m †R‡ji evwm›`v| 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DÏxcKwU‡Z Ôwk¶v I gbyl¨Z¡Õ cÖe‡Üi Kx bv _vKvi K_v ejv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B”Qv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i“wP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‡PZbv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g~j¨‡eva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D³ welqwU Ôwk¶vI gbyl¨Z¡Õ cÖe‡Üi †Kvb c¼wZ‡Z cÖKvk †c‡q‡Q?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Dc‡i IVvi gB n‡jv wk¶v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A_©wPš—vi wbM‡o mevB ew›`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†jv‡f cvc cv‡c g„Zz¨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88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Swi-iƒc Ki Zzwg-GLv‡b ÔKiÕ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Ask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ivR¯^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wµqvc`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Ô†k‡li KweZvÕ †Kvb †kÖwYi iPbv?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Dcb¨vm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Kve¨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cÖeÜ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bvUK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Kwe euvP‡Z PvbÑ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GB m~h©K‡i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GB cyw®úZ Kvb‡b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Rxeš— n„`q gv‡S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88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iex›`ªbv_ VvKz‡ii wcZvg‡ni bvg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ØviKvbv_ VvKzi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†`‡e›`ªbv_ VvKzi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m‡Z¨›`ªbv_ VvKzi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Aebx`ªbv_ VvKzi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cv‡qi Zjvq big †VKwQj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wkDwj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Siv eKzj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KvovgvwU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k¨vIjv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gv‡qi †ø‡ni g‡Zv?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VvKziwSi cik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kxZjR‡ji cik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cÖv‡Yi K_v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`i` fiv `ytL K_v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ÔAvsivLvÕÑ k‡ãi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jgv I wX‡jXvjv †cvkvK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PvZK cvwL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cvnv‡oi bvg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SY©vi bvg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Kx‡mi cv‡b SiYv avq?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cvnv‡oi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b`xi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my›`‡ii 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e‡bi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Kwi Kíbvq †Kvb cvwL Puv‡`i Av‡jv cvb Ki‡Z Pvq?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P‡Kvi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PvZK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SY©vi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ïKwU‡q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cvnv‡oi myD”P wkL‡i Kvi Rš§?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†g‡Ni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e„wói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SY©bvi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SuvwSi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wK‡mi †Zj dzwi‡q G‡m‡Q?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Mvwoi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jÉ‡bi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gvwUi cÖ`x‡ci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Rvnv‡Ri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Kwei Rxebv›` `v‡ki KweZvi ˆewkó¨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cwj­i Rxeb I Rxeb `k©b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cÖK…wZi iƒc‰ewPÎ¨ I Rxeb †PZbv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bvMwiK Rxe‡bi Avkv-AvKv•Lv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evsjvi cÖK…wZ I HwZn¨‡PZbv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eyavi Kq fvB †evb K‡jivq gviv hvq?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3 Rb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4 Rb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5 Rb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6 Rb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nwiKvKzi m‡½ eyavi †`Lv nq †Kvb Mv‡Qi wb‡P?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wkgyj MvQ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KuvVvj MvQ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Avg MvQ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Rvg MvQ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†mwjbv †nv‡mb Kx wb‡q KvR K‡i‡Qb?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gvbevwaKvi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K…wl Dbœqb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cÖevmx Dbœqb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ivRbxwZ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ewncx‡ii g‡Z, e`‡`vqv Kvi Mv‡q jv‡M bv?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Rwg`v‡ii ivRv‡`i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ivRv‡`i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gš¿x‡`i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cx‡ii</w:t>
      </w:r>
    </w:p>
    <w:p w:rsidR="00CE6D4C" w:rsidRDefault="00CE6D4C">
      <w:pPr>
        <w:spacing w:line="28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29 I 30 bs cÖ‡kœi DËi `vI: </w:t>
      </w:r>
    </w:p>
    <w:p w:rsidR="00CE6D4C" w:rsidRDefault="00CE6D4C">
      <w:pPr>
        <w:spacing w:line="28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†QvU‡ejv †_‡KB wknve Av`i †c‡Z fv‡jvev‡m| Zv‡`i evwo‡Z bZzb GKRb `wi`ª gwnjv G‡m‡Qb| wknve Zvi mv‡_ fve K‡i| `wi`ª gwnjvI wknve‡K wb‡Ri mš—v‡bi g‡Zv fv‡jvev‡m| wknveI Av`i †c‡q AZ¨š— Lywk nq|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DÏxcKwU wb‡Pi †Kvb iPbvi fv‡ei m‡½ m½wZc~Y©?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Avgvi mš—vb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GKvË‡ii w`b¸wj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ggZvw`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cvjv‡gŠ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mswk­ó welq Abymv‡i DÏxc‡Ki wknv‡ei g‡a¨ dz‡U D‡V‡QÑ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evjKmyjf AvPiY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eÜycÖxwZ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88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ˆbwZKZv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88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18"/>
          <w:szCs w:val="18"/>
        </w:rPr>
      </w:pPr>
    </w:p>
    <w:p w:rsidR="00CE6D4C" w:rsidRDefault="00CE6D4C">
      <w:pPr>
        <w:jc w:val="center"/>
        <w:rPr>
          <w:rFonts w:ascii="SutonnyMJ" w:hAnsi="SutonnyMJ" w:cs="SutonnyMJ"/>
          <w:sz w:val="8"/>
          <w:szCs w:val="8"/>
        </w:rPr>
      </w:pPr>
      <w:r>
        <w:rPr>
          <w:rFonts w:ascii="SutonnyMJ" w:hAnsi="SutonnyMJ" w:cs="SutonnyMJ"/>
          <w:sz w:val="32"/>
          <w:szCs w:val="32"/>
        </w:rPr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115. cywjk jvBb ¯‹zj GÛ K‡jR, iscyi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97"/>
          <w:headerReference w:type="default" r:id="rId98"/>
          <w:footerReference w:type="even" r:id="rId99"/>
          <w:footerReference w:type="default" r:id="rId100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mÄxeP›`ª P‡Ævcva¨vq wenv‡ii cvjv‡gŠ‡Z Ae¯’vb KiwQ‡jb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ågY Dcj‡¶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cvwievwiK Kv‡R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miKvwi PvKwi Dcj‡¶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AvÍ‡Mvcb Ki‡Z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 Dcb¨vmwU kirP›`ª P‡Ævcva¨vq KZ…©K iwPZ bq?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†bŠKvWzwe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c‡_i `vwe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Qwe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†kl cÖkœ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AfvMx KvOvwj‡K Kvi Kv‡Q †_‡K AvjZv †P‡q Avb‡Z e‡jwQj?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wew›`i gvi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ivLv‡ji wcwmi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evgyb‡`i wMwbœi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bvc‡Z †eŠw`i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Ôwbixn evOvwjÕ cÖeÜvbyhvqx abe„w×i Dcvq KZwU?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2wU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3wU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5wU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ÔAvg-AuvwUi †fucyÕ M‡íi MíKv‡ii bv‡gi mwVK evbvb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wefzwZf‚lb e‡›`¨vcva¨vq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wef‚wZf‚lb e‡›`¨vcva¨vq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wef‚wZf‚lY e‡›`¨vcva¨vq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wef‚wZfzlb e‡›`¨vcva¨vq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me©Rqv ivbœvN‡ii `vIqvq euwU cvwZqv Kx KvU‡Z emj?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bvwjZv kvK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†e¸b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jvDkvK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kmv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ÔAvwg Ggb GK bvixi mš—vb mvaviY ï®‹Ñ B wQj huvnvi wbZ¨Kvi Avnvh©ÕÑ k~b¨¯’v‡b †h kãwU em‡eÑ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gvsm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wPov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i“wU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†LRyi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†h Kvi‡Y ggZvw` c`©v †V‡j DcvR©‡bi Rb¨ evB‡i G‡m‡QÑ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4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msmv‡ii Rb¨ `y‡Uv evowZ DcvR©‡bi Rb¨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4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¯^vgx PvKwinxb Pvi gvm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4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msmvi Avi P‡j 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9 I 10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mš¿v‡mi Awf‡hv‡M BKevj mv‡n‡ei †Q‡j widvZ‡K cywjk a‡i wb‡q †M‡jI wZwb _vbvq hvbwb| wZwb g‡b K‡ib Aciva Ki‡j kvw¯— †c‡ZB n‡e|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BKevj mv‡n‡ei mv‡_ ÔGKvË‡ii w`b¸wjÕ iPbvi †jwLKvi ¯^vgxi g‡a¨ mv`„k¨c~Y© w`KÑ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Av`k©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eqm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4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_vbvq bv hvIqv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kvwš— Kvgbv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widv‡Zi Zzjbvq ÔGKvË‡ii w`b¸wjÕ iPbvi i“gxi ew›`Z¡ me©vs‡kBÑ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4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†MŠi‡ei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†`k‡cÖ‡gi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ms‡Kv‡Pi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evsjv mvwn‡Z¨ me©Kwbô kvLv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cÖeÜ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†QvUMí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fiZP›`ª ivq ¸YvKiÑ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ga¨hy‡Mi me©‡kl Kwe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wZwb Abœ`vg½j iPbv K‡ib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wZwb 1660 mv‡j g„Zz¨eiY K‡ib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m‡b‡Ui RbK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gvB‡Kj gaym~`b `Ë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iex›`ªbv_ VvKzi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†gvwnZjvj gRyg`vi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BZvjxq Kwe †cÎvK©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aŸRv k‡ãi A_©Ñ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aej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Ajm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wbkvb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ARynvZ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iex›`ªbv_ m¤ú‡K© wb‡Pi †Kvb Z_¨wU mwVK bq?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Jcb¨vwmK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MxwZKvi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gnvKve¨ iPwqZv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Awf‡bZv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AÜea~i AeZ©gv‡b Zvi ¯^vgx Avevi †Kvb gv‡m we‡q Ki‡Z cv‡i e‡j gš—e¨ K‡iwQ‡jb?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dv¸b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ˆR¨ô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Avlvp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ˆekvL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ÔZx_©‡iYyÕ, ÔZx_© mwjjÕÑ Abyev` MÖš’¸‡jvi iPwqZvÑ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KvRx bRi“j Bmjvg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†ngP›`ª e‡›`¨vcva¨vq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wmKv›`vi Avey Rvdi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m‡Z¨›`ªbv_ `Ë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18-20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†ivwn½v‡`i g‡Z Zviv gymjgvb nIqvq As mvb my wPi †cvlv mvgwiK evwnbx MYnZ¨v Pvwj‡q Zv‡`i †`kZ¨v‡M eva¨ K‡i‡Q| †ivwn½v Zv‡`i wcÖq gvZ…f‚wg‡Z _vK‡Z PvB‡j mywP e‡j Ô†Zviv †Zv evOvwj, evsjv‡`‡k wMqv gi|Õ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fv‡ei m‡½ †Zvgvi cvV¨cy¯—‡K Aš—fz©³ †Kvb KweZvi wgj Av‡Q?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SY©vi Mvb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mš—vb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cwiPq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†ivwn½v‡`i m‡½ KweZvwUi †Kvb Pwi‡Îi wgj i‡q‡Q?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c~Rvwi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†gvj­v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fzLvwi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†`eZv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As mvb my wP KweZvwUi †Kvb Pwi‡Îi cÖwZwbwaZ¡ K‡i?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c~Rvwi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gymvwdi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†gvj­v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Ôgyû‡Z©i KweZvÕ Kve¨MÖš’wUi iPwqZv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ˆmq` kvgmyj nK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dii“L Avn‡g`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mywdqv Kvgvj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KvRx bRi“j Bmjvg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†R‡j cvovi me‡P‡q mvnmx †jvKUvi bvg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mMxi Avjx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gZje wgqv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†Kó `vm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i“¯—g †kL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evsjv mvwn‡Z¨i cÖ_g mv_©K Dcb¨vm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Avjv‡ji N‡ii `yjvj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`y‡M©k bw›`bx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Kvcvj KzÊjv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Ki“Yv I dzjgwbi weeiY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24 I 25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n„`q RxweKvi mÜv‡b †`‡ki evB‡i hv‡”Q| ZvB Zvi †QvU fvB Bgiv‡bi Kvbœv _vg‡QB bv|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Bgiv‡bi mv‡_ ÔKvKZvo–qvÕ Dcb¨v‡mi mv`„k¨c~Y© PwiÎ n‡jvÑ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dzjKwj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Kzwš—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†bvjK eyqv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eyavi PvwP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Dfq Pwi‡Îi wg‡ji KviYÑ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†ønkxjZv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Av‡eMcÖeYZv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åvZ…Z¡‡eva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†K eyav‡K QbœQvov bv‡g Wv‡K?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†bvjK eyqv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nwiKvKz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AvZv dzdz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nv‡kg wgqv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ewncxi bvU‡K Zz‡j aiv n‡q‡QÑ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Rwg`vwi cÖ_v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†hŠZzK cÖ_v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cxicÖ_v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m~h©v¯— AvBb cÖYxZ nq KZ mv‡j?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1793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1755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1805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1720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Zv‡niv‡K we‡qi Av‡M ewncx‡ii 1g ¯¿xi g„Zz¨ N‡U KZ eQi Av‡M?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13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14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ˆmq` IqvjxDj­vn KZ…©K iwPZ bq?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Zi½f½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i³Kiex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myo½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DRv‡b g„Zz¨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4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113"/>
        <w:gridCol w:w="190"/>
        <w:gridCol w:w="303"/>
        <w:gridCol w:w="303"/>
        <w:gridCol w:w="343"/>
        <w:gridCol w:w="2"/>
        <w:gridCol w:w="209"/>
        <w:gridCol w:w="109"/>
        <w:gridCol w:w="109"/>
        <w:gridCol w:w="201"/>
        <w:gridCol w:w="10"/>
        <w:gridCol w:w="297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gridSpan w:val="2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blPrEx>
          <w:jc w:val="left"/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left w:w="72" w:type="dxa"/>
            <w:bottom w:w="0" w:type="dxa"/>
            <w:right w:w="72" w:type="dxa"/>
          </w:tblCellMar>
        </w:tblPrEx>
        <w:trPr>
          <w:gridAfter w:val="1"/>
          <w:wAfter w:w="83" w:type="dxa"/>
          <w:trHeight w:val="186"/>
        </w:trPr>
        <w:tc>
          <w:tcPr>
            <w:tcW w:w="7391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spacing w:line="257" w:lineRule="auto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 xml:space="preserve">116. w` wg‡jwbqvg ÷vim ¯‹zj GÛ K‡jR, iscyi </w:t>
            </w:r>
          </w:p>
        </w:tc>
        <w:tc>
          <w:tcPr>
            <w:tcW w:w="113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57" w:lineRule="auto"/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85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spacing w:line="257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85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spacing w:line="257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2</w:t>
            </w:r>
          </w:p>
        </w:tc>
        <w:tc>
          <w:tcPr>
            <w:tcW w:w="285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spacing w:line="257" w:lineRule="auto"/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7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57" w:lineRule="auto"/>
        <w:ind w:left="317" w:hanging="317"/>
        <w:jc w:val="both"/>
        <w:rPr>
          <w:rFonts w:ascii="SutonnyMJ" w:hAnsi="SutonnyMJ" w:cs="SutonnyMJ"/>
        </w:rPr>
        <w:sectPr w:rsidR="00CE6D4C">
          <w:headerReference w:type="even" r:id="rId101"/>
          <w:headerReference w:type="default" r:id="rId102"/>
          <w:footerReference w:type="even" r:id="rId103"/>
          <w:footerReference w:type="default" r:id="rId104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i“wgi gvwm© wcwUkb wb‡q †jwLKv I Zvi ¯^vgx wØav-Ø‡Ü KvwU‡q‡Q KZ mgq?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2 w`b 1 ivZ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 w`b 2 ivZ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2 w`b 2 ivZ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2 w`b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mvnmx Rbbx evsjvi ey‡K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Zxeª †¶vf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cÖwZ‡kv‡ai Av¸b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Pvcv g„‡Zi Av¸b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kÎ“ nb‡bi AvnŸvb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Kwe wbgMv‡Qi cvZv¸‡jv‡K Kíbv K‡i‡QbÑ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meyR AvKvk iƒ‡c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meyR cÖvš—i iƒ‡c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meyR †gNgvjv iƒ‡c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meyR mvMi iƒ‡c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†Zvgv‡K cvIqvi Rb¨ †n ¯^vaxbZv KweZvq cÖvK…wZK cÖwZev` I‡V †Kv_vq?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gyw³‡hv×v‡`i cÖwZ‡iv‡a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mMxi Avjxi K‡É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cïi K‡É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†gvjvi evwoi eD‡qi AvPi‡Y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Ôcj­xRbbxÕ KweZvq †KvbwU RgvU euvavi K_v ejv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ey‡bv gk‡Ki Mvb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†RvbvwKi Av‡jv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ûZz‡gi WvK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KvbvKz‡qvi Mvb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ÔgvbylÕ KweZvi cÖ_g ¯—e‡Ki Rb¨ wb‡Pi †KvbwU cÖ‡hvR¨?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gvbeZvi RqMvb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gvby‡li AmnvqZ¡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gvby‡li ¶gZv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gvby‡li cÖZ¨vkv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ewncxi bvU‡K cÖwZev`x PwiÎ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Zv‡niv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nv‡kg Avjx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nv‡Zg Avjx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ewncxi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ÔKvKZvo–qvÕ Dcb¨vm †Kvb cUf‚wg‡Z iwPZ?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gyw³hy×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e½f½ Av‡›`vjb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wmcvwn Av‡›`vjb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fvlv Av‡›`vjb</w:t>
      </w:r>
    </w:p>
    <w:p w:rsidR="00CE6D4C" w:rsidRDefault="00CE6D4C">
      <w:pPr>
        <w:spacing w:line="257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9bs cÖ‡kœi DËi `vI: </w:t>
      </w:r>
    </w:p>
    <w:p w:rsidR="00CE6D4C" w:rsidRDefault="00CE6D4C">
      <w:pPr>
        <w:tabs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meyi †jLvcov wk‡LI mviv¶Y UvKvi wcQ‡b QyU‡Q| fv‡jv-g›` wePvi bv K‡i ïay UvKv DcvR©b Kiv Zvi Ab¨Zg KvR|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wk¶v I gbyl¨Z¡ cÖeÜ Abymv‡i mey‡ii Pwi‡Î wK‡mi Afve i‡q‡Q?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`„wófw½i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gvbemËvi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gbyl¨‡Z¡i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wk¶vi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fviZP›`ª ivq¸YvKi †Kvb ivRvi mfv Kwe wQ‡jb?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K…òP›`ª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cÖdzj­ P›`ª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ivq †`e eg©b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wbgvB Puv` ivq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Ôw¯’ZaxÕ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w¯’ieyw× m¤úbœ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MfxiÁvb m¤úbœ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KzUeyw× m¤úbœ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Aíeyw× m¤úbœ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†Kvb cwÎKvq e¨½ KweZv I c¨viwW wj‡L ebdzj mvwnZ¨ A½‡b cÖ‡ek K‡ib?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e½`k©b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meyRcÎ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kwbev‡ii wPwV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cÖevmx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ÔKv‡jv Avi a‡jv evwn‡i †Kej, wfZ‡i mevi mgvb ivOvÕÑ G cOw³‡Z ÔgvbylÕ KweZvi †Kvb w`KwU dz‡U D‡V‡Q?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H gw›`i c~Rvixi, nvq †`eZv, †Zvgvi bq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Avgvi ¶zavi Abœ Zv e‡j eÜ Kiwb cÖfz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Ze gmwR` gw›`‡i cÖfz bvB gvby‡li `vwe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†f‡O †dj H fRbvj‡ii hZ Zvjv-†`Iqv Øvi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cqjv ˆekvL D`&amp;hvc‡bi gva¨‡g Avgv‡`i †Kvb †PZbvi gwngv e„w× cv‡e?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ivR‰bwZK †PZbv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agx©q †PZbv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ag© wbi‡c¶ †PZbv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A_©‰bwZK †PZbv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†Kvb e„¶‡K †jL‡Ki GKmgq iwmK I bxim g‡b n‡qwQj?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Ak_e„¶‡K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K`¤^e„¶‡K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kvjeb‡K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Zgvje„¶‡K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RmxgDÏx‡bi ågY Kvwnbxg~jK MÖ‡š’i bvg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c‡_ cÖev‡m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P‡j gymvwdi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QywUi Aem‡i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N‡i evB‡i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HwZnvwmK Aveyj dRj beel©‡K Kx e‡j D‡j­L K‡i‡Qb?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bI‡ivR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RvZxq Drme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Abb¨ Drme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el©eiY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ivqevnv`yi AÆnvwm w`‡jb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ivg my›`‡ii `xN© f‚wgKvi Kvi‡Y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wbi“i b¨vKvwgi K_v ï‡b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wbi“‡K ev‡ci evwo cvVv‡Z n‡e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gvÎ wZb nvRvi UvKvi †bvU †`‡L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Ôg‡b nBj bv G †Kv‡bv †kv‡Ki e¨vcviÕÑ †Kb?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MÜ I Kji‡ei Rb¨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cy®ú gv‡j¨i Rb¨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cy®ú I c‡Îi Rb¨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 xml:space="preserve">wb‡Pi †KvbwU mwVK? 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spacing w:line="257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20 I 21 bs cÖ‡kœi DËi `vI: </w:t>
      </w:r>
    </w:p>
    <w:p w:rsidR="00CE6D4C" w:rsidRDefault="00CE6D4C">
      <w:pPr>
        <w:tabs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gvqv-ggZvq RovRwo Kwi</w:t>
      </w:r>
    </w:p>
    <w:p w:rsidR="00CE6D4C" w:rsidRDefault="00CE6D4C">
      <w:pPr>
        <w:tabs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†gvi †MnLvwb iwnqv‡Q fwi</w:t>
      </w:r>
    </w:p>
    <w:p w:rsidR="00CE6D4C" w:rsidRDefault="00CE6D4C">
      <w:pPr>
        <w:tabs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gv‡qi ey‡K‡Z, †ev‡bi Av`‡i, fvB‡qi †ø‡ni Qvq|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ÔAvwg †Kv‡bv AvMš‘K bBÕ KweZvi †Kvb fvewU dz‡U D‡V‡Q?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¯^‡`‡k ggZvi cÖvavb¨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mKj m¤¢vebvi †¶Î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gv-†evb fvB‡qi Abv`i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iƒ‡ci jxjvf‚wg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Giƒc mv`„k¨c~Y© fvewU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Rš§¯’vb gvqv-ggZvi AvKi †¶Î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MÖvg¨ M„n¸‡jv †øn-fv‡jvevmvi Av`k© ¯’vb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gvwU, gvbyl †hb cÖK…Z A‡_©B ¯^Rb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gvbyl gynv¤§` (m) cÖe‡Ü Dwj­wLZ mygnvb cÖwZ‡kva kãØq nhiZ gynv¤§` (m) Pwi‡Îi †Kvb w`KwU Zz‡j a‡i‡Q? 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gbyl¨Z¡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mvnm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Z¨vM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wek¦vm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ÔewncxiÕ bvU‡Ki †kl NUbv †g‡b †bIqvi ga¨ w`‡q ewncx‡ii Pwi‡Îi †h ewntcÖKvk N‡U‡Q Zv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eyw×gËv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ev¯—eÁvbm¤úbœ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gvbweK †PZbv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AÜea~ m¤ú‡K© cÖ‡qvR¨Ñ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Abyfe F× gvbyl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Zx² Bw›`ªq m‡PZb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Rxe‡bi cÖwZ Mfxi ggZ¡‡eva m¤úbœ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Ô†niÕ k‡ãi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c„w_ex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bZzb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†`Lv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hvb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ÔAvgiv jovB bv Ki‡j MÖvgUv GKw`b f‚‡Zi evwo n‡eÕ| †Kb f‚‡Zi evwo n‡e?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MYnZ¨vi Kvi‡Y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 xml:space="preserve"> †jvKRb cvwj‡q hvIqvq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MÖvgwU Rbk~b¨ nIqvq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i“Mœ e„× wfLvixi iM IVv nv‡Zi mv‡_ wK‡mi Zzjbv Kiv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we`» AvKv‡ki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KvRj Qvqvi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i“¶ gv‡Vi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Z…òvZ© g‡bi</w:t>
      </w:r>
    </w:p>
    <w:p w:rsidR="00CE6D4C" w:rsidRDefault="00CE6D4C">
      <w:pPr>
        <w:spacing w:line="257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28 I 29 bs cÖ‡kœi DËi `vI: </w:t>
      </w:r>
    </w:p>
    <w:p w:rsidR="00CE6D4C" w:rsidRDefault="00CE6D4C">
      <w:pPr>
        <w:tabs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Avgiv P‡jwQ i¶v Kwi‡Z gv-†ev‡bi B¾Z</w:t>
      </w:r>
    </w:p>
    <w:p w:rsidR="00CE6D4C" w:rsidRDefault="00CE6D4C">
      <w:pPr>
        <w:tabs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kZ kwn‡`i jû‡Z R¡vjv‡bv Avgv‡`i wn¤§Z|</w:t>
      </w:r>
    </w:p>
    <w:p w:rsidR="00CE6D4C" w:rsidRDefault="00CE6D4C">
      <w:pPr>
        <w:tabs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fqvj wekvj Auvavi iv‡Îi Nb-AiY¨ Qvq,</w:t>
      </w:r>
    </w:p>
    <w:p w:rsidR="00CE6D4C" w:rsidRDefault="00CE6D4C">
      <w:pPr>
        <w:tabs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jywÉZ Avi MÜ MÖv‡gi Abj m¤§y‡L avq|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ÔAvgivÕ Ô†Zvgv‡K cvIqvi Rb¨ †n ¯^vaxbZvÕ KweZvq Kv‡`i wb‡`©k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nvbv`vi‡`i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gyw³‡hv×v‡`i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nwi`vmx‡`i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wcZv-gvZvi jv‡ki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DÏxcKwU‡Z Dwj­wLZ KweZvi mv`„k¨c~Y© fvewU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 xml:space="preserve"> †`k‡K civaxbZvi nvZ †_‡K gy³ Kivi †Póv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 xml:space="preserve"> †`kkvm‡b K‡Vvi g‡bvfv‡ei cwiPq †`Iqv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mn‡hv×v‡`i g„Zz¨i †kvK‡K kw³‡Z iƒcvš—wiZ Kivi cÖ‡Póv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7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†KvbwU AKZ©e¨ bq?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†`n i¶v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AvÍi¶v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RvwZi¶v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wkl¨i¶v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  <w:r>
        <w:rPr>
          <w:rFonts w:ascii="SutonnyMJ" w:hAnsi="SutonnyMJ" w:cs="SutonnyMJ"/>
          <w:sz w:val="12"/>
          <w:szCs w:val="12"/>
        </w:rPr>
        <w:tab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117. Kzwgj­v wRjv ¯‹zj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105"/>
          <w:headerReference w:type="default" r:id="rId106"/>
          <w:footerReference w:type="even" r:id="rId107"/>
          <w:footerReference w:type="default" r:id="rId108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ÔcÖvYÕ KweZvq Kwe †Kgb n„`‡q ¯’vb †P‡q‡Qb?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Rxeš—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PÂj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Abš—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Mwe©Z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ˆ`b¨ hw` Av‡m AvmyK, j¾v wKev Zv‡n gv_v DuPz K‡i ivwLmÑ G e³‡e¨i cÖwZdjb †`Lv hvq †Kvb Pwi‡Îi g‡a¨?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AfvMx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ggZvw`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wbi“cgv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me©Rqv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GKjv avB, GKjv MvB, w`em ivZ muvS mKvj ej‡Z †evSv‡bv n‡q‡QÑ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Sibvi Aweivg Qy‡U Pjv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Sibvi wekÖvg †bqv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wSu wSu †cvKv †W‡K P‡j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gvby‡li g½j mvabvq whwb AZ›`ª iRbx hvcb Kwi‡jb †mB mZ¨vkÖqx AvR Pwjqv †M‡jbÑ Dw³wU Kvi m¤ú‡K© ejv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nhiZ Igi (iv)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nhiZ Avey eKi (iv)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nhiZ gyn¤§` (m)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nhiZ Avjx (iv)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cyRvwi Kx †`‡L‡Q?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†`eZv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¶zavi VvKzi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¯^cœ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Kvjv cvnvo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AfvMxi †kl B”Qv Ac~Y© _vKvi Rb¨ `vqx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KweivR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`v‡ivqvb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Aai ivq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iwmK evN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Ô†PvL †MjÕ ej‡Z †evSvqÑ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cvwL we‡kl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†QvU evmvLvwb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Qvqvgq cÖK…wZ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`„wónxbZv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8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ˆZj XvKv wø» Zby wb`ªvi‡m fiv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gv_vq †QvU en‡i eo evOvwj mš—vb|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DÏxcKwU †Kvb iPbvi fve aviY K‡i?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D‡cw¶Z kw³i D‡Øvab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cqjv ˆekvL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cvjv‡gŠ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wbixn evOvwj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cÖeÜKv‡ii g‡Z cqjv ˆekvL D`hvc‡b cqjv ˆekv‡Li g~j D‡Ïk¨ e¨vnZ n‡”Q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Abyôvb Av‡qvR‡b A‡_©i Dcw¯’wZ cÖKU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e„nËi RbRxe‡bi m‡½ NU‡Q 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c‡njv ˆekvL D`hvcb kni‡Kw›`ªK n‡q co‡Q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w`b w`b Gi ag© wbi‡c¶ PwiÎ nviv‡”Q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Kvi Mí †eu‡P i‡e wPiKvj?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c„w_exi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mf¨Zvi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we‡kl‡Y mwe‡kl, Kwnev‡i cvwi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Rvb †n ¯^vgxi bvg bvwn a‡i bvixÑ Dw³wU‡Z evOvwji †Kvb iƒc dz‡U D‡V‡Q?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Awk¶v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ag©vÜZv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Kzms¯‹vi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†jvKvPvi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ÔS‡o Kuv‡c †hb bx‡oi cvwLwU Rov‡q gv‡qi Wvbv|Õ GLv‡b ÔcvwLwUÕ ej‡Z †evSv‡bv n‡q‡QÑ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`ywLbx gv‡K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i“Mœ †Q‡j‡K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Kwig‡K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AvwRR‡K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evsjv mvwn‡Z¨ Kv‡K ÔexiejÕ bv‡g AwfwnZ Kiv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iex›`ªbv_ VvKzi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KvRx bRi“j Bmjvg‡K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cÖg_ †PŠayix‡K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kirP›`ª P‡Ævcva¨vq‡K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KvVv‡gvMZfv‡e ÔK‡cvZv¶ b`Õ KweZvi mv‡_ wb‡Pi †Kvb KweZvi wgj i‡q‡Q?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†Kvb AvMš‘K bB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cwiPq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e„wó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D‡cw¶Z kw³i D‡Øvab bv nIqvi KviYÑ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†QvU‡jvK e‡j Ae‡njv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mnR-mij Rxebhvcb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f`ª m¤úÖ`v‡qi AZ¨vPvi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†Kvb AvMš‘K bBÕ KweZvq Kwe Ôwø» gvwUi myevmÕ ej‡Z Kx eywS‡q‡Qb?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myevwmZ gvwU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gvwUi †KvgjZv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KvRj Kv‡jv gvwU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gvqvex I AvKl©Yxq MÖvgevsjv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wef‚wZf‚lY e‡›`¨vcva¨v‡qi MíMÖš’?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†gŠixdzj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AcivwRZv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AviY¨K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BQvgwZ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RM‡Z †KvbwU `yj©f?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m¤ú`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gwngv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`ytL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cÙf‚lY Dcvwa jvf K‡i †K?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myfvl gy‡Lvcva¨vq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ey×‡`e emy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kvgmyi ivngvb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ebdzj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†Pv‡L ¯^cœ wb‡q KweZv ïb‡Z G‡mwQjÑ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ga¨weË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bvix I e„×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†Kivwb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Ôwk¶v I gbyl¨Z¡Õ cÖe‡Üi Ôwb‡Pi †_‡K †VjvÕ †evSvqÑ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mywk¶vi e¨e¯’v Kiv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myk„•Lj mgvRe¨e¯’v wbwðZ Kiv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gbyl¨Z¡ AR©‡bi c_ cÖk¯— Kiv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D`i c~wZ© Kiv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Kwe kvgmyi ivngvb †ckvq Kx wQ‡jb?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mvsevw`K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ivRbxwZwe`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ÔAvgvi cwiPqÕ KweZvq Kwe evsjvi cwjgvwU‡Z P‡jbÑ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nv‡Zi wPý †d‡j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`ª“Z‡e‡M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cv‡qi wPý †d‡j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axi MwZ‡Z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hy‡×i KZ eQi Av‡M eyav evev-gv mevB‡K nvwi‡q‡Qb?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eQi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`yB eQi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wZb eQi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Pvi eQi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KweZvi nv‡Z ivB‡dj wK‡mi cÖZxK?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mvn‡mi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N„Yvi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Avµ‡mi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nZ¨vi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evgy‡bi Avevi Puv‡` hvevi kLÑ Dw³wU Kvi?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Kzwš—i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Avnv` gywÝi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dRywgqvi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gayi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†K ag©xq Kzms¯‹vi I mvgvwRK AwePv‡ii wei“‡× cÖZxK PwiÎ?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ewncxi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nv‡kg Avjx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nv‡Zg Avjx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†Lv‡`Rv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ÔGB Mv‡q GKUv MYKei n‡eÕÑ K_vUv †K e‡j‡Q?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Avjx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wgVz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nvwee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kvnveywÏb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bvU‡Ki PwiÎ¸‡jv wK‡mi †fZi w`‡q gyLi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PwiÎ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Kvwnwb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cwi‡ek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msjvc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eyav hLb hy‡×i K_v †f‡e‡Q, ZLb Qvqvi g‡Zv Kvi AvnŸvb Zv‡K DÏxß K‡i‡Q?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gyw³‡hv×v I kvnveywÏ‡bi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kvnveywÏb I Zvi mn‡hv×v‡`i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1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e½eÜyi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right" w:pos="1710"/>
          <w:tab w:val="left" w:pos="1829"/>
        </w:tabs>
        <w:spacing w:line="226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PvPv‡Zv †evb Kzwš—i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</w:p>
    <w:tbl>
      <w:tblPr>
        <w:tblW w:w="93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391"/>
        <w:gridCol w:w="1139"/>
        <w:gridCol w:w="285"/>
        <w:gridCol w:w="285"/>
        <w:gridCol w:w="285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ascii="Panjeree" w:hAnsi="Panjeree" w:cs="Panjeree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118.K¨v›Ub‡g›U Bswjk ¯‹zj GÛ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0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 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109"/>
          <w:headerReference w:type="default" r:id="rId110"/>
          <w:footerReference w:type="even" r:id="rId111"/>
          <w:footerReference w:type="default" r:id="rId112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ÔKvôNÈv c~‡e© †`wL‡qwQjvgÕÑ†Kv_vq?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b`xqv‡Z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Avmv‡g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KjKvZvq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‡gw`bxcy‡i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ÔAfvMxi ¯^M©Õ M‡í iwmK cv‡qi ayjv w`‡Z wM‡qÑ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agK w`j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‡Ku‡` †djj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ivM Kij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GK `„‡ó †P‡q iBj</w:t>
      </w:r>
    </w:p>
    <w:p w:rsidR="00CE6D4C" w:rsidRDefault="00CE6D4C">
      <w:pPr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3 I 4 bs cÖ‡kœi DËi `vI: </w:t>
      </w:r>
    </w:p>
    <w:p w:rsidR="00CE6D4C" w:rsidRDefault="00CE6D4C">
      <w:pPr>
        <w:spacing w:line="24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Abœcvqx e½evmx ¯—b¨cvqx Rxe</w:t>
      </w:r>
    </w:p>
    <w:p w:rsidR="00CE6D4C" w:rsidRDefault="00CE6D4C">
      <w:pPr>
        <w:spacing w:line="24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Rb-`‡k‡K RUjv Kwi Z³‡cv‡k e‡m|</w:t>
      </w:r>
    </w:p>
    <w:p w:rsidR="00CE6D4C" w:rsidRDefault="00CE6D4C">
      <w:pPr>
        <w:spacing w:line="24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f`ª †gviv kvš— e‡ov, †cvl-gvbv G cÖvY</w:t>
      </w:r>
    </w:p>
    <w:p w:rsidR="00CE6D4C" w:rsidRDefault="00CE6D4C">
      <w:pPr>
        <w:spacing w:line="24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†evZvg AvUv Rvgvi wb‡P kvwš—‡Z kqvb|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DÏxcKwU Ôwbixn evOvwjÕ cÖe‡Ü evOvwj Pwi‡ªi cÖwZdwjZ w`KwU n‡jvÑ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5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kÖgwegyLZv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5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Lv`¨ I †cvkv‡K wbixn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5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AjmZv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Dwj­wLZ ˆewk‡ó¨i Kvi‡Y evOvwj AvR Kx wn‡m‡e cwiwPZ?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cwÙbx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bvwqKv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cyi“wlKv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g~wZ©gvb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Ôgvbyl gynv¤§` (m.) cÖeÜwU Drm †Kv_vq?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†QvU‡`i nhiZ gynv¤§`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gnvgvbyl gynmxb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‰mq` Avng`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gi“fv®‹i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ebdzj Kx Dcvwa jvf K‡ib?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bvBU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cÙf‚lY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wjUjgv÷vi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fviZMe©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ÔDfqB cÖ‡qvRbxqÕÑ wk¶v  I gbyl¨Z¡Õ cÖe‡Ü †jLK †h cÖ‡qvR‡b K_v e¨³ K‡i‡QbÑ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5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Avb›` Dc‡fvM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5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gbyl¨‡Z¡i AvnŸvb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5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Abœe‡¯¿i wPš—vi †ewo D‡š§vPb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ggZvw` m¤ú‡K© †KvbwU AmZ¨ bq?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5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`wi`ª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e¨w³Z¡m¤úbœ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5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Kv‡R wbc~Y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Kexi †PŠayixi Rš§ KZ mv‡j?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1923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1928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1925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1926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ÔGKvË‡ii w`b¸wjÕ ¯§„wZPviYg~jK iPbvq †K myRv mv‡n‡ei fv‡¯—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kixd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Kwei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gwZDi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Wv. dR‡j ivweŸ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br w:type="column"/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Kv‡K Bs‡iwR fvlvq †QvUM‡íi RbK ejv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BDwjqvg †k·wcqvi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GW&amp;Mvi A¨vjb †cv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GBP wW I‡qjm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RR© evb©vW© 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Ôevsjv ms¯‹…‡Zi †g‡q Z‡e `yó †g‡qÕ PiYwU fvee¯‘ ÔevOjv kãÕ cÖe‡Üi †Kvb kã D™¢‡ei m‡½ mv`„k¨c~Y©?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Zrmg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Aa©Zrmg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Z™¢e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‡`wk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fviZP›`ª Kvi mfvKwe wQ‡jb?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Avw`Z¨ ivq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cÖZvc ivq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ivRv K…òP›`ª ivq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ivRv gvbwmsn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14 I 15 bs cÖ‡kœi DËi `vI: 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mygb †jLvcovi D‡Ï‡k¨ wmWwb‡Z hvq| A‡÷ªwjqvi †mŠ›`h© Zv‡K wew¯§Z Ki‡jI n„`q Ryov‡Z cv‡iwb|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myg‡bi g‡a¨ cÖKvwkZ Abyf‚wZwU ÔK‡cvZv¶ b`Õ KweZvi Kwei †h fv‡ei m‡½ m½wZc~Y©Ñ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¯§„wZPviY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‡`k‡cÖg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cÖK…wZ †cÖg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‡ønKvZiZv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D™¢vwmZ w`‡Ki m‡½ m¤ú„³ PiY n‡jvÑ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mZZ, †n b`, Zzwg co †gvi g‡b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G cÖev‡m gwR †cÖg fv‡e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G †ø‡ni Z…òv wg‡U Kvi R‡j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Kwei †ngP›`ª mvab Ki‡Z e‡j‡QbÑ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msmv‡ii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mvM‡ii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f‡ei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msK‡íi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ÔcÖvYÕ KweZvi cÖ_g `ywU Pi‡Y Kx dz‡U D‡V‡Q?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DÏxcbv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m‡PZbZv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`ytL‡eva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AvKv•Lv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AÜeayi g‡Z, Zvi ¯^vgx Avevi †Kvb gv‡m we‡q Ki‡e?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Avlvp gv‡m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kÖveY gv‡m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fv`ª gv‡m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Avwk¦©Y gv‡m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m‡Z¨›`ªbv_ `Ë †Kvb MÖv‡g Rš§MÖnY K‡ib?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†ZuZzwjqv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wbgZv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Pzi“wjqv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gvj`n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AvRvwi wPb kãwUi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wQbœ e¯¿ cwiwnZ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`ytL-K‡ói Qvc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mviv kixi †ivMvµvš—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mnvq-m¤^jnxb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Avwg P‡j hve e‡j Ô†mBw`b gvVÕ KweZvi evK¨wU‡Z Kx cÖKvk †c‡q‡Q?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Awfgvb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†µva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Hk¦wiK †eva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g„Zz¨ †PZbv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br w:type="column"/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Ôcj­x RbbxÕ KweZvq gv i“MY †Q‡j‡K Kx e‡j m‡¤^vab K‡i‡Qb?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evev‡i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evey‡i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evQv‡i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evci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dii“L Avng`‡K ejv nqÑ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Bmjvgx †i‡bmuvi Kwe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‡ivgvw›UK Kwe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¯^cœ`ªóv Kwe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RbZvi Kwe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†Kv‡bv AvMš‘K bBÕ KweZvq gvQivOvi †Kgb `„wó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Aw¯’i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w¯’i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‡Nvjv‡U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cvsï‡U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Avwg †Zv GLb ¯^vaxb gvbyl Ñeyav †Kb ¯^vaxb?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†Kvb eÜb †bB e‡j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PvwP Zv‡K gyw³ w`‡q‡Q e‡j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‡`k ¯^vaxb n‡q‡Q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spacing w:line="25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26-27 bs cÖ‡kœi DËi `vI: </w:t>
      </w:r>
    </w:p>
    <w:p w:rsidR="00CE6D4C" w:rsidRDefault="00CE6D4C">
      <w:pPr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Zvi g‡b n‡jv GKm‡½ A‡bK¸‡jv evR coj| A‡bK¸‡jv k‡ãi ZvÊe| †gwkMv‡bi kã| ev”Pvi Kvbœv| gvby‡li AvZ©bv`| eyS‡Z cvi‡jv †m gviv hv‡”Q|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ÔKvKZvo–qv Dcb¨v‡mi †Kvb wel‡qi cÖwZ Bw½Z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fvlv Av‡›`vjb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gyw³hy×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DbmË‡ii MYAfz¨Ìvb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An‡hvM Av‡›`vjb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Giƒc mv`„k¨c~Y© w`KwU n‡jvÑ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nvbv`vi‡`i †evgv we‡õviY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evOvwj‡`i aŸs‡mi bxj bKkv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cvKevwnbxi AgvbweK nZ¨vKvÊ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ewncxi bvU‡K ewY©Z So n‡qwQj KLb?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mÜ¨vq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we‡K‡j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mKv‡j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‡kl iv‡Z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Ô`ywbqvUv mwZ¨ KwVb †¶ÎÕ ÑDw³wU †K K‡i‡Q?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nv‡Zg Avwj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ewncxi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nv‡kg Avwj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Zv‡niv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Ôg~j KvwUqv †dwj‡j e„¶ `uvovB‡Z cv‡i bvÕ G ev‡K¨ dz‡U D‡V‡QÑ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wbjv‡g IVv Rwg`vwi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Zv‡nivi AvkÖqnxbZv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Rwg`v‡ii FYMÖ¯—Zv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52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  <w:r>
        <w:rPr>
          <w:rFonts w:ascii="SutonnyMJ" w:hAnsi="SutonnyMJ" w:cs="SutonnyMJ"/>
          <w:sz w:val="12"/>
          <w:szCs w:val="12"/>
        </w:rPr>
        <w:tab/>
      </w:r>
    </w:p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</w:p>
    <w:tbl>
      <w:tblPr>
        <w:tblW w:w="93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391"/>
        <w:gridCol w:w="1139"/>
        <w:gridCol w:w="285"/>
        <w:gridCol w:w="285"/>
        <w:gridCol w:w="285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119. evsjv‡`k Gwj‡g›U&amp;wi ¯‹zj,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2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7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113"/>
          <w:headerReference w:type="default" r:id="rId114"/>
          <w:footerReference w:type="even" r:id="rId115"/>
          <w:footerReference w:type="default" r:id="rId116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ÔivRbxwZi KweÕ wn‡m‡e e½eÜy‡K AvL¨vwqZ Kiv nqÑ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7 gvP©, 1971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26 gvP©, 1971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5 GwcÖj, 1971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17 GwcÖj, 1971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Ôcwj­RbbxÕ KweZvi †Kvb Pi‡Y †Q‡j gv‡qi KvQ †_‡K A½xKvi Av`vq K‡i wb‡q‡Q?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pacing w:val="-4"/>
          <w:sz w:val="18"/>
          <w:szCs w:val="18"/>
        </w:rPr>
        <w:tab/>
        <w:t xml:space="preserve"> †kvb gv, Avgvi jvUvB wKš‘ ivwLI hZb K‡i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lSym" w:hAnsi="SulSym" w:cs="SulSym"/>
          <w:spacing w:val="-4"/>
        </w:rPr>
        <w:tab/>
        <w:t>L</w:t>
      </w:r>
      <w:r>
        <w:rPr>
          <w:rFonts w:ascii="SulSym" w:hAnsi="SulSym" w:cs="SulSym"/>
          <w:spacing w:val="-4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dzjSzwi wmKv mvRvBqv †i‡Lv Avgvi mgyL c‡i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pacing w:val="-4"/>
          <w:sz w:val="18"/>
          <w:szCs w:val="18"/>
        </w:rPr>
        <w:tab/>
      </w:r>
      <w:r>
        <w:rPr>
          <w:rFonts w:ascii="SulSym" w:hAnsi="SulSym" w:cs="SulSym"/>
          <w:spacing w:val="-4"/>
        </w:rPr>
        <w:t>M</w:t>
      </w:r>
      <w:r>
        <w:rPr>
          <w:rFonts w:ascii="SutonnyMJ" w:hAnsi="SutonnyMJ" w:cs="SutonnyMJ"/>
          <w:spacing w:val="-4"/>
          <w:sz w:val="18"/>
          <w:szCs w:val="18"/>
        </w:rPr>
        <w:tab/>
        <w:t>Kwi‡gi mv‡_ †Lwjev‡i †M‡j w`‡e bv Z Zzwg Mvj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pacing w:val="-4"/>
          <w:sz w:val="18"/>
          <w:szCs w:val="18"/>
        </w:rPr>
        <w:tab/>
      </w:r>
      <w:r>
        <w:rPr>
          <w:rFonts w:ascii="SulSym" w:hAnsi="SulSym" w:cs="SulSym"/>
          <w:spacing w:val="-4"/>
        </w:rPr>
        <w:t>N</w:t>
      </w:r>
      <w:r>
        <w:rPr>
          <w:rFonts w:ascii="SulSym" w:hAnsi="SulSym" w:cs="SulSym"/>
          <w:spacing w:val="-4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G</w:t>
      </w:r>
      <w:r>
        <w:rPr>
          <w:rFonts w:ascii="SutonnyMJ" w:hAnsi="SutonnyMJ" w:cs="SutonnyMJ"/>
          <w:spacing w:val="-6"/>
          <w:sz w:val="18"/>
          <w:szCs w:val="18"/>
        </w:rPr>
        <w:t>Lwb Avgv‡i iZ †ivM n‡Z Kwi‡Z cv‡i Z Lvov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eyavi Kíbvq hv †f‡m I‡V Zv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 xml:space="preserve"> †Zcvš—‡ii gvV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cw•LivR †Nvov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¯^vaxb †`‡ki cZvKv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`yM©v †Kb Acyi wc‡V `yg K‡i wKj ewm‡q w`j?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Acy gyL dm‡K Avg LvIqvi K_v gv‡qi mvg‡b e‡j †djvq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Acy `yM©vi Kv‡Q gvLv‡bv Avg¸‡jvi mgvb fvM †P‡qwQj e‡j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pacing w:val="-6"/>
        </w:rPr>
        <w:t>M</w:t>
      </w:r>
      <w:r>
        <w:rPr>
          <w:rFonts w:ascii="SutonnyMJ" w:hAnsi="SutonnyMJ" w:cs="SutonnyMJ"/>
          <w:spacing w:val="-6"/>
          <w:sz w:val="18"/>
          <w:szCs w:val="18"/>
        </w:rPr>
        <w:tab/>
        <w:t>`yM©vi K_vg‡Zv Acy cvnviv w`‡Z ivwR nqwb e‡j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pacing w:val="-6"/>
          <w:sz w:val="18"/>
          <w:szCs w:val="18"/>
        </w:rPr>
        <w:tab/>
      </w:r>
      <w:r>
        <w:rPr>
          <w:rFonts w:ascii="SulSym" w:hAnsi="SulSym" w:cs="SulSym"/>
          <w:spacing w:val="-6"/>
        </w:rPr>
        <w:t>N</w:t>
      </w:r>
      <w:r>
        <w:rPr>
          <w:rFonts w:ascii="SulSym" w:hAnsi="SulSym" w:cs="SulSym"/>
          <w:spacing w:val="-6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Z³vi Ici †_‡K Acy j¼v cvo‡Z cv‡iwb e‡j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Ôwk¶v I gbyl¨Z¡Õ cÖe‡Ü wbP †_‡K †Vjv ej‡Z †evSvqÑ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mywk¶vi e¨e¯’v Kiv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myk„•Lj mgvR e¨e¯’v wbwðZ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gbyl¨Z¡ AR©‡bi c_ cÖk¯—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D`ic~wZ©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ÔewncxiÕ bvU‡K bZzb w`‡bi cÖZxK †K?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ewncxi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Zv‡niv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nv‡kg Avjx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nwKKzj­vn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agx©q Kzms¯‹vi I mvgvwRK AwePv‡ii wei“‡× cÖwZev`x PwiÎÑ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nv‡Zg Avjx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ewncxi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nv‡kg Avjx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nwKKzj­vn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nvwÇmvi Abv_ wK‡kvix †Kv_vq e‡m Av‡Q?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c‡_i av‡i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ev¯‘wfUvq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fMœ¯—‚‡c</w:t>
      </w:r>
      <w:r>
        <w:rPr>
          <w:rFonts w:ascii="SutonnyMJ" w:hAnsi="SutonnyMJ" w:cs="SutonnyMJ"/>
          <w:sz w:val="18"/>
          <w:szCs w:val="18"/>
        </w:rPr>
        <w:tab/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pacing w:val="-4"/>
        </w:rPr>
        <w:t>N</w:t>
      </w:r>
      <w:r>
        <w:rPr>
          <w:rFonts w:ascii="SulSym" w:hAnsi="SulSym" w:cs="SulSym"/>
          <w:spacing w:val="-4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wcZvgvZvi jv‡ki Dci</w:t>
      </w:r>
    </w:p>
    <w:p w:rsidR="00CE6D4C" w:rsidRDefault="00CE6D4C">
      <w:pPr>
        <w:tabs>
          <w:tab w:val="right" w:pos="1800"/>
          <w:tab w:val="left" w:pos="1890"/>
        </w:tabs>
        <w:spacing w:line="206" w:lineRule="auto"/>
        <w:jc w:val="both"/>
        <w:rPr>
          <w:rFonts w:ascii="SutonnyMJ" w:hAnsi="SutonnyMJ" w:cs="SutonnyMJ"/>
          <w:b/>
          <w:bCs/>
          <w:spacing w:val="-4"/>
          <w:sz w:val="18"/>
          <w:szCs w:val="18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 xml:space="preserve">wb‡Pi DÏxcKwU c‡ov Ges 9 I 10 bs cÖ‡kœi DËi `vI: </w:t>
      </w:r>
    </w:p>
    <w:p w:rsidR="00CE6D4C" w:rsidRDefault="00CE6D4C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Gwi÷Uj, †c­‡Uv, iex›`ªbv_, bRi“j Giv cÖvwZôvwbK wk¶vq wkw¶Z wQ‡jb bv- wKš‘ GivB RM‡Z eiYxq|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PwiÎ¸‡jv m¤ú‡K© ÔeB covÕ cÖe‡Üi †Kvb gš—e¨ h_v_©?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cvk Kiv I wkw¶Z nIqv GK e¯‘ bq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  <w:spacing w:val="-4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Avgvi wek¦vm wk¶v †KD KvD‡K w`‡Z cv‡i bv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wk¶K QvÎ‡K c_ †`wL‡q w`‡Z cv‡ib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whwb h_v_© Myi“ wZwb wk‡l¨i AvÍvi D‡ØvwaZ K‡ib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†jL‡Ki we‡ePbvq PwiÎ¸‡jvÑ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¯^wk¶vq wkw¶Z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mywk¶vq wkw¶Z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mvaviY wk¶vq wkw¶Z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gvby‡li gMR Lvq e‡j eyavi aviYv?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†jvnvi Uzwc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`ywðš—v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f‚Z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Ôevb‡ii Avevi Puv‡` hvevi kLÕ Dw³wU Kvi?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Kzwš—i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Avnv` gywÝi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dRy wgqvi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gayi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d«v‡Ýi K…ZKg©v †jvK‡`i Avwef©ve n‡qwQj †Kv_v †_‡K?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hviv cix¶vq cvm Ki‡Z cv‡iwb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†gavex QvÎ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¯‹zj cvjv‡bv †Q‡j‡`i `j †_‡K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hviv eB c‡owQj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Avh©MY Abvh©‡`i Kx iKg †Pv‡L †`LZ?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fv‡jvevmvi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Ki“Yvi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AeÁvi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N„Yvi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Ôewncxi bvU‡Ki †K mgv‡R e‡q Pjv cÖ_v I msjv‡ci SvÛvavix?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Zv‡niv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†Lv‡`Rv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nv‡kg Avjx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nwKKzj­vn&amp;</w:t>
      </w:r>
    </w:p>
    <w:p w:rsidR="00CE6D4C" w:rsidRDefault="00CE6D4C">
      <w:pPr>
        <w:spacing w:line="20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16bs cÖ‡kœi DËi `vI: </w:t>
      </w:r>
    </w:p>
    <w:p w:rsidR="00CE6D4C" w:rsidRDefault="00CE6D4C">
      <w:pPr>
        <w:tabs>
          <w:tab w:val="right" w:pos="1800"/>
          <w:tab w:val="left" w:pos="1890"/>
        </w:tabs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cÖfvZ †dwii wgwQj hv‡e</w:t>
      </w:r>
    </w:p>
    <w:p w:rsidR="00CE6D4C" w:rsidRDefault="00CE6D4C">
      <w:pPr>
        <w:tabs>
          <w:tab w:val="right" w:pos="1800"/>
          <w:tab w:val="left" w:pos="1890"/>
        </w:tabs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QovI dz‡ji eb¨v</w:t>
      </w:r>
    </w:p>
    <w:p w:rsidR="00CE6D4C" w:rsidRDefault="00CE6D4C">
      <w:pPr>
        <w:tabs>
          <w:tab w:val="right" w:pos="1800"/>
          <w:tab w:val="left" w:pos="1890"/>
        </w:tabs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welv`MxwZ MvB‡Q c‡_</w:t>
      </w:r>
    </w:p>
    <w:p w:rsidR="00CE6D4C" w:rsidRDefault="00CE6D4C">
      <w:pPr>
        <w:tabs>
          <w:tab w:val="right" w:pos="1800"/>
          <w:tab w:val="left" w:pos="1890"/>
        </w:tabs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wZZzgx‡ii Kb¨v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ÔwZZzgxiÕ †Zvgv‡K cvIqvi R‡b¨, †n ¯^vaxbZv KweZvq hv‡`i cÖwZwbwaZ¡ K‡ib, Zviv n‡jbÑ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gyw³‡hv×v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me©¯—‡ii RbMY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eyw×Rxwe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evsjvi gv‡q‡`i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Ôe‡b¨iv e‡b my›`i wkïiv gvZ…‡µv‡oÕÑ Dw³wUi gva¨‡g †jLK Kx eywS‡q‡Qb?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gv‡qi †Kv‡jB wkïi †mŠ›`h©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RxeRš‘ I gvbe wkïZ cv_©K¨ i‡q‡Q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¯’vb we‡k‡l †mŠ›`h© wbf©i K‡i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†Kvj RvwZi wkïiv A‡bK my›`i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SutonnyMJ" w:hAnsi="SutonnyMJ" w:cs="SutonnyMJ"/>
          <w:b/>
          <w:bCs/>
          <w:spacing w:val="-6"/>
          <w:sz w:val="18"/>
          <w:szCs w:val="18"/>
        </w:rPr>
        <w:t xml:space="preserve"> †jLK Kv‡K ÔevOjv kãÕ cÖe‡Ü ÔZx_©hvÎxÕ e‡j‡Qb?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MíKvi I Dcb¨vwmKMY‡K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Kwe-mvwnwZ¨KMY‡K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fvlv weÁvbxMY‡K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evsjv fvlvq AvMZ kã fvÊvi‡K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Kv‡`i evwo‡Z e‡m eyav e½eÜyi 7B gv‡P©i fvlY ï‡bwQj?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Avnv` gywÝi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nwKKzj­vn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Kvby `qv‡ji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gay‡`i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†Lv‡`Rv cx‡ii c¶ wb‡q‡Qb †Kb?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cx‡ii Awfkv‡ci f‡q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wbS©ÅvU _vKvi R‡b¨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 xml:space="preserve"> †Q‡j‡K nviv‡bvi f‡q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ÔD‡cw¶Z kw³i D‡ØvabÕ cÖeÜ Abyhvqx Avgv‡`i GZ AatcZb †Kb?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mwZ¨Kvi gvbyl‡`i Ae‡njv Kivi Rb¨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 xml:space="preserve"> ˆelg¨ m„wói Kvi‡Y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A_©‰bwZK Am”Q¡jZvi Rb¨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eyav hLb hy‡×i K_v †f‡e‡Q, ZLb Qvqvi g‡Zv Kvi AvnŸvb Zv‡K DÏxß K‡i‡Q?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gyw³‡hv×v kvnveywÏ‡bi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kvnveywÏb I Zuvi mn‡hv×v‡`i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e½eÜyi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PvPv‡Zv †evb Kzw¯—i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ÔAfvMxi ¯^M©Õ M‡í †Kvb Pi‡Y mvgš—ev‡`i wbg©g iƒc cÖKvk †c‡q‡Q?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pacing w:val="-4"/>
          <w:sz w:val="18"/>
          <w:szCs w:val="18"/>
        </w:rPr>
        <w:tab/>
        <w:t>gv‡K †cvovwe Z Mv‡Qi `vg cuvPUv UvKv Avb‡M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hv, gy‡L GKUz by‡ov †R¡‡j w`‡q b`xi Povq gvwU †`‡M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k</w:t>
      </w:r>
      <w:r>
        <w:rPr>
          <w:rFonts w:ascii="SutonnyMJ" w:hAnsi="SutonnyMJ" w:cs="SutonnyMJ"/>
          <w:spacing w:val="-6"/>
          <w:sz w:val="18"/>
          <w:szCs w:val="18"/>
        </w:rPr>
        <w:t>vjv, GwK †Zvi ev‡ci MvQ †h KvU‡Z †j‡MwQm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Ô†PvL †Mj-Zvi fimv Zey Av‡Q P¶znxbvi Kx K_v Kvi Kv‡QÕ GLv‡b AÜea~i g‡bi †Kvb fvewU dz‡U D‡V‡QÑ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†¶vf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ivM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Awfgvb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AbyivM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ÔAbœe‡¯¿i cÖvPz‡h©i †P‡qI gyw³ eoÕ, GB †jLvwU wK‡mi cwiPvqK?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g~j¨‡ev‡ai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¯^vaxbZvi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gbyl¨‡Z¡i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Rxeb mvabvi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iex›`ªbv_ VvKzi ÔcÖvYÕ KweZvq gvb‡ei g‡a¨ †eu‡P _vK‡Z PvIqvi h_v_© KviY Kx?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iex›`ª m½xZ iPbv Kiv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mvwnZ¨ m„wói gva¨‡g gvb‡ei gb‡K Rq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c„w_exi †mŠ›`h© Dc‡fvM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gvbe Kj¨vY mvab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Ôg~j KvwUqv †dwj‡j e„¶ `uvovB‡Z cv‡i bvÕ G ev‡K¨ dz‡U D‡V‡QÑ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 xml:space="preserve">wbjv‡g IVv Rwg`vix  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 xml:space="preserve"> AvkÖqnxbv Zv‡niv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FYfveMÖ¯’ Rwg`vi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spacing w:line="20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28 I 29 bs cÖ‡kœi DËi `vI: </w:t>
      </w:r>
    </w:p>
    <w:p w:rsidR="00CE6D4C" w:rsidRDefault="00CE6D4C">
      <w:pPr>
        <w:tabs>
          <w:tab w:val="right" w:pos="1800"/>
          <w:tab w:val="left" w:pos="1890"/>
        </w:tabs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mÖóvi m„wó‡K D‡c¶v K‡i ïay mÖóvi Avivabv Ki‡j mÖóv Lywk nb bv| mÖóvi Avivabv Ges m„wói †mevi g‡a¨B Aviabvi cwic~Y©Zv Av‡m|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†Kvb welqwU Ôc~RvixiÕ g‡a¨ Abycw¯’ZÑ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m„wó †mev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m„wói cÖwZ mngwg©Zv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Afvexi cÖwZ Ae‡njv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06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ÔgvbylÕ KweZvi †Kvb fvewU DÏxc‡K D‡V G‡m‡Q?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06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gvby‡li cÖwZ ggZv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m„wói †mev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1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gvby‡li gh©v`v‡K eo K‡i †`Lv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1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eKavwg©KZv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11" w:lineRule="auto"/>
        <w:ind w:left="270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ÔRxeb m½xZÕ KweZvwU †Kvb Kwei KweZvi Abyev`?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1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DBwjqvg †m·cxqi</w:t>
      </w:r>
    </w:p>
    <w:p w:rsidR="00CE6D4C" w:rsidRDefault="00CE6D4C">
      <w:pPr>
        <w:widowControl w:val="0"/>
        <w:tabs>
          <w:tab w:val="left" w:pos="270"/>
          <w:tab w:val="right" w:pos="1800"/>
          <w:tab w:val="left" w:pos="1890"/>
        </w:tabs>
        <w:spacing w:line="21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DBwjqvg IqvW©m Iqv‡_©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1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†nbwi IqvW©mIqv_© js‡d‡jv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11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Rb wKUm  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4"/>
          <w:szCs w:val="4"/>
        </w:rPr>
      </w:pPr>
      <w:r>
        <w:rPr>
          <w:rFonts w:ascii="SutonnyMJ" w:hAnsi="SutonnyMJ" w:cs="SutonnyMJ"/>
          <w:sz w:val="32"/>
          <w:szCs w:val="32"/>
        </w:rPr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120. we G Gd kvnxb K‡jR, PÆMÖvg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117"/>
          <w:headerReference w:type="default" r:id="rId118"/>
          <w:footerReference w:type="even" r:id="rId119"/>
          <w:footerReference w:type="default" r:id="rId120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wbi“cgvi Kv‡Q Zvi k¦ïievwo †Kgb n‡q DV‡jv?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hgjvq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cy®úkl¨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kikh¨v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g„Zz¨kh¨v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evsjv‡`‡ki †Kvb †Rjvi m‡½ cvjv‡gŠi mv`„k¨ Av‡Q?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Lyjbv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XvKv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†dbx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ev›`ievb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wk¶vi †kÖô w`K n‡jv ZviÑ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cÖ‡qvR‡bi w`K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  <w:sz w:val="14"/>
          <w:szCs w:val="14"/>
        </w:rPr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AcÖ‡qvR‡bi w`K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Avw_©K w`K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ÔAš—ix¶Õ k‡ãi A_©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AvKvk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Aš—i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Aš—iP¶z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gnvk~b¨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ÔeBcovÕ cÖe‡Ü Dwj­wLZ gv‡q‡`i m‡½ Avgv‡`i mgv‡Ri †Kvb †kÖwYi gvby‡li Zzjbv Kiv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wk¶K‡`i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evwjKvea~‡`i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`vZv‡Mvôx‡K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wkw¶Z‡`i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ab e„w×i Dcvq †Kvb¸‡jv?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 I Kg©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evwYR¨ I K…wl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evwYR¨ I wkí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µxov I wkí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†Kvb Dcb¨v‡mi Rb¨ wef‚wZf‚lY e‡›`¨vcva¨vq iex›`ª cyi¯‹v‡i f‚wlZ nb?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c‡_i cuvPvwj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AcivwRZv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BQvgwZ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AviY¨K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ÔwbgMvQÕ ÔAe¨_© g‡nŠlaÕ Kx‡mi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Pg©‡iv‡Mi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nuvcvwbi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Wvqwiqvi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hK…‡Zi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nvjLvZv, ej‡Ljv, cyZzjbvP, KweMvb, luv‡oi jovB Av‡qvRb¸‡jv †Kvb w`bwU‡K ¯§iY Kwi‡q †`q?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¯^vaxbZv w`em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weRq w`em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kwn` w`em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cqjv ˆekvL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ÔGZ K_v KB‡Z cv‡i Avcbvi †Q‡jÕÑ G gš—‡e¨ ggZvw`i †Kvb g‡bvfve cÖKvwkZ n‡q‡Q?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weiw³</w:t>
      </w: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fv‡jvevmv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†ønevrmj¨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Zš§q cÖe‡Üi †¶‡Î cÖ‡hvR¨?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G‡Z welqe¯‘i cÖvavb¨ _v‡K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G‡Z †jL‡Ki Kíbvkw³i cÖvavb¨ _v‡K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G‡Z e¨w³ n„`‡qi cÖvavb¨ _v‡K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G‡Z fveM¤¢xi wel‡qi cÖvavb¨ _v‡K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Ôg~j wbY©q Ki‡Z cv‡ib wb fvlvZvwË¡KivÕÑ †Kvb kã¸‡jvi †¶‡Î G K_v cÖ‡hvR¨?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P›`ª, m~h©, ivwÎ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Wve, †Xvj, †Svj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euvwk, Abœ, iRbx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g”Q, eskx, ivwËi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Kwe gvBGKj gaymƒ`b `î KZ mvGj R¯ÃMÉnY KGib?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25†k Rvbyqvwi 1822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25†k †g 1823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25†k Rvbyqvwi 1824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20†k AvM÷ 1825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ÔcÖvYÕ KweZvq Kwe Zuvi m„wóKg©‡K Kx‡mi m‡½ Zzjbv K‡i‡Qb?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m½xZ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m~h©Ki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b`xZi½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ÔRxeb-m½xZÕ KweZvwU †Kvb Bs‡iwR KweZvi fvevbyev`?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</w:rPr>
        <w:t>A Psalm of life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</w:rPr>
        <w:t>A Rydm of life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</w:rPr>
        <w:t>A Song of life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</w:rPr>
        <w:t>A Dream of life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Av‡gi Mv‡q eiY †`Lv hvq †Kvb gv‡m?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ˆekvL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ˆRô¨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ˆPÎ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dvê–b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m‡Z¨›`ªbv_ `‡Ëi Abyev` Kve¨?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mweZv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Zx_©‡iYy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†nvgwkLv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AåAvexi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 evK¨wU gvbyl KweZvi gg©v_©‡K g‡b Kwi‡q †`q?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gvby‡liB gv‡S ¯^M© biK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 f‡R †`L bv‡i gb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 gvby‡li Rb¨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 gvbyl‡K cY¨ K‡i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†Kvb kã¸‡jv Ô†mBw`b GB gvVÕ KweZvq cvIqv hvqÑ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kvš— evwZ, wf‡R MÜ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mÜ¨v cÖ`xc, muvR‡ejv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b¶‡Î Z‡j, g„`y Kjie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Ôcwj­RbbxÕ KweZvq ÔAviOÕ kãwU †Kvb A‡_© e¨en„Z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Ave`vi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Avmgvb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†Ljv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†gjv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evsjv Avgvi Rxebvb›` evsjv cÖv‡Yi myL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Avwg GKevi †`wL, evievi †`wL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†`wL evsjvi gyLÕÑ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7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DÏxc‡K cÖKvwkZ g~j‡PZbv †Zvgvi cwVZ †Kvb KweZvi me©vwaK cÖKvwkZ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mvnmx Rbbx evsjv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cwiPq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†Kv‡bv AvMš‘K bB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7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†Zvgv‡K cvIqvi R‡b¨ †n ¯^vaxbZv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Ôe„wóÕ KweZvq ÔKvRj QvqvÕ ej‡Z Kx †evSv‡bv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Kv‡jv †g‡Ni Qvqv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AvKv‡k †g‡Ni NbNUv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KvRj Kv‡jv †gN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e„wó ïi“i c~e©gyn~Z©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ÔGB Z›`ªv”Qbœ weeY© we‡Kj †mw`b wQj bvÕÑ GB we‡Kj weeY©, KviYÑ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30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 we‡Kj cÖvYnxb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30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†mB we‡K‡ji †Kvb wPý †bB G we‡K‡j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30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 we‡Kj e½eÜyi ¯§„wZ‡K aviY K‡i 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ÔGevi ev‡Ni _vevÕ G ev‡K¨ evN m‡¤^vab Kiv n‡q‡QÑ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cvwK¯—vwb‡`i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evOvwj‡`i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gyw³‡hv×v‡`i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nvbv`vi‡`i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Dcb¨v‡mi wfwË?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PwiÎ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fvlv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eY©bvfw½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Kvwnbx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Dcb¨v‡mi bvg ÔKvKZvo–qvÕ ivLv n‡q‡QÑ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†cÖ¶vcU wePv‡i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Pwi‡Îi Av‡jv‡K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welq wePv‡i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cÖZxKx A‡_©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ÔKvKZvo–qvÕ Dcb¨v‡m †bwZevPK PwiÎ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gwZDi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eyavi PvwP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Kzwš—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wgVz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bvU‡Ki cÖvY¯^iƒc?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c­U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PwiÎ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msjvc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Avw½K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ewncxi gvV-Nv‡Ui fvlv e¨envi K‡ib bv| KviYÑ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30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G‡Z M¤¢xh© †bB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30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†Lv`vi evYx en‡bi Abychy³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30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†Lv`vZvAvjvi wb‡la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Ô†Zvgvi wgbv‡i Pwoqv fÊ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Mv‡n ¯^v‡_©i Rq|Õ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30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DÏxc‡Ki fÊ ÔewncxiÕ bvU‡Ki †Kvb Pwi‡Îi mg‡MŠÎxq?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ewncxi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nwKKzj­vn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307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†Lv‡`Rv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nv‡Zg Avjx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7"/>
        <w:gridCol w:w="267"/>
        <w:gridCol w:w="303"/>
        <w:gridCol w:w="303"/>
        <w:gridCol w:w="207"/>
        <w:gridCol w:w="96"/>
        <w:gridCol w:w="174"/>
        <w:gridCol w:w="130"/>
        <w:gridCol w:w="140"/>
        <w:gridCol w:w="163"/>
        <w:gridCol w:w="107"/>
        <w:gridCol w:w="196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  <w:tr w:rsidR="00CE6D4C">
        <w:tblPrEx>
          <w:jc w:val="left"/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left w:w="72" w:type="dxa"/>
            <w:bottom w:w="0" w:type="dxa"/>
            <w:right w:w="72" w:type="dxa"/>
          </w:tblCellMar>
        </w:tblPrEx>
        <w:trPr>
          <w:gridAfter w:val="2"/>
          <w:wAfter w:w="481" w:type="dxa"/>
          <w:trHeight w:val="186"/>
        </w:trPr>
        <w:tc>
          <w:tcPr>
            <w:tcW w:w="7011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spacing w:before="4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121. ¯‹zj Ae mv‡qÝ, weR‡bm GÛ wnD‡gwbwUR, PÆMÖvg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0</w:t>
            </w:r>
          </w:p>
        </w:tc>
        <w:tc>
          <w:tcPr>
            <w:tcW w:w="27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 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121"/>
          <w:headerReference w:type="default" r:id="rId122"/>
          <w:footerReference w:type="even" r:id="rId123"/>
          <w:footerReference w:type="default" r:id="rId124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Ônhi‡Zi m‡PZb wP‡Ë gyn~‡Z©i R‡b¨I ¯’vb jvf K‡i bvBÕ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A_©wPš—v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wb`vi“Y g‡bvKó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esk †MŠie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†cÖg I Ki“Yv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Kvi w`‡K mK‡j gnvhvÎv Ki‡e?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Avj­vni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ivmy‡ji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AveyeK‡ii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ciKv‡ji</w:t>
      </w:r>
    </w:p>
    <w:p w:rsidR="00CE6D4C" w:rsidRDefault="00CE6D4C">
      <w:pPr>
        <w:spacing w:line="27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 Ges 3 I 4 bs cÖ‡kœi DËi `vI: </w:t>
      </w:r>
    </w:p>
    <w:p w:rsidR="00CE6D4C" w:rsidRDefault="00CE6D4C">
      <w:pPr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Ò†h †gv‡i w`‡q‡Q we‡l fiv evY,</w:t>
      </w:r>
    </w:p>
    <w:p w:rsidR="00CE6D4C" w:rsidRDefault="00CE6D4C">
      <w:pPr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Avwg †`B Zv‡i eyK fiv MvbÓ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DÏxcKwU Ôgvbyl gynv¤§` (m.)Õ cÖe‡Ü gnvbwe (m)-Gi †Kvb AvPi‡Yi m‡½ m½wZcyY©?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û`vqweqvi mwÜ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g°vevmx‡`i ¶gv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Zv‡qdevmx‡`i ¶gv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gw`bvi Bûw`‡`i ¶gv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gnvbwe (m.)-Gi †Kvb Dw³‡Z G AvPiwYK w`KwU dz‡U D‡V‡Q?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Avwg ivRv bB, mgªvU bB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†Zvgiv mevB ¯^vaxb, mevB gy³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G‡`i Ávb `vI cÖfz, G‡`i ¶gv Ki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†Zvgvi cZvKv hw` w`‡qQ cÖfz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†jvKRb wm× K‡i wbgMv‡Qi †Kvb Dcv`vbwU Lvq?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KvÊ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Qvj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dzj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cvZv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ÔwbgMvQÕ M‡íi wbgMvQwUi iƒc‡K Kv‡K †evSv‡bv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cÖwZev`x bvix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Kg©Rxex bvix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wbh©vwZZ bvix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me©msnv bvix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Kwe Ges Kweiv‡Ri cv_©K¨ †`Lv hvqÑ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6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gvbwlKZv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6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Kvh©sKjv‡c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6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welqeyw×‡Z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evwoi cv‡k wbgMvQ MRv‡jv weÁRbiv Lywk nb, KviYÑ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6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wb‡gi nvIqv fv‡jv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6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wbg GKwU DcKvix e„¶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6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GUv hZœ QvovB †e‡o I‡V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Kwe wbgMvQwUiÑ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6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Qvj Z‚jj bv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6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cvZv wQuoj bv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76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Wvj fOj 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 xml:space="preserve">wb‡Pi †KvbwU mwVK? 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ÔkvRvnvbÕ bvUKwU †K iPbv K‡ib?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`xbeÜy wgÎ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wØ‡R›`ªjvj ivq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Ag„Zjvj emy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wMwikP›`ª †Nvl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mvwn‡Z¨i wewfbœ kvLv‡K mvwe©Kfv‡e Kx ejv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mvwn‡Z¨i iƒc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mvwn‡Z¨i ixwZ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mvwn‡Z¨i mgv‡jvPbv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mvwn‡Z¨i cÖKvi‡f`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nvqvr gvgy` KZ mv‡j Rš§MÖnY K‡ib?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1917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1921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1939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1941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ÔPcj cvq †Kej avBÕÑG e³‡e¨ dz‡U‡Q SY©viÑ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†mŠ›`h©cÖxwZ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cÖK…wZ‡PZbv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MwZgqZv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k¼vnxbZv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SiYv wb‡Ri cv‡q Kx evRvq?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Zvj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myi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†evj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NyOzi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ÔSY©vÕ Kx‡mi is aviY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gLg‡ji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WvjwPwbi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UMi dz‡ji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Rwii Rv‡ji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ÔSY©vi MvbÕ KweZvq Kwe dzwU‡q Zz‡j‡QbÑ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Kíbvgq cÖK…wZRMr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wb‡Ri †Lqvwj g‡bi Av‡eM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evsjvi cÖK…wZ †mŠ›`h©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cnv‡oi cÖvK…wZK †mŠ›`h©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`ycyi-†fvi SY©v Kvi Mvb ïb‡Z cvq?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wSwSi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cixi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eyjeywji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kvwj‡Ki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Kwe KvRx bRi“j Bmjvg Kvi RqMvb †M‡q‡Qb?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gvby‡li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mv‡g¨i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kÖwg‡Ki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Zvi“‡Y¨i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ÔgvbylÕ KweZvq wk¶Yxq w`K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mKj gvby‡li mggh©v`v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ag©xq Ávb jvf 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gvbyl‡K mvnvh¨ 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mZZvi ¸i“Z¡ Dcjwä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fzLvwii eqm KZ?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Avwk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weivwk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AvUvwk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beŸB</w:t>
      </w:r>
    </w:p>
    <w:p w:rsidR="00CE6D4C" w:rsidRDefault="00CE6D4C">
      <w:pPr>
        <w:spacing w:line="27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21 I 22 bs cÖ‡kœi DËi `vI: </w:t>
      </w:r>
    </w:p>
    <w:p w:rsidR="00CE6D4C" w:rsidRDefault="00CE6D4C">
      <w:pPr>
        <w:spacing w:line="27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Kwjg †PŠayix GKRb m¤£vš— †jvK| Zvi K_v MÖv‡gi mK‡j †g‡b P‡j| †m Mwie †jvK‡`i †Zgb cQ›` K‡i bv| Mwie gvbyl Zvi Kv‡Q G‡j †m Zvwo‡q †`q|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Pwi‡Îi m‡½ wgj i‡q‡Q †Kvb Pwi‡Îi?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†gvj­v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gymvwdi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76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†Pw½m Lvb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Kvjvcvnvo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D³ Pwi‡Î †h ˆewkó¨ dz‡U D‡V‡QÑ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gvbeZv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gbyl¨Z¡nxbZv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wbôziZv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Ô†mBw`b &amp;GB gvVÕ KweZvq ewY©Z dz‡ji bvg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†Mvjvc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wkDwj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PvjZv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K`g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Ô†mBw`b GB gvVÕ KweZvq b¶‡Îi Z‡j ¯^cœ †`L‡Z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PvjZv dzj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b`x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j²x †cuPv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‡Lqv †bŠKv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†bvjK eyqv eyav‡K Kx bv‡g Wv‡K?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gvwbKiZb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†mvbvevev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QbœQvov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†MveiivRv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wgwjUvwii eªvk dvqv‡i †K wbnZ n‡qwQj?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Avwj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wgQy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gay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eyav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Avnv` gywÝ eyav‡K Kx KvR w`‡Z †P‡qwQj?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avb gvovB‡qi KvR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gvwU KvUvi KvR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Mi“ Piv‡bvi KvR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†iwK Kivi KvR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 Ges 28 I 29 bs cÖ‡kœi DËi `vI: 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Zzwg Avm‡e e‡j, †n ¯^vaxbZv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QvÎvevm, ew¯— DRvi n‡jv| wiK‡qj‡jm ivB‡dj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Avi †gwkbMvb LB †dvUvj hÎZÎ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Zzwg Avm‡e e‡j QvB n‡jv MÖv‡gi ci MÖvg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ÔKvKZvo–qvÕ Dcb¨v‡mi †Kvb w`KwU dz‡U D‡V‡Q?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ivRvKvi‡`i ZvÊe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nvbv`vi evwnbxi b„ksmZv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¯^vaxbZvi AvMgbx evZ©v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gyw³‡hv×v‡`i cÖwZ‡iva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dz‡U DVv w`KwUi ewntcÖKvk N‡U‡QÑ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evRv‡ii †`vKvbcvV cywo‡q †`Iqv‡Z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Avnv` gywÝi Kvh©µg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ev¼v‡ii †fZi gvBb cy‡Z ivL‡Z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ÔewncxiÕ bvU‡K Kvi †g‡q bvB?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ewncx‡ii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nwKKzj­vni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†Lv‡`Rvi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nv‡k‡gi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  <w:r>
        <w:rPr>
          <w:rFonts w:ascii="SutonnyMJ" w:hAnsi="SutonnyMJ" w:cs="SutonnyMJ"/>
          <w:sz w:val="12"/>
          <w:szCs w:val="12"/>
        </w:rPr>
        <w:tab/>
      </w:r>
    </w:p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</w:p>
    <w:tbl>
      <w:tblPr>
        <w:tblW w:w="93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391"/>
        <w:gridCol w:w="1139"/>
        <w:gridCol w:w="285"/>
        <w:gridCol w:w="285"/>
        <w:gridCol w:w="285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122. mvD_ c‡q›U ¯‹zj GÛ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0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 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125"/>
          <w:headerReference w:type="default" r:id="rId126"/>
          <w:footerReference w:type="even" r:id="rId127"/>
          <w:footerReference w:type="default" r:id="rId128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ÒK¨vÝv‡ii m‡½ emevmÓÑMÖš’wU Kvi †jLv?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Rvnvbviv Bgvg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‡iv‡Kqv mvLvIqvZ †nv‡mb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mywdqv Kvgvj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‡mwjbv †nv‡mb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wbgMvQ M‡í †jLK Avm‡j wK‡mi cÖKvk NwU‡q‡Qb?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wk¶v_©xi m‡PZbZv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weÁR‡bi AwfÁZv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M„wnbxi ev¯—eZv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wb‡gi DcKvwiZv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‡jLK mRxe P‡Ævca¨vq wK‡m P‡o cvjv‡gŠ wM‡qwQ‡jb?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cvjwK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WvKMvwo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wRcMvwo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‡ijMvwo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nhiZ gynv¤§` (m.)-Gi jjvU mvgvb¨ KzwÂZ n‡qwQj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g°vevmxi mn‡hvwMZvq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Zv‡qdevmxi wbgg©Zvq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e³…Zvi gv‡S evav †c‡q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Kvwdi‡`i AZ¨vPv‡i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“‰KwU ˆ`Gki MYZ¯¨ cÉwZÓ¤vq ˆQvU eo, DuPz-wbPz, agÆxq I RvwZMZ weGf` `ƒi Kiv AvekÅK|” ‰gb AwfgZ cÉKvk ˆcGqGQ ˆKvb iPbvq?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mvwn‡Z¨i iƒcixwZ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cqjv ˆekvL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wbixn evOvwj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D‡cw¶Z kw³i D‡Øvab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16 wW‡m¤^i, 1971 mvj Kx evi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†mvgevi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g½jevi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eyaevi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e„n¯úwZevi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Kwe ˆmq` kvgmyj nK †Kv_vq Rš§MÖnY K‡ib?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bxjdvgvwi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cÂMo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jvjgwbinvU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KzwoMÖvg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ÔAfvMxi ¯^M©Õ M‡í †ej MvQwUi Ae¯’vb †Kv_vq?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evwoi evB‡i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KzwUi cÖv½‡Y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k¥kv‡bi av‡i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b`xi av‡i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XvKv wek¦we`¨vjq †_‡K kir P‡Ævcva¨vq jvf K‡ibÑ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wW. wjU Dcvwa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Gg G wWMÖx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RMËvwibx c`K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wcGBPwW wWMÖx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mvwn‡Z¨i iƒc ej‡Z Avgiv ey‡S _vwK, mvwn‡Z¨iÑ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wewfbœ kvLv‡K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cÖK…Z Ae¯’v‡K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im Av¯^v`b‡K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wbg©vY ixwZ‡K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Ôdziv‡q G‡m‡Q †ZjÕÑGB Dw³wUi Øviv Kwe Bw½Z K‡i‡QÑ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‡Q‡ji Rxebvemvb Avmbœ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ivZ †kl n‡q G‡m‡Q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evwZi †Zj wbt‡kl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AwbðqZvq fiv fwel¨r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eB cov I wk¶v I gbyl¨Z¡ cÖe‡Ü `yBwUi HK¨ i‡q‡Q wb‡æv³ we‡ePbvqÑ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ÁvbPP©vq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mvwnZ¨PP©vq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AvÍvi gyw³‡Z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 xml:space="preserve">wb‡Pi †KvbwU mwVK? 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52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Ô†`bvcvIbvÕ M‡í †mŠwLb bvg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n‡iK…ò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wbi“cgv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ivgmy›`i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ivavgvae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ÔPÊvjÕ k‡ãi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Pvovj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‡R‡j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Pvlv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‰`b¨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ggZvw`i †Kvb K_vq frmbv bq, Av‡e`b cÖKvk †c‡q‡Q?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nwiijyU †`‡e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Zzwg Zv †`‡e †Kb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‡Zvgvq m‡›`k LvIqv‡ev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Avi †L‡qv bv †Kgb</w:t>
      </w:r>
    </w:p>
    <w:p w:rsidR="00CE6D4C" w:rsidRDefault="00CE6D4C">
      <w:pPr>
        <w:spacing w:line="25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16 I 17 bs cÖ‡kœi DËi `vI: </w:t>
      </w:r>
    </w:p>
    <w:p w:rsidR="00CE6D4C" w:rsidRDefault="00CE6D4C">
      <w:pPr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d‡qR mv‡ne g‡b K‡ib, c„w_ex‡Z Rš§ †bIqvi †Kv‡bv A_© †bB| GB c„w_ex, gvbyl mewKQyB †hb iv‡Zi ¯^‡cœi g‡Zv| GgbwK cwievi, mš—vb KvD‡K Zvi Avcb g‡b nq bv| 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d‡qR mv‡n‡ei mv‡_ ÔRxeb-m½xÕ KweZvi †Kvb Abyf‚wZi mv`„k¨ cwijw¶Z nq?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nZvkvi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Avb‡›`i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Avkvi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52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D³ fvebv ÔRxeb-m½xZÕ KweZvi †h cOw³‡Z cÖwZdwjZ n‡q‡QÑ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AvgivI ne eiYxq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Avgiv I ne †h Agi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 Rxeb wbkvi ¯^cb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e„_v ¶q Rxeb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ÔAvgvi cwiPq KweZvqÕ ÔAvDjÕ ej‡Z †evSv‡bv n‡q‡QÑ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cw_K‡K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AvDwjqv‡K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52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msmvi weivMx e¨w³‡K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52" w:lineRule="auto"/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Ô†Lv`vi Kmg Avwg wfb‡`kx cw_K bB, Avwg †Kvb AvMš‘K bBÕ, Kwei GB ewjô D”Pvi‡Yi †cQ‡b †h †PZbv mwµq wQjÑ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ag©fxi“Zv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cÖK…wZi †cÖg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¯^‡`k cÖxwZ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mvg¨ev`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bvU‡Ki cÖvY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Kvwnbx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PwiÎ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cwi‡ek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msjvc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`~M©v AvP‡ji LuyU Ly‡j wK‡mi wewP †ei K‡iwQj?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bvUd‡ji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iovd‡ji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‰ewPd‡ji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†ZjvKzPvi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ÔcÖvYÕ KweZvq Kwe Kx w`‡q m½xZ K_vwU‡Z cÖKvk †c‡q‡Q KweiÑ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fvjg›`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wein wgjb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Avb›` †e`bv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myL `ytL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ÔK‡cvZv¶ b`Õ KweZvq Ô†ø‡ni Z…òvÕ K_vwU‡Z cÖKvk †c‡q‡Q KweiÑ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¯^RvwZcÖxwZ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¯§„wZKvZiZv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gvZ…fvlvcÖxwZ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mš—vb evrmj¨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ivRvKvi KgvÊvi KzÏym eyav‡K Zvov K‡iÑ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VvÆv Kivq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K_v bv †kvbvq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wg_¨v K_v ejvq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KvKZvo–qv †m‡R _vKvq</w:t>
      </w:r>
    </w:p>
    <w:p w:rsidR="00CE6D4C" w:rsidRDefault="00CE6D4C">
      <w:pPr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25 I 26 bs cÖ‡kœi DËi `vI: </w:t>
      </w:r>
    </w:p>
    <w:p w:rsidR="00CE6D4C" w:rsidRDefault="00CE6D4C">
      <w:pPr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Zvi g‡b n‡jv GK m‡½ A‡bK¸‡jv evR co‡jv| A‡bK¸‡jv k‡ãi ZvÊe| †gwkbMv‡bi kã ev”Pvi Kvbœv, gvby‡li AvZ©bv`| eyS‡Z cvijv †m gviv hv‡”Q|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ÔKvKZvo–qvÕ Dcb¨v‡mi †Kvb welqwUi cÖwZ Bw½Z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fvlv Av‡›`vjb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gyw³hy×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DbmË‡ii MYAfz¨Ìvb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Amn‡hvM Av‡›`vjb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Giƒc mv`„k¨c~Y© w`KwU n‡jvÑ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nvbv`vi‡`i †evgv we‡õviY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evOvwj‡`i aŸs‡mi bxjbKkv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cvKevwnbxi AgvbweK nZ¨vKvÊ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‡gvj­v mv‡ne gmwR‡` Zvjv w`‡qwQj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gymvwdi‡K N„Yv K‡i e‡j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gymvwdi bvgvR c‡o bv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wZwb wb‡R ¶zavZ©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wZwb ¯^v_©ci e‡j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ÔAvgvi mš—vbÕ KweZvq †LqvNv‡Ui gvwSi bvg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fvevb›`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nwini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Ck¦ix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nwi‡nvo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ewncxi bvU‡Ki †K›`ªxq PwiÎ n‡jvÑ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Zv‡niv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nv‡kg Avjx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ewncxi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nwKKzj­vn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ÔSY©vÕ wb‡Ri cv‡q Kx evRvq?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b~cyi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†evj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Ny½yi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Zvj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</w:pP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</w:pP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</w:pP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</w:pP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</w:pP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2"/>
          <w:szCs w:val="12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6"/>
          <w:szCs w:val="6"/>
        </w:rPr>
      </w:pPr>
    </w:p>
    <w:tbl>
      <w:tblPr>
        <w:tblW w:w="93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391"/>
        <w:gridCol w:w="1139"/>
        <w:gridCol w:w="285"/>
        <w:gridCol w:w="285"/>
        <w:gridCol w:w="285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ascii="Panjeree" w:hAnsi="Panjeree" w:cs="Panjeree"/>
                <w:b/>
                <w:bCs/>
                <w:sz w:val="24"/>
                <w:szCs w:val="24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 xml:space="preserve">123. †ggb MÖvgvi ¯‹zj, PÆMÖvg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0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 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129"/>
          <w:headerReference w:type="default" r:id="rId130"/>
          <w:footerReference w:type="even" r:id="rId131"/>
          <w:footerReference w:type="default" r:id="rId132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Ô†jvjPg©vÕ k‡ãi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g›` fvlv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my›`ix hyeZx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wkw_j Pvgov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Pgovme©¯^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Mwji wfZ‡ii KZ b¤^i evwo‡Z ggZvw` _v‡K?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26 b¤^i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27 b¤^i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28 b¤^i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29 b¤^i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Ôwbiƒcgvi c‡¶ Zvnvi k¦ïievwo kikh¨v nBqv DwVj|ÕÑwbiƒcgvi G Ae¯’v n‡qwQj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wbiƒcgvi evev c‡Yi UvKv †hvMvo Ki‡Z bv cvivq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wbiƒcgvi ¯^vgx †`kvš—‡i hvIqvq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wbiƒcgv c‡Yi UvKv evev‡K wdwi‡q wb‡q †h‡Z ejvq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wb‡Pi kix‡ii cÖwZ Ae‡njv Kivq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cÖg_ †PŠayix ÔjvB‡eªwi‡K ¯‹zj-K‡j‡Ri Dc‡i ¯’vbÕ w`‡q‡Qb †Kb?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h_v_© wkw¶Z n‡Z n‡j g‡bi cÖmviZv `iKvi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wk¶v cÖwZôvb †_‡K jä wk¶v c~Y©v½ bq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ŸB covi Af¨vm evov‡Z n‡e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wefzZf‚lY e‡›`¨vcva¨vq evsjv K_vmvwn‡Z¨ Agi n‡q Av‡Qb, KviYÑ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cÖvK…wZK †mŠ›`h© Zuvi iPbvq g~Z© n‡q D‡V‡Q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MÖvg evsjvi mvaviY gvby‡li mnR mij Rxebv‡jL¨ iPbv K‡i‡Qb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cÖK…wZ I gvby‡li Rxe‡bi Awfbœ m¤ú‡K©i wPivqZ Zvrch© Zvi †jLbx‡Z aiv n‡q‡Q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nhiZ (mv.) †hw`b weRqx n‡q g°vq cÖ‡ek K‡ib †mw`b g°vevmxiv Kvi mv‡_ AKviY nv½vgv euvwa‡qwQj?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nhiZ gynv¤§` (mv.)-Gi m‡½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nhiZ Avey eKi (iv.)-Gi m‡½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nhiZ Igi (iv.)-Gi m‡½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Lvwj‡`i m‡½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 xml:space="preserve">* </w:t>
      </w:r>
      <w:r>
        <w:rPr>
          <w:rFonts w:ascii="SutonnyMJ" w:hAnsi="SutonnyMJ" w:cs="SutonnyMJ"/>
          <w:i/>
          <w:iCs/>
          <w:sz w:val="18"/>
          <w:szCs w:val="18"/>
        </w:rPr>
        <w:t>evei g„Zz¨i ci †mZzi cwiev‡ii A_© msKU Pig n‡q D‡VwQj| eva¨ n‡q Zvi gv cv‡ki MÖv‡gi M„ncwiPvwiKvi KvR †bb|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DÏxcKwU †Zvgvi cvV¨ eB‡q †Kvb M‡íi mv‡_ m¤úwK©Z?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ggZvw`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wbgMvQ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‡`bv-cvIbv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AfvMxi ¯^M©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DÏxcK cÖwZdwjZ w`KwUi g~j K_v n‡jvÑ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wbqg i¶v Kiv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wbivcËv wbwðZ Kiv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ev¯—eZv‡K Dcjwä 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AvBb-B-AvKeix MÖš’wU KZ eQi Av‡M †jLv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mv‡o wZbk eQ‡iiI †ewk Av‡M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wZbk eQ‡iiI †ewk Av‡M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mv‡o Pvik eQ‡iiI †ewk Av‡M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Pvik eQ‡iiI †ewk Av‡M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cqjv ˆekv‡Li kwfwbwóK welqwU eyS‡Z n‡eÑ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†`‡ki HwZn¨‡K eyS‡Z n‡e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wb‡R‡K Amv¤úÖ`vwqK †`‡ki gvbyl wn‡m‡e fve‡Z n‡e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wb‡R‡K mvaviY gvbyl e‡j fve‡Z n‡e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mvaviY gvby‡li mv‡_ wgk‡Z n‡e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evsjv mvwnGZÅ MxwZKweZvi Avw` wb`kÆb ˆKvbwU?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Ph©c`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ivgqY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gnvfviZ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ˆeòe c`vejx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mvwn‡Z¨i wPiš—b D‡Ïk¨ †mŠ›`h© m„wó I Avb›``vb| mvaviYZ Kíbvkw³ I eyw×e„wË‡K AvkÖq K‡i †jLK †Kvb welqe¯‘ m¤ú‡K© †h AvÍ‡cvjwäg~jK ¯^í `xN© mvwnZ¨ iPbv K‡ib Zv cvV‡Ki ÁvbZ…òv‡K cwiZ…ß K‡i| DÏxc‡K mvwn‡Z¨i †Kvb kvLvi cwiPq cvIqv hvq?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†QvUMí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bvUK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cÖeÜ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MiR hvi Rj mu¨Pvi, cvZKzqvq hvK bv †mB; G e³‡e¨ SY©vi †Kvb iƒcwU dz‡U I‡V?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cÖK…wZ †PZbv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†mŠ›`h© cÖxwZ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k¼vnxb wPË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ci‡ek msi¶Y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ÔAvgv‡`i †h w`b †M‡Q †m Kx G‡Kev‡iB †M‡Q-P‡j? -iv‡Zi me ZvivB _v‡K w`‡bi Av‡jvi Mfx‡i|Ó DÏxc‡Ki fv‡ei mv‡_ mv`„k¨ i‡q‡Q †Kvb cOw³i?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PvjZvdzj wK Avi wfR‡e bv wkwk‡ii R‡j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†mvbvi ¯^‡cœi mva c„w_ex‡Z K‡e Avi S‡i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†Lqv‡bŠKv¸‡jv G‡m †j‡M‡Q P‡ii Lye Kv‡Q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c„w_exi GBme Mí †eu‡P i‡e wPiKvj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†Zvgv‡K cvIqvi Rb¨ †n ¯^vaxbZvÕ KweZvq kvnevRcy‡ii †Rvqvb K…l‡Ki bvg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i“¯‘g †kL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mMxi Avjx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gZje wgqv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†K÷ `vm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i“wg‡K Ab¨fv‡e †ei K‡i Avbvi hZiKg †Póv Av‡Q, me Kiv n‡e; wKš‘ gvwm© wcwUkb K‡i bq|Ó Dw³wU‡K kixd `¤úwËi Kx ai‡bi gvbwmK Ae¯’v e¨³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Mfxi †e`bv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cÖej AvÍm¤§vb‡eva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¯^‡`k †PZbv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AvÍ‡PZbv I ¯^vwaKvi †PZbv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g„Zz¨i mgq KvOvjx Zvi evev‡K nvwRi Ki‡Z cvi‡jI cv‡iwb K‡Vvi Afv‡e gv‡qi mrKvi K‡i gv‡qi †kl B‡”Q c~iY Ki‡Z G KviYÑ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mvgš—ev‡`i wbgg©Zv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RvwZ‡f` cÖ_vi evovevwo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bxPz †kÖwYi gvby‡li mvgvwRK Ae¯’vb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ÔwKš‘ wZwb gvbylÕ-GB Dw³wU Kvi?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Avey eK‡ii (iv.)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exievû Dg‡ii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Av‡kqvi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D‡¤§ gve` Gi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†Kvb gv‡m †`ex Abœc~Y©vi c~Rv Kiv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fv`ª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Avwk¦b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KvwZ©K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ˆPÎ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ÔK‡cvZv¶ b`Õ KweZvi Aó‡Ki Q›` wgj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 L K L K L L K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 L L K K L K 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 L K L K L L 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 L K L M N M N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ÔAvnhv‡ei hy×Õ Gi Ab¨ bvgÑ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Ab¨v‡qi hy×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Avw`g hy×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L›`‡Ki hy×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weag©x‡`i hy×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PvjZv dzj wkwk‡ii R‡j wfR‡e, KviYÑ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cÖK…wZ ˆewPÎ¨gq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 Hk¦h©gq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cÖK…wZ wPi¯’vqx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 inm¨gq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†K †bŠKvi cvUvZ‡b cv Qwo‡q ï‡q c‡o?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kvnveyÏxb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eyav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Avwj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wgVz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Ô†Zgwb mevB - cvjv‡”Q kni †Q‡o w`wM¦waK| beRvZK‡K ey‡K wb‡q D`&amp;åvš— Rbbx eb‡cvov nwiYxi g‡Zv hv‡”Q Qy‡U|Ó DÏxc‡Ki mv‡_ ÔKvKZvo–qvÕ Dcb¨v‡mi wgj †Kv_vq?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gyw³hy‡×i †PZbvq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hy‡×i fqvenZvq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Mv‡qi Av‡bK gvby‡li Ni †Q‡o cvjv‡bv‡Z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civwRZ nvbv`viiv G‡`k Qvo‡Q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‡evjZvUv †Kv_v †_‡K D‡o G‡m Ii gv_vq e‡mÕÑDw³wUi gva¨‡g Kx †evSv‡bv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eyavi AmnvqZ¡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eyavi gv_vq GK ai‡bi kã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eyavi GKvKxZ¡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eyavi gv_vq Pvc Abyfe 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bvU‡Ki wZb cÖKvi H‡K¨i K_v †K e‡j‡Qb?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DBwjqvg †k·cxqvi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G¨vwi÷Uj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iex›`ªbv_ VvKzi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m¨vgy‡qj e¨v‡KU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ˆmq` IqvjxDj­vni cÖ_g Mí¸”Q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bqb‡Pvi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Puv‡`i Agvem¨v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Kuv‡`v b`x Kuv‡`v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eid Mjv b`x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Ôb`x‡Z Lvwj KPzwicvbv †`L‡Z cvq Zv‡niv ÑÔKPzwicvbvÕ kãwU cÖZxKx A‡_© e¨en„Z n‡q‡Q Gi Aš—wb©wnZ A_© n‡”QÑ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Zv‡nivi ARvbv wec‡`i Avk¼v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Zv‡niv wbweofv‡e cÖK…wZ‡Z ch©‡e¶Y K‡i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Zv‡niiv fvmgvb Ae¯’v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Zv‡nivi g‡bi Ae¯’v</w:t>
      </w:r>
    </w:p>
    <w:p w:rsidR="00CE6D4C" w:rsidRDefault="00CE6D4C">
      <w:pPr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29 I 30 bs cÖ‡kœi DËi `vI: </w:t>
      </w:r>
    </w:p>
    <w:p w:rsidR="00CE6D4C" w:rsidRDefault="00CE6D4C">
      <w:pPr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nvg`y MÖv‡gi cÖfvekvjx †jvK, eqm n‡jI ¯^fve e`jvqwb| ey‡ov eq‡m RvgvjDwÏx‡bi ¯‹zj co–qv †g‡q‡K we‡q Ki‡Z Pvq| wKš‘ †g‡qwU †jLvcov Ki‡Z Pvq †R‡b MÖv‡g wk¶Z hyeKiv MÖvg¨ kvwjm emv‡j nvg`y Zvi e` gZje Z¨vM K‡i|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nvg`y †Kgb ai‡bi †jvK?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bxP cÖK…wZi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†jvfx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PwiÎnxb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bxP I a~Z©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wkw¶Z MÖvg¨ hyeKiv bvU‡Ki †Kvb Pi‡Îi cÖwZwbwaZ¡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nv‡kg Avjx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nv‡Zg Avjx 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nwKKzj­vn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ewncxi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ind w:left="274" w:hanging="274"/>
        <w:jc w:val="both"/>
        <w:rPr>
          <w:rFonts w:ascii="SutonnyMJ" w:hAnsi="SutonnyMJ" w:cs="SutonnyMJ"/>
          <w:sz w:val="18"/>
          <w:szCs w:val="18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</w:rPr>
      </w:pPr>
    </w:p>
    <w:tbl>
      <w:tblPr>
        <w:tblW w:w="93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391"/>
        <w:gridCol w:w="1139"/>
        <w:gridCol w:w="285"/>
        <w:gridCol w:w="285"/>
        <w:gridCol w:w="285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6"/>
                <w:szCs w:val="6"/>
              </w:rPr>
              <w:br w:type="page"/>
            </w: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124. w` wm‡jU LvRvÂxevwo B›Uvib¨vkbvj ¯‹zj GÛ K‡jR, wm‡jU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2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7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133"/>
          <w:headerReference w:type="default" r:id="rId134"/>
          <w:footerReference w:type="even" r:id="rId135"/>
          <w:footerReference w:type="default" r:id="rId136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wbi“cgv PwiÎwU cvV¨eB‡qi †Kb M‡íi?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ggZvw`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†`bvcvIbv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AfvMxi ¯^M©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Avg AuvwUi †fcy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cj­xgv‡qi ¯^vkZiƒc dz‡U D‡V‡Q †Kvb Pwi‡Î?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`~M©v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bxjgwY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¯^M© †Mvqvwjbx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me©Rqv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ÔKLb Avm‡e KweÕÑ GLv‡b Kv‡K Kwe ejv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†kL gywRe‡K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gvIjvbv fvmvbx‡K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†k‡i evsjv‡K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†mvnivIqv`x©‡K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Avgvi cwiPq KweZvq evOvwj RvwZ wK‡mi Qwe AuvK‡e?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¯^vaxbZvi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¯^‡`‡ki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mv‡g¨i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Rš§f‚wgi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Ôwbixn evOvwjÕ †Kvb RvZxq iPbv?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†QvUMí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cÖnmb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ig¨iPbv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cÖeÜ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ÔgvbylÕ KweZvq †Pw½m Lvb‡K wK‡mi cÖZxK fvev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cÖwZev‡`i 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Kj¨v‡Yi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wePvi‡Ki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aŸs‡mi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ÔAvwg‡Zv GLb ¯^vaxb gvbylÕ-†K e‡jwQ‡jv?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eyav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nwiKvKz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kvneywÏb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Avjx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†m †hb GKUv Drme euvwa‡q †MjÑ wK‡mi Drme?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kÖ×vi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eªv²b †fv‡Ri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kehvÎvi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KvOvwj †fv‡Ri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ggZvw` ¯^vgxi PvKzix msµvš— wg_¨v K_v e‡jwQ‡jb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m¤§vb i¶vq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¯^fve‡`v‡l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KvR nviv‡bvi f‡q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¸i“ wb›`v euvPv‡Z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ÔcÖvYÕ KweZvq Kwe †Kv_vq Agi Avjq iPbv Ki‡Z †P‡q‡Qb?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¯^‡M©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c„w_ex‡Z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cyw®úZ Kvb‡b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gvby‡li gv‡S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`ywbqvUv mwZ¨ KwVb cix¶v †¶ÎÑ Dw³wU Kvi?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nv‡Zg Avjxi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ewncx‡ii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nv‡k‡gi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Zv‡nivi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Ôcj­x RbbxÕ KweZvwU †Kvb Kve¨MÖš’ †_‡K †bIqv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ivLvjx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nvmy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evjyPi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gvwUi Kvbœv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AÜeay KweZvq †Kvb dz‡ji K_v ejv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eKzj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RyB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Pv‡gwj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†ewj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I‡n Rxe Ki AvwKòb; AvwKòb k‡ãi A_© wK?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DbœwZ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µ›`b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AvKv•Lv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AvKzwZ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ÔAvwg wK eKix C‡`i Mi“-QvMj bvwKÕ Zv‡nivi GB Dw³‡Z wK cÖKvk †c‡q‡Q?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Zvw”Qj¨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Awfgvb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cÖwZev`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N„bv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PZz`©kc`x KweZvi Aó‡K _v‡KÑ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fv‡ei cÖeZ©bv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fv‡ei e¨vL¨v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fv‡ei cwiYwZ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Dcmsnvi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evsjv mvwn‡Z¨i †QvUM‡íi mv_©K mÖóv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cÖg_ †PŠayix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kirP›`ª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ew¼gP›`ª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iex›`ªbv_ VvKzi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Q‡›`i ivRv †Kvb Kwe‡K ejv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iex›`ªbv_ VvKzi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KvRx bRi“j Bmjvg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m‡Z¨›`ªbv_ `Ë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Avnmvb nvexe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Pcj cvq †Kej avB- G e³‡e¨ dz‡U D‡V‡Q SY©viÑ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†mŠ›`h©cÖxwZ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cÖK…wZ‡PZbv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MwZgqZv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k¼vnxbZv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Ôhy× QvovI giY _v‡KÕ- GLv‡b giY ej‡Z wK eySv‡bv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civaxbZv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AvkÖqnxbZv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¶zav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ggZvnxbZv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bxj Kg‡jiv ej‡Z wK eywS‡q‡Qb?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wbf©xK cÖnixiv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mvnmx AwfhvÎxiv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88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mn„`q gvby‡liv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gyw³‡hv×viv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M½v hgybv †Ljvi Rb¨ Acy Kx nv‡Z wb‡jv?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jvwUg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gv‡e©j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euvwk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Lvciv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†Kvb AvMš‘K bBÕ KweZvq Kwei Mv‡q wK †j‡M Av‡Q?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Ujgj wkwki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av‡bi gÄyix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gvwUi myevm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Rwg‡bi dzj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gvwbK e‡›`¨vcva¨vq GKzk eQi eq‡m †Kvb Dcb¨vm iPbv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kniZjx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Rbbx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w`evivwÎi Kve¨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wPý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Ôcvjv‡gŠÕ iPbvq Kviv †Luvcv †eu‡a‡Q?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†Kvj hyeZxiv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†Kvj evj‡Kiv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†Kvj hyeKiv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†Kvj e„×iv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ga¨we‡Ëi †Pv‡L wK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cÖwZ‡kv‡ai Av¸b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cÖvwßii Avb›`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Avb›`vkÖ“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fwel¨r Kíbv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b`x‡Z Zv‡niv †KejB Kx †`L‡Z cvq?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†bŠKv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eRiv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kvcjv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KPzixcvbv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ÔkvnRvnvbÕ bvUK †K iPbv K‡ib?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`xbeÜywgÎ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wØ‡R›`ªjvj ivq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Ag„Z jvj emy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wMwikP›`ª †Nvl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Kzmyg ej‡Z iex›`ªbv_ VvKzi wK eySv‡Z †P‡q‡Qb?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euvPvi AvKzjZv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AgiZ¡ jvf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gnr m„wóKg©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gvby‡li Abyf‚wZ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Ôwb‡Ri †evSv wb‡RB eBeÕ eyavi G evK¨wU‡Z dz‡U D‡V‡QÑ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mvnm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AvÍwek¦vm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†`k‡cÖg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95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fv‡jvevmv  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spacing w:line="264" w:lineRule="auto"/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spacing w:line="264" w:lineRule="auto"/>
        <w:jc w:val="center"/>
        <w:rPr>
          <w:rFonts w:cs="Times New Roman"/>
          <w:sz w:val="2"/>
          <w:szCs w:val="2"/>
        </w:rPr>
      </w:pPr>
    </w:p>
    <w:p w:rsidR="00CE6D4C" w:rsidRDefault="00CE6D4C">
      <w:pPr>
        <w:spacing w:line="264" w:lineRule="auto"/>
        <w:jc w:val="center"/>
        <w:rPr>
          <w:rFonts w:cs="Times New Roman"/>
          <w:sz w:val="2"/>
          <w:szCs w:val="2"/>
        </w:rPr>
      </w:pPr>
    </w:p>
    <w:p w:rsidR="00CE6D4C" w:rsidRDefault="00CE6D4C">
      <w:pPr>
        <w:spacing w:line="264" w:lineRule="auto"/>
        <w:jc w:val="center"/>
        <w:rPr>
          <w:rFonts w:cs="Times New Roman"/>
          <w:sz w:val="2"/>
          <w:szCs w:val="2"/>
        </w:rPr>
      </w:pPr>
    </w:p>
    <w:p w:rsidR="00CE6D4C" w:rsidRDefault="00CE6D4C">
      <w:pPr>
        <w:spacing w:line="264" w:lineRule="auto"/>
        <w:jc w:val="center"/>
        <w:rPr>
          <w:rFonts w:cs="Times New Roman"/>
          <w:sz w:val="2"/>
          <w:szCs w:val="2"/>
        </w:rPr>
      </w:pPr>
    </w:p>
    <w:p w:rsidR="00CE6D4C" w:rsidRDefault="00CE6D4C">
      <w:pPr>
        <w:spacing w:line="264" w:lineRule="auto"/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spacing w:line="26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spacing w:line="26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spacing w:line="26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spacing w:line="26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spacing w:line="264" w:lineRule="auto"/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4"/>
          <w:szCs w:val="4"/>
        </w:rPr>
      </w:pPr>
      <w:r>
        <w:rPr>
          <w:rFonts w:ascii="SutonnyMJ" w:hAnsi="SutonnyMJ" w:cs="SutonnyMJ"/>
          <w:sz w:val="32"/>
          <w:szCs w:val="32"/>
        </w:rPr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125. Rvjvjvev` K¨v›Ub‡g›U cvewjK ¯‹zj GÛ K‡jR, wm‡jU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6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137"/>
          <w:headerReference w:type="default" r:id="rId138"/>
          <w:footerReference w:type="even" r:id="rId139"/>
          <w:footerReference w:type="default" r:id="rId140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gvby‡li Abœ-e‡¯¿i mgm¨v mgvav‡bi †Póv Ki‡Z n‡e †Kvb w`‡K j¶ †i‡L?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A_©‰bwZK gyw³i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AvwÍK gyw³i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wPš—vi ¯^vaxbZv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eyw×i ¯^vaxbZv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cÖvPxbKvj †_‡K evsjv beel© D`hvc‡bi aviYv ˆZwi nqÑ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wn›`y-gymjgv‡bi K_v †f‡e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e¨emvqx‡`i K_v wPš—v K‡i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ag©xq msKxY©Zvi e„Ë AwZµg K‡i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dmj Drcv`‡bi m‡½ mvgÄm¨ i¶v K‡i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ÔG Z †g‡q †g‡q bq, †`eZv wbðqÕÑ cOw³wU‡Z Ô†g‡qÕ ej‡Z Kx †evSv‡bv n‡q‡Q?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gvbex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†`ex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Ck¦ix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ÔRyovB G Kvb Avwg åvwš— Qj‡bÕÑ jvBbwUi A_©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AvÍcÖeÂbvi mvš—¡bv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wb‡R‡K cÖ‡eva †`Iqv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m‡¤§vwnZ nIqv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¯§„wZ †ivgš’‡b myLvbyfe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f‡ei DbœwZ Kivi Rb¨ Acwinvh©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ˆeivM¨ mvab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wbZ¨ wbR KvR Kiv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wbZ¨ c‡ii Kj¨vY Kiv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msmv‡i wbZ¨ hy× Kiv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Ô†Kvb wMwie wng jjvU Nvgj †gvi D™¢‡e|ÕÑ cOw³wU Øviv †evSv‡bv n‡q‡Q SY©viÑ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MwZkxjZv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D™¢e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wbwj©ßZv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†mŠ›`h©wccvmv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ÔH gw›`i c~Rvixi, nvq †`eZv, †Zvgvi bq|ÕÑ G e³‡e¨ fzLvwii †Kvb g‡bvfve cÖKvk cvq?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cÖwZev`x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AmnvqZ¡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dwiqv`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†¶vf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ÔPvjZvdzj wK Avi wfwR‡e bv wkwk‡ii R‡jÕÑ G ev‡K¨ Kwe †evSv‡Z †P‡q‡QbÑ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wPiKvj e¨¯— _v‡K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PvjZv dz‡j Aweivg wkwki c‡o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 RM‡Z †mŠ›`‡h©i g„Zz¨ †bB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gv †Q‡j‡K Kx e‡j Mvwj †`q?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`yó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¸govgy‡Lv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gyL‡cvov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wbj©¾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10 I 11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AvDj, evDj, cvjv, cve©‡Y HwZn¨kvjx Avgv‡`i G †`k| GLvbKvi mvwnZ¨, ms¯‹…wZ I HwZn¨ wek¦we¯—vix| Avgv‡`i eo AnsKvi fvlv Av‡›`vjb I gyw³hy×| Avgv‡`i Me©, Avgiv evOvwj|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m‡½ †Zvgvi cvV¨eB‡qi †Kvb KweZvi fv‡ei mv`„k¨ i‡q‡Q?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Avwg †Kv‡bv AvMš‘K bB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†Zvgv‡K cvIqvi R‡b¨, †n ¯^vaxbZv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mvnmx Rbbx evsjv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cwiPq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GB mv`„‡k¨i KviY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evsjvi HwZn¨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evsjvi ms¯‹…wZ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evsjvi Av‡›`vjb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2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†Kv‡bv AvMš‘K bBÕ KweZvq Kwei †`Lv †iŠ‡`ªi ¯^fve †Kgb?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gy»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ay-ay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Li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†Kvgj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Ômvnmx Rbbx evsjvÕ KweZvq c‡_ c‡_-†Zcvš—‡i †K Ny‡i?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gyw³‡hv×v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bxjKgj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eY©gvjv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Avh©iv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Ô¯^vaxbZv, G kãwU Kxfv‡e Avgv‡`i n‡jvÕ KweZvq Kcv‡j Kwâ‡Z jvjmvjy, †eu‡a Kviv G‡mwQj?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†jvnvi kÖwgK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feNy‡i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Dj½ K…lK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Ki“Y †Kivwb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Ô†Zv‡K †`‡LB eyS‡Z cviwQ †h †`kUv ¯^vaxb n‡eÕÑ Dw³wU Kvi?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Avwji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kvnveywÏ‡bi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dzjKwji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ivwbi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`kNivq emev‡mi wm×v‡š— nwini Kvi m‡½ civgk© Ki‡Z †P‡qwQj?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bxjgwY iv‡qi ¯¿x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fzeb gyLvwR©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me©Rqv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gRyg`vi gnvkq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evOvwj bvixi e¨en„Z nIqvi kvwo wQjÑ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 Kvi“Kvh©gq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AwZgm„Y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AwZm~²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18 I 19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Avãyj Avjx eûK‡ó Zvi †Q‡j‡K †jLvcov wkwL‡q gvbyl K‡i‡Q| †Q‡j eo PvKwi K‡i| Avãyj Avjx‡K †Q‡j evowZ Sv‡gjv g‡b K‡i e„×vkÖ‡g †i‡L Av‡m|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Avãyj Avjx ÔwbgMvQÕ M‡íi †Kvb Pwi‡Îi cÖwZwbwa?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KweivR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wbgMvQ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weÁ e¨w³i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D³ Pwi‡Îi cÖwZ cÖKvk †c‡q‡QÑ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Ae‡njv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AeÁv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Kg©e¨¯—Zv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Ô`yw`©‡bi hvÎxÕ †Kvb RvZxq iPbv?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Mí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cÖeÜ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†Kvj DcRvwZ‡`i ˆewkó¨ n‡jvÑ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ms¯‹…wZgbv I NiKb¨v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ewjô I Avðh© Kvwš—wewkó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ag©fxi“ I cwikÖgx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kÖgwegyL I my›`ix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ivgmy›`i nvm¨gy‡L cvovi †h Lei cwo‡jbÑ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n‡iK…‡òi evwoi Pzwi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bexb gva‡ei wb›`v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2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bZzb e¨v‡gv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wk¶v †KD Kv‡K w`‡Z cv‡i bv| KviY wk¶v n‡jvÑ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AR©‡bi welq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PP©vi welq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Aa¨q‡bi welq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Abykxj‡bi welq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ivnx-cw_‡Ki †mev KivB hv‡`i eªZ Zv‡`i cwiPq cÖKv‡k wb‡Pi †KvbwU mg_©b‡hvM¨?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cikÖxKvZi `¤úwZ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ciwnZeªZx `¤úwZ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A‡Pbv `¤úwZ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ewnivMZ `¤úwZ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Ô†KnB A¯^xKvi Kwij bv †h webv AbygwZ‡Z iwm‡Ki MvQ KvwU‡Z hvIqvUv fv‡jv nq bvBÕÑ G e³e¨ Øviv RbgZ m¤ú‡K© Kx †evSv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`ye©‡ji c‡¶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me‡ji c‡¶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b¨v‡qi c‡¶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b¨v‡qi wec‡¶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eyav ¯‹z‡ji ¯§„wZ g‡b Ki‡Z Pvq bv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†¶v‡f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Awfgv‡b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K‡ó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eyavi me †ejvi fvZ bv _vK‡jI hv Av‡Q Zv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djcvKzo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b`xi cvwb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†bvjK eyqvi gywo fvRv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</w:rPr>
        <w:t>wb‡Pi DÏxcKwU c‡ov Ges 28 I 29 bs cÖ‡kœi DËi `vI</w:t>
      </w:r>
      <w:r>
        <w:rPr>
          <w:rFonts w:ascii="SutonnyMJ" w:hAnsi="SutonnyMJ" w:cs="SutonnyMJ"/>
          <w:b/>
          <w:bCs/>
          <w:sz w:val="18"/>
          <w:szCs w:val="18"/>
        </w:rPr>
        <w:t>: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AvnZ gyw³‡hv×v Avwei GK eywogvi N‡i AvkÖq †bb| cvKnvbv`viiv G‡m Zuv‡K Lyu‡R bv †c‡q IB eywogv‡K nZ¨v Ki‡Z Pvq| AvkÖq`vZv‡K euvPv‡Z Avwei `ª“Z AvÍmgc©Y K‡ib|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Avwe‡ii mv‡_ ÔewncxiÕ bvU‡Ki †Kvb Pwi‡Îi wgj cvIqv hvq?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nv‡Zg Avwj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nv‡kg Avwj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†Lv‡`Rv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Zv‡niv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PwiÎ `ywUi g‡a¨ dz‡U D‡V‡QÑ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DcKvwii cÖwZ K…ZNœZv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AvkÖq`vZvi cÖwZ K…ZÁZv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Av‡Ívrm‡M©i g‡bvfve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ÔM~pZË¡Õ ej‡Z cxi mv‡ne Kx †evSv‡Z †P‡q‡Qb?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`y‡e©va¨ †Kv‡bv welq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cÖ”Qbœ †Kv‡bv e¨vcvi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AcÖKvwkZ †Kv‡bv e¨vcvi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GKvš— †Kv‡bv e¨vcvi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7"/>
        <w:gridCol w:w="267"/>
        <w:gridCol w:w="303"/>
        <w:gridCol w:w="303"/>
        <w:gridCol w:w="207"/>
        <w:gridCol w:w="96"/>
        <w:gridCol w:w="174"/>
        <w:gridCol w:w="130"/>
        <w:gridCol w:w="140"/>
        <w:gridCol w:w="163"/>
        <w:gridCol w:w="107"/>
        <w:gridCol w:w="196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  <w:tr w:rsidR="00CE6D4C">
        <w:tblPrEx>
          <w:jc w:val="left"/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left w:w="72" w:type="dxa"/>
            <w:bottom w:w="0" w:type="dxa"/>
            <w:right w:w="72" w:type="dxa"/>
          </w:tblCellMar>
        </w:tblPrEx>
        <w:trPr>
          <w:gridAfter w:val="2"/>
          <w:wAfter w:w="481" w:type="dxa"/>
          <w:trHeight w:val="186"/>
        </w:trPr>
        <w:tc>
          <w:tcPr>
            <w:tcW w:w="7011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126. ¯‹jvm©‡nvg, wm‡jU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0</w:t>
            </w:r>
          </w:p>
        </w:tc>
        <w:tc>
          <w:tcPr>
            <w:tcW w:w="27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 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141"/>
          <w:headerReference w:type="default" r:id="rId142"/>
          <w:footerReference w:type="even" r:id="rId143"/>
          <w:footerReference w:type="default" r:id="rId144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ÔAvi¤¢ I Dcmsnvi bvUKxq nIqv PvBÕÑ GB Dw³wUi m‡½ wb‡Pi †KvbwUi wgj Av‡Q?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KweZv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bvUK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‡QvUMí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ÔA‡bK kZK c_ †nu‡U G‡m‡Q G Zx_©hvÎxivÕ-GLv‡b Zx_©hvÎx ej‡Z †KvbwU‡K †evSv‡bv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ms¯‹…Z kã‡K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Z™¢e kãK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†`wk kãK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we‡`wk kãK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ÔD‡cw¶Z kw³i D‡ØvabÕ cÖeÜwU cv‡Vi D‡Ïk¨ n‡jvÑ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MYRvMiY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¶y`ª Rb‡Mvôxi RvMiY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D‡cw¶Z‡`i RvMiY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gvby‡li gbyl¨‡Z¡i RvMiY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ÔAvg-AuvwUi †fucyÕ M‡í dz‡U D‡V‡QÑ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MÖv‡gi cÖvK…wZK †mŠ›`h©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mnR-mij Rxebhvc‡bi K_v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cÖK…wZi mv‡_ NwbôZv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û`vqweqvi mwÜ gymjgvb‡`i Rb¨ wQjÑ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Aby‡cÖiYvi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†MŠi‡ei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Acgv‡bi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Avkxe©v‡`i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fviZel©‡K AÆvwjKv g‡b Kiv n‡j e½‡`k ZviÑ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i½kvjv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ˆeVKLvbv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mivBLvbv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mvRNi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ÔKi`vwbÕ k‡ãi A_©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evnv`ywi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Kig`©b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KiZvwj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Kg©V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ÔAfvMxi ¯^M©Õ M‡í MÖv‡gi k¥kvbwU †Kv_vq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gv‡Vi av‡i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Lv‡ji cv‡o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b`xi Zx‡i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e‡bi av‡i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9 I 10 bs cÖ‡kœi DËi `vI: 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cqjv ˆekv‡L †ewk †Pv‡L c‡o nvjLvZv Drme| wewPÎ my›`i DcKi‡Y †`vKvb mvwR‡q nvjLvZv Abyôvb nq| RvwZ-ag©-eY© wbwe©‡k‡l mK‡jB G Drm‡e †hvM †`q|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nvjLvZv gyjZ †Kvb ai‡bi Abyôvb?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QvÎ I wk¶K‡`i wk¶v`vb msµvš—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Lv‡`¨i I e¨emvqx msµvš— †jb‡`b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mv¤úÖ`vwqK m¤úÖxwZ eÜb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cvwievwiK wgjb‡gjv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GB Drm‡ei gyj D‡Ïk¨Ñ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eQ‡ii e¨emvqx †jb‡`b mgvß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Amv¤úÖ`vwqK †PZbv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†kÖwY‡PZbv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Òhw` UvKv w`‡Z PvI Z‡eB AcgvbÓÑDw³wU‡Z cÖKvk †c‡q‡Q wbi“cgviÑ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Acgvb‡eva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AvÍgh©v`v‡eva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AnsKvi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GK¸u‡qwg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cÖg_ †PŠayix KvD‡K kL wn‡m‡e eB covi civgk© †`bwb †Kb?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Avgiv RvZ wn‡m‡e †kŠwLb bB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GLb wVK kL Kivi mgq bq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kL wn‡m‡e eB cov mvwnZ¨ PP©v bq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ÔAvMvgx w`‡bi KweÕ ej‡Z Kx †evSv‡bv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RvwZi fwel¨r Kwe‡K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RvwZi fwel¨Z cÖRš§‡K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RvwZi m‡PZb bvMwiK‡K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fwel¨‡Zi KY©avi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Z…wlZ e‡bi mv‡_ †R‡M D‡VÑ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avb‡LZ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†Kqvdzj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Z…òvZ© gb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wbN©yg ivZ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ÔAvos ej‡Z †evSvqÑ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nvU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evRvi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†gjv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16 I 17 bs cÖ‡kœi DËi `vI: 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I evsjv‡`k, Avwg †`‡LwQ †Zvgvi wekvjZv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Zzwg Avgvi Abyf‚wZ, Avgvi AvKzjZv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DÏxcKwU‡Z ÔAvgvi cwiPqÕ KweZvi †Kvb fve cÖKvk †c‡q‡Q?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¯^‡`‡ki ms¯‹…wZ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fvlvi HwZn¨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¯^‡`‡ki †kÖôZ¡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we‡`‡ki gvayh©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mv‡_ mv`„k©¨c~Y© PiY n‡jvÑ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Avwg R‡š§wQ evsjvq, Avwg evsjvq K_v KB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Avwg evsjvi Mwjc_ w`‡q nvRvi cQi Pwj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G‡mwQ Avgvi †cQ‡b nvRvi PiY wPý †d‡j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bvgv‡Ri N‡i gv Kx gvbZ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wmwbœ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†gvgevwZ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cqmv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Pvj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Kvjvcvnv‡oi cÖK…Z bvg Kx?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ivRK…ò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ivRbvivqY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64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ivRP›`ª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¯^vaxbZvi Rb¨ Kvi wmuw_i wmu`yi gy‡Q †Mj?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j²xivbxi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`yM©`vmxi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myievjvi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nwi`vmxi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Ômvnmx Rbbx evsjvÕ KweZvi nvbv`viiv evOvwj‡K hv fvZ e‡j D‡j­L Av‡QÑ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7" w:lineRule="auto"/>
        <w:ind w:left="549" w:hanging="54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fxZz I †f‡Zv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7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Abvh© I Le©‡`n</w:t>
      </w:r>
    </w:p>
    <w:p w:rsidR="00CE6D4C" w:rsidRDefault="00CE6D4C">
      <w:pPr>
        <w:tabs>
          <w:tab w:val="left" w:pos="261"/>
          <w:tab w:val="right" w:pos="1800"/>
          <w:tab w:val="left" w:pos="1890"/>
        </w:tabs>
        <w:spacing w:line="247" w:lineRule="auto"/>
        <w:ind w:left="549" w:hanging="549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Kwe I Amyi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fq `¨vL¨vq †PvL cvKvqÑ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weRb †`k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Szg-cvnvo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cvZKzqv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Kvjmvi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eyav cÖ_‡g Kvi evwo‡Z Av¸b w`‡qwQj?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ivRvKvi KzÏy‡mi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gwZDi Gi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kvnveywÏ‡bi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Avnv` gywÝi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ÔK‡cvZv¶ b`Õ KweZvq Kwe mvMi‡K Kxiƒ‡c Kíbv K‡i‡Qb?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ivRv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cÖRv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mLv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Avnv` gywÝi eo †Q‡ji bvg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Avwj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gwZDi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wgVz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KzÏym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cÖPzi gvQ DV‡j nwiKvKz eyav‡K Kx bv‡g Wv‡K?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KvKZvo–qv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†LvKbevey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†mvbvevey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gvwbK iZb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MÖvg †_‡K Kqw`‡bi gv_vq K‡jiv P‡j †Mj?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5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7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9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11</w:t>
      </w:r>
    </w:p>
    <w:p w:rsidR="00CE6D4C" w:rsidRDefault="00CE6D4C">
      <w:pPr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28 I 29 bs cÖ‡kœi DËi `vI: </w:t>
      </w:r>
    </w:p>
    <w:p w:rsidR="00CE6D4C" w:rsidRDefault="00CE6D4C">
      <w:pPr>
        <w:spacing w:line="24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†kdvwji evev †kdvwj‡K cx‡ii Av¯—vbvq wb‡q hvq †`vqv PvB‡Z| wK‡kvix †kdvwj‡K †`‡L e„× cxi ZvBRyj we‡q Ki‡Z Pvq| †kdvwji evev Zvi gywi`| †m Lywk n‡q ivwR n‡q hvq|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ZvBRyj cx‡ii mv‡_ ÔewncxiÕ bvU‡Ki †Kvb Pwi‡Îi wgj i‡q‡Q?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ewncxi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nwKKzj­vn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nv‡kg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nv‡Zg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ewncxi bvU‡K †Kvb welqwU cÖwZdwjZ n‡q‡Q?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cxifw³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Kzms¯‹vi”QbœZv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ag©vÜZv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Ae‡nwjZ mgvR Rxeb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evsjv mvwn‡Z¨i cÖ_g mv_©K Dcb¨vm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dzjgwb I Ki“Yvi weeiY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Avjv‡ji N‡ii `yjvj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47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KcvjKzÊjv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my‡M©kbw›`bx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166"/>
        <w:gridCol w:w="137"/>
        <w:gridCol w:w="302"/>
        <w:gridCol w:w="303"/>
        <w:gridCol w:w="303"/>
        <w:gridCol w:w="125"/>
        <w:gridCol w:w="178"/>
        <w:gridCol w:w="152"/>
        <w:gridCol w:w="150"/>
        <w:gridCol w:w="180"/>
        <w:gridCol w:w="123"/>
        <w:gridCol w:w="207"/>
        <w:gridCol w:w="96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gridSpan w:val="2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gridSpan w:val="2"/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gridSpan w:val="2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gridSpan w:val="2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gridSpan w:val="2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</w:tr>
      <w:tr w:rsidR="00CE6D4C">
        <w:tblPrEx>
          <w:jc w:val="left"/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left w:w="72" w:type="dxa"/>
            <w:bottom w:w="0" w:type="dxa"/>
            <w:right w:w="72" w:type="dxa"/>
          </w:tblCellMar>
        </w:tblPrEx>
        <w:trPr>
          <w:gridAfter w:val="2"/>
          <w:wAfter w:w="380" w:type="dxa"/>
          <w:trHeight w:val="186"/>
        </w:trPr>
        <w:tc>
          <w:tcPr>
            <w:tcW w:w="6826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ascii="SutonnyMJ" w:hAnsi="SutonnyMJ" w:cs="SutonnyMJ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127. gva¨wgK I D”P gva¨wgK wk¶v †evW©, h‡kvi</w:t>
            </w:r>
          </w:p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color w:val="4D4D4D"/>
                <w:sz w:val="18"/>
                <w:szCs w:val="18"/>
              </w:rPr>
              <w:tab/>
            </w:r>
            <w:r>
              <w:rPr>
                <w:rFonts w:ascii="SutonnyMJ" w:hAnsi="SutonnyMJ" w:cs="SutonnyMJ"/>
                <w:color w:val="4D4D4D"/>
                <w:sz w:val="18"/>
                <w:szCs w:val="18"/>
              </w:rPr>
              <w:sym w:font="Wingdings 2" w:char="F0A2"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>wSbvB`n K¨v‡WU K‡jR</w:t>
            </w:r>
          </w:p>
        </w:tc>
        <w:tc>
          <w:tcPr>
            <w:tcW w:w="1170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gridSpan w:val="2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145"/>
          <w:headerReference w:type="default" r:id="rId146"/>
          <w:footerReference w:type="even" r:id="rId147"/>
          <w:footerReference w:type="default" r:id="rId148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L›`K hy×‡¶‡Îi Aci bvg †KvbwU?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In`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Avnhve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e`i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Lqei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Òaivq cÖv‡Yi †Ljv wPiZiw½ZÓÑ GLv‡b ÔcÖv‡Yi †LjvÕ ej‡Z eySv‡bv n‡q‡QÑ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nvwm-Kvbœv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myL-`ytL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wein-wgjb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Rš§-g„Zz¨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†Kv‡bv AvMš‘K bBÕ KweZvq evZvm †Kgb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RjR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Zß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†Kvgj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wø»</w:t>
      </w:r>
    </w:p>
    <w:p w:rsidR="00CE6D4C" w:rsidRDefault="00CE6D4C">
      <w:pPr>
        <w:spacing w:line="264" w:lineRule="auto"/>
        <w:ind w:left="288" w:hanging="288"/>
        <w:jc w:val="both"/>
        <w:rPr>
          <w:rFonts w:ascii="Panjeree Bold" w:hAnsi="Panjeree Bold" w:cs="Panjeree Bold"/>
          <w:b/>
          <w:bCs/>
          <w:spacing w:val="-6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wbGPi DóxcKwU cGo ‰es 4 I 5 bs cÉGk²i Dîi `vI: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Ò†`wLby †mw`b †i‡j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Kzwj e‡j GK evey mve Zv‡i †V‡j w`j wb‡P †d‡j|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evey mve ÔD‡cw¶Z kw³i D‡ØvabÕ cÖe‡Üi †Kvb Pwi‡Îi cÖwZwbwaZ¡ K‡i?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awbK †kÖwY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†gnbwZ gvbyl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e¨emvqx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ga¨weË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evey mve Ges ÔD‡cw¶Z kw³i D‡ØvabÕ cÖe‡Üi f`ª m¤úÖ`vq Df‡qBÑ</w:t>
      </w:r>
    </w:p>
    <w:p w:rsidR="00CE6D4C" w:rsidRDefault="00CE6D4C">
      <w:pPr>
        <w:tabs>
          <w:tab w:val="left" w:pos="315"/>
          <w:tab w:val="right" w:pos="1699"/>
          <w:tab w:val="left" w:pos="1786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wbcxoK</w:t>
      </w:r>
    </w:p>
    <w:p w:rsidR="00CE6D4C" w:rsidRDefault="00CE6D4C">
      <w:pPr>
        <w:tabs>
          <w:tab w:val="left" w:pos="315"/>
          <w:tab w:val="right" w:pos="1699"/>
          <w:tab w:val="left" w:pos="1786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AwfRvZ</w:t>
      </w:r>
    </w:p>
    <w:p w:rsidR="00CE6D4C" w:rsidRDefault="00CE6D4C">
      <w:pPr>
        <w:tabs>
          <w:tab w:val="left" w:pos="315"/>
          <w:tab w:val="right" w:pos="1699"/>
          <w:tab w:val="left" w:pos="1786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D`vi</w:t>
      </w:r>
    </w:p>
    <w:p w:rsidR="00CE6D4C" w:rsidRDefault="00CE6D4C">
      <w:pPr>
        <w:tabs>
          <w:tab w:val="left" w:pos="315"/>
          <w:tab w:val="right" w:pos="1699"/>
          <w:tab w:val="left" w:pos="1786"/>
        </w:tabs>
        <w:spacing w:line="264" w:lineRule="auto"/>
        <w:ind w:left="302" w:hanging="302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right" w:pos="1699"/>
          <w:tab w:val="left" w:pos="1786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right" w:pos="1699"/>
          <w:tab w:val="left" w:pos="1786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dRy PvPvi gvwU KvUvi `‡j eyavi †hvM †`qvi wcQ‡b KvR K‡i‡QÑ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mvnm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`vwi`ª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Kg©¯ú„nv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†`k‡cÖg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ÔewncxiÕ bvU‡K ewncxi Zvi ¯¿x‡K D×v‡ii Rb¨Ñ</w:t>
      </w:r>
    </w:p>
    <w:p w:rsidR="00CE6D4C" w:rsidRDefault="00CE6D4C">
      <w:pPr>
        <w:tabs>
          <w:tab w:val="left" w:pos="324"/>
          <w:tab w:val="right" w:pos="1699"/>
          <w:tab w:val="left" w:pos="1786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ag©xq we‡qi †`vnvB †`b</w:t>
      </w:r>
    </w:p>
    <w:p w:rsidR="00CE6D4C" w:rsidRDefault="00CE6D4C">
      <w:pPr>
        <w:tabs>
          <w:tab w:val="left" w:pos="324"/>
          <w:tab w:val="right" w:pos="1699"/>
          <w:tab w:val="left" w:pos="1786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gvbweKZvi fvb K‡ib</w:t>
      </w:r>
    </w:p>
    <w:p w:rsidR="00CE6D4C" w:rsidRDefault="00CE6D4C">
      <w:pPr>
        <w:tabs>
          <w:tab w:val="left" w:pos="324"/>
          <w:tab w:val="right" w:pos="1699"/>
          <w:tab w:val="left" w:pos="1786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Rwg`vi‡K mvnvh¨ K‡ib</w:t>
      </w:r>
    </w:p>
    <w:p w:rsidR="00CE6D4C" w:rsidRDefault="00CE6D4C">
      <w:pPr>
        <w:tabs>
          <w:tab w:val="left" w:pos="324"/>
          <w:tab w:val="right" w:pos="1699"/>
          <w:tab w:val="left" w:pos="1786"/>
        </w:tabs>
        <w:spacing w:line="264" w:lineRule="auto"/>
        <w:ind w:left="302" w:hanging="302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24"/>
          <w:tab w:val="right" w:pos="1699"/>
          <w:tab w:val="left" w:pos="1786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24"/>
          <w:tab w:val="right" w:pos="1699"/>
          <w:tab w:val="left" w:pos="1786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wek¦ mvwn‡Z¨ †KvbwU me©v‡c¶v cÖvPxb?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†QvUMí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†`ex Abœc~Y©v GZw`b Kvi evwo‡Z wQ‡jb?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nwi‡nv‡oi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Ck¦ix cvUzwbi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fevb‡›`i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Abœc~Y©vi ¯^vgxi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Rvgx 1971 mv‡j †Kvb †kÖwYi QvÎ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Aóg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beg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`kg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GKv`k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ÔPcj cvq †Kej avBÕÑ G Pi‡Y dz‡U D‡V‡Q SY©viÑ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cÖK…wZ‡PZbv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†mŠ›`h©cÖxwZ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k¼vnxbZv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MwZgqZv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ejvB mvivw`b gv‡V-Nv‡U Ny‡i †eovq| MvQcvjv m¤ú‡K© Zvi Rvbvi Amxg AvMÖn|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ÔejvBÕ Pwi‡Îi mv‡_ ÔAvg-AuvwUi †fucyÕ M‡íi `yM©v †hw`K †_‡K mv`„k¨c~Y©Ñ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†KŠZ‚njcÖeY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PÂj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cÖK…wZNwbô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nvGZg Avwj wPwKrmvi ARynvGZ knGi wMGqwQj@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†eov‡Z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DwK‡ji Kv‡Q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Av`vj‡Z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eÜyi Kv‡Q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†KvbwU‡K `„k¨Kve¨ ejv nq?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KweZv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†QvUMí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Ôe„wóÕ KweZvq Z…wlZ e‡bi mv‡_ †R‡M I‡VÑ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Z…lvZß gb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i“¶ gvV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we`» AvKvk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Ai‡Y¨i †Kqv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Ôevev, Avgv‡`i Z‡e Gevi c‡_ fvmv‡j?ÕÑ G Dw³i KviYÑ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†ewk †hŠZz‡K wbi“cgvi we‡q †`qv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emZevwo wewµ Kiv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Avevm‡bi Afve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‘SYÆvi Mvb’ KweZvq -fq `ÅvLvq, ˆPvL cvKvq ˆK?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Szgcvnvo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cvZKzqv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Kvjmvi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eyjeywj</w:t>
      </w:r>
    </w:p>
    <w:p w:rsidR="00CE6D4C" w:rsidRDefault="00CE6D4C">
      <w:pPr>
        <w:spacing w:line="264" w:lineRule="auto"/>
        <w:ind w:left="288" w:hanging="288"/>
        <w:jc w:val="both"/>
        <w:rPr>
          <w:rFonts w:ascii="Panjeree Bold" w:hAnsi="Panjeree Bold" w:cs="Panjeree Bold"/>
          <w:b/>
          <w:bCs/>
          <w:spacing w:val="-6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wbGPi DóxcKwU cGo ‰es 18 I 19 bs cÉGk²i Dîi `vI: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Abœnx‡b Abœ`vb, e¯¿ e¯¿nx‡b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Z…lvZz‡i Rj`vb, ag© ag©`x‡b|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DóxcGKi wecixZ fveaviv ˆKvb KweZvq jÞYxq?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Rxeb-m½xZ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gvbyl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AÜea~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D³ ˆecix‡Z¨i KviYÑ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gvbweKZv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ag©vÜZv</w:t>
      </w: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mvg¨ev`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ewncxi Zv‡niv‡K nv‡k‡gi mv‡_ P‡j hvIqv †_‡K _vgv‡jb bv †Kb?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e¨_©Zvq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Aby‡kvPbvq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ev¯—eZvq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wbivkvq</w:t>
      </w:r>
    </w:p>
    <w:p w:rsidR="00CE6D4C" w:rsidRDefault="00CE6D4C">
      <w:pPr>
        <w:spacing w:line="264" w:lineRule="auto"/>
        <w:ind w:left="288" w:hanging="288"/>
        <w:jc w:val="both"/>
        <w:rPr>
          <w:rFonts w:ascii="Panjeree Bold" w:hAnsi="Panjeree Bold" w:cs="Panjeree Bold"/>
          <w:b/>
          <w:bCs/>
          <w:spacing w:val="-6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wbGPi DóxcKwU cGov ‰es 21 I 22 bs cÉGk²i Dîi `vI: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evsjv Avgvi Rxebvb›` evsjv Avgvi myi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Avwg GKevi †`wK, evievi †`wL-†`wL evsjv gyL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fveavivi mv‡_ ÔAvgvi cwiPqÕ KweZvi mv`„k¨ i‡q‡QÑ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AvÍcwiP‡q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ms¯‹…wZ‡Z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HwZn¨cÖxwZ‡Z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cÖK…wZ †PZbvq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D³ mv`„k¨ we‡ePbvi wfwËÑ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†`k‡cÖg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we‡`ªvnx †PZbv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GKvÍ‡eva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cqjv ˆekvL †h †PZbv‡K aviY K‡i Zv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Amv¤úÖ`vwqKZv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mvg¨ev`xZv †PZbv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ag©wbi‡c¶Zv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ggZvw`i †Q‡ji eqm KZ eQi?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Avwji †`vKvb †Kvb Mv‡Qi wb‡P wQj?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eiB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KoB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Rvg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ÔAvgvi cwiPqÕ KweZvq Kwe ÔexRgš¿Õ ej‡Z eywS‡q‡QbÑ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 †cÖiYv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g~jgš¿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cÖv‡Yj AvKv•¶v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g‡bi Avb›`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Ô†`bvcvIbvÕ M‡íi g~j myi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cyi“lZvwš¿KZv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bvix wbh©vZb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†hŠZz‡Ki fqvenZv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†KŠwjb¨ cÖ_v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msmv‡i we`vq w`‡Z, AuvwK QjQwj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Rxeb AuvK‡o awi Avcbvi ewj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`yB fz‡R|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DÏxc‡Ki fveavivi mv‡_ wb‡Pi †Kvb KweZvi mv`„k¨ i‡q‡QÑ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mš—vb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Rxeb-m½xZ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AÜea~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Òf¨vjv n‡jv †`wL †jVvÕÑ †gvj­v mv‡n‡ei G Dw³‡Z cÖKvk †c‡q‡QÑ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mskq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†¶vf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weiw³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Avnv` gywÝi eo †Q‡ji bvg Kx?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KzÏym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gwZDi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wgVz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Avwj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32"/>
          <w:szCs w:val="32"/>
        </w:rPr>
      </w:pPr>
    </w:p>
    <w:tbl>
      <w:tblPr>
        <w:tblW w:w="93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7391"/>
        <w:gridCol w:w="1139"/>
        <w:gridCol w:w="285"/>
        <w:gridCol w:w="285"/>
        <w:gridCol w:w="285"/>
      </w:tblGrid>
      <w:tr w:rsidR="00CE6D4C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680"/>
              </w:tabs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sz w:val="12"/>
                <w:szCs w:val="12"/>
              </w:rPr>
              <w:tab/>
            </w:r>
            <w:r>
              <w:rPr>
                <w:rFonts w:ascii="SutonnyMJ" w:hAnsi="SutonnyMJ" w:cs="SutonnyMJ"/>
                <w:b/>
                <w:bCs/>
                <w:sz w:val="24"/>
                <w:szCs w:val="24"/>
              </w:rPr>
              <w:t>128. Lyjbv wRjv ¯‹zj, Lyjbv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welq †KvW :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0</w:t>
            </w:r>
          </w:p>
        </w:tc>
        <w:tc>
          <w:tcPr>
            <w:tcW w:w="270" w:type="dxa"/>
            <w:vAlign w:val="center"/>
          </w:tcPr>
          <w:p w:rsidR="00CE6D4C" w:rsidRDefault="00CE6D4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</w:tr>
    </w:tbl>
    <w:p w:rsidR="00CE6D4C" w:rsidRDefault="00CE6D4C">
      <w:pPr>
        <w:tabs>
          <w:tab w:val="left" w:pos="450"/>
          <w:tab w:val="center" w:pos="4680"/>
          <w:tab w:val="right" w:pos="8910"/>
        </w:tabs>
        <w:spacing w:before="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mgq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 wgwbU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 1gcÎ</w:t>
      </w:r>
      <w:r>
        <w:rPr>
          <w:rFonts w:ascii="SutonnyMJ" w:hAnsi="SutonnyMJ" w:cs="SutonnyMJ"/>
          <w:sz w:val="12"/>
          <w:szCs w:val="12"/>
        </w:rPr>
        <w:tab/>
      </w:r>
      <w:r>
        <w:rPr>
          <w:rFonts w:ascii="SutonnyMJ" w:hAnsi="SutonnyMJ" w:cs="SutonnyMJ"/>
          <w:sz w:val="18"/>
          <w:szCs w:val="18"/>
        </w:rPr>
        <w:t xml:space="preserve">c~Y©gvb </w:t>
      </w:r>
      <w:r>
        <w:rPr>
          <w:rFonts w:ascii="SutonnyMJ" w:hAnsi="SutonnyMJ" w:cs="SutonnyMJ"/>
          <w:sz w:val="18"/>
          <w:szCs w:val="18"/>
        </w:rPr>
        <w:sym w:font="Symbol" w:char="F0BE"/>
      </w:r>
      <w:r>
        <w:rPr>
          <w:rFonts w:ascii="SutonnyMJ" w:hAnsi="SutonnyMJ" w:cs="SutonnyMJ"/>
          <w:sz w:val="18"/>
          <w:szCs w:val="18"/>
        </w:rPr>
        <w:t xml:space="preserve"> 30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ascii="SutonnyMJ" w:hAnsi="SutonnyMJ" w:cs="SutonnyMJ"/>
        </w:rPr>
        <w:sectPr w:rsidR="00CE6D4C">
          <w:headerReference w:type="even" r:id="rId149"/>
          <w:headerReference w:type="default" r:id="rId150"/>
          <w:footerReference w:type="even" r:id="rId151"/>
          <w:footerReference w:type="default" r:id="rId152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L›`K hy‡×‡¶‡Îi Aci bvg †KvbwU?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Iû`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Avnhve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e`i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Lqei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Òaivq cÖv‡Yi †Ljv wPiZiw½ZÓ- GLv‡b ÔcÖv‡Yi †LjvÕ ej‡Z eySv‡bv n‡q‡QÑ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nvwm-Kvbœv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myL-`ytL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wein-wgjb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Rš§-g„Zz¨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ÔAvwg †Kvb AvMš‘K bBÕ KweZvq evZvm †Kgb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RjR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Zß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†Kvgj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wø»</w:t>
      </w:r>
    </w:p>
    <w:p w:rsidR="00CE6D4C" w:rsidRDefault="00CE6D4C">
      <w:pPr>
        <w:spacing w:line="25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4 I 5 bs cÖ‡kœi DËi `vI: </w:t>
      </w:r>
    </w:p>
    <w:p w:rsidR="00CE6D4C" w:rsidRDefault="00CE6D4C">
      <w:pPr>
        <w:tabs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Ò†`wLby †mw`b †i‡j</w:t>
      </w:r>
    </w:p>
    <w:p w:rsidR="00CE6D4C" w:rsidRDefault="00CE6D4C">
      <w:pPr>
        <w:tabs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Kzwj e‡j GK evey mve Zv‡i †V‡j w`j wb‡P †d‡j|Ó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ÔZv‡iÕ D‡cw¶Z kw³i D‡Øvab cÖe‡Üi †Kvb Pwi‡Îi cÖwZwbwaZ¡ K‡i?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awbK †kÖwY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†gnbwZ gvbyl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e¨emvqx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ga¨weË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evey mve Ges ÔD‡cw¶Z kw³i D‡ØvabÕ cÖe‡Üi f`ª m¤úÖ`vq Df‡qBÑ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wbcxoK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AwfRvZ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D`vi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dRy PvPvi gvwU KvUvi `‡j eyavi †hvM †`evi wcQ‡b KvR K‡i‡QÑ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mvnm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`vwi`ª¨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Kg©¯ú„nv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†`k‡cÖg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ÔewncxiÕ bvU‡K ewncxi Zvi ¯¿x‡K D×v‡ii Rb¨Ñ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agx©q we‡qi †`vnvB †`b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gvbweKZvi fvb K‡ib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Rwg`vi‡K mvnvh¨ K‡ib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wek¦ mvwn‡Z¨ †KvbwU me©v‡c¶v cÖvPxb?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KweZv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bvUK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†QvUMí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†`ex Abœc~Y©v GZw`b Kvi evwo‡Z wQ‡jb?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nwi‡nv‡oi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Ck¦ix cvUzwbi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fevb‡›`i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Abœc~Y©vi ¯^vgxi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Rvgx 1971 mv‡j †Kvb †kÖwYi QvÎ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Aóg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beg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`kg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GKv`k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52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ÔPcj cvq †Kej avBÕ-G Pi‡Y dz‡U D‡V‡Q SY©viÑ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cÖK…wZ‡PZbv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†mŠ›`h©cÖxwZ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k¼vnxbZv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MwZgqZv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ejvB mvivw`b gv‡V-iv‡U Ny‡i †eovq| MvQcvjv m¤úK© Zvi Rvbvi Amxg AvMÖn|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ÔejvBÕ Pwi‡Îi mv‡_ ÔAvg-AuvwUi †fucyÕ M‡í `yM©v †hw`K †_‡K mv`„k¨c~Y©Ñ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 xml:space="preserve"> †KŠZ‚njcÖeY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PÂj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cÖK…wZNwbô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nv‡Zg Avwj wPwKrmvi ARynv‡Z kn‡i wM‡qwQjÑ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 xml:space="preserve"> †eov‡Z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DwK‡ji Kv‡Q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Av`vj‡Z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eÜyi Kv‡Q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†KvbwU‡K `„k¨Kve¨ ejv nq?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KweZv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Dcb¨vm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†QvUMí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bvUK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Ôe„wóÕ KweZvq Z…wlZ e‡bi mv‡_ †R‡M I‡VÑ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Z…lvZß gb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i“¶ gvV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we`» AvKvk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Ai‡Y¨i †Kqv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Òevev, Avgv‡`i Z‡e Gevi c‡_ fvmv‡j?Ó- G Dw³i KviYÑ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 xml:space="preserve"> †ewk †hŠZz‡K wbi“cgvi we‡q †`qv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emZevwo wewµ Kiv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Avevm‡bi Afve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ÔSY©vi MvbÕ KweZvq-fq `¨vLvq, †PvL cvKvq †K?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Szgcvnvo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cvZKzqv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Kvjmvi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eyjeywj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18 I 19 bs cÖ‡kœi DËi `vI: </w:t>
      </w:r>
    </w:p>
    <w:p w:rsidR="00CE6D4C" w:rsidRDefault="00CE6D4C">
      <w:pPr>
        <w:tabs>
          <w:tab w:val="right" w:pos="1800"/>
          <w:tab w:val="left" w:pos="1890"/>
        </w:tabs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Abœnx‡b Abœ`vb, e¯¿ e¯¿nx‡b</w:t>
      </w:r>
    </w:p>
    <w:p w:rsidR="00CE6D4C" w:rsidRDefault="00CE6D4C">
      <w:pPr>
        <w:tabs>
          <w:tab w:val="right" w:pos="1800"/>
          <w:tab w:val="left" w:pos="1890"/>
        </w:tabs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Z…lvZz‡i Rj`vb, ag© ag©nx‡b|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wecixZ fveaviv †Kvb KweZvq j¶Yxq?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cÖvY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Rxeb m½xZ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gvbyl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AÜeay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D³ ˆecix‡Z¨i KviYÑ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gvbweKZv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ag©vÜZv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mvg¨ev`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ewncxi Zv‡niv‡K nv‡k‡gi mv‡_ P‡j hvIqv †_‡K _vgv‡jb bv †Kb?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e¨_©Zvq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Aby‡kvPbvq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ev¯—eZvq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wbivkvq</w:t>
      </w:r>
    </w:p>
    <w:p w:rsidR="00CE6D4C" w:rsidRDefault="00CE6D4C">
      <w:pPr>
        <w:spacing w:line="264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wb‡Pi DÏxcKwU c‡ov Ges 21 I 22 bs cÖ‡kœi DËi `vI: </w:t>
      </w:r>
    </w:p>
    <w:p w:rsidR="00CE6D4C" w:rsidRDefault="00CE6D4C">
      <w:pPr>
        <w:tabs>
          <w:tab w:val="right" w:pos="1800"/>
          <w:tab w:val="left" w:pos="1890"/>
        </w:tabs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evsjv Avgvi Rxebvb›` evsjv Avgvi myi</w:t>
      </w:r>
    </w:p>
    <w:p w:rsidR="00CE6D4C" w:rsidRDefault="00CE6D4C">
      <w:pPr>
        <w:tabs>
          <w:tab w:val="right" w:pos="1800"/>
          <w:tab w:val="left" w:pos="1890"/>
        </w:tabs>
        <w:spacing w:line="26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Avwg GKevi †`wL, evievi †`wL-†`wL evsjvi gyL|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fveavivi mv‡_ ÔAvgvi cwiPqÕ KweZvi mv`„k¨ i‡q‡QÑ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AvÍcwiP‡q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ms¯‹…wZ‡Z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HwZn¨cÖxwZ‡Z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cÖK…wZ †PZbvq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D³ mv`„k¨ we‡ePbvi wfwËÑ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 xml:space="preserve"> †`k‡cÖg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we‡`ªvnx †PZbv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GKvÍ‡eva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cqjv ˆekvL †h †PZbv‡K aviY K‡i Zv n‡jvÑ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Times New Roman"/>
        </w:rPr>
        <w:t>i.</w:t>
      </w:r>
      <w:r>
        <w:rPr>
          <w:rFonts w:ascii="SutonnyMJ" w:hAnsi="SutonnyMJ" w:cs="SutonnyMJ"/>
          <w:sz w:val="18"/>
          <w:szCs w:val="18"/>
        </w:rPr>
        <w:tab/>
        <w:t>Amv¤úÖ`vwqKZv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ii.</w:t>
      </w:r>
      <w:r>
        <w:rPr>
          <w:rFonts w:ascii="SutonnyMJ" w:hAnsi="SutonnyMJ" w:cs="SutonnyMJ"/>
          <w:sz w:val="18"/>
          <w:szCs w:val="18"/>
        </w:rPr>
        <w:tab/>
        <w:t>mvg¨ev`x †PZbv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iii.</w:t>
      </w:r>
      <w:r>
        <w:rPr>
          <w:rFonts w:ascii="SutonnyMJ" w:hAnsi="SutonnyMJ" w:cs="SutonnyMJ"/>
          <w:sz w:val="18"/>
          <w:szCs w:val="18"/>
        </w:rPr>
        <w:tab/>
        <w:t>ag©wbi‡c¶Zv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  <w:b/>
          <w:bCs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wb‡Pi †KvbwU mwVK?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cs="Times New Roman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Times New Roman"/>
        </w:rPr>
        <w:t>i, ii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Times New Roman"/>
        </w:rPr>
        <w:t>iii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ggZvw`i †Q‡ji eqm KZ eQi?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wZb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Pvi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cuvP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Qq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Avwji †`vKvb †Kvb Mv‡Qi wb‡P wQj?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eiB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KoB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Avg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Rvg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ÔAvgvi cwiPqÕ KweZvq Kwe ÔexRgš¿Õ ej‡Z eywS‡q‡QbÑ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g~j †cÖiYv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g~i gš¿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cÖv‡Yi AvKvO¶v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g‡bi Avb›`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Ô†`bvcvIbvÕ M‡íi g~j myi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cyi“lZvwš¿KZv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bvix wbh©vZb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 †hŠZz‡Ki fqvenZv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†KŠwjb¨ cÖ_v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msmv‡i we`vq w`‡Z, AuvwL QjQwj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Rxeb AuvK‡o awi Avcbvi ewj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`yB fz‡R|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DÏxc‡Ki fveavivi mv‡_ wb‡Pi †Kvb KweZvi mv`„k¨ i‡q‡Q?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Avgvi mš—vb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Rxeb msMxZ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AÜeay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gvbyl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Òf¨vjv n‡jv †`wL †jVvÓ - †gvj­v mv‡n‡ei G Dw³‡Z cÖKvk †c‡q‡QÑ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mskq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 xml:space="preserve"> †¶vf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weiw³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ivM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Avnv` gyÝxi eo †Q‡ji bvg Kx?</w:t>
      </w:r>
    </w:p>
    <w:p w:rsidR="00CE6D4C" w:rsidRDefault="00CE6D4C">
      <w:pPr>
        <w:widowControl w:val="0"/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K</w:t>
      </w:r>
      <w:r>
        <w:rPr>
          <w:rFonts w:ascii="SutonnyMJ" w:hAnsi="SutonnyMJ" w:cs="SutonnyMJ"/>
          <w:sz w:val="18"/>
          <w:szCs w:val="18"/>
        </w:rPr>
        <w:tab/>
        <w:t>KzÏym</w:t>
      </w:r>
      <w:r>
        <w:rPr>
          <w:rFonts w:ascii="SulSym" w:hAnsi="SulSym" w:cs="SulSym"/>
        </w:rPr>
        <w:tab/>
        <w:t>L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gwZDi</w:t>
      </w:r>
    </w:p>
    <w:p w:rsidR="00CE6D4C" w:rsidRDefault="00CE6D4C">
      <w:pPr>
        <w:tabs>
          <w:tab w:val="left" w:pos="540"/>
          <w:tab w:val="right" w:pos="1800"/>
          <w:tab w:val="left" w:pos="1890"/>
        </w:tabs>
        <w:spacing w:line="26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M</w:t>
      </w:r>
      <w:r>
        <w:rPr>
          <w:rFonts w:ascii="SutonnyMJ" w:hAnsi="SutonnyMJ" w:cs="SutonnyMJ"/>
          <w:sz w:val="18"/>
          <w:szCs w:val="18"/>
        </w:rPr>
        <w:tab/>
        <w:t>wgVz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</w:rPr>
        <w:t>N</w:t>
      </w:r>
      <w:r>
        <w:rPr>
          <w:rFonts w:ascii="SulSym" w:hAnsi="SulSym" w:cs="SulSym"/>
        </w:rPr>
        <w:tab/>
      </w:r>
      <w:r>
        <w:rPr>
          <w:rFonts w:ascii="SutonnyMJ" w:hAnsi="SutonnyMJ" w:cs="SutonnyMJ"/>
          <w:sz w:val="18"/>
          <w:szCs w:val="18"/>
        </w:rPr>
        <w:t>Avwj</w:t>
      </w:r>
    </w:p>
    <w:p w:rsidR="00CE6D4C" w:rsidRDefault="00CE6D4C">
      <w:pPr>
        <w:tabs>
          <w:tab w:val="left" w:pos="540"/>
          <w:tab w:val="left" w:pos="1710"/>
          <w:tab w:val="left" w:pos="1944"/>
        </w:tabs>
        <w:ind w:left="317" w:hanging="317"/>
        <w:jc w:val="both"/>
        <w:rPr>
          <w:rFonts w:cs="Times New Roman"/>
          <w:sz w:val="12"/>
          <w:szCs w:val="12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216"/>
        </w:sectPr>
      </w:pPr>
    </w:p>
    <w:p w:rsidR="00CE6D4C" w:rsidRDefault="00CE6D4C">
      <w:pPr>
        <w:jc w:val="center"/>
        <w:rPr>
          <w:rFonts w:cs="Times New Roman"/>
          <w:sz w:val="2"/>
          <w:szCs w:val="2"/>
        </w:rPr>
      </w:pP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  <w:gridCol w:w="302"/>
        <w:gridCol w:w="303"/>
        <w:gridCol w:w="303"/>
        <w:gridCol w:w="303"/>
      </w:tblGrid>
      <w:tr w:rsidR="00CE6D4C">
        <w:trPr>
          <w:cantSplit/>
          <w:trHeight w:val="205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B3B3B3"/>
            <w:textDirection w:val="btLr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  <w:b/>
                <w:bCs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</w:rPr>
              <w:t>DËi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2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3" w:type="dxa"/>
            <w:tcBorders>
              <w:top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</w:tr>
      <w:tr w:rsidR="00CE6D4C">
        <w:trPr>
          <w:cantSplit/>
          <w:trHeight w:val="205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:rsidR="00CE6D4C" w:rsidRDefault="00CE6D4C">
            <w:pPr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L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32"/>
          <w:szCs w:val="32"/>
        </w:rPr>
      </w:pPr>
    </w:p>
    <w:p w:rsidR="00CE6D4C" w:rsidRDefault="00CE6D4C">
      <w:pPr>
        <w:jc w:val="center"/>
        <w:rPr>
          <w:rFonts w:ascii="SutonnyMJ" w:hAnsi="SutonnyMJ" w:cs="SutonnyMJ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129. ewikvj wRjv ¯‹zj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153"/>
          <w:headerReference w:type="default" r:id="rId154"/>
          <w:footerReference w:type="even" r:id="rId155"/>
          <w:footerReference w:type="default" r:id="rId156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evsjv fvlvi kZKiv KZwU kã Zrmg?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44wU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45wU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52wU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62wU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wb‡Pi DÏxcKwU c‡o 2 I 3 b¤^i cÖ‡kœi DËi `vI: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ind w:right="173"/>
        <w:jc w:val="both"/>
        <w:rPr>
          <w:rFonts w:ascii="SutonnyMJ" w:hAnsi="SutonnyMJ" w:cs="SutonnyMJ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GK wfLvwi ivRy mv‡n‡ei Mvwoi Rvbjvi cv‡k _vjv evwo‡q w`‡j wZwb Lye wei³ nb Ges e‡jb, †bvsiv kixi, MÜ †ei“‡”Q, WªvBfvi I‡K `~‡i mwi‡q `vI|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ivRy mv‡ne ÔAfvMxi ¯^M©Õ M‡íi †Kvb Pwi‡Îi mv‡_ Abyiƒc?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`v‡ivqvb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Aai ivq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VvKzi`vm gyL‡h¨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fÆPvh© gnvkq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D³ Pwi‡Îi msjvc †KvbwU?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 e¨vUvivB evgyb-Kv‡qZ n‡Z Pvq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gv‡K †cvovwe †Zv! Mv‡Qi `vg cuvP UvKv jvM‡e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hv, hv, GLv‡b wKQy n‡e bv- GLv‡b wKQy n‡e bv|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gy‡L GKUz by‡ov †R¡‡j w`‡q b`xi Povq gvwU †`‡M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4. </w:t>
      </w:r>
      <w:r>
        <w:rPr>
          <w:rFonts w:ascii="SutonnyMJ" w:hAnsi="SutonnyMJ" w:cs="SutonnyMJ"/>
          <w:b/>
          <w:bCs/>
          <w:sz w:val="18"/>
          <w:szCs w:val="18"/>
        </w:rPr>
        <w:tab/>
        <w:t>ÒZvB `yB w`K †_‡K KvR Pjv `iKvi|Ó w`K `ywU n‡jvÑ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RvMwZK wPš—v-gyw³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gbyl¨‡Z¡i mvabv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Abœe‡¯¿i wPš—vq †ewo D‡š§vPb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1947 mv‡ji c~e© cvwK¯—v‡bi wkw¶Z gvbyl wKiƒc g‡bvfve wb‡q evsjv beel© D`&amp;hvcb K‡i‡Q?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ag©vÜ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cÖwZev`x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msKxY©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D`vi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gnvñv Mv®¬xi ˆKvb àYwU ˆ`Gki Avcvgi RbZvGK</w:t>
      </w:r>
      <w:r>
        <w:rPr>
          <w:rFonts w:ascii="SutonnyMJ" w:hAnsi="SutonnyMJ" w:cs="SutonnyMJ"/>
          <w:b/>
          <w:bCs/>
          <w:sz w:val="18"/>
          <w:szCs w:val="18"/>
        </w:rPr>
        <w:t xml:space="preserve"> m‡¤§vwnZ K‡i‡Q?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†`kvÍ‡eva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gayi fvlv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gvbeZv‡eva 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¶gvkxjZv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¯^vaxb evsjv †eZvi Bs‡iwR Lei I fvl¨ cÖPvi K‡iÑ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 †gvnv¤§` Avjx I Avn‡g` Qdv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nvmvb Bgvg I d‡qR Avng`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Avjx hv‡Ki I AvjgMxi Kwei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mv‡jn Avn‡g` I Gg Avi AvKZvi gyKzj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evOvwj cyi“l‡K †jwLKv Ôcyi“wlKvÕ e‡j‡Qb †Kb?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†bZ…Z¡`v‡b A¶g e‡j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Lv`¨wejvmx e‡j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Ajm I Kg©wegyL e‡j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†cŠi“‡li Afv‡e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wbiƒcgv †Kvb gv‡mi wn‡gi mgq mg¯— ivZ gv_vi `iRv †Lvjv iv‡L?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KvwZ©K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AMÖvnqY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†cŠl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gvN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nwini †Kv_vq ZvMv`v Ki‡Z wM‡qwQj?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weòzcy‡i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`kNivq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wkeM‡Ä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†KZzcy‡i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cÖg_ †PŠayix mvwnZ¨PP©vq Avgv‡`i †h g‡b †bB Zvi KviY wn‡m‡e †KvbwU‡K `vqx K‡i‡Qb?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`vZvKY©‡K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†ckv`vi‡`i gnvåvwš—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wk¶vi Î“wU‡K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AvÍvi Acg„Zz¨‡K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Ôg‡b n‡”Q cvZv‡j P‡jQ, bv? K_vwU †K e‡j‡Q?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`yM©v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ggZvw`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KvOvjx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wbi“cgv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ÔcÖvYwgqv cvUzbx Kwn‡Q †Rvo nv‡Z|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 xml:space="preserve">Avgvi mš—vb †hb _v‡K `y‡a-fv‡Z|Õ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 xml:space="preserve">Ôcwj­RbbxÕ KweZvi †Kvb Pi‡Y GB Av‡e`‡bi mv¶¨ Av‡Q?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cv‡i hw` ey‡K hZ †øn Av‡Q †X‡j †`q Zvwi mv‡_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evjvB, evjvB, fv‡jv n‡e hv`y, g‡b g‡b Rvj †ev‡b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†Q‡j‡i Zvnvi fv‡jv K‡i `vI Kuv‡` Rbbxi cÖvY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Kwe ˆeVvq-jvO‡j nvZ ivL‡Z e‡j‡Qb †Kb?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cik Abyf‡ei Rb¨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kc_ †bIqvi Rb¨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Aw¯—Z¡ cÖgv‡Yi Rb¨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Kwe‡K Lyu‡R cvIqvi Rb¨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Kwe Ômsmvi mgiv½bÕ ej‡Z Kx eywS‡q‡Qb?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hy×‡¶Î‡K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Rxeb hy×‡K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giYc_ hy×‡K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wb‡Ri msKí‡K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16. 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Òe„wó bv‡g †g‡N †g‡N Av¸bSiv AvKvk Qyu‡qÕ| GLv‡b Ôe„wóÕ KweZvi †h cO&amp;w³i mv‡½ mv`„k¨c~Y©Ñ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we`» AvKvk, gvV †X‡K †Mj KvRj Qvqvq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†iŠ`ª `» avb †¶Z AvR Zvi ¯ú‡k© †c‡Z Pvq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i“¶ gvV Avmgvb, †kv‡b †mB el©‡Yi myi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 xml:space="preserve">i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ÔK‡cvZv¶ b`Õ KweZvi lUK Gi wgjeÜb †KvbwU?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NOP-NOP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KLL-KKL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 MN MN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KL KL KL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hZx›`ª‡gvnb evMPxi KweZvÑ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wbmM© †mŠ›`‡h© wPÎiƒcgq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bvMwiK hš¿Yvq we¶zä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†PZbvi avivq DrmvwiZ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gvbeZv‡eva Av”Qvw`Z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†gvj­v mv‡ne gymvwdi‡K †Kv_vq wM‡q gi‡Z e‡j‡Qb?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†Mvi¯’v‡b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k¥kv‡b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Ab¨Î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†Mv-fvMv‡o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Kv‡iv KxwZ© gvby‡li g‡b Qvqv bv †dj‡j Kwei fvlvqÑ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†d‡j w`I dzj hw` †m ïKvq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Rxeš— n„`q gv‡S hw` ¯’vb cvB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be be msMx‡Zi Kzmyg †dvUvB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†Zvgiv Zzwj‡e mKvj weKvj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†KvbwU mZ¨›`ªbv_ `Ë Gi †gŠwjK Kve¨MÖš’?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mwÜ¶Y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Zx_©‡iYy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Zx_©mwjj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dz‡ji  dmj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Ô†mvbvi ¯^‡cœi mva c„w_ex‡Z K‡e Avi S‡iÕ Gi Zvrch©Ñ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gvby‡li Avkv wPiš—b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¯^cœ Kíbv mgq ci¤úivq e‡q P‡j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gvbyl ¯^cœ wb‡q euv‡P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fvlv msMÖvg KZ mv‡j msMwVZ nq?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1947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1948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1952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1968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i“¯—g †kL GKRbÑ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wi·vIqjv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K…lK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†R‡j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eyavi g‡Z gvby‡li wK‡mi mxgv †bB?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we¯§‡qi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‡jv‡fi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†eKvwgi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PvIqvi 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54" w:lineRule="auto"/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wb‡Pi DÏxcKwU c‡o 26 I 27 b¤^i cÖ‡kœi DËi `vI: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54" w:lineRule="auto"/>
        <w:ind w:right="173"/>
        <w:jc w:val="both"/>
        <w:rPr>
          <w:rFonts w:ascii="SutonnyMJ" w:hAnsi="SutonnyMJ" w:cs="SutonnyMJ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myfvl eveyi cwievi ¯^vaxbZv hy‡×i mgq †`k Qvo‡jI wZwb hvbwb| †`‡ki Rb¨ gyw³hy‡× Ask wb‡eb|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myfvl eveyi mv‡_ ÔKvKZvo–qvÕ Dcb¨v‡mi †Kvb Pwi‡Îi mv‡_ wgj i‡q‡Q?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nwiKvKz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†bvjK eyqv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mvnveyÏxb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eyav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27. 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†hw`K †_‡K G wgj i‡q‡QÑ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`„p cÖZ¨q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mvnwmKZv </w:t>
      </w:r>
      <w:r>
        <w:rPr>
          <w:rFonts w:cs="Times New Roman"/>
          <w:sz w:val="14"/>
          <w:szCs w:val="14"/>
        </w:rPr>
        <w:tab/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†`k‡cÖg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Òwe‡qi e¨vcvi wK AvBb-†gvKvÏgv bvwK?Ó Kvi Dw³?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Zv‡niv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†Lv‡`Rv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nv‡kg Avjx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nv‡Zg Avjx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Zv‡niv‡K eRivq AvkÖq †`qvi cÖavb f‚wgKv Kvi wQj?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†Lv‡`Rv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nv‡kg Avjx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nv‡Zg Avjx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ewncxi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ÔeywS, Zey †hb eywSbv|Õ Dw³wU‡Z cÖKvk †c‡q‡Q nv‡Zg AvjxiÑ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Av‡¶c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nZvkv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54" w:lineRule="auto"/>
        <w:ind w:left="540" w:hanging="54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†¶vf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weiw³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</w:pP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</w:tbl>
    <w:p w:rsidR="00CE6D4C" w:rsidRDefault="00CE6D4C">
      <w:pPr>
        <w:rPr>
          <w:rFonts w:ascii="SutonnyMJ" w:hAnsi="SutonnyMJ" w:cs="SutonnyMJ"/>
          <w:sz w:val="2"/>
          <w:szCs w:val="2"/>
        </w:rPr>
      </w:pPr>
    </w:p>
    <w:p w:rsidR="00CE6D4C" w:rsidRDefault="00CE6D4C">
      <w:pPr>
        <w:rPr>
          <w:rFonts w:ascii="SutonnyMJ" w:hAnsi="SutonnyMJ" w:cs="SutonnyMJ"/>
          <w:sz w:val="2"/>
          <w:szCs w:val="2"/>
        </w:rPr>
      </w:pPr>
      <w:r>
        <w:rPr>
          <w:rFonts w:ascii="SutonnyMJ" w:hAnsi="SutonnyMJ" w:cs="SutonnyMJ"/>
          <w:sz w:val="2"/>
          <w:szCs w:val="2"/>
        </w:rPr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826"/>
        <w:gridCol w:w="1170"/>
        <w:gridCol w:w="330"/>
        <w:gridCol w:w="330"/>
        <w:gridCol w:w="330"/>
      </w:tblGrid>
      <w:tr w:rsidR="00CE6D4C">
        <w:trPr>
          <w:trHeight w:val="186"/>
        </w:trPr>
        <w:tc>
          <w:tcPr>
            <w:tcW w:w="6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6D4C" w:rsidRDefault="00CE6D4C">
            <w:pPr>
              <w:tabs>
                <w:tab w:val="center" w:pos="4594"/>
              </w:tabs>
              <w:spacing w:line="216" w:lineRule="auto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ab/>
              <w:t>130. ewikvj miKvwi evwjKv D”P we`¨vjq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right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0</w:t>
            </w:r>
          </w:p>
        </w:tc>
        <w:tc>
          <w:tcPr>
            <w:tcW w:w="330" w:type="dxa"/>
            <w:vAlign w:val="center"/>
          </w:tcPr>
          <w:p w:rsidR="00CE6D4C" w:rsidRDefault="00CE6D4C">
            <w:pPr>
              <w:tabs>
                <w:tab w:val="center" w:pos="4590"/>
              </w:tabs>
              <w:spacing w:line="21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1</w:t>
            </w:r>
          </w:p>
        </w:tc>
      </w:tr>
    </w:tbl>
    <w:p w:rsidR="00CE6D4C" w:rsidRDefault="00CE6D4C">
      <w:pPr>
        <w:tabs>
          <w:tab w:val="left" w:pos="317"/>
          <w:tab w:val="center" w:pos="4680"/>
          <w:tab w:val="right" w:pos="9000"/>
        </w:tabs>
        <w:spacing w:before="60" w:after="120"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evsjv cÖ_g cÎ</w:t>
      </w:r>
      <w:r>
        <w:rPr>
          <w:rFonts w:ascii="SutonnyMJ" w:hAnsi="SutonnyMJ" w:cs="SutonnyMJ"/>
          <w:sz w:val="20"/>
          <w:szCs w:val="20"/>
        </w:rPr>
        <w:tab/>
        <w:t xml:space="preserve">c~Y©gvb </w:t>
      </w:r>
      <w:r>
        <w:rPr>
          <w:rFonts w:ascii="SutonnyMJ" w:hAnsi="SutonnyMJ" w:cs="SutonnyMJ"/>
          <w:sz w:val="20"/>
          <w:szCs w:val="20"/>
        </w:rPr>
        <w:sym w:font="Symbol" w:char="F0BE"/>
      </w:r>
      <w:r>
        <w:rPr>
          <w:rFonts w:ascii="SutonnyMJ" w:hAnsi="SutonnyMJ" w:cs="SutonnyMJ"/>
          <w:sz w:val="20"/>
          <w:szCs w:val="20"/>
        </w:rPr>
        <w:t xml:space="preserve"> 30</w:t>
      </w:r>
    </w:p>
    <w:p w:rsidR="00CE6D4C" w:rsidRDefault="00CE6D4C">
      <w:pPr>
        <w:jc w:val="both"/>
        <w:rPr>
          <w:rFonts w:cs="Times New Roman"/>
        </w:rPr>
        <w:sectPr w:rsidR="00CE6D4C">
          <w:headerReference w:type="even" r:id="rId157"/>
          <w:headerReference w:type="default" r:id="rId158"/>
          <w:footerReference w:type="even" r:id="rId159"/>
          <w:footerReference w:type="default" r:id="rId160"/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sep="1" w:space="216" w:equalWidth="0">
            <w:col w:w="9375"/>
          </w:cols>
        </w:sect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ÔAvev‡iv wek nvRvi UvKv cY Ges nv‡Z nv‡Z Av`vqÕÑ gš—e¨wU‡Z dz‡U D‡V‡Q?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e‡b`x Kzjxb N‡ii cÖ_v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wn›`y we‡qi †jŠwKKZv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ivq evnv`y‡ii †Qji K`i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mgv‡R cÖPwjZ †hŠZzK cÖ_vi wbôziZv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†`ex nwin‡ii evwo †Q‡o G‡jb †Kb?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†Kv›`‡ji f‡q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Awfkv‡ci f‡q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N‡i †f‡O hvIqvi f‡q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Awfgvb K‡i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3. </w:t>
      </w:r>
      <w:r>
        <w:rPr>
          <w:rFonts w:ascii="SutonnyMJ" w:hAnsi="SutonnyMJ" w:cs="SutonnyMJ"/>
          <w:b/>
          <w:bCs/>
          <w:sz w:val="18"/>
          <w:szCs w:val="18"/>
        </w:rPr>
        <w:tab/>
        <w:t>Avgvi DËi mK‡j gy‡L gy‡L gvb‡jI Kv‡R gv‡b bv, GLv‡b †h Kv‡Ri K_v ejv n‡q‡QÑ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 cov me©‡kÖô kL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jvB‡eªix g‡bi nvmcvZvj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jvB‡eªwii ¯’vb K‡j‡Ri Ic‡i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ÔK‡cvZv¶ b`Õ KweZvi cÖ_g AvU Pi‡Yi Aš—¨ wgj †KvbwU?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KLLKKLLK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KLKLKLLK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KLLMKLLM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KLKLKLKL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ÒAKvk evZv‡mi Wv‡K †h c¶x AvKzj, †m wK LuvPvqew›` n‡e mn‡R `vbvcvwb cvIqvi †jv‡f?Ó Ñ GLv‡b gvby‡li †Kvb w`KwU Zz‡j aiv n‡q‡Q?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Abœe‡¯¿i cÖvPz‡h©i †P‡q gyw³ eo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RM‡Z A_© cÖ‡qvRbxq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LuvPvi cvwL wPiKvjB gyw³i Rb¨ AvKzj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gvbyl A‡_©i wbM‡o ew›`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g½j Kv‡e¨ Mí ev KvwnbxB cÖvavb¨ †c‡jI Zv Kve¨ †Kb?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Dcgvi Kvi‡Y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Q‡›`i Kvi‡Y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Aj¼v‡ii Kvi‡Y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fv‡ei Kvi‡Y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evsjv beel© †Kvb Zvrch© enb K‡i?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¯^waKvi †PZbv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†gŠwjK HK¨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ag©xq †mPZbZv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HwZn¨‡eva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18"/>
          <w:szCs w:val="18"/>
        </w:rPr>
      </w:pP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8.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 xml:space="preserve">evsjv fvlvq kZKiv PzqvwÍÏk fvM kõ ˆKvb ˆkÉwYi?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Zrmg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Z™¢e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Aa©Zrmg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†`wk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9. 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evOvwj‡`i Abvh© RvwZ ejvi ga¨ w`‡q Kwe g~jZ †evSv‡Z †P‡q‡Qb evOvwjivÑ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wfZz </w:t>
      </w: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†kvwlZ I ewÂZ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ex‡ii RvwZ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KvOvwji ¯^í‡`n evievi †ivgvwÂZ n‡Z jvMj †h Kvi‡YÑ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evgyb-gvi K_v g‡b K‡i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evgyb-gvi †mŠfv‡M¨i K_v †f‡e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wb‡Ri gvi †mŠfv‡M¨i K_v †f‡e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gv‡qbi gy‡L Mí ï‡b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ÔAÜea~Õ KweZvq AÜea~i †Kvb AbyfewUi ZxeªZv j¶¨ Kiv †M‡Q?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¯^vgx wei‡ni †e`bv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cwiev‡ii mK‡ji Ae‡njv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cÖK…wZ‡K GKvÍ Kivi †Póv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AÜ‡Z¡i Kó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Ô†mB w`b GB gvV ¯—ä n‡e bv‡Kv RvwbÕÑ PiYwU‡Z cÖKvk †c‡q‡QÑ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cÖK…wZi inm¨gqZv ¯’weiZv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cÖK…wZi wPiKvjxb ¯’vwqZ¡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cÖK…wZi wPiKvjxb engvbZv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cÖK…wZi †Kvjvnjgq Aven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†h †hb Qvqvgqx gvbex evK¨wU‡Z ggZvw`i †Kvb w`KwU cÖKvk †c‡q‡Q?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  <w:t>&amp;</w:t>
      </w:r>
      <w:r>
        <w:rPr>
          <w:rFonts w:ascii="SutonnyMJ" w:hAnsi="SutonnyMJ" w:cs="SutonnyMJ"/>
          <w:sz w:val="18"/>
          <w:szCs w:val="18"/>
        </w:rPr>
        <w:t xml:space="preserve">inm¨gqZv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mvnwmKZv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`yiš—cbv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SzuwK‡q Nvo-Szg-cvnvo, fq †`Lvi †PvL cvKvq, KweZvs‡k dz‡U‡QÑ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SY©vi AwePjZv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SY©vi Pjvi Q›`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SY©vi fvb bv Abyf‚wZ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SY©vi Pjvi c‡_i cÖwZeÜKZv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Avgvi cwiPq KweZvq Kwe Ph©vc‡`i g‡a¨ evOvwj RvwZmËvi †Kvb cwiPq e¨³ K‡i‡Qb?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BwZnvm I HwZn¨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mvwnZ¨ I ms¯‹…wZ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Amv¤úÖ`vwqKZv Rxeb‡eva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evsjvi weeZ©b 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33" w:lineRule="auto"/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wb‡Pi DÏxcKwU co Ges 16 I 17 b¤^i cÖ‡kœi DËi `vI|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33" w:lineRule="auto"/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e‡jv, wg_¨v Avcbvi myL </w:t>
      </w:r>
    </w:p>
    <w:p w:rsidR="00CE6D4C" w:rsidRDefault="00CE6D4C">
      <w:pPr>
        <w:tabs>
          <w:tab w:val="left" w:pos="630"/>
          <w:tab w:val="left" w:pos="2430"/>
          <w:tab w:val="left" w:pos="2700"/>
          <w:tab w:val="right" w:pos="4637"/>
        </w:tabs>
        <w:spacing w:line="233" w:lineRule="auto"/>
        <w:ind w:right="173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wg_¨v Avcbvi `ytL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†m KL‡bv wk‡Lwb euvwP‡Z|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mv‡_ fveMZ HK¨ i‡q‡Q †Kvb iPbvwUiÑ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AfvMxi ¯^M©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D‡cw¶Z kw³i D‡Øvab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Avgvi mš—vb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gvbyl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D³ mv`„‡k¨i KviY dz‡U D‡V‡Q wb‡Pi †Kvb PiYwU‡Z?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AvgivB KZ Kv‡Vi `iKvi, Kvjev‡` ciï KvR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†m †ePiv Rš§ nB‡Z N„Yv, D‡c¶v cvBqv wb‡R‡K †QvU g‡b K‡i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Avgvi mš—vb †hb _v‡K `y‡afv‡Z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nvq‡j fRbvjq, †Zvgvi wgbv‡i Pwoqv fÛ Mv‡n ¯^v‡_©i Rq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ÔGK SuvK b¶Î †b‡g G‡m‡Q|Õ Ñ GLv‡b b¶Î ej‡Z †evSv‡bv n‡q‡Q wbgMv‡QiÑ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cvZv‡K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KvÊ‡K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Wvj‡K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dzj‡K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19. </w:t>
      </w:r>
      <w:r>
        <w:rPr>
          <w:rFonts w:ascii="SutonnyMJ" w:hAnsi="SutonnyMJ" w:cs="SutonnyMJ"/>
          <w:b/>
          <w:bCs/>
          <w:sz w:val="18"/>
          <w:szCs w:val="18"/>
        </w:rPr>
        <w:tab/>
        <w:t>G msmv‡i gvby‡li Rš§ e„_v bq, KviYÑ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Rxe‡b mywbw`©ó j¶¨ i‡q‡Q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gvby‡li Rxeb cÙcvZvi wkwki we›`y bq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R‡š§i M~p Zvrch© we`¨gvb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ivmyj (m) Gi ivR‰bwZK `~i`wk©Zvi cwiPq cvIqv hvq Zuvi †Kvb Kv‡Ri gva¨‡g?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g°vevmx‡`i ¶gv K‡i †`qv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gw`bvq wnRiZ Kiv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û`vqweqvi mwÜ ¯^v¶i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g°vq wd‡i Avmv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KweZvi MYm~‡h©i gÂ ej‡Z wK †evSv‡bv n‡q‡Q?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Av‡jvwPZ gÂ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DÏxß gÂ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wec­ex gÂ </w:t>
      </w:r>
      <w:r>
        <w:rPr>
          <w:rFonts w:ascii="SulSym" w:hAnsi="SulSym" w:cs="SulSym"/>
          <w:sz w:val="14"/>
          <w:szCs w:val="14"/>
        </w:rPr>
        <w:tab/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m~‡h©i g‡Zv †bZvi gÂ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ÔGLv‡b _vKvi bvg me©ÎB _vKÕ- G wPÎK‡í dz‡U D‡V‡QÑ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¯^‡`‡k Abyf‡ei wenejZv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¯^‡`‡ki me wKQyB †P‡b Rvbv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¯^‡`k †cÖ‡gi AvKzjZv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¯^‡`‡k mvwbœ‡a¨i me©e¨vcKZv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ewncxi bvUKwU cÖ_g cÖKvwkZ nq KZ mv‡j?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1961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1962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1963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24. </w:t>
      </w:r>
      <w:r>
        <w:rPr>
          <w:rFonts w:ascii="SutonnyMJ" w:hAnsi="SutonnyMJ" w:cs="SutonnyMJ"/>
          <w:b/>
          <w:bCs/>
          <w:sz w:val="18"/>
          <w:szCs w:val="18"/>
        </w:rPr>
        <w:tab/>
        <w:t>Avgiv jovB bv Ki‡j MÖvgwU GKw`b f‚‡Zi evwo n‡eÑ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MYnZ¨vi Kvi‡Y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†jvKRb cvwj‡q hvIqvi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MÖvgwU Rbk~b¨ nIqvq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Times New Roman"/>
          <w:sz w:val="14"/>
          <w:szCs w:val="14"/>
        </w:rPr>
        <w:t>iii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wbðq Bnv‡Z †Kv‡bv M~p ZË¡ Av‡QÑ Dw³wU Kvi?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ewncx‡ii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nv‡Zg Avjxi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†Lv‡`Rvi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Zv‡nivi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ÔgvbylÕ KweZvq Kvjvcvnvo wK‡mi cÖZxK e‡j cÖZxqgvb n‡q‡Q?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m„wói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Amxg ¶gZvi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mKj Awbqg aŸs‡mi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beRxe‡bi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27. </w:t>
      </w:r>
      <w:r>
        <w:rPr>
          <w:rFonts w:ascii="SutonnyMJ" w:hAnsi="SutonnyMJ" w:cs="SutonnyMJ"/>
          <w:b/>
          <w:bCs/>
          <w:sz w:val="18"/>
          <w:szCs w:val="18"/>
        </w:rPr>
        <w:tab/>
        <w:t>gnvÍv MvÜx fvi‡Zi Amva¨ mvab K‡iwQ‡jb †hfv‡eÑ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 xml:space="preserve">i. 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†gnbwZ gvbyl‡`i ey‡K †U‡b wb‡q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†gnbwZ gvbyl‡`i myL-`yt‡Li fvMx n‡q </w:t>
      </w:r>
    </w:p>
    <w:p w:rsidR="00CE6D4C" w:rsidRDefault="00CE6D4C">
      <w:pPr>
        <w:tabs>
          <w:tab w:val="left" w:pos="324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  <w:t>iii.</w:t>
      </w:r>
      <w:r>
        <w:rPr>
          <w:rFonts w:cs="Times New Roman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†gnbwZ gvbyl‡`i cvwikÖwgK w`‡q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lang w:val="it-IT"/>
        </w:rPr>
      </w:pPr>
      <w:r>
        <w:rPr>
          <w:rFonts w:ascii="SulSym" w:hAnsi="SulSym" w:cs="SulSym"/>
          <w:sz w:val="14"/>
          <w:szCs w:val="14"/>
        </w:rPr>
        <w:tab/>
        <w:t xml:space="preserve">K </w:t>
      </w:r>
      <w:r>
        <w:rPr>
          <w:rFonts w:cs="Times New Roman"/>
          <w:sz w:val="14"/>
          <w:szCs w:val="14"/>
        </w:rPr>
        <w:t>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L </w:t>
      </w:r>
      <w:r>
        <w:rPr>
          <w:rFonts w:cs="Times New Roman"/>
          <w:sz w:val="14"/>
          <w:szCs w:val="14"/>
        </w:rPr>
        <w:t>ii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 xml:space="preserve">M </w:t>
      </w:r>
      <w:r>
        <w:rPr>
          <w:rFonts w:cs="Times New Roman"/>
          <w:sz w:val="14"/>
          <w:szCs w:val="14"/>
        </w:rPr>
        <w:t xml:space="preserve">i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</w:t>
      </w:r>
      <w:r>
        <w:rPr>
          <w:rFonts w:cs="Times New Roman"/>
          <w:sz w:val="14"/>
          <w:szCs w:val="14"/>
        </w:rPr>
        <w:tab/>
      </w:r>
      <w:r>
        <w:rPr>
          <w:rFonts w:ascii="SulSym" w:hAnsi="SulSym" w:cs="SulSym"/>
          <w:sz w:val="14"/>
          <w:szCs w:val="14"/>
        </w:rPr>
        <w:t xml:space="preserve">N </w:t>
      </w:r>
      <w:r>
        <w:rPr>
          <w:rFonts w:cs="Times New Roman"/>
          <w:sz w:val="14"/>
          <w:szCs w:val="14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Times New Roman"/>
          <w:sz w:val="14"/>
          <w:szCs w:val="14"/>
        </w:rPr>
        <w:t>iii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Ôdzjgwb I Ki“Yvi weeiYÕ Kvi †jLv?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gv‡m©j cÖ“‡¯—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B. Gg. d÷vi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†jf Zj¯—q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K¨v_vwib g‡jÝ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eyav †bvjK eyqvi fvebvi g‡Zv n‡Z PvqÑ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mvnmx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c‡ivcKvix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n„`qevb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eÜymyjf </w:t>
      </w:r>
    </w:p>
    <w:p w:rsidR="00CE6D4C" w:rsidRDefault="00CE6D4C">
      <w:pPr>
        <w:tabs>
          <w:tab w:val="left" w:pos="540"/>
          <w:tab w:val="left" w:pos="1620"/>
          <w:tab w:val="left" w:pos="1829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†Suv‡ci wfZ‡i jywK‡q _v‡KÑ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kvnveywÏb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wgVz </w:t>
      </w:r>
    </w:p>
    <w:p w:rsidR="00CE6D4C" w:rsidRDefault="00CE6D4C">
      <w:pPr>
        <w:tabs>
          <w:tab w:val="left" w:pos="315"/>
          <w:tab w:val="left" w:pos="1620"/>
          <w:tab w:val="left" w:pos="1829"/>
        </w:tabs>
        <w:spacing w:line="233" w:lineRule="auto"/>
        <w:ind w:left="540" w:hanging="540"/>
        <w:jc w:val="both"/>
        <w:rPr>
          <w:rFonts w:cs="Times New Roman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eyav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gwZDi</w:t>
      </w: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</w:pP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</w:pP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</w:pP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</w:pP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</w:pP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6"/>
          <w:szCs w:val="26"/>
        </w:rPr>
      </w:pP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20"/>
          <w:szCs w:val="20"/>
        </w:rPr>
      </w:pPr>
    </w:p>
    <w:p w:rsidR="00CE6D4C" w:rsidRDefault="00CE6D4C">
      <w:pPr>
        <w:tabs>
          <w:tab w:val="center" w:pos="4594"/>
        </w:tabs>
        <w:spacing w:line="216" w:lineRule="auto"/>
        <w:jc w:val="both"/>
        <w:rPr>
          <w:rFonts w:ascii="SutonnyMJ" w:hAnsi="SutonnyMJ" w:cs="SutonnyMJ"/>
          <w:b/>
          <w:bCs/>
          <w:sz w:val="6"/>
          <w:szCs w:val="6"/>
        </w:rPr>
        <w:sectPr w:rsidR="00CE6D4C">
          <w:type w:val="continuous"/>
          <w:pgSz w:w="11909" w:h="16834" w:code="9"/>
          <w:pgMar w:top="1613" w:right="1267" w:bottom="1613" w:left="1267" w:header="1210" w:footer="720" w:gutter="0"/>
          <w:paperSrc w:first="7" w:other="7"/>
          <w:cols w:num="3" w:sep="1" w:space="144"/>
        </w:sectPr>
      </w:pPr>
    </w:p>
    <w:p w:rsidR="00CE6D4C" w:rsidRDefault="00CE6D4C">
      <w:pPr>
        <w:tabs>
          <w:tab w:val="left" w:pos="450"/>
          <w:tab w:val="center" w:pos="4680"/>
          <w:tab w:val="right" w:pos="8910"/>
        </w:tabs>
        <w:jc w:val="both"/>
        <w:rPr>
          <w:rFonts w:cs="Times New Roman"/>
          <w:sz w:val="4"/>
          <w:szCs w:val="4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3"/>
        <w:gridCol w:w="304"/>
        <w:gridCol w:w="303"/>
        <w:gridCol w:w="303"/>
        <w:gridCol w:w="304"/>
      </w:tblGrid>
      <w:tr w:rsidR="00CE6D4C">
        <w:trPr>
          <w:cantSplit/>
          <w:trHeight w:val="223"/>
          <w:jc w:val="center"/>
        </w:trPr>
        <w:tc>
          <w:tcPr>
            <w:tcW w:w="303" w:type="dxa"/>
            <w:vMerge w:val="restart"/>
            <w:tcBorders>
              <w:top w:val="single" w:sz="4" w:space="0" w:color="auto"/>
            </w:tcBorders>
            <w:shd w:val="clear" w:color="auto" w:fill="000000"/>
            <w:textDirection w:val="btLr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4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top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4" w:type="dxa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L</w:t>
            </w:r>
          </w:p>
        </w:tc>
      </w:tr>
      <w:tr w:rsidR="00CE6D4C">
        <w:trPr>
          <w:cantSplit/>
          <w:trHeight w:val="223"/>
          <w:jc w:val="center"/>
        </w:trPr>
        <w:tc>
          <w:tcPr>
            <w:tcW w:w="303" w:type="dxa"/>
            <w:vMerge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</w:rPr>
            </w:pPr>
            <w:r>
              <w:rPr>
                <w:rFonts w:ascii="SulSym" w:hAnsi="SulSym" w:cs="SulSym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M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N</w:t>
            </w:r>
          </w:p>
        </w:tc>
        <w:tc>
          <w:tcPr>
            <w:tcW w:w="304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  <w:tc>
          <w:tcPr>
            <w:tcW w:w="303" w:type="dxa"/>
            <w:tcBorders>
              <w:bottom w:val="single" w:sz="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CE6D4C" w:rsidRDefault="00CE6D4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ulSym" w:hAnsi="SulSym" w:cs="SulSym"/>
                <w:sz w:val="14"/>
                <w:szCs w:val="14"/>
              </w:rPr>
            </w:pPr>
            <w:r>
              <w:rPr>
                <w:rFonts w:ascii="SulSym" w:hAnsi="SulSym" w:cs="SulSym"/>
                <w:sz w:val="14"/>
                <w:szCs w:val="14"/>
              </w:rPr>
              <w:t>K</w:t>
            </w:r>
          </w:p>
        </w:tc>
      </w:tr>
    </w:tbl>
    <w:p w:rsidR="00CE6D4C" w:rsidRDefault="00CE6D4C">
      <w:pPr>
        <w:jc w:val="center"/>
        <w:rPr>
          <w:rFonts w:ascii="SutonnyMJ" w:hAnsi="SutonnyMJ" w:cs="SutonnyMJ"/>
          <w:sz w:val="2"/>
          <w:szCs w:val="2"/>
        </w:rPr>
      </w:pPr>
    </w:p>
    <w:p w:rsidR="00CE6D4C" w:rsidRDefault="00CE6D4C">
      <w:pPr>
        <w:jc w:val="center"/>
        <w:rPr>
          <w:rFonts w:ascii="SutonnyMJ" w:hAnsi="SutonnyMJ" w:cs="SutonnyMJ"/>
          <w:sz w:val="2"/>
          <w:szCs w:val="2"/>
        </w:rPr>
      </w:pPr>
    </w:p>
    <w:sectPr w:rsidR="00CE6D4C" w:rsidSect="00CE6D4C">
      <w:headerReference w:type="even" r:id="rId161"/>
      <w:headerReference w:type="default" r:id="rId162"/>
      <w:type w:val="continuous"/>
      <w:pgSz w:w="11909" w:h="16834" w:code="9"/>
      <w:pgMar w:top="1613" w:right="1267" w:bottom="1613" w:left="1267" w:header="1210" w:footer="720" w:gutter="0"/>
      <w:paperSrc w:first="7" w:other="7"/>
      <w:cols w:sep="1" w:space="216" w:equalWidth="0">
        <w:col w:w="937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D4C" w:rsidRDefault="00CE6D4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CE6D4C" w:rsidRDefault="00CE6D4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ekhaT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Panjeree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ulSy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  <w:r>
      <w:rPr>
        <w:rFonts w:cs="Times New Roman"/>
        <w:sz w:val="18"/>
        <w:szCs w:val="18"/>
      </w:rPr>
      <w:t xml:space="preserve">PC-10// </w:t>
    </w:r>
    <w:r>
      <w:rPr>
        <w:rFonts w:cs="Times New Roman"/>
        <w:sz w:val="18"/>
        <w:szCs w:val="18"/>
      </w:rPr>
      <w:fldChar w:fldCharType="begin"/>
    </w:r>
    <w:r>
      <w:rPr>
        <w:rFonts w:cs="Times New Roman"/>
        <w:sz w:val="18"/>
        <w:szCs w:val="18"/>
      </w:rPr>
      <w:instrText xml:space="preserve"> FILENAME \p </w:instrText>
    </w:r>
    <w:r>
      <w:rPr>
        <w:rFonts w:cs="Times New Roman"/>
        <w:sz w:val="18"/>
        <w:szCs w:val="18"/>
      </w:rPr>
      <w:fldChar w:fldCharType="separate"/>
    </w:r>
    <w:r>
      <w:rPr>
        <w:rFonts w:cs="Times New Roman"/>
        <w:noProof/>
        <w:sz w:val="18"/>
        <w:szCs w:val="18"/>
      </w:rPr>
      <w:t>\\marketing21\Public2\SSC TP &amp; ME Soft Copy 2018\Eng Version TP 2018\01. Bangla 1st Paper\8. School Ques MCQ.docx</w:t>
    </w:r>
    <w:r>
      <w:rPr>
        <w:rFonts w:cs="Times New Roman"/>
        <w:sz w:val="18"/>
        <w:szCs w:val="18"/>
      </w:rPr>
      <w:fldChar w:fldCharType="end"/>
    </w:r>
    <w:r>
      <w:rPr>
        <w:rFonts w:cs="Times New Roman"/>
        <w:sz w:val="18"/>
        <w:szCs w:val="18"/>
      </w:rPr>
      <w:fldChar w:fldCharType="begin"/>
    </w:r>
    <w:r>
      <w:rPr>
        <w:rFonts w:cs="Times New Roman"/>
        <w:sz w:val="18"/>
        <w:szCs w:val="18"/>
      </w:rPr>
      <w:instrText xml:space="preserve"> DATE \@ "M/d/yyyy" </w:instrText>
    </w:r>
    <w:r>
      <w:rPr>
        <w:rFonts w:cs="Times New Roman"/>
        <w:sz w:val="18"/>
        <w:szCs w:val="18"/>
      </w:rPr>
      <w:fldChar w:fldCharType="separate"/>
    </w:r>
    <w:r>
      <w:rPr>
        <w:rFonts w:cs="Times New Roman"/>
        <w:noProof/>
        <w:sz w:val="18"/>
        <w:szCs w:val="18"/>
      </w:rPr>
      <w:t>11/16/2017</w:t>
    </w:r>
    <w:r>
      <w:rPr>
        <w:rFonts w:cs="Times New Roman"/>
        <w:sz w:val="18"/>
        <w:szCs w:val="18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  <w:r>
      <w:rPr>
        <w:rFonts w:cs="Times New Roman"/>
        <w:sz w:val="18"/>
        <w:szCs w:val="18"/>
      </w:rPr>
      <w:fldChar w:fldCharType="begin"/>
    </w:r>
    <w:r>
      <w:rPr>
        <w:rFonts w:cs="Times New Roman"/>
        <w:sz w:val="18"/>
        <w:szCs w:val="18"/>
      </w:rPr>
      <w:instrText xml:space="preserve"> FILENAME \p </w:instrText>
    </w:r>
    <w:r>
      <w:rPr>
        <w:rFonts w:cs="Times New Roman"/>
        <w:sz w:val="18"/>
        <w:szCs w:val="18"/>
      </w:rPr>
      <w:fldChar w:fldCharType="separate"/>
    </w:r>
    <w:r>
      <w:rPr>
        <w:rFonts w:cs="Times New Roman"/>
        <w:noProof/>
        <w:sz w:val="18"/>
        <w:szCs w:val="18"/>
      </w:rPr>
      <w:t>\\marketing21\Public2\SSC TP &amp; ME Soft Copy 2018\Eng Version TP 2018\01. Bangla 1st Paper\8. School Ques MCQ.docx</w:t>
    </w:r>
    <w:r>
      <w:rPr>
        <w:rFonts w:cs="Times New Roman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135</w:t>
    </w:r>
    <w:r>
      <w:rPr>
        <w:rStyle w:val="PageNumber"/>
      </w:rPr>
      <w:fldChar w:fldCharType="end"/>
    </w:r>
  </w:p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141</w:t>
    </w:r>
    <w:r>
      <w:rPr>
        <w:rStyle w:val="PageNumber"/>
      </w:rPr>
      <w:fldChar w:fldCharType="end"/>
    </w:r>
  </w:p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  <w:r>
      <w:rPr>
        <w:rFonts w:cs="Times New Roman"/>
        <w:sz w:val="18"/>
        <w:szCs w:val="18"/>
      </w:rPr>
      <w:fldChar w:fldCharType="begin"/>
    </w:r>
    <w:r>
      <w:rPr>
        <w:rFonts w:cs="Times New Roman"/>
        <w:sz w:val="18"/>
        <w:szCs w:val="18"/>
      </w:rPr>
      <w:instrText xml:space="preserve"> FILENAME \p </w:instrText>
    </w:r>
    <w:r>
      <w:rPr>
        <w:rFonts w:cs="Times New Roman"/>
        <w:sz w:val="18"/>
        <w:szCs w:val="18"/>
      </w:rPr>
      <w:fldChar w:fldCharType="separate"/>
    </w:r>
    <w:r>
      <w:rPr>
        <w:rFonts w:cs="Times New Roman"/>
        <w:noProof/>
        <w:sz w:val="18"/>
        <w:szCs w:val="18"/>
      </w:rPr>
      <w:t>\\marketing21\Public2\SSC TP &amp; ME Soft Copy 2018\Eng Version TP 2018\01. Bangla 1st Paper\8. School Ques MCQ.docx</w:t>
    </w:r>
    <w:r>
      <w:rPr>
        <w:rFonts w:cs="Times New Roman"/>
        <w:sz w:val="18"/>
        <w:szCs w:val="18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155</w:t>
    </w:r>
    <w:r>
      <w:rPr>
        <w:rStyle w:val="PageNumber"/>
      </w:rPr>
      <w:fldChar w:fldCharType="end"/>
    </w:r>
  </w:p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sz w:val="18"/>
        <w:szCs w:val="18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Footer"/>
      <w:rPr>
        <w:rFonts w:cs="Times New Roman"/>
        <w:color w:val="FFFFFF"/>
      </w:rPr>
    </w:pPr>
    <w:r>
      <w:rPr>
        <w:rFonts w:ascii="Verdana" w:hAnsi="Verdana" w:cs="Verdana"/>
        <w:color w:val="FFFFFF"/>
        <w:sz w:val="10"/>
        <w:szCs w:val="10"/>
      </w:rPr>
      <w:t>PC-58\\</w:t>
    </w:r>
    <w:fldSimple w:instr=" FILENAME  \p  \* MERGEFORMAT ">
      <w:r>
        <w:rPr>
          <w:rFonts w:ascii="Verdana" w:hAnsi="Verdana" w:cs="Verdana"/>
          <w:noProof/>
          <w:color w:val="FFFFFF"/>
          <w:sz w:val="10"/>
          <w:szCs w:val="10"/>
        </w:rPr>
        <w:t>\\marketing21\Public2\SSC TP &amp; ME Soft Copy 2018\Eng Version TP 2018\01. Bangla 1st Paper\8.</w:t>
      </w:r>
      <w:r>
        <w:rPr>
          <w:rFonts w:cs="Times New Roman"/>
          <w:noProof/>
        </w:rPr>
        <w:t xml:space="preserve"> School Ques MCQ.docx</w:t>
      </w:r>
    </w:fldSimple>
    <w:r>
      <w:rPr>
        <w:rFonts w:ascii="Verdana" w:hAnsi="Verdana" w:cs="Verdana"/>
        <w:b/>
        <w:bCs/>
        <w:color w:val="FFFFFF"/>
        <w:sz w:val="10"/>
        <w:szCs w:val="10"/>
      </w:rPr>
      <w:t>3rd Proof</w:t>
    </w:r>
    <w:r>
      <w:rPr>
        <w:rFonts w:ascii="Verdana" w:hAnsi="Verdana" w:cs="Verdana"/>
        <w:color w:val="FFFFFF"/>
        <w:sz w:val="10"/>
        <w:szCs w:val="10"/>
      </w:rPr>
      <w:t xml:space="preserve">      20.10.16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D4C" w:rsidRDefault="00CE6D4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CE6D4C" w:rsidRDefault="00CE6D4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122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061" style="position:absolute;left:0;text-align:left;margin-left:472pt;margin-top:74.9pt;width:59.5pt;height:150.85pt;z-index:251624448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3" type="#_x0000_t202" style="position:absolute;left:10773;top:10212;width:242;height:1629" filled="f" stroked="f">
            <v:textbox style="layout-flow:vertical;mso-layout-flow-alt:bottom-to-top;mso-next-textbox:#_x0000_s2063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125</w:t>
    </w:r>
    <w:r>
      <w:rPr>
        <w:rStyle w:val="PageNumber"/>
        <w:sz w:val="18"/>
        <w:szCs w:val="18"/>
      </w:rPr>
      <w:fldChar w:fldCharType="end"/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064" style="position:absolute;margin-left:-63.15pt;margin-top:74.75pt;width:60.75pt;height:149pt;z-index:251625472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6" type="#_x0000_t202" style="position:absolute;left:841;top:10130;width:242;height:1629" filled="f" stroked="f">
            <v:textbox style="layout-flow:vertical;mso-layout-flow-alt:bottom-to-top;mso-next-textbox:#_x0000_s2066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128</w:t>
    </w:r>
    <w:r>
      <w:rPr>
        <w:rStyle w:val="PageNumber"/>
        <w:sz w:val="18"/>
        <w:szCs w:val="18"/>
      </w:rPr>
      <w:fldChar w:fldCharType="end"/>
    </w:r>
    <w:r>
      <w:rPr>
        <w:rFonts w:cs="Times New Roman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127</w:t>
    </w:r>
    <w:r>
      <w:rPr>
        <w:rStyle w:val="PageNumber"/>
        <w:noProof/>
        <w:sz w:val="18"/>
        <w:szCs w:val="18"/>
      </w:rPr>
      <w:fldChar w:fldCharType="end"/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067" style="position:absolute;margin-left:-63.15pt;margin-top:73.05pt;width:60.75pt;height:149pt;z-index:251626496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8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9" type="#_x0000_t202" style="position:absolute;left:841;top:10130;width:242;height:1629" filled="f" stroked="f">
            <v:textbox style="layout-flow:vertical;mso-layout-flow-alt:bottom-to-top;mso-next-textbox:#_x0000_s2069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128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070" style="position:absolute;left:0;text-align:left;margin-left:472pt;margin-top:74.9pt;width:59.5pt;height:150.85pt;z-index:251627520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72" type="#_x0000_t202" style="position:absolute;left:10773;top:10212;width:242;height:1629" filled="f" stroked="f">
            <v:textbox style="layout-flow:vertical;mso-layout-flow-alt:bottom-to-top;mso-next-textbox:#_x0000_s2072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127</w:t>
    </w:r>
    <w:r>
      <w:rPr>
        <w:rStyle w:val="PageNumber"/>
        <w:noProof/>
        <w:sz w:val="18"/>
        <w:szCs w:val="18"/>
      </w:rPr>
      <w:fldChar w:fldCharType="end"/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073" style="position:absolute;margin-left:-63.15pt;margin-top:74.75pt;width:60.75pt;height:149pt;z-index:251628544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75" type="#_x0000_t202" style="position:absolute;left:841;top:10130;width:242;height:1629" filled="f" stroked="f">
            <v:textbox style="layout-flow:vertical;mso-layout-flow-alt:bottom-to-top;mso-next-textbox:#_x0000_s2075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130</w:t>
    </w:r>
    <w:r>
      <w:rPr>
        <w:rStyle w:val="PageNumber"/>
        <w:sz w:val="18"/>
        <w:szCs w:val="18"/>
      </w:rPr>
      <w:fldChar w:fldCharType="end"/>
    </w:r>
    <w:r>
      <w:rPr>
        <w:rFonts w:cs="Times New Roman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076" style="position:absolute;left:0;text-align:left;margin-left:472pt;margin-top:74.9pt;width:59.5pt;height:150.85pt;z-index:251629568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78" type="#_x0000_t202" style="position:absolute;left:10773;top:10212;width:242;height:1629" filled="f" stroked="f">
            <v:textbox style="layout-flow:vertical;mso-layout-flow-alt:bottom-to-top;mso-next-textbox:#_x0000_s2078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129</w:t>
    </w:r>
    <w:r>
      <w:rPr>
        <w:rStyle w:val="PageNumber"/>
        <w:noProof/>
        <w:sz w:val="18"/>
        <w:szCs w:val="18"/>
      </w:rPr>
      <w:fldChar w:fldCharType="end"/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079" style="position:absolute;margin-left:-63.15pt;margin-top:73.05pt;width:60.75pt;height:149pt;z-index:251630592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0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81" type="#_x0000_t202" style="position:absolute;left:841;top:10130;width:242;height:1629" filled="f" stroked="f">
            <v:textbox style="layout-flow:vertical;mso-layout-flow-alt:bottom-to-top;mso-next-textbox:#_x0000_s2081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130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082" style="position:absolute;left:0;text-align:left;margin-left:472pt;margin-top:74.9pt;width:59.5pt;height:150.85pt;z-index:251631616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3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84" type="#_x0000_t202" style="position:absolute;left:10773;top:10212;width:242;height:1629" filled="f" stroked="f">
            <v:textbox style="layout-flow:vertical;mso-layout-flow-alt:bottom-to-top;mso-next-textbox:#_x0000_s2084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131</w:t>
    </w:r>
    <w:r>
      <w:rPr>
        <w:rStyle w:val="PageNumber"/>
        <w:noProof/>
        <w:sz w:val="18"/>
        <w:szCs w:val="18"/>
      </w:rPr>
      <w:fldChar w:fldCharType="end"/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085" style="position:absolute;margin-left:-63.15pt;margin-top:74.75pt;width:60.75pt;height:149pt;z-index:251632640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6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87" type="#_x0000_t202" style="position:absolute;left:841;top:10130;width:242;height:1629" filled="f" stroked="f">
            <v:textbox style="layout-flow:vertical;mso-layout-flow-alt:bottom-to-top;mso-next-textbox:#_x0000_s2087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130</w:t>
    </w:r>
    <w:r>
      <w:rPr>
        <w:rStyle w:val="PageNumber"/>
        <w:sz w:val="18"/>
        <w:szCs w:val="18"/>
      </w:rPr>
      <w:fldChar w:fldCharType="end"/>
    </w:r>
    <w:r>
      <w:rPr>
        <w:rFonts w:cs="Times New Roman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049" style="position:absolute;left:0;text-align:left;margin-left:472pt;margin-top:74.9pt;width:59.5pt;height:150.85pt;z-index:251620352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10773;top:10212;width:242;height:1629" filled="f" stroked="f">
            <v:textbox style="layout-flow:vertical;mso-layout-flow-alt:bottom-to-top;mso-next-textbox:#_x0000_s2051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121</w:t>
    </w:r>
    <w:r>
      <w:rPr>
        <w:rStyle w:val="PageNumber"/>
        <w:noProof/>
        <w:sz w:val="18"/>
        <w:szCs w:val="18"/>
      </w:rPr>
      <w:fldChar w:fldCharType="end"/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088" style="position:absolute;left:0;text-align:left;margin-left:472pt;margin-top:74.9pt;width:59.5pt;height:150.85pt;z-index:251633664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9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90" type="#_x0000_t202" style="position:absolute;left:10773;top:10212;width:242;height:1629" filled="f" stroked="f">
            <v:textbox style="layout-flow:vertical;mso-layout-flow-alt:bottom-to-top;mso-next-textbox:#_x0000_s2090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131</w:t>
    </w:r>
    <w:r>
      <w:rPr>
        <w:rStyle w:val="PageNumber"/>
        <w:noProof/>
        <w:sz w:val="18"/>
        <w:szCs w:val="18"/>
      </w:rPr>
      <w:fldChar w:fldCharType="end"/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091" style="position:absolute;margin-left:-63.15pt;margin-top:73.05pt;width:60.75pt;height:149pt;z-index:251634688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93" type="#_x0000_t202" style="position:absolute;left:841;top:10130;width:242;height:1629" filled="f" stroked="f">
            <v:textbox style="layout-flow:vertical;mso-layout-flow-alt:bottom-to-top;mso-next-textbox:#_x0000_s2093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132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  <w:sz w:val="14"/>
        <w:szCs w:val="14"/>
      </w:rPr>
    </w:pPr>
    <w:r>
      <w:rPr>
        <w:noProof/>
      </w:rPr>
      <w:pict>
        <v:group id="_x0000_s2094" style="position:absolute;left:0;text-align:left;margin-left:472.85pt;margin-top:74.9pt;width:59.5pt;height:150.85pt;z-index:251635712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5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96" type="#_x0000_t202" style="position:absolute;left:10773;top:10212;width:242;height:1629" filled="f" stroked="f">
            <v:textbox style="layout-flow:vertical;mso-layout-flow-alt:bottom-to-top;mso-next-textbox:#_x0000_s2096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0"/>
        <w:szCs w:val="20"/>
      </w:rPr>
      <w:t xml:space="preserve">evsjv cÉ^g cò </w:t>
    </w:r>
    <w:r>
      <w:rPr>
        <w:rFonts w:ascii="Panjeree" w:hAnsi="Panjeree" w:cs="Panjeree"/>
        <w:color w:val="999999"/>
      </w:rPr>
      <w:sym w:font="Monotype Sorts" w:char="F06E"/>
    </w:r>
    <w:r>
      <w:rPr>
        <w:rFonts w:ascii="Panjeree" w:hAnsi="Panjeree" w:cs="Panjeree"/>
        <w:sz w:val="20"/>
        <w:szCs w:val="20"/>
      </w:rPr>
      <w:t xml:space="preserve"> wbeÆvPwb cixÞvi cÉk² I Dîi: eüwbeÆvPwb</w:t>
    </w:r>
    <w:r>
      <w:rPr>
        <w:rStyle w:val="PageNumber"/>
        <w:rFonts w:ascii="Panjeree" w:hAnsi="Panjeree" w:cs="Panjeree"/>
        <w:sz w:val="20"/>
        <w:szCs w:val="20"/>
      </w:rPr>
      <w:tab/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133</w:t>
    </w:r>
    <w:r>
      <w:rPr>
        <w:rStyle w:val="PageNumber"/>
        <w:sz w:val="18"/>
        <w:szCs w:val="18"/>
      </w:rPr>
      <w:fldChar w:fldCharType="end"/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097" style="position:absolute;margin-left:-63.15pt;margin-top:74.75pt;width:60.75pt;height:149pt;z-index:251636736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8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99" type="#_x0000_t202" style="position:absolute;left:841;top:10130;width:242;height:1629" filled="f" stroked="f">
            <v:textbox style="layout-flow:vertical;mso-layout-flow-alt:bottom-to-top;mso-next-textbox:#_x0000_s2099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134</w:t>
    </w:r>
    <w:r>
      <w:rPr>
        <w:rStyle w:val="PageNumber"/>
        <w:sz w:val="18"/>
        <w:szCs w:val="18"/>
      </w:rPr>
      <w:fldChar w:fldCharType="end"/>
    </w:r>
    <w:r>
      <w:rPr>
        <w:rFonts w:cs="Times New Roman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00" style="position:absolute;left:0;text-align:left;margin-left:472pt;margin-top:74.9pt;width:59.5pt;height:150.85pt;z-index:251637760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1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position:absolute;left:10773;top:10212;width:242;height:1629" filled="f" stroked="f">
            <v:textbox style="layout-flow:vertical;mso-layout-flow-alt:bottom-to-top;mso-next-textbox:#_x0000_s2102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133</w:t>
    </w:r>
    <w:r>
      <w:rPr>
        <w:rStyle w:val="PageNumber"/>
        <w:noProof/>
        <w:sz w:val="18"/>
        <w:szCs w:val="18"/>
      </w:rPr>
      <w:fldChar w:fldCharType="end"/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03" style="position:absolute;margin-left:-63.15pt;margin-top:73.05pt;width:60.75pt;height:149pt;z-index:251638784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4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05" type="#_x0000_t202" style="position:absolute;left:841;top:10130;width:242;height:1629" filled="f" stroked="f">
            <v:textbox style="layout-flow:vertical;mso-layout-flow-alt:bottom-to-top;mso-next-textbox:#_x0000_s2105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134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06" style="position:absolute;left:0;text-align:left;margin-left:472pt;margin-top:74.9pt;width:59.5pt;height:150.85pt;z-index:251639808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7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08" type="#_x0000_t202" style="position:absolute;left:10773;top:10212;width:242;height:1629" filled="f" stroked="f">
            <v:textbox style="layout-flow:vertical;mso-layout-flow-alt:bottom-to-top;mso-next-textbox:#_x0000_s2108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135</w:t>
    </w:r>
    <w:r>
      <w:rPr>
        <w:rStyle w:val="PageNumber"/>
        <w:sz w:val="18"/>
        <w:szCs w:val="18"/>
      </w:rPr>
      <w:fldChar w:fldCharType="end"/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09" style="position:absolute;margin-left:-63.15pt;margin-top:73.05pt;width:60.75pt;height:149pt;z-index:251640832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0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11" type="#_x0000_t202" style="position:absolute;left:841;top:10130;width:242;height:1629" filled="f" stroked="f">
            <v:textbox style="layout-flow:vertical;mso-layout-flow-alt:bottom-to-top;mso-next-textbox:#_x0000_s2111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136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12" style="position:absolute;left:0;text-align:left;margin-left:472pt;margin-top:74.9pt;width:59.5pt;height:150.85pt;z-index:251641856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3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14" type="#_x0000_t202" style="position:absolute;left:10773;top:10212;width:242;height:1629" filled="f" stroked="f">
            <v:textbox style="layout-flow:vertical;mso-layout-flow-alt:bottom-to-top;mso-next-textbox:#_x0000_s2114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135</w:t>
    </w:r>
    <w:r>
      <w:rPr>
        <w:rStyle w:val="PageNumber"/>
        <w:noProof/>
        <w:sz w:val="18"/>
        <w:szCs w:val="18"/>
      </w:rPr>
      <w:fldChar w:fldCharType="end"/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15" style="position:absolute;margin-left:-63.15pt;margin-top:74.75pt;width:60.75pt;height:149pt;z-index:251642880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6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17" type="#_x0000_t202" style="position:absolute;left:841;top:10130;width:242;height:1629" filled="f" stroked="f">
            <v:textbox style="layout-flow:vertical;mso-layout-flow-alt:bottom-to-top;mso-next-textbox:#_x0000_s2117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136</w:t>
    </w:r>
    <w:r>
      <w:rPr>
        <w:rStyle w:val="PageNumber"/>
        <w:sz w:val="18"/>
        <w:szCs w:val="18"/>
      </w:rPr>
      <w:fldChar w:fldCharType="end"/>
    </w:r>
    <w:r>
      <w:rPr>
        <w:rFonts w:cs="Times New Roman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052" style="position:absolute;margin-left:-63.15pt;margin-top:73.05pt;width:60.75pt;height:149pt;z-index:251621376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841;top:10130;width:242;height:1629" filled="f" stroked="f">
            <v:textbox style="layout-flow:vertical;mso-layout-flow-alt:bottom-to-top;mso-next-textbox:#_x0000_s2054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122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18" style="position:absolute;left:0;text-align:left;margin-left:472pt;margin-top:74.9pt;width:59.5pt;height:150.85pt;z-index:251643904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9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20" type="#_x0000_t202" style="position:absolute;left:10773;top:10212;width:242;height:1629" filled="f" stroked="f">
            <v:textbox style="layout-flow:vertical;mso-layout-flow-alt:bottom-to-top;mso-next-textbox:#_x0000_s2120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137</w:t>
    </w:r>
    <w:r>
      <w:rPr>
        <w:rStyle w:val="PageNumber"/>
        <w:noProof/>
        <w:sz w:val="18"/>
        <w:szCs w:val="18"/>
      </w:rPr>
      <w:fldChar w:fldCharType="end"/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21" style="position:absolute;margin-left:-63.15pt;margin-top:73.05pt;width:60.75pt;height:149pt;z-index:251644928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2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23" type="#_x0000_t202" style="position:absolute;left:841;top:10130;width:242;height:1629" filled="f" stroked="f">
            <v:textbox style="layout-flow:vertical;mso-layout-flow-alt:bottom-to-top;mso-next-textbox:#_x0000_s2123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138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24" style="position:absolute;left:0;text-align:left;margin-left:472pt;margin-top:74.9pt;width:59.5pt;height:150.85pt;z-index:251645952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5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26" type="#_x0000_t202" style="position:absolute;left:10773;top:10212;width:242;height:1629" filled="f" stroked="f">
            <v:textbox style="layout-flow:vertical;mso-layout-flow-alt:bottom-to-top;mso-next-textbox:#_x0000_s2126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137</w:t>
    </w:r>
    <w:r>
      <w:rPr>
        <w:rStyle w:val="PageNumber"/>
        <w:noProof/>
        <w:sz w:val="18"/>
        <w:szCs w:val="18"/>
      </w:rPr>
      <w:fldChar w:fldCharType="end"/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127" style="position:absolute;margin-left:-63.15pt;margin-top:73.05pt;width:60.75pt;height:149pt;z-index:251646976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8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29" type="#_x0000_t202" style="position:absolute;left:841;top:10130;width:242;height:1629" filled="f" stroked="f">
            <v:textbox style="layout-flow:vertical;mso-layout-flow-alt:bottom-to-top;mso-next-textbox:#_x0000_s2129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138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30" style="position:absolute;left:0;text-align:left;margin-left:472pt;margin-top:74.9pt;width:59.5pt;height:150.85pt;z-index:251648000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1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32" type="#_x0000_t202" style="position:absolute;left:10773;top:10212;width:242;height:1629" filled="f" stroked="f">
            <v:textbox style="layout-flow:vertical;mso-layout-flow-alt:bottom-to-top;mso-next-textbox:#_x0000_s2132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139</w:t>
    </w:r>
    <w:r>
      <w:rPr>
        <w:rStyle w:val="PageNumber"/>
        <w:noProof/>
        <w:sz w:val="18"/>
        <w:szCs w:val="18"/>
      </w:rPr>
      <w:fldChar w:fldCharType="end"/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33" style="position:absolute;margin-left:-63.15pt;margin-top:73.05pt;width:60.75pt;height:149pt;z-index:251649024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4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35" type="#_x0000_t202" style="position:absolute;left:841;top:10130;width:242;height:1629" filled="f" stroked="f">
            <v:textbox style="layout-flow:vertical;mso-layout-flow-alt:bottom-to-top;mso-next-textbox:#_x0000_s2135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140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36" style="position:absolute;left:0;text-align:left;margin-left:472pt;margin-top:74.9pt;width:59.5pt;height:150.85pt;z-index:251650048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7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38" type="#_x0000_t202" style="position:absolute;left:10773;top:10212;width:242;height:1629" filled="f" stroked="f">
            <v:textbox style="layout-flow:vertical;mso-layout-flow-alt:bottom-to-top;mso-next-textbox:#_x0000_s2138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141</w:t>
    </w:r>
    <w:r>
      <w:rPr>
        <w:rStyle w:val="PageNumber"/>
        <w:noProof/>
        <w:sz w:val="18"/>
        <w:szCs w:val="18"/>
      </w:rPr>
      <w:fldChar w:fldCharType="end"/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139" style="position:absolute;margin-left:-63.15pt;margin-top:73.05pt;width:60.75pt;height:149pt;z-index:251651072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0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41" type="#_x0000_t202" style="position:absolute;left:841;top:10130;width:242;height:1629" filled="f" stroked="f">
            <v:textbox style="layout-flow:vertical;mso-layout-flow-alt:bottom-to-top;mso-next-textbox:#_x0000_s2141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142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42" style="position:absolute;left:0;text-align:left;margin-left:472pt;margin-top:74.9pt;width:59.5pt;height:150.85pt;z-index:251652096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3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44" type="#_x0000_t202" style="position:absolute;left:10773;top:10212;width:242;height:1629" filled="f" stroked="f">
            <v:textbox style="layout-flow:vertical;mso-layout-flow-alt:bottom-to-top;mso-next-textbox:#_x0000_s2144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141</w:t>
    </w:r>
    <w:r>
      <w:rPr>
        <w:rStyle w:val="PageNumber"/>
        <w:noProof/>
        <w:sz w:val="18"/>
        <w:szCs w:val="18"/>
      </w:rPr>
      <w:fldChar w:fldCharType="end"/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145" style="position:absolute;margin-left:-63.15pt;margin-top:73.05pt;width:60.75pt;height:149pt;z-index:251653120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6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47" type="#_x0000_t202" style="position:absolute;left:841;top:10130;width:242;height:1629" filled="f" stroked="f">
            <v:textbox style="layout-flow:vertical;mso-layout-flow-alt:bottom-to-top;mso-next-textbox:#_x0000_s2147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142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123</w:t>
    </w:r>
    <w:r>
      <w:rPr>
        <w:rStyle w:val="PageNumber"/>
        <w:noProof/>
        <w:sz w:val="18"/>
        <w:szCs w:val="18"/>
      </w:rPr>
      <w:fldChar w:fldCharType="end"/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48" style="position:absolute;left:0;text-align:left;margin-left:472pt;margin-top:74.9pt;width:59.5pt;height:150.85pt;z-index:251654144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9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50" type="#_x0000_t202" style="position:absolute;left:10773;top:10212;width:242;height:1629" filled="f" stroked="f">
            <v:textbox style="layout-flow:vertical;mso-layout-flow-alt:bottom-to-top;mso-next-textbox:#_x0000_s2150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143</w:t>
    </w:r>
    <w:r>
      <w:rPr>
        <w:rStyle w:val="PageNumber"/>
        <w:noProof/>
        <w:sz w:val="18"/>
        <w:szCs w:val="18"/>
      </w:rPr>
      <w:fldChar w:fldCharType="end"/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151" style="position:absolute;margin-left:-63.15pt;margin-top:73.05pt;width:60.75pt;height:149pt;z-index:251655168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2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53" type="#_x0000_t202" style="position:absolute;left:841;top:10130;width:242;height:1629" filled="f" stroked="f">
            <v:textbox style="layout-flow:vertical;mso-layout-flow-alt:bottom-to-top;mso-next-textbox:#_x0000_s2153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142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54" style="position:absolute;left:0;text-align:left;margin-left:472pt;margin-top:74.9pt;width:59.5pt;height:150.85pt;z-index:251656192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5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56" type="#_x0000_t202" style="position:absolute;left:10773;top:10212;width:242;height:1629" filled="f" stroked="f">
            <v:textbox style="layout-flow:vertical;mso-layout-flow-alt:bottom-to-top;mso-next-textbox:#_x0000_s2156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143</w:t>
    </w:r>
    <w:r>
      <w:rPr>
        <w:rStyle w:val="PageNumber"/>
        <w:noProof/>
        <w:sz w:val="18"/>
        <w:szCs w:val="18"/>
      </w:rPr>
      <w:fldChar w:fldCharType="end"/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157" style="position:absolute;margin-left:-63.15pt;margin-top:73.05pt;width:60.75pt;height:149pt;z-index:251657216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8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59" type="#_x0000_t202" style="position:absolute;left:841;top:10130;width:242;height:1629" filled="f" stroked="f">
            <v:textbox style="layout-flow:vertical;mso-layout-flow-alt:bottom-to-top;mso-next-textbox:#_x0000_s2159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144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60" style="position:absolute;left:0;text-align:left;margin-left:472pt;margin-top:74.9pt;width:59.5pt;height:150.85pt;z-index:251658240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1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62" type="#_x0000_t202" style="position:absolute;left:10773;top:10212;width:242;height:1629" filled="f" stroked="f">
            <v:textbox style="layout-flow:vertical;mso-layout-flow-alt:bottom-to-top;mso-next-textbox:#_x0000_s2162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143</w:t>
    </w:r>
    <w:r>
      <w:rPr>
        <w:rStyle w:val="PageNumber"/>
        <w:noProof/>
        <w:sz w:val="18"/>
        <w:szCs w:val="18"/>
      </w:rPr>
      <w:fldChar w:fldCharType="end"/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63" style="position:absolute;margin-left:-63.15pt;margin-top:73.05pt;width:60.75pt;height:149pt;z-index:251659264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4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65" type="#_x0000_t202" style="position:absolute;left:841;top:10130;width:242;height:1629" filled="f" stroked="f">
            <v:textbox style="layout-flow:vertical;mso-layout-flow-alt:bottom-to-top;mso-next-textbox:#_x0000_s2165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144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  <w:sz w:val="14"/>
        <w:szCs w:val="14"/>
      </w:rPr>
    </w:pPr>
    <w:r>
      <w:rPr>
        <w:noProof/>
      </w:rPr>
      <w:pict>
        <v:group id="_x0000_s2166" style="position:absolute;left:0;text-align:left;margin-left:472.85pt;margin-top:74.9pt;width:59.5pt;height:150.85pt;z-index:251660288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7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68" type="#_x0000_t202" style="position:absolute;left:10773;top:10212;width:242;height:1629" filled="f" stroked="f">
            <v:textbox style="layout-flow:vertical;mso-layout-flow-alt:bottom-to-top;mso-next-textbox:#_x0000_s2168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0"/>
        <w:szCs w:val="20"/>
      </w:rPr>
      <w:t xml:space="preserve">evsjv cÉ^g cò </w:t>
    </w:r>
    <w:r>
      <w:rPr>
        <w:rFonts w:ascii="Panjeree" w:hAnsi="Panjeree" w:cs="Panjeree"/>
        <w:color w:val="999999"/>
      </w:rPr>
      <w:sym w:font="Monotype Sorts" w:char="F06E"/>
    </w:r>
    <w:r>
      <w:rPr>
        <w:rFonts w:ascii="Panjeree" w:hAnsi="Panjeree" w:cs="Panjeree"/>
        <w:sz w:val="20"/>
        <w:szCs w:val="20"/>
      </w:rPr>
      <w:t xml:space="preserve"> wbeÆvPwb cixÞvi cÉk² I Dîi: eüwbeÆvPwb</w:t>
    </w:r>
    <w:r>
      <w:rPr>
        <w:rStyle w:val="PageNumber"/>
        <w:rFonts w:ascii="Panjeree" w:hAnsi="Panjeree" w:cs="Panjeree"/>
        <w:sz w:val="20"/>
        <w:szCs w:val="20"/>
      </w:rPr>
      <w:tab/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145</w:t>
    </w:r>
    <w:r>
      <w:rPr>
        <w:rStyle w:val="PageNumber"/>
        <w:sz w:val="18"/>
        <w:szCs w:val="18"/>
      </w:rPr>
      <w:fldChar w:fldCharType="end"/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69" style="position:absolute;margin-left:-63.15pt;margin-top:74.75pt;width:60.75pt;height:149pt;z-index:251661312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0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71" type="#_x0000_t202" style="position:absolute;left:841;top:10130;width:242;height:1629" filled="f" stroked="f">
            <v:textbox style="layout-flow:vertical;mso-layout-flow-alt:bottom-to-top;mso-next-textbox:#_x0000_s2171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Saroda" w:hAnsi="Saroda" w:cs="Saroda"/>
        <w:sz w:val="22"/>
        <w:szCs w:val="22"/>
      </w:rPr>
      <w:fldChar w:fldCharType="begin"/>
    </w:r>
    <w:r>
      <w:rPr>
        <w:rStyle w:val="PageNumber"/>
        <w:rFonts w:ascii="Saroda" w:hAnsi="Saroda" w:cs="Saroda"/>
        <w:sz w:val="22"/>
        <w:szCs w:val="22"/>
      </w:rPr>
      <w:instrText xml:space="preserve"> PAGE </w:instrText>
    </w:r>
    <w:r>
      <w:rPr>
        <w:rStyle w:val="PageNumber"/>
        <w:rFonts w:ascii="Saroda" w:hAnsi="Saroda" w:cs="Saroda"/>
        <w:sz w:val="22"/>
        <w:szCs w:val="22"/>
      </w:rPr>
      <w:fldChar w:fldCharType="separate"/>
    </w:r>
    <w:r>
      <w:rPr>
        <w:rStyle w:val="PageNumber"/>
        <w:rFonts w:ascii="Saroda" w:hAnsi="Saroda" w:cs="Saroda"/>
        <w:noProof/>
        <w:sz w:val="22"/>
        <w:szCs w:val="22"/>
      </w:rPr>
      <w:t>146</w:t>
    </w:r>
    <w:r>
      <w:rPr>
        <w:rStyle w:val="PageNumber"/>
        <w:rFonts w:ascii="Saroda" w:hAnsi="Saroda" w:cs="Saroda"/>
        <w:sz w:val="22"/>
        <w:szCs w:val="22"/>
      </w:rPr>
      <w:fldChar w:fldCharType="end"/>
    </w:r>
    <w:r>
      <w:rPr>
        <w:rFonts w:cs="Times New Roman"/>
      </w:rPr>
      <w:tab/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72" style="position:absolute;left:0;text-align:left;margin-left:472pt;margin-top:74.9pt;width:59.5pt;height:150.85pt;z-index:251662336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3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74" type="#_x0000_t202" style="position:absolute;left:10773;top:10212;width:242;height:1629" filled="f" stroked="f">
            <v:textbox style="layout-flow:vertical;mso-layout-flow-alt:bottom-to-top;mso-next-textbox:#_x0000_s2174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145</w:t>
    </w:r>
    <w:r>
      <w:rPr>
        <w:rStyle w:val="PageNumber"/>
        <w:noProof/>
        <w:sz w:val="18"/>
        <w:szCs w:val="18"/>
      </w:rPr>
      <w:fldChar w:fldCharType="end"/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175" style="position:absolute;margin-left:-63.15pt;margin-top:73.05pt;width:60.75pt;height:149pt;z-index:251663360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6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77" type="#_x0000_t202" style="position:absolute;left:841;top:10130;width:242;height:1629" filled="f" stroked="f">
            <v:textbox style="layout-flow:vertical;mso-layout-flow-alt:bottom-to-top;mso-next-textbox:#_x0000_s2177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146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124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  <w:sz w:val="14"/>
        <w:szCs w:val="14"/>
      </w:rPr>
    </w:pPr>
    <w:r>
      <w:rPr>
        <w:noProof/>
      </w:rPr>
      <w:pict>
        <v:group id="_x0000_s2178" style="position:absolute;left:0;text-align:left;margin-left:472.85pt;margin-top:74.9pt;width:59.5pt;height:150.85pt;z-index:251664384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9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80" type="#_x0000_t202" style="position:absolute;left:10773;top:10212;width:242;height:1629" filled="f" stroked="f">
            <v:textbox style="layout-flow:vertical;mso-layout-flow-alt:bottom-to-top;mso-next-textbox:#_x0000_s2180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0"/>
        <w:szCs w:val="20"/>
      </w:rPr>
      <w:t xml:space="preserve">evsjv cÉ^g cò </w:t>
    </w:r>
    <w:r>
      <w:rPr>
        <w:rFonts w:ascii="Panjeree" w:hAnsi="Panjeree" w:cs="Panjeree"/>
        <w:color w:val="999999"/>
      </w:rPr>
      <w:sym w:font="Monotype Sorts" w:char="F06E"/>
    </w:r>
    <w:r>
      <w:rPr>
        <w:rFonts w:ascii="Panjeree" w:hAnsi="Panjeree" w:cs="Panjeree"/>
        <w:sz w:val="20"/>
        <w:szCs w:val="20"/>
      </w:rPr>
      <w:t xml:space="preserve"> wbeÆvPwb cixÞvi cÉk² I Dîi: eüwbeÆvPwb</w:t>
    </w:r>
    <w:r>
      <w:rPr>
        <w:rStyle w:val="PageNumber"/>
        <w:rFonts w:ascii="Panjeree" w:hAnsi="Panjeree" w:cs="Panjeree"/>
        <w:sz w:val="20"/>
        <w:szCs w:val="20"/>
      </w:rPr>
      <w:tab/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147</w:t>
    </w:r>
    <w:r>
      <w:rPr>
        <w:rStyle w:val="PageNumber"/>
        <w:sz w:val="18"/>
        <w:szCs w:val="18"/>
      </w:rPr>
      <w:fldChar w:fldCharType="end"/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81" style="position:absolute;margin-left:-63.15pt;margin-top:74.75pt;width:60.75pt;height:149pt;z-index:251665408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2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83" type="#_x0000_t202" style="position:absolute;left:841;top:10130;width:242;height:1629" filled="f" stroked="f">
            <v:textbox style="layout-flow:vertical;mso-layout-flow-alt:bottom-to-top;mso-next-textbox:#_x0000_s2183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Saroda" w:hAnsi="Saroda" w:cs="Saroda"/>
        <w:sz w:val="22"/>
        <w:szCs w:val="22"/>
      </w:rPr>
      <w:fldChar w:fldCharType="begin"/>
    </w:r>
    <w:r>
      <w:rPr>
        <w:rStyle w:val="PageNumber"/>
        <w:rFonts w:ascii="Saroda" w:hAnsi="Saroda" w:cs="Saroda"/>
        <w:sz w:val="22"/>
        <w:szCs w:val="22"/>
      </w:rPr>
      <w:instrText xml:space="preserve"> PAGE </w:instrText>
    </w:r>
    <w:r>
      <w:rPr>
        <w:rStyle w:val="PageNumber"/>
        <w:rFonts w:ascii="Saroda" w:hAnsi="Saroda" w:cs="Saroda"/>
        <w:sz w:val="22"/>
        <w:szCs w:val="22"/>
      </w:rPr>
      <w:fldChar w:fldCharType="separate"/>
    </w:r>
    <w:r>
      <w:rPr>
        <w:rStyle w:val="PageNumber"/>
        <w:rFonts w:ascii="Saroda" w:hAnsi="Saroda" w:cs="Saroda"/>
        <w:noProof/>
        <w:sz w:val="22"/>
        <w:szCs w:val="22"/>
      </w:rPr>
      <w:t>148</w:t>
    </w:r>
    <w:r>
      <w:rPr>
        <w:rStyle w:val="PageNumber"/>
        <w:rFonts w:ascii="Saroda" w:hAnsi="Saroda" w:cs="Saroda"/>
        <w:sz w:val="22"/>
        <w:szCs w:val="22"/>
      </w:rPr>
      <w:fldChar w:fldCharType="end"/>
    </w:r>
    <w:r>
      <w:rPr>
        <w:rFonts w:cs="Times New Roman"/>
      </w:rPr>
      <w:tab/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Dîi: eüwbeÆvPwb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84" style="position:absolute;left:0;text-align:left;margin-left:472pt;margin-top:74.9pt;width:59.5pt;height:150.85pt;z-index:251666432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5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86" type="#_x0000_t202" style="position:absolute;left:10773;top:10212;width:242;height:1629" filled="f" stroked="f">
            <v:textbox style="layout-flow:vertical;mso-layout-flow-alt:bottom-to-top;mso-next-textbox:#_x0000_s2186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147</w:t>
    </w:r>
    <w:r>
      <w:rPr>
        <w:rStyle w:val="PageNumber"/>
        <w:noProof/>
        <w:sz w:val="18"/>
        <w:szCs w:val="18"/>
      </w:rPr>
      <w:fldChar w:fldCharType="end"/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87" style="position:absolute;margin-left:-63.15pt;margin-top:73.05pt;width:60.75pt;height:149pt;z-index:251667456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8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89" type="#_x0000_t202" style="position:absolute;left:841;top:10130;width:242;height:1629" filled="f" stroked="f">
            <v:textbox style="layout-flow:vertical;mso-layout-flow-alt:bottom-to-top;mso-next-textbox:#_x0000_s2189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148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90" style="position:absolute;left:0;text-align:left;margin-left:472pt;margin-top:74.9pt;width:59.5pt;height:150.85pt;z-index:251668480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1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92" type="#_x0000_t202" style="position:absolute;left:10773;top:10212;width:242;height:1629" filled="f" stroked="f">
            <v:textbox style="layout-flow:vertical;mso-layout-flow-alt:bottom-to-top;mso-next-textbox:#_x0000_s2192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149</w:t>
    </w:r>
    <w:r>
      <w:rPr>
        <w:rStyle w:val="PageNumber"/>
        <w:noProof/>
        <w:sz w:val="18"/>
        <w:szCs w:val="18"/>
      </w:rPr>
      <w:fldChar w:fldCharType="end"/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193" style="position:absolute;margin-left:-63.15pt;margin-top:73.05pt;width:60.75pt;height:149pt;z-index:251669504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4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95" type="#_x0000_t202" style="position:absolute;left:841;top:10130;width:242;height:1629" filled="f" stroked="f">
            <v:textbox style="layout-flow:vertical;mso-layout-flow-alt:bottom-to-top;mso-next-textbox:#_x0000_s2195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150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196" style="position:absolute;left:0;text-align:left;margin-left:472pt;margin-top:74.9pt;width:59.5pt;height:150.85pt;z-index:251670528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7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98" type="#_x0000_t202" style="position:absolute;left:10773;top:10212;width:242;height:1629" filled="f" stroked="f">
            <v:textbox style="layout-flow:vertical;mso-layout-flow-alt:bottom-to-top;mso-next-textbox:#_x0000_s2198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149</w:t>
    </w:r>
    <w:r>
      <w:rPr>
        <w:rStyle w:val="PageNumber"/>
        <w:noProof/>
        <w:sz w:val="18"/>
        <w:szCs w:val="18"/>
      </w:rPr>
      <w:fldChar w:fldCharType="end"/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199" style="position:absolute;margin-left:-63.15pt;margin-top:73.05pt;width:60.75pt;height:149pt;z-index:251671552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0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01" type="#_x0000_t202" style="position:absolute;left:841;top:10130;width:242;height:1629" filled="f" stroked="f">
            <v:textbox style="layout-flow:vertical;mso-layout-flow-alt:bottom-to-top;mso-next-textbox:#_x0000_s2201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150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02" style="position:absolute;left:0;text-align:left;margin-left:472pt;margin-top:74.9pt;width:59.5pt;height:150.85pt;z-index:251672576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3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04" type="#_x0000_t202" style="position:absolute;left:10773;top:10212;width:242;height:1629" filled="f" stroked="f">
            <v:textbox style="layout-flow:vertical;mso-layout-flow-alt:bottom-to-top;mso-next-textbox:#_x0000_s2204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151</w:t>
    </w:r>
    <w:r>
      <w:rPr>
        <w:rStyle w:val="PageNumber"/>
        <w:noProof/>
        <w:sz w:val="18"/>
        <w:szCs w:val="18"/>
      </w:rPr>
      <w:fldChar w:fldCharType="end"/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205" style="position:absolute;margin-left:-63.15pt;margin-top:73.05pt;width:60.75pt;height:149pt;z-index:251673600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6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07" type="#_x0000_t202" style="position:absolute;left:841;top:10130;width:242;height:1629" filled="f" stroked="f">
            <v:textbox style="layout-flow:vertical;mso-layout-flow-alt:bottom-to-top;mso-next-textbox:#_x0000_s2207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152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055" style="position:absolute;left:0;text-align:left;margin-left:472pt;margin-top:74.9pt;width:59.5pt;height:150.85pt;z-index:251622400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10773;top:10212;width:242;height:1629" filled="f" stroked="f">
            <v:textbox style="layout-flow:vertical;mso-layout-flow-alt:bottom-to-top;mso-next-textbox:#_x0000_s2057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123</w:t>
    </w:r>
    <w:r>
      <w:rPr>
        <w:rStyle w:val="PageNumber"/>
        <w:sz w:val="18"/>
        <w:szCs w:val="18"/>
      </w:rPr>
      <w:fldChar w:fldCharType="end"/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08" style="position:absolute;left:0;text-align:left;margin-left:472pt;margin-top:74.9pt;width:59.5pt;height:150.85pt;z-index:251674624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9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10" type="#_x0000_t202" style="position:absolute;left:10773;top:10212;width:242;height:1629" filled="f" stroked="f">
            <v:textbox style="layout-flow:vertical;mso-layout-flow-alt:bottom-to-top;mso-next-textbox:#_x0000_s2210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151</w:t>
    </w:r>
    <w:r>
      <w:rPr>
        <w:rStyle w:val="PageNumber"/>
        <w:noProof/>
        <w:sz w:val="18"/>
        <w:szCs w:val="18"/>
      </w:rPr>
      <w:fldChar w:fldCharType="end"/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211" style="position:absolute;margin-left:-63.15pt;margin-top:73.05pt;width:60.75pt;height:149pt;z-index:251675648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2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13" type="#_x0000_t202" style="position:absolute;left:841;top:10130;width:242;height:1629" filled="f" stroked="f">
            <v:textbox style="layout-flow:vertical;mso-layout-flow-alt:bottom-to-top;mso-next-textbox:#_x0000_s2213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152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14" style="position:absolute;left:0;text-align:left;margin-left:472pt;margin-top:74.9pt;width:59.5pt;height:150.85pt;z-index:251676672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5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16" type="#_x0000_t202" style="position:absolute;left:10773;top:10212;width:242;height:1629" filled="f" stroked="f">
            <v:textbox style="layout-flow:vertical;mso-layout-flow-alt:bottom-to-top;mso-next-textbox:#_x0000_s2216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153</w:t>
    </w:r>
    <w:r>
      <w:rPr>
        <w:rStyle w:val="PageNumber"/>
        <w:noProof/>
        <w:sz w:val="18"/>
        <w:szCs w:val="18"/>
      </w:rPr>
      <w:fldChar w:fldCharType="end"/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217" style="position:absolute;margin-left:-63.15pt;margin-top:73.05pt;width:60.75pt;height:149pt;z-index:251677696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8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19" type="#_x0000_t202" style="position:absolute;left:841;top:10130;width:242;height:1629" filled="f" stroked="f">
            <v:textbox style="layout-flow:vertical;mso-layout-flow-alt:bottom-to-top;mso-next-textbox:#_x0000_s2219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154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20" style="position:absolute;left:0;text-align:left;margin-left:472pt;margin-top:74.9pt;width:59.5pt;height:150.85pt;z-index:251678720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1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22" type="#_x0000_t202" style="position:absolute;left:10773;top:10212;width:242;height:1629" filled="f" stroked="f">
            <v:textbox style="layout-flow:vertical;mso-layout-flow-alt:bottom-to-top;mso-next-textbox:#_x0000_s2222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153</w:t>
    </w:r>
    <w:r>
      <w:rPr>
        <w:rStyle w:val="PageNumber"/>
        <w:noProof/>
        <w:sz w:val="18"/>
        <w:szCs w:val="18"/>
      </w:rPr>
      <w:fldChar w:fldCharType="end"/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223" style="position:absolute;margin-left:-63.15pt;margin-top:73.05pt;width:60.75pt;height:149pt;z-index:251679744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4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25" type="#_x0000_t202" style="position:absolute;left:841;top:10130;width:242;height:1629" filled="f" stroked="f">
            <v:textbox style="layout-flow:vertical;mso-layout-flow-alt:bottom-to-top;mso-next-textbox:#_x0000_s2225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154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26" style="position:absolute;left:0;text-align:left;margin-left:472pt;margin-top:74.9pt;width:59.5pt;height:150.85pt;z-index:251680768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7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28" type="#_x0000_t202" style="position:absolute;left:10773;top:10212;width:242;height:1629" filled="f" stroked="f">
            <v:textbox style="layout-flow:vertical;mso-layout-flow-alt:bottom-to-top;mso-next-textbox:#_x0000_s2228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155</w:t>
    </w:r>
    <w:r>
      <w:rPr>
        <w:rStyle w:val="PageNumber"/>
        <w:noProof/>
        <w:sz w:val="18"/>
        <w:szCs w:val="18"/>
      </w:rPr>
      <w:fldChar w:fldCharType="end"/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229" style="position:absolute;margin-left:-63.15pt;margin-top:73.05pt;width:60.75pt;height:149pt;z-index:251681792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0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31" type="#_x0000_t202" style="position:absolute;left:841;top:10130;width:242;height:1629" filled="f" stroked="f">
            <v:textbox style="layout-flow:vertical;mso-layout-flow-alt:bottom-to-top;mso-next-textbox:#_x0000_s2231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156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32" style="position:absolute;left:0;text-align:left;margin-left:472pt;margin-top:74.9pt;width:59.5pt;height:150.85pt;z-index:251682816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3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34" type="#_x0000_t202" style="position:absolute;left:10773;top:10212;width:242;height:1629" filled="f" stroked="f">
            <v:textbox style="layout-flow:vertical;mso-layout-flow-alt:bottom-to-top;mso-next-textbox:#_x0000_s2234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155</w:t>
    </w:r>
    <w:r>
      <w:rPr>
        <w:rStyle w:val="PageNumber"/>
        <w:noProof/>
        <w:sz w:val="18"/>
        <w:szCs w:val="18"/>
      </w:rPr>
      <w:fldChar w:fldCharType="end"/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235" style="position:absolute;margin-left:-63.15pt;margin-top:73.05pt;width:60.75pt;height:149pt;z-index:251683840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6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37" type="#_x0000_t202" style="position:absolute;left:841;top:10130;width:242;height:1629" filled="f" stroked="f">
            <v:textbox style="layout-flow:vertical;mso-layout-flow-alt:bottom-to-top;mso-next-textbox:#_x0000_s2237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156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058" style="position:absolute;margin-left:-63.15pt;margin-top:74.75pt;width:60.75pt;height:149pt;z-index:251623424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position:absolute;left:841;top:10130;width:242;height:1629" filled="f" stroked="f">
            <v:textbox style="layout-flow:vertical;mso-layout-flow-alt:bottom-to-top;mso-next-textbox:#_x0000_s2060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124</w:t>
    </w:r>
    <w:r>
      <w:rPr>
        <w:rStyle w:val="PageNumber"/>
        <w:sz w:val="18"/>
        <w:szCs w:val="18"/>
      </w:rPr>
      <w:fldChar w:fldCharType="end"/>
    </w:r>
    <w:r>
      <w:rPr>
        <w:rFonts w:cs="Times New Roman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38" style="position:absolute;left:0;text-align:left;margin-left:472pt;margin-top:74.9pt;width:59.5pt;height:150.85pt;z-index:251684864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9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40" type="#_x0000_t202" style="position:absolute;left:10773;top:10212;width:242;height:1629" filled="f" stroked="f">
            <v:textbox style="layout-flow:vertical;mso-layout-flow-alt:bottom-to-top;mso-next-textbox:#_x0000_s2240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157</w:t>
    </w:r>
    <w:r>
      <w:rPr>
        <w:rStyle w:val="PageNumber"/>
        <w:noProof/>
        <w:sz w:val="18"/>
        <w:szCs w:val="18"/>
      </w:rPr>
      <w:fldChar w:fldCharType="end"/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241" style="position:absolute;margin-left:-63.15pt;margin-top:74.75pt;width:60.75pt;height:149pt;z-index:251685888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2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43" type="#_x0000_t202" style="position:absolute;left:841;top:10130;width:242;height:1629" filled="f" stroked="f">
            <v:textbox style="layout-flow:vertical;mso-layout-flow-alt:bottom-to-top;mso-next-textbox:#_x0000_s2243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158</w:t>
    </w:r>
    <w:r>
      <w:rPr>
        <w:rStyle w:val="PageNumber"/>
        <w:sz w:val="18"/>
        <w:szCs w:val="18"/>
      </w:rPr>
      <w:fldChar w:fldCharType="end"/>
    </w:r>
    <w:r>
      <w:rPr>
        <w:rFonts w:cs="Times New Roman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44" style="position:absolute;left:0;text-align:left;margin-left:472pt;margin-top:74.9pt;width:59.5pt;height:150.85pt;z-index:251686912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5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46" type="#_x0000_t202" style="position:absolute;left:10773;top:10212;width:242;height:1629" filled="f" stroked="f">
            <v:textbox style="layout-flow:vertical;mso-layout-flow-alt:bottom-to-top;mso-next-textbox:#_x0000_s2246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157</w:t>
    </w:r>
    <w:r>
      <w:rPr>
        <w:rStyle w:val="PageNumber"/>
        <w:noProof/>
        <w:sz w:val="18"/>
        <w:szCs w:val="18"/>
      </w:rPr>
      <w:fldChar w:fldCharType="end"/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  <w:sz w:val="18"/>
        <w:szCs w:val="18"/>
      </w:rPr>
    </w:pPr>
    <w:r>
      <w:rPr>
        <w:noProof/>
      </w:rPr>
      <w:pict>
        <v:group id="_x0000_s2247" style="position:absolute;margin-left:-63.15pt;margin-top:73.05pt;width:60.75pt;height:149pt;z-index:251687936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8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49" type="#_x0000_t202" style="position:absolute;left:841;top:10130;width:242;height:1629" filled="f" stroked="f">
            <v:textbox style="layout-flow:vertical;mso-layout-flow-alt:bottom-to-top;mso-next-textbox:#_x0000_s2249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158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50" style="position:absolute;left:0;text-align:left;margin-left:472pt;margin-top:74.9pt;width:59.5pt;height:150.85pt;z-index:251688960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1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52" type="#_x0000_t202" style="position:absolute;left:10773;top:10212;width:242;height:1629" filled="f" stroked="f">
            <v:textbox style="layout-flow:vertical;mso-layout-flow-alt:bottom-to-top;mso-next-textbox:#_x0000_s2252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159</w:t>
    </w:r>
    <w:r>
      <w:rPr>
        <w:rStyle w:val="PageNumber"/>
        <w:noProof/>
        <w:sz w:val="18"/>
        <w:szCs w:val="18"/>
      </w:rPr>
      <w:fldChar w:fldCharType="end"/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253" style="position:absolute;margin-left:-63.15pt;margin-top:73.05pt;width:60.75pt;height:149pt;z-index:251689984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4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55" type="#_x0000_t202" style="position:absolute;left:841;top:10130;width:242;height:1629" filled="f" stroked="f">
            <v:textbox style="layout-flow:vertical;mso-layout-flow-alt:bottom-to-top;mso-next-textbox:#_x0000_s2255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160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56" style="position:absolute;left:0;text-align:left;margin-left:472pt;margin-top:74.9pt;width:59.5pt;height:150.85pt;z-index:251691008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7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58" type="#_x0000_t202" style="position:absolute;left:10773;top:10212;width:242;height:1629" filled="f" stroked="f">
            <v:textbox style="layout-flow:vertical;mso-layout-flow-alt:bottom-to-top;mso-next-textbox:#_x0000_s2258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159</w:t>
    </w:r>
    <w:r>
      <w:rPr>
        <w:rStyle w:val="PageNumber"/>
        <w:noProof/>
        <w:sz w:val="18"/>
        <w:szCs w:val="18"/>
      </w:rPr>
      <w:fldChar w:fldCharType="end"/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noProof/>
      </w:rPr>
      <w:pict>
        <v:group id="_x0000_s2259" style="position:absolute;margin-left:-63.15pt;margin-top:73.05pt;width:60.75pt;height:149pt;z-index:251692032" coordorigin=",8794" coordsize="1215,2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60" type="#_x0000_t75" style="position:absolute;top:8794;width:1215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61" type="#_x0000_t202" style="position:absolute;left:841;top:10130;width:242;height:1629" filled="f" stroked="f">
            <v:textbox style="layout-flow:vertical;mso-layout-flow-alt:bottom-to-top;mso-next-textbox:#_x0000_s2261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160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group id="_x0000_s2262" style="position:absolute;left:0;text-align:left;margin-left:472pt;margin-top:74.9pt;width:59.5pt;height:150.85pt;z-index:251693056" coordorigin="10673,8824" coordsize="1190,3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63" type="#_x0000_t75" style="position:absolute;left:10673;top:8824;width:1190;height:2980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264" type="#_x0000_t202" style="position:absolute;left:10773;top:10212;width:242;height:1629" filled="f" stroked="f">
            <v:textbox style="layout-flow:vertical;mso-layout-flow-alt:bottom-to-top;mso-next-textbox:#_x0000_s2264" inset="0,0,0,0">
              <w:txbxContent>
                <w:p w:rsidR="00CE6D4C" w:rsidRDefault="00CE6D4C">
                  <w:pPr>
                    <w:jc w:val="center"/>
                    <w:rPr>
                      <w:rFonts w:ascii="SulekhaT" w:hAnsi="SulekhaT" w:cs="SulekhaT"/>
                      <w:sz w:val="24"/>
                      <w:szCs w:val="24"/>
                    </w:rPr>
                  </w:pPr>
                  <w:r>
                    <w:rPr>
                      <w:rFonts w:ascii="SulekhaT" w:hAnsi="SulekhaT" w:cs="SulekhaT"/>
                      <w:sz w:val="24"/>
                      <w:szCs w:val="24"/>
                    </w:rPr>
                    <w:t>evsjv cÖ_g cÎ</w:t>
                  </w:r>
                </w:p>
                <w:p w:rsidR="00CE6D4C" w:rsidRDefault="00CE6D4C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v:group>
      </w:pict>
    </w: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161</w:t>
    </w:r>
    <w:r>
      <w:rPr>
        <w:rStyle w:val="PageNumber"/>
        <w:noProof/>
        <w:sz w:val="18"/>
        <w:szCs w:val="18"/>
      </w:rPr>
      <w:fldChar w:fldCharType="end"/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rPr>
        <w:rFonts w:cs="Times New Roman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rStyle w:val="PageNumber"/>
        <w:rFonts w:ascii="Panjeree" w:hAnsi="Panjeree" w:cs="Panjeree"/>
        <w:sz w:val="22"/>
        <w:szCs w:val="22"/>
      </w:rPr>
      <w:t xml:space="preserve">evsjv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wbeÆvPwb cixÞvi cÉk² I Dîi 2017 : m†Rbkxj eüwbeÆvPwb</w:t>
    </w:r>
    <w:r>
      <w:rPr>
        <w:rStyle w:val="PageNumber"/>
        <w:rFonts w:ascii="Panjeree" w:hAnsi="Panjeree" w:cs="Panjeree"/>
        <w:sz w:val="22"/>
        <w:szCs w:val="22"/>
      </w:rPr>
      <w:tab/>
    </w:r>
    <w:r>
      <w:rPr>
        <w:rStyle w:val="PageNumber"/>
        <w:noProof/>
        <w:sz w:val="18"/>
        <w:szCs w:val="18"/>
      </w:rPr>
      <w:fldChar w:fldCharType="begin"/>
    </w:r>
    <w:r>
      <w:rPr>
        <w:rStyle w:val="PageNumber"/>
        <w:noProof/>
        <w:sz w:val="18"/>
        <w:szCs w:val="18"/>
      </w:rPr>
      <w:instrText xml:space="preserve"> PAGE </w:instrText>
    </w:r>
    <w:r>
      <w:rPr>
        <w:rStyle w:val="PageNumber"/>
        <w:noProof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125</w:t>
    </w:r>
    <w:r>
      <w:rPr>
        <w:rStyle w:val="PageNumber"/>
        <w:noProof/>
        <w:sz w:val="18"/>
        <w:szCs w:val="18"/>
      </w:rPr>
      <w:fldChar w:fldCharType="end"/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cs="Times New Roman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left:0;text-align:left;margin-left:477.15pt;margin-top:142.7pt;width:12.1pt;height:81.45pt;z-index:251694080" filled="f" stroked="f">
          <v:textbox style="layout-flow:vertical;mso-layout-flow-alt:bottom-to-top;mso-next-textbox:#_x0000_s2265" inset="0,0,0,0">
            <w:txbxContent>
              <w:p w:rsidR="00CE6D4C" w:rsidRDefault="00CE6D4C">
                <w:pPr>
                  <w:jc w:val="center"/>
                  <w:rPr>
                    <w:rFonts w:ascii="SulekhaT" w:hAnsi="SulekhaT" w:cs="SulekhaT"/>
                    <w:sz w:val="24"/>
                    <w:szCs w:val="24"/>
                  </w:rPr>
                </w:pPr>
                <w:r>
                  <w:rPr>
                    <w:rFonts w:ascii="SulekhaT" w:hAnsi="SulekhaT" w:cs="SulekhaT"/>
                    <w:sz w:val="24"/>
                    <w:szCs w:val="24"/>
                  </w:rPr>
                  <w:t>evsjv cÖ_g cÎ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119" o:spid="_x0000_s2266" type="#_x0000_t75" alt="Board ques Ans side-1" style="position:absolute;left:0;text-align:left;margin-left:471.8pt;margin-top:75pt;width:59.85pt;height:148.7pt;z-index:251695104;visibility:visible">
          <v:imagedata r:id="rId1" o:title=""/>
        </v:shape>
      </w:pict>
    </w:r>
    <w:r>
      <w:rPr>
        <w:rStyle w:val="PageNumber"/>
        <w:rFonts w:ascii="Saroda" w:hAnsi="Saroda" w:cs="Saroda"/>
        <w:sz w:val="22"/>
        <w:szCs w:val="22"/>
      </w:rPr>
      <w:t xml:space="preserve">evsjv cÖ_g cÎ </w:t>
    </w:r>
    <w:r>
      <w:rPr>
        <w:rFonts w:ascii="Saroda" w:hAnsi="Saroda" w:cs="Saroda"/>
        <w:color w:val="999999"/>
        <w:sz w:val="18"/>
        <w:szCs w:val="18"/>
      </w:rPr>
      <w:sym w:font="Monotype Sorts" w:char="F06E"/>
    </w:r>
    <w:r>
      <w:rPr>
        <w:rFonts w:ascii="Saroda" w:hAnsi="Saroda" w:cs="Saroda"/>
        <w:sz w:val="22"/>
        <w:szCs w:val="22"/>
      </w:rPr>
      <w:t xml:space="preserve"> wbe©vPwb cix¶vi cÖkœ I DËi: eûwbe©vPwb</w:t>
    </w:r>
    <w:r>
      <w:rPr>
        <w:rStyle w:val="PageNumber"/>
        <w:rFonts w:ascii="Saroda" w:hAnsi="Saroda" w:cs="Saroda"/>
        <w:sz w:val="22"/>
        <w:szCs w:val="22"/>
      </w:rPr>
      <w:tab/>
    </w:r>
    <w:r>
      <w:rPr>
        <w:rStyle w:val="PageNumber"/>
        <w:rFonts w:ascii="Saroda" w:hAnsi="Saroda" w:cs="Saroda"/>
        <w:sz w:val="22"/>
        <w:szCs w:val="22"/>
      </w:rPr>
      <w:fldChar w:fldCharType="begin"/>
    </w:r>
    <w:r>
      <w:rPr>
        <w:rStyle w:val="PageNumber"/>
        <w:rFonts w:ascii="Saroda" w:hAnsi="Saroda" w:cs="Saroda"/>
        <w:sz w:val="22"/>
        <w:szCs w:val="22"/>
      </w:rPr>
      <w:instrText xml:space="preserve"> PAGE </w:instrText>
    </w:r>
    <w:r>
      <w:rPr>
        <w:rStyle w:val="PageNumber"/>
        <w:rFonts w:ascii="Saroda" w:hAnsi="Saroda" w:cs="Saroda"/>
        <w:sz w:val="22"/>
        <w:szCs w:val="22"/>
      </w:rPr>
      <w:fldChar w:fldCharType="separate"/>
    </w:r>
    <w:r>
      <w:rPr>
        <w:rStyle w:val="PageNumber"/>
        <w:rFonts w:ascii="Saroda" w:hAnsi="Saroda" w:cs="Saroda"/>
        <w:noProof/>
        <w:sz w:val="22"/>
        <w:szCs w:val="22"/>
      </w:rPr>
      <w:t>161</w:t>
    </w:r>
    <w:r>
      <w:rPr>
        <w:rStyle w:val="PageNumber"/>
        <w:rFonts w:ascii="Saroda" w:hAnsi="Saroda" w:cs="Saroda"/>
        <w:sz w:val="22"/>
        <w:szCs w:val="22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D4C" w:rsidRDefault="00CE6D4C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Times New Roman"/>
      </w:rPr>
    </w:pP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126</w:t>
    </w:r>
    <w:r>
      <w:rPr>
        <w:rStyle w:val="PageNumber"/>
        <w:sz w:val="18"/>
        <w:szCs w:val="18"/>
      </w:rPr>
      <w:fldChar w:fldCharType="end"/>
    </w:r>
    <w:r>
      <w:rPr>
        <w:rStyle w:val="PageNumber"/>
        <w:rFonts w:ascii="Panjeree" w:hAnsi="Panjeree" w:cs="Panjeree"/>
        <w:color w:val="FFFFFF"/>
        <w:sz w:val="28"/>
        <w:szCs w:val="28"/>
      </w:rPr>
      <w:tab/>
    </w:r>
    <w:r>
      <w:rPr>
        <w:rStyle w:val="PageNumber"/>
        <w:sz w:val="18"/>
        <w:szCs w:val="18"/>
      </w:rPr>
      <w:t>Panjeree SSC English Version Test Papers</w:t>
    </w:r>
    <w:r>
      <w:rPr>
        <w:rFonts w:ascii="Panjeree" w:hAnsi="Panjeree" w:cs="Panjeree"/>
        <w:color w:val="999999"/>
      </w:rPr>
      <w:sym w:font="Monotype Sorts" w:char="F06E"/>
    </w:r>
    <w:r>
      <w:rPr>
        <w:rFonts w:cs="Times New Roman"/>
        <w:sz w:val="18"/>
        <w:szCs w:val="18"/>
      </w:rPr>
      <w:t>Exam 2018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18C0B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20"/>
  <w:doNotHyphenateCaps/>
  <w:evenAndOddHeader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26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D4C"/>
    <w:rsid w:val="00CE6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uiPriority="9" w:unhideWhenUsed="1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rFonts w:ascii="Times New Roman" w:hAnsi="Times New Roman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216" w:lineRule="auto"/>
      <w:jc w:val="center"/>
      <w:outlineLvl w:val="0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tabs>
        <w:tab w:val="left" w:pos="360"/>
        <w:tab w:val="right" w:pos="2520"/>
        <w:tab w:val="left" w:pos="2700"/>
      </w:tabs>
      <w:spacing w:line="216" w:lineRule="auto"/>
      <w:ind w:left="648" w:hanging="648"/>
      <w:jc w:val="center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tabs>
        <w:tab w:val="right" w:pos="6120"/>
      </w:tabs>
      <w:ind w:firstLine="990"/>
      <w:jc w:val="both"/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tabs>
        <w:tab w:val="right" w:pos="6120"/>
      </w:tabs>
      <w:ind w:left="720" w:hanging="720"/>
      <w:jc w:val="both"/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tabs>
        <w:tab w:val="right" w:pos="6120"/>
      </w:tabs>
      <w:ind w:left="1080"/>
      <w:jc w:val="both"/>
      <w:outlineLvl w:val="5"/>
    </w:p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tabs>
        <w:tab w:val="right" w:pos="6120"/>
      </w:tabs>
      <w:jc w:val="both"/>
      <w:outlineLvl w:val="6"/>
    </w:p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rPr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9"/>
    <w:rPr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9"/>
    <w:rPr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9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pPr>
      <w:tabs>
        <w:tab w:val="left" w:pos="360"/>
        <w:tab w:val="right" w:pos="6120"/>
      </w:tabs>
      <w:ind w:left="720" w:hanging="720"/>
      <w:jc w:val="both"/>
    </w:pPr>
    <w:rPr>
      <w:rFonts w:ascii="Saroda" w:hAnsi="Saroda" w:cs="Saroda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E6D4C"/>
    <w:rPr>
      <w:rFonts w:ascii="Times New Roman" w:hAnsi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450"/>
        <w:tab w:val="right" w:pos="6120"/>
      </w:tabs>
      <w:ind w:left="810" w:hanging="810"/>
      <w:jc w:val="both"/>
    </w:pPr>
    <w:rPr>
      <w:rFonts w:ascii="Saroda" w:hAnsi="Saroda" w:cs="Saroda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Pr>
      <w:rFonts w:ascii="Saroda" w:hAnsi="Saroda" w:cs="Saroda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pPr>
      <w:tabs>
        <w:tab w:val="right" w:pos="6120"/>
      </w:tabs>
      <w:ind w:left="900" w:hanging="450"/>
      <w:jc w:val="both"/>
    </w:pPr>
  </w:style>
  <w:style w:type="character" w:customStyle="1" w:styleId="BodyTextIndent3Char">
    <w:name w:val="Body Text Indent 3 Char"/>
    <w:basedOn w:val="DefaultParagraphFont"/>
    <w:link w:val="BodyTextIndent3"/>
    <w:uiPriority w:val="99"/>
    <w:rPr>
      <w:sz w:val="16"/>
      <w:szCs w:val="16"/>
    </w:rPr>
  </w:style>
  <w:style w:type="paragraph" w:styleId="Header">
    <w:name w:val="header"/>
    <w:aliases w:val="Cha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"/>
    <w:basedOn w:val="DefaultParagraphFont"/>
    <w:link w:val="Header"/>
    <w:uiPriority w:val="99"/>
    <w:rPr>
      <w:sz w:val="16"/>
      <w:szCs w:val="16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99"/>
    <w:qFormat/>
    <w:pPr>
      <w:spacing w:line="216" w:lineRule="auto"/>
      <w:jc w:val="center"/>
    </w:pPr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tabs>
        <w:tab w:val="right" w:pos="6120"/>
      </w:tabs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Pr>
      <w:sz w:val="16"/>
      <w:szCs w:val="16"/>
    </w:rPr>
  </w:style>
  <w:style w:type="paragraph" w:styleId="ListBullet">
    <w:name w:val="List Bullet"/>
    <w:basedOn w:val="Normal"/>
    <w:autoRedefine/>
    <w:uiPriority w:val="99"/>
    <w:pPr>
      <w:numPr>
        <w:numId w:val="2"/>
      </w:numPr>
    </w:pPr>
  </w:style>
  <w:style w:type="paragraph" w:customStyle="1" w:styleId="-PAGE-">
    <w:name w:val="- PAGE -"/>
    <w:uiPriority w:val="99"/>
    <w:rPr>
      <w:rFonts w:ascii="Times New Roman" w:hAnsi="Times New Roman" w:cs="Times New Roman"/>
      <w:sz w:val="24"/>
      <w:szCs w:val="24"/>
    </w:rPr>
  </w:style>
  <w:style w:type="paragraph" w:customStyle="1" w:styleId="AutoCorrect">
    <w:name w:val="AutoCorrect"/>
    <w:uiPriority w:val="99"/>
    <w:rPr>
      <w:rFonts w:ascii="Times New Roman" w:hAnsi="Times New Roman" w:cs="Times New Roman"/>
      <w:sz w:val="24"/>
      <w:szCs w:val="24"/>
    </w:rPr>
  </w:style>
  <w:style w:type="paragraph" w:customStyle="1" w:styleId="1">
    <w:name w:val="1"/>
    <w:uiPriority w:val="99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0"/>
      <w:szCs w:val="20"/>
    </w:rPr>
  </w:style>
  <w:style w:type="paragraph" w:customStyle="1" w:styleId="111">
    <w:name w:val="111"/>
    <w:uiPriority w:val="99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0"/>
      <w:szCs w:val="20"/>
    </w:rPr>
  </w:style>
  <w:style w:type="paragraph" w:customStyle="1" w:styleId="23">
    <w:name w:val="23"/>
    <w:uiPriority w:val="99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0"/>
      <w:szCs w:val="20"/>
    </w:rPr>
  </w:style>
  <w:style w:type="paragraph" w:customStyle="1" w:styleId="5">
    <w:name w:val="5"/>
    <w:uiPriority w:val="99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0"/>
      <w:szCs w:val="20"/>
    </w:rPr>
  </w:style>
  <w:style w:type="paragraph" w:customStyle="1" w:styleId="AuthorPageDate">
    <w:name w:val="Author  Page #  Date"/>
    <w:uiPriority w:val="99"/>
    <w:rPr>
      <w:rFonts w:ascii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uiPriority w:val="99"/>
    <w:rPr>
      <w:rFonts w:ascii="Times New Roman" w:hAnsi="Times New Roman" w:cs="Times New Roman"/>
      <w:sz w:val="24"/>
      <w:szCs w:val="24"/>
    </w:rPr>
  </w:style>
  <w:style w:type="paragraph" w:customStyle="1" w:styleId="Createdby">
    <w:name w:val="Created by"/>
    <w:uiPriority w:val="99"/>
    <w:rPr>
      <w:rFonts w:ascii="Times New Roman" w:hAnsi="Times New Roman" w:cs="Times New Roman"/>
      <w:sz w:val="24"/>
      <w:szCs w:val="24"/>
    </w:rPr>
  </w:style>
  <w:style w:type="paragraph" w:customStyle="1" w:styleId="Createdon">
    <w:name w:val="Created on"/>
    <w:uiPriority w:val="99"/>
    <w:rPr>
      <w:rFonts w:ascii="Times New Roman" w:hAnsi="Times New Roman" w:cs="Times New Roman"/>
      <w:sz w:val="24"/>
      <w:szCs w:val="24"/>
    </w:rPr>
  </w:style>
  <w:style w:type="paragraph" w:customStyle="1" w:styleId="Filename">
    <w:name w:val="Filename"/>
    <w:uiPriority w:val="99"/>
    <w:rPr>
      <w:rFonts w:ascii="Times New Roman" w:hAnsi="Times New Roman" w:cs="Times New Roman"/>
      <w:sz w:val="24"/>
      <w:szCs w:val="24"/>
    </w:rPr>
  </w:style>
  <w:style w:type="paragraph" w:customStyle="1" w:styleId="Filenameandpath">
    <w:name w:val="Filename and path"/>
    <w:uiPriority w:val="99"/>
    <w:rPr>
      <w:rFonts w:ascii="Times New Roman" w:hAnsi="Times New Roman" w:cs="Times New Roman"/>
      <w:sz w:val="24"/>
      <w:szCs w:val="24"/>
    </w:rPr>
  </w:style>
  <w:style w:type="paragraph" w:customStyle="1" w:styleId="Lastprinted">
    <w:name w:val="Last printed"/>
    <w:uiPriority w:val="99"/>
    <w:rPr>
      <w:rFonts w:ascii="Times New Roman" w:hAnsi="Times New Roman" w:cs="Times New Roman"/>
      <w:sz w:val="24"/>
      <w:szCs w:val="24"/>
    </w:rPr>
  </w:style>
  <w:style w:type="paragraph" w:customStyle="1" w:styleId="Lastsavedby">
    <w:name w:val="Last saved by"/>
    <w:uiPriority w:val="99"/>
    <w:rPr>
      <w:rFonts w:ascii="Times New Roman" w:hAnsi="Times New Roman" w:cs="Times New Roman"/>
      <w:sz w:val="24"/>
      <w:szCs w:val="24"/>
    </w:rPr>
  </w:style>
  <w:style w:type="paragraph" w:customStyle="1" w:styleId="PageXofY">
    <w:name w:val="Page X of Y"/>
    <w:uiPriority w:val="99"/>
    <w:rPr>
      <w:rFonts w:ascii="Times New Roman" w:hAnsi="Times New Roman" w:cs="Times New Roman"/>
      <w:sz w:val="24"/>
      <w:szCs w:val="24"/>
    </w:rPr>
  </w:style>
  <w:style w:type="paragraph" w:customStyle="1" w:styleId="ta">
    <w:name w:val="ta"/>
    <w:uiPriority w:val="99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16"/>
      <w:szCs w:val="16"/>
    </w:rPr>
  </w:style>
  <w:style w:type="paragraph" w:styleId="ListParagraph">
    <w:name w:val="List Paragraph"/>
    <w:basedOn w:val="Normal"/>
    <w:uiPriority w:val="99"/>
    <w:qFormat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BodyTextIndentChar">
    <w:name w:val="Body Text Indent Char"/>
    <w:uiPriority w:val="99"/>
    <w:rPr>
      <w:rFonts w:ascii="Saroda" w:hAnsi="Saroda" w:cs="Saroda"/>
      <w:sz w:val="24"/>
      <w:szCs w:val="24"/>
    </w:rPr>
  </w:style>
  <w:style w:type="paragraph" w:customStyle="1" w:styleId="00">
    <w:name w:val="00"/>
    <w:uiPriority w:val="99"/>
    <w:rPr>
      <w:rFonts w:ascii="Times New Roman" w:hAnsi="Times New Roman" w:cs="Times New Roman"/>
      <w:sz w:val="20"/>
      <w:szCs w:val="20"/>
    </w:rPr>
  </w:style>
  <w:style w:type="paragraph" w:customStyle="1" w:styleId="004">
    <w:name w:val="004"/>
    <w:uiPriority w:val="99"/>
    <w:pPr>
      <w:spacing w:after="200" w:line="276" w:lineRule="auto"/>
    </w:pPr>
    <w:rPr>
      <w:rFonts w:ascii="Calibri" w:hAnsi="Calibri" w:cs="Calibri"/>
    </w:rPr>
  </w:style>
  <w:style w:type="paragraph" w:customStyle="1" w:styleId="01">
    <w:name w:val="01"/>
    <w:uiPriority w:val="99"/>
    <w:rPr>
      <w:rFonts w:ascii="Times New Roman" w:hAnsi="Times New Roman" w:cs="Times New Roman"/>
      <w:sz w:val="20"/>
      <w:szCs w:val="20"/>
    </w:rPr>
  </w:style>
  <w:style w:type="paragraph" w:customStyle="1" w:styleId="03">
    <w:name w:val="03"/>
    <w:uiPriority w:val="99"/>
    <w:rPr>
      <w:rFonts w:ascii="Times New Roman" w:hAnsi="Times New Roman" w:cs="Times New Roman"/>
      <w:sz w:val="16"/>
      <w:szCs w:val="16"/>
    </w:rPr>
  </w:style>
  <w:style w:type="paragraph" w:customStyle="1" w:styleId="1111">
    <w:name w:val="1111"/>
    <w:uiPriority w:val="99"/>
    <w:rPr>
      <w:rFonts w:ascii="Times New Roman" w:hAnsi="Times New Roman" w:cs="Times New Roman"/>
      <w:sz w:val="24"/>
      <w:szCs w:val="24"/>
    </w:rPr>
  </w:style>
  <w:style w:type="paragraph" w:customStyle="1" w:styleId="15">
    <w:name w:val="15"/>
    <w:uiPriority w:val="99"/>
    <w:rPr>
      <w:rFonts w:ascii="Times New Roman" w:hAnsi="Times New Roman" w:cs="Times New Roman"/>
      <w:sz w:val="16"/>
      <w:szCs w:val="16"/>
    </w:rPr>
  </w:style>
  <w:style w:type="paragraph" w:customStyle="1" w:styleId="50">
    <w:name w:val="50"/>
    <w:uiPriority w:val="99"/>
    <w:rPr>
      <w:rFonts w:ascii="Times New Roman" w:hAnsi="Times New Roman" w:cs="Times New Roman"/>
      <w:sz w:val="20"/>
      <w:szCs w:val="20"/>
    </w:rPr>
  </w:style>
  <w:style w:type="paragraph" w:customStyle="1" w:styleId="500">
    <w:name w:val="500"/>
    <w:uiPriority w:val="99"/>
    <w:pPr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52">
    <w:name w:val="52"/>
    <w:uiPriority w:val="99"/>
    <w:rPr>
      <w:rFonts w:ascii="Times New Roman" w:hAnsi="Times New Roman" w:cs="Times New Roman"/>
      <w:sz w:val="18"/>
      <w:szCs w:val="18"/>
    </w:rPr>
  </w:style>
  <w:style w:type="paragraph" w:customStyle="1" w:styleId="600">
    <w:name w:val="600"/>
    <w:uiPriority w:val="99"/>
    <w:pPr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601">
    <w:name w:val="601"/>
    <w:uiPriority w:val="99"/>
    <w:rPr>
      <w:rFonts w:ascii="Times New Roman" w:hAnsi="Times New Roman" w:cs="Times New Roman"/>
      <w:sz w:val="18"/>
      <w:szCs w:val="18"/>
    </w:rPr>
  </w:style>
  <w:style w:type="paragraph" w:customStyle="1" w:styleId="701">
    <w:name w:val="701"/>
    <w:uiPriority w:val="99"/>
    <w:rPr>
      <w:rFonts w:ascii="Times New Roman" w:hAnsi="Times New Roman" w:cs="Times New Roman"/>
      <w:sz w:val="24"/>
      <w:szCs w:val="24"/>
    </w:rPr>
  </w:style>
  <w:style w:type="paragraph" w:customStyle="1" w:styleId="703">
    <w:name w:val="703"/>
    <w:uiPriority w:val="99"/>
    <w:rPr>
      <w:rFonts w:ascii="Times New Roman" w:hAnsi="Times New Roman" w:cs="Times New Roman"/>
      <w:sz w:val="24"/>
      <w:szCs w:val="24"/>
    </w:rPr>
  </w:style>
  <w:style w:type="paragraph" w:customStyle="1" w:styleId="800">
    <w:name w:val="800"/>
    <w:uiPriority w:val="99"/>
    <w:rPr>
      <w:rFonts w:ascii="Times New Roman" w:hAnsi="Times New Roman" w:cs="Times New Roman"/>
      <w:sz w:val="20"/>
      <w:szCs w:val="20"/>
    </w:rPr>
  </w:style>
  <w:style w:type="paragraph" w:customStyle="1" w:styleId="801">
    <w:name w:val="801"/>
    <w:uiPriority w:val="99"/>
    <w:rPr>
      <w:rFonts w:ascii="Times New Roman" w:hAnsi="Times New Roman" w:cs="Times New Roman"/>
      <w:sz w:val="20"/>
      <w:szCs w:val="20"/>
    </w:rPr>
  </w:style>
  <w:style w:type="paragraph" w:customStyle="1" w:styleId="90">
    <w:name w:val="90"/>
    <w:uiPriority w:val="99"/>
    <w:rPr>
      <w:rFonts w:ascii="Times New Roman" w:hAnsi="Times New Roman" w:cs="Times New Roman"/>
      <w:sz w:val="24"/>
      <w:szCs w:val="24"/>
    </w:rPr>
  </w:style>
  <w:style w:type="paragraph" w:customStyle="1" w:styleId="41">
    <w:name w:val="41"/>
    <w:uiPriority w:val="99"/>
    <w:rPr>
      <w:rFonts w:ascii="Times New Roman" w:hAnsi="Times New Roman" w:cs="Times New Roman"/>
      <w:sz w:val="18"/>
      <w:szCs w:val="18"/>
    </w:rPr>
  </w:style>
  <w:style w:type="paragraph" w:customStyle="1" w:styleId="3">
    <w:name w:val="3"/>
    <w:uiPriority w:val="99"/>
    <w:rPr>
      <w:rFonts w:ascii="Times New Roman" w:hAnsi="Times New Roman" w:cs="Times New Roman"/>
      <w:sz w:val="18"/>
      <w:szCs w:val="18"/>
    </w:rPr>
  </w:style>
  <w:style w:type="paragraph" w:customStyle="1" w:styleId="7">
    <w:name w:val="7"/>
    <w:uiPriority w:val="99"/>
    <w:rPr>
      <w:rFonts w:ascii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117" Type="http://schemas.openxmlformats.org/officeDocument/2006/relationships/header" Target="header57.xml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header" Target="header29.xml"/><Relationship Id="rId68" Type="http://schemas.openxmlformats.org/officeDocument/2006/relationships/header" Target="header32.xml"/><Relationship Id="rId84" Type="http://schemas.openxmlformats.org/officeDocument/2006/relationships/footer" Target="footer38.xml"/><Relationship Id="rId89" Type="http://schemas.openxmlformats.org/officeDocument/2006/relationships/header" Target="header43.xml"/><Relationship Id="rId112" Type="http://schemas.openxmlformats.org/officeDocument/2006/relationships/footer" Target="footer52.xml"/><Relationship Id="rId133" Type="http://schemas.openxmlformats.org/officeDocument/2006/relationships/header" Target="header65.xml"/><Relationship Id="rId138" Type="http://schemas.openxmlformats.org/officeDocument/2006/relationships/header" Target="header68.xml"/><Relationship Id="rId154" Type="http://schemas.openxmlformats.org/officeDocument/2006/relationships/header" Target="header76.xml"/><Relationship Id="rId159" Type="http://schemas.openxmlformats.org/officeDocument/2006/relationships/footer" Target="footer75.xml"/><Relationship Id="rId16" Type="http://schemas.openxmlformats.org/officeDocument/2006/relationships/header" Target="header6.xml"/><Relationship Id="rId107" Type="http://schemas.openxmlformats.org/officeDocument/2006/relationships/footer" Target="footer49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footer" Target="footer26.xml"/><Relationship Id="rId74" Type="http://schemas.openxmlformats.org/officeDocument/2006/relationships/header" Target="header36.xml"/><Relationship Id="rId79" Type="http://schemas.openxmlformats.org/officeDocument/2006/relationships/footer" Target="footer35.xml"/><Relationship Id="rId102" Type="http://schemas.openxmlformats.org/officeDocument/2006/relationships/header" Target="header50.xml"/><Relationship Id="rId123" Type="http://schemas.openxmlformats.org/officeDocument/2006/relationships/footer" Target="footer57.xml"/><Relationship Id="rId128" Type="http://schemas.openxmlformats.org/officeDocument/2006/relationships/footer" Target="footer60.xml"/><Relationship Id="rId144" Type="http://schemas.openxmlformats.org/officeDocument/2006/relationships/footer" Target="footer68.xml"/><Relationship Id="rId149" Type="http://schemas.openxmlformats.org/officeDocument/2006/relationships/header" Target="header73.xml"/><Relationship Id="rId5" Type="http://schemas.openxmlformats.org/officeDocument/2006/relationships/footnotes" Target="footnotes.xml"/><Relationship Id="rId90" Type="http://schemas.openxmlformats.org/officeDocument/2006/relationships/header" Target="header44.xml"/><Relationship Id="rId95" Type="http://schemas.openxmlformats.org/officeDocument/2006/relationships/footer" Target="footer43.xml"/><Relationship Id="rId160" Type="http://schemas.openxmlformats.org/officeDocument/2006/relationships/footer" Target="footer76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header" Target="header22.xml"/><Relationship Id="rId64" Type="http://schemas.openxmlformats.org/officeDocument/2006/relationships/header" Target="header30.xml"/><Relationship Id="rId69" Type="http://schemas.openxmlformats.org/officeDocument/2006/relationships/header" Target="header33.xml"/><Relationship Id="rId113" Type="http://schemas.openxmlformats.org/officeDocument/2006/relationships/header" Target="header55.xml"/><Relationship Id="rId118" Type="http://schemas.openxmlformats.org/officeDocument/2006/relationships/header" Target="header58.xml"/><Relationship Id="rId134" Type="http://schemas.openxmlformats.org/officeDocument/2006/relationships/header" Target="header66.xml"/><Relationship Id="rId139" Type="http://schemas.openxmlformats.org/officeDocument/2006/relationships/footer" Target="footer65.xml"/><Relationship Id="rId80" Type="http://schemas.openxmlformats.org/officeDocument/2006/relationships/footer" Target="footer36.xml"/><Relationship Id="rId85" Type="http://schemas.openxmlformats.org/officeDocument/2006/relationships/header" Target="header41.xml"/><Relationship Id="rId150" Type="http://schemas.openxmlformats.org/officeDocument/2006/relationships/header" Target="header74.xml"/><Relationship Id="rId155" Type="http://schemas.openxmlformats.org/officeDocument/2006/relationships/footer" Target="footer73.xml"/><Relationship Id="rId12" Type="http://schemas.openxmlformats.org/officeDocument/2006/relationships/header" Target="header4.xml"/><Relationship Id="rId17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footer" Target="footer47.xml"/><Relationship Id="rId108" Type="http://schemas.openxmlformats.org/officeDocument/2006/relationships/footer" Target="footer50.xml"/><Relationship Id="rId124" Type="http://schemas.openxmlformats.org/officeDocument/2006/relationships/footer" Target="footer58.xml"/><Relationship Id="rId129" Type="http://schemas.openxmlformats.org/officeDocument/2006/relationships/header" Target="header63.xml"/><Relationship Id="rId54" Type="http://schemas.openxmlformats.org/officeDocument/2006/relationships/footer" Target="footer24.xml"/><Relationship Id="rId70" Type="http://schemas.openxmlformats.org/officeDocument/2006/relationships/header" Target="header34.xml"/><Relationship Id="rId75" Type="http://schemas.openxmlformats.org/officeDocument/2006/relationships/footer" Target="footer33.xml"/><Relationship Id="rId91" Type="http://schemas.openxmlformats.org/officeDocument/2006/relationships/footer" Target="footer41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45" Type="http://schemas.openxmlformats.org/officeDocument/2006/relationships/header" Target="header71.xml"/><Relationship Id="rId161" Type="http://schemas.openxmlformats.org/officeDocument/2006/relationships/header" Target="header7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49" Type="http://schemas.openxmlformats.org/officeDocument/2006/relationships/footer" Target="footer21.xml"/><Relationship Id="rId57" Type="http://schemas.openxmlformats.org/officeDocument/2006/relationships/footer" Target="footer25.xml"/><Relationship Id="rId106" Type="http://schemas.openxmlformats.org/officeDocument/2006/relationships/header" Target="header52.xml"/><Relationship Id="rId114" Type="http://schemas.openxmlformats.org/officeDocument/2006/relationships/header" Target="header56.xml"/><Relationship Id="rId119" Type="http://schemas.openxmlformats.org/officeDocument/2006/relationships/footer" Target="footer55.xml"/><Relationship Id="rId127" Type="http://schemas.openxmlformats.org/officeDocument/2006/relationships/footer" Target="footer59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header" Target="header20.xml"/><Relationship Id="rId52" Type="http://schemas.openxmlformats.org/officeDocument/2006/relationships/header" Target="header24.xml"/><Relationship Id="rId60" Type="http://schemas.openxmlformats.org/officeDocument/2006/relationships/header" Target="header28.xml"/><Relationship Id="rId65" Type="http://schemas.openxmlformats.org/officeDocument/2006/relationships/footer" Target="footer29.xml"/><Relationship Id="rId73" Type="http://schemas.openxmlformats.org/officeDocument/2006/relationships/header" Target="header35.xml"/><Relationship Id="rId78" Type="http://schemas.openxmlformats.org/officeDocument/2006/relationships/header" Target="header38.xml"/><Relationship Id="rId81" Type="http://schemas.openxmlformats.org/officeDocument/2006/relationships/header" Target="header39.xml"/><Relationship Id="rId86" Type="http://schemas.openxmlformats.org/officeDocument/2006/relationships/header" Target="header42.xml"/><Relationship Id="rId94" Type="http://schemas.openxmlformats.org/officeDocument/2006/relationships/header" Target="header46.xml"/><Relationship Id="rId99" Type="http://schemas.openxmlformats.org/officeDocument/2006/relationships/footer" Target="footer45.xml"/><Relationship Id="rId101" Type="http://schemas.openxmlformats.org/officeDocument/2006/relationships/header" Target="header49.xml"/><Relationship Id="rId122" Type="http://schemas.openxmlformats.org/officeDocument/2006/relationships/header" Target="header60.xml"/><Relationship Id="rId130" Type="http://schemas.openxmlformats.org/officeDocument/2006/relationships/header" Target="header64.xml"/><Relationship Id="rId135" Type="http://schemas.openxmlformats.org/officeDocument/2006/relationships/footer" Target="footer63.xml"/><Relationship Id="rId143" Type="http://schemas.openxmlformats.org/officeDocument/2006/relationships/footer" Target="footer67.xml"/><Relationship Id="rId148" Type="http://schemas.openxmlformats.org/officeDocument/2006/relationships/footer" Target="footer70.xml"/><Relationship Id="rId151" Type="http://schemas.openxmlformats.org/officeDocument/2006/relationships/footer" Target="footer71.xml"/><Relationship Id="rId156" Type="http://schemas.openxmlformats.org/officeDocument/2006/relationships/footer" Target="footer74.xml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53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footer" Target="footer34.xml"/><Relationship Id="rId97" Type="http://schemas.openxmlformats.org/officeDocument/2006/relationships/header" Target="header47.xml"/><Relationship Id="rId104" Type="http://schemas.openxmlformats.org/officeDocument/2006/relationships/footer" Target="footer48.xml"/><Relationship Id="rId120" Type="http://schemas.openxmlformats.org/officeDocument/2006/relationships/footer" Target="footer56.xml"/><Relationship Id="rId125" Type="http://schemas.openxmlformats.org/officeDocument/2006/relationships/header" Target="header61.xml"/><Relationship Id="rId141" Type="http://schemas.openxmlformats.org/officeDocument/2006/relationships/header" Target="header69.xml"/><Relationship Id="rId146" Type="http://schemas.openxmlformats.org/officeDocument/2006/relationships/header" Target="header72.xml"/><Relationship Id="rId7" Type="http://schemas.openxmlformats.org/officeDocument/2006/relationships/header" Target="header1.xml"/><Relationship Id="rId71" Type="http://schemas.openxmlformats.org/officeDocument/2006/relationships/footer" Target="footer31.xml"/><Relationship Id="rId92" Type="http://schemas.openxmlformats.org/officeDocument/2006/relationships/footer" Target="footer42.xml"/><Relationship Id="rId162" Type="http://schemas.openxmlformats.org/officeDocument/2006/relationships/header" Target="header80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footer" Target="footer39.xml"/><Relationship Id="rId110" Type="http://schemas.openxmlformats.org/officeDocument/2006/relationships/header" Target="header54.xml"/><Relationship Id="rId115" Type="http://schemas.openxmlformats.org/officeDocument/2006/relationships/footer" Target="footer53.xml"/><Relationship Id="rId131" Type="http://schemas.openxmlformats.org/officeDocument/2006/relationships/footer" Target="footer61.xml"/><Relationship Id="rId136" Type="http://schemas.openxmlformats.org/officeDocument/2006/relationships/footer" Target="footer64.xml"/><Relationship Id="rId157" Type="http://schemas.openxmlformats.org/officeDocument/2006/relationships/header" Target="header77.xml"/><Relationship Id="rId61" Type="http://schemas.openxmlformats.org/officeDocument/2006/relationships/footer" Target="footer27.xml"/><Relationship Id="rId82" Type="http://schemas.openxmlformats.org/officeDocument/2006/relationships/header" Target="header40.xml"/><Relationship Id="rId152" Type="http://schemas.openxmlformats.org/officeDocument/2006/relationships/footer" Target="footer72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header" Target="header37.xml"/><Relationship Id="rId100" Type="http://schemas.openxmlformats.org/officeDocument/2006/relationships/footer" Target="footer46.xml"/><Relationship Id="rId105" Type="http://schemas.openxmlformats.org/officeDocument/2006/relationships/header" Target="header51.xml"/><Relationship Id="rId126" Type="http://schemas.openxmlformats.org/officeDocument/2006/relationships/header" Target="header62.xml"/><Relationship Id="rId147" Type="http://schemas.openxmlformats.org/officeDocument/2006/relationships/footer" Target="footer69.xml"/><Relationship Id="rId8" Type="http://schemas.openxmlformats.org/officeDocument/2006/relationships/header" Target="header2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5.xml"/><Relationship Id="rId98" Type="http://schemas.openxmlformats.org/officeDocument/2006/relationships/header" Target="header48.xml"/><Relationship Id="rId121" Type="http://schemas.openxmlformats.org/officeDocument/2006/relationships/header" Target="header59.xml"/><Relationship Id="rId142" Type="http://schemas.openxmlformats.org/officeDocument/2006/relationships/header" Target="header70.xml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footer" Target="footer9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footer" Target="footer54.xml"/><Relationship Id="rId137" Type="http://schemas.openxmlformats.org/officeDocument/2006/relationships/header" Target="header67.xml"/><Relationship Id="rId158" Type="http://schemas.openxmlformats.org/officeDocument/2006/relationships/header" Target="header78.xml"/><Relationship Id="rId20" Type="http://schemas.openxmlformats.org/officeDocument/2006/relationships/header" Target="header8.xml"/><Relationship Id="rId41" Type="http://schemas.openxmlformats.org/officeDocument/2006/relationships/footer" Target="footer17.xml"/><Relationship Id="rId62" Type="http://schemas.openxmlformats.org/officeDocument/2006/relationships/footer" Target="footer28.xml"/><Relationship Id="rId83" Type="http://schemas.openxmlformats.org/officeDocument/2006/relationships/footer" Target="footer37.xml"/><Relationship Id="rId88" Type="http://schemas.openxmlformats.org/officeDocument/2006/relationships/footer" Target="footer40.xml"/><Relationship Id="rId111" Type="http://schemas.openxmlformats.org/officeDocument/2006/relationships/footer" Target="footer51.xml"/><Relationship Id="rId132" Type="http://schemas.openxmlformats.org/officeDocument/2006/relationships/footer" Target="footer62.xml"/><Relationship Id="rId153" Type="http://schemas.openxmlformats.org/officeDocument/2006/relationships/header" Target="header75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858</TotalTime>
  <Pages>41</Pages>
  <Words>24742</Words>
  <Characters>-32766</Characters>
  <Application>Microsoft Office Outlook</Application>
  <DocSecurity>0</DocSecurity>
  <Lines>0</Lines>
  <Paragraphs>0</Paragraphs>
  <ScaleCrop>false</ScaleCrop>
  <Company>Panjeree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XvKv †evW©-2001</dc:title>
  <dc:subject/>
  <dc:creator>Dalu</dc:creator>
  <cp:keywords/>
  <dc:description/>
  <cp:lastModifiedBy>aslam.hossain</cp:lastModifiedBy>
  <cp:revision>10</cp:revision>
  <cp:lastPrinted>2017-11-01T08:59:00Z</cp:lastPrinted>
  <dcterms:created xsi:type="dcterms:W3CDTF">2014-10-21T15:48:00Z</dcterms:created>
  <dcterms:modified xsi:type="dcterms:W3CDTF">2017-11-16T08:50:00Z</dcterms:modified>
</cp:coreProperties>
</file>